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theme="minorBidi"/>
          <w:lang w:eastAsia="ar-SA"/>
        </w:rPr>
      </w:sdtEndPr>
      <w:sdtContent>
        <w:tbl>
          <w:tblPr>
            <w:tblpPr w:leftFromText="187" w:rightFromText="187" w:horzAnchor="margin" w:tblpXSpec="center" w:tblpY="2881"/>
            <w:tblW w:w="4251" w:type="pct"/>
            <w:tblLook w:val="04A0" w:firstRow="1" w:lastRow="0" w:firstColumn="1" w:lastColumn="0" w:noHBand="0" w:noVBand="1"/>
          </w:tblPr>
          <w:tblGrid>
            <w:gridCol w:w="7230"/>
          </w:tblGrid>
          <w:tr w:rsidR="0006471B" w14:paraId="78CB5753" w14:textId="77777777" w:rsidTr="003503E4">
            <w:tc>
              <w:tcPr>
                <w:tcW w:w="7230" w:type="dxa"/>
                <w:tcBorders>
                  <w:bottom w:val="single" w:sz="8" w:space="0" w:color="4F81BD" w:themeColor="accent1"/>
                </w:tcBorders>
                <w:tcMar>
                  <w:top w:w="216" w:type="dxa"/>
                  <w:left w:w="115" w:type="dxa"/>
                  <w:bottom w:w="216" w:type="dxa"/>
                  <w:right w:w="115" w:type="dxa"/>
                </w:tcMar>
              </w:tcPr>
              <w:p w14:paraId="58275A98" w14:textId="77777777" w:rsidR="0006471B" w:rsidRDefault="003E3C11" w:rsidP="003E3C11">
                <w:pPr>
                  <w:pStyle w:val="a3"/>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2B2D3A8B" wp14:editId="012BC163">
                      <wp:extent cx="4048781" cy="1347561"/>
                      <wp:effectExtent l="0" t="0" r="889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06471B" w14:paraId="1AA96A7F" w14:textId="77777777" w:rsidTr="003503E4">
            <w:tc>
              <w:tcPr>
                <w:tcW w:w="7230" w:type="dxa"/>
                <w:tcBorders>
                  <w:top w:val="single" w:sz="8" w:space="0" w:color="4F81BD" w:themeColor="accent1"/>
                </w:tcBorders>
              </w:tcPr>
              <w:sdt>
                <w:sdtPr>
                  <w:rPr>
                    <w:rFonts w:ascii="メイリオ" w:eastAsia="メイリオ" w:hAnsi="メイリオ" w:cs="メイリオ" w:hint="eastAsia"/>
                    <w:b/>
                    <w:color w:val="000000" w:themeColor="text1"/>
                    <w:sz w:val="56"/>
                    <w:szCs w:val="56"/>
                  </w:rPr>
                  <w:alias w:val="タイトル"/>
                  <w:tag w:val="タイトル"/>
                  <w:id w:val="13406919"/>
                  <w:dataBinding w:prefixMappings="xmlns:ns0='http://schemas.openxmlformats.org/package/2006/metadata/core-properties' xmlns:ns1='http://purl.org/dc/elements/1.1/'" w:xpath="/ns0:coreProperties[1]/ns1:title[1]" w:storeItemID="{6C3C8BC8-F283-45AE-878A-BAB7291924A1}"/>
                  <w:text w:multiLine="1"/>
                </w:sdtPr>
                <w:sdtEndPr/>
                <w:sdtContent>
                  <w:p w14:paraId="2BE210C0" w14:textId="270F2D53" w:rsidR="0006471B" w:rsidRPr="0006471B" w:rsidRDefault="003503E4" w:rsidP="00DE74E8">
                    <w:pPr>
                      <w:pStyle w:val="a3"/>
                      <w:adjustRightInd w:val="0"/>
                      <w:snapToGrid w:val="0"/>
                      <w:jc w:val="center"/>
                      <w:rPr>
                        <w:rFonts w:ascii="ＭＳ Ｐゴシック" w:eastAsia="ＭＳ Ｐゴシック" w:hAnsi="ＭＳ Ｐゴシック" w:cstheme="majorBidi"/>
                        <w:b/>
                        <w:color w:val="000000" w:themeColor="text1"/>
                        <w:sz w:val="56"/>
                        <w:szCs w:val="56"/>
                      </w:rPr>
                    </w:pPr>
                    <w:r>
                      <w:rPr>
                        <w:rFonts w:ascii="メイリオ" w:eastAsia="メイリオ" w:hAnsi="メイリオ" w:cs="メイリオ" w:hint="eastAsia"/>
                        <w:b/>
                        <w:color w:val="000000" w:themeColor="text1"/>
                        <w:sz w:val="56"/>
                        <w:szCs w:val="56"/>
                      </w:rPr>
                      <w:t xml:space="preserve">同期ツール </w:t>
                    </w:r>
                    <w:r>
                      <w:rPr>
                        <w:rFonts w:ascii="メイリオ" w:eastAsia="メイリオ" w:hAnsi="メイリオ" w:cs="メイリオ"/>
                        <w:b/>
                        <w:color w:val="000000" w:themeColor="text1"/>
                        <w:sz w:val="56"/>
                        <w:szCs w:val="56"/>
                      </w:rPr>
                      <w:t>for Windows</w:t>
                    </w:r>
                    <w:r>
                      <w:rPr>
                        <w:rFonts w:ascii="メイリオ" w:eastAsia="メイリオ" w:hAnsi="メイリオ" w:cs="メイリオ"/>
                        <w:b/>
                        <w:color w:val="000000" w:themeColor="text1"/>
                        <w:sz w:val="56"/>
                        <w:szCs w:val="56"/>
                      </w:rPr>
                      <w:br/>
                    </w:r>
                    <w:r w:rsidR="006701D0">
                      <w:rPr>
                        <w:rFonts w:ascii="メイリオ" w:eastAsia="メイリオ" w:hAnsi="メイリオ" w:cs="メイリオ" w:hint="eastAsia"/>
                        <w:b/>
                        <w:color w:val="000000" w:themeColor="text1"/>
                        <w:sz w:val="56"/>
                        <w:szCs w:val="56"/>
                      </w:rPr>
                      <w:t>操作チュートリアル</w:t>
                    </w:r>
                  </w:p>
                </w:sdtContent>
              </w:sdt>
            </w:tc>
          </w:tr>
          <w:tr w:rsidR="0006471B" w14:paraId="463484DE" w14:textId="77777777" w:rsidTr="003503E4">
            <w:tc>
              <w:tcPr>
                <w:tcW w:w="7230" w:type="dxa"/>
                <w:tcMar>
                  <w:top w:w="216" w:type="dxa"/>
                  <w:left w:w="115" w:type="dxa"/>
                  <w:bottom w:w="216" w:type="dxa"/>
                  <w:right w:w="115" w:type="dxa"/>
                </w:tcMar>
              </w:tcPr>
              <w:p w14:paraId="70674E52" w14:textId="77777777" w:rsidR="0006471B" w:rsidRDefault="0006471B" w:rsidP="006701D0">
                <w:pPr>
                  <w:pStyle w:val="a3"/>
                  <w:tabs>
                    <w:tab w:val="left" w:pos="2385"/>
                  </w:tabs>
                  <w:rPr>
                    <w:rFonts w:asciiTheme="majorHAnsi" w:eastAsiaTheme="majorEastAsia" w:hAnsiTheme="majorHAnsi" w:cstheme="majorBidi"/>
                  </w:rPr>
                </w:pPr>
              </w:p>
            </w:tc>
          </w:tr>
        </w:tbl>
        <w:p w14:paraId="67DA13D6" w14:textId="77777777" w:rsidR="0006471B" w:rsidRDefault="0006471B" w:rsidP="0072756C"/>
        <w:p w14:paraId="3437D4C1" w14:textId="77777777" w:rsidR="0006471B" w:rsidRDefault="0006471B" w:rsidP="0072756C"/>
        <w:p w14:paraId="5CE9CC0D" w14:textId="77777777" w:rsidR="0006471B" w:rsidRDefault="0006471B" w:rsidP="0072756C"/>
        <w:tbl>
          <w:tblPr>
            <w:tblpPr w:leftFromText="187" w:rightFromText="187" w:horzAnchor="margin" w:tblpXSpec="center" w:tblpYSpec="bottom"/>
            <w:tblW w:w="4167" w:type="pct"/>
            <w:tblLook w:val="04A0" w:firstRow="1" w:lastRow="0" w:firstColumn="1" w:lastColumn="0" w:noHBand="0" w:noVBand="1"/>
          </w:tblPr>
          <w:tblGrid>
            <w:gridCol w:w="7087"/>
          </w:tblGrid>
          <w:tr w:rsidR="00D02FE2" w:rsidRPr="003D19C6" w14:paraId="0CF9930C" w14:textId="77777777" w:rsidTr="003503E4">
            <w:tc>
              <w:tcPr>
                <w:tcW w:w="7087" w:type="dxa"/>
                <w:tcMar>
                  <w:top w:w="216" w:type="dxa"/>
                  <w:left w:w="115" w:type="dxa"/>
                  <w:bottom w:w="216" w:type="dxa"/>
                  <w:right w:w="115" w:type="dxa"/>
                </w:tcMar>
              </w:tcPr>
              <w:p w14:paraId="1045E3B2" w14:textId="22217EC6" w:rsidR="00D02FE2" w:rsidRPr="003D19C6" w:rsidRDefault="00D02FE2" w:rsidP="006701D0">
                <w:pPr>
                  <w:jc w:val="right"/>
                </w:pPr>
                <w:r w:rsidRPr="003D19C6">
                  <w:rPr>
                    <w:rFonts w:hint="eastAsia"/>
                  </w:rPr>
                  <w:t>第</w:t>
                </w:r>
                <w:r w:rsidR="00A91DAC">
                  <w:rPr>
                    <w:rFonts w:hint="eastAsia"/>
                  </w:rPr>
                  <w:t>9</w:t>
                </w:r>
                <w:r w:rsidRPr="003D19C6">
                  <w:rPr>
                    <w:rFonts w:hint="eastAsia"/>
                  </w:rPr>
                  <w:t>版</w:t>
                </w:r>
              </w:p>
              <w:p w14:paraId="643CD663" w14:textId="6D47CB33" w:rsidR="00D02FE2" w:rsidRPr="003D19C6" w:rsidRDefault="003503E4" w:rsidP="006701D0">
                <w:pPr>
                  <w:jc w:val="right"/>
                </w:pPr>
                <w:r>
                  <w:t>202</w:t>
                </w:r>
                <w:r w:rsidR="00A91DAC">
                  <w:rPr>
                    <w:rFonts w:hint="eastAsia"/>
                  </w:rPr>
                  <w:t>3</w:t>
                </w:r>
                <w:r w:rsidR="00C45BB6">
                  <w:t>/</w:t>
                </w:r>
                <w:r w:rsidR="00A91DAC">
                  <w:rPr>
                    <w:rFonts w:hint="eastAsia"/>
                  </w:rPr>
                  <w:t>01</w:t>
                </w:r>
                <w:r w:rsidR="00D02FE2" w:rsidRPr="003D19C6">
                  <w:rPr>
                    <w:rFonts w:hint="eastAsia"/>
                  </w:rPr>
                  <w:t>/</w:t>
                </w:r>
                <w:r w:rsidR="00A91DAC">
                  <w:rPr>
                    <w:rFonts w:hint="eastAsia"/>
                  </w:rPr>
                  <w:t>12</w:t>
                </w:r>
              </w:p>
            </w:tc>
          </w:tr>
        </w:tbl>
        <w:p w14:paraId="5D8AE93B" w14:textId="77777777" w:rsidR="000003D3" w:rsidRDefault="000003D3" w:rsidP="0072756C"/>
        <w:p w14:paraId="35226D47" w14:textId="77777777" w:rsidR="000003D3" w:rsidRDefault="000003D3">
          <w:r>
            <w:br w:type="page"/>
          </w:r>
        </w:p>
        <w:p w14:paraId="04C70567" w14:textId="77777777" w:rsidR="0006471B" w:rsidRPr="003D19C6" w:rsidRDefault="0006471B" w:rsidP="0072756C">
          <w:r w:rsidRPr="003D19C6">
            <w:rPr>
              <w:rFonts w:hint="eastAsia"/>
            </w:rPr>
            <w:lastRenderedPageBreak/>
            <w:t>目次</w:t>
          </w:r>
        </w:p>
        <w:p w14:paraId="5B640488" w14:textId="76292BA6" w:rsidR="0090064C" w:rsidRDefault="00F7628E">
          <w:pPr>
            <w:pStyle w:val="11"/>
            <w:tabs>
              <w:tab w:val="left" w:pos="480"/>
            </w:tabs>
            <w:rPr>
              <w:rFonts w:asciiTheme="minorHAnsi" w:eastAsiaTheme="minorEastAsia" w:hAnsiTheme="minorHAnsi"/>
              <w:b w:val="0"/>
              <w:noProof/>
              <w:sz w:val="21"/>
              <w:szCs w:val="22"/>
            </w:rPr>
          </w:pPr>
          <w:r>
            <w:rPr>
              <w:b w:val="0"/>
            </w:rPr>
            <w:fldChar w:fldCharType="begin"/>
          </w:r>
          <w:r>
            <w:instrText xml:space="preserve"> TOC \o "1-</w:instrText>
          </w:r>
          <w:r w:rsidR="005E3A6A">
            <w:rPr>
              <w:rFonts w:hint="eastAsia"/>
            </w:rPr>
            <w:instrText>4</w:instrText>
          </w:r>
          <w:r>
            <w:instrText xml:space="preserve">" \h \z \u </w:instrText>
          </w:r>
          <w:r>
            <w:rPr>
              <w:b w:val="0"/>
            </w:rPr>
            <w:fldChar w:fldCharType="separate"/>
          </w:r>
          <w:hyperlink w:anchor="_Toc97107890" w:history="1">
            <w:r w:rsidR="0090064C" w:rsidRPr="00602744">
              <w:rPr>
                <w:rStyle w:val="a7"/>
                <w:noProof/>
                <w14:scene3d>
                  <w14:camera w14:prst="orthographicFront"/>
                  <w14:lightRig w14:rig="threePt" w14:dir="t">
                    <w14:rot w14:lat="0" w14:lon="0" w14:rev="0"/>
                  </w14:lightRig>
                </w14:scene3d>
              </w:rPr>
              <w:t>1.</w:t>
            </w:r>
            <w:r w:rsidR="0090064C">
              <w:rPr>
                <w:rFonts w:asciiTheme="minorHAnsi" w:eastAsiaTheme="minorEastAsia" w:hAnsiTheme="minorHAnsi"/>
                <w:b w:val="0"/>
                <w:noProof/>
                <w:sz w:val="21"/>
                <w:szCs w:val="22"/>
              </w:rPr>
              <w:tab/>
            </w:r>
            <w:r w:rsidR="0090064C" w:rsidRPr="00602744">
              <w:rPr>
                <w:rStyle w:val="a7"/>
                <w:noProof/>
              </w:rPr>
              <w:t>同期ツールとは</w:t>
            </w:r>
            <w:r w:rsidR="0090064C">
              <w:rPr>
                <w:noProof/>
                <w:webHidden/>
              </w:rPr>
              <w:tab/>
            </w:r>
            <w:r w:rsidR="0090064C">
              <w:rPr>
                <w:noProof/>
                <w:webHidden/>
              </w:rPr>
              <w:fldChar w:fldCharType="begin"/>
            </w:r>
            <w:r w:rsidR="0090064C">
              <w:rPr>
                <w:noProof/>
                <w:webHidden/>
              </w:rPr>
              <w:instrText xml:space="preserve"> PAGEREF _Toc97107890 \h </w:instrText>
            </w:r>
            <w:r w:rsidR="0090064C">
              <w:rPr>
                <w:noProof/>
                <w:webHidden/>
              </w:rPr>
            </w:r>
            <w:r w:rsidR="0090064C">
              <w:rPr>
                <w:noProof/>
                <w:webHidden/>
              </w:rPr>
              <w:fldChar w:fldCharType="separate"/>
            </w:r>
            <w:r w:rsidR="0090064C">
              <w:rPr>
                <w:noProof/>
                <w:webHidden/>
              </w:rPr>
              <w:t>1</w:t>
            </w:r>
            <w:r w:rsidR="0090064C">
              <w:rPr>
                <w:noProof/>
                <w:webHidden/>
              </w:rPr>
              <w:fldChar w:fldCharType="end"/>
            </w:r>
          </w:hyperlink>
        </w:p>
        <w:p w14:paraId="270EB28B" w14:textId="7E216A7F" w:rsidR="0090064C" w:rsidRDefault="00B44641">
          <w:pPr>
            <w:pStyle w:val="21"/>
            <w:tabs>
              <w:tab w:val="left" w:pos="960"/>
              <w:tab w:val="right" w:leader="dot" w:pos="8494"/>
            </w:tabs>
            <w:rPr>
              <w:rFonts w:asciiTheme="minorHAnsi" w:eastAsiaTheme="minorEastAsia" w:hAnsiTheme="minorHAnsi"/>
              <w:noProof/>
              <w:sz w:val="21"/>
            </w:rPr>
          </w:pPr>
          <w:hyperlink w:anchor="_Toc97107891" w:history="1">
            <w:r w:rsidR="0090064C" w:rsidRPr="00602744">
              <w:rPr>
                <w:rStyle w:val="a7"/>
                <w:noProof/>
                <w14:scene3d>
                  <w14:camera w14:prst="orthographicFront"/>
                  <w14:lightRig w14:rig="threePt" w14:dir="t">
                    <w14:rot w14:lat="0" w14:lon="0" w14:rev="0"/>
                  </w14:lightRig>
                </w14:scene3d>
              </w:rPr>
              <w:t>1.1.</w:t>
            </w:r>
            <w:r w:rsidR="0090064C">
              <w:rPr>
                <w:rFonts w:asciiTheme="minorHAnsi" w:eastAsiaTheme="minorEastAsia" w:hAnsiTheme="minorHAnsi"/>
                <w:noProof/>
                <w:sz w:val="21"/>
              </w:rPr>
              <w:tab/>
            </w:r>
            <w:r w:rsidR="0090064C" w:rsidRPr="00602744">
              <w:rPr>
                <w:rStyle w:val="a7"/>
                <w:noProof/>
              </w:rPr>
              <w:t>同期ツールとは</w:t>
            </w:r>
            <w:r w:rsidR="0090064C">
              <w:rPr>
                <w:noProof/>
                <w:webHidden/>
              </w:rPr>
              <w:tab/>
            </w:r>
            <w:r w:rsidR="0090064C">
              <w:rPr>
                <w:noProof/>
                <w:webHidden/>
              </w:rPr>
              <w:fldChar w:fldCharType="begin"/>
            </w:r>
            <w:r w:rsidR="0090064C">
              <w:rPr>
                <w:noProof/>
                <w:webHidden/>
              </w:rPr>
              <w:instrText xml:space="preserve"> PAGEREF _Toc97107891 \h </w:instrText>
            </w:r>
            <w:r w:rsidR="0090064C">
              <w:rPr>
                <w:noProof/>
                <w:webHidden/>
              </w:rPr>
            </w:r>
            <w:r w:rsidR="0090064C">
              <w:rPr>
                <w:noProof/>
                <w:webHidden/>
              </w:rPr>
              <w:fldChar w:fldCharType="separate"/>
            </w:r>
            <w:r w:rsidR="0090064C">
              <w:rPr>
                <w:noProof/>
                <w:webHidden/>
              </w:rPr>
              <w:t>1</w:t>
            </w:r>
            <w:r w:rsidR="0090064C">
              <w:rPr>
                <w:noProof/>
                <w:webHidden/>
              </w:rPr>
              <w:fldChar w:fldCharType="end"/>
            </w:r>
          </w:hyperlink>
        </w:p>
        <w:p w14:paraId="79E44FDD" w14:textId="04CE98CE" w:rsidR="0090064C" w:rsidRDefault="00B44641">
          <w:pPr>
            <w:pStyle w:val="21"/>
            <w:tabs>
              <w:tab w:val="left" w:pos="960"/>
              <w:tab w:val="right" w:leader="dot" w:pos="8494"/>
            </w:tabs>
            <w:rPr>
              <w:rFonts w:asciiTheme="minorHAnsi" w:eastAsiaTheme="minorEastAsia" w:hAnsiTheme="minorHAnsi"/>
              <w:noProof/>
              <w:sz w:val="21"/>
            </w:rPr>
          </w:pPr>
          <w:hyperlink w:anchor="_Toc97107892" w:history="1">
            <w:r w:rsidR="0090064C" w:rsidRPr="00602744">
              <w:rPr>
                <w:rStyle w:val="a7"/>
                <w:noProof/>
                <w14:scene3d>
                  <w14:camera w14:prst="orthographicFront"/>
                  <w14:lightRig w14:rig="threePt" w14:dir="t">
                    <w14:rot w14:lat="0" w14:lon="0" w14:rev="0"/>
                  </w14:lightRig>
                </w14:scene3d>
              </w:rPr>
              <w:t>1.2.</w:t>
            </w:r>
            <w:r w:rsidR="0090064C">
              <w:rPr>
                <w:rFonts w:asciiTheme="minorHAnsi" w:eastAsiaTheme="minorEastAsia" w:hAnsiTheme="minorHAnsi"/>
                <w:noProof/>
                <w:sz w:val="21"/>
              </w:rPr>
              <w:tab/>
            </w:r>
            <w:r w:rsidR="0090064C" w:rsidRPr="00602744">
              <w:rPr>
                <w:rStyle w:val="a7"/>
                <w:noProof/>
              </w:rPr>
              <w:t>動作環境</w:t>
            </w:r>
            <w:r w:rsidR="0090064C">
              <w:rPr>
                <w:noProof/>
                <w:webHidden/>
              </w:rPr>
              <w:tab/>
            </w:r>
            <w:r w:rsidR="0090064C">
              <w:rPr>
                <w:noProof/>
                <w:webHidden/>
              </w:rPr>
              <w:fldChar w:fldCharType="begin"/>
            </w:r>
            <w:r w:rsidR="0090064C">
              <w:rPr>
                <w:noProof/>
                <w:webHidden/>
              </w:rPr>
              <w:instrText xml:space="preserve"> PAGEREF _Toc97107892 \h </w:instrText>
            </w:r>
            <w:r w:rsidR="0090064C">
              <w:rPr>
                <w:noProof/>
                <w:webHidden/>
              </w:rPr>
            </w:r>
            <w:r w:rsidR="0090064C">
              <w:rPr>
                <w:noProof/>
                <w:webHidden/>
              </w:rPr>
              <w:fldChar w:fldCharType="separate"/>
            </w:r>
            <w:r w:rsidR="0090064C">
              <w:rPr>
                <w:noProof/>
                <w:webHidden/>
              </w:rPr>
              <w:t>1</w:t>
            </w:r>
            <w:r w:rsidR="0090064C">
              <w:rPr>
                <w:noProof/>
                <w:webHidden/>
              </w:rPr>
              <w:fldChar w:fldCharType="end"/>
            </w:r>
          </w:hyperlink>
        </w:p>
        <w:p w14:paraId="46D8DB87" w14:textId="425547CE" w:rsidR="0090064C" w:rsidRDefault="00B44641">
          <w:pPr>
            <w:pStyle w:val="11"/>
            <w:tabs>
              <w:tab w:val="left" w:pos="480"/>
            </w:tabs>
            <w:rPr>
              <w:rFonts w:asciiTheme="minorHAnsi" w:eastAsiaTheme="minorEastAsia" w:hAnsiTheme="minorHAnsi"/>
              <w:b w:val="0"/>
              <w:noProof/>
              <w:sz w:val="21"/>
              <w:szCs w:val="22"/>
            </w:rPr>
          </w:pPr>
          <w:hyperlink w:anchor="_Toc97107893" w:history="1">
            <w:r w:rsidR="0090064C" w:rsidRPr="00602744">
              <w:rPr>
                <w:rStyle w:val="a7"/>
                <w:noProof/>
                <w14:scene3d>
                  <w14:camera w14:prst="orthographicFront"/>
                  <w14:lightRig w14:rig="threePt" w14:dir="t">
                    <w14:rot w14:lat="0" w14:lon="0" w14:rev="0"/>
                  </w14:lightRig>
                </w14:scene3d>
              </w:rPr>
              <w:t>2.</w:t>
            </w:r>
            <w:r w:rsidR="0090064C">
              <w:rPr>
                <w:rFonts w:asciiTheme="minorHAnsi" w:eastAsiaTheme="minorEastAsia" w:hAnsiTheme="minorHAnsi"/>
                <w:b w:val="0"/>
                <w:noProof/>
                <w:sz w:val="21"/>
                <w:szCs w:val="22"/>
              </w:rPr>
              <w:tab/>
            </w:r>
            <w:r w:rsidR="0090064C" w:rsidRPr="00602744">
              <w:rPr>
                <w:rStyle w:val="a7"/>
                <w:noProof/>
              </w:rPr>
              <w:t>インストール</w:t>
            </w:r>
            <w:r w:rsidR="0090064C">
              <w:rPr>
                <w:noProof/>
                <w:webHidden/>
              </w:rPr>
              <w:tab/>
            </w:r>
            <w:r w:rsidR="0090064C">
              <w:rPr>
                <w:noProof/>
                <w:webHidden/>
              </w:rPr>
              <w:fldChar w:fldCharType="begin"/>
            </w:r>
            <w:r w:rsidR="0090064C">
              <w:rPr>
                <w:noProof/>
                <w:webHidden/>
              </w:rPr>
              <w:instrText xml:space="preserve"> PAGEREF _Toc97107893 \h </w:instrText>
            </w:r>
            <w:r w:rsidR="0090064C">
              <w:rPr>
                <w:noProof/>
                <w:webHidden/>
              </w:rPr>
            </w:r>
            <w:r w:rsidR="0090064C">
              <w:rPr>
                <w:noProof/>
                <w:webHidden/>
              </w:rPr>
              <w:fldChar w:fldCharType="separate"/>
            </w:r>
            <w:r w:rsidR="0090064C">
              <w:rPr>
                <w:noProof/>
                <w:webHidden/>
              </w:rPr>
              <w:t>2</w:t>
            </w:r>
            <w:r w:rsidR="0090064C">
              <w:rPr>
                <w:noProof/>
                <w:webHidden/>
              </w:rPr>
              <w:fldChar w:fldCharType="end"/>
            </w:r>
          </w:hyperlink>
        </w:p>
        <w:p w14:paraId="086AA8D5" w14:textId="1A5962C3" w:rsidR="0090064C" w:rsidRDefault="00B44641">
          <w:pPr>
            <w:pStyle w:val="11"/>
            <w:tabs>
              <w:tab w:val="left" w:pos="480"/>
            </w:tabs>
            <w:rPr>
              <w:rFonts w:asciiTheme="minorHAnsi" w:eastAsiaTheme="minorEastAsia" w:hAnsiTheme="minorHAnsi"/>
              <w:b w:val="0"/>
              <w:noProof/>
              <w:sz w:val="21"/>
              <w:szCs w:val="22"/>
            </w:rPr>
          </w:pPr>
          <w:hyperlink w:anchor="_Toc97107894" w:history="1">
            <w:r w:rsidR="0090064C" w:rsidRPr="00602744">
              <w:rPr>
                <w:rStyle w:val="a7"/>
                <w:noProof/>
                <w14:scene3d>
                  <w14:camera w14:prst="orthographicFront"/>
                  <w14:lightRig w14:rig="threePt" w14:dir="t">
                    <w14:rot w14:lat="0" w14:lon="0" w14:rev="0"/>
                  </w14:lightRig>
                </w14:scene3d>
              </w:rPr>
              <w:t>3.</w:t>
            </w:r>
            <w:r w:rsidR="0090064C">
              <w:rPr>
                <w:rFonts w:asciiTheme="minorHAnsi" w:eastAsiaTheme="minorEastAsia" w:hAnsiTheme="minorHAnsi"/>
                <w:b w:val="0"/>
                <w:noProof/>
                <w:sz w:val="21"/>
                <w:szCs w:val="22"/>
              </w:rPr>
              <w:tab/>
            </w:r>
            <w:r w:rsidR="0090064C" w:rsidRPr="00602744">
              <w:rPr>
                <w:rStyle w:val="a7"/>
                <w:noProof/>
              </w:rPr>
              <w:t>起動</w:t>
            </w:r>
            <w:r w:rsidR="0090064C">
              <w:rPr>
                <w:noProof/>
                <w:webHidden/>
              </w:rPr>
              <w:tab/>
            </w:r>
            <w:r w:rsidR="0090064C">
              <w:rPr>
                <w:noProof/>
                <w:webHidden/>
              </w:rPr>
              <w:fldChar w:fldCharType="begin"/>
            </w:r>
            <w:r w:rsidR="0090064C">
              <w:rPr>
                <w:noProof/>
                <w:webHidden/>
              </w:rPr>
              <w:instrText xml:space="preserve"> PAGEREF _Toc97107894 \h </w:instrText>
            </w:r>
            <w:r w:rsidR="0090064C">
              <w:rPr>
                <w:noProof/>
                <w:webHidden/>
              </w:rPr>
            </w:r>
            <w:r w:rsidR="0090064C">
              <w:rPr>
                <w:noProof/>
                <w:webHidden/>
              </w:rPr>
              <w:fldChar w:fldCharType="separate"/>
            </w:r>
            <w:r w:rsidR="0090064C">
              <w:rPr>
                <w:noProof/>
                <w:webHidden/>
              </w:rPr>
              <w:t>5</w:t>
            </w:r>
            <w:r w:rsidR="0090064C">
              <w:rPr>
                <w:noProof/>
                <w:webHidden/>
              </w:rPr>
              <w:fldChar w:fldCharType="end"/>
            </w:r>
          </w:hyperlink>
        </w:p>
        <w:p w14:paraId="7EDB9E3C" w14:textId="00EADBA1" w:rsidR="0090064C" w:rsidRDefault="00B44641">
          <w:pPr>
            <w:pStyle w:val="11"/>
            <w:tabs>
              <w:tab w:val="left" w:pos="480"/>
            </w:tabs>
            <w:rPr>
              <w:rFonts w:asciiTheme="minorHAnsi" w:eastAsiaTheme="minorEastAsia" w:hAnsiTheme="minorHAnsi"/>
              <w:b w:val="0"/>
              <w:noProof/>
              <w:sz w:val="21"/>
              <w:szCs w:val="22"/>
            </w:rPr>
          </w:pPr>
          <w:hyperlink w:anchor="_Toc97107895" w:history="1">
            <w:r w:rsidR="0090064C" w:rsidRPr="00602744">
              <w:rPr>
                <w:rStyle w:val="a7"/>
                <w:noProof/>
                <w14:scene3d>
                  <w14:camera w14:prst="orthographicFront"/>
                  <w14:lightRig w14:rig="threePt" w14:dir="t">
                    <w14:rot w14:lat="0" w14:lon="0" w14:rev="0"/>
                  </w14:lightRig>
                </w14:scene3d>
              </w:rPr>
              <w:t>4.</w:t>
            </w:r>
            <w:r w:rsidR="0090064C">
              <w:rPr>
                <w:rFonts w:asciiTheme="minorHAnsi" w:eastAsiaTheme="minorEastAsia" w:hAnsiTheme="minorHAnsi"/>
                <w:b w:val="0"/>
                <w:noProof/>
                <w:sz w:val="21"/>
                <w:szCs w:val="22"/>
              </w:rPr>
              <w:tab/>
            </w:r>
            <w:r w:rsidR="0090064C" w:rsidRPr="00602744">
              <w:rPr>
                <w:rStyle w:val="a7"/>
                <w:noProof/>
              </w:rPr>
              <w:t>基本的な使用方法</w:t>
            </w:r>
            <w:r w:rsidR="0090064C">
              <w:rPr>
                <w:noProof/>
                <w:webHidden/>
              </w:rPr>
              <w:tab/>
            </w:r>
            <w:r w:rsidR="0090064C">
              <w:rPr>
                <w:noProof/>
                <w:webHidden/>
              </w:rPr>
              <w:fldChar w:fldCharType="begin"/>
            </w:r>
            <w:r w:rsidR="0090064C">
              <w:rPr>
                <w:noProof/>
                <w:webHidden/>
              </w:rPr>
              <w:instrText xml:space="preserve"> PAGEREF _Toc97107895 \h </w:instrText>
            </w:r>
            <w:r w:rsidR="0090064C">
              <w:rPr>
                <w:noProof/>
                <w:webHidden/>
              </w:rPr>
            </w:r>
            <w:r w:rsidR="0090064C">
              <w:rPr>
                <w:noProof/>
                <w:webHidden/>
              </w:rPr>
              <w:fldChar w:fldCharType="separate"/>
            </w:r>
            <w:r w:rsidR="0090064C">
              <w:rPr>
                <w:noProof/>
                <w:webHidden/>
              </w:rPr>
              <w:t>6</w:t>
            </w:r>
            <w:r w:rsidR="0090064C">
              <w:rPr>
                <w:noProof/>
                <w:webHidden/>
              </w:rPr>
              <w:fldChar w:fldCharType="end"/>
            </w:r>
          </w:hyperlink>
        </w:p>
        <w:p w14:paraId="4A52601A" w14:textId="0D582D54" w:rsidR="0090064C" w:rsidRDefault="00B44641">
          <w:pPr>
            <w:pStyle w:val="21"/>
            <w:tabs>
              <w:tab w:val="left" w:pos="960"/>
              <w:tab w:val="right" w:leader="dot" w:pos="8494"/>
            </w:tabs>
            <w:rPr>
              <w:rFonts w:asciiTheme="minorHAnsi" w:eastAsiaTheme="minorEastAsia" w:hAnsiTheme="minorHAnsi"/>
              <w:noProof/>
              <w:sz w:val="21"/>
            </w:rPr>
          </w:pPr>
          <w:hyperlink w:anchor="_Toc97107896" w:history="1">
            <w:r w:rsidR="0090064C" w:rsidRPr="00602744">
              <w:rPr>
                <w:rStyle w:val="a7"/>
                <w:noProof/>
                <w14:scene3d>
                  <w14:camera w14:prst="orthographicFront"/>
                  <w14:lightRig w14:rig="threePt" w14:dir="t">
                    <w14:rot w14:lat="0" w14:lon="0" w14:rev="0"/>
                  </w14:lightRig>
                </w14:scene3d>
              </w:rPr>
              <w:t>4.1.</w:t>
            </w:r>
            <w:r w:rsidR="0090064C">
              <w:rPr>
                <w:rFonts w:asciiTheme="minorHAnsi" w:eastAsiaTheme="minorEastAsia" w:hAnsiTheme="minorHAnsi"/>
                <w:noProof/>
                <w:sz w:val="21"/>
              </w:rPr>
              <w:tab/>
            </w:r>
            <w:r w:rsidR="0090064C" w:rsidRPr="00602744">
              <w:rPr>
                <w:rStyle w:val="a7"/>
                <w:noProof/>
              </w:rPr>
              <w:t>接続先作成</w:t>
            </w:r>
            <w:r w:rsidR="0090064C">
              <w:rPr>
                <w:noProof/>
                <w:webHidden/>
              </w:rPr>
              <w:tab/>
            </w:r>
            <w:r w:rsidR="0090064C">
              <w:rPr>
                <w:noProof/>
                <w:webHidden/>
              </w:rPr>
              <w:fldChar w:fldCharType="begin"/>
            </w:r>
            <w:r w:rsidR="0090064C">
              <w:rPr>
                <w:noProof/>
                <w:webHidden/>
              </w:rPr>
              <w:instrText xml:space="preserve"> PAGEREF _Toc97107896 \h </w:instrText>
            </w:r>
            <w:r w:rsidR="0090064C">
              <w:rPr>
                <w:noProof/>
                <w:webHidden/>
              </w:rPr>
            </w:r>
            <w:r w:rsidR="0090064C">
              <w:rPr>
                <w:noProof/>
                <w:webHidden/>
              </w:rPr>
              <w:fldChar w:fldCharType="separate"/>
            </w:r>
            <w:r w:rsidR="0090064C">
              <w:rPr>
                <w:noProof/>
                <w:webHidden/>
              </w:rPr>
              <w:t>6</w:t>
            </w:r>
            <w:r w:rsidR="0090064C">
              <w:rPr>
                <w:noProof/>
                <w:webHidden/>
              </w:rPr>
              <w:fldChar w:fldCharType="end"/>
            </w:r>
          </w:hyperlink>
        </w:p>
        <w:p w14:paraId="553DAC79" w14:textId="3ADF0C35" w:rsidR="0090064C" w:rsidRDefault="00B44641">
          <w:pPr>
            <w:pStyle w:val="21"/>
            <w:tabs>
              <w:tab w:val="left" w:pos="960"/>
              <w:tab w:val="right" w:leader="dot" w:pos="8494"/>
            </w:tabs>
            <w:rPr>
              <w:rFonts w:asciiTheme="minorHAnsi" w:eastAsiaTheme="minorEastAsia" w:hAnsiTheme="minorHAnsi"/>
              <w:noProof/>
              <w:sz w:val="21"/>
            </w:rPr>
          </w:pPr>
          <w:hyperlink w:anchor="_Toc97107897" w:history="1">
            <w:r w:rsidR="0090064C" w:rsidRPr="00602744">
              <w:rPr>
                <w:rStyle w:val="a7"/>
                <w:noProof/>
                <w14:scene3d>
                  <w14:camera w14:prst="orthographicFront"/>
                  <w14:lightRig w14:rig="threePt" w14:dir="t">
                    <w14:rot w14:lat="0" w14:lon="0" w14:rev="0"/>
                  </w14:lightRig>
                </w14:scene3d>
              </w:rPr>
              <w:t>4.2.</w:t>
            </w:r>
            <w:r w:rsidR="0090064C">
              <w:rPr>
                <w:rFonts w:asciiTheme="minorHAnsi" w:eastAsiaTheme="minorEastAsia" w:hAnsiTheme="minorHAnsi"/>
                <w:noProof/>
                <w:sz w:val="21"/>
              </w:rPr>
              <w:tab/>
            </w:r>
            <w:r w:rsidR="0090064C" w:rsidRPr="00602744">
              <w:rPr>
                <w:rStyle w:val="a7"/>
                <w:noProof/>
              </w:rPr>
              <w:t>同期</w:t>
            </w:r>
            <w:r w:rsidR="0090064C">
              <w:rPr>
                <w:noProof/>
                <w:webHidden/>
              </w:rPr>
              <w:tab/>
            </w:r>
            <w:r w:rsidR="0090064C">
              <w:rPr>
                <w:noProof/>
                <w:webHidden/>
              </w:rPr>
              <w:fldChar w:fldCharType="begin"/>
            </w:r>
            <w:r w:rsidR="0090064C">
              <w:rPr>
                <w:noProof/>
                <w:webHidden/>
              </w:rPr>
              <w:instrText xml:space="preserve"> PAGEREF _Toc97107897 \h </w:instrText>
            </w:r>
            <w:r w:rsidR="0090064C">
              <w:rPr>
                <w:noProof/>
                <w:webHidden/>
              </w:rPr>
            </w:r>
            <w:r w:rsidR="0090064C">
              <w:rPr>
                <w:noProof/>
                <w:webHidden/>
              </w:rPr>
              <w:fldChar w:fldCharType="separate"/>
            </w:r>
            <w:r w:rsidR="0090064C">
              <w:rPr>
                <w:noProof/>
                <w:webHidden/>
              </w:rPr>
              <w:t>12</w:t>
            </w:r>
            <w:r w:rsidR="0090064C">
              <w:rPr>
                <w:noProof/>
                <w:webHidden/>
              </w:rPr>
              <w:fldChar w:fldCharType="end"/>
            </w:r>
          </w:hyperlink>
        </w:p>
        <w:p w14:paraId="3A0E6E6E" w14:textId="7335A739" w:rsidR="0090064C" w:rsidRDefault="00B44641">
          <w:pPr>
            <w:pStyle w:val="11"/>
            <w:tabs>
              <w:tab w:val="left" w:pos="480"/>
            </w:tabs>
            <w:rPr>
              <w:rFonts w:asciiTheme="minorHAnsi" w:eastAsiaTheme="minorEastAsia" w:hAnsiTheme="minorHAnsi"/>
              <w:b w:val="0"/>
              <w:noProof/>
              <w:sz w:val="21"/>
              <w:szCs w:val="22"/>
            </w:rPr>
          </w:pPr>
          <w:hyperlink w:anchor="_Toc97107898" w:history="1">
            <w:r w:rsidR="0090064C" w:rsidRPr="00602744">
              <w:rPr>
                <w:rStyle w:val="a7"/>
                <w:noProof/>
                <w14:scene3d>
                  <w14:camera w14:prst="orthographicFront"/>
                  <w14:lightRig w14:rig="threePt" w14:dir="t">
                    <w14:rot w14:lat="0" w14:lon="0" w14:rev="0"/>
                  </w14:lightRig>
                </w14:scene3d>
              </w:rPr>
              <w:t>5.</w:t>
            </w:r>
            <w:r w:rsidR="0090064C">
              <w:rPr>
                <w:rFonts w:asciiTheme="minorHAnsi" w:eastAsiaTheme="minorEastAsia" w:hAnsiTheme="minorHAnsi"/>
                <w:b w:val="0"/>
                <w:noProof/>
                <w:sz w:val="21"/>
                <w:szCs w:val="22"/>
              </w:rPr>
              <w:tab/>
            </w:r>
            <w:r w:rsidR="0090064C" w:rsidRPr="00602744">
              <w:rPr>
                <w:rStyle w:val="a7"/>
                <w:noProof/>
              </w:rPr>
              <w:t>設定</w:t>
            </w:r>
            <w:r w:rsidR="0090064C">
              <w:rPr>
                <w:noProof/>
                <w:webHidden/>
              </w:rPr>
              <w:tab/>
            </w:r>
            <w:r w:rsidR="0090064C">
              <w:rPr>
                <w:noProof/>
                <w:webHidden/>
              </w:rPr>
              <w:fldChar w:fldCharType="begin"/>
            </w:r>
            <w:r w:rsidR="0090064C">
              <w:rPr>
                <w:noProof/>
                <w:webHidden/>
              </w:rPr>
              <w:instrText xml:space="preserve"> PAGEREF _Toc97107898 \h </w:instrText>
            </w:r>
            <w:r w:rsidR="0090064C">
              <w:rPr>
                <w:noProof/>
                <w:webHidden/>
              </w:rPr>
            </w:r>
            <w:r w:rsidR="0090064C">
              <w:rPr>
                <w:noProof/>
                <w:webHidden/>
              </w:rPr>
              <w:fldChar w:fldCharType="separate"/>
            </w:r>
            <w:r w:rsidR="0090064C">
              <w:rPr>
                <w:noProof/>
                <w:webHidden/>
              </w:rPr>
              <w:t>13</w:t>
            </w:r>
            <w:r w:rsidR="0090064C">
              <w:rPr>
                <w:noProof/>
                <w:webHidden/>
              </w:rPr>
              <w:fldChar w:fldCharType="end"/>
            </w:r>
          </w:hyperlink>
        </w:p>
        <w:p w14:paraId="56AF4EF2" w14:textId="69E6FA63" w:rsidR="0090064C" w:rsidRDefault="00B44641">
          <w:pPr>
            <w:pStyle w:val="21"/>
            <w:tabs>
              <w:tab w:val="left" w:pos="960"/>
              <w:tab w:val="right" w:leader="dot" w:pos="8494"/>
            </w:tabs>
            <w:rPr>
              <w:rFonts w:asciiTheme="minorHAnsi" w:eastAsiaTheme="minorEastAsia" w:hAnsiTheme="minorHAnsi"/>
              <w:noProof/>
              <w:sz w:val="21"/>
            </w:rPr>
          </w:pPr>
          <w:hyperlink w:anchor="_Toc97107899" w:history="1">
            <w:r w:rsidR="0090064C" w:rsidRPr="00602744">
              <w:rPr>
                <w:rStyle w:val="a7"/>
                <w:noProof/>
                <w14:scene3d>
                  <w14:camera w14:prst="orthographicFront"/>
                  <w14:lightRig w14:rig="threePt" w14:dir="t">
                    <w14:rot w14:lat="0" w14:lon="0" w14:rev="0"/>
                  </w14:lightRig>
                </w14:scene3d>
              </w:rPr>
              <w:t>5.1.</w:t>
            </w:r>
            <w:r w:rsidR="0090064C">
              <w:rPr>
                <w:rFonts w:asciiTheme="minorHAnsi" w:eastAsiaTheme="minorEastAsia" w:hAnsiTheme="minorHAnsi"/>
                <w:noProof/>
                <w:sz w:val="21"/>
              </w:rPr>
              <w:tab/>
            </w:r>
            <w:r w:rsidR="0090064C" w:rsidRPr="00602744">
              <w:rPr>
                <w:rStyle w:val="a7"/>
                <w:noProof/>
              </w:rPr>
              <w:t>全体設定</w:t>
            </w:r>
            <w:r w:rsidR="0090064C">
              <w:rPr>
                <w:noProof/>
                <w:webHidden/>
              </w:rPr>
              <w:tab/>
            </w:r>
            <w:r w:rsidR="0090064C">
              <w:rPr>
                <w:noProof/>
                <w:webHidden/>
              </w:rPr>
              <w:fldChar w:fldCharType="begin"/>
            </w:r>
            <w:r w:rsidR="0090064C">
              <w:rPr>
                <w:noProof/>
                <w:webHidden/>
              </w:rPr>
              <w:instrText xml:space="preserve"> PAGEREF _Toc97107899 \h </w:instrText>
            </w:r>
            <w:r w:rsidR="0090064C">
              <w:rPr>
                <w:noProof/>
                <w:webHidden/>
              </w:rPr>
            </w:r>
            <w:r w:rsidR="0090064C">
              <w:rPr>
                <w:noProof/>
                <w:webHidden/>
              </w:rPr>
              <w:fldChar w:fldCharType="separate"/>
            </w:r>
            <w:r w:rsidR="0090064C">
              <w:rPr>
                <w:noProof/>
                <w:webHidden/>
              </w:rPr>
              <w:t>14</w:t>
            </w:r>
            <w:r w:rsidR="0090064C">
              <w:rPr>
                <w:noProof/>
                <w:webHidden/>
              </w:rPr>
              <w:fldChar w:fldCharType="end"/>
            </w:r>
          </w:hyperlink>
        </w:p>
        <w:p w14:paraId="1E7483B7" w14:textId="6483A93D" w:rsidR="0090064C" w:rsidRDefault="00B44641">
          <w:pPr>
            <w:pStyle w:val="21"/>
            <w:tabs>
              <w:tab w:val="left" w:pos="960"/>
              <w:tab w:val="right" w:leader="dot" w:pos="8494"/>
            </w:tabs>
            <w:rPr>
              <w:rFonts w:asciiTheme="minorHAnsi" w:eastAsiaTheme="minorEastAsia" w:hAnsiTheme="minorHAnsi"/>
              <w:noProof/>
              <w:sz w:val="21"/>
            </w:rPr>
          </w:pPr>
          <w:hyperlink w:anchor="_Toc97107900" w:history="1">
            <w:r w:rsidR="0090064C" w:rsidRPr="00602744">
              <w:rPr>
                <w:rStyle w:val="a7"/>
                <w:noProof/>
                <w14:scene3d>
                  <w14:camera w14:prst="orthographicFront"/>
                  <w14:lightRig w14:rig="threePt" w14:dir="t">
                    <w14:rot w14:lat="0" w14:lon="0" w14:rev="0"/>
                  </w14:lightRig>
                </w14:scene3d>
              </w:rPr>
              <w:t>5.2.</w:t>
            </w:r>
            <w:r w:rsidR="0090064C">
              <w:rPr>
                <w:rFonts w:asciiTheme="minorHAnsi" w:eastAsiaTheme="minorEastAsia" w:hAnsiTheme="minorHAnsi"/>
                <w:noProof/>
                <w:sz w:val="21"/>
              </w:rPr>
              <w:tab/>
            </w:r>
            <w:r w:rsidR="0090064C" w:rsidRPr="00602744">
              <w:rPr>
                <w:rStyle w:val="a7"/>
                <w:noProof/>
              </w:rPr>
              <w:t>接続先設定</w:t>
            </w:r>
            <w:r w:rsidR="0090064C">
              <w:rPr>
                <w:noProof/>
                <w:webHidden/>
              </w:rPr>
              <w:tab/>
            </w:r>
            <w:r w:rsidR="0090064C">
              <w:rPr>
                <w:noProof/>
                <w:webHidden/>
              </w:rPr>
              <w:fldChar w:fldCharType="begin"/>
            </w:r>
            <w:r w:rsidR="0090064C">
              <w:rPr>
                <w:noProof/>
                <w:webHidden/>
              </w:rPr>
              <w:instrText xml:space="preserve"> PAGEREF _Toc97107900 \h </w:instrText>
            </w:r>
            <w:r w:rsidR="0090064C">
              <w:rPr>
                <w:noProof/>
                <w:webHidden/>
              </w:rPr>
            </w:r>
            <w:r w:rsidR="0090064C">
              <w:rPr>
                <w:noProof/>
                <w:webHidden/>
              </w:rPr>
              <w:fldChar w:fldCharType="separate"/>
            </w:r>
            <w:r w:rsidR="0090064C">
              <w:rPr>
                <w:noProof/>
                <w:webHidden/>
              </w:rPr>
              <w:t>16</w:t>
            </w:r>
            <w:r w:rsidR="0090064C">
              <w:rPr>
                <w:noProof/>
                <w:webHidden/>
              </w:rPr>
              <w:fldChar w:fldCharType="end"/>
            </w:r>
          </w:hyperlink>
        </w:p>
        <w:p w14:paraId="76EDC93C" w14:textId="1E125F83" w:rsidR="0090064C" w:rsidRDefault="00B44641">
          <w:pPr>
            <w:pStyle w:val="31"/>
            <w:tabs>
              <w:tab w:val="right" w:leader="dot" w:pos="8494"/>
            </w:tabs>
            <w:rPr>
              <w:rFonts w:asciiTheme="minorHAnsi" w:eastAsiaTheme="minorEastAsia" w:hAnsiTheme="minorHAnsi"/>
              <w:noProof/>
              <w:sz w:val="21"/>
            </w:rPr>
          </w:pPr>
          <w:hyperlink w:anchor="_Toc97107901" w:history="1">
            <w:r w:rsidR="0090064C" w:rsidRPr="00602744">
              <w:rPr>
                <w:rStyle w:val="a7"/>
                <w:noProof/>
              </w:rPr>
              <w:t>5.2.1. 「接続」タブ</w:t>
            </w:r>
            <w:r w:rsidR="0090064C">
              <w:rPr>
                <w:noProof/>
                <w:webHidden/>
              </w:rPr>
              <w:tab/>
            </w:r>
            <w:r w:rsidR="0090064C">
              <w:rPr>
                <w:noProof/>
                <w:webHidden/>
              </w:rPr>
              <w:fldChar w:fldCharType="begin"/>
            </w:r>
            <w:r w:rsidR="0090064C">
              <w:rPr>
                <w:noProof/>
                <w:webHidden/>
              </w:rPr>
              <w:instrText xml:space="preserve"> PAGEREF _Toc97107901 \h </w:instrText>
            </w:r>
            <w:r w:rsidR="0090064C">
              <w:rPr>
                <w:noProof/>
                <w:webHidden/>
              </w:rPr>
            </w:r>
            <w:r w:rsidR="0090064C">
              <w:rPr>
                <w:noProof/>
                <w:webHidden/>
              </w:rPr>
              <w:fldChar w:fldCharType="separate"/>
            </w:r>
            <w:r w:rsidR="0090064C">
              <w:rPr>
                <w:noProof/>
                <w:webHidden/>
              </w:rPr>
              <w:t>18</w:t>
            </w:r>
            <w:r w:rsidR="0090064C">
              <w:rPr>
                <w:noProof/>
                <w:webHidden/>
              </w:rPr>
              <w:fldChar w:fldCharType="end"/>
            </w:r>
          </w:hyperlink>
        </w:p>
        <w:p w14:paraId="1B4E071F" w14:textId="191E97CB" w:rsidR="0090064C" w:rsidRDefault="00B44641">
          <w:pPr>
            <w:pStyle w:val="41"/>
            <w:tabs>
              <w:tab w:val="right" w:leader="dot" w:pos="8494"/>
            </w:tabs>
            <w:rPr>
              <w:rFonts w:asciiTheme="minorHAnsi" w:eastAsiaTheme="minorEastAsia" w:hAnsiTheme="minorHAnsi"/>
              <w:noProof/>
              <w:sz w:val="21"/>
            </w:rPr>
          </w:pPr>
          <w:hyperlink w:anchor="_Toc97107902" w:history="1">
            <w:r w:rsidR="0090064C" w:rsidRPr="00602744">
              <w:rPr>
                <w:rStyle w:val="a7"/>
                <w:noProof/>
              </w:rPr>
              <w:t>5.2.1.1. クライアント認証を使用した接続</w:t>
            </w:r>
            <w:r w:rsidR="0090064C">
              <w:rPr>
                <w:noProof/>
                <w:webHidden/>
              </w:rPr>
              <w:tab/>
            </w:r>
            <w:r w:rsidR="0090064C">
              <w:rPr>
                <w:noProof/>
                <w:webHidden/>
              </w:rPr>
              <w:fldChar w:fldCharType="begin"/>
            </w:r>
            <w:r w:rsidR="0090064C">
              <w:rPr>
                <w:noProof/>
                <w:webHidden/>
              </w:rPr>
              <w:instrText xml:space="preserve"> PAGEREF _Toc97107902 \h </w:instrText>
            </w:r>
            <w:r w:rsidR="0090064C">
              <w:rPr>
                <w:noProof/>
                <w:webHidden/>
              </w:rPr>
            </w:r>
            <w:r w:rsidR="0090064C">
              <w:rPr>
                <w:noProof/>
                <w:webHidden/>
              </w:rPr>
              <w:fldChar w:fldCharType="separate"/>
            </w:r>
            <w:r w:rsidR="0090064C">
              <w:rPr>
                <w:noProof/>
                <w:webHidden/>
              </w:rPr>
              <w:t>20</w:t>
            </w:r>
            <w:r w:rsidR="0090064C">
              <w:rPr>
                <w:noProof/>
                <w:webHidden/>
              </w:rPr>
              <w:fldChar w:fldCharType="end"/>
            </w:r>
          </w:hyperlink>
        </w:p>
        <w:p w14:paraId="1B7401B6" w14:textId="68628F59" w:rsidR="0090064C" w:rsidRDefault="00B44641">
          <w:pPr>
            <w:pStyle w:val="31"/>
            <w:tabs>
              <w:tab w:val="right" w:leader="dot" w:pos="8494"/>
            </w:tabs>
            <w:rPr>
              <w:rFonts w:asciiTheme="minorHAnsi" w:eastAsiaTheme="minorEastAsia" w:hAnsiTheme="minorHAnsi"/>
              <w:noProof/>
              <w:sz w:val="21"/>
            </w:rPr>
          </w:pPr>
          <w:hyperlink w:anchor="_Toc97107903" w:history="1">
            <w:r w:rsidR="0090064C" w:rsidRPr="00602744">
              <w:rPr>
                <w:rStyle w:val="a7"/>
                <w:noProof/>
              </w:rPr>
              <w:t>5.2.2. 「動作設定」タブ</w:t>
            </w:r>
            <w:r w:rsidR="0090064C">
              <w:rPr>
                <w:noProof/>
                <w:webHidden/>
              </w:rPr>
              <w:tab/>
            </w:r>
            <w:r w:rsidR="0090064C">
              <w:rPr>
                <w:noProof/>
                <w:webHidden/>
              </w:rPr>
              <w:fldChar w:fldCharType="begin"/>
            </w:r>
            <w:r w:rsidR="0090064C">
              <w:rPr>
                <w:noProof/>
                <w:webHidden/>
              </w:rPr>
              <w:instrText xml:space="preserve"> PAGEREF _Toc97107903 \h </w:instrText>
            </w:r>
            <w:r w:rsidR="0090064C">
              <w:rPr>
                <w:noProof/>
                <w:webHidden/>
              </w:rPr>
            </w:r>
            <w:r w:rsidR="0090064C">
              <w:rPr>
                <w:noProof/>
                <w:webHidden/>
              </w:rPr>
              <w:fldChar w:fldCharType="separate"/>
            </w:r>
            <w:r w:rsidR="0090064C">
              <w:rPr>
                <w:noProof/>
                <w:webHidden/>
              </w:rPr>
              <w:t>23</w:t>
            </w:r>
            <w:r w:rsidR="0090064C">
              <w:rPr>
                <w:noProof/>
                <w:webHidden/>
              </w:rPr>
              <w:fldChar w:fldCharType="end"/>
            </w:r>
          </w:hyperlink>
        </w:p>
        <w:p w14:paraId="4C72679A" w14:textId="0953CE10" w:rsidR="0090064C" w:rsidRDefault="00B44641">
          <w:pPr>
            <w:pStyle w:val="41"/>
            <w:tabs>
              <w:tab w:val="right" w:leader="dot" w:pos="8494"/>
            </w:tabs>
            <w:rPr>
              <w:rFonts w:asciiTheme="minorHAnsi" w:eastAsiaTheme="minorEastAsia" w:hAnsiTheme="minorHAnsi"/>
              <w:noProof/>
              <w:sz w:val="21"/>
            </w:rPr>
          </w:pPr>
          <w:hyperlink w:anchor="_Toc97107904" w:history="1">
            <w:r w:rsidR="0090064C" w:rsidRPr="00602744">
              <w:rPr>
                <w:rStyle w:val="a7"/>
                <w:noProof/>
              </w:rPr>
              <w:t>5.2.2.1. 動作について</w:t>
            </w:r>
            <w:r w:rsidR="0090064C">
              <w:rPr>
                <w:noProof/>
                <w:webHidden/>
              </w:rPr>
              <w:tab/>
            </w:r>
            <w:r w:rsidR="0090064C">
              <w:rPr>
                <w:noProof/>
                <w:webHidden/>
              </w:rPr>
              <w:fldChar w:fldCharType="begin"/>
            </w:r>
            <w:r w:rsidR="0090064C">
              <w:rPr>
                <w:noProof/>
                <w:webHidden/>
              </w:rPr>
              <w:instrText xml:space="preserve"> PAGEREF _Toc97107904 \h </w:instrText>
            </w:r>
            <w:r w:rsidR="0090064C">
              <w:rPr>
                <w:noProof/>
                <w:webHidden/>
              </w:rPr>
            </w:r>
            <w:r w:rsidR="0090064C">
              <w:rPr>
                <w:noProof/>
                <w:webHidden/>
              </w:rPr>
              <w:fldChar w:fldCharType="separate"/>
            </w:r>
            <w:r w:rsidR="0090064C">
              <w:rPr>
                <w:noProof/>
                <w:webHidden/>
              </w:rPr>
              <w:t>24</w:t>
            </w:r>
            <w:r w:rsidR="0090064C">
              <w:rPr>
                <w:noProof/>
                <w:webHidden/>
              </w:rPr>
              <w:fldChar w:fldCharType="end"/>
            </w:r>
          </w:hyperlink>
        </w:p>
        <w:p w14:paraId="5BFD5988" w14:textId="7794853E" w:rsidR="0090064C" w:rsidRDefault="00B44641">
          <w:pPr>
            <w:pStyle w:val="41"/>
            <w:tabs>
              <w:tab w:val="right" w:leader="dot" w:pos="8494"/>
            </w:tabs>
            <w:rPr>
              <w:rFonts w:asciiTheme="minorHAnsi" w:eastAsiaTheme="minorEastAsia" w:hAnsiTheme="minorHAnsi"/>
              <w:noProof/>
              <w:sz w:val="21"/>
            </w:rPr>
          </w:pPr>
          <w:hyperlink w:anchor="_Toc97107905" w:history="1">
            <w:r w:rsidR="0090064C" w:rsidRPr="00602744">
              <w:rPr>
                <w:rStyle w:val="a7"/>
                <w:noProof/>
              </w:rPr>
              <w:t>5.2.2.2. 動作設定について</w:t>
            </w:r>
            <w:r w:rsidR="0090064C">
              <w:rPr>
                <w:noProof/>
                <w:webHidden/>
              </w:rPr>
              <w:tab/>
            </w:r>
            <w:r w:rsidR="0090064C">
              <w:rPr>
                <w:noProof/>
                <w:webHidden/>
              </w:rPr>
              <w:fldChar w:fldCharType="begin"/>
            </w:r>
            <w:r w:rsidR="0090064C">
              <w:rPr>
                <w:noProof/>
                <w:webHidden/>
              </w:rPr>
              <w:instrText xml:space="preserve"> PAGEREF _Toc97107905 \h </w:instrText>
            </w:r>
            <w:r w:rsidR="0090064C">
              <w:rPr>
                <w:noProof/>
                <w:webHidden/>
              </w:rPr>
            </w:r>
            <w:r w:rsidR="0090064C">
              <w:rPr>
                <w:noProof/>
                <w:webHidden/>
              </w:rPr>
              <w:fldChar w:fldCharType="separate"/>
            </w:r>
            <w:r w:rsidR="0090064C">
              <w:rPr>
                <w:noProof/>
                <w:webHidden/>
              </w:rPr>
              <w:t>26</w:t>
            </w:r>
            <w:r w:rsidR="0090064C">
              <w:rPr>
                <w:noProof/>
                <w:webHidden/>
              </w:rPr>
              <w:fldChar w:fldCharType="end"/>
            </w:r>
          </w:hyperlink>
        </w:p>
        <w:p w14:paraId="2160A766" w14:textId="7F4C5A2F" w:rsidR="0090064C" w:rsidRDefault="00B44641">
          <w:pPr>
            <w:pStyle w:val="31"/>
            <w:tabs>
              <w:tab w:val="right" w:leader="dot" w:pos="8494"/>
            </w:tabs>
            <w:rPr>
              <w:rFonts w:asciiTheme="minorHAnsi" w:eastAsiaTheme="minorEastAsia" w:hAnsiTheme="minorHAnsi"/>
              <w:noProof/>
              <w:sz w:val="21"/>
            </w:rPr>
          </w:pPr>
          <w:hyperlink w:anchor="_Toc97107906" w:history="1">
            <w:r w:rsidR="0090064C" w:rsidRPr="00602744">
              <w:rPr>
                <w:rStyle w:val="a7"/>
                <w:noProof/>
              </w:rPr>
              <w:t>5.2.3. 「プロキシ」タブ</w:t>
            </w:r>
            <w:r w:rsidR="0090064C">
              <w:rPr>
                <w:noProof/>
                <w:webHidden/>
              </w:rPr>
              <w:tab/>
            </w:r>
            <w:r w:rsidR="0090064C">
              <w:rPr>
                <w:noProof/>
                <w:webHidden/>
              </w:rPr>
              <w:fldChar w:fldCharType="begin"/>
            </w:r>
            <w:r w:rsidR="0090064C">
              <w:rPr>
                <w:noProof/>
                <w:webHidden/>
              </w:rPr>
              <w:instrText xml:space="preserve"> PAGEREF _Toc97107906 \h </w:instrText>
            </w:r>
            <w:r w:rsidR="0090064C">
              <w:rPr>
                <w:noProof/>
                <w:webHidden/>
              </w:rPr>
            </w:r>
            <w:r w:rsidR="0090064C">
              <w:rPr>
                <w:noProof/>
                <w:webHidden/>
              </w:rPr>
              <w:fldChar w:fldCharType="separate"/>
            </w:r>
            <w:r w:rsidR="0090064C">
              <w:rPr>
                <w:noProof/>
                <w:webHidden/>
              </w:rPr>
              <w:t>28</w:t>
            </w:r>
            <w:r w:rsidR="0090064C">
              <w:rPr>
                <w:noProof/>
                <w:webHidden/>
              </w:rPr>
              <w:fldChar w:fldCharType="end"/>
            </w:r>
          </w:hyperlink>
        </w:p>
        <w:p w14:paraId="1402CA9A" w14:textId="0FBF6A56" w:rsidR="0090064C" w:rsidRDefault="00B44641">
          <w:pPr>
            <w:pStyle w:val="31"/>
            <w:tabs>
              <w:tab w:val="right" w:leader="dot" w:pos="8494"/>
            </w:tabs>
            <w:rPr>
              <w:rFonts w:asciiTheme="minorHAnsi" w:eastAsiaTheme="minorEastAsia" w:hAnsiTheme="minorHAnsi"/>
              <w:noProof/>
              <w:sz w:val="21"/>
            </w:rPr>
          </w:pPr>
          <w:hyperlink w:anchor="_Toc97107907" w:history="1">
            <w:r w:rsidR="0090064C" w:rsidRPr="00602744">
              <w:rPr>
                <w:rStyle w:val="a7"/>
                <w:noProof/>
              </w:rPr>
              <w:t>5.2.4. 「セキュリティ」タブ</w:t>
            </w:r>
            <w:r w:rsidR="0090064C">
              <w:rPr>
                <w:noProof/>
                <w:webHidden/>
              </w:rPr>
              <w:tab/>
            </w:r>
            <w:r w:rsidR="0090064C">
              <w:rPr>
                <w:noProof/>
                <w:webHidden/>
              </w:rPr>
              <w:fldChar w:fldCharType="begin"/>
            </w:r>
            <w:r w:rsidR="0090064C">
              <w:rPr>
                <w:noProof/>
                <w:webHidden/>
              </w:rPr>
              <w:instrText xml:space="preserve"> PAGEREF _Toc97107907 \h </w:instrText>
            </w:r>
            <w:r w:rsidR="0090064C">
              <w:rPr>
                <w:noProof/>
                <w:webHidden/>
              </w:rPr>
            </w:r>
            <w:r w:rsidR="0090064C">
              <w:rPr>
                <w:noProof/>
                <w:webHidden/>
              </w:rPr>
              <w:fldChar w:fldCharType="separate"/>
            </w:r>
            <w:r w:rsidR="0090064C">
              <w:rPr>
                <w:noProof/>
                <w:webHidden/>
              </w:rPr>
              <w:t>30</w:t>
            </w:r>
            <w:r w:rsidR="0090064C">
              <w:rPr>
                <w:noProof/>
                <w:webHidden/>
              </w:rPr>
              <w:fldChar w:fldCharType="end"/>
            </w:r>
          </w:hyperlink>
        </w:p>
        <w:p w14:paraId="4A23218E" w14:textId="5DB02FE9" w:rsidR="0090064C" w:rsidRDefault="00B44641">
          <w:pPr>
            <w:pStyle w:val="31"/>
            <w:tabs>
              <w:tab w:val="right" w:leader="dot" w:pos="8494"/>
            </w:tabs>
            <w:rPr>
              <w:rFonts w:asciiTheme="minorHAnsi" w:eastAsiaTheme="minorEastAsia" w:hAnsiTheme="minorHAnsi"/>
              <w:noProof/>
              <w:sz w:val="21"/>
            </w:rPr>
          </w:pPr>
          <w:hyperlink w:anchor="_Toc97107908" w:history="1">
            <w:r w:rsidR="0090064C" w:rsidRPr="00602744">
              <w:rPr>
                <w:rStyle w:val="a7"/>
                <w:noProof/>
              </w:rPr>
              <w:t>5.2.5. 「スケジュール」タブ</w:t>
            </w:r>
            <w:r w:rsidR="0090064C">
              <w:rPr>
                <w:noProof/>
                <w:webHidden/>
              </w:rPr>
              <w:tab/>
            </w:r>
            <w:r w:rsidR="0090064C">
              <w:rPr>
                <w:noProof/>
                <w:webHidden/>
              </w:rPr>
              <w:fldChar w:fldCharType="begin"/>
            </w:r>
            <w:r w:rsidR="0090064C">
              <w:rPr>
                <w:noProof/>
                <w:webHidden/>
              </w:rPr>
              <w:instrText xml:space="preserve"> PAGEREF _Toc97107908 \h </w:instrText>
            </w:r>
            <w:r w:rsidR="0090064C">
              <w:rPr>
                <w:noProof/>
                <w:webHidden/>
              </w:rPr>
            </w:r>
            <w:r w:rsidR="0090064C">
              <w:rPr>
                <w:noProof/>
                <w:webHidden/>
              </w:rPr>
              <w:fldChar w:fldCharType="separate"/>
            </w:r>
            <w:r w:rsidR="0090064C">
              <w:rPr>
                <w:noProof/>
                <w:webHidden/>
              </w:rPr>
              <w:t>31</w:t>
            </w:r>
            <w:r w:rsidR="0090064C">
              <w:rPr>
                <w:noProof/>
                <w:webHidden/>
              </w:rPr>
              <w:fldChar w:fldCharType="end"/>
            </w:r>
          </w:hyperlink>
        </w:p>
        <w:p w14:paraId="40CB137C" w14:textId="7241BE74" w:rsidR="0090064C" w:rsidRDefault="00B44641">
          <w:pPr>
            <w:pStyle w:val="31"/>
            <w:tabs>
              <w:tab w:val="right" w:leader="dot" w:pos="8494"/>
            </w:tabs>
            <w:rPr>
              <w:rFonts w:asciiTheme="minorHAnsi" w:eastAsiaTheme="minorEastAsia" w:hAnsiTheme="minorHAnsi"/>
              <w:noProof/>
              <w:sz w:val="21"/>
            </w:rPr>
          </w:pPr>
          <w:hyperlink w:anchor="_Toc97107909" w:history="1">
            <w:r w:rsidR="0090064C" w:rsidRPr="00602744">
              <w:rPr>
                <w:rStyle w:val="a7"/>
                <w:noProof/>
              </w:rPr>
              <w:t>5.2.6. 「その他」タブ</w:t>
            </w:r>
            <w:r w:rsidR="0090064C">
              <w:rPr>
                <w:noProof/>
                <w:webHidden/>
              </w:rPr>
              <w:tab/>
            </w:r>
            <w:r w:rsidR="0090064C">
              <w:rPr>
                <w:noProof/>
                <w:webHidden/>
              </w:rPr>
              <w:fldChar w:fldCharType="begin"/>
            </w:r>
            <w:r w:rsidR="0090064C">
              <w:rPr>
                <w:noProof/>
                <w:webHidden/>
              </w:rPr>
              <w:instrText xml:space="preserve"> PAGEREF _Toc97107909 \h </w:instrText>
            </w:r>
            <w:r w:rsidR="0090064C">
              <w:rPr>
                <w:noProof/>
                <w:webHidden/>
              </w:rPr>
            </w:r>
            <w:r w:rsidR="0090064C">
              <w:rPr>
                <w:noProof/>
                <w:webHidden/>
              </w:rPr>
              <w:fldChar w:fldCharType="separate"/>
            </w:r>
            <w:r w:rsidR="0090064C">
              <w:rPr>
                <w:noProof/>
                <w:webHidden/>
              </w:rPr>
              <w:t>33</w:t>
            </w:r>
            <w:r w:rsidR="0090064C">
              <w:rPr>
                <w:noProof/>
                <w:webHidden/>
              </w:rPr>
              <w:fldChar w:fldCharType="end"/>
            </w:r>
          </w:hyperlink>
        </w:p>
        <w:p w14:paraId="49B76027" w14:textId="36D9BF5C" w:rsidR="0090064C" w:rsidRDefault="00B44641">
          <w:pPr>
            <w:pStyle w:val="11"/>
            <w:tabs>
              <w:tab w:val="left" w:pos="480"/>
            </w:tabs>
            <w:rPr>
              <w:rFonts w:asciiTheme="minorHAnsi" w:eastAsiaTheme="minorEastAsia" w:hAnsiTheme="minorHAnsi"/>
              <w:b w:val="0"/>
              <w:noProof/>
              <w:sz w:val="21"/>
              <w:szCs w:val="22"/>
            </w:rPr>
          </w:pPr>
          <w:hyperlink w:anchor="_Toc97107910" w:history="1">
            <w:r w:rsidR="0090064C" w:rsidRPr="00602744">
              <w:rPr>
                <w:rStyle w:val="a7"/>
                <w:noProof/>
                <w14:scene3d>
                  <w14:camera w14:prst="orthographicFront"/>
                  <w14:lightRig w14:rig="threePt" w14:dir="t">
                    <w14:rot w14:lat="0" w14:lon="0" w14:rev="0"/>
                  </w14:lightRig>
                </w14:scene3d>
              </w:rPr>
              <w:t>6.</w:t>
            </w:r>
            <w:r w:rsidR="0090064C">
              <w:rPr>
                <w:rFonts w:asciiTheme="minorHAnsi" w:eastAsiaTheme="minorEastAsia" w:hAnsiTheme="minorHAnsi"/>
                <w:b w:val="0"/>
                <w:noProof/>
                <w:sz w:val="21"/>
                <w:szCs w:val="22"/>
              </w:rPr>
              <w:tab/>
            </w:r>
            <w:r w:rsidR="0090064C" w:rsidRPr="00602744">
              <w:rPr>
                <w:rStyle w:val="a7"/>
                <w:noProof/>
              </w:rPr>
              <w:t>同期</w:t>
            </w:r>
            <w:r w:rsidR="0090064C">
              <w:rPr>
                <w:noProof/>
                <w:webHidden/>
              </w:rPr>
              <w:tab/>
            </w:r>
            <w:r w:rsidR="0090064C">
              <w:rPr>
                <w:noProof/>
                <w:webHidden/>
              </w:rPr>
              <w:fldChar w:fldCharType="begin"/>
            </w:r>
            <w:r w:rsidR="0090064C">
              <w:rPr>
                <w:noProof/>
                <w:webHidden/>
              </w:rPr>
              <w:instrText xml:space="preserve"> PAGEREF _Toc97107910 \h </w:instrText>
            </w:r>
            <w:r w:rsidR="0090064C">
              <w:rPr>
                <w:noProof/>
                <w:webHidden/>
              </w:rPr>
            </w:r>
            <w:r w:rsidR="0090064C">
              <w:rPr>
                <w:noProof/>
                <w:webHidden/>
              </w:rPr>
              <w:fldChar w:fldCharType="separate"/>
            </w:r>
            <w:r w:rsidR="0090064C">
              <w:rPr>
                <w:noProof/>
                <w:webHidden/>
              </w:rPr>
              <w:t>35</w:t>
            </w:r>
            <w:r w:rsidR="0090064C">
              <w:rPr>
                <w:noProof/>
                <w:webHidden/>
              </w:rPr>
              <w:fldChar w:fldCharType="end"/>
            </w:r>
          </w:hyperlink>
        </w:p>
        <w:p w14:paraId="1AF0856C" w14:textId="0685BA22" w:rsidR="0090064C" w:rsidRDefault="00B44641">
          <w:pPr>
            <w:pStyle w:val="11"/>
            <w:tabs>
              <w:tab w:val="left" w:pos="480"/>
            </w:tabs>
            <w:rPr>
              <w:rFonts w:asciiTheme="minorHAnsi" w:eastAsiaTheme="minorEastAsia" w:hAnsiTheme="minorHAnsi"/>
              <w:b w:val="0"/>
              <w:noProof/>
              <w:sz w:val="21"/>
              <w:szCs w:val="22"/>
            </w:rPr>
          </w:pPr>
          <w:hyperlink w:anchor="_Toc97107911" w:history="1">
            <w:r w:rsidR="0090064C" w:rsidRPr="00602744">
              <w:rPr>
                <w:rStyle w:val="a7"/>
                <w:noProof/>
                <w14:scene3d>
                  <w14:camera w14:prst="orthographicFront"/>
                  <w14:lightRig w14:rig="threePt" w14:dir="t">
                    <w14:rot w14:lat="0" w14:lon="0" w14:rev="0"/>
                  </w14:lightRig>
                </w14:scene3d>
              </w:rPr>
              <w:t>7.</w:t>
            </w:r>
            <w:r w:rsidR="0090064C">
              <w:rPr>
                <w:rFonts w:asciiTheme="minorHAnsi" w:eastAsiaTheme="minorEastAsia" w:hAnsiTheme="minorHAnsi"/>
                <w:b w:val="0"/>
                <w:noProof/>
                <w:sz w:val="21"/>
                <w:szCs w:val="22"/>
              </w:rPr>
              <w:tab/>
            </w:r>
            <w:r w:rsidR="0090064C" w:rsidRPr="00602744">
              <w:rPr>
                <w:rStyle w:val="a7"/>
                <w:noProof/>
              </w:rPr>
              <w:t>同期対象ファイルの一覧表示</w:t>
            </w:r>
            <w:r w:rsidR="0090064C">
              <w:rPr>
                <w:noProof/>
                <w:webHidden/>
              </w:rPr>
              <w:tab/>
            </w:r>
            <w:r w:rsidR="0090064C">
              <w:rPr>
                <w:noProof/>
                <w:webHidden/>
              </w:rPr>
              <w:fldChar w:fldCharType="begin"/>
            </w:r>
            <w:r w:rsidR="0090064C">
              <w:rPr>
                <w:noProof/>
                <w:webHidden/>
              </w:rPr>
              <w:instrText xml:space="preserve"> PAGEREF _Toc97107911 \h </w:instrText>
            </w:r>
            <w:r w:rsidR="0090064C">
              <w:rPr>
                <w:noProof/>
                <w:webHidden/>
              </w:rPr>
            </w:r>
            <w:r w:rsidR="0090064C">
              <w:rPr>
                <w:noProof/>
                <w:webHidden/>
              </w:rPr>
              <w:fldChar w:fldCharType="separate"/>
            </w:r>
            <w:r w:rsidR="0090064C">
              <w:rPr>
                <w:noProof/>
                <w:webHidden/>
              </w:rPr>
              <w:t>38</w:t>
            </w:r>
            <w:r w:rsidR="0090064C">
              <w:rPr>
                <w:noProof/>
                <w:webHidden/>
              </w:rPr>
              <w:fldChar w:fldCharType="end"/>
            </w:r>
          </w:hyperlink>
        </w:p>
        <w:p w14:paraId="183B3E21" w14:textId="3FA3DC5A" w:rsidR="0090064C" w:rsidRDefault="00B44641">
          <w:pPr>
            <w:pStyle w:val="21"/>
            <w:tabs>
              <w:tab w:val="left" w:pos="960"/>
              <w:tab w:val="right" w:leader="dot" w:pos="8494"/>
            </w:tabs>
            <w:rPr>
              <w:rFonts w:asciiTheme="minorHAnsi" w:eastAsiaTheme="minorEastAsia" w:hAnsiTheme="minorHAnsi"/>
              <w:noProof/>
              <w:sz w:val="21"/>
            </w:rPr>
          </w:pPr>
          <w:hyperlink w:anchor="_Toc97107912" w:history="1">
            <w:r w:rsidR="0090064C" w:rsidRPr="00602744">
              <w:rPr>
                <w:rStyle w:val="a7"/>
                <w:noProof/>
                <w14:scene3d>
                  <w14:camera w14:prst="orthographicFront"/>
                  <w14:lightRig w14:rig="threePt" w14:dir="t">
                    <w14:rot w14:lat="0" w14:lon="0" w14:rev="0"/>
                  </w14:lightRig>
                </w14:scene3d>
              </w:rPr>
              <w:t>7.1.</w:t>
            </w:r>
            <w:r w:rsidR="0090064C">
              <w:rPr>
                <w:rFonts w:asciiTheme="minorHAnsi" w:eastAsiaTheme="minorEastAsia" w:hAnsiTheme="minorHAnsi"/>
                <w:noProof/>
                <w:sz w:val="21"/>
              </w:rPr>
              <w:tab/>
            </w:r>
            <w:r w:rsidR="0090064C" w:rsidRPr="00602744">
              <w:rPr>
                <w:rStyle w:val="a7"/>
                <w:noProof/>
              </w:rPr>
              <w:t>処理について</w:t>
            </w:r>
            <w:r w:rsidR="0090064C">
              <w:rPr>
                <w:noProof/>
                <w:webHidden/>
              </w:rPr>
              <w:tab/>
            </w:r>
            <w:r w:rsidR="0090064C">
              <w:rPr>
                <w:noProof/>
                <w:webHidden/>
              </w:rPr>
              <w:fldChar w:fldCharType="begin"/>
            </w:r>
            <w:r w:rsidR="0090064C">
              <w:rPr>
                <w:noProof/>
                <w:webHidden/>
              </w:rPr>
              <w:instrText xml:space="preserve"> PAGEREF _Toc97107912 \h </w:instrText>
            </w:r>
            <w:r w:rsidR="0090064C">
              <w:rPr>
                <w:noProof/>
                <w:webHidden/>
              </w:rPr>
            </w:r>
            <w:r w:rsidR="0090064C">
              <w:rPr>
                <w:noProof/>
                <w:webHidden/>
              </w:rPr>
              <w:fldChar w:fldCharType="separate"/>
            </w:r>
            <w:r w:rsidR="0090064C">
              <w:rPr>
                <w:noProof/>
                <w:webHidden/>
              </w:rPr>
              <w:t>39</w:t>
            </w:r>
            <w:r w:rsidR="0090064C">
              <w:rPr>
                <w:noProof/>
                <w:webHidden/>
              </w:rPr>
              <w:fldChar w:fldCharType="end"/>
            </w:r>
          </w:hyperlink>
        </w:p>
        <w:p w14:paraId="33CB2CD0" w14:textId="3461F0B6" w:rsidR="0090064C" w:rsidRDefault="00B44641">
          <w:pPr>
            <w:pStyle w:val="11"/>
            <w:tabs>
              <w:tab w:val="left" w:pos="480"/>
            </w:tabs>
            <w:rPr>
              <w:rFonts w:asciiTheme="minorHAnsi" w:eastAsiaTheme="minorEastAsia" w:hAnsiTheme="minorHAnsi"/>
              <w:b w:val="0"/>
              <w:noProof/>
              <w:sz w:val="21"/>
              <w:szCs w:val="22"/>
            </w:rPr>
          </w:pPr>
          <w:hyperlink w:anchor="_Toc97107913" w:history="1">
            <w:r w:rsidR="0090064C" w:rsidRPr="00602744">
              <w:rPr>
                <w:rStyle w:val="a7"/>
                <w:noProof/>
                <w14:scene3d>
                  <w14:camera w14:prst="orthographicFront"/>
                  <w14:lightRig w14:rig="threePt" w14:dir="t">
                    <w14:rot w14:lat="0" w14:lon="0" w14:rev="0"/>
                  </w14:lightRig>
                </w14:scene3d>
              </w:rPr>
              <w:t>8.</w:t>
            </w:r>
            <w:r w:rsidR="0090064C">
              <w:rPr>
                <w:rFonts w:asciiTheme="minorHAnsi" w:eastAsiaTheme="minorEastAsia" w:hAnsiTheme="minorHAnsi"/>
                <w:b w:val="0"/>
                <w:noProof/>
                <w:sz w:val="21"/>
                <w:szCs w:val="22"/>
              </w:rPr>
              <w:tab/>
            </w:r>
            <w:r w:rsidR="0090064C" w:rsidRPr="00602744">
              <w:rPr>
                <w:rStyle w:val="a7"/>
                <w:noProof/>
              </w:rPr>
              <w:t>メンテナンス</w:t>
            </w:r>
            <w:r w:rsidR="0090064C">
              <w:rPr>
                <w:noProof/>
                <w:webHidden/>
              </w:rPr>
              <w:tab/>
            </w:r>
            <w:r w:rsidR="0090064C">
              <w:rPr>
                <w:noProof/>
                <w:webHidden/>
              </w:rPr>
              <w:fldChar w:fldCharType="begin"/>
            </w:r>
            <w:r w:rsidR="0090064C">
              <w:rPr>
                <w:noProof/>
                <w:webHidden/>
              </w:rPr>
              <w:instrText xml:space="preserve"> PAGEREF _Toc97107913 \h </w:instrText>
            </w:r>
            <w:r w:rsidR="0090064C">
              <w:rPr>
                <w:noProof/>
                <w:webHidden/>
              </w:rPr>
            </w:r>
            <w:r w:rsidR="0090064C">
              <w:rPr>
                <w:noProof/>
                <w:webHidden/>
              </w:rPr>
              <w:fldChar w:fldCharType="separate"/>
            </w:r>
            <w:r w:rsidR="0090064C">
              <w:rPr>
                <w:noProof/>
                <w:webHidden/>
              </w:rPr>
              <w:t>41</w:t>
            </w:r>
            <w:r w:rsidR="0090064C">
              <w:rPr>
                <w:noProof/>
                <w:webHidden/>
              </w:rPr>
              <w:fldChar w:fldCharType="end"/>
            </w:r>
          </w:hyperlink>
        </w:p>
        <w:p w14:paraId="14830394" w14:textId="280FFA9E" w:rsidR="0090064C" w:rsidRDefault="00B44641">
          <w:pPr>
            <w:pStyle w:val="21"/>
            <w:tabs>
              <w:tab w:val="left" w:pos="960"/>
              <w:tab w:val="right" w:leader="dot" w:pos="8494"/>
            </w:tabs>
            <w:rPr>
              <w:rFonts w:asciiTheme="minorHAnsi" w:eastAsiaTheme="minorEastAsia" w:hAnsiTheme="minorHAnsi"/>
              <w:noProof/>
              <w:sz w:val="21"/>
            </w:rPr>
          </w:pPr>
          <w:hyperlink w:anchor="_Toc97107914" w:history="1">
            <w:r w:rsidR="0090064C" w:rsidRPr="00602744">
              <w:rPr>
                <w:rStyle w:val="a7"/>
                <w:noProof/>
                <w14:scene3d>
                  <w14:camera w14:prst="orthographicFront"/>
                  <w14:lightRig w14:rig="threePt" w14:dir="t">
                    <w14:rot w14:lat="0" w14:lon="0" w14:rev="0"/>
                  </w14:lightRig>
                </w14:scene3d>
              </w:rPr>
              <w:t>8.1.</w:t>
            </w:r>
            <w:r w:rsidR="0090064C">
              <w:rPr>
                <w:rFonts w:asciiTheme="minorHAnsi" w:eastAsiaTheme="minorEastAsia" w:hAnsiTheme="minorHAnsi"/>
                <w:noProof/>
                <w:sz w:val="21"/>
              </w:rPr>
              <w:tab/>
            </w:r>
            <w:r w:rsidR="0090064C" w:rsidRPr="00602744">
              <w:rPr>
                <w:rStyle w:val="a7"/>
                <w:noProof/>
              </w:rPr>
              <w:t>同期情報のリセット</w:t>
            </w:r>
            <w:r w:rsidR="0090064C">
              <w:rPr>
                <w:noProof/>
                <w:webHidden/>
              </w:rPr>
              <w:tab/>
            </w:r>
            <w:r w:rsidR="0090064C">
              <w:rPr>
                <w:noProof/>
                <w:webHidden/>
              </w:rPr>
              <w:fldChar w:fldCharType="begin"/>
            </w:r>
            <w:r w:rsidR="0090064C">
              <w:rPr>
                <w:noProof/>
                <w:webHidden/>
              </w:rPr>
              <w:instrText xml:space="preserve"> PAGEREF _Toc97107914 \h </w:instrText>
            </w:r>
            <w:r w:rsidR="0090064C">
              <w:rPr>
                <w:noProof/>
                <w:webHidden/>
              </w:rPr>
            </w:r>
            <w:r w:rsidR="0090064C">
              <w:rPr>
                <w:noProof/>
                <w:webHidden/>
              </w:rPr>
              <w:fldChar w:fldCharType="separate"/>
            </w:r>
            <w:r w:rsidR="0090064C">
              <w:rPr>
                <w:noProof/>
                <w:webHidden/>
              </w:rPr>
              <w:t>41</w:t>
            </w:r>
            <w:r w:rsidR="0090064C">
              <w:rPr>
                <w:noProof/>
                <w:webHidden/>
              </w:rPr>
              <w:fldChar w:fldCharType="end"/>
            </w:r>
          </w:hyperlink>
        </w:p>
        <w:p w14:paraId="012CFA58" w14:textId="7591E51B" w:rsidR="0090064C" w:rsidRDefault="00B44641">
          <w:pPr>
            <w:pStyle w:val="21"/>
            <w:tabs>
              <w:tab w:val="left" w:pos="960"/>
              <w:tab w:val="right" w:leader="dot" w:pos="8494"/>
            </w:tabs>
            <w:rPr>
              <w:rFonts w:asciiTheme="minorHAnsi" w:eastAsiaTheme="minorEastAsia" w:hAnsiTheme="minorHAnsi"/>
              <w:noProof/>
              <w:sz w:val="21"/>
            </w:rPr>
          </w:pPr>
          <w:hyperlink w:anchor="_Toc97107915" w:history="1">
            <w:r w:rsidR="0090064C" w:rsidRPr="00602744">
              <w:rPr>
                <w:rStyle w:val="a7"/>
                <w:noProof/>
                <w14:scene3d>
                  <w14:camera w14:prst="orthographicFront"/>
                  <w14:lightRig w14:rig="threePt" w14:dir="t">
                    <w14:rot w14:lat="0" w14:lon="0" w14:rev="0"/>
                  </w14:lightRig>
                </w14:scene3d>
              </w:rPr>
              <w:t>8.2.</w:t>
            </w:r>
            <w:r w:rsidR="0090064C">
              <w:rPr>
                <w:rFonts w:asciiTheme="minorHAnsi" w:eastAsiaTheme="minorEastAsia" w:hAnsiTheme="minorHAnsi"/>
                <w:noProof/>
                <w:sz w:val="21"/>
              </w:rPr>
              <w:tab/>
            </w:r>
            <w:r w:rsidR="0090064C" w:rsidRPr="00602744">
              <w:rPr>
                <w:rStyle w:val="a7"/>
                <w:noProof/>
              </w:rPr>
              <w:t>サーバーのファイルですべて上書き</w:t>
            </w:r>
            <w:r w:rsidR="0090064C">
              <w:rPr>
                <w:noProof/>
                <w:webHidden/>
              </w:rPr>
              <w:tab/>
            </w:r>
            <w:r w:rsidR="0090064C">
              <w:rPr>
                <w:noProof/>
                <w:webHidden/>
              </w:rPr>
              <w:fldChar w:fldCharType="begin"/>
            </w:r>
            <w:r w:rsidR="0090064C">
              <w:rPr>
                <w:noProof/>
                <w:webHidden/>
              </w:rPr>
              <w:instrText xml:space="preserve"> PAGEREF _Toc97107915 \h </w:instrText>
            </w:r>
            <w:r w:rsidR="0090064C">
              <w:rPr>
                <w:noProof/>
                <w:webHidden/>
              </w:rPr>
            </w:r>
            <w:r w:rsidR="0090064C">
              <w:rPr>
                <w:noProof/>
                <w:webHidden/>
              </w:rPr>
              <w:fldChar w:fldCharType="separate"/>
            </w:r>
            <w:r w:rsidR="0090064C">
              <w:rPr>
                <w:noProof/>
                <w:webHidden/>
              </w:rPr>
              <w:t>42</w:t>
            </w:r>
            <w:r w:rsidR="0090064C">
              <w:rPr>
                <w:noProof/>
                <w:webHidden/>
              </w:rPr>
              <w:fldChar w:fldCharType="end"/>
            </w:r>
          </w:hyperlink>
        </w:p>
        <w:p w14:paraId="358CB093" w14:textId="7591B303" w:rsidR="0090064C" w:rsidRDefault="00B44641">
          <w:pPr>
            <w:pStyle w:val="21"/>
            <w:tabs>
              <w:tab w:val="left" w:pos="960"/>
              <w:tab w:val="right" w:leader="dot" w:pos="8494"/>
            </w:tabs>
            <w:rPr>
              <w:rFonts w:asciiTheme="minorHAnsi" w:eastAsiaTheme="minorEastAsia" w:hAnsiTheme="minorHAnsi"/>
              <w:noProof/>
              <w:sz w:val="21"/>
            </w:rPr>
          </w:pPr>
          <w:hyperlink w:anchor="_Toc97107916" w:history="1">
            <w:r w:rsidR="0090064C" w:rsidRPr="00602744">
              <w:rPr>
                <w:rStyle w:val="a7"/>
                <w:noProof/>
                <w14:scene3d>
                  <w14:camera w14:prst="orthographicFront"/>
                  <w14:lightRig w14:rig="threePt" w14:dir="t">
                    <w14:rot w14:lat="0" w14:lon="0" w14:rev="0"/>
                  </w14:lightRig>
                </w14:scene3d>
              </w:rPr>
              <w:t>8.3.</w:t>
            </w:r>
            <w:r w:rsidR="0090064C">
              <w:rPr>
                <w:rFonts w:asciiTheme="minorHAnsi" w:eastAsiaTheme="minorEastAsia" w:hAnsiTheme="minorHAnsi"/>
                <w:noProof/>
                <w:sz w:val="21"/>
              </w:rPr>
              <w:tab/>
            </w:r>
            <w:r w:rsidR="0090064C" w:rsidRPr="00602744">
              <w:rPr>
                <w:rStyle w:val="a7"/>
                <w:noProof/>
              </w:rPr>
              <w:t>ローカルのファイルですべて上書き</w:t>
            </w:r>
            <w:r w:rsidR="0090064C">
              <w:rPr>
                <w:noProof/>
                <w:webHidden/>
              </w:rPr>
              <w:tab/>
            </w:r>
            <w:r w:rsidR="0090064C">
              <w:rPr>
                <w:noProof/>
                <w:webHidden/>
              </w:rPr>
              <w:fldChar w:fldCharType="begin"/>
            </w:r>
            <w:r w:rsidR="0090064C">
              <w:rPr>
                <w:noProof/>
                <w:webHidden/>
              </w:rPr>
              <w:instrText xml:space="preserve"> PAGEREF _Toc97107916 \h </w:instrText>
            </w:r>
            <w:r w:rsidR="0090064C">
              <w:rPr>
                <w:noProof/>
                <w:webHidden/>
              </w:rPr>
            </w:r>
            <w:r w:rsidR="0090064C">
              <w:rPr>
                <w:noProof/>
                <w:webHidden/>
              </w:rPr>
              <w:fldChar w:fldCharType="separate"/>
            </w:r>
            <w:r w:rsidR="0090064C">
              <w:rPr>
                <w:noProof/>
                <w:webHidden/>
              </w:rPr>
              <w:t>42</w:t>
            </w:r>
            <w:r w:rsidR="0090064C">
              <w:rPr>
                <w:noProof/>
                <w:webHidden/>
              </w:rPr>
              <w:fldChar w:fldCharType="end"/>
            </w:r>
          </w:hyperlink>
        </w:p>
        <w:p w14:paraId="715ED07E" w14:textId="02D78EF8" w:rsidR="0090064C" w:rsidRDefault="00B44641">
          <w:pPr>
            <w:pStyle w:val="11"/>
            <w:tabs>
              <w:tab w:val="left" w:pos="480"/>
            </w:tabs>
            <w:rPr>
              <w:rFonts w:asciiTheme="minorHAnsi" w:eastAsiaTheme="minorEastAsia" w:hAnsiTheme="minorHAnsi"/>
              <w:b w:val="0"/>
              <w:noProof/>
              <w:sz w:val="21"/>
              <w:szCs w:val="22"/>
            </w:rPr>
          </w:pPr>
          <w:hyperlink w:anchor="_Toc97107917" w:history="1">
            <w:r w:rsidR="0090064C" w:rsidRPr="00602744">
              <w:rPr>
                <w:rStyle w:val="a7"/>
                <w:noProof/>
                <w14:scene3d>
                  <w14:camera w14:prst="orthographicFront"/>
                  <w14:lightRig w14:rig="threePt" w14:dir="t">
                    <w14:rot w14:lat="0" w14:lon="0" w14:rev="0"/>
                  </w14:lightRig>
                </w14:scene3d>
              </w:rPr>
              <w:t>9.</w:t>
            </w:r>
            <w:r w:rsidR="0090064C">
              <w:rPr>
                <w:rFonts w:asciiTheme="minorHAnsi" w:eastAsiaTheme="minorEastAsia" w:hAnsiTheme="minorHAnsi"/>
                <w:b w:val="0"/>
                <w:noProof/>
                <w:sz w:val="21"/>
                <w:szCs w:val="22"/>
              </w:rPr>
              <w:tab/>
            </w:r>
            <w:r w:rsidR="0090064C" w:rsidRPr="00602744">
              <w:rPr>
                <w:rStyle w:val="a7"/>
                <w:noProof/>
              </w:rPr>
              <w:t>コマンドラインによる同期</w:t>
            </w:r>
            <w:r w:rsidR="0090064C">
              <w:rPr>
                <w:noProof/>
                <w:webHidden/>
              </w:rPr>
              <w:tab/>
            </w:r>
            <w:r w:rsidR="0090064C">
              <w:rPr>
                <w:noProof/>
                <w:webHidden/>
              </w:rPr>
              <w:fldChar w:fldCharType="begin"/>
            </w:r>
            <w:r w:rsidR="0090064C">
              <w:rPr>
                <w:noProof/>
                <w:webHidden/>
              </w:rPr>
              <w:instrText xml:space="preserve"> PAGEREF _Toc97107917 \h </w:instrText>
            </w:r>
            <w:r w:rsidR="0090064C">
              <w:rPr>
                <w:noProof/>
                <w:webHidden/>
              </w:rPr>
            </w:r>
            <w:r w:rsidR="0090064C">
              <w:rPr>
                <w:noProof/>
                <w:webHidden/>
              </w:rPr>
              <w:fldChar w:fldCharType="separate"/>
            </w:r>
            <w:r w:rsidR="0090064C">
              <w:rPr>
                <w:noProof/>
                <w:webHidden/>
              </w:rPr>
              <w:t>43</w:t>
            </w:r>
            <w:r w:rsidR="0090064C">
              <w:rPr>
                <w:noProof/>
                <w:webHidden/>
              </w:rPr>
              <w:fldChar w:fldCharType="end"/>
            </w:r>
          </w:hyperlink>
        </w:p>
        <w:p w14:paraId="5D7155F3" w14:textId="04809C69" w:rsidR="0090064C" w:rsidRDefault="00B44641">
          <w:pPr>
            <w:pStyle w:val="21"/>
            <w:tabs>
              <w:tab w:val="left" w:pos="960"/>
              <w:tab w:val="right" w:leader="dot" w:pos="8494"/>
            </w:tabs>
            <w:rPr>
              <w:rFonts w:asciiTheme="minorHAnsi" w:eastAsiaTheme="minorEastAsia" w:hAnsiTheme="minorHAnsi"/>
              <w:noProof/>
              <w:sz w:val="21"/>
            </w:rPr>
          </w:pPr>
          <w:hyperlink w:anchor="_Toc97107918" w:history="1">
            <w:r w:rsidR="0090064C" w:rsidRPr="00602744">
              <w:rPr>
                <w:rStyle w:val="a7"/>
                <w:noProof/>
                <w14:scene3d>
                  <w14:camera w14:prst="orthographicFront"/>
                  <w14:lightRig w14:rig="threePt" w14:dir="t">
                    <w14:rot w14:lat="0" w14:lon="0" w14:rev="0"/>
                  </w14:lightRig>
                </w14:scene3d>
              </w:rPr>
              <w:t>9.1.</w:t>
            </w:r>
            <w:r w:rsidR="0090064C">
              <w:rPr>
                <w:rFonts w:asciiTheme="minorHAnsi" w:eastAsiaTheme="minorEastAsia" w:hAnsiTheme="minorHAnsi"/>
                <w:noProof/>
                <w:sz w:val="21"/>
              </w:rPr>
              <w:tab/>
            </w:r>
            <w:r w:rsidR="0090064C" w:rsidRPr="00602744">
              <w:rPr>
                <w:rStyle w:val="a7"/>
                <w:noProof/>
              </w:rPr>
              <w:t>オプション一覧</w:t>
            </w:r>
            <w:r w:rsidR="0090064C">
              <w:rPr>
                <w:noProof/>
                <w:webHidden/>
              </w:rPr>
              <w:tab/>
            </w:r>
            <w:r w:rsidR="0090064C">
              <w:rPr>
                <w:noProof/>
                <w:webHidden/>
              </w:rPr>
              <w:fldChar w:fldCharType="begin"/>
            </w:r>
            <w:r w:rsidR="0090064C">
              <w:rPr>
                <w:noProof/>
                <w:webHidden/>
              </w:rPr>
              <w:instrText xml:space="preserve"> PAGEREF _Toc97107918 \h </w:instrText>
            </w:r>
            <w:r w:rsidR="0090064C">
              <w:rPr>
                <w:noProof/>
                <w:webHidden/>
              </w:rPr>
            </w:r>
            <w:r w:rsidR="0090064C">
              <w:rPr>
                <w:noProof/>
                <w:webHidden/>
              </w:rPr>
              <w:fldChar w:fldCharType="separate"/>
            </w:r>
            <w:r w:rsidR="0090064C">
              <w:rPr>
                <w:noProof/>
                <w:webHidden/>
              </w:rPr>
              <w:t>43</w:t>
            </w:r>
            <w:r w:rsidR="0090064C">
              <w:rPr>
                <w:noProof/>
                <w:webHidden/>
              </w:rPr>
              <w:fldChar w:fldCharType="end"/>
            </w:r>
          </w:hyperlink>
        </w:p>
        <w:p w14:paraId="5FFB45EF" w14:textId="3CDDF5A7" w:rsidR="0090064C" w:rsidRDefault="00B44641">
          <w:pPr>
            <w:pStyle w:val="21"/>
            <w:tabs>
              <w:tab w:val="left" w:pos="960"/>
              <w:tab w:val="right" w:leader="dot" w:pos="8494"/>
            </w:tabs>
            <w:rPr>
              <w:rFonts w:asciiTheme="minorHAnsi" w:eastAsiaTheme="minorEastAsia" w:hAnsiTheme="minorHAnsi"/>
              <w:noProof/>
              <w:sz w:val="21"/>
            </w:rPr>
          </w:pPr>
          <w:hyperlink w:anchor="_Toc97107919" w:history="1">
            <w:r w:rsidR="0090064C" w:rsidRPr="00602744">
              <w:rPr>
                <w:rStyle w:val="a7"/>
                <w:noProof/>
                <w14:scene3d>
                  <w14:camera w14:prst="orthographicFront"/>
                  <w14:lightRig w14:rig="threePt" w14:dir="t">
                    <w14:rot w14:lat="0" w14:lon="0" w14:rev="0"/>
                  </w14:lightRig>
                </w14:scene3d>
              </w:rPr>
              <w:t>9.2.</w:t>
            </w:r>
            <w:r w:rsidR="0090064C">
              <w:rPr>
                <w:rFonts w:asciiTheme="minorHAnsi" w:eastAsiaTheme="minorEastAsia" w:hAnsiTheme="minorHAnsi"/>
                <w:noProof/>
                <w:sz w:val="21"/>
              </w:rPr>
              <w:tab/>
            </w:r>
            <w:r w:rsidR="0090064C" w:rsidRPr="00602744">
              <w:rPr>
                <w:rStyle w:val="a7"/>
                <w:noProof/>
              </w:rPr>
              <w:t>コマンド実行例</w:t>
            </w:r>
            <w:r w:rsidR="0090064C">
              <w:rPr>
                <w:noProof/>
                <w:webHidden/>
              </w:rPr>
              <w:tab/>
            </w:r>
            <w:r w:rsidR="0090064C">
              <w:rPr>
                <w:noProof/>
                <w:webHidden/>
              </w:rPr>
              <w:fldChar w:fldCharType="begin"/>
            </w:r>
            <w:r w:rsidR="0090064C">
              <w:rPr>
                <w:noProof/>
                <w:webHidden/>
              </w:rPr>
              <w:instrText xml:space="preserve"> PAGEREF _Toc97107919 \h </w:instrText>
            </w:r>
            <w:r w:rsidR="0090064C">
              <w:rPr>
                <w:noProof/>
                <w:webHidden/>
              </w:rPr>
            </w:r>
            <w:r w:rsidR="0090064C">
              <w:rPr>
                <w:noProof/>
                <w:webHidden/>
              </w:rPr>
              <w:fldChar w:fldCharType="separate"/>
            </w:r>
            <w:r w:rsidR="0090064C">
              <w:rPr>
                <w:noProof/>
                <w:webHidden/>
              </w:rPr>
              <w:t>45</w:t>
            </w:r>
            <w:r w:rsidR="0090064C">
              <w:rPr>
                <w:noProof/>
                <w:webHidden/>
              </w:rPr>
              <w:fldChar w:fldCharType="end"/>
            </w:r>
          </w:hyperlink>
        </w:p>
        <w:p w14:paraId="45B6C8ED" w14:textId="19236AF5" w:rsidR="0090064C" w:rsidRDefault="00B44641">
          <w:pPr>
            <w:pStyle w:val="11"/>
            <w:tabs>
              <w:tab w:val="left" w:pos="720"/>
            </w:tabs>
            <w:rPr>
              <w:rFonts w:asciiTheme="minorHAnsi" w:eastAsiaTheme="minorEastAsia" w:hAnsiTheme="minorHAnsi"/>
              <w:b w:val="0"/>
              <w:noProof/>
              <w:sz w:val="21"/>
              <w:szCs w:val="22"/>
            </w:rPr>
          </w:pPr>
          <w:hyperlink w:anchor="_Toc97107920" w:history="1">
            <w:r w:rsidR="0090064C" w:rsidRPr="00602744">
              <w:rPr>
                <w:rStyle w:val="a7"/>
                <w:noProof/>
                <w14:scene3d>
                  <w14:camera w14:prst="orthographicFront"/>
                  <w14:lightRig w14:rig="threePt" w14:dir="t">
                    <w14:rot w14:lat="0" w14:lon="0" w14:rev="0"/>
                  </w14:lightRig>
                </w14:scene3d>
              </w:rPr>
              <w:t>10.</w:t>
            </w:r>
            <w:r w:rsidR="0090064C">
              <w:rPr>
                <w:rFonts w:asciiTheme="minorHAnsi" w:eastAsiaTheme="minorEastAsia" w:hAnsiTheme="minorHAnsi"/>
                <w:b w:val="0"/>
                <w:noProof/>
                <w:sz w:val="21"/>
                <w:szCs w:val="22"/>
              </w:rPr>
              <w:tab/>
            </w:r>
            <w:r w:rsidR="0090064C" w:rsidRPr="00602744">
              <w:rPr>
                <w:rStyle w:val="a7"/>
                <w:noProof/>
              </w:rPr>
              <w:t>その他機能</w:t>
            </w:r>
            <w:r w:rsidR="0090064C">
              <w:rPr>
                <w:noProof/>
                <w:webHidden/>
              </w:rPr>
              <w:tab/>
            </w:r>
            <w:r w:rsidR="0090064C">
              <w:rPr>
                <w:noProof/>
                <w:webHidden/>
              </w:rPr>
              <w:fldChar w:fldCharType="begin"/>
            </w:r>
            <w:r w:rsidR="0090064C">
              <w:rPr>
                <w:noProof/>
                <w:webHidden/>
              </w:rPr>
              <w:instrText xml:space="preserve"> PAGEREF _Toc97107920 \h </w:instrText>
            </w:r>
            <w:r w:rsidR="0090064C">
              <w:rPr>
                <w:noProof/>
                <w:webHidden/>
              </w:rPr>
            </w:r>
            <w:r w:rsidR="0090064C">
              <w:rPr>
                <w:noProof/>
                <w:webHidden/>
              </w:rPr>
              <w:fldChar w:fldCharType="separate"/>
            </w:r>
            <w:r w:rsidR="0090064C">
              <w:rPr>
                <w:noProof/>
                <w:webHidden/>
              </w:rPr>
              <w:t>47</w:t>
            </w:r>
            <w:r w:rsidR="0090064C">
              <w:rPr>
                <w:noProof/>
                <w:webHidden/>
              </w:rPr>
              <w:fldChar w:fldCharType="end"/>
            </w:r>
          </w:hyperlink>
        </w:p>
        <w:p w14:paraId="1047038B" w14:textId="752A4EB9" w:rsidR="0090064C" w:rsidRDefault="00B44641">
          <w:pPr>
            <w:pStyle w:val="21"/>
            <w:tabs>
              <w:tab w:val="left" w:pos="1200"/>
              <w:tab w:val="right" w:leader="dot" w:pos="8494"/>
            </w:tabs>
            <w:rPr>
              <w:rFonts w:asciiTheme="minorHAnsi" w:eastAsiaTheme="minorEastAsia" w:hAnsiTheme="minorHAnsi"/>
              <w:noProof/>
              <w:sz w:val="21"/>
            </w:rPr>
          </w:pPr>
          <w:hyperlink w:anchor="_Toc97107921" w:history="1">
            <w:r w:rsidR="0090064C" w:rsidRPr="00602744">
              <w:rPr>
                <w:rStyle w:val="a7"/>
                <w:noProof/>
                <w14:scene3d>
                  <w14:camera w14:prst="orthographicFront"/>
                  <w14:lightRig w14:rig="threePt" w14:dir="t">
                    <w14:rot w14:lat="0" w14:lon="0" w14:rev="0"/>
                  </w14:lightRig>
                </w14:scene3d>
              </w:rPr>
              <w:t>10.1.</w:t>
            </w:r>
            <w:r w:rsidR="0090064C">
              <w:rPr>
                <w:rFonts w:asciiTheme="minorHAnsi" w:eastAsiaTheme="minorEastAsia" w:hAnsiTheme="minorHAnsi"/>
                <w:noProof/>
                <w:sz w:val="21"/>
              </w:rPr>
              <w:tab/>
            </w:r>
            <w:r w:rsidR="0090064C" w:rsidRPr="00602744">
              <w:rPr>
                <w:rStyle w:val="a7"/>
                <w:noProof/>
              </w:rPr>
              <w:t>言語の選択</w:t>
            </w:r>
            <w:r w:rsidR="0090064C">
              <w:rPr>
                <w:noProof/>
                <w:webHidden/>
              </w:rPr>
              <w:tab/>
            </w:r>
            <w:r w:rsidR="0090064C">
              <w:rPr>
                <w:noProof/>
                <w:webHidden/>
              </w:rPr>
              <w:fldChar w:fldCharType="begin"/>
            </w:r>
            <w:r w:rsidR="0090064C">
              <w:rPr>
                <w:noProof/>
                <w:webHidden/>
              </w:rPr>
              <w:instrText xml:space="preserve"> PAGEREF _Toc97107921 \h </w:instrText>
            </w:r>
            <w:r w:rsidR="0090064C">
              <w:rPr>
                <w:noProof/>
                <w:webHidden/>
              </w:rPr>
            </w:r>
            <w:r w:rsidR="0090064C">
              <w:rPr>
                <w:noProof/>
                <w:webHidden/>
              </w:rPr>
              <w:fldChar w:fldCharType="separate"/>
            </w:r>
            <w:r w:rsidR="0090064C">
              <w:rPr>
                <w:noProof/>
                <w:webHidden/>
              </w:rPr>
              <w:t>47</w:t>
            </w:r>
            <w:r w:rsidR="0090064C">
              <w:rPr>
                <w:noProof/>
                <w:webHidden/>
              </w:rPr>
              <w:fldChar w:fldCharType="end"/>
            </w:r>
          </w:hyperlink>
        </w:p>
        <w:p w14:paraId="0F5F9E00" w14:textId="66118EC7" w:rsidR="0090064C" w:rsidRDefault="00B44641">
          <w:pPr>
            <w:pStyle w:val="21"/>
            <w:tabs>
              <w:tab w:val="left" w:pos="1200"/>
              <w:tab w:val="right" w:leader="dot" w:pos="8494"/>
            </w:tabs>
            <w:rPr>
              <w:rFonts w:asciiTheme="minorHAnsi" w:eastAsiaTheme="minorEastAsia" w:hAnsiTheme="minorHAnsi"/>
              <w:noProof/>
              <w:sz w:val="21"/>
            </w:rPr>
          </w:pPr>
          <w:hyperlink w:anchor="_Toc97107922" w:history="1">
            <w:r w:rsidR="0090064C" w:rsidRPr="00602744">
              <w:rPr>
                <w:rStyle w:val="a7"/>
                <w:noProof/>
                <w14:scene3d>
                  <w14:camera w14:prst="orthographicFront"/>
                  <w14:lightRig w14:rig="threePt" w14:dir="t">
                    <w14:rot w14:lat="0" w14:lon="0" w14:rev="0"/>
                  </w14:lightRig>
                </w14:scene3d>
              </w:rPr>
              <w:t>10.2.</w:t>
            </w:r>
            <w:r w:rsidR="0090064C">
              <w:rPr>
                <w:rFonts w:asciiTheme="minorHAnsi" w:eastAsiaTheme="minorEastAsia" w:hAnsiTheme="minorHAnsi"/>
                <w:noProof/>
                <w:sz w:val="21"/>
              </w:rPr>
              <w:tab/>
            </w:r>
            <w:r w:rsidR="0090064C" w:rsidRPr="00602744">
              <w:rPr>
                <w:rStyle w:val="a7"/>
                <w:noProof/>
              </w:rPr>
              <w:t>ヘルプ</w:t>
            </w:r>
            <w:r w:rsidR="0090064C">
              <w:rPr>
                <w:noProof/>
                <w:webHidden/>
              </w:rPr>
              <w:tab/>
            </w:r>
            <w:r w:rsidR="0090064C">
              <w:rPr>
                <w:noProof/>
                <w:webHidden/>
              </w:rPr>
              <w:fldChar w:fldCharType="begin"/>
            </w:r>
            <w:r w:rsidR="0090064C">
              <w:rPr>
                <w:noProof/>
                <w:webHidden/>
              </w:rPr>
              <w:instrText xml:space="preserve"> PAGEREF _Toc97107922 \h </w:instrText>
            </w:r>
            <w:r w:rsidR="0090064C">
              <w:rPr>
                <w:noProof/>
                <w:webHidden/>
              </w:rPr>
            </w:r>
            <w:r w:rsidR="0090064C">
              <w:rPr>
                <w:noProof/>
                <w:webHidden/>
              </w:rPr>
              <w:fldChar w:fldCharType="separate"/>
            </w:r>
            <w:r w:rsidR="0090064C">
              <w:rPr>
                <w:noProof/>
                <w:webHidden/>
              </w:rPr>
              <w:t>47</w:t>
            </w:r>
            <w:r w:rsidR="0090064C">
              <w:rPr>
                <w:noProof/>
                <w:webHidden/>
              </w:rPr>
              <w:fldChar w:fldCharType="end"/>
            </w:r>
          </w:hyperlink>
        </w:p>
        <w:p w14:paraId="623D29CF" w14:textId="6C0E37AC" w:rsidR="0090064C" w:rsidRDefault="00B44641">
          <w:pPr>
            <w:pStyle w:val="21"/>
            <w:tabs>
              <w:tab w:val="left" w:pos="1200"/>
              <w:tab w:val="right" w:leader="dot" w:pos="8494"/>
            </w:tabs>
            <w:rPr>
              <w:rFonts w:asciiTheme="minorHAnsi" w:eastAsiaTheme="minorEastAsia" w:hAnsiTheme="minorHAnsi"/>
              <w:noProof/>
              <w:sz w:val="21"/>
            </w:rPr>
          </w:pPr>
          <w:hyperlink w:anchor="_Toc97107923" w:history="1">
            <w:r w:rsidR="0090064C" w:rsidRPr="00602744">
              <w:rPr>
                <w:rStyle w:val="a7"/>
                <w:noProof/>
                <w14:scene3d>
                  <w14:camera w14:prst="orthographicFront"/>
                  <w14:lightRig w14:rig="threePt" w14:dir="t">
                    <w14:rot w14:lat="0" w14:lon="0" w14:rev="0"/>
                  </w14:lightRig>
                </w14:scene3d>
              </w:rPr>
              <w:t>10.3.</w:t>
            </w:r>
            <w:r w:rsidR="0090064C">
              <w:rPr>
                <w:rFonts w:asciiTheme="minorHAnsi" w:eastAsiaTheme="minorEastAsia" w:hAnsiTheme="minorHAnsi"/>
                <w:noProof/>
                <w:sz w:val="21"/>
              </w:rPr>
              <w:tab/>
            </w:r>
            <w:r w:rsidR="0090064C" w:rsidRPr="00602744">
              <w:rPr>
                <w:rStyle w:val="a7"/>
                <w:noProof/>
              </w:rPr>
              <w:t>バージョン情報</w:t>
            </w:r>
            <w:r w:rsidR="0090064C">
              <w:rPr>
                <w:noProof/>
                <w:webHidden/>
              </w:rPr>
              <w:tab/>
            </w:r>
            <w:r w:rsidR="0090064C">
              <w:rPr>
                <w:noProof/>
                <w:webHidden/>
              </w:rPr>
              <w:fldChar w:fldCharType="begin"/>
            </w:r>
            <w:r w:rsidR="0090064C">
              <w:rPr>
                <w:noProof/>
                <w:webHidden/>
              </w:rPr>
              <w:instrText xml:space="preserve"> PAGEREF _Toc97107923 \h </w:instrText>
            </w:r>
            <w:r w:rsidR="0090064C">
              <w:rPr>
                <w:noProof/>
                <w:webHidden/>
              </w:rPr>
            </w:r>
            <w:r w:rsidR="0090064C">
              <w:rPr>
                <w:noProof/>
                <w:webHidden/>
              </w:rPr>
              <w:fldChar w:fldCharType="separate"/>
            </w:r>
            <w:r w:rsidR="0090064C">
              <w:rPr>
                <w:noProof/>
                <w:webHidden/>
              </w:rPr>
              <w:t>48</w:t>
            </w:r>
            <w:r w:rsidR="0090064C">
              <w:rPr>
                <w:noProof/>
                <w:webHidden/>
              </w:rPr>
              <w:fldChar w:fldCharType="end"/>
            </w:r>
          </w:hyperlink>
        </w:p>
        <w:p w14:paraId="5F79D2CC" w14:textId="698955CC" w:rsidR="0090064C" w:rsidRDefault="00B44641">
          <w:pPr>
            <w:pStyle w:val="21"/>
            <w:tabs>
              <w:tab w:val="left" w:pos="1200"/>
              <w:tab w:val="right" w:leader="dot" w:pos="8494"/>
            </w:tabs>
            <w:rPr>
              <w:rFonts w:asciiTheme="minorHAnsi" w:eastAsiaTheme="minorEastAsia" w:hAnsiTheme="minorHAnsi"/>
              <w:noProof/>
              <w:sz w:val="21"/>
            </w:rPr>
          </w:pPr>
          <w:hyperlink w:anchor="_Toc97107924" w:history="1">
            <w:r w:rsidR="0090064C" w:rsidRPr="00602744">
              <w:rPr>
                <w:rStyle w:val="a7"/>
                <w:noProof/>
                <w14:scene3d>
                  <w14:camera w14:prst="orthographicFront"/>
                  <w14:lightRig w14:rig="threePt" w14:dir="t">
                    <w14:rot w14:lat="0" w14:lon="0" w14:rev="0"/>
                  </w14:lightRig>
                </w14:scene3d>
              </w:rPr>
              <w:t>10.4.</w:t>
            </w:r>
            <w:r w:rsidR="0090064C">
              <w:rPr>
                <w:rFonts w:asciiTheme="minorHAnsi" w:eastAsiaTheme="minorEastAsia" w:hAnsiTheme="minorHAnsi"/>
                <w:noProof/>
                <w:sz w:val="21"/>
              </w:rPr>
              <w:tab/>
            </w:r>
            <w:r w:rsidR="0090064C" w:rsidRPr="00602744">
              <w:rPr>
                <w:rStyle w:val="a7"/>
                <w:noProof/>
              </w:rPr>
              <w:t>終了</w:t>
            </w:r>
            <w:r w:rsidR="0090064C">
              <w:rPr>
                <w:noProof/>
                <w:webHidden/>
              </w:rPr>
              <w:tab/>
            </w:r>
            <w:r w:rsidR="0090064C">
              <w:rPr>
                <w:noProof/>
                <w:webHidden/>
              </w:rPr>
              <w:fldChar w:fldCharType="begin"/>
            </w:r>
            <w:r w:rsidR="0090064C">
              <w:rPr>
                <w:noProof/>
                <w:webHidden/>
              </w:rPr>
              <w:instrText xml:space="preserve"> PAGEREF _Toc97107924 \h </w:instrText>
            </w:r>
            <w:r w:rsidR="0090064C">
              <w:rPr>
                <w:noProof/>
                <w:webHidden/>
              </w:rPr>
            </w:r>
            <w:r w:rsidR="0090064C">
              <w:rPr>
                <w:noProof/>
                <w:webHidden/>
              </w:rPr>
              <w:fldChar w:fldCharType="separate"/>
            </w:r>
            <w:r w:rsidR="0090064C">
              <w:rPr>
                <w:noProof/>
                <w:webHidden/>
              </w:rPr>
              <w:t>49</w:t>
            </w:r>
            <w:r w:rsidR="0090064C">
              <w:rPr>
                <w:noProof/>
                <w:webHidden/>
              </w:rPr>
              <w:fldChar w:fldCharType="end"/>
            </w:r>
          </w:hyperlink>
        </w:p>
        <w:p w14:paraId="6226F444" w14:textId="5F98CBD3" w:rsidR="00E237B0" w:rsidRDefault="00F7628E" w:rsidP="0072756C">
          <w:pPr>
            <w:rPr>
              <w:sz w:val="22"/>
              <w:szCs w:val="21"/>
            </w:rPr>
          </w:pPr>
          <w:r>
            <w:rPr>
              <w:b/>
              <w:bCs/>
              <w:noProof/>
            </w:rPr>
            <w:fldChar w:fldCharType="end"/>
          </w:r>
        </w:p>
        <w:p w14:paraId="0B75C938" w14:textId="77777777" w:rsidR="00E237B0" w:rsidRDefault="00B44641" w:rsidP="0072756C">
          <w:pPr>
            <w:rPr>
              <w:rFonts w:cs="メイリオ"/>
              <w:sz w:val="22"/>
              <w:szCs w:val="21"/>
            </w:rPr>
            <w:sectPr w:rsidR="00E237B0" w:rsidSect="000003D3">
              <w:headerReference w:type="default" r:id="rId9"/>
              <w:footerReference w:type="first" r:id="rId10"/>
              <w:pgSz w:w="11906" w:h="16838"/>
              <w:pgMar w:top="1985" w:right="1701" w:bottom="1701" w:left="1701" w:header="851" w:footer="992" w:gutter="0"/>
              <w:pgNumType w:start="0"/>
              <w:cols w:space="425"/>
              <w:docGrid w:type="lines" w:linePitch="360"/>
            </w:sectPr>
          </w:pPr>
        </w:p>
      </w:sdtContent>
    </w:sdt>
    <w:p w14:paraId="01B77817" w14:textId="0F74F662" w:rsidR="00DA27F9" w:rsidRDefault="003A6B61" w:rsidP="003A6B61">
      <w:pPr>
        <w:pStyle w:val="1"/>
      </w:pPr>
      <w:bookmarkStart w:id="0" w:name="_Toc97107890"/>
      <w:r>
        <w:rPr>
          <w:rFonts w:hint="eastAsia"/>
          <w:lang w:eastAsia="ja-JP"/>
        </w:rPr>
        <w:lastRenderedPageBreak/>
        <w:t>同期ツールとは</w:t>
      </w:r>
      <w:bookmarkEnd w:id="0"/>
    </w:p>
    <w:p w14:paraId="151CB7F0" w14:textId="071AB88D" w:rsidR="0003526E" w:rsidRDefault="0003526E" w:rsidP="0003526E">
      <w:pPr>
        <w:pStyle w:val="2"/>
        <w:rPr>
          <w:lang w:eastAsia="ja-JP"/>
        </w:rPr>
      </w:pPr>
      <w:bookmarkStart w:id="1" w:name="_Toc97107891"/>
      <w:r>
        <w:rPr>
          <w:rFonts w:hint="eastAsia"/>
          <w:lang w:eastAsia="ja-JP"/>
        </w:rPr>
        <w:t>同期ツールとは</w:t>
      </w:r>
      <w:bookmarkEnd w:id="1"/>
    </w:p>
    <w:p w14:paraId="2726A0DD" w14:textId="7B206ACD" w:rsidR="0056706B" w:rsidRDefault="00695953" w:rsidP="0056706B">
      <w:r>
        <w:rPr>
          <w:rFonts w:hint="eastAsia"/>
        </w:rPr>
        <w:t>同期ツールは</w:t>
      </w:r>
      <w:r w:rsidR="00C011FF">
        <w:rPr>
          <w:rFonts w:hint="eastAsia"/>
        </w:rPr>
        <w:t>Proself上</w:t>
      </w:r>
      <w:r w:rsidR="00797E2A">
        <w:rPr>
          <w:rFonts w:hint="eastAsia"/>
        </w:rPr>
        <w:t>の</w:t>
      </w:r>
      <w:r w:rsidR="00C011FF">
        <w:rPr>
          <w:rFonts w:hint="eastAsia"/>
        </w:rPr>
        <w:t>フォルダと</w:t>
      </w:r>
      <w:r w:rsidR="00DA307F">
        <w:rPr>
          <w:rFonts w:hint="eastAsia"/>
        </w:rPr>
        <w:t>コンピュータ</w:t>
      </w:r>
      <w:r w:rsidR="00600561">
        <w:rPr>
          <w:rFonts w:hint="eastAsia"/>
        </w:rPr>
        <w:t>ー</w:t>
      </w:r>
      <w:r w:rsidR="00DA307F">
        <w:rPr>
          <w:rFonts w:hint="eastAsia"/>
        </w:rPr>
        <w:t>上のフォルダ間で同期を行うことができるクライアントソフトウェアです。</w:t>
      </w:r>
    </w:p>
    <w:p w14:paraId="6AAE1013" w14:textId="51A71D95" w:rsidR="004C2736" w:rsidRDefault="004C2736" w:rsidP="0056706B">
      <w:r>
        <w:rPr>
          <w:rFonts w:hint="eastAsia"/>
        </w:rPr>
        <w:t>同期ツール</w:t>
      </w:r>
      <w:r w:rsidR="00E958BA">
        <w:rPr>
          <w:rFonts w:hint="eastAsia"/>
        </w:rPr>
        <w:t>で</w:t>
      </w:r>
      <w:r>
        <w:rPr>
          <w:rFonts w:hint="eastAsia"/>
        </w:rPr>
        <w:t>は</w:t>
      </w:r>
      <w:r w:rsidR="00B1716C">
        <w:rPr>
          <w:rFonts w:hint="eastAsia"/>
        </w:rPr>
        <w:t>同期、アップロード、ダウンロードの</w:t>
      </w:r>
      <w:r>
        <w:rPr>
          <w:rFonts w:hint="eastAsia"/>
        </w:rPr>
        <w:t>3つの動作を</w:t>
      </w:r>
      <w:r w:rsidR="003D73D6">
        <w:rPr>
          <w:rFonts w:hint="eastAsia"/>
        </w:rPr>
        <w:t>設定することができるため、</w:t>
      </w:r>
      <w:r>
        <w:rPr>
          <w:rFonts w:hint="eastAsia"/>
        </w:rPr>
        <w:t>ファイルのバックアップや配信、ファイル共有など様々用途に利用することができます。</w:t>
      </w:r>
    </w:p>
    <w:p w14:paraId="56DC57A8" w14:textId="77777777" w:rsidR="00EB513C" w:rsidRPr="0056706B" w:rsidRDefault="00EB513C" w:rsidP="0056706B"/>
    <w:p w14:paraId="46EA76FB" w14:textId="7E74E714" w:rsidR="0003526E" w:rsidRDefault="0003526E" w:rsidP="0003526E">
      <w:pPr>
        <w:pStyle w:val="2"/>
        <w:rPr>
          <w:lang w:eastAsia="ja-JP"/>
        </w:rPr>
      </w:pPr>
      <w:bookmarkStart w:id="2" w:name="_Toc97107892"/>
      <w:r>
        <w:rPr>
          <w:rFonts w:hint="eastAsia"/>
          <w:lang w:eastAsia="ja-JP"/>
        </w:rPr>
        <w:t>動作環境</w:t>
      </w:r>
      <w:bookmarkEnd w:id="2"/>
    </w:p>
    <w:p w14:paraId="77DB864C" w14:textId="77777777" w:rsidR="00D419C5" w:rsidRDefault="00D419C5" w:rsidP="00D419C5">
      <w:r>
        <w:rPr>
          <w:rFonts w:hint="eastAsia"/>
        </w:rPr>
        <w:t>■対応OS</w:t>
      </w:r>
    </w:p>
    <w:p w14:paraId="1C140DCE" w14:textId="3A2D8B4C" w:rsidR="007D3F26" w:rsidRDefault="00D419C5" w:rsidP="00D419C5">
      <w:r>
        <w:rPr>
          <w:rFonts w:hint="eastAsia"/>
        </w:rPr>
        <w:t>Windows 10</w:t>
      </w:r>
      <w:r>
        <w:t xml:space="preserve"> </w:t>
      </w:r>
      <w:r>
        <w:rPr>
          <w:rFonts w:hint="eastAsia"/>
        </w:rPr>
        <w:t>(</w:t>
      </w:r>
      <w:r>
        <w:t>32bit/64bit</w:t>
      </w:r>
      <w:r>
        <w:rPr>
          <w:rFonts w:hint="eastAsia"/>
        </w:rPr>
        <w:t>版)</w:t>
      </w:r>
      <w:bookmarkStart w:id="3" w:name="_GoBack"/>
      <w:bookmarkEnd w:id="3"/>
    </w:p>
    <w:p w14:paraId="098A76BF" w14:textId="509916FF" w:rsidR="00D419C5" w:rsidRDefault="00D419C5" w:rsidP="00D419C5">
      <w:r>
        <w:rPr>
          <w:rFonts w:hint="eastAsia"/>
        </w:rPr>
        <w:t>W</w:t>
      </w:r>
      <w:r>
        <w:t>indows 11 (64bit</w:t>
      </w:r>
      <w:r>
        <w:rPr>
          <w:rFonts w:hint="eastAsia"/>
        </w:rPr>
        <w:t>版</w:t>
      </w:r>
      <w:r>
        <w:t>)</w:t>
      </w:r>
    </w:p>
    <w:p w14:paraId="699D1501" w14:textId="77777777" w:rsidR="00AE042D" w:rsidRDefault="00AE042D" w:rsidP="00D419C5"/>
    <w:p w14:paraId="5CAA1A86" w14:textId="69F7FC75" w:rsidR="00D419C5" w:rsidRDefault="00D419C5" w:rsidP="00D419C5">
      <w:r>
        <w:rPr>
          <w:rFonts w:hint="eastAsia"/>
        </w:rPr>
        <w:t>■対応.Net Framework</w:t>
      </w:r>
    </w:p>
    <w:p w14:paraId="04C872CE" w14:textId="6CA62B9B" w:rsidR="00D419C5" w:rsidRDefault="00D419C5" w:rsidP="00D419C5">
      <w:r>
        <w:rPr>
          <w:rFonts w:hint="eastAsia"/>
        </w:rPr>
        <w:t>.Net</w:t>
      </w:r>
      <w:r>
        <w:t xml:space="preserve"> Framework 4.</w:t>
      </w:r>
      <w:r w:rsidR="00A80927">
        <w:rPr>
          <w:rFonts w:hint="eastAsia"/>
        </w:rPr>
        <w:t>5</w:t>
      </w:r>
      <w:r>
        <w:rPr>
          <w:rFonts w:hint="eastAsia"/>
        </w:rPr>
        <w:t>以降</w:t>
      </w:r>
    </w:p>
    <w:p w14:paraId="3DE3C56E" w14:textId="6619EAFE" w:rsidR="00BD20F9" w:rsidRDefault="00BD20F9">
      <w:pPr>
        <w:adjustRightInd/>
        <w:snapToGrid/>
      </w:pPr>
      <w:r>
        <w:br w:type="page"/>
      </w:r>
    </w:p>
    <w:p w14:paraId="778EA6FB" w14:textId="3ABE66C2" w:rsidR="00FF4F86" w:rsidRDefault="00FF4F86" w:rsidP="00FF4F86">
      <w:pPr>
        <w:pStyle w:val="1"/>
      </w:pPr>
      <w:bookmarkStart w:id="4" w:name="_インストール"/>
      <w:bookmarkStart w:id="5" w:name="_Toc97107893"/>
      <w:bookmarkEnd w:id="4"/>
      <w:r>
        <w:rPr>
          <w:rFonts w:hint="eastAsia"/>
          <w:lang w:eastAsia="ja-JP"/>
        </w:rPr>
        <w:lastRenderedPageBreak/>
        <w:t>インストール</w:t>
      </w:r>
      <w:bookmarkEnd w:id="5"/>
    </w:p>
    <w:p w14:paraId="3578ED94" w14:textId="00411B12" w:rsidR="0082461E" w:rsidRDefault="00F2636E" w:rsidP="0082461E">
      <w:r>
        <w:rPr>
          <w:rFonts w:hint="eastAsia"/>
        </w:rPr>
        <w:t>同期ツールの</w:t>
      </w:r>
      <w:r w:rsidR="005E3416">
        <w:rPr>
          <w:rFonts w:hint="eastAsia"/>
        </w:rPr>
        <w:t>インストールは</w:t>
      </w:r>
      <w:r>
        <w:rPr>
          <w:rFonts w:hint="eastAsia"/>
        </w:rPr>
        <w:t>Proself</w:t>
      </w:r>
      <w:r>
        <w:t xml:space="preserve"> Client</w:t>
      </w:r>
      <w:r>
        <w:rPr>
          <w:rFonts w:hint="eastAsia"/>
        </w:rPr>
        <w:t>のインストーラーを使用して行います。</w:t>
      </w:r>
    </w:p>
    <w:p w14:paraId="5CB83ADC" w14:textId="00FE52E4" w:rsidR="00F948ED" w:rsidRDefault="00F948ED" w:rsidP="0082461E">
      <w:r>
        <w:rPr>
          <w:rFonts w:hint="eastAsia"/>
        </w:rPr>
        <w:t>Proself</w:t>
      </w:r>
      <w:r>
        <w:t xml:space="preserve"> Clie</w:t>
      </w:r>
      <w:r>
        <w:rPr>
          <w:rFonts w:hint="eastAsia"/>
        </w:rPr>
        <w:t>ntのインストーラーは以下URLからダウンロードできます。</w:t>
      </w:r>
    </w:p>
    <w:p w14:paraId="37BE938D" w14:textId="157F5871" w:rsidR="00D1399D" w:rsidRDefault="00D1399D" w:rsidP="0082461E">
      <w:r w:rsidRPr="00D1399D">
        <w:t>https://www.proself.jp/download/list/#client</w:t>
      </w:r>
    </w:p>
    <w:p w14:paraId="22C9BFDE" w14:textId="5B9C332A" w:rsidR="00D1399D" w:rsidRDefault="00D1399D" w:rsidP="0082461E"/>
    <w:p w14:paraId="1263A941" w14:textId="5B24AA50" w:rsidR="00AC34E1" w:rsidRDefault="00361CB8" w:rsidP="00BC098B">
      <w:pPr>
        <w:wordWrap w:val="0"/>
      </w:pPr>
      <w:r>
        <w:rPr>
          <w:rFonts w:hint="eastAsia"/>
        </w:rPr>
        <w:t>Proself</w:t>
      </w:r>
      <w:r>
        <w:t xml:space="preserve"> Client</w:t>
      </w:r>
      <w:r>
        <w:rPr>
          <w:rFonts w:hint="eastAsia"/>
        </w:rPr>
        <w:t>のインストール時に</w:t>
      </w:r>
      <w:r w:rsidR="00C254A3">
        <w:rPr>
          <w:rFonts w:hint="eastAsia"/>
        </w:rPr>
        <w:t>対応バージョンの.</w:t>
      </w:r>
      <w:r w:rsidR="00C254A3">
        <w:t>Net Framework</w:t>
      </w:r>
      <w:r w:rsidR="00C254A3">
        <w:rPr>
          <w:rFonts w:hint="eastAsia"/>
        </w:rPr>
        <w:t>がインストールされていない場合は</w:t>
      </w:r>
      <w:r w:rsidR="00F51842">
        <w:rPr>
          <w:rFonts w:hint="eastAsia"/>
        </w:rPr>
        <w:t>、</w:t>
      </w:r>
      <w:r w:rsidR="00AC34E1">
        <w:rPr>
          <w:rFonts w:hint="eastAsia"/>
        </w:rPr>
        <w:t>Proself</w:t>
      </w:r>
      <w:r w:rsidR="00AC34E1">
        <w:t xml:space="preserve"> Clien</w:t>
      </w:r>
      <w:r w:rsidR="00C254A3">
        <w:rPr>
          <w:rFonts w:hint="eastAsia"/>
        </w:rPr>
        <w:t>tインストール時に.Net Frameworkのインストール確認ダイアログが表示されるので、「はい」をクリックしてインストールを行って下さい。</w:t>
      </w:r>
    </w:p>
    <w:p w14:paraId="34652594" w14:textId="77777777" w:rsidR="008A08CB" w:rsidRDefault="008A08CB" w:rsidP="008A08CB">
      <w:r>
        <w:t>.Net Frameworkのインストール完了後にOSの再起動を求められた場合は、「はい」をクリックしてOSを再起動します。</w:t>
      </w:r>
    </w:p>
    <w:p w14:paraId="275F69EC" w14:textId="6C545C9D" w:rsidR="008A08CB" w:rsidRPr="000107E7" w:rsidRDefault="008A08CB" w:rsidP="008A08CB">
      <w:r>
        <w:rPr>
          <w:rFonts w:hint="eastAsia"/>
        </w:rPr>
        <w:t>※</w:t>
      </w:r>
      <w:r>
        <w:t>OSの再起動後</w:t>
      </w:r>
      <w:r w:rsidR="008D09B4">
        <w:rPr>
          <w:rFonts w:hint="eastAsia"/>
        </w:rPr>
        <w:t>に</w:t>
      </w:r>
      <w:r>
        <w:t>Proself Clientのインストーラ</w:t>
      </w:r>
      <w:r w:rsidR="0085404C">
        <w:rPr>
          <w:rFonts w:hint="eastAsia"/>
        </w:rPr>
        <w:t>ー</w:t>
      </w:r>
      <w:r>
        <w:t>が自動で起動します。</w:t>
      </w:r>
    </w:p>
    <w:p w14:paraId="7F37DFDA" w14:textId="77777777" w:rsidR="009E616E" w:rsidRPr="008A08CB" w:rsidRDefault="009E616E" w:rsidP="0082461E"/>
    <w:p w14:paraId="13076F67" w14:textId="52867E5C" w:rsidR="00CB50B0" w:rsidRDefault="00DF3CAF" w:rsidP="0082461E">
      <w:r>
        <w:rPr>
          <w:rFonts w:hint="eastAsia"/>
        </w:rPr>
        <w:t>Proself</w:t>
      </w:r>
      <w:r>
        <w:t xml:space="preserve"> Client</w:t>
      </w:r>
      <w:r>
        <w:rPr>
          <w:rFonts w:hint="eastAsia"/>
        </w:rPr>
        <w:t>の</w:t>
      </w:r>
      <w:r w:rsidR="005F26FE">
        <w:rPr>
          <w:rFonts w:hint="eastAsia"/>
        </w:rPr>
        <w:t>インストーラーが起動し、</w:t>
      </w:r>
      <w:r w:rsidR="00DC658F">
        <w:rPr>
          <w:rFonts w:hint="eastAsia"/>
        </w:rPr>
        <w:t>画面の内容に指示に従いインストールを進めますと</w:t>
      </w:r>
      <w:r w:rsidR="00CB50B0">
        <w:rPr>
          <w:rFonts w:hint="eastAsia"/>
        </w:rPr>
        <w:t>セットアップタイプを選択する画面が表示されます。</w:t>
      </w:r>
    </w:p>
    <w:p w14:paraId="5F0911B3" w14:textId="26BB3956" w:rsidR="00CB50B0" w:rsidRDefault="00CB50B0" w:rsidP="008B15CF">
      <w:pPr>
        <w:jc w:val="center"/>
      </w:pPr>
      <w:r>
        <w:rPr>
          <w:noProof/>
        </w:rPr>
        <w:drawing>
          <wp:inline distT="0" distB="0" distL="0" distR="0" wp14:anchorId="77934E0A" wp14:editId="648CF2D2">
            <wp:extent cx="3960000" cy="2400480"/>
            <wp:effectExtent l="19050" t="19050" r="21590"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0000" cy="2400480"/>
                    </a:xfrm>
                    <a:prstGeom prst="rect">
                      <a:avLst/>
                    </a:prstGeom>
                    <a:ln>
                      <a:solidFill>
                        <a:schemeClr val="bg1">
                          <a:lumMod val="65000"/>
                        </a:schemeClr>
                      </a:solidFill>
                    </a:ln>
                  </pic:spPr>
                </pic:pic>
              </a:graphicData>
            </a:graphic>
          </wp:inline>
        </w:drawing>
      </w:r>
    </w:p>
    <w:p w14:paraId="5D90EB60" w14:textId="1FD1440F" w:rsidR="00FB1AC1" w:rsidRDefault="00FB1AC1">
      <w:pPr>
        <w:adjustRightInd/>
        <w:snapToGrid/>
      </w:pPr>
      <w:r>
        <w:br w:type="page"/>
      </w:r>
    </w:p>
    <w:p w14:paraId="2F6956CE" w14:textId="6EDB124C" w:rsidR="00125998" w:rsidRDefault="00FC0C95" w:rsidP="0082461E">
      <w:r>
        <w:rPr>
          <w:rFonts w:hint="eastAsia"/>
        </w:rPr>
        <w:lastRenderedPageBreak/>
        <w:t>同期ツールをインストールする場合は</w:t>
      </w:r>
      <w:r w:rsidR="00ED33B3">
        <w:rPr>
          <w:rFonts w:hint="eastAsia"/>
        </w:rPr>
        <w:t>「すべて」を選択</w:t>
      </w:r>
      <w:r>
        <w:rPr>
          <w:rFonts w:hint="eastAsia"/>
        </w:rPr>
        <w:t>するか、</w:t>
      </w:r>
      <w:r w:rsidR="00ED33B3">
        <w:rPr>
          <w:rFonts w:hint="eastAsia"/>
        </w:rPr>
        <w:t>「カスタム</w:t>
      </w:r>
      <w:r w:rsidR="00F51842">
        <w:rPr>
          <w:rFonts w:hint="eastAsia"/>
        </w:rPr>
        <w:t>」選択後</w:t>
      </w:r>
      <w:r w:rsidR="00BC098B">
        <w:rPr>
          <w:rFonts w:hint="eastAsia"/>
        </w:rPr>
        <w:t>「次へ」クリックで表示される</w:t>
      </w:r>
      <w:r w:rsidR="00125998">
        <w:rPr>
          <w:rFonts w:hint="eastAsia"/>
        </w:rPr>
        <w:t>機能の選択画面</w:t>
      </w:r>
      <w:r w:rsidR="00BC098B">
        <w:rPr>
          <w:rFonts w:hint="eastAsia"/>
        </w:rPr>
        <w:t>にて</w:t>
      </w:r>
      <w:r w:rsidR="00363877">
        <w:rPr>
          <w:rFonts w:hint="eastAsia"/>
        </w:rPr>
        <w:t>「同期ツール」</w:t>
      </w:r>
      <w:r w:rsidR="00FD2BC4">
        <w:rPr>
          <w:rFonts w:hint="eastAsia"/>
        </w:rPr>
        <w:t>をONにしてください。</w:t>
      </w:r>
    </w:p>
    <w:p w14:paraId="2C626966" w14:textId="4241E065" w:rsidR="004C1610" w:rsidRDefault="004C1610" w:rsidP="006225CB">
      <w:pPr>
        <w:jc w:val="center"/>
      </w:pPr>
      <w:r>
        <w:rPr>
          <w:noProof/>
        </w:rPr>
        <w:drawing>
          <wp:inline distT="0" distB="0" distL="0" distR="0" wp14:anchorId="744A5569" wp14:editId="62BB8B5D">
            <wp:extent cx="4046676" cy="2437149"/>
            <wp:effectExtent l="19050" t="19050" r="11430" b="2032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73615" cy="2453373"/>
                    </a:xfrm>
                    <a:prstGeom prst="rect">
                      <a:avLst/>
                    </a:prstGeom>
                    <a:ln>
                      <a:solidFill>
                        <a:schemeClr val="bg1">
                          <a:lumMod val="65000"/>
                        </a:schemeClr>
                      </a:solidFill>
                    </a:ln>
                  </pic:spPr>
                </pic:pic>
              </a:graphicData>
            </a:graphic>
          </wp:inline>
        </w:drawing>
      </w:r>
    </w:p>
    <w:p w14:paraId="7899153B" w14:textId="77777777" w:rsidR="004C1610" w:rsidRDefault="004C1610" w:rsidP="0082461E">
      <w:pPr>
        <w:rPr>
          <w:lang w:eastAsia="ar-SA"/>
        </w:rPr>
      </w:pPr>
    </w:p>
    <w:p w14:paraId="5D76B709" w14:textId="28401D95" w:rsidR="00CD6CBD" w:rsidRDefault="00ED33B3" w:rsidP="0082461E">
      <w:pPr>
        <w:rPr>
          <w:lang w:eastAsia="ar-SA"/>
        </w:rPr>
      </w:pPr>
      <w:r>
        <w:rPr>
          <w:rFonts w:hint="eastAsia"/>
        </w:rPr>
        <w:t>同期ツールをスタートアップに登録したい場合は</w:t>
      </w:r>
      <w:r w:rsidR="006225CB">
        <w:rPr>
          <w:rFonts w:hint="eastAsia"/>
        </w:rPr>
        <w:t>「同期ツールをスタートアップに登録する」</w:t>
      </w:r>
      <w:r w:rsidR="00A80F24">
        <w:rPr>
          <w:rFonts w:hint="eastAsia"/>
        </w:rPr>
        <w:t>をONにして</w:t>
      </w:r>
      <w:r w:rsidR="006225CB">
        <w:rPr>
          <w:rFonts w:hint="eastAsia"/>
        </w:rPr>
        <w:t>「次へ」をクリックします。</w:t>
      </w:r>
    </w:p>
    <w:p w14:paraId="1ECB0F6D" w14:textId="53841822" w:rsidR="00CD6CBD" w:rsidRDefault="00AF3E2D" w:rsidP="003F14AE">
      <w:pPr>
        <w:jc w:val="center"/>
        <w:rPr>
          <w:lang w:eastAsia="ar-SA"/>
        </w:rPr>
      </w:pPr>
      <w:r>
        <w:rPr>
          <w:noProof/>
        </w:rPr>
        <w:drawing>
          <wp:inline distT="0" distB="0" distL="0" distR="0" wp14:anchorId="0D9EB68F" wp14:editId="1CCE3623">
            <wp:extent cx="4039018" cy="2448107"/>
            <wp:effectExtent l="19050" t="19050" r="1905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64407" cy="2463495"/>
                    </a:xfrm>
                    <a:prstGeom prst="rect">
                      <a:avLst/>
                    </a:prstGeom>
                    <a:ln>
                      <a:solidFill>
                        <a:schemeClr val="bg1">
                          <a:lumMod val="65000"/>
                        </a:schemeClr>
                      </a:solidFill>
                    </a:ln>
                  </pic:spPr>
                </pic:pic>
              </a:graphicData>
            </a:graphic>
          </wp:inline>
        </w:drawing>
      </w:r>
    </w:p>
    <w:p w14:paraId="573AF33A" w14:textId="4CB709E6" w:rsidR="00FB1AC1" w:rsidRDefault="00FB1AC1">
      <w:pPr>
        <w:adjustRightInd/>
        <w:snapToGrid/>
        <w:rPr>
          <w:lang w:eastAsia="ar-SA"/>
        </w:rPr>
      </w:pPr>
      <w:r>
        <w:rPr>
          <w:lang w:eastAsia="ar-SA"/>
        </w:rPr>
        <w:br w:type="page"/>
      </w:r>
    </w:p>
    <w:p w14:paraId="2AD0C029" w14:textId="1164EE93" w:rsidR="00293649" w:rsidRDefault="00BC098B" w:rsidP="0082461E">
      <w:pPr>
        <w:rPr>
          <w:lang w:eastAsia="ar-SA"/>
        </w:rPr>
      </w:pPr>
      <w:r>
        <w:rPr>
          <w:rFonts w:hint="eastAsia"/>
        </w:rPr>
        <w:lastRenderedPageBreak/>
        <w:t>インストールが完了</w:t>
      </w:r>
      <w:r w:rsidR="008672DE">
        <w:rPr>
          <w:rFonts w:hint="eastAsia"/>
        </w:rPr>
        <w:t>すると</w:t>
      </w:r>
      <w:r>
        <w:rPr>
          <w:rFonts w:hint="eastAsia"/>
        </w:rPr>
        <w:t>以下のダイアログが表示されます。</w:t>
      </w:r>
    </w:p>
    <w:p w14:paraId="3B45282E" w14:textId="78DF7BC1" w:rsidR="00293649" w:rsidRPr="006D2A1D" w:rsidRDefault="00E734E7" w:rsidP="00E354C4">
      <w:pPr>
        <w:jc w:val="center"/>
        <w:rPr>
          <w:lang w:eastAsia="ar-SA"/>
        </w:rPr>
      </w:pPr>
      <w:r>
        <w:rPr>
          <w:noProof/>
        </w:rPr>
        <w:drawing>
          <wp:inline distT="0" distB="0" distL="0" distR="0" wp14:anchorId="309B88E2" wp14:editId="11C0663C">
            <wp:extent cx="3960000" cy="2392560"/>
            <wp:effectExtent l="19050" t="19050" r="21590" b="273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0000" cy="2392560"/>
                    </a:xfrm>
                    <a:prstGeom prst="rect">
                      <a:avLst/>
                    </a:prstGeom>
                    <a:ln>
                      <a:solidFill>
                        <a:schemeClr val="bg1">
                          <a:lumMod val="65000"/>
                        </a:schemeClr>
                      </a:solidFill>
                    </a:ln>
                  </pic:spPr>
                </pic:pic>
              </a:graphicData>
            </a:graphic>
          </wp:inline>
        </w:drawing>
      </w:r>
    </w:p>
    <w:p w14:paraId="1B556B40" w14:textId="4602C6EF" w:rsidR="00380281" w:rsidRDefault="00380281">
      <w:pPr>
        <w:adjustRightInd/>
        <w:snapToGrid/>
        <w:rPr>
          <w:lang w:eastAsia="ar-SA"/>
        </w:rPr>
      </w:pPr>
      <w:r>
        <w:rPr>
          <w:lang w:eastAsia="ar-SA"/>
        </w:rPr>
        <w:br w:type="page"/>
      </w:r>
    </w:p>
    <w:p w14:paraId="3F4B920F" w14:textId="4553D79A" w:rsidR="0082461E" w:rsidRDefault="0082461E" w:rsidP="0082461E">
      <w:pPr>
        <w:pStyle w:val="1"/>
      </w:pPr>
      <w:bookmarkStart w:id="6" w:name="_Toc97107894"/>
      <w:r>
        <w:rPr>
          <w:rFonts w:hint="eastAsia"/>
          <w:lang w:eastAsia="ja-JP"/>
        </w:rPr>
        <w:lastRenderedPageBreak/>
        <w:t>起動</w:t>
      </w:r>
      <w:bookmarkEnd w:id="6"/>
    </w:p>
    <w:p w14:paraId="587ECED6" w14:textId="52855CD8" w:rsidR="00372AB7" w:rsidRDefault="00372AB7" w:rsidP="00372AB7">
      <w:r>
        <w:rPr>
          <w:rFonts w:hint="eastAsia"/>
        </w:rPr>
        <w:t xml:space="preserve">スタートメニュー </w:t>
      </w:r>
      <w:r>
        <w:t xml:space="preserve">&gt; </w:t>
      </w:r>
      <w:r>
        <w:rPr>
          <w:rFonts w:hint="eastAsia"/>
        </w:rPr>
        <w:t>Proself</w:t>
      </w:r>
      <w:r>
        <w:t xml:space="preserve"> </w:t>
      </w:r>
      <w:r>
        <w:rPr>
          <w:rFonts w:hint="eastAsia"/>
        </w:rPr>
        <w:t>Client</w:t>
      </w:r>
      <w:r>
        <w:t xml:space="preserve"> &gt; </w:t>
      </w:r>
      <w:r>
        <w:rPr>
          <w:rFonts w:hint="eastAsia"/>
        </w:rPr>
        <w:t>同期ツールをクリック</w:t>
      </w:r>
      <w:r w:rsidR="00E819AA">
        <w:rPr>
          <w:rFonts w:hint="eastAsia"/>
        </w:rPr>
        <w:t>することで</w:t>
      </w:r>
      <w:r>
        <w:rPr>
          <w:rFonts w:hint="eastAsia"/>
        </w:rPr>
        <w:t>同期ツール</w:t>
      </w:r>
      <w:r w:rsidR="00AC6395">
        <w:rPr>
          <w:rFonts w:hint="eastAsia"/>
        </w:rPr>
        <w:t>が起動します。</w:t>
      </w:r>
    </w:p>
    <w:p w14:paraId="3C831539" w14:textId="26921B85" w:rsidR="00C54672" w:rsidRDefault="00E57AAB" w:rsidP="00E57AAB">
      <w:pPr>
        <w:jc w:val="center"/>
        <w:rPr>
          <w:lang w:eastAsia="ar-SA"/>
        </w:rPr>
      </w:pPr>
      <w:r>
        <w:rPr>
          <w:noProof/>
        </w:rPr>
        <w:drawing>
          <wp:inline distT="0" distB="0" distL="0" distR="0" wp14:anchorId="7101F950" wp14:editId="73C66D77">
            <wp:extent cx="4528080" cy="2880000"/>
            <wp:effectExtent l="19050" t="19050" r="25400" b="158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8080" cy="2880000"/>
                    </a:xfrm>
                    <a:prstGeom prst="rect">
                      <a:avLst/>
                    </a:prstGeom>
                    <a:noFill/>
                    <a:ln>
                      <a:solidFill>
                        <a:schemeClr val="accent1"/>
                      </a:solidFill>
                    </a:ln>
                  </pic:spPr>
                </pic:pic>
              </a:graphicData>
            </a:graphic>
          </wp:inline>
        </w:drawing>
      </w:r>
    </w:p>
    <w:p w14:paraId="1C0A50F8" w14:textId="77777777" w:rsidR="00E57AAB" w:rsidRPr="000A113D" w:rsidRDefault="00E57AAB" w:rsidP="00E57AAB">
      <w:pPr>
        <w:jc w:val="center"/>
        <w:rPr>
          <w:b/>
          <w:bCs/>
        </w:rPr>
      </w:pPr>
      <w:r w:rsidRPr="000A113D">
        <w:rPr>
          <w:rFonts w:hint="eastAsia"/>
          <w:b/>
          <w:bCs/>
        </w:rPr>
        <w:t>スタートメニュー</w:t>
      </w:r>
    </w:p>
    <w:p w14:paraId="4E368147" w14:textId="05B985A7" w:rsidR="00E57AAB" w:rsidRDefault="00E57AAB" w:rsidP="009C24DE">
      <w:pPr>
        <w:rPr>
          <w:lang w:eastAsia="ar-SA"/>
        </w:rPr>
      </w:pPr>
    </w:p>
    <w:p w14:paraId="3ADF96E7" w14:textId="4E64CAAF" w:rsidR="009C24DE" w:rsidRPr="00BD0C42" w:rsidRDefault="009C24DE" w:rsidP="009C24DE">
      <w:r>
        <w:rPr>
          <w:rFonts w:hint="eastAsia"/>
        </w:rPr>
        <w:t>同期ツールが起動しますと、タスクバーの通知領域内に同期ツールのアイコンが表示されます。</w:t>
      </w:r>
    </w:p>
    <w:p w14:paraId="3949182F" w14:textId="63786AB2" w:rsidR="009C24DE" w:rsidRDefault="0088157E" w:rsidP="0088157E">
      <w:pPr>
        <w:jc w:val="center"/>
        <w:rPr>
          <w:lang w:eastAsia="ar-SA"/>
        </w:rPr>
      </w:pPr>
      <w:r>
        <w:rPr>
          <w:noProof/>
        </w:rPr>
        <w:drawing>
          <wp:inline distT="0" distB="0" distL="0" distR="0" wp14:anchorId="356D4993" wp14:editId="3CAC5ADA">
            <wp:extent cx="1981200" cy="1428750"/>
            <wp:effectExtent l="19050" t="19050" r="19050" b="190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428750"/>
                    </a:xfrm>
                    <a:prstGeom prst="rect">
                      <a:avLst/>
                    </a:prstGeom>
                    <a:noFill/>
                    <a:ln>
                      <a:solidFill>
                        <a:schemeClr val="bg1">
                          <a:lumMod val="65000"/>
                        </a:schemeClr>
                      </a:solidFill>
                    </a:ln>
                  </pic:spPr>
                </pic:pic>
              </a:graphicData>
            </a:graphic>
          </wp:inline>
        </w:drawing>
      </w:r>
    </w:p>
    <w:p w14:paraId="1DA22CB2" w14:textId="2DC0A3D7" w:rsidR="0088157E" w:rsidRPr="009034E7" w:rsidRDefault="0088157E" w:rsidP="009034E7">
      <w:pPr>
        <w:jc w:val="center"/>
      </w:pPr>
      <w:r w:rsidRPr="000A113D">
        <w:rPr>
          <w:rFonts w:hint="eastAsia"/>
          <w:b/>
          <w:bCs/>
        </w:rPr>
        <w:t>同期ツールアイコン</w:t>
      </w:r>
    </w:p>
    <w:p w14:paraId="41189EF7" w14:textId="68972FA3" w:rsidR="00372AB7" w:rsidRDefault="00372AB7" w:rsidP="00C54672">
      <w:pPr>
        <w:rPr>
          <w:lang w:eastAsia="ar-SA"/>
        </w:rPr>
      </w:pPr>
    </w:p>
    <w:p w14:paraId="667630FF" w14:textId="6F439601" w:rsidR="00D3104D" w:rsidRDefault="007072A4" w:rsidP="00D3104D">
      <w:r>
        <w:rPr>
          <w:rFonts w:hint="eastAsia"/>
        </w:rPr>
        <w:t>※</w:t>
      </w:r>
      <w:r w:rsidR="00951E64">
        <w:rPr>
          <w:rFonts w:hint="eastAsia"/>
        </w:rPr>
        <w:t>「</w:t>
      </w:r>
      <w:hyperlink w:anchor="_インストール" w:history="1">
        <w:r w:rsidR="00951E64" w:rsidRPr="00951E64">
          <w:rPr>
            <w:rStyle w:val="a7"/>
            <w:rFonts w:hint="eastAsia"/>
            <w:color w:val="auto"/>
          </w:rPr>
          <w:t>2.インストール</w:t>
        </w:r>
      </w:hyperlink>
      <w:r w:rsidR="00951E64">
        <w:rPr>
          <w:rFonts w:hint="eastAsia"/>
        </w:rPr>
        <w:t>」で</w:t>
      </w:r>
      <w:r w:rsidR="00C7271B">
        <w:rPr>
          <w:rFonts w:hint="eastAsia"/>
        </w:rPr>
        <w:t>同期ツールをスタートアップに登録している場合は、</w:t>
      </w:r>
      <w:r w:rsidR="001F1998">
        <w:rPr>
          <w:rFonts w:hint="eastAsia"/>
        </w:rPr>
        <w:t>次回OS起動時</w:t>
      </w:r>
      <w:r w:rsidR="004028D0">
        <w:rPr>
          <w:rFonts w:hint="eastAsia"/>
        </w:rPr>
        <w:t>から</w:t>
      </w:r>
      <w:r w:rsidR="00C072DC">
        <w:rPr>
          <w:rFonts w:hint="eastAsia"/>
        </w:rPr>
        <w:t>自動で</w:t>
      </w:r>
      <w:r w:rsidR="001F1998">
        <w:rPr>
          <w:rFonts w:hint="eastAsia"/>
        </w:rPr>
        <w:t>同期ツール</w:t>
      </w:r>
      <w:r w:rsidR="00C072DC">
        <w:rPr>
          <w:rFonts w:hint="eastAsia"/>
        </w:rPr>
        <w:t>が</w:t>
      </w:r>
      <w:r w:rsidR="001F1998">
        <w:rPr>
          <w:rFonts w:hint="eastAsia"/>
        </w:rPr>
        <w:t>起動しますので、本操作は不要になります。</w:t>
      </w:r>
      <w:r w:rsidR="00D3104D">
        <w:br w:type="page"/>
      </w:r>
    </w:p>
    <w:p w14:paraId="12D2818B" w14:textId="525A41E7" w:rsidR="00C54672" w:rsidRDefault="004673CC" w:rsidP="004673CC">
      <w:pPr>
        <w:pStyle w:val="1"/>
        <w:rPr>
          <w:lang w:eastAsia="ja-JP"/>
        </w:rPr>
      </w:pPr>
      <w:bookmarkStart w:id="7" w:name="_Toc97107895"/>
      <w:r>
        <w:rPr>
          <w:rFonts w:hint="eastAsia"/>
          <w:lang w:eastAsia="ja-JP"/>
        </w:rPr>
        <w:lastRenderedPageBreak/>
        <w:t>基本的な使用方法</w:t>
      </w:r>
      <w:bookmarkEnd w:id="7"/>
    </w:p>
    <w:p w14:paraId="6B9F09BD" w14:textId="4912F31E" w:rsidR="009034E7" w:rsidRDefault="00747225" w:rsidP="009034E7">
      <w:r>
        <w:rPr>
          <w:rFonts w:hint="eastAsia"/>
        </w:rPr>
        <w:t>本項では同期ツールの基本的な使用方法についてご説明します。</w:t>
      </w:r>
    </w:p>
    <w:p w14:paraId="3C5E4558" w14:textId="77777777" w:rsidR="009034E7" w:rsidRPr="009034E7" w:rsidRDefault="009034E7" w:rsidP="009034E7"/>
    <w:p w14:paraId="34DA1929" w14:textId="0F260977" w:rsidR="001269AD" w:rsidRDefault="001269AD" w:rsidP="001269AD">
      <w:pPr>
        <w:pStyle w:val="2"/>
      </w:pPr>
      <w:bookmarkStart w:id="8" w:name="_接続先作成"/>
      <w:bookmarkStart w:id="9" w:name="_Toc97107896"/>
      <w:bookmarkEnd w:id="8"/>
      <w:r>
        <w:rPr>
          <w:rFonts w:hint="eastAsia"/>
          <w:lang w:eastAsia="ja-JP"/>
        </w:rPr>
        <w:t>接続先作成</w:t>
      </w:r>
      <w:bookmarkEnd w:id="9"/>
    </w:p>
    <w:p w14:paraId="43B61D0F" w14:textId="16FC2414" w:rsidR="00873422" w:rsidRDefault="00873422" w:rsidP="00873422">
      <w:r>
        <w:rPr>
          <w:rFonts w:hint="eastAsia"/>
        </w:rPr>
        <w:t>同期を行うには最初に接続先の作成が必要です。</w:t>
      </w:r>
    </w:p>
    <w:p w14:paraId="1EAFDC4B" w14:textId="77777777" w:rsidR="00E803A1" w:rsidRDefault="00E803A1" w:rsidP="00E803A1">
      <w:r>
        <w:rPr>
          <w:rFonts w:hint="eastAsia"/>
        </w:rPr>
        <w:t>タスクバーの通知領域内にある同期ツールのアイコンを右クリックし、メニュー内の「設定」をクリックします。</w:t>
      </w:r>
    </w:p>
    <w:p w14:paraId="4145E66F" w14:textId="4393DCEA" w:rsidR="00340EE1" w:rsidRDefault="00155525" w:rsidP="00155525">
      <w:pPr>
        <w:jc w:val="center"/>
        <w:rPr>
          <w:lang w:eastAsia="ar-SA"/>
        </w:rPr>
      </w:pPr>
      <w:r w:rsidRPr="00A23C0C">
        <w:rPr>
          <w:noProof/>
        </w:rPr>
        <w:drawing>
          <wp:inline distT="0" distB="0" distL="0" distR="0" wp14:anchorId="53AF12B1" wp14:editId="7E6CF0E1">
            <wp:extent cx="2537266" cy="2431546"/>
            <wp:effectExtent l="19050" t="19050" r="15875" b="260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1866" cy="2445537"/>
                    </a:xfrm>
                    <a:prstGeom prst="rect">
                      <a:avLst/>
                    </a:prstGeom>
                    <a:ln>
                      <a:solidFill>
                        <a:schemeClr val="bg1">
                          <a:lumMod val="65000"/>
                        </a:schemeClr>
                      </a:solidFill>
                    </a:ln>
                  </pic:spPr>
                </pic:pic>
              </a:graphicData>
            </a:graphic>
          </wp:inline>
        </w:drawing>
      </w:r>
    </w:p>
    <w:p w14:paraId="1A8EDEB8" w14:textId="7602E6EC" w:rsidR="0054189F" w:rsidRDefault="0054189F" w:rsidP="0054189F">
      <w:pPr>
        <w:rPr>
          <w:lang w:eastAsia="ar-SA"/>
        </w:rPr>
      </w:pPr>
    </w:p>
    <w:p w14:paraId="085C7CDC" w14:textId="40A21F70" w:rsidR="0054189F" w:rsidRDefault="0054189F" w:rsidP="0054189F">
      <w:r>
        <w:rPr>
          <w:rFonts w:hint="eastAsia"/>
        </w:rPr>
        <w:t>設定ダイアログが表示されますので、接続先を右クリックして「追加」をクリック、またはダイアログ左下の「追加」をクリックします。</w:t>
      </w:r>
    </w:p>
    <w:p w14:paraId="269CDBCA" w14:textId="6AA88E86" w:rsidR="009F38F8" w:rsidRDefault="009F38F8">
      <w:pPr>
        <w:adjustRightInd/>
        <w:snapToGrid/>
      </w:pPr>
      <w:r>
        <w:br w:type="page"/>
      </w:r>
    </w:p>
    <w:p w14:paraId="14E52740" w14:textId="47ED775E" w:rsidR="00D46D73" w:rsidRDefault="00D46D73" w:rsidP="00D75B3A">
      <w:pPr>
        <w:jc w:val="center"/>
        <w:rPr>
          <w:lang w:eastAsia="ar-SA"/>
        </w:rPr>
      </w:pPr>
      <w:r>
        <w:rPr>
          <w:noProof/>
        </w:rPr>
        <w:lastRenderedPageBreak/>
        <w:drawing>
          <wp:inline distT="0" distB="0" distL="0" distR="0" wp14:anchorId="1459D920" wp14:editId="55EB67E2">
            <wp:extent cx="3387960" cy="2880000"/>
            <wp:effectExtent l="19050" t="19050" r="22225" b="158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7960" cy="2880000"/>
                    </a:xfrm>
                    <a:prstGeom prst="rect">
                      <a:avLst/>
                    </a:prstGeom>
                    <a:noFill/>
                    <a:ln>
                      <a:solidFill>
                        <a:schemeClr val="bg1">
                          <a:lumMod val="65000"/>
                        </a:schemeClr>
                      </a:solidFill>
                    </a:ln>
                  </pic:spPr>
                </pic:pic>
              </a:graphicData>
            </a:graphic>
          </wp:inline>
        </w:drawing>
      </w:r>
    </w:p>
    <w:p w14:paraId="5C1D0B7E" w14:textId="614EB870" w:rsidR="00F00158" w:rsidRDefault="00F00158" w:rsidP="00F00158">
      <w:pPr>
        <w:rPr>
          <w:lang w:eastAsia="ar-SA"/>
        </w:rPr>
      </w:pPr>
    </w:p>
    <w:p w14:paraId="425A0D19" w14:textId="1D0F11F3" w:rsidR="00F00158" w:rsidRPr="00AB0C12" w:rsidRDefault="00F00158" w:rsidP="00F00158">
      <w:r>
        <w:rPr>
          <w:rFonts w:hint="eastAsia"/>
        </w:rPr>
        <w:t>接続先が追加されますので、接続タブ内の「接続名」、「このコンピューターの同期をとるフォルダ」、「同期をとるサーバーのアドレス」を入力します。</w:t>
      </w:r>
    </w:p>
    <w:p w14:paraId="24068E76" w14:textId="3BE60BDC" w:rsidR="00F00158" w:rsidRDefault="00DE30B4" w:rsidP="00D20D1E">
      <w:pPr>
        <w:jc w:val="center"/>
        <w:rPr>
          <w:lang w:eastAsia="ar-SA"/>
        </w:rPr>
      </w:pPr>
      <w:r>
        <w:rPr>
          <w:noProof/>
        </w:rPr>
        <w:drawing>
          <wp:inline distT="0" distB="0" distL="0" distR="0" wp14:anchorId="40F3DA8C" wp14:editId="23CD9025">
            <wp:extent cx="3387600" cy="2873880"/>
            <wp:effectExtent l="19050" t="19050" r="22860" b="222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7600" cy="2873880"/>
                    </a:xfrm>
                    <a:prstGeom prst="rect">
                      <a:avLst/>
                    </a:prstGeom>
                    <a:noFill/>
                    <a:ln>
                      <a:solidFill>
                        <a:schemeClr val="bg1">
                          <a:lumMod val="65000"/>
                        </a:schemeClr>
                      </a:solidFill>
                    </a:ln>
                  </pic:spPr>
                </pic:pic>
              </a:graphicData>
            </a:graphic>
          </wp:inline>
        </w:drawing>
      </w:r>
    </w:p>
    <w:p w14:paraId="0361CEAB" w14:textId="0E9C1215" w:rsidR="00035F01" w:rsidRDefault="00035F01">
      <w:pPr>
        <w:adjustRightInd/>
        <w:snapToGrid/>
        <w:rPr>
          <w:lang w:eastAsia="ar-SA"/>
        </w:rPr>
      </w:pPr>
      <w:r>
        <w:rPr>
          <w:lang w:eastAsia="ar-SA"/>
        </w:rPr>
        <w:br w:type="page"/>
      </w:r>
    </w:p>
    <w:p w14:paraId="358AD80B" w14:textId="484C86DC" w:rsidR="004F25B5" w:rsidRDefault="00035F01" w:rsidP="004F25B5">
      <w:r>
        <w:rPr>
          <w:rFonts w:hint="eastAsia"/>
        </w:rPr>
        <w:lastRenderedPageBreak/>
        <w:t>ユーザーIDとパスワードを記録したい場合は、</w:t>
      </w:r>
      <w:r w:rsidR="004F25B5">
        <w:rPr>
          <w:rFonts w:hint="eastAsia"/>
        </w:rPr>
        <w:t>「ユーザーIDとパスワードを記録する」</w:t>
      </w:r>
      <w:r w:rsidR="00E0021E">
        <w:rPr>
          <w:rFonts w:hint="eastAsia"/>
        </w:rPr>
        <w:t>をONにした状態で</w:t>
      </w:r>
      <w:r w:rsidR="008A3192">
        <w:rPr>
          <w:rFonts w:hint="eastAsia"/>
        </w:rPr>
        <w:t>ユーザーIDとパスワードを入力します。</w:t>
      </w:r>
    </w:p>
    <w:p w14:paraId="3ADE7965" w14:textId="361F9A0A" w:rsidR="00F942A0" w:rsidRDefault="00F942A0" w:rsidP="00D67C85">
      <w:pPr>
        <w:jc w:val="center"/>
      </w:pPr>
      <w:r>
        <w:rPr>
          <w:noProof/>
        </w:rPr>
        <w:drawing>
          <wp:inline distT="0" distB="0" distL="0" distR="0" wp14:anchorId="22E1CF40" wp14:editId="4BB2F41C">
            <wp:extent cx="3387600" cy="2873880"/>
            <wp:effectExtent l="19050" t="19050" r="22860" b="222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7600" cy="2873880"/>
                    </a:xfrm>
                    <a:prstGeom prst="rect">
                      <a:avLst/>
                    </a:prstGeom>
                    <a:noFill/>
                    <a:ln>
                      <a:solidFill>
                        <a:schemeClr val="bg1">
                          <a:lumMod val="65000"/>
                        </a:schemeClr>
                      </a:solidFill>
                    </a:ln>
                  </pic:spPr>
                </pic:pic>
              </a:graphicData>
            </a:graphic>
          </wp:inline>
        </w:drawing>
      </w:r>
    </w:p>
    <w:p w14:paraId="0A4372CA" w14:textId="77777777" w:rsidR="00F00158" w:rsidRPr="0054189F" w:rsidRDefault="00F00158" w:rsidP="00F00158">
      <w:pPr>
        <w:rPr>
          <w:lang w:eastAsia="ar-SA"/>
        </w:rPr>
      </w:pPr>
    </w:p>
    <w:p w14:paraId="3023F143" w14:textId="6DEB6DBB" w:rsidR="0037325B" w:rsidRDefault="00D20D1E" w:rsidP="001934B3">
      <w:r>
        <w:rPr>
          <w:rFonts w:hint="eastAsia"/>
        </w:rPr>
        <w:t>入力後、「接続テスト」をクリックすることで入力内容のチェックを行うことができます。</w:t>
      </w:r>
    </w:p>
    <w:p w14:paraId="527CB515" w14:textId="05EABC7E" w:rsidR="00DA27F9" w:rsidRDefault="001756B5" w:rsidP="00581133">
      <w:pPr>
        <w:jc w:val="center"/>
      </w:pPr>
      <w:r>
        <w:rPr>
          <w:noProof/>
        </w:rPr>
        <w:drawing>
          <wp:inline distT="0" distB="0" distL="0" distR="0" wp14:anchorId="674B45E5" wp14:editId="2BEC8780">
            <wp:extent cx="3387600" cy="2873880"/>
            <wp:effectExtent l="19050" t="19050" r="22860" b="222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7600" cy="2873880"/>
                    </a:xfrm>
                    <a:prstGeom prst="rect">
                      <a:avLst/>
                    </a:prstGeom>
                    <a:noFill/>
                    <a:ln>
                      <a:solidFill>
                        <a:schemeClr val="bg1">
                          <a:lumMod val="65000"/>
                        </a:schemeClr>
                      </a:solidFill>
                    </a:ln>
                  </pic:spPr>
                </pic:pic>
              </a:graphicData>
            </a:graphic>
          </wp:inline>
        </w:drawing>
      </w:r>
    </w:p>
    <w:p w14:paraId="52B7B93B" w14:textId="185E4BBD" w:rsidR="004F0F5A" w:rsidRDefault="004F0F5A">
      <w:pPr>
        <w:adjustRightInd/>
        <w:snapToGrid/>
      </w:pPr>
      <w:r>
        <w:br w:type="page"/>
      </w:r>
    </w:p>
    <w:p w14:paraId="13CE3AFF" w14:textId="77777777" w:rsidR="00581133" w:rsidRDefault="00581133" w:rsidP="00581133">
      <w:r>
        <w:rPr>
          <w:rFonts w:hint="eastAsia"/>
        </w:rPr>
        <w:lastRenderedPageBreak/>
        <w:t>入力内容に問題が無い場合は接続テストに成功した旨のメッセージが表示されます。</w:t>
      </w:r>
    </w:p>
    <w:p w14:paraId="45A5748E" w14:textId="688B7A22" w:rsidR="00581133" w:rsidRPr="00581133" w:rsidRDefault="0099625A" w:rsidP="000B63FE">
      <w:pPr>
        <w:jc w:val="center"/>
      </w:pPr>
      <w:r>
        <w:rPr>
          <w:noProof/>
        </w:rPr>
        <w:drawing>
          <wp:inline distT="0" distB="0" distL="0" distR="0" wp14:anchorId="49D966F5" wp14:editId="344FA177">
            <wp:extent cx="1971675" cy="1381125"/>
            <wp:effectExtent l="19050" t="19050" r="28575" b="2857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71675" cy="1381125"/>
                    </a:xfrm>
                    <a:prstGeom prst="rect">
                      <a:avLst/>
                    </a:prstGeom>
                    <a:ln>
                      <a:solidFill>
                        <a:schemeClr val="bg1">
                          <a:lumMod val="65000"/>
                        </a:schemeClr>
                      </a:solidFill>
                    </a:ln>
                  </pic:spPr>
                </pic:pic>
              </a:graphicData>
            </a:graphic>
          </wp:inline>
        </w:drawing>
      </w:r>
    </w:p>
    <w:p w14:paraId="6B062079" w14:textId="6518A47C" w:rsidR="00581133" w:rsidRDefault="00581133" w:rsidP="00581133"/>
    <w:p w14:paraId="2F81CC80" w14:textId="77777777" w:rsidR="00FB74FD" w:rsidRDefault="00FB74FD" w:rsidP="00FB74FD">
      <w:r>
        <w:rPr>
          <w:rFonts w:hint="eastAsia"/>
        </w:rPr>
        <w:t>接続テストに失敗した場合は接続エラーダイアログが表示されますので、表示されたメッセージの内容に従い入力内容を修正ください。</w:t>
      </w:r>
    </w:p>
    <w:p w14:paraId="218F0638" w14:textId="77777777" w:rsidR="00FB74FD" w:rsidRDefault="00FB74FD" w:rsidP="00FB74FD">
      <w:r>
        <w:rPr>
          <w:rFonts w:hint="eastAsia"/>
        </w:rPr>
        <w:t>以下は「同期をとるサーバーのアドレス」に対して存在しないフォルダのパスを指定した場合のメッセージです。</w:t>
      </w:r>
    </w:p>
    <w:p w14:paraId="5A22DFAC" w14:textId="32E40D97" w:rsidR="0031714D" w:rsidRDefault="0031714D" w:rsidP="00071FF9">
      <w:pPr>
        <w:jc w:val="center"/>
      </w:pPr>
      <w:r>
        <w:rPr>
          <w:noProof/>
        </w:rPr>
        <w:drawing>
          <wp:inline distT="0" distB="0" distL="0" distR="0" wp14:anchorId="53187068" wp14:editId="6B9D283C">
            <wp:extent cx="3819525" cy="2714625"/>
            <wp:effectExtent l="19050" t="19050" r="28575" b="285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9525" cy="2714625"/>
                    </a:xfrm>
                    <a:prstGeom prst="rect">
                      <a:avLst/>
                    </a:prstGeom>
                    <a:ln>
                      <a:solidFill>
                        <a:schemeClr val="bg1">
                          <a:lumMod val="65000"/>
                        </a:schemeClr>
                      </a:solidFill>
                    </a:ln>
                  </pic:spPr>
                </pic:pic>
              </a:graphicData>
            </a:graphic>
          </wp:inline>
        </w:drawing>
      </w:r>
    </w:p>
    <w:p w14:paraId="263612B0" w14:textId="1542C148" w:rsidR="00A0117D" w:rsidRDefault="00A0117D">
      <w:pPr>
        <w:adjustRightInd/>
        <w:snapToGrid/>
      </w:pPr>
      <w:r>
        <w:br w:type="page"/>
      </w:r>
    </w:p>
    <w:p w14:paraId="306F32B0" w14:textId="77777777" w:rsidR="00071FF9" w:rsidRDefault="00071FF9" w:rsidP="00071FF9">
      <w:r>
        <w:rPr>
          <w:rFonts w:hint="eastAsia"/>
        </w:rPr>
        <w:lastRenderedPageBreak/>
        <w:t>次に、動作設定タブをクリックし、どのように同期を行うかを設定します。</w:t>
      </w:r>
    </w:p>
    <w:p w14:paraId="34F8583D" w14:textId="77777777" w:rsidR="00071FF9" w:rsidRDefault="00071FF9" w:rsidP="00071FF9">
      <w:r>
        <w:rPr>
          <w:rFonts w:hint="eastAsia"/>
        </w:rPr>
        <w:t>リストボックスから「同期」「ダウンロード」「アップロード」のいずれかを選択します。</w:t>
      </w:r>
    </w:p>
    <w:p w14:paraId="212C02AC" w14:textId="0BA75675" w:rsidR="00071FF9" w:rsidRDefault="00046A3F" w:rsidP="00303E85">
      <w:pPr>
        <w:jc w:val="center"/>
      </w:pPr>
      <w:r>
        <w:rPr>
          <w:noProof/>
        </w:rPr>
        <w:drawing>
          <wp:inline distT="0" distB="0" distL="0" distR="0" wp14:anchorId="2765D957" wp14:editId="094FB0E1">
            <wp:extent cx="3401640" cy="2880000"/>
            <wp:effectExtent l="19050" t="19050" r="27940" b="158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1640" cy="2880000"/>
                    </a:xfrm>
                    <a:prstGeom prst="rect">
                      <a:avLst/>
                    </a:prstGeom>
                    <a:noFill/>
                    <a:ln>
                      <a:solidFill>
                        <a:schemeClr val="bg1">
                          <a:lumMod val="65000"/>
                        </a:schemeClr>
                      </a:solidFill>
                    </a:ln>
                  </pic:spPr>
                </pic:pic>
              </a:graphicData>
            </a:graphic>
          </wp:inline>
        </w:drawing>
      </w:r>
    </w:p>
    <w:p w14:paraId="2DAC85F9" w14:textId="4E9C5AAA" w:rsidR="00FC017B" w:rsidRDefault="00FC017B" w:rsidP="00FC017B"/>
    <w:p w14:paraId="402020A8" w14:textId="77777777" w:rsidR="00FC017B" w:rsidRDefault="00FC017B" w:rsidP="00FC017B">
      <w:r>
        <w:rPr>
          <w:rFonts w:hint="eastAsia"/>
        </w:rPr>
        <w:t>動作を選択しましたら、動作設定を行います。</w:t>
      </w:r>
    </w:p>
    <w:p w14:paraId="2B91A4D9" w14:textId="77777777" w:rsidR="00FC017B" w:rsidRDefault="00FC017B" w:rsidP="00FC017B">
      <w:r>
        <w:rPr>
          <w:rFonts w:hint="eastAsia"/>
        </w:rPr>
        <w:t>※選択した動作によって設定できる/できない項目がございます。</w:t>
      </w:r>
    </w:p>
    <w:p w14:paraId="2FB14F01" w14:textId="2B17B41A" w:rsidR="003F4848" w:rsidRDefault="00281835" w:rsidP="002F57FD">
      <w:pPr>
        <w:jc w:val="center"/>
      </w:pPr>
      <w:r>
        <w:rPr>
          <w:rFonts w:hint="eastAsia"/>
          <w:noProof/>
        </w:rPr>
        <w:drawing>
          <wp:inline distT="0" distB="0" distL="0" distR="0" wp14:anchorId="0BE03C48" wp14:editId="34753CAC">
            <wp:extent cx="3389040" cy="2880000"/>
            <wp:effectExtent l="19050" t="19050" r="20955" b="158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9040" cy="2880000"/>
                    </a:xfrm>
                    <a:prstGeom prst="rect">
                      <a:avLst/>
                    </a:prstGeom>
                    <a:noFill/>
                    <a:ln>
                      <a:solidFill>
                        <a:schemeClr val="bg1">
                          <a:lumMod val="65000"/>
                        </a:schemeClr>
                      </a:solidFill>
                    </a:ln>
                  </pic:spPr>
                </pic:pic>
              </a:graphicData>
            </a:graphic>
          </wp:inline>
        </w:drawing>
      </w:r>
    </w:p>
    <w:p w14:paraId="476521EF" w14:textId="0DD3BB86" w:rsidR="00114699" w:rsidRDefault="00114699">
      <w:pPr>
        <w:adjustRightInd/>
        <w:snapToGrid/>
      </w:pPr>
      <w:r>
        <w:br w:type="page"/>
      </w:r>
    </w:p>
    <w:p w14:paraId="5E2DA1FC" w14:textId="77777777" w:rsidR="002F57FD" w:rsidRDefault="002F57FD" w:rsidP="002F57FD">
      <w:r>
        <w:rPr>
          <w:rFonts w:hint="eastAsia"/>
        </w:rPr>
        <w:lastRenderedPageBreak/>
        <w:t>ダイアログ下部の「OK」または「適用」をクリックすると設定内容が保存されます。</w:t>
      </w:r>
    </w:p>
    <w:p w14:paraId="17AC2F85" w14:textId="77777777" w:rsidR="002F57FD" w:rsidRDefault="002F57FD" w:rsidP="002F57FD">
      <w:r>
        <w:rPr>
          <w:rFonts w:hint="eastAsia"/>
        </w:rPr>
        <w:t>※「OK」クリック時は設定内容保存後にダイアログが閉じます。</w:t>
      </w:r>
    </w:p>
    <w:p w14:paraId="0A55307C" w14:textId="671BDD84" w:rsidR="002F57FD" w:rsidRDefault="00211B82" w:rsidP="00C80FD8">
      <w:pPr>
        <w:jc w:val="center"/>
      </w:pPr>
      <w:r>
        <w:rPr>
          <w:noProof/>
        </w:rPr>
        <w:drawing>
          <wp:inline distT="0" distB="0" distL="0" distR="0" wp14:anchorId="73972FE4" wp14:editId="0A1532F2">
            <wp:extent cx="3395160" cy="2880000"/>
            <wp:effectExtent l="19050" t="19050" r="15240" b="158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5160" cy="2880000"/>
                    </a:xfrm>
                    <a:prstGeom prst="rect">
                      <a:avLst/>
                    </a:prstGeom>
                    <a:noFill/>
                    <a:ln>
                      <a:solidFill>
                        <a:schemeClr val="bg1">
                          <a:lumMod val="65000"/>
                        </a:schemeClr>
                      </a:solidFill>
                    </a:ln>
                  </pic:spPr>
                </pic:pic>
              </a:graphicData>
            </a:graphic>
          </wp:inline>
        </w:drawing>
      </w:r>
    </w:p>
    <w:p w14:paraId="68496AEC" w14:textId="7EE71604" w:rsidR="00B418B5" w:rsidRDefault="00B418B5">
      <w:pPr>
        <w:adjustRightInd/>
        <w:snapToGrid/>
      </w:pPr>
    </w:p>
    <w:p w14:paraId="27109A6C" w14:textId="7632DA8F" w:rsidR="00572B03" w:rsidRDefault="00572B03" w:rsidP="00572B03">
      <w:r>
        <w:rPr>
          <w:rFonts w:hint="eastAsia"/>
        </w:rPr>
        <w:t>「ユーザーIDとパスワードを記録する」をOFFにしている場合は</w:t>
      </w:r>
      <w:r w:rsidR="00B418B5">
        <w:rPr>
          <w:rFonts w:hint="eastAsia"/>
        </w:rPr>
        <w:t>ログインダイアログが表示されますので、「ユーザーID」と「パスワード」入力して「OK」をクリックしてください。</w:t>
      </w:r>
    </w:p>
    <w:p w14:paraId="46C5737A" w14:textId="14C00ACA" w:rsidR="00572B03" w:rsidRDefault="00572B03" w:rsidP="00B418B5">
      <w:pPr>
        <w:jc w:val="center"/>
      </w:pPr>
      <w:r>
        <w:rPr>
          <w:noProof/>
        </w:rPr>
        <w:drawing>
          <wp:inline distT="0" distB="0" distL="0" distR="0" wp14:anchorId="266AAFD7" wp14:editId="4075EA18">
            <wp:extent cx="3419475" cy="2295525"/>
            <wp:effectExtent l="19050" t="19050" r="28575" b="285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9475" cy="2295525"/>
                    </a:xfrm>
                    <a:prstGeom prst="rect">
                      <a:avLst/>
                    </a:prstGeom>
                    <a:ln>
                      <a:solidFill>
                        <a:schemeClr val="bg1">
                          <a:lumMod val="65000"/>
                        </a:schemeClr>
                      </a:solidFill>
                    </a:ln>
                  </pic:spPr>
                </pic:pic>
              </a:graphicData>
            </a:graphic>
          </wp:inline>
        </w:drawing>
      </w:r>
    </w:p>
    <w:p w14:paraId="14583394" w14:textId="68BF184C" w:rsidR="00BC631F" w:rsidRDefault="00BC631F">
      <w:pPr>
        <w:adjustRightInd/>
        <w:snapToGrid/>
      </w:pPr>
      <w:r>
        <w:br w:type="page"/>
      </w:r>
    </w:p>
    <w:p w14:paraId="6BFC58CA" w14:textId="2AA70E0A" w:rsidR="002F57FD" w:rsidRDefault="00A31BBB" w:rsidP="00CA3D63">
      <w:pPr>
        <w:pStyle w:val="2"/>
      </w:pPr>
      <w:bookmarkStart w:id="10" w:name="_同期"/>
      <w:bookmarkStart w:id="11" w:name="_Toc97107897"/>
      <w:bookmarkStart w:id="12" w:name="_Hlk88754149"/>
      <w:bookmarkEnd w:id="10"/>
      <w:r>
        <w:rPr>
          <w:rFonts w:hint="eastAsia"/>
        </w:rPr>
        <w:lastRenderedPageBreak/>
        <w:t>同期</w:t>
      </w:r>
      <w:bookmarkEnd w:id="11"/>
    </w:p>
    <w:p w14:paraId="65D26E45" w14:textId="7BFB95DE" w:rsidR="00E33DB3" w:rsidRPr="00E33DB3" w:rsidRDefault="00E33DB3" w:rsidP="00E33DB3">
      <w:pPr>
        <w:rPr>
          <w:lang w:eastAsia="ar-SA"/>
        </w:rPr>
      </w:pPr>
      <w:r>
        <w:rPr>
          <w:rFonts w:hint="eastAsia"/>
        </w:rPr>
        <w:t>同期を行う方法については「</w:t>
      </w:r>
      <w:hyperlink w:anchor="_同期_1" w:history="1">
        <w:r w:rsidR="00D83A30" w:rsidRPr="005042B2">
          <w:rPr>
            <w:rStyle w:val="a7"/>
            <w:rFonts w:hint="eastAsia"/>
          </w:rPr>
          <w:t>6.同期</w:t>
        </w:r>
      </w:hyperlink>
      <w:r>
        <w:rPr>
          <w:rFonts w:hint="eastAsia"/>
        </w:rPr>
        <w:t>」</w:t>
      </w:r>
      <w:r w:rsidR="005042B2">
        <w:rPr>
          <w:rFonts w:hint="eastAsia"/>
        </w:rPr>
        <w:t>を参照ください。</w:t>
      </w:r>
    </w:p>
    <w:bookmarkEnd w:id="12"/>
    <w:p w14:paraId="3E49654E" w14:textId="77777777" w:rsidR="004E44A7" w:rsidRDefault="004E44A7" w:rsidP="006645F4"/>
    <w:p w14:paraId="32FDC50D" w14:textId="2BB79E87" w:rsidR="006645F4" w:rsidRDefault="006645F4" w:rsidP="006645F4">
      <w:r>
        <w:rPr>
          <w:rFonts w:hint="eastAsia"/>
        </w:rPr>
        <w:t>以上が同期ツールの基本的な使い方になります。</w:t>
      </w:r>
    </w:p>
    <w:p w14:paraId="7D410BED" w14:textId="5F3F16A6" w:rsidR="0032110D" w:rsidRDefault="005B3A57" w:rsidP="00FC017B">
      <w:r>
        <w:rPr>
          <w:rFonts w:hint="eastAsia"/>
        </w:rPr>
        <w:t>同期ツールは他にも様々な</w:t>
      </w:r>
      <w:r w:rsidR="00C24099">
        <w:rPr>
          <w:rFonts w:hint="eastAsia"/>
        </w:rPr>
        <w:t>設定</w:t>
      </w:r>
      <w:r>
        <w:rPr>
          <w:rFonts w:hint="eastAsia"/>
        </w:rPr>
        <w:t>が</w:t>
      </w:r>
      <w:r w:rsidR="003353EE">
        <w:rPr>
          <w:rFonts w:hint="eastAsia"/>
        </w:rPr>
        <w:t>あり</w:t>
      </w:r>
      <w:r w:rsidR="0032110D">
        <w:rPr>
          <w:rFonts w:hint="eastAsia"/>
        </w:rPr>
        <w:t>、</w:t>
      </w:r>
      <w:r>
        <w:rPr>
          <w:rFonts w:hint="eastAsia"/>
        </w:rPr>
        <w:t>次項より各設定</w:t>
      </w:r>
      <w:r w:rsidR="00EE572A">
        <w:rPr>
          <w:rFonts w:hint="eastAsia"/>
        </w:rPr>
        <w:t>の詳細について記載しております</w:t>
      </w:r>
      <w:r w:rsidR="0032110D">
        <w:rPr>
          <w:rFonts w:hint="eastAsia"/>
        </w:rPr>
        <w:t>のでご確認ください</w:t>
      </w:r>
      <w:r w:rsidR="002C4C04">
        <w:rPr>
          <w:rFonts w:hint="eastAsia"/>
        </w:rPr>
        <w:t>。</w:t>
      </w:r>
    </w:p>
    <w:p w14:paraId="726BC818" w14:textId="2BE844DB" w:rsidR="006B2FE8" w:rsidRDefault="006B2FE8">
      <w:pPr>
        <w:adjustRightInd/>
        <w:snapToGrid/>
      </w:pPr>
      <w:r>
        <w:br w:type="page"/>
      </w:r>
    </w:p>
    <w:p w14:paraId="08A658A8" w14:textId="5450C035" w:rsidR="006B2FE8" w:rsidRDefault="006B2FE8" w:rsidP="006B2FE8">
      <w:pPr>
        <w:pStyle w:val="1"/>
        <w:rPr>
          <w:lang w:eastAsia="ja-JP"/>
        </w:rPr>
      </w:pPr>
      <w:bookmarkStart w:id="13" w:name="_Toc97107898"/>
      <w:r>
        <w:rPr>
          <w:rFonts w:hint="eastAsia"/>
          <w:lang w:eastAsia="ja-JP"/>
        </w:rPr>
        <w:lastRenderedPageBreak/>
        <w:t>設定</w:t>
      </w:r>
      <w:bookmarkEnd w:id="13"/>
    </w:p>
    <w:p w14:paraId="38EA8A1F" w14:textId="53ED3F26" w:rsidR="00D27486" w:rsidRDefault="00A3550E" w:rsidP="00D27486">
      <w:r>
        <w:rPr>
          <w:rFonts w:hint="eastAsia"/>
        </w:rPr>
        <w:t>同期ツール全体の動作や同期を行うために必要な接続先の作成を行うことができます。</w:t>
      </w:r>
    </w:p>
    <w:p w14:paraId="183E1106" w14:textId="77777777" w:rsidR="00A3550E" w:rsidRDefault="00A3550E" w:rsidP="00D27486"/>
    <w:p w14:paraId="6F285B94" w14:textId="6E4C1DBF" w:rsidR="00D27486" w:rsidRDefault="0090630E" w:rsidP="00D27486">
      <w:r>
        <w:rPr>
          <w:rFonts w:hint="eastAsia"/>
        </w:rPr>
        <w:t>タスクバーの通知領域内にある同期ツールのアイコンを右クリックし、メニュー内の「設定」をクリック</w:t>
      </w:r>
      <w:r w:rsidR="00AA04AA">
        <w:rPr>
          <w:rFonts w:hint="eastAsia"/>
        </w:rPr>
        <w:t>すると設定ダイアログが表示されます。</w:t>
      </w:r>
    </w:p>
    <w:p w14:paraId="791E2537" w14:textId="14149914" w:rsidR="004124FD" w:rsidRDefault="004124FD" w:rsidP="005B1A9D">
      <w:pPr>
        <w:jc w:val="center"/>
      </w:pPr>
      <w:r>
        <w:rPr>
          <w:noProof/>
        </w:rPr>
        <w:drawing>
          <wp:inline distT="0" distB="0" distL="0" distR="0" wp14:anchorId="754161AA" wp14:editId="684CA8F2">
            <wp:extent cx="1981200" cy="1428750"/>
            <wp:effectExtent l="19050" t="19050" r="19050" b="190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428750"/>
                    </a:xfrm>
                    <a:prstGeom prst="rect">
                      <a:avLst/>
                    </a:prstGeom>
                    <a:noFill/>
                    <a:ln>
                      <a:solidFill>
                        <a:schemeClr val="bg1">
                          <a:lumMod val="65000"/>
                        </a:schemeClr>
                      </a:solidFill>
                    </a:ln>
                  </pic:spPr>
                </pic:pic>
              </a:graphicData>
            </a:graphic>
          </wp:inline>
        </w:drawing>
      </w:r>
    </w:p>
    <w:p w14:paraId="0BC8092C" w14:textId="77777777" w:rsidR="004124FD" w:rsidRDefault="004124FD" w:rsidP="00D27486"/>
    <w:p w14:paraId="05D4E883" w14:textId="77777777" w:rsidR="004106CD" w:rsidRDefault="00D27486" w:rsidP="004106CD">
      <w:pPr>
        <w:jc w:val="center"/>
      </w:pPr>
      <w:r w:rsidRPr="00A23C0C">
        <w:rPr>
          <w:noProof/>
        </w:rPr>
        <w:drawing>
          <wp:inline distT="0" distB="0" distL="0" distR="0" wp14:anchorId="31741CFB" wp14:editId="4E888C78">
            <wp:extent cx="2537266" cy="2431546"/>
            <wp:effectExtent l="19050" t="19050" r="15875" b="2603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1866" cy="2445537"/>
                    </a:xfrm>
                    <a:prstGeom prst="rect">
                      <a:avLst/>
                    </a:prstGeom>
                    <a:ln>
                      <a:solidFill>
                        <a:schemeClr val="bg1">
                          <a:lumMod val="65000"/>
                        </a:schemeClr>
                      </a:solidFill>
                    </a:ln>
                  </pic:spPr>
                </pic:pic>
              </a:graphicData>
            </a:graphic>
          </wp:inline>
        </w:drawing>
      </w:r>
    </w:p>
    <w:p w14:paraId="31434794" w14:textId="1EEF7A90" w:rsidR="004106CD" w:rsidRDefault="004106CD">
      <w:pPr>
        <w:adjustRightInd/>
        <w:snapToGrid/>
      </w:pPr>
      <w:r>
        <w:br w:type="page"/>
      </w:r>
    </w:p>
    <w:p w14:paraId="529EAC26" w14:textId="77186C6E" w:rsidR="00023E14" w:rsidRDefault="0041161D" w:rsidP="0041161D">
      <w:pPr>
        <w:pStyle w:val="2"/>
        <w:rPr>
          <w:lang w:eastAsia="ja-JP"/>
        </w:rPr>
      </w:pPr>
      <w:bookmarkStart w:id="14" w:name="_Toc97107899"/>
      <w:r>
        <w:rPr>
          <w:rFonts w:hint="eastAsia"/>
          <w:lang w:eastAsia="ja-JP"/>
        </w:rPr>
        <w:lastRenderedPageBreak/>
        <w:t>全体設定</w:t>
      </w:r>
      <w:bookmarkEnd w:id="14"/>
    </w:p>
    <w:p w14:paraId="7F04A50E" w14:textId="2DC7EBB5" w:rsidR="00A4264C" w:rsidRDefault="00A61E3A" w:rsidP="00A4264C">
      <w:r>
        <w:rPr>
          <w:rFonts w:hint="eastAsia"/>
        </w:rPr>
        <w:t>同期ツール全体の動作に関する設定を行うことができます。</w:t>
      </w:r>
    </w:p>
    <w:p w14:paraId="48BCE265" w14:textId="6DD5F4A9" w:rsidR="00F61385" w:rsidRDefault="00F61385" w:rsidP="009C1C14">
      <w:pPr>
        <w:jc w:val="center"/>
      </w:pPr>
      <w:r>
        <w:rPr>
          <w:noProof/>
        </w:rPr>
        <w:drawing>
          <wp:inline distT="0" distB="0" distL="0" distR="0" wp14:anchorId="4417F786" wp14:editId="1494FA7B">
            <wp:extent cx="4680000" cy="3973320"/>
            <wp:effectExtent l="19050" t="19050" r="25400" b="273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0000" cy="3973320"/>
                    </a:xfrm>
                    <a:prstGeom prst="rect">
                      <a:avLst/>
                    </a:prstGeom>
                    <a:ln>
                      <a:solidFill>
                        <a:schemeClr val="bg1">
                          <a:lumMod val="65000"/>
                        </a:schemeClr>
                      </a:solidFill>
                    </a:ln>
                  </pic:spPr>
                </pic:pic>
              </a:graphicData>
            </a:graphic>
          </wp:inline>
        </w:drawing>
      </w:r>
    </w:p>
    <w:p w14:paraId="4A1762DA" w14:textId="62A10334" w:rsidR="00F61385" w:rsidRDefault="00F61385" w:rsidP="00A4264C"/>
    <w:p w14:paraId="72286317" w14:textId="77777777" w:rsidR="00C57F89" w:rsidRDefault="00C57F89" w:rsidP="00C57F89">
      <w:r>
        <w:rPr>
          <w:rFonts w:hint="eastAsia"/>
        </w:rPr>
        <w:t>各設定項目については以下の通りです。</w:t>
      </w:r>
    </w:p>
    <w:p w14:paraId="4B08628F" w14:textId="77777777" w:rsidR="00F61385" w:rsidRPr="00C57F89" w:rsidRDefault="00F61385" w:rsidP="00A4264C"/>
    <w:p w14:paraId="6DB2ADCE" w14:textId="16797CF7" w:rsidR="00A4264C" w:rsidRDefault="002A4130" w:rsidP="00A4264C">
      <w:r>
        <w:rPr>
          <w:rFonts w:hint="eastAsia"/>
        </w:rPr>
        <w:t>・</w:t>
      </w:r>
      <w:r w:rsidR="00A0116E">
        <w:rPr>
          <w:rFonts w:hint="eastAsia"/>
        </w:rPr>
        <w:t>再試行オプション</w:t>
      </w:r>
    </w:p>
    <w:p w14:paraId="26FE175A" w14:textId="5E6AF83D" w:rsidR="009D7446" w:rsidRDefault="009D7446" w:rsidP="00A4264C">
      <w:r>
        <w:rPr>
          <w:rFonts w:hint="eastAsia"/>
        </w:rPr>
        <w:t>「回線切断時に自動で再接続する」をONにすることで</w:t>
      </w:r>
      <w:r w:rsidR="001E7AAF">
        <w:rPr>
          <w:rFonts w:hint="eastAsia"/>
        </w:rPr>
        <w:t>、</w:t>
      </w:r>
      <w:r w:rsidR="00B34482">
        <w:rPr>
          <w:rFonts w:hint="eastAsia"/>
        </w:rPr>
        <w:t>同期中に回線が切断された場合に</w:t>
      </w:r>
      <w:r w:rsidR="00EA7DD6">
        <w:rPr>
          <w:rFonts w:hint="eastAsia"/>
        </w:rPr>
        <w:t>自動で</w:t>
      </w:r>
      <w:r w:rsidR="00B34482">
        <w:rPr>
          <w:rFonts w:hint="eastAsia"/>
        </w:rPr>
        <w:t>再接続を行います。</w:t>
      </w:r>
    </w:p>
    <w:tbl>
      <w:tblPr>
        <w:tblStyle w:val="af"/>
        <w:tblW w:w="0" w:type="auto"/>
        <w:tblLook w:val="04A0" w:firstRow="1" w:lastRow="0" w:firstColumn="1" w:lastColumn="0" w:noHBand="0" w:noVBand="1"/>
      </w:tblPr>
      <w:tblGrid>
        <w:gridCol w:w="1696"/>
        <w:gridCol w:w="6798"/>
      </w:tblGrid>
      <w:tr w:rsidR="0093061B" w14:paraId="1741B95C" w14:textId="77777777" w:rsidTr="00955EAA">
        <w:tc>
          <w:tcPr>
            <w:tcW w:w="1696" w:type="dxa"/>
            <w:shd w:val="clear" w:color="auto" w:fill="DBE5F1" w:themeFill="accent1" w:themeFillTint="33"/>
          </w:tcPr>
          <w:p w14:paraId="3034A8BB" w14:textId="26B6DD6C" w:rsidR="0093061B" w:rsidRPr="003D1D36" w:rsidRDefault="0093061B" w:rsidP="00A4264C">
            <w:pPr>
              <w:rPr>
                <w:b/>
                <w:bCs/>
                <w:sz w:val="20"/>
                <w:szCs w:val="20"/>
              </w:rPr>
            </w:pPr>
            <w:r w:rsidRPr="003D1D36">
              <w:rPr>
                <w:rFonts w:hint="eastAsia"/>
                <w:b/>
                <w:bCs/>
                <w:sz w:val="20"/>
                <w:szCs w:val="20"/>
              </w:rPr>
              <w:t>項目名</w:t>
            </w:r>
          </w:p>
        </w:tc>
        <w:tc>
          <w:tcPr>
            <w:tcW w:w="6798" w:type="dxa"/>
            <w:shd w:val="clear" w:color="auto" w:fill="DBE5F1" w:themeFill="accent1" w:themeFillTint="33"/>
          </w:tcPr>
          <w:p w14:paraId="6F39CB86" w14:textId="32693407" w:rsidR="0093061B" w:rsidRPr="003D1D36" w:rsidRDefault="0093061B" w:rsidP="00A4264C">
            <w:pPr>
              <w:rPr>
                <w:b/>
                <w:bCs/>
                <w:sz w:val="20"/>
                <w:szCs w:val="20"/>
              </w:rPr>
            </w:pPr>
            <w:r w:rsidRPr="003D1D36">
              <w:rPr>
                <w:rFonts w:hint="eastAsia"/>
                <w:b/>
                <w:bCs/>
                <w:sz w:val="20"/>
                <w:szCs w:val="20"/>
              </w:rPr>
              <w:t>説明</w:t>
            </w:r>
          </w:p>
        </w:tc>
      </w:tr>
      <w:tr w:rsidR="0093061B" w14:paraId="52047120" w14:textId="77777777" w:rsidTr="00955EAA">
        <w:tc>
          <w:tcPr>
            <w:tcW w:w="1696" w:type="dxa"/>
          </w:tcPr>
          <w:p w14:paraId="4F70C4A1" w14:textId="44EF4ED4" w:rsidR="0093061B" w:rsidRPr="003D1D36" w:rsidRDefault="00591B0E" w:rsidP="00A4264C">
            <w:pPr>
              <w:rPr>
                <w:sz w:val="20"/>
                <w:szCs w:val="20"/>
              </w:rPr>
            </w:pPr>
            <w:r w:rsidRPr="003D1D36">
              <w:rPr>
                <w:rFonts w:hint="eastAsia"/>
                <w:sz w:val="20"/>
                <w:szCs w:val="20"/>
              </w:rPr>
              <w:t>試行間隔</w:t>
            </w:r>
          </w:p>
        </w:tc>
        <w:tc>
          <w:tcPr>
            <w:tcW w:w="6798" w:type="dxa"/>
          </w:tcPr>
          <w:p w14:paraId="343435E5" w14:textId="4C22B73B" w:rsidR="0093061B" w:rsidRPr="003D1D36" w:rsidRDefault="00130771" w:rsidP="00A4264C">
            <w:pPr>
              <w:rPr>
                <w:sz w:val="20"/>
                <w:szCs w:val="20"/>
              </w:rPr>
            </w:pPr>
            <w:r w:rsidRPr="003D1D36">
              <w:rPr>
                <w:rFonts w:hint="eastAsia"/>
                <w:sz w:val="20"/>
                <w:szCs w:val="20"/>
              </w:rPr>
              <w:t>再接続を行う際の試行間隔(秒)を指定します。</w:t>
            </w:r>
          </w:p>
        </w:tc>
      </w:tr>
      <w:tr w:rsidR="0093061B" w14:paraId="2F86E58C" w14:textId="77777777" w:rsidTr="00955EAA">
        <w:tc>
          <w:tcPr>
            <w:tcW w:w="1696" w:type="dxa"/>
          </w:tcPr>
          <w:p w14:paraId="0F74B7CA" w14:textId="7EF789B7" w:rsidR="0093061B" w:rsidRPr="003D1D36" w:rsidRDefault="00591B0E" w:rsidP="00A4264C">
            <w:pPr>
              <w:rPr>
                <w:sz w:val="20"/>
                <w:szCs w:val="20"/>
              </w:rPr>
            </w:pPr>
            <w:r w:rsidRPr="003D1D36">
              <w:rPr>
                <w:rFonts w:hint="eastAsia"/>
                <w:sz w:val="20"/>
                <w:szCs w:val="20"/>
              </w:rPr>
              <w:t>再試行上限</w:t>
            </w:r>
          </w:p>
        </w:tc>
        <w:tc>
          <w:tcPr>
            <w:tcW w:w="6798" w:type="dxa"/>
          </w:tcPr>
          <w:p w14:paraId="0BBB67B9" w14:textId="77ECEB25" w:rsidR="0093061B" w:rsidRPr="003D1D36" w:rsidRDefault="00AD3BE1" w:rsidP="00A4264C">
            <w:pPr>
              <w:rPr>
                <w:sz w:val="20"/>
                <w:szCs w:val="20"/>
              </w:rPr>
            </w:pPr>
            <w:r w:rsidRPr="003D1D36">
              <w:rPr>
                <w:rFonts w:hint="eastAsia"/>
                <w:sz w:val="20"/>
                <w:szCs w:val="20"/>
              </w:rPr>
              <w:t>再接続を行う際の試行回数上限</w:t>
            </w:r>
            <w:r w:rsidR="00006F61" w:rsidRPr="003D1D36">
              <w:rPr>
                <w:rFonts w:hint="eastAsia"/>
                <w:sz w:val="20"/>
                <w:szCs w:val="20"/>
              </w:rPr>
              <w:t>(回数)</w:t>
            </w:r>
            <w:r w:rsidRPr="003D1D36">
              <w:rPr>
                <w:rFonts w:hint="eastAsia"/>
                <w:sz w:val="20"/>
                <w:szCs w:val="20"/>
              </w:rPr>
              <w:t>を指定します。</w:t>
            </w:r>
          </w:p>
        </w:tc>
      </w:tr>
    </w:tbl>
    <w:p w14:paraId="7467510A" w14:textId="2E298D00" w:rsidR="000A4AD9" w:rsidRDefault="000A4AD9">
      <w:pPr>
        <w:adjustRightInd/>
        <w:snapToGrid/>
      </w:pPr>
      <w:r>
        <w:br w:type="page"/>
      </w:r>
    </w:p>
    <w:p w14:paraId="442853F2" w14:textId="6A291910" w:rsidR="00A0116E" w:rsidRDefault="002B08E2" w:rsidP="00A4264C">
      <w:r>
        <w:rPr>
          <w:rFonts w:hint="eastAsia"/>
        </w:rPr>
        <w:lastRenderedPageBreak/>
        <w:t>・</w:t>
      </w:r>
      <w:r w:rsidR="00A0116E">
        <w:rPr>
          <w:rFonts w:hint="eastAsia"/>
        </w:rPr>
        <w:t>タイムアウト</w:t>
      </w:r>
    </w:p>
    <w:p w14:paraId="6D8B8717" w14:textId="45B35F11" w:rsidR="00542391" w:rsidRDefault="00EE0F5A" w:rsidP="00A4264C">
      <w:r>
        <w:rPr>
          <w:rFonts w:hint="eastAsia"/>
        </w:rPr>
        <w:t>同期ツールの</w:t>
      </w:r>
      <w:r w:rsidR="00A56184">
        <w:rPr>
          <w:rFonts w:hint="eastAsia"/>
        </w:rPr>
        <w:t>タイムアウト時間を設定します。</w:t>
      </w:r>
    </w:p>
    <w:tbl>
      <w:tblPr>
        <w:tblStyle w:val="af"/>
        <w:tblW w:w="0" w:type="auto"/>
        <w:tblLook w:val="04A0" w:firstRow="1" w:lastRow="0" w:firstColumn="1" w:lastColumn="0" w:noHBand="0" w:noVBand="1"/>
      </w:tblPr>
      <w:tblGrid>
        <w:gridCol w:w="1271"/>
        <w:gridCol w:w="7223"/>
      </w:tblGrid>
      <w:tr w:rsidR="006B52D2" w14:paraId="1035DBD3" w14:textId="77777777" w:rsidTr="00247198">
        <w:tc>
          <w:tcPr>
            <w:tcW w:w="1271" w:type="dxa"/>
            <w:shd w:val="clear" w:color="auto" w:fill="DBE5F1" w:themeFill="accent1" w:themeFillTint="33"/>
          </w:tcPr>
          <w:p w14:paraId="599F861B" w14:textId="77777777" w:rsidR="006B52D2" w:rsidRPr="00247198" w:rsidRDefault="006B52D2" w:rsidP="00635AB0">
            <w:pPr>
              <w:rPr>
                <w:b/>
                <w:bCs/>
                <w:sz w:val="20"/>
                <w:szCs w:val="20"/>
              </w:rPr>
            </w:pPr>
            <w:r w:rsidRPr="00247198">
              <w:rPr>
                <w:rFonts w:hint="eastAsia"/>
                <w:b/>
                <w:bCs/>
                <w:sz w:val="20"/>
                <w:szCs w:val="20"/>
              </w:rPr>
              <w:t>項目名</w:t>
            </w:r>
          </w:p>
        </w:tc>
        <w:tc>
          <w:tcPr>
            <w:tcW w:w="7223" w:type="dxa"/>
            <w:shd w:val="clear" w:color="auto" w:fill="DBE5F1" w:themeFill="accent1" w:themeFillTint="33"/>
          </w:tcPr>
          <w:p w14:paraId="57E89200" w14:textId="77777777" w:rsidR="006B52D2" w:rsidRPr="00247198" w:rsidRDefault="006B52D2" w:rsidP="00635AB0">
            <w:pPr>
              <w:rPr>
                <w:b/>
                <w:bCs/>
                <w:sz w:val="20"/>
                <w:szCs w:val="20"/>
              </w:rPr>
            </w:pPr>
            <w:r w:rsidRPr="00247198">
              <w:rPr>
                <w:rFonts w:hint="eastAsia"/>
                <w:b/>
                <w:bCs/>
                <w:sz w:val="20"/>
                <w:szCs w:val="20"/>
              </w:rPr>
              <w:t>説明</w:t>
            </w:r>
          </w:p>
        </w:tc>
      </w:tr>
      <w:tr w:rsidR="006B52D2" w14:paraId="3E8A2141" w14:textId="77777777" w:rsidTr="00247198">
        <w:tc>
          <w:tcPr>
            <w:tcW w:w="1271" w:type="dxa"/>
          </w:tcPr>
          <w:p w14:paraId="7D3EEE9D" w14:textId="785D98D1" w:rsidR="006B52D2" w:rsidRPr="00247198" w:rsidRDefault="00235451" w:rsidP="00635AB0">
            <w:pPr>
              <w:rPr>
                <w:sz w:val="20"/>
                <w:szCs w:val="20"/>
              </w:rPr>
            </w:pPr>
            <w:r w:rsidRPr="00247198">
              <w:rPr>
                <w:rFonts w:hint="eastAsia"/>
                <w:sz w:val="20"/>
                <w:szCs w:val="20"/>
              </w:rPr>
              <w:t>一覧取得時</w:t>
            </w:r>
          </w:p>
        </w:tc>
        <w:tc>
          <w:tcPr>
            <w:tcW w:w="7223" w:type="dxa"/>
          </w:tcPr>
          <w:p w14:paraId="7254E961" w14:textId="39B17B52" w:rsidR="006B52D2" w:rsidRPr="00247198" w:rsidRDefault="00F03A89" w:rsidP="00635AB0">
            <w:pPr>
              <w:rPr>
                <w:sz w:val="20"/>
                <w:szCs w:val="20"/>
              </w:rPr>
            </w:pPr>
            <w:r w:rsidRPr="00247198">
              <w:rPr>
                <w:rFonts w:hint="eastAsia"/>
                <w:sz w:val="20"/>
                <w:szCs w:val="20"/>
              </w:rPr>
              <w:t>同期対象のファイル一覧取得時におけるタイムアウト</w:t>
            </w:r>
            <w:r w:rsidR="0000351B" w:rsidRPr="00247198">
              <w:rPr>
                <w:rFonts w:hint="eastAsia"/>
                <w:sz w:val="20"/>
                <w:szCs w:val="20"/>
              </w:rPr>
              <w:t>時間(秒)を指定します。</w:t>
            </w:r>
          </w:p>
        </w:tc>
      </w:tr>
      <w:tr w:rsidR="006B52D2" w14:paraId="401AB203" w14:textId="77777777" w:rsidTr="00247198">
        <w:tc>
          <w:tcPr>
            <w:tcW w:w="1271" w:type="dxa"/>
          </w:tcPr>
          <w:p w14:paraId="542A8D8F" w14:textId="1564868C" w:rsidR="006B52D2" w:rsidRPr="00247198" w:rsidRDefault="007E2CC9" w:rsidP="00635AB0">
            <w:pPr>
              <w:rPr>
                <w:sz w:val="20"/>
                <w:szCs w:val="20"/>
              </w:rPr>
            </w:pPr>
            <w:r w:rsidRPr="00247198">
              <w:rPr>
                <w:rFonts w:hint="eastAsia"/>
                <w:sz w:val="20"/>
                <w:szCs w:val="20"/>
              </w:rPr>
              <w:t>その他</w:t>
            </w:r>
          </w:p>
        </w:tc>
        <w:tc>
          <w:tcPr>
            <w:tcW w:w="7223" w:type="dxa"/>
          </w:tcPr>
          <w:p w14:paraId="7F8583B5" w14:textId="517A3ECD" w:rsidR="006B52D2" w:rsidRPr="00247198" w:rsidRDefault="00BE3592" w:rsidP="00635AB0">
            <w:pPr>
              <w:rPr>
                <w:sz w:val="20"/>
                <w:szCs w:val="20"/>
              </w:rPr>
            </w:pPr>
            <w:r w:rsidRPr="00247198">
              <w:rPr>
                <w:rFonts w:hint="eastAsia"/>
                <w:sz w:val="20"/>
                <w:szCs w:val="20"/>
              </w:rPr>
              <w:t>アップロードやダウンロード等</w:t>
            </w:r>
            <w:r w:rsidR="00F72694" w:rsidRPr="00247198">
              <w:rPr>
                <w:rFonts w:hint="eastAsia"/>
                <w:sz w:val="20"/>
                <w:szCs w:val="20"/>
              </w:rPr>
              <w:t>、</w:t>
            </w:r>
            <w:r w:rsidRPr="00247198">
              <w:rPr>
                <w:rFonts w:hint="eastAsia"/>
                <w:sz w:val="20"/>
                <w:szCs w:val="20"/>
              </w:rPr>
              <w:t>ファイル一覧取得時</w:t>
            </w:r>
            <w:r w:rsidR="00F77AAD" w:rsidRPr="00247198">
              <w:rPr>
                <w:rFonts w:hint="eastAsia"/>
                <w:sz w:val="20"/>
                <w:szCs w:val="20"/>
              </w:rPr>
              <w:t>以外</w:t>
            </w:r>
            <w:r w:rsidRPr="00247198">
              <w:rPr>
                <w:rFonts w:hint="eastAsia"/>
                <w:sz w:val="20"/>
                <w:szCs w:val="20"/>
              </w:rPr>
              <w:t>におけるタイムアウト時間(秒)を指定します。</w:t>
            </w:r>
          </w:p>
        </w:tc>
      </w:tr>
    </w:tbl>
    <w:p w14:paraId="5ACFDFA4" w14:textId="73C38F6F" w:rsidR="00A0116E" w:rsidRDefault="00A0116E" w:rsidP="00A4264C"/>
    <w:p w14:paraId="30629501" w14:textId="6854AF52" w:rsidR="00A0116E" w:rsidRDefault="002A4130" w:rsidP="00A4264C">
      <w:r>
        <w:rPr>
          <w:rFonts w:hint="eastAsia"/>
        </w:rPr>
        <w:t>・</w:t>
      </w:r>
      <w:r w:rsidR="00A0116E">
        <w:rPr>
          <w:rFonts w:hint="eastAsia"/>
        </w:rPr>
        <w:t>同期オプション</w:t>
      </w:r>
    </w:p>
    <w:p w14:paraId="13D6C70A" w14:textId="4040C660" w:rsidR="002B08E2" w:rsidRDefault="002B08E2" w:rsidP="00A4264C">
      <w:r>
        <w:rPr>
          <w:rFonts w:hint="eastAsia"/>
        </w:rPr>
        <w:t>同期ツール起動時/終了時に同期をとるかどうかを設定します。</w:t>
      </w:r>
    </w:p>
    <w:tbl>
      <w:tblPr>
        <w:tblStyle w:val="af"/>
        <w:tblW w:w="0" w:type="auto"/>
        <w:tblLook w:val="04A0" w:firstRow="1" w:lastRow="0" w:firstColumn="1" w:lastColumn="0" w:noHBand="0" w:noVBand="1"/>
      </w:tblPr>
      <w:tblGrid>
        <w:gridCol w:w="2122"/>
        <w:gridCol w:w="6372"/>
      </w:tblGrid>
      <w:tr w:rsidR="0039281B" w14:paraId="38C125A1" w14:textId="77777777" w:rsidTr="00043441">
        <w:tc>
          <w:tcPr>
            <w:tcW w:w="2122" w:type="dxa"/>
            <w:shd w:val="clear" w:color="auto" w:fill="DBE5F1" w:themeFill="accent1" w:themeFillTint="33"/>
          </w:tcPr>
          <w:p w14:paraId="53066CD9" w14:textId="77777777" w:rsidR="0039281B" w:rsidRPr="00043441" w:rsidRDefault="0039281B" w:rsidP="00635AB0">
            <w:pPr>
              <w:rPr>
                <w:b/>
                <w:bCs/>
                <w:sz w:val="20"/>
                <w:szCs w:val="20"/>
              </w:rPr>
            </w:pPr>
            <w:r w:rsidRPr="00043441">
              <w:rPr>
                <w:rFonts w:hint="eastAsia"/>
                <w:b/>
                <w:bCs/>
                <w:sz w:val="20"/>
                <w:szCs w:val="20"/>
              </w:rPr>
              <w:t>項目名</w:t>
            </w:r>
          </w:p>
        </w:tc>
        <w:tc>
          <w:tcPr>
            <w:tcW w:w="6372" w:type="dxa"/>
            <w:shd w:val="clear" w:color="auto" w:fill="DBE5F1" w:themeFill="accent1" w:themeFillTint="33"/>
          </w:tcPr>
          <w:p w14:paraId="388A9D4B" w14:textId="77777777" w:rsidR="0039281B" w:rsidRPr="00043441" w:rsidRDefault="0039281B" w:rsidP="00635AB0">
            <w:pPr>
              <w:rPr>
                <w:b/>
                <w:bCs/>
                <w:sz w:val="20"/>
                <w:szCs w:val="20"/>
              </w:rPr>
            </w:pPr>
            <w:r w:rsidRPr="00043441">
              <w:rPr>
                <w:rFonts w:hint="eastAsia"/>
                <w:b/>
                <w:bCs/>
                <w:sz w:val="20"/>
                <w:szCs w:val="20"/>
              </w:rPr>
              <w:t>説明</w:t>
            </w:r>
          </w:p>
        </w:tc>
      </w:tr>
      <w:tr w:rsidR="0039281B" w14:paraId="41353B09" w14:textId="77777777" w:rsidTr="00043441">
        <w:tc>
          <w:tcPr>
            <w:tcW w:w="2122" w:type="dxa"/>
          </w:tcPr>
          <w:p w14:paraId="64CD7418" w14:textId="307EB181" w:rsidR="0039281B" w:rsidRPr="00043441" w:rsidRDefault="00293198" w:rsidP="00635AB0">
            <w:pPr>
              <w:rPr>
                <w:sz w:val="20"/>
                <w:szCs w:val="20"/>
              </w:rPr>
            </w:pPr>
            <w:r w:rsidRPr="00043441">
              <w:rPr>
                <w:rFonts w:hint="eastAsia"/>
                <w:sz w:val="20"/>
                <w:szCs w:val="20"/>
              </w:rPr>
              <w:t>起動時に同期を取る</w:t>
            </w:r>
          </w:p>
        </w:tc>
        <w:tc>
          <w:tcPr>
            <w:tcW w:w="6372" w:type="dxa"/>
          </w:tcPr>
          <w:p w14:paraId="38EB980F" w14:textId="13C0F4BA" w:rsidR="0039281B" w:rsidRPr="00043441" w:rsidRDefault="008D4E19" w:rsidP="00635AB0">
            <w:pPr>
              <w:rPr>
                <w:sz w:val="20"/>
                <w:szCs w:val="20"/>
              </w:rPr>
            </w:pPr>
            <w:r w:rsidRPr="00043441">
              <w:rPr>
                <w:rFonts w:hint="eastAsia"/>
                <w:sz w:val="20"/>
                <w:szCs w:val="20"/>
              </w:rPr>
              <w:t>ONにすると同期ツール起動時に同期が行われるようになります。</w:t>
            </w:r>
          </w:p>
        </w:tc>
      </w:tr>
      <w:tr w:rsidR="0039281B" w14:paraId="682E95D2" w14:textId="77777777" w:rsidTr="00043441">
        <w:tc>
          <w:tcPr>
            <w:tcW w:w="2122" w:type="dxa"/>
          </w:tcPr>
          <w:p w14:paraId="32269BF7" w14:textId="01B749B3" w:rsidR="0039281B" w:rsidRPr="00043441" w:rsidRDefault="00293198" w:rsidP="00635AB0">
            <w:pPr>
              <w:rPr>
                <w:sz w:val="20"/>
                <w:szCs w:val="20"/>
              </w:rPr>
            </w:pPr>
            <w:r w:rsidRPr="00043441">
              <w:rPr>
                <w:rFonts w:hint="eastAsia"/>
                <w:sz w:val="20"/>
                <w:szCs w:val="20"/>
              </w:rPr>
              <w:t>終了時に同期を取る</w:t>
            </w:r>
          </w:p>
        </w:tc>
        <w:tc>
          <w:tcPr>
            <w:tcW w:w="6372" w:type="dxa"/>
          </w:tcPr>
          <w:p w14:paraId="22D6F342" w14:textId="77777777" w:rsidR="0039281B" w:rsidRPr="00043441" w:rsidRDefault="00F30370" w:rsidP="00635AB0">
            <w:pPr>
              <w:rPr>
                <w:sz w:val="20"/>
                <w:szCs w:val="20"/>
              </w:rPr>
            </w:pPr>
            <w:r w:rsidRPr="00043441">
              <w:rPr>
                <w:rFonts w:hint="eastAsia"/>
                <w:sz w:val="20"/>
                <w:szCs w:val="20"/>
              </w:rPr>
              <w:t>ONにすると同期ツール</w:t>
            </w:r>
            <w:r w:rsidR="00753F8B" w:rsidRPr="00043441">
              <w:rPr>
                <w:rFonts w:hint="eastAsia"/>
                <w:sz w:val="20"/>
                <w:szCs w:val="20"/>
              </w:rPr>
              <w:t>終了時</w:t>
            </w:r>
            <w:r w:rsidRPr="00043441">
              <w:rPr>
                <w:rFonts w:hint="eastAsia"/>
                <w:sz w:val="20"/>
                <w:szCs w:val="20"/>
              </w:rPr>
              <w:t>に同期が行われるようになります。</w:t>
            </w:r>
          </w:p>
          <w:p w14:paraId="0E3A2874" w14:textId="54A25CC4" w:rsidR="003316EA" w:rsidRPr="00043441" w:rsidRDefault="003316EA" w:rsidP="00635AB0">
            <w:pPr>
              <w:rPr>
                <w:sz w:val="20"/>
                <w:szCs w:val="20"/>
              </w:rPr>
            </w:pPr>
            <w:r w:rsidRPr="00043441">
              <w:rPr>
                <w:rFonts w:hint="eastAsia"/>
                <w:sz w:val="20"/>
                <w:szCs w:val="20"/>
              </w:rPr>
              <w:t>※OSのシャットダウン、再起動</w:t>
            </w:r>
            <w:r w:rsidR="00412F45" w:rsidRPr="00043441">
              <w:rPr>
                <w:rFonts w:hint="eastAsia"/>
                <w:sz w:val="20"/>
                <w:szCs w:val="20"/>
              </w:rPr>
              <w:t>に伴う</w:t>
            </w:r>
            <w:r w:rsidR="00636A09" w:rsidRPr="00043441">
              <w:rPr>
                <w:rFonts w:hint="eastAsia"/>
                <w:sz w:val="20"/>
                <w:szCs w:val="20"/>
              </w:rPr>
              <w:t>同期ツールの終了</w:t>
            </w:r>
            <w:r w:rsidR="00390329" w:rsidRPr="00043441">
              <w:rPr>
                <w:rFonts w:hint="eastAsia"/>
                <w:sz w:val="20"/>
                <w:szCs w:val="20"/>
              </w:rPr>
              <w:t>時にも同期が行われ</w:t>
            </w:r>
            <w:r w:rsidR="004E67BF" w:rsidRPr="00043441">
              <w:rPr>
                <w:rFonts w:hint="eastAsia"/>
                <w:sz w:val="20"/>
                <w:szCs w:val="20"/>
              </w:rPr>
              <w:t>ます。</w:t>
            </w:r>
          </w:p>
        </w:tc>
      </w:tr>
    </w:tbl>
    <w:p w14:paraId="725678B5" w14:textId="7A61A479" w:rsidR="00D00613" w:rsidRDefault="00D00613" w:rsidP="00A4264C"/>
    <w:p w14:paraId="0EEFA561" w14:textId="111C6E0A" w:rsidR="00D00613" w:rsidRDefault="00D96338" w:rsidP="00A4264C">
      <w:r>
        <w:rPr>
          <w:rFonts w:hint="eastAsia"/>
        </w:rPr>
        <w:t>・</w:t>
      </w:r>
      <w:r w:rsidR="00D00613">
        <w:rPr>
          <w:rFonts w:hint="eastAsia"/>
        </w:rPr>
        <w:t>同期中に進捗ダイアログを表示しない</w:t>
      </w:r>
    </w:p>
    <w:p w14:paraId="585B092B" w14:textId="5BFE4B7E" w:rsidR="00A4264C" w:rsidRDefault="00CF537E" w:rsidP="00A4264C">
      <w:r>
        <w:rPr>
          <w:rFonts w:hint="eastAsia"/>
        </w:rPr>
        <w:t>ONにすると</w:t>
      </w:r>
      <w:r w:rsidR="00A50CBE">
        <w:rPr>
          <w:rFonts w:hint="eastAsia"/>
        </w:rPr>
        <w:t>同期中</w:t>
      </w:r>
      <w:r>
        <w:rPr>
          <w:rFonts w:hint="eastAsia"/>
        </w:rPr>
        <w:t>の進捗ダイアログが非表示になります。</w:t>
      </w:r>
    </w:p>
    <w:p w14:paraId="45A30E3E" w14:textId="309E8C81" w:rsidR="00182A7D" w:rsidRDefault="00182A7D">
      <w:pPr>
        <w:adjustRightInd/>
        <w:snapToGrid/>
      </w:pPr>
      <w:r>
        <w:br w:type="page"/>
      </w:r>
    </w:p>
    <w:p w14:paraId="0B321602" w14:textId="6B961F06" w:rsidR="0041161D" w:rsidRDefault="0041161D" w:rsidP="0041161D">
      <w:pPr>
        <w:pStyle w:val="2"/>
        <w:rPr>
          <w:lang w:eastAsia="ja-JP"/>
        </w:rPr>
      </w:pPr>
      <w:bookmarkStart w:id="15" w:name="_接続先設定"/>
      <w:bookmarkStart w:id="16" w:name="_Toc97107900"/>
      <w:bookmarkEnd w:id="15"/>
      <w:r>
        <w:rPr>
          <w:rFonts w:hint="eastAsia"/>
          <w:lang w:eastAsia="ja-JP"/>
        </w:rPr>
        <w:lastRenderedPageBreak/>
        <w:t>接続先設定</w:t>
      </w:r>
      <w:bookmarkEnd w:id="16"/>
    </w:p>
    <w:p w14:paraId="6C7197A6" w14:textId="23817D94" w:rsidR="006C696D" w:rsidRDefault="006C696D" w:rsidP="008540AA">
      <w:r>
        <w:rPr>
          <w:rFonts w:hint="eastAsia"/>
        </w:rPr>
        <w:t>同期を行うために必要な接続先</w:t>
      </w:r>
      <w:r w:rsidR="00E00CB7">
        <w:rPr>
          <w:rFonts w:hint="eastAsia"/>
        </w:rPr>
        <w:t>に関する設定を行うことができます。</w:t>
      </w:r>
    </w:p>
    <w:p w14:paraId="39BB5C86" w14:textId="4A9569BF" w:rsidR="00967EE0" w:rsidRDefault="00967EE0" w:rsidP="008540AA"/>
    <w:p w14:paraId="6106B41A" w14:textId="7B2C1DCF" w:rsidR="00D44C69" w:rsidRPr="008540AA" w:rsidRDefault="00D44C69" w:rsidP="008540AA">
      <w:r>
        <w:rPr>
          <w:rFonts w:hint="eastAsia"/>
        </w:rPr>
        <w:t>ダイアログ左側では接続先の追加、削除</w:t>
      </w:r>
      <w:r w:rsidR="00873FF9">
        <w:rPr>
          <w:rFonts w:hint="eastAsia"/>
        </w:rPr>
        <w:t>など接続先の管理を</w:t>
      </w:r>
      <w:r>
        <w:rPr>
          <w:rFonts w:hint="eastAsia"/>
        </w:rPr>
        <w:t>行うことができます。</w:t>
      </w:r>
    </w:p>
    <w:p w14:paraId="31F2DFBD" w14:textId="4B7CBFFF" w:rsidR="003121AF" w:rsidRDefault="00F835E4" w:rsidP="005D2368">
      <w:r>
        <w:rPr>
          <w:rFonts w:hint="eastAsia"/>
        </w:rPr>
        <w:t>また</w:t>
      </w:r>
      <w:r w:rsidR="003121AF">
        <w:rPr>
          <w:rFonts w:hint="eastAsia"/>
        </w:rPr>
        <w:t>「接続先」を選択している場合と、作成した接続先を選択している場合でメニューの内容が異なります。</w:t>
      </w:r>
    </w:p>
    <w:p w14:paraId="3A845823" w14:textId="597B276A" w:rsidR="00916852" w:rsidRDefault="00967EE0" w:rsidP="00C921BD">
      <w:pPr>
        <w:jc w:val="center"/>
      </w:pPr>
      <w:r>
        <w:rPr>
          <w:noProof/>
        </w:rPr>
        <w:drawing>
          <wp:inline distT="0" distB="0" distL="0" distR="0" wp14:anchorId="62C0439C" wp14:editId="4608482E">
            <wp:extent cx="4680000" cy="1348560"/>
            <wp:effectExtent l="19050" t="19050" r="25400" b="2349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0" cy="1348560"/>
                    </a:xfrm>
                    <a:prstGeom prst="rect">
                      <a:avLst/>
                    </a:prstGeom>
                    <a:noFill/>
                    <a:ln>
                      <a:solidFill>
                        <a:schemeClr val="bg1">
                          <a:lumMod val="65000"/>
                        </a:schemeClr>
                      </a:solidFill>
                    </a:ln>
                  </pic:spPr>
                </pic:pic>
              </a:graphicData>
            </a:graphic>
          </wp:inline>
        </w:drawing>
      </w:r>
    </w:p>
    <w:p w14:paraId="27D5517D" w14:textId="429A3A67" w:rsidR="009D12F3" w:rsidRDefault="009D12F3" w:rsidP="00C921BD">
      <w:pPr>
        <w:jc w:val="center"/>
      </w:pPr>
      <w:r>
        <w:rPr>
          <w:rFonts w:hint="eastAsia"/>
        </w:rPr>
        <w:t>接続先を選択している</w:t>
      </w:r>
      <w:r w:rsidR="00962F43">
        <w:rPr>
          <w:rFonts w:hint="eastAsia"/>
        </w:rPr>
        <w:t>場合</w:t>
      </w:r>
    </w:p>
    <w:p w14:paraId="499F9BE8" w14:textId="128A61D7" w:rsidR="00E7644E" w:rsidRDefault="00E7644E" w:rsidP="005D2368"/>
    <w:p w14:paraId="232F55DF" w14:textId="429B52D5" w:rsidR="00C31F7D" w:rsidRDefault="00DC198A" w:rsidP="002F0133">
      <w:pPr>
        <w:jc w:val="center"/>
      </w:pPr>
      <w:r>
        <w:rPr>
          <w:noProof/>
        </w:rPr>
        <w:drawing>
          <wp:inline distT="0" distB="0" distL="0" distR="0" wp14:anchorId="3AD5D6BE" wp14:editId="20420A4F">
            <wp:extent cx="4680000" cy="1882080"/>
            <wp:effectExtent l="19050" t="19050" r="25400" b="2349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1882080"/>
                    </a:xfrm>
                    <a:prstGeom prst="rect">
                      <a:avLst/>
                    </a:prstGeom>
                    <a:noFill/>
                    <a:ln>
                      <a:solidFill>
                        <a:schemeClr val="bg1">
                          <a:lumMod val="65000"/>
                        </a:schemeClr>
                      </a:solidFill>
                    </a:ln>
                  </pic:spPr>
                </pic:pic>
              </a:graphicData>
            </a:graphic>
          </wp:inline>
        </w:drawing>
      </w:r>
    </w:p>
    <w:p w14:paraId="686A65B0" w14:textId="30CFFE3C" w:rsidR="00101771" w:rsidRDefault="0025281B" w:rsidP="002F0133">
      <w:pPr>
        <w:jc w:val="center"/>
      </w:pPr>
      <w:r>
        <w:rPr>
          <w:rFonts w:hint="eastAsia"/>
        </w:rPr>
        <w:t>作成した</w:t>
      </w:r>
      <w:r w:rsidR="00196262">
        <w:rPr>
          <w:rFonts w:hint="eastAsia"/>
        </w:rPr>
        <w:t>接続先（経理共有）</w:t>
      </w:r>
      <w:r>
        <w:rPr>
          <w:rFonts w:hint="eastAsia"/>
        </w:rPr>
        <w:t>を選択している</w:t>
      </w:r>
      <w:r w:rsidR="00962F43">
        <w:rPr>
          <w:rFonts w:hint="eastAsia"/>
        </w:rPr>
        <w:t>場合</w:t>
      </w:r>
    </w:p>
    <w:p w14:paraId="520B1B64" w14:textId="5F248A8D" w:rsidR="003A0A93" w:rsidRDefault="003A0A93">
      <w:pPr>
        <w:adjustRightInd/>
        <w:snapToGrid/>
      </w:pPr>
      <w:r>
        <w:br w:type="page"/>
      </w:r>
    </w:p>
    <w:p w14:paraId="5260545F" w14:textId="7DECB636" w:rsidR="008C5830" w:rsidRDefault="008C5830" w:rsidP="008C5830">
      <w:r>
        <w:rPr>
          <w:rFonts w:hint="eastAsia"/>
        </w:rPr>
        <w:lastRenderedPageBreak/>
        <w:t>各メニューの</w:t>
      </w:r>
      <w:r w:rsidR="00F26782">
        <w:rPr>
          <w:rFonts w:hint="eastAsia"/>
        </w:rPr>
        <w:t>内容</w:t>
      </w:r>
      <w:r>
        <w:rPr>
          <w:rFonts w:hint="eastAsia"/>
        </w:rPr>
        <w:t>については以下の通りです。</w:t>
      </w:r>
    </w:p>
    <w:tbl>
      <w:tblPr>
        <w:tblStyle w:val="af"/>
        <w:tblW w:w="0" w:type="auto"/>
        <w:tblLook w:val="04A0" w:firstRow="1" w:lastRow="0" w:firstColumn="1" w:lastColumn="0" w:noHBand="0" w:noVBand="1"/>
      </w:tblPr>
      <w:tblGrid>
        <w:gridCol w:w="1696"/>
        <w:gridCol w:w="6798"/>
      </w:tblGrid>
      <w:tr w:rsidR="002C31B6" w14:paraId="51083B0A" w14:textId="77777777" w:rsidTr="00A76309">
        <w:tc>
          <w:tcPr>
            <w:tcW w:w="1696" w:type="dxa"/>
            <w:shd w:val="clear" w:color="auto" w:fill="DBE5F1" w:themeFill="accent1" w:themeFillTint="33"/>
          </w:tcPr>
          <w:p w14:paraId="07F7FF6B" w14:textId="48C7AD98" w:rsidR="002C31B6" w:rsidRPr="00DB4CC3" w:rsidRDefault="00EF7410" w:rsidP="005D2368">
            <w:pPr>
              <w:rPr>
                <w:b/>
                <w:bCs/>
                <w:sz w:val="20"/>
                <w:szCs w:val="20"/>
              </w:rPr>
            </w:pPr>
            <w:r w:rsidRPr="00DB4CC3">
              <w:rPr>
                <w:rFonts w:hint="eastAsia"/>
                <w:b/>
                <w:bCs/>
                <w:sz w:val="20"/>
                <w:szCs w:val="20"/>
              </w:rPr>
              <w:t>メニュー</w:t>
            </w:r>
          </w:p>
        </w:tc>
        <w:tc>
          <w:tcPr>
            <w:tcW w:w="6798" w:type="dxa"/>
            <w:shd w:val="clear" w:color="auto" w:fill="DBE5F1" w:themeFill="accent1" w:themeFillTint="33"/>
          </w:tcPr>
          <w:p w14:paraId="500E560E" w14:textId="55A281B7" w:rsidR="002C31B6" w:rsidRPr="00DB4CC3" w:rsidRDefault="00EF7410" w:rsidP="005D2368">
            <w:pPr>
              <w:rPr>
                <w:sz w:val="20"/>
                <w:szCs w:val="20"/>
              </w:rPr>
            </w:pPr>
            <w:r w:rsidRPr="00DB4CC3">
              <w:rPr>
                <w:rFonts w:hint="eastAsia"/>
                <w:b/>
                <w:bCs/>
                <w:sz w:val="20"/>
                <w:szCs w:val="20"/>
              </w:rPr>
              <w:t>説明</w:t>
            </w:r>
          </w:p>
        </w:tc>
      </w:tr>
      <w:tr w:rsidR="002C31B6" w14:paraId="066C5367" w14:textId="77777777" w:rsidTr="00A76309">
        <w:tc>
          <w:tcPr>
            <w:tcW w:w="1696" w:type="dxa"/>
          </w:tcPr>
          <w:p w14:paraId="373162D5" w14:textId="6828BDFA" w:rsidR="002C31B6" w:rsidRPr="00DB4CC3" w:rsidRDefault="002C31B6" w:rsidP="005D2368">
            <w:pPr>
              <w:rPr>
                <w:sz w:val="20"/>
                <w:szCs w:val="20"/>
              </w:rPr>
            </w:pPr>
            <w:r w:rsidRPr="00DB4CC3">
              <w:rPr>
                <w:rFonts w:hint="eastAsia"/>
                <w:sz w:val="20"/>
                <w:szCs w:val="20"/>
              </w:rPr>
              <w:t>追加</w:t>
            </w:r>
          </w:p>
        </w:tc>
        <w:tc>
          <w:tcPr>
            <w:tcW w:w="6798" w:type="dxa"/>
          </w:tcPr>
          <w:p w14:paraId="7CA94FEE" w14:textId="60FED9A8" w:rsidR="002C31B6" w:rsidRPr="00DB4CC3" w:rsidRDefault="002C31B6" w:rsidP="005D2368">
            <w:pPr>
              <w:rPr>
                <w:sz w:val="20"/>
                <w:szCs w:val="20"/>
              </w:rPr>
            </w:pPr>
            <w:r w:rsidRPr="00DB4CC3">
              <w:rPr>
                <w:rFonts w:hint="eastAsia"/>
                <w:sz w:val="20"/>
                <w:szCs w:val="20"/>
              </w:rPr>
              <w:t>新規に接続先を追加します。</w:t>
            </w:r>
          </w:p>
        </w:tc>
      </w:tr>
      <w:tr w:rsidR="002C31B6" w14:paraId="7E24A399" w14:textId="77777777" w:rsidTr="00A76309">
        <w:tc>
          <w:tcPr>
            <w:tcW w:w="1696" w:type="dxa"/>
          </w:tcPr>
          <w:p w14:paraId="43CDD450" w14:textId="50B69AB0" w:rsidR="002C31B6" w:rsidRPr="00DB4CC3" w:rsidRDefault="002C31B6" w:rsidP="005D2368">
            <w:pPr>
              <w:rPr>
                <w:sz w:val="20"/>
                <w:szCs w:val="20"/>
              </w:rPr>
            </w:pPr>
            <w:r w:rsidRPr="00DB4CC3">
              <w:rPr>
                <w:rFonts w:hint="eastAsia"/>
                <w:sz w:val="20"/>
                <w:szCs w:val="20"/>
              </w:rPr>
              <w:t>削除</w:t>
            </w:r>
          </w:p>
        </w:tc>
        <w:tc>
          <w:tcPr>
            <w:tcW w:w="6798" w:type="dxa"/>
          </w:tcPr>
          <w:p w14:paraId="4A56C732" w14:textId="60CF3E6C" w:rsidR="002C31B6" w:rsidRPr="00DB4CC3" w:rsidRDefault="002C31B6" w:rsidP="005D2368">
            <w:pPr>
              <w:rPr>
                <w:sz w:val="20"/>
                <w:szCs w:val="20"/>
              </w:rPr>
            </w:pPr>
            <w:r w:rsidRPr="00DB4CC3">
              <w:rPr>
                <w:rFonts w:hint="eastAsia"/>
                <w:sz w:val="20"/>
                <w:szCs w:val="20"/>
              </w:rPr>
              <w:t>選択した接続先を削除します。</w:t>
            </w:r>
          </w:p>
        </w:tc>
      </w:tr>
      <w:tr w:rsidR="002C31B6" w14:paraId="6C7873FB" w14:textId="77777777" w:rsidTr="00A76309">
        <w:tc>
          <w:tcPr>
            <w:tcW w:w="1696" w:type="dxa"/>
          </w:tcPr>
          <w:p w14:paraId="5EA52E00" w14:textId="7BF77775" w:rsidR="002C31B6" w:rsidRPr="00DB4CC3" w:rsidRDefault="002C31B6" w:rsidP="005D2368">
            <w:pPr>
              <w:rPr>
                <w:sz w:val="20"/>
                <w:szCs w:val="20"/>
              </w:rPr>
            </w:pPr>
            <w:r w:rsidRPr="00DB4CC3">
              <w:rPr>
                <w:rFonts w:hint="eastAsia"/>
                <w:sz w:val="20"/>
                <w:szCs w:val="20"/>
              </w:rPr>
              <w:t>選択中の設定を元に追加</w:t>
            </w:r>
          </w:p>
        </w:tc>
        <w:tc>
          <w:tcPr>
            <w:tcW w:w="6798" w:type="dxa"/>
          </w:tcPr>
          <w:p w14:paraId="01E294F0" w14:textId="39BA6147" w:rsidR="002C31B6" w:rsidRPr="00DB4CC3" w:rsidRDefault="002C31B6" w:rsidP="005D2368">
            <w:pPr>
              <w:rPr>
                <w:sz w:val="20"/>
                <w:szCs w:val="20"/>
              </w:rPr>
            </w:pPr>
            <w:r w:rsidRPr="00DB4CC3">
              <w:rPr>
                <w:rFonts w:hint="eastAsia"/>
                <w:sz w:val="20"/>
                <w:szCs w:val="20"/>
              </w:rPr>
              <w:t>選択した接続先の設定内容をコピーして新規に接続先を追加します。</w:t>
            </w:r>
          </w:p>
        </w:tc>
      </w:tr>
      <w:tr w:rsidR="002C31B6" w14:paraId="26B6EB9E" w14:textId="77777777" w:rsidTr="00A76309">
        <w:tc>
          <w:tcPr>
            <w:tcW w:w="1696" w:type="dxa"/>
          </w:tcPr>
          <w:p w14:paraId="6406583F" w14:textId="7BCFFF59" w:rsidR="002C31B6" w:rsidRPr="00DB4CC3" w:rsidRDefault="002C31B6" w:rsidP="005D2368">
            <w:pPr>
              <w:rPr>
                <w:sz w:val="20"/>
                <w:szCs w:val="20"/>
              </w:rPr>
            </w:pPr>
            <w:r w:rsidRPr="00DB4CC3">
              <w:rPr>
                <w:rFonts w:hint="eastAsia"/>
                <w:sz w:val="20"/>
                <w:szCs w:val="20"/>
              </w:rPr>
              <w:t>一つ上へ</w:t>
            </w:r>
          </w:p>
        </w:tc>
        <w:tc>
          <w:tcPr>
            <w:tcW w:w="6798" w:type="dxa"/>
          </w:tcPr>
          <w:p w14:paraId="62746797" w14:textId="114EFE5B" w:rsidR="002C31B6" w:rsidRPr="00DB4CC3" w:rsidRDefault="002C31B6" w:rsidP="005D2368">
            <w:pPr>
              <w:rPr>
                <w:sz w:val="20"/>
                <w:szCs w:val="20"/>
              </w:rPr>
            </w:pPr>
            <w:r w:rsidRPr="00DB4CC3">
              <w:rPr>
                <w:rFonts w:hint="eastAsia"/>
                <w:sz w:val="20"/>
                <w:szCs w:val="20"/>
              </w:rPr>
              <w:t>選択した接続先を一つ上に移動します。</w:t>
            </w:r>
          </w:p>
        </w:tc>
      </w:tr>
      <w:tr w:rsidR="002C31B6" w14:paraId="29758819" w14:textId="77777777" w:rsidTr="00A76309">
        <w:tc>
          <w:tcPr>
            <w:tcW w:w="1696" w:type="dxa"/>
          </w:tcPr>
          <w:p w14:paraId="5279C51E" w14:textId="60196E7A" w:rsidR="002C31B6" w:rsidRPr="00DB4CC3" w:rsidRDefault="002C31B6" w:rsidP="005D2368">
            <w:pPr>
              <w:rPr>
                <w:sz w:val="20"/>
                <w:szCs w:val="20"/>
              </w:rPr>
            </w:pPr>
            <w:r w:rsidRPr="00DB4CC3">
              <w:rPr>
                <w:rFonts w:hint="eastAsia"/>
                <w:sz w:val="20"/>
                <w:szCs w:val="20"/>
              </w:rPr>
              <w:t>一つ下へ</w:t>
            </w:r>
          </w:p>
        </w:tc>
        <w:tc>
          <w:tcPr>
            <w:tcW w:w="6798" w:type="dxa"/>
          </w:tcPr>
          <w:p w14:paraId="248BFCFF" w14:textId="6146FBDC" w:rsidR="002C31B6" w:rsidRPr="00DB4CC3" w:rsidRDefault="002C31B6" w:rsidP="005D2368">
            <w:pPr>
              <w:rPr>
                <w:sz w:val="20"/>
                <w:szCs w:val="20"/>
              </w:rPr>
            </w:pPr>
            <w:r w:rsidRPr="00DB4CC3">
              <w:rPr>
                <w:rFonts w:hint="eastAsia"/>
                <w:sz w:val="20"/>
                <w:szCs w:val="20"/>
              </w:rPr>
              <w:t>選択した接続先を一つ下に移動します。</w:t>
            </w:r>
          </w:p>
        </w:tc>
      </w:tr>
    </w:tbl>
    <w:p w14:paraId="17D37D9A" w14:textId="486DA215" w:rsidR="00384863" w:rsidRDefault="00384863" w:rsidP="005D2368"/>
    <w:p w14:paraId="2EB13395" w14:textId="70DA7C3E" w:rsidR="0045465A" w:rsidRDefault="006A5216" w:rsidP="005D2368">
      <w:r>
        <w:rPr>
          <w:rFonts w:hint="eastAsia"/>
        </w:rPr>
        <w:t>作成した</w:t>
      </w:r>
      <w:r w:rsidR="00AC4F74">
        <w:rPr>
          <w:rFonts w:hint="eastAsia"/>
        </w:rPr>
        <w:t>接続先では「接続」「動作設定」「プロキシ」「セキュリティ」「スケジュール」</w:t>
      </w:r>
      <w:r w:rsidR="00474366">
        <w:rPr>
          <w:rFonts w:hint="eastAsia"/>
        </w:rPr>
        <w:t>「その</w:t>
      </w:r>
      <w:r w:rsidR="00EF68A8">
        <w:rPr>
          <w:rFonts w:hint="eastAsia"/>
        </w:rPr>
        <w:t>他</w:t>
      </w:r>
      <w:r w:rsidR="00474366">
        <w:rPr>
          <w:rFonts w:hint="eastAsia"/>
        </w:rPr>
        <w:t>」</w:t>
      </w:r>
      <w:r w:rsidR="00D72961">
        <w:rPr>
          <w:rFonts w:hint="eastAsia"/>
        </w:rPr>
        <w:t>のタブ</w:t>
      </w:r>
      <w:r>
        <w:rPr>
          <w:rFonts w:hint="eastAsia"/>
        </w:rPr>
        <w:t>で同期に関する設定を行うことできます</w:t>
      </w:r>
      <w:r w:rsidR="0045465A">
        <w:rPr>
          <w:rFonts w:hint="eastAsia"/>
        </w:rPr>
        <w:t>。</w:t>
      </w:r>
    </w:p>
    <w:p w14:paraId="30EFD1FA" w14:textId="07E40E87" w:rsidR="00AC4F74" w:rsidRDefault="0045465A" w:rsidP="005D2368">
      <w:r>
        <w:rPr>
          <w:rFonts w:hint="eastAsia"/>
        </w:rPr>
        <w:t>詳細につきましては</w:t>
      </w:r>
      <w:r w:rsidR="00817E8E">
        <w:rPr>
          <w:rFonts w:hint="eastAsia"/>
        </w:rPr>
        <w:t>5.2.1～5.2.6項に記載</w:t>
      </w:r>
      <w:r w:rsidR="00D52A16">
        <w:rPr>
          <w:rFonts w:hint="eastAsia"/>
        </w:rPr>
        <w:t>しております。</w:t>
      </w:r>
    </w:p>
    <w:p w14:paraId="2BE3FCC9" w14:textId="64656F94" w:rsidR="008B2FDA" w:rsidRDefault="008B2FDA" w:rsidP="005D2368"/>
    <w:p w14:paraId="22766253" w14:textId="3EBB5D83" w:rsidR="008B2FDA" w:rsidRDefault="008B2FDA">
      <w:pPr>
        <w:adjustRightInd/>
        <w:snapToGrid/>
      </w:pPr>
      <w:r>
        <w:br w:type="page"/>
      </w:r>
    </w:p>
    <w:p w14:paraId="76003F23" w14:textId="25AA0852" w:rsidR="0041161D" w:rsidRDefault="00B41D5C" w:rsidP="0041161D">
      <w:pPr>
        <w:pStyle w:val="3"/>
        <w:rPr>
          <w:lang w:eastAsia="ja-JP"/>
        </w:rPr>
      </w:pPr>
      <w:bookmarkStart w:id="17" w:name="_Toc97107901"/>
      <w:r>
        <w:rPr>
          <w:rFonts w:hint="eastAsia"/>
          <w:lang w:eastAsia="ja-JP"/>
        </w:rPr>
        <w:lastRenderedPageBreak/>
        <w:t>「</w:t>
      </w:r>
      <w:r w:rsidR="00D20454">
        <w:rPr>
          <w:rFonts w:hint="eastAsia"/>
          <w:lang w:eastAsia="ja-JP"/>
        </w:rPr>
        <w:t>接続</w:t>
      </w:r>
      <w:r>
        <w:rPr>
          <w:rFonts w:hint="eastAsia"/>
          <w:lang w:eastAsia="ja-JP"/>
        </w:rPr>
        <w:t>」</w:t>
      </w:r>
      <w:r w:rsidR="008E21A8">
        <w:rPr>
          <w:rFonts w:hint="eastAsia"/>
          <w:lang w:eastAsia="ja-JP"/>
        </w:rPr>
        <w:t>タブ</w:t>
      </w:r>
      <w:bookmarkEnd w:id="17"/>
    </w:p>
    <w:p w14:paraId="416C2000" w14:textId="3542AF96" w:rsidR="006C6CB4" w:rsidRDefault="001A73D2" w:rsidP="008B2FDA">
      <w:r>
        <w:rPr>
          <w:rFonts w:hint="eastAsia"/>
        </w:rPr>
        <w:t>同期対象のフォルダや</w:t>
      </w:r>
      <w:r w:rsidR="009463F0">
        <w:rPr>
          <w:rFonts w:hint="eastAsia"/>
        </w:rPr>
        <w:t>ProselfにアクセスするためのユーザーID、パスワードなどを設定することができます。</w:t>
      </w:r>
    </w:p>
    <w:p w14:paraId="092FFD16" w14:textId="27F37214" w:rsidR="008B2FDA" w:rsidRDefault="006722BC" w:rsidP="008B2FDA">
      <w:r>
        <w:rPr>
          <w:rFonts w:hint="eastAsia"/>
        </w:rPr>
        <w:t>本タブは必ず設定が必要です。</w:t>
      </w:r>
    </w:p>
    <w:p w14:paraId="43305171" w14:textId="46E359BC" w:rsidR="00CA6194" w:rsidRDefault="004E373A" w:rsidP="00AF1C3E">
      <w:pPr>
        <w:jc w:val="center"/>
      </w:pPr>
      <w:r w:rsidRPr="004E373A">
        <w:rPr>
          <w:noProof/>
        </w:rPr>
        <w:drawing>
          <wp:inline distT="0" distB="0" distL="0" distR="0" wp14:anchorId="7C9C4145" wp14:editId="48A209A9">
            <wp:extent cx="4680000" cy="3981600"/>
            <wp:effectExtent l="19050" t="19050" r="25400" b="190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0" cy="3981600"/>
                    </a:xfrm>
                    <a:prstGeom prst="rect">
                      <a:avLst/>
                    </a:prstGeom>
                    <a:noFill/>
                    <a:ln>
                      <a:solidFill>
                        <a:schemeClr val="bg1">
                          <a:lumMod val="65000"/>
                        </a:schemeClr>
                      </a:solidFill>
                    </a:ln>
                  </pic:spPr>
                </pic:pic>
              </a:graphicData>
            </a:graphic>
          </wp:inline>
        </w:drawing>
      </w:r>
    </w:p>
    <w:p w14:paraId="2C718604" w14:textId="77777777" w:rsidR="008A697D" w:rsidRDefault="008A697D" w:rsidP="00CA6194"/>
    <w:tbl>
      <w:tblPr>
        <w:tblStyle w:val="af"/>
        <w:tblW w:w="0" w:type="auto"/>
        <w:tblLook w:val="04A0" w:firstRow="1" w:lastRow="0" w:firstColumn="1" w:lastColumn="0" w:noHBand="0" w:noVBand="1"/>
      </w:tblPr>
      <w:tblGrid>
        <w:gridCol w:w="3114"/>
        <w:gridCol w:w="5380"/>
      </w:tblGrid>
      <w:tr w:rsidR="000E2F02" w14:paraId="45143C4A" w14:textId="77777777" w:rsidTr="00FC5BB5">
        <w:tc>
          <w:tcPr>
            <w:tcW w:w="3114" w:type="dxa"/>
            <w:shd w:val="clear" w:color="auto" w:fill="C6D9F1" w:themeFill="text2" w:themeFillTint="33"/>
          </w:tcPr>
          <w:p w14:paraId="0876E34A" w14:textId="5884EEB2" w:rsidR="000E2F02" w:rsidRPr="000969FE" w:rsidRDefault="000E2F02" w:rsidP="00CA6194">
            <w:pPr>
              <w:rPr>
                <w:b/>
                <w:bCs/>
                <w:sz w:val="20"/>
                <w:szCs w:val="20"/>
              </w:rPr>
            </w:pPr>
            <w:r w:rsidRPr="000969FE">
              <w:rPr>
                <w:rFonts w:hint="eastAsia"/>
                <w:b/>
                <w:bCs/>
                <w:sz w:val="20"/>
                <w:szCs w:val="20"/>
              </w:rPr>
              <w:t>項目名</w:t>
            </w:r>
          </w:p>
        </w:tc>
        <w:tc>
          <w:tcPr>
            <w:tcW w:w="5380" w:type="dxa"/>
            <w:shd w:val="clear" w:color="auto" w:fill="C6D9F1" w:themeFill="text2" w:themeFillTint="33"/>
          </w:tcPr>
          <w:p w14:paraId="53FA5178" w14:textId="5E63BDCD" w:rsidR="000E2F02" w:rsidRPr="000969FE" w:rsidRDefault="00F6236A" w:rsidP="00CA6194">
            <w:pPr>
              <w:rPr>
                <w:b/>
                <w:bCs/>
                <w:sz w:val="20"/>
                <w:szCs w:val="20"/>
              </w:rPr>
            </w:pPr>
            <w:r w:rsidRPr="000969FE">
              <w:rPr>
                <w:rFonts w:hint="eastAsia"/>
                <w:b/>
                <w:bCs/>
                <w:sz w:val="20"/>
                <w:szCs w:val="20"/>
              </w:rPr>
              <w:t>説明</w:t>
            </w:r>
          </w:p>
        </w:tc>
      </w:tr>
      <w:tr w:rsidR="000E2F02" w14:paraId="6A848F24" w14:textId="77777777" w:rsidTr="00FC5BB5">
        <w:tc>
          <w:tcPr>
            <w:tcW w:w="3114" w:type="dxa"/>
          </w:tcPr>
          <w:p w14:paraId="3459B89A" w14:textId="346BFF84" w:rsidR="000E2F02" w:rsidRPr="005875BB" w:rsidRDefault="00FA1A97" w:rsidP="00CA6194">
            <w:pPr>
              <w:rPr>
                <w:sz w:val="20"/>
                <w:szCs w:val="20"/>
              </w:rPr>
            </w:pPr>
            <w:r w:rsidRPr="005875BB">
              <w:rPr>
                <w:rFonts w:hint="eastAsia"/>
                <w:sz w:val="20"/>
                <w:szCs w:val="20"/>
              </w:rPr>
              <w:t>接続名</w:t>
            </w:r>
            <w:r w:rsidR="00CC6473" w:rsidRPr="005875BB">
              <w:rPr>
                <w:rFonts w:hint="eastAsia"/>
                <w:sz w:val="20"/>
                <w:szCs w:val="20"/>
              </w:rPr>
              <w:t>(</w:t>
            </w:r>
            <w:r w:rsidR="00FF66D3" w:rsidRPr="005875BB">
              <w:rPr>
                <w:rFonts w:hint="eastAsia"/>
                <w:sz w:val="20"/>
                <w:szCs w:val="20"/>
              </w:rPr>
              <w:t>必須</w:t>
            </w:r>
            <w:r w:rsidR="00CC6473" w:rsidRPr="005875BB">
              <w:rPr>
                <w:rFonts w:hint="eastAsia"/>
                <w:sz w:val="20"/>
                <w:szCs w:val="20"/>
              </w:rPr>
              <w:t>)</w:t>
            </w:r>
          </w:p>
        </w:tc>
        <w:tc>
          <w:tcPr>
            <w:tcW w:w="5380" w:type="dxa"/>
          </w:tcPr>
          <w:p w14:paraId="710BBDFD" w14:textId="76BCE51A" w:rsidR="000E2F02" w:rsidRPr="005875BB" w:rsidRDefault="00327EF5" w:rsidP="00CA6194">
            <w:pPr>
              <w:rPr>
                <w:sz w:val="20"/>
                <w:szCs w:val="20"/>
              </w:rPr>
            </w:pPr>
            <w:r w:rsidRPr="005875BB">
              <w:rPr>
                <w:rFonts w:hint="eastAsia"/>
                <w:sz w:val="20"/>
                <w:szCs w:val="20"/>
              </w:rPr>
              <w:t>接続先の名前を指定します。</w:t>
            </w:r>
          </w:p>
        </w:tc>
      </w:tr>
      <w:tr w:rsidR="000E2F02" w14:paraId="4859FC5A" w14:textId="77777777" w:rsidTr="00FC5BB5">
        <w:tc>
          <w:tcPr>
            <w:tcW w:w="3114" w:type="dxa"/>
          </w:tcPr>
          <w:p w14:paraId="7A743835" w14:textId="75B22A38" w:rsidR="000E2F02" w:rsidRPr="005875BB" w:rsidRDefault="00AE72FF" w:rsidP="00CA6194">
            <w:pPr>
              <w:rPr>
                <w:sz w:val="20"/>
                <w:szCs w:val="20"/>
              </w:rPr>
            </w:pPr>
            <w:r w:rsidRPr="005875BB">
              <w:rPr>
                <w:rFonts w:hint="eastAsia"/>
                <w:sz w:val="20"/>
                <w:szCs w:val="20"/>
              </w:rPr>
              <w:t>この設定で同期を行う</w:t>
            </w:r>
          </w:p>
        </w:tc>
        <w:tc>
          <w:tcPr>
            <w:tcW w:w="5380" w:type="dxa"/>
          </w:tcPr>
          <w:p w14:paraId="5B4AD59C" w14:textId="5810E766" w:rsidR="000E2F02" w:rsidRPr="005875BB" w:rsidRDefault="005D7F16" w:rsidP="00CA6194">
            <w:pPr>
              <w:rPr>
                <w:sz w:val="20"/>
                <w:szCs w:val="20"/>
              </w:rPr>
            </w:pPr>
            <w:r>
              <w:rPr>
                <w:rFonts w:hint="eastAsia"/>
                <w:sz w:val="20"/>
                <w:szCs w:val="20"/>
              </w:rPr>
              <w:t>作成した接続先で同期を行うかどうかを指定します。</w:t>
            </w:r>
          </w:p>
          <w:p w14:paraId="579D4B2E" w14:textId="15B422E8" w:rsidR="00225340" w:rsidRPr="005875BB" w:rsidRDefault="008C7056" w:rsidP="008805D9">
            <w:pPr>
              <w:rPr>
                <w:sz w:val="20"/>
                <w:szCs w:val="20"/>
              </w:rPr>
            </w:pPr>
            <w:r>
              <w:rPr>
                <w:rFonts w:hint="eastAsia"/>
                <w:sz w:val="20"/>
                <w:szCs w:val="20"/>
              </w:rPr>
              <w:t>OFF</w:t>
            </w:r>
            <w:r w:rsidR="00191A4A">
              <w:rPr>
                <w:rFonts w:hint="eastAsia"/>
                <w:sz w:val="20"/>
                <w:szCs w:val="20"/>
              </w:rPr>
              <w:t>にしますと</w:t>
            </w:r>
            <w:r w:rsidR="00225340">
              <w:rPr>
                <w:rFonts w:hint="eastAsia"/>
                <w:sz w:val="20"/>
                <w:szCs w:val="20"/>
              </w:rPr>
              <w:t>この接続先で同期を行うことができなくなります。</w:t>
            </w:r>
          </w:p>
        </w:tc>
      </w:tr>
      <w:tr w:rsidR="000E2F02" w14:paraId="7077541B" w14:textId="77777777" w:rsidTr="00FC5BB5">
        <w:tc>
          <w:tcPr>
            <w:tcW w:w="3114" w:type="dxa"/>
          </w:tcPr>
          <w:p w14:paraId="3F32DDF7" w14:textId="7638AE7D" w:rsidR="00AE72FF" w:rsidRPr="005875BB" w:rsidRDefault="00AE72FF" w:rsidP="00CA6194">
            <w:pPr>
              <w:rPr>
                <w:sz w:val="20"/>
                <w:szCs w:val="20"/>
              </w:rPr>
            </w:pPr>
            <w:r w:rsidRPr="005875BB">
              <w:rPr>
                <w:rFonts w:hint="eastAsia"/>
                <w:sz w:val="20"/>
                <w:szCs w:val="20"/>
              </w:rPr>
              <w:t>このコンピューターの同期をとるフォルダ</w:t>
            </w:r>
            <w:r w:rsidR="00F23D7B" w:rsidRPr="005875BB">
              <w:rPr>
                <w:rFonts w:hint="eastAsia"/>
                <w:sz w:val="20"/>
                <w:szCs w:val="20"/>
              </w:rPr>
              <w:t>(</w:t>
            </w:r>
            <w:r w:rsidR="00FF66D3" w:rsidRPr="005875BB">
              <w:rPr>
                <w:rFonts w:hint="eastAsia"/>
                <w:sz w:val="20"/>
                <w:szCs w:val="20"/>
              </w:rPr>
              <w:t>必須</w:t>
            </w:r>
            <w:r w:rsidR="00F23D7B" w:rsidRPr="005875BB">
              <w:rPr>
                <w:rFonts w:hint="eastAsia"/>
                <w:sz w:val="20"/>
                <w:szCs w:val="20"/>
              </w:rPr>
              <w:t>)</w:t>
            </w:r>
          </w:p>
        </w:tc>
        <w:tc>
          <w:tcPr>
            <w:tcW w:w="5380" w:type="dxa"/>
          </w:tcPr>
          <w:p w14:paraId="1D7A1B55" w14:textId="0221C9C1" w:rsidR="000E2F02" w:rsidRPr="005875BB" w:rsidRDefault="008E1D30" w:rsidP="00651A0D">
            <w:pPr>
              <w:rPr>
                <w:sz w:val="20"/>
                <w:szCs w:val="20"/>
              </w:rPr>
            </w:pPr>
            <w:r>
              <w:rPr>
                <w:rFonts w:hint="eastAsia"/>
                <w:sz w:val="20"/>
                <w:szCs w:val="20"/>
              </w:rPr>
              <w:t>コンピューター上にある同期対象のフォルダを指定します。</w:t>
            </w:r>
            <w:r w:rsidR="0051661A" w:rsidRPr="005875BB">
              <w:rPr>
                <w:rFonts w:hint="eastAsia"/>
                <w:sz w:val="20"/>
                <w:szCs w:val="20"/>
              </w:rPr>
              <w:t>「参照」ボタン</w:t>
            </w:r>
            <w:r w:rsidR="00651A0D">
              <w:rPr>
                <w:rFonts w:hint="eastAsia"/>
                <w:sz w:val="20"/>
                <w:szCs w:val="20"/>
              </w:rPr>
              <w:t>より同期対象のフォルダを選択することもできます。</w:t>
            </w:r>
          </w:p>
        </w:tc>
      </w:tr>
      <w:tr w:rsidR="000E2F02" w14:paraId="3F97386A" w14:textId="77777777" w:rsidTr="00FC5BB5">
        <w:tc>
          <w:tcPr>
            <w:tcW w:w="3114" w:type="dxa"/>
          </w:tcPr>
          <w:p w14:paraId="2CE293E9" w14:textId="32B564FF" w:rsidR="000E2F02" w:rsidRPr="005875BB" w:rsidRDefault="00FA1A97" w:rsidP="00CA6194">
            <w:pPr>
              <w:rPr>
                <w:sz w:val="20"/>
                <w:szCs w:val="20"/>
              </w:rPr>
            </w:pPr>
            <w:r w:rsidRPr="005875BB">
              <w:rPr>
                <w:rFonts w:hint="eastAsia"/>
                <w:sz w:val="20"/>
                <w:szCs w:val="20"/>
              </w:rPr>
              <w:t>同期をとるサーバーのアドレス</w:t>
            </w:r>
            <w:r w:rsidR="00F23D7B" w:rsidRPr="005875BB">
              <w:rPr>
                <w:rFonts w:hint="eastAsia"/>
                <w:sz w:val="20"/>
                <w:szCs w:val="20"/>
              </w:rPr>
              <w:t>(</w:t>
            </w:r>
            <w:r w:rsidR="00FF66D3" w:rsidRPr="005875BB">
              <w:rPr>
                <w:rFonts w:hint="eastAsia"/>
                <w:sz w:val="20"/>
                <w:szCs w:val="20"/>
              </w:rPr>
              <w:t>必須</w:t>
            </w:r>
            <w:r w:rsidR="00F23D7B" w:rsidRPr="005875BB">
              <w:rPr>
                <w:rFonts w:hint="eastAsia"/>
                <w:sz w:val="20"/>
                <w:szCs w:val="20"/>
              </w:rPr>
              <w:t>)</w:t>
            </w:r>
          </w:p>
        </w:tc>
        <w:tc>
          <w:tcPr>
            <w:tcW w:w="5380" w:type="dxa"/>
          </w:tcPr>
          <w:p w14:paraId="0D240AD6" w14:textId="20C2902B" w:rsidR="009023C8" w:rsidRPr="005875BB" w:rsidRDefault="00EC6A88" w:rsidP="009023C8">
            <w:pPr>
              <w:rPr>
                <w:sz w:val="20"/>
                <w:szCs w:val="20"/>
              </w:rPr>
            </w:pPr>
            <w:r>
              <w:rPr>
                <w:rFonts w:hint="eastAsia"/>
                <w:sz w:val="20"/>
                <w:szCs w:val="20"/>
              </w:rPr>
              <w:t>Proself上にある同期対象のフォルダを指定します。</w:t>
            </w:r>
          </w:p>
          <w:p w14:paraId="5C561E31" w14:textId="33AFEB29" w:rsidR="006E29F5" w:rsidRPr="005875BB" w:rsidRDefault="009023C8" w:rsidP="009023C8">
            <w:pPr>
              <w:rPr>
                <w:sz w:val="20"/>
                <w:szCs w:val="20"/>
              </w:rPr>
            </w:pPr>
            <w:r w:rsidRPr="005875BB">
              <w:rPr>
                <w:rFonts w:hint="eastAsia"/>
                <w:sz w:val="20"/>
                <w:szCs w:val="20"/>
              </w:rPr>
              <w:t>以下の形式で指定</w:t>
            </w:r>
            <w:r w:rsidR="006E29F5">
              <w:rPr>
                <w:rFonts w:hint="eastAsia"/>
                <w:sz w:val="20"/>
                <w:szCs w:val="20"/>
              </w:rPr>
              <w:t>下さい。</w:t>
            </w:r>
          </w:p>
          <w:p w14:paraId="043BAA63" w14:textId="77777777" w:rsidR="009023C8" w:rsidRPr="005875BB" w:rsidRDefault="009023C8" w:rsidP="009023C8">
            <w:pPr>
              <w:rPr>
                <w:sz w:val="20"/>
                <w:szCs w:val="20"/>
              </w:rPr>
            </w:pPr>
          </w:p>
          <w:p w14:paraId="000452B6" w14:textId="21E4BA1F" w:rsidR="009023C8" w:rsidRPr="005875BB" w:rsidRDefault="005A6598" w:rsidP="009023C8">
            <w:pPr>
              <w:rPr>
                <w:sz w:val="20"/>
                <w:szCs w:val="20"/>
              </w:rPr>
            </w:pPr>
            <w:r>
              <w:rPr>
                <w:rFonts w:hint="eastAsia"/>
                <w:sz w:val="20"/>
                <w:szCs w:val="20"/>
              </w:rPr>
              <w:t>・</w:t>
            </w:r>
            <w:r w:rsidR="009023C8" w:rsidRPr="005875BB">
              <w:rPr>
                <w:sz w:val="20"/>
                <w:szCs w:val="20"/>
              </w:rPr>
              <w:t>[httpまたはhttps]://[サーバー名]/[ユーザーフォルダまたはグループフォルダ]/[同期対象フォルダ]</w:t>
            </w:r>
          </w:p>
          <w:p w14:paraId="40E5D32E" w14:textId="77777777" w:rsidR="009023C8" w:rsidRPr="005875BB" w:rsidRDefault="009023C8" w:rsidP="009023C8">
            <w:pPr>
              <w:rPr>
                <w:sz w:val="20"/>
                <w:szCs w:val="20"/>
              </w:rPr>
            </w:pPr>
          </w:p>
          <w:p w14:paraId="4BE354FE" w14:textId="77777777" w:rsidR="009023C8" w:rsidRPr="005875BB" w:rsidRDefault="009023C8" w:rsidP="009023C8">
            <w:pPr>
              <w:rPr>
                <w:sz w:val="20"/>
                <w:szCs w:val="20"/>
              </w:rPr>
            </w:pPr>
            <w:r w:rsidRPr="005875BB">
              <w:rPr>
                <w:rFonts w:hint="eastAsia"/>
                <w:b/>
                <w:sz w:val="20"/>
                <w:szCs w:val="20"/>
              </w:rPr>
              <w:t>例：</w:t>
            </w:r>
            <w:r w:rsidRPr="005875BB">
              <w:rPr>
                <w:rFonts w:hint="eastAsia"/>
                <w:sz w:val="20"/>
                <w:szCs w:val="20"/>
              </w:rPr>
              <w:t>サーバー名が「example</w:t>
            </w:r>
            <w:r w:rsidRPr="005875BB">
              <w:rPr>
                <w:sz w:val="20"/>
                <w:szCs w:val="20"/>
              </w:rPr>
              <w:t>.com」でグループフォルダ「group1」直下にある「sync」フォルダを同期対象とする場合</w:t>
            </w:r>
            <w:r w:rsidRPr="005875BB">
              <w:rPr>
                <w:rFonts w:hint="eastAsia"/>
                <w:sz w:val="20"/>
                <w:szCs w:val="20"/>
              </w:rPr>
              <w:t>。</w:t>
            </w:r>
          </w:p>
          <w:p w14:paraId="6B406E56" w14:textId="77777777" w:rsidR="009023C8" w:rsidRPr="005875BB" w:rsidRDefault="009023C8" w:rsidP="009023C8">
            <w:pPr>
              <w:rPr>
                <w:sz w:val="20"/>
                <w:szCs w:val="20"/>
              </w:rPr>
            </w:pPr>
            <w:r w:rsidRPr="005875BB">
              <w:rPr>
                <w:sz w:val="20"/>
                <w:szCs w:val="20"/>
              </w:rPr>
              <w:t>http://</w:t>
            </w:r>
            <w:r w:rsidRPr="005875BB">
              <w:rPr>
                <w:rFonts w:hint="eastAsia"/>
                <w:sz w:val="20"/>
                <w:szCs w:val="20"/>
              </w:rPr>
              <w:t>example</w:t>
            </w:r>
            <w:r w:rsidRPr="005875BB">
              <w:rPr>
                <w:sz w:val="20"/>
                <w:szCs w:val="20"/>
              </w:rPr>
              <w:t>.com/group1/sync</w:t>
            </w:r>
          </w:p>
          <w:p w14:paraId="21D5BFD2" w14:textId="77777777" w:rsidR="009023C8" w:rsidRPr="005875BB" w:rsidRDefault="009023C8" w:rsidP="009023C8">
            <w:pPr>
              <w:rPr>
                <w:color w:val="FF0000"/>
                <w:sz w:val="20"/>
                <w:szCs w:val="20"/>
              </w:rPr>
            </w:pPr>
          </w:p>
          <w:p w14:paraId="0B510E1D" w14:textId="3E3E0166" w:rsidR="000E2F02" w:rsidRPr="005875BB" w:rsidRDefault="009023C8" w:rsidP="009023C8">
            <w:pPr>
              <w:rPr>
                <w:sz w:val="20"/>
                <w:szCs w:val="20"/>
              </w:rPr>
            </w:pPr>
            <w:r w:rsidRPr="005875BB">
              <w:rPr>
                <w:rFonts w:hint="eastAsia"/>
                <w:color w:val="FF0000"/>
                <w:sz w:val="20"/>
                <w:szCs w:val="20"/>
              </w:rPr>
              <w:t>※サーバーのルートアドレス</w:t>
            </w:r>
            <w:r w:rsidRPr="005875BB">
              <w:rPr>
                <w:color w:val="FF0000"/>
                <w:sz w:val="20"/>
                <w:szCs w:val="20"/>
              </w:rPr>
              <w:t>(http://</w:t>
            </w:r>
            <w:r w:rsidR="00F8063D">
              <w:rPr>
                <w:rFonts w:hint="eastAsia"/>
                <w:color w:val="FF0000"/>
                <w:sz w:val="20"/>
                <w:szCs w:val="20"/>
              </w:rPr>
              <w:t>サーバーアドレス</w:t>
            </w:r>
            <w:r w:rsidRPr="005875BB">
              <w:rPr>
                <w:color w:val="FF0000"/>
                <w:sz w:val="20"/>
                <w:szCs w:val="20"/>
              </w:rPr>
              <w:t>/)</w:t>
            </w:r>
            <w:r w:rsidRPr="005875BB">
              <w:rPr>
                <w:rFonts w:hint="eastAsia"/>
                <w:color w:val="FF0000"/>
                <w:sz w:val="20"/>
                <w:szCs w:val="20"/>
              </w:rPr>
              <w:t>は指定できません。</w:t>
            </w:r>
          </w:p>
        </w:tc>
      </w:tr>
      <w:tr w:rsidR="000E2F02" w14:paraId="2D4DEA4A" w14:textId="77777777" w:rsidTr="00FC5BB5">
        <w:tc>
          <w:tcPr>
            <w:tcW w:w="3114" w:type="dxa"/>
          </w:tcPr>
          <w:p w14:paraId="275C1818" w14:textId="396A69BF" w:rsidR="000E2F02" w:rsidRPr="005875BB" w:rsidRDefault="008F52D0" w:rsidP="00CA6194">
            <w:pPr>
              <w:rPr>
                <w:sz w:val="20"/>
                <w:szCs w:val="20"/>
              </w:rPr>
            </w:pPr>
            <w:r w:rsidRPr="005875BB">
              <w:rPr>
                <w:rFonts w:hint="eastAsia"/>
                <w:sz w:val="20"/>
                <w:szCs w:val="20"/>
              </w:rPr>
              <w:lastRenderedPageBreak/>
              <w:t>ユーザーIDとパスワードを記録する</w:t>
            </w:r>
          </w:p>
        </w:tc>
        <w:tc>
          <w:tcPr>
            <w:tcW w:w="5380" w:type="dxa"/>
          </w:tcPr>
          <w:p w14:paraId="1315258A" w14:textId="657F442D" w:rsidR="000E2F02" w:rsidRPr="005875BB" w:rsidRDefault="00F12F8E" w:rsidP="00CA6194">
            <w:pPr>
              <w:rPr>
                <w:sz w:val="20"/>
                <w:szCs w:val="20"/>
              </w:rPr>
            </w:pPr>
            <w:r w:rsidRPr="005875BB">
              <w:rPr>
                <w:rFonts w:hint="eastAsia"/>
                <w:sz w:val="20"/>
                <w:szCs w:val="20"/>
              </w:rPr>
              <w:t>ユーザーIDとパスワードを記録するかどうかを設定します。</w:t>
            </w:r>
            <w:r w:rsidR="006A6BEE" w:rsidRPr="005875BB">
              <w:rPr>
                <w:rFonts w:hint="eastAsia"/>
                <w:sz w:val="20"/>
                <w:szCs w:val="20"/>
              </w:rPr>
              <w:t>ON</w:t>
            </w:r>
            <w:r w:rsidR="006D21D8" w:rsidRPr="005875BB">
              <w:rPr>
                <w:rFonts w:hint="eastAsia"/>
                <w:sz w:val="20"/>
                <w:szCs w:val="20"/>
              </w:rPr>
              <w:t>で設定し</w:t>
            </w:r>
            <w:r w:rsidR="002D311F" w:rsidRPr="005875BB">
              <w:rPr>
                <w:rFonts w:hint="eastAsia"/>
                <w:sz w:val="20"/>
                <w:szCs w:val="20"/>
              </w:rPr>
              <w:t>た場合は</w:t>
            </w:r>
            <w:r w:rsidR="00E90FFE" w:rsidRPr="005875BB">
              <w:rPr>
                <w:rFonts w:hint="eastAsia"/>
                <w:sz w:val="20"/>
                <w:szCs w:val="20"/>
              </w:rPr>
              <w:t>同期時に</w:t>
            </w:r>
            <w:r w:rsidR="00CA2956" w:rsidRPr="005875BB">
              <w:rPr>
                <w:rFonts w:hint="eastAsia"/>
                <w:sz w:val="20"/>
                <w:szCs w:val="20"/>
              </w:rPr>
              <w:t>ユーザーIDとパスワード</w:t>
            </w:r>
            <w:r w:rsidR="00E90FFE" w:rsidRPr="005875BB">
              <w:rPr>
                <w:rFonts w:hint="eastAsia"/>
                <w:sz w:val="20"/>
                <w:szCs w:val="20"/>
              </w:rPr>
              <w:t>の入力が不要に</w:t>
            </w:r>
            <w:r w:rsidR="00376F1E" w:rsidRPr="005875BB">
              <w:rPr>
                <w:rFonts w:hint="eastAsia"/>
                <w:sz w:val="20"/>
                <w:szCs w:val="20"/>
              </w:rPr>
              <w:t>なります。</w:t>
            </w:r>
            <w:r w:rsidR="000A7A65">
              <w:rPr>
                <w:rFonts w:hint="eastAsia"/>
                <w:sz w:val="20"/>
                <w:szCs w:val="20"/>
              </w:rPr>
              <w:t>OFFで設定した場合は同期時にログインダイアログが表示され、ユーザーIDとパスワードの入力が必要になります。</w:t>
            </w:r>
          </w:p>
        </w:tc>
      </w:tr>
      <w:tr w:rsidR="000E2F02" w14:paraId="7E0338B8" w14:textId="77777777" w:rsidTr="00FC5BB5">
        <w:tc>
          <w:tcPr>
            <w:tcW w:w="3114" w:type="dxa"/>
          </w:tcPr>
          <w:p w14:paraId="2121D37B" w14:textId="539D885A" w:rsidR="000E2F02" w:rsidRPr="005875BB" w:rsidRDefault="008F52D0" w:rsidP="00CA6194">
            <w:pPr>
              <w:rPr>
                <w:sz w:val="20"/>
                <w:szCs w:val="20"/>
              </w:rPr>
            </w:pPr>
            <w:r w:rsidRPr="005875BB">
              <w:rPr>
                <w:rFonts w:hint="eastAsia"/>
                <w:sz w:val="20"/>
                <w:szCs w:val="20"/>
              </w:rPr>
              <w:t>ユーザーID</w:t>
            </w:r>
            <w:r w:rsidR="009B79F3" w:rsidRPr="005875BB">
              <w:rPr>
                <w:rFonts w:hint="eastAsia"/>
                <w:sz w:val="20"/>
                <w:szCs w:val="20"/>
              </w:rPr>
              <w:t>(</w:t>
            </w:r>
            <w:r w:rsidR="00DB1124">
              <w:rPr>
                <w:rFonts w:hint="eastAsia"/>
                <w:sz w:val="20"/>
                <w:szCs w:val="20"/>
              </w:rPr>
              <w:t>※</w:t>
            </w:r>
            <w:r w:rsidR="009B79F3" w:rsidRPr="005875BB">
              <w:rPr>
                <w:rFonts w:hint="eastAsia"/>
                <w:sz w:val="20"/>
                <w:szCs w:val="20"/>
              </w:rPr>
              <w:t>)</w:t>
            </w:r>
          </w:p>
        </w:tc>
        <w:tc>
          <w:tcPr>
            <w:tcW w:w="5380" w:type="dxa"/>
          </w:tcPr>
          <w:p w14:paraId="29BACACF" w14:textId="5E2EF7E4" w:rsidR="000E2F02" w:rsidRPr="005875BB" w:rsidRDefault="003C7294" w:rsidP="00CA6194">
            <w:pPr>
              <w:rPr>
                <w:sz w:val="20"/>
                <w:szCs w:val="20"/>
              </w:rPr>
            </w:pPr>
            <w:r w:rsidRPr="005875BB">
              <w:rPr>
                <w:rFonts w:hint="eastAsia"/>
                <w:sz w:val="20"/>
                <w:szCs w:val="20"/>
              </w:rPr>
              <w:t>ユーザーIDを指定します。</w:t>
            </w:r>
          </w:p>
        </w:tc>
      </w:tr>
      <w:tr w:rsidR="000E2F02" w14:paraId="7C376A28" w14:textId="77777777" w:rsidTr="00FC5BB5">
        <w:tc>
          <w:tcPr>
            <w:tcW w:w="3114" w:type="dxa"/>
          </w:tcPr>
          <w:p w14:paraId="5CA3DCA9" w14:textId="14E23876" w:rsidR="000E2F02" w:rsidRPr="005875BB" w:rsidRDefault="008F52D0" w:rsidP="00CA6194">
            <w:pPr>
              <w:rPr>
                <w:sz w:val="20"/>
                <w:szCs w:val="20"/>
              </w:rPr>
            </w:pPr>
            <w:r w:rsidRPr="005875BB">
              <w:rPr>
                <w:rFonts w:hint="eastAsia"/>
                <w:sz w:val="20"/>
                <w:szCs w:val="20"/>
              </w:rPr>
              <w:t>パスワード</w:t>
            </w:r>
            <w:r w:rsidR="009B79F3" w:rsidRPr="005875BB">
              <w:rPr>
                <w:rFonts w:hint="eastAsia"/>
                <w:sz w:val="20"/>
                <w:szCs w:val="20"/>
              </w:rPr>
              <w:t>(</w:t>
            </w:r>
            <w:r w:rsidR="007C2E03">
              <w:rPr>
                <w:rFonts w:hint="eastAsia"/>
                <w:sz w:val="20"/>
                <w:szCs w:val="20"/>
              </w:rPr>
              <w:t>※</w:t>
            </w:r>
            <w:r w:rsidR="009B79F3" w:rsidRPr="005875BB">
              <w:rPr>
                <w:rFonts w:hint="eastAsia"/>
                <w:sz w:val="20"/>
                <w:szCs w:val="20"/>
              </w:rPr>
              <w:t>)</w:t>
            </w:r>
          </w:p>
        </w:tc>
        <w:tc>
          <w:tcPr>
            <w:tcW w:w="5380" w:type="dxa"/>
          </w:tcPr>
          <w:p w14:paraId="155515F1" w14:textId="238D5E7A" w:rsidR="000E2F02" w:rsidRPr="005875BB" w:rsidRDefault="003C7294" w:rsidP="00CA6194">
            <w:pPr>
              <w:rPr>
                <w:sz w:val="20"/>
                <w:szCs w:val="20"/>
              </w:rPr>
            </w:pPr>
            <w:r w:rsidRPr="005875BB">
              <w:rPr>
                <w:rFonts w:hint="eastAsia"/>
                <w:sz w:val="20"/>
                <w:szCs w:val="20"/>
              </w:rPr>
              <w:t>パスワードを指定します。</w:t>
            </w:r>
          </w:p>
        </w:tc>
      </w:tr>
      <w:tr w:rsidR="00A14827" w14:paraId="4918FD0E" w14:textId="77777777" w:rsidTr="00FC5BB5">
        <w:tc>
          <w:tcPr>
            <w:tcW w:w="3114" w:type="dxa"/>
          </w:tcPr>
          <w:p w14:paraId="23605612" w14:textId="69D747DD" w:rsidR="00A14827" w:rsidRPr="005875BB" w:rsidRDefault="00A14827" w:rsidP="00CA6194">
            <w:pPr>
              <w:rPr>
                <w:sz w:val="20"/>
                <w:szCs w:val="20"/>
              </w:rPr>
            </w:pPr>
            <w:r w:rsidRPr="005875BB">
              <w:rPr>
                <w:rFonts w:hint="eastAsia"/>
                <w:sz w:val="20"/>
                <w:szCs w:val="20"/>
              </w:rPr>
              <w:t>接続テスト</w:t>
            </w:r>
          </w:p>
        </w:tc>
        <w:tc>
          <w:tcPr>
            <w:tcW w:w="5380" w:type="dxa"/>
          </w:tcPr>
          <w:p w14:paraId="41D2A537" w14:textId="7E18DB4F" w:rsidR="00A14827" w:rsidRPr="005875BB" w:rsidRDefault="00B1323C" w:rsidP="00CA6194">
            <w:pPr>
              <w:rPr>
                <w:sz w:val="20"/>
                <w:szCs w:val="20"/>
              </w:rPr>
            </w:pPr>
            <w:r w:rsidRPr="005875BB">
              <w:rPr>
                <w:rFonts w:hint="eastAsia"/>
                <w:sz w:val="20"/>
                <w:szCs w:val="20"/>
              </w:rPr>
              <w:t>設定した内容で同期が可能かどうかをテストします。</w:t>
            </w:r>
          </w:p>
        </w:tc>
      </w:tr>
      <w:tr w:rsidR="00F21BB4" w14:paraId="68AEABA5" w14:textId="77777777" w:rsidTr="00FC5BB5">
        <w:tc>
          <w:tcPr>
            <w:tcW w:w="3114" w:type="dxa"/>
          </w:tcPr>
          <w:p w14:paraId="142F5D11" w14:textId="79FBFEDB" w:rsidR="00F21BB4" w:rsidRPr="005875BB" w:rsidRDefault="00F21BB4" w:rsidP="00CA6194">
            <w:pPr>
              <w:rPr>
                <w:sz w:val="20"/>
                <w:szCs w:val="20"/>
              </w:rPr>
            </w:pPr>
            <w:r w:rsidRPr="005875BB">
              <w:rPr>
                <w:rFonts w:hint="eastAsia"/>
                <w:sz w:val="20"/>
                <w:szCs w:val="20"/>
              </w:rPr>
              <w:t>クライアント認証を行う</w:t>
            </w:r>
          </w:p>
        </w:tc>
        <w:tc>
          <w:tcPr>
            <w:tcW w:w="5380" w:type="dxa"/>
            <w:vMerge w:val="restart"/>
          </w:tcPr>
          <w:p w14:paraId="781214A3" w14:textId="203F86C8" w:rsidR="00F21BB4" w:rsidRPr="005875BB" w:rsidRDefault="00365C22" w:rsidP="00CA6194">
            <w:pPr>
              <w:rPr>
                <w:sz w:val="20"/>
                <w:szCs w:val="20"/>
              </w:rPr>
            </w:pPr>
            <w:r w:rsidRPr="005875BB">
              <w:rPr>
                <w:rFonts w:hint="eastAsia"/>
                <w:sz w:val="20"/>
                <w:szCs w:val="20"/>
              </w:rPr>
              <w:t>同期にクライアント認証</w:t>
            </w:r>
            <w:r w:rsidR="00B74FAC" w:rsidRPr="005875BB">
              <w:rPr>
                <w:rFonts w:hint="eastAsia"/>
                <w:sz w:val="20"/>
                <w:szCs w:val="20"/>
              </w:rPr>
              <w:t>が必要な場合に設定します。</w:t>
            </w:r>
            <w:r w:rsidR="00C04496" w:rsidRPr="005875BB">
              <w:rPr>
                <w:rFonts w:hint="eastAsia"/>
                <w:sz w:val="20"/>
                <w:szCs w:val="20"/>
              </w:rPr>
              <w:t>詳細につきましては「</w:t>
            </w:r>
            <w:hyperlink w:anchor="_クライアント認証を使用した接続" w:history="1">
              <w:r w:rsidR="00C04496" w:rsidRPr="005875BB">
                <w:rPr>
                  <w:rStyle w:val="a7"/>
                  <w:color w:val="auto"/>
                  <w:sz w:val="20"/>
                  <w:szCs w:val="20"/>
                </w:rPr>
                <w:t>5.2.1.1.クライアント認証を使用した接続</w:t>
              </w:r>
            </w:hyperlink>
            <w:r w:rsidR="00C04496" w:rsidRPr="005875BB">
              <w:rPr>
                <w:rFonts w:hint="eastAsia"/>
                <w:sz w:val="20"/>
                <w:szCs w:val="20"/>
              </w:rPr>
              <w:t>」を参照ください。</w:t>
            </w:r>
          </w:p>
        </w:tc>
      </w:tr>
      <w:tr w:rsidR="00F21BB4" w14:paraId="5FFDD741" w14:textId="77777777" w:rsidTr="00FC5BB5">
        <w:tc>
          <w:tcPr>
            <w:tcW w:w="3114" w:type="dxa"/>
          </w:tcPr>
          <w:p w14:paraId="17B60A89" w14:textId="0EFBDC22" w:rsidR="00F21BB4" w:rsidRPr="005875BB" w:rsidRDefault="00F21BB4" w:rsidP="00CA6194">
            <w:pPr>
              <w:rPr>
                <w:sz w:val="20"/>
                <w:szCs w:val="20"/>
              </w:rPr>
            </w:pPr>
            <w:r w:rsidRPr="005875BB">
              <w:rPr>
                <w:rFonts w:hint="eastAsia"/>
                <w:sz w:val="20"/>
                <w:szCs w:val="20"/>
              </w:rPr>
              <w:t>証明書ファイル名</w:t>
            </w:r>
          </w:p>
        </w:tc>
        <w:tc>
          <w:tcPr>
            <w:tcW w:w="5380" w:type="dxa"/>
            <w:vMerge/>
          </w:tcPr>
          <w:p w14:paraId="3DBEE902" w14:textId="77777777" w:rsidR="00F21BB4" w:rsidRDefault="00F21BB4" w:rsidP="00CA6194"/>
        </w:tc>
      </w:tr>
    </w:tbl>
    <w:p w14:paraId="52538138" w14:textId="5C6C7FE8" w:rsidR="00C232EA" w:rsidRPr="00871A5F" w:rsidRDefault="00836820" w:rsidP="00CA6194">
      <w:pPr>
        <w:rPr>
          <w:sz w:val="20"/>
          <w:szCs w:val="20"/>
        </w:rPr>
      </w:pPr>
      <w:r w:rsidRPr="00871A5F">
        <w:rPr>
          <w:rFonts w:hint="eastAsia"/>
          <w:sz w:val="20"/>
          <w:szCs w:val="20"/>
        </w:rPr>
        <w:t>※「</w:t>
      </w:r>
      <w:r w:rsidR="00201339" w:rsidRPr="00871A5F">
        <w:rPr>
          <w:rFonts w:hint="eastAsia"/>
          <w:sz w:val="20"/>
          <w:szCs w:val="20"/>
        </w:rPr>
        <w:t>ユーザー</w:t>
      </w:r>
      <w:r w:rsidR="00201339" w:rsidRPr="00871A5F">
        <w:rPr>
          <w:sz w:val="20"/>
          <w:szCs w:val="20"/>
        </w:rPr>
        <w:t>IDとパスワードを記録する</w:t>
      </w:r>
      <w:r w:rsidRPr="00871A5F">
        <w:rPr>
          <w:rFonts w:hint="eastAsia"/>
          <w:sz w:val="20"/>
          <w:szCs w:val="20"/>
        </w:rPr>
        <w:t>」</w:t>
      </w:r>
      <w:r w:rsidR="00201339" w:rsidRPr="00871A5F">
        <w:rPr>
          <w:rFonts w:hint="eastAsia"/>
          <w:sz w:val="20"/>
          <w:szCs w:val="20"/>
        </w:rPr>
        <w:t>をONで設定した場合は必須</w:t>
      </w:r>
      <w:r w:rsidR="007A5C2C">
        <w:rPr>
          <w:rFonts w:hint="eastAsia"/>
          <w:sz w:val="20"/>
          <w:szCs w:val="20"/>
        </w:rPr>
        <w:t>です。</w:t>
      </w:r>
    </w:p>
    <w:p w14:paraId="77DD5DFE" w14:textId="56DD8FFC" w:rsidR="003F1D9D" w:rsidRDefault="003F1D9D">
      <w:pPr>
        <w:adjustRightInd/>
        <w:snapToGrid/>
      </w:pPr>
      <w:r>
        <w:br w:type="page"/>
      </w:r>
    </w:p>
    <w:p w14:paraId="3E72A639" w14:textId="16494458" w:rsidR="00CA6194" w:rsidRDefault="00CA6194" w:rsidP="00CA6194">
      <w:pPr>
        <w:pStyle w:val="4"/>
      </w:pPr>
      <w:bookmarkStart w:id="18" w:name="_クライアント認証を使用した接続"/>
      <w:bookmarkStart w:id="19" w:name="_Toc97107902"/>
      <w:bookmarkEnd w:id="18"/>
      <w:r>
        <w:rPr>
          <w:rFonts w:hint="eastAsia"/>
          <w:lang w:eastAsia="ja-JP"/>
        </w:rPr>
        <w:lastRenderedPageBreak/>
        <w:t>クライアント認証を</w:t>
      </w:r>
      <w:r w:rsidR="008F0143">
        <w:rPr>
          <w:rFonts w:hint="eastAsia"/>
          <w:lang w:eastAsia="ja-JP"/>
        </w:rPr>
        <w:t>使用した接続</w:t>
      </w:r>
      <w:bookmarkEnd w:id="19"/>
    </w:p>
    <w:p w14:paraId="30208B45" w14:textId="7355A9B8" w:rsidR="00CA6194" w:rsidRDefault="006C3692" w:rsidP="00CA6194">
      <w:r>
        <w:rPr>
          <w:rFonts w:hint="eastAsia"/>
        </w:rPr>
        <w:t>Proselfでクライアント認証を有効にしている場合</w:t>
      </w:r>
      <w:r w:rsidR="00E07C57">
        <w:rPr>
          <w:rFonts w:hint="eastAsia"/>
        </w:rPr>
        <w:t>に設定します。</w:t>
      </w:r>
    </w:p>
    <w:p w14:paraId="321AAD59" w14:textId="435D21C0" w:rsidR="00335094" w:rsidRDefault="00A7148D" w:rsidP="00CA6194">
      <w:r>
        <w:rPr>
          <w:rFonts w:hint="eastAsia"/>
        </w:rPr>
        <w:t>※クライアント証明書の作成方法に</w:t>
      </w:r>
      <w:r w:rsidR="007B40E5">
        <w:rPr>
          <w:rFonts w:hint="eastAsia"/>
        </w:rPr>
        <w:t>つきましてはサポート外</w:t>
      </w:r>
      <w:r w:rsidR="00487409">
        <w:rPr>
          <w:rFonts w:hint="eastAsia"/>
        </w:rPr>
        <w:t>になりますことをお</w:t>
      </w:r>
      <w:r w:rsidR="007B40E5">
        <w:rPr>
          <w:rFonts w:hint="eastAsia"/>
        </w:rPr>
        <w:t>含みおきください。</w:t>
      </w:r>
    </w:p>
    <w:p w14:paraId="15BCDC77" w14:textId="3DA745CD" w:rsidR="00A7148D" w:rsidRDefault="00A7148D" w:rsidP="00CA6194"/>
    <w:p w14:paraId="3EBE34AA" w14:textId="76DE1DCD" w:rsidR="001B1B93" w:rsidRDefault="002B052D" w:rsidP="00CA6194">
      <w:r>
        <w:rPr>
          <w:rFonts w:hint="eastAsia"/>
        </w:rPr>
        <w:t>クライアント証明書(ex.client.p12ファイル)</w:t>
      </w:r>
      <w:r w:rsidR="00887A5D">
        <w:rPr>
          <w:rFonts w:hint="eastAsia"/>
        </w:rPr>
        <w:t>を</w:t>
      </w:r>
      <w:r w:rsidR="008F3C55">
        <w:rPr>
          <w:rFonts w:hint="eastAsia"/>
        </w:rPr>
        <w:t>ダブルクリックすると、証明書のインポートウィザードが起動します</w:t>
      </w:r>
      <w:r w:rsidR="004212F7">
        <w:rPr>
          <w:rFonts w:hint="eastAsia"/>
        </w:rPr>
        <w:t>ので、ウィザードの指示に従い証明書のインポートを行います。</w:t>
      </w:r>
    </w:p>
    <w:p w14:paraId="24DA71B8" w14:textId="30740936" w:rsidR="001B1B93" w:rsidRDefault="001B1B93" w:rsidP="00CC2224">
      <w:pPr>
        <w:jc w:val="center"/>
      </w:pPr>
      <w:r>
        <w:rPr>
          <w:noProof/>
        </w:rPr>
        <w:drawing>
          <wp:inline distT="0" distB="0" distL="0" distR="0" wp14:anchorId="6E923867" wp14:editId="7E0BAF38">
            <wp:extent cx="3240000" cy="3047760"/>
            <wp:effectExtent l="19050" t="19050" r="17780" b="1968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40000" cy="3047760"/>
                    </a:xfrm>
                    <a:prstGeom prst="rect">
                      <a:avLst/>
                    </a:prstGeom>
                    <a:ln>
                      <a:solidFill>
                        <a:schemeClr val="bg1">
                          <a:lumMod val="75000"/>
                        </a:schemeClr>
                      </a:solidFill>
                    </a:ln>
                  </pic:spPr>
                </pic:pic>
              </a:graphicData>
            </a:graphic>
          </wp:inline>
        </w:drawing>
      </w:r>
    </w:p>
    <w:p w14:paraId="340566F3" w14:textId="67C7B927" w:rsidR="008F3C55" w:rsidRDefault="008F3C55" w:rsidP="00CA6194"/>
    <w:p w14:paraId="01721D80" w14:textId="77777777" w:rsidR="00D730A9" w:rsidRDefault="00AE3FE1" w:rsidP="00CA6194">
      <w:r>
        <w:rPr>
          <w:rFonts w:hint="eastAsia"/>
        </w:rPr>
        <w:t>証明書のインポートが完了しましたら、</w:t>
      </w:r>
      <w:r w:rsidR="00D63D1A">
        <w:rPr>
          <w:rFonts w:hint="eastAsia"/>
        </w:rPr>
        <w:t>証明書のエクスポートを行います。</w:t>
      </w:r>
    </w:p>
    <w:p w14:paraId="7416ED73" w14:textId="2DA9E99F" w:rsidR="00AE3FE1" w:rsidRDefault="003C5E4D" w:rsidP="00CA6194">
      <w:r>
        <w:rPr>
          <w:rFonts w:hint="eastAsia"/>
        </w:rPr>
        <w:t>Windowsのスタートメニューから</w:t>
      </w:r>
      <w:r w:rsidR="00243FE4">
        <w:rPr>
          <w:rFonts w:hint="eastAsia"/>
        </w:rPr>
        <w:t>コントールパネル</w:t>
      </w:r>
      <w:r w:rsidR="008F32C0">
        <w:rPr>
          <w:rFonts w:hint="eastAsia"/>
        </w:rPr>
        <w:t>を起動し</w:t>
      </w:r>
      <w:r w:rsidR="00C4195B">
        <w:rPr>
          <w:rFonts w:hint="eastAsia"/>
        </w:rPr>
        <w:t>、</w:t>
      </w:r>
      <w:r w:rsidR="00243FE4" w:rsidRPr="00243FE4">
        <w:rPr>
          <w:rFonts w:hint="eastAsia"/>
        </w:rPr>
        <w:t>ネットワークとインターネット</w:t>
      </w:r>
      <w:r w:rsidR="00A93FA7">
        <w:rPr>
          <w:rFonts w:hint="eastAsia"/>
        </w:rPr>
        <w:t xml:space="preserve"> </w:t>
      </w:r>
      <w:r w:rsidR="00A93FA7">
        <w:t xml:space="preserve">&gt; </w:t>
      </w:r>
      <w:r w:rsidR="00243FE4" w:rsidRPr="00243FE4">
        <w:t>インターネットオプション</w:t>
      </w:r>
      <w:r w:rsidR="00A93FA7">
        <w:rPr>
          <w:rFonts w:hint="eastAsia"/>
        </w:rPr>
        <w:t>をクリック</w:t>
      </w:r>
      <w:r w:rsidR="00056B3E">
        <w:rPr>
          <w:rFonts w:hint="eastAsia"/>
        </w:rPr>
        <w:t>してインターネットオプションを開きます。</w:t>
      </w:r>
    </w:p>
    <w:p w14:paraId="5481FA0A" w14:textId="750F10AC" w:rsidR="00AE3FE1" w:rsidRDefault="00515D01" w:rsidP="00515D01">
      <w:pPr>
        <w:jc w:val="center"/>
      </w:pPr>
      <w:r>
        <w:rPr>
          <w:noProof/>
        </w:rPr>
        <w:drawing>
          <wp:inline distT="0" distB="0" distL="0" distR="0" wp14:anchorId="5DFF7C76" wp14:editId="2D569CF3">
            <wp:extent cx="4680000" cy="1215360"/>
            <wp:effectExtent l="19050" t="19050" r="25400" b="2349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1215360"/>
                    </a:xfrm>
                    <a:prstGeom prst="rect">
                      <a:avLst/>
                    </a:prstGeom>
                    <a:noFill/>
                    <a:ln>
                      <a:solidFill>
                        <a:schemeClr val="bg1">
                          <a:lumMod val="75000"/>
                        </a:schemeClr>
                      </a:solidFill>
                    </a:ln>
                  </pic:spPr>
                </pic:pic>
              </a:graphicData>
            </a:graphic>
          </wp:inline>
        </w:drawing>
      </w:r>
    </w:p>
    <w:p w14:paraId="3B3C1E9E" w14:textId="6EB5D991" w:rsidR="00515D01" w:rsidRDefault="00515D01" w:rsidP="00CA6194"/>
    <w:p w14:paraId="40BC1658" w14:textId="01F710FF" w:rsidR="00515D01" w:rsidRDefault="00547E7D" w:rsidP="00CA6194">
      <w:r>
        <w:rPr>
          <w:rFonts w:hint="eastAsia"/>
        </w:rPr>
        <w:t>コンテンツタブ内にある「証明書」をクリックします。</w:t>
      </w:r>
    </w:p>
    <w:p w14:paraId="6A192AEC" w14:textId="2ADBE87E" w:rsidR="00515D01" w:rsidRDefault="00D120EE" w:rsidP="009A1A3D">
      <w:pPr>
        <w:jc w:val="center"/>
      </w:pPr>
      <w:r>
        <w:rPr>
          <w:noProof/>
        </w:rPr>
        <w:drawing>
          <wp:inline distT="0" distB="0" distL="0" distR="0" wp14:anchorId="2FD9A469" wp14:editId="37E78AE5">
            <wp:extent cx="3240000" cy="2237760"/>
            <wp:effectExtent l="19050" t="19050" r="17780" b="1016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2237760"/>
                    </a:xfrm>
                    <a:prstGeom prst="rect">
                      <a:avLst/>
                    </a:prstGeom>
                    <a:noFill/>
                    <a:ln>
                      <a:solidFill>
                        <a:schemeClr val="bg1">
                          <a:lumMod val="75000"/>
                        </a:schemeClr>
                      </a:solidFill>
                    </a:ln>
                  </pic:spPr>
                </pic:pic>
              </a:graphicData>
            </a:graphic>
          </wp:inline>
        </w:drawing>
      </w:r>
    </w:p>
    <w:p w14:paraId="5D61AD9E" w14:textId="77777777" w:rsidR="003D58AD" w:rsidRDefault="003D58AD" w:rsidP="00CA6194"/>
    <w:p w14:paraId="13A4E832" w14:textId="3AD375F9" w:rsidR="00515D01" w:rsidRDefault="00577FE2" w:rsidP="00CA6194">
      <w:r>
        <w:rPr>
          <w:rFonts w:hint="eastAsia"/>
        </w:rPr>
        <w:t>個人タブ内にインポートしたクライアント証明書が表示されますので、そのクライアント証明書を選択して「エクスポート」をクリックします。</w:t>
      </w:r>
    </w:p>
    <w:p w14:paraId="542B6704" w14:textId="1BF24AF4" w:rsidR="00EE7B69" w:rsidRPr="00EE7B69" w:rsidRDefault="00EE7B69" w:rsidP="00997C10">
      <w:pPr>
        <w:jc w:val="center"/>
      </w:pPr>
      <w:r>
        <w:rPr>
          <w:rFonts w:hint="eastAsia"/>
          <w:noProof/>
        </w:rPr>
        <w:drawing>
          <wp:inline distT="0" distB="0" distL="0" distR="0" wp14:anchorId="1860D437" wp14:editId="148D0578">
            <wp:extent cx="3240000" cy="2959920"/>
            <wp:effectExtent l="19050" t="19050" r="17780" b="1206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2959920"/>
                    </a:xfrm>
                    <a:prstGeom prst="rect">
                      <a:avLst/>
                    </a:prstGeom>
                    <a:noFill/>
                    <a:ln>
                      <a:solidFill>
                        <a:schemeClr val="bg1">
                          <a:lumMod val="75000"/>
                        </a:schemeClr>
                      </a:solidFill>
                    </a:ln>
                  </pic:spPr>
                </pic:pic>
              </a:graphicData>
            </a:graphic>
          </wp:inline>
        </w:drawing>
      </w:r>
    </w:p>
    <w:p w14:paraId="332A69C5" w14:textId="7D287FC2" w:rsidR="00515D01" w:rsidRDefault="00515D01" w:rsidP="00CA6194"/>
    <w:p w14:paraId="15BA2379" w14:textId="6F94BA69" w:rsidR="00515D01" w:rsidRDefault="00880E71" w:rsidP="00CA6194">
      <w:r>
        <w:rPr>
          <w:rFonts w:hint="eastAsia"/>
        </w:rPr>
        <w:t>証明書のエクスポートウィザードが起動しますので、ウィザードの指示に従い証明書のエクスポートを行います。</w:t>
      </w:r>
    </w:p>
    <w:p w14:paraId="37C036AC" w14:textId="1D04276B" w:rsidR="00374E31" w:rsidRDefault="002769C9" w:rsidP="00CA6194">
      <w:r>
        <w:rPr>
          <w:rFonts w:hint="eastAsia"/>
        </w:rPr>
        <w:t>以後、</w:t>
      </w:r>
      <w:r w:rsidR="00374E31">
        <w:rPr>
          <w:rFonts w:hint="eastAsia"/>
        </w:rPr>
        <w:t>エクスポートしたファイル名を</w:t>
      </w:r>
      <w:r w:rsidR="008B21A8">
        <w:rPr>
          <w:rFonts w:hint="eastAsia"/>
        </w:rPr>
        <w:t>「sample</w:t>
      </w:r>
      <w:r w:rsidR="008B21A8">
        <w:t>.cer</w:t>
      </w:r>
      <w:r w:rsidR="008B21A8">
        <w:rPr>
          <w:rFonts w:hint="eastAsia"/>
        </w:rPr>
        <w:t>」として説明します。</w:t>
      </w:r>
    </w:p>
    <w:p w14:paraId="1CE4635B" w14:textId="2E3A173F" w:rsidR="00364F6D" w:rsidRDefault="002769C9" w:rsidP="00CA6194">
      <w:r>
        <w:rPr>
          <w:rFonts w:hint="eastAsia"/>
        </w:rPr>
        <w:lastRenderedPageBreak/>
        <w:t>次に</w:t>
      </w:r>
      <w:r w:rsidR="0026489D">
        <w:rPr>
          <w:rFonts w:hint="eastAsia"/>
        </w:rPr>
        <w:t>、</w:t>
      </w:r>
      <w:r w:rsidR="0061478E">
        <w:rPr>
          <w:rFonts w:hint="eastAsia"/>
        </w:rPr>
        <w:t>エクスポートした「sample</w:t>
      </w:r>
      <w:r w:rsidR="0061478E">
        <w:t>.cer</w:t>
      </w:r>
      <w:r w:rsidR="0061478E">
        <w:rPr>
          <w:rFonts w:hint="eastAsia"/>
        </w:rPr>
        <w:t>」を</w:t>
      </w:r>
      <w:r w:rsidR="00E374B8">
        <w:rPr>
          <w:rFonts w:hint="eastAsia"/>
        </w:rPr>
        <w:t>同期ツールに設定します。</w:t>
      </w:r>
    </w:p>
    <w:p w14:paraId="615BC89B" w14:textId="6148345A" w:rsidR="00B10B94" w:rsidRDefault="009462E2" w:rsidP="00CA6194">
      <w:r>
        <w:rPr>
          <w:rFonts w:hint="eastAsia"/>
        </w:rPr>
        <w:t>設定ダイアログ</w:t>
      </w:r>
      <w:r w:rsidR="00930871">
        <w:rPr>
          <w:rFonts w:hint="eastAsia"/>
        </w:rPr>
        <w:t>を開き</w:t>
      </w:r>
      <w:r w:rsidR="002D13B2">
        <w:rPr>
          <w:rFonts w:hint="eastAsia"/>
        </w:rPr>
        <w:t>、</w:t>
      </w:r>
      <w:r w:rsidR="00373E42">
        <w:rPr>
          <w:rFonts w:hint="eastAsia"/>
        </w:rPr>
        <w:t>接続先名</w:t>
      </w:r>
      <w:r w:rsidR="002D13B2">
        <w:rPr>
          <w:rFonts w:hint="eastAsia"/>
        </w:rPr>
        <w:t>を選択後「接続」タブ内の</w:t>
      </w:r>
      <w:r w:rsidR="00B10B94">
        <w:rPr>
          <w:rFonts w:hint="eastAsia"/>
        </w:rPr>
        <w:t>「クライアント認証を行う」</w:t>
      </w:r>
      <w:r w:rsidR="00B63EC7">
        <w:rPr>
          <w:rFonts w:hint="eastAsia"/>
        </w:rPr>
        <w:t>をONにし、「参照」ボタンをクリックして「sample</w:t>
      </w:r>
      <w:r w:rsidR="00B63EC7">
        <w:t>.cer</w:t>
      </w:r>
      <w:r w:rsidR="00B63EC7">
        <w:rPr>
          <w:rFonts w:hint="eastAsia"/>
        </w:rPr>
        <w:t>」を指定します。</w:t>
      </w:r>
    </w:p>
    <w:p w14:paraId="054F98E9" w14:textId="1AFE2581" w:rsidR="00364F6D" w:rsidRDefault="00093F35" w:rsidP="0064486A">
      <w:pPr>
        <w:jc w:val="center"/>
      </w:pPr>
      <w:r>
        <w:rPr>
          <w:noProof/>
        </w:rPr>
        <w:drawing>
          <wp:inline distT="0" distB="0" distL="0" distR="0" wp14:anchorId="28FA9076" wp14:editId="4CEF203E">
            <wp:extent cx="4680000" cy="3961800"/>
            <wp:effectExtent l="19050" t="19050" r="25400" b="1968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3961800"/>
                    </a:xfrm>
                    <a:prstGeom prst="rect">
                      <a:avLst/>
                    </a:prstGeom>
                    <a:noFill/>
                    <a:ln>
                      <a:solidFill>
                        <a:schemeClr val="bg1">
                          <a:lumMod val="75000"/>
                        </a:schemeClr>
                      </a:solidFill>
                    </a:ln>
                  </pic:spPr>
                </pic:pic>
              </a:graphicData>
            </a:graphic>
          </wp:inline>
        </w:drawing>
      </w:r>
    </w:p>
    <w:p w14:paraId="659928A2" w14:textId="77777777" w:rsidR="00364F6D" w:rsidRDefault="00364F6D" w:rsidP="00CA6194"/>
    <w:p w14:paraId="24A5A510" w14:textId="64B53BA5" w:rsidR="00515D01" w:rsidRDefault="001773A3" w:rsidP="00CA6194">
      <w:r>
        <w:rPr>
          <w:rFonts w:hint="eastAsia"/>
        </w:rPr>
        <w:t>設定後、「接続テスト」ボタンをクリックし</w:t>
      </w:r>
      <w:r w:rsidR="00A300B9">
        <w:rPr>
          <w:rFonts w:hint="eastAsia"/>
        </w:rPr>
        <w:t>て接続が可能</w:t>
      </w:r>
      <w:r w:rsidR="00B44633">
        <w:rPr>
          <w:rFonts w:hint="eastAsia"/>
        </w:rPr>
        <w:t>であることを確認</w:t>
      </w:r>
      <w:r w:rsidR="00E87EC5">
        <w:rPr>
          <w:rFonts w:hint="eastAsia"/>
        </w:rPr>
        <w:t>ください。</w:t>
      </w:r>
    </w:p>
    <w:p w14:paraId="2123873A" w14:textId="4EE005AE" w:rsidR="00FC5690" w:rsidRDefault="00FC5690" w:rsidP="00FC5690">
      <w:r>
        <w:rPr>
          <w:rFonts w:hint="eastAsia"/>
        </w:rPr>
        <w:t>※クライアント認証</w:t>
      </w:r>
      <w:r w:rsidR="00461FD1">
        <w:rPr>
          <w:rFonts w:hint="eastAsia"/>
        </w:rPr>
        <w:t>をご利用する場合は、</w:t>
      </w:r>
      <w:r>
        <w:rPr>
          <w:rFonts w:hint="eastAsia"/>
        </w:rPr>
        <w:t>同期を取るサーバーのアドレス</w:t>
      </w:r>
      <w:r w:rsidR="003B29C2">
        <w:rPr>
          <w:rFonts w:hint="eastAsia"/>
        </w:rPr>
        <w:t>を</w:t>
      </w:r>
      <w:r>
        <w:rPr>
          <w:rFonts w:hint="eastAsia"/>
        </w:rPr>
        <w:t>「</w:t>
      </w:r>
      <w:r w:rsidRPr="006C5624">
        <w:rPr>
          <w:rFonts w:hint="eastAsia"/>
          <w:b/>
          <w:color w:val="FF0000"/>
        </w:rPr>
        <w:t>httpsから始まるアドレス</w:t>
      </w:r>
      <w:r>
        <w:rPr>
          <w:rFonts w:hint="eastAsia"/>
        </w:rPr>
        <w:t>」</w:t>
      </w:r>
      <w:r w:rsidR="003B29C2">
        <w:rPr>
          <w:rFonts w:hint="eastAsia"/>
        </w:rPr>
        <w:t>で設定ください。</w:t>
      </w:r>
    </w:p>
    <w:p w14:paraId="5B06B516" w14:textId="2B5DECD4" w:rsidR="00515D01" w:rsidRPr="003B29C2" w:rsidRDefault="00515D01" w:rsidP="00CA6194"/>
    <w:p w14:paraId="4A7A251B" w14:textId="68113B96" w:rsidR="001F456C" w:rsidRDefault="001F456C" w:rsidP="001F456C">
      <w:r>
        <w:rPr>
          <w:rFonts w:hint="eastAsia"/>
        </w:rPr>
        <w:t>接続テストに成功</w:t>
      </w:r>
      <w:r w:rsidR="00EA5B15">
        <w:rPr>
          <w:rFonts w:hint="eastAsia"/>
        </w:rPr>
        <w:t>しましたら</w:t>
      </w:r>
      <w:r w:rsidR="000A7064">
        <w:rPr>
          <w:rFonts w:hint="eastAsia"/>
        </w:rPr>
        <w:t>、</w:t>
      </w:r>
      <w:r>
        <w:rPr>
          <w:rFonts w:hint="eastAsia"/>
        </w:rPr>
        <w:t>「OK」</w:t>
      </w:r>
      <w:r w:rsidR="00D9380C">
        <w:rPr>
          <w:rFonts w:hint="eastAsia"/>
        </w:rPr>
        <w:t>または「適用」ボタンをクリックして設定内容を反映します。</w:t>
      </w:r>
    </w:p>
    <w:p w14:paraId="4D5357B5" w14:textId="614FF71A" w:rsidR="005E32E6" w:rsidRDefault="005E32E6">
      <w:pPr>
        <w:adjustRightInd/>
        <w:snapToGrid/>
      </w:pPr>
      <w:r>
        <w:br w:type="page"/>
      </w:r>
    </w:p>
    <w:p w14:paraId="3D807F0D" w14:textId="72E0B7A7" w:rsidR="0041161D" w:rsidRDefault="00D20454" w:rsidP="0041161D">
      <w:pPr>
        <w:pStyle w:val="3"/>
        <w:rPr>
          <w:lang w:eastAsia="ja-JP"/>
        </w:rPr>
      </w:pPr>
      <w:bookmarkStart w:id="20" w:name="_動作設定"/>
      <w:bookmarkStart w:id="21" w:name="_Toc97107903"/>
      <w:bookmarkEnd w:id="20"/>
      <w:r>
        <w:rPr>
          <w:rFonts w:hint="eastAsia"/>
          <w:lang w:eastAsia="ja-JP"/>
        </w:rPr>
        <w:lastRenderedPageBreak/>
        <w:t>「動作設定」</w:t>
      </w:r>
      <w:r w:rsidR="008E21A8">
        <w:rPr>
          <w:rFonts w:hint="eastAsia"/>
          <w:lang w:eastAsia="ja-JP"/>
        </w:rPr>
        <w:t>タブ</w:t>
      </w:r>
      <w:bookmarkEnd w:id="21"/>
    </w:p>
    <w:p w14:paraId="2B7C2E10" w14:textId="26E0197F" w:rsidR="00824C6B" w:rsidRPr="00824C6B" w:rsidRDefault="00824C6B" w:rsidP="00824C6B">
      <w:r>
        <w:rPr>
          <w:rFonts w:hint="eastAsia"/>
        </w:rPr>
        <w:t>同期時の動作</w:t>
      </w:r>
      <w:r w:rsidR="000B2AF8">
        <w:rPr>
          <w:rFonts w:hint="eastAsia"/>
        </w:rPr>
        <w:t>に関する設定を行うことができます。</w:t>
      </w:r>
    </w:p>
    <w:p w14:paraId="638726DF" w14:textId="6CA39416" w:rsidR="006643A4" w:rsidRDefault="006643A4" w:rsidP="006643A4">
      <w:pPr>
        <w:jc w:val="center"/>
      </w:pPr>
      <w:r>
        <w:rPr>
          <w:noProof/>
        </w:rPr>
        <w:drawing>
          <wp:inline distT="0" distB="0" distL="0" distR="0" wp14:anchorId="5A750422" wp14:editId="3D1523CD">
            <wp:extent cx="3600000" cy="3050280"/>
            <wp:effectExtent l="19050" t="19050" r="19685" b="171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0000" cy="3050280"/>
                    </a:xfrm>
                    <a:prstGeom prst="rect">
                      <a:avLst/>
                    </a:prstGeom>
                    <a:ln>
                      <a:solidFill>
                        <a:schemeClr val="bg1">
                          <a:lumMod val="65000"/>
                        </a:schemeClr>
                      </a:solidFill>
                    </a:ln>
                  </pic:spPr>
                </pic:pic>
              </a:graphicData>
            </a:graphic>
          </wp:inline>
        </w:drawing>
      </w:r>
    </w:p>
    <w:p w14:paraId="24832A37" w14:textId="2F55C799" w:rsidR="006643A4" w:rsidRDefault="006643A4" w:rsidP="006643A4"/>
    <w:tbl>
      <w:tblPr>
        <w:tblStyle w:val="af"/>
        <w:tblW w:w="0" w:type="auto"/>
        <w:tblLook w:val="04A0" w:firstRow="1" w:lastRow="0" w:firstColumn="1" w:lastColumn="0" w:noHBand="0" w:noVBand="1"/>
      </w:tblPr>
      <w:tblGrid>
        <w:gridCol w:w="3114"/>
        <w:gridCol w:w="5380"/>
      </w:tblGrid>
      <w:tr w:rsidR="00646C0B" w14:paraId="7CDBFED8" w14:textId="77777777" w:rsidTr="00A708CE">
        <w:tc>
          <w:tcPr>
            <w:tcW w:w="3114" w:type="dxa"/>
            <w:shd w:val="clear" w:color="auto" w:fill="C6D9F1" w:themeFill="text2" w:themeFillTint="33"/>
          </w:tcPr>
          <w:p w14:paraId="280B5783" w14:textId="77777777" w:rsidR="00646C0B" w:rsidRPr="000969FE" w:rsidRDefault="00646C0B" w:rsidP="00A708CE">
            <w:pPr>
              <w:rPr>
                <w:b/>
                <w:bCs/>
                <w:sz w:val="20"/>
                <w:szCs w:val="20"/>
              </w:rPr>
            </w:pPr>
            <w:r w:rsidRPr="000969FE">
              <w:rPr>
                <w:rFonts w:hint="eastAsia"/>
                <w:b/>
                <w:bCs/>
                <w:sz w:val="20"/>
                <w:szCs w:val="20"/>
              </w:rPr>
              <w:t>項目名</w:t>
            </w:r>
          </w:p>
        </w:tc>
        <w:tc>
          <w:tcPr>
            <w:tcW w:w="5380" w:type="dxa"/>
            <w:shd w:val="clear" w:color="auto" w:fill="C6D9F1" w:themeFill="text2" w:themeFillTint="33"/>
          </w:tcPr>
          <w:p w14:paraId="5628F8C2" w14:textId="77777777" w:rsidR="00646C0B" w:rsidRPr="000969FE" w:rsidRDefault="00646C0B" w:rsidP="00A708CE">
            <w:pPr>
              <w:rPr>
                <w:b/>
                <w:bCs/>
                <w:sz w:val="20"/>
                <w:szCs w:val="20"/>
              </w:rPr>
            </w:pPr>
            <w:r w:rsidRPr="000969FE">
              <w:rPr>
                <w:rFonts w:hint="eastAsia"/>
                <w:b/>
                <w:bCs/>
                <w:sz w:val="20"/>
                <w:szCs w:val="20"/>
              </w:rPr>
              <w:t>説明</w:t>
            </w:r>
          </w:p>
        </w:tc>
      </w:tr>
      <w:tr w:rsidR="00646C0B" w14:paraId="13DB9A41" w14:textId="77777777" w:rsidTr="00A708CE">
        <w:tc>
          <w:tcPr>
            <w:tcW w:w="3114" w:type="dxa"/>
          </w:tcPr>
          <w:p w14:paraId="1ECC928A" w14:textId="20EF7D1C" w:rsidR="00646C0B" w:rsidRPr="005875BB" w:rsidRDefault="00155257" w:rsidP="00A708CE">
            <w:pPr>
              <w:rPr>
                <w:sz w:val="20"/>
                <w:szCs w:val="20"/>
              </w:rPr>
            </w:pPr>
            <w:r>
              <w:rPr>
                <w:rFonts w:hint="eastAsia"/>
                <w:sz w:val="20"/>
                <w:szCs w:val="20"/>
              </w:rPr>
              <w:t>動作</w:t>
            </w:r>
          </w:p>
        </w:tc>
        <w:tc>
          <w:tcPr>
            <w:tcW w:w="5380" w:type="dxa"/>
          </w:tcPr>
          <w:p w14:paraId="291E8B88" w14:textId="31F1424C" w:rsidR="00646C0B" w:rsidRPr="005875BB" w:rsidRDefault="002732C9" w:rsidP="00A708CE">
            <w:pPr>
              <w:rPr>
                <w:sz w:val="20"/>
                <w:szCs w:val="20"/>
              </w:rPr>
            </w:pPr>
            <w:r>
              <w:rPr>
                <w:rFonts w:hint="eastAsia"/>
                <w:sz w:val="20"/>
                <w:szCs w:val="20"/>
              </w:rPr>
              <w:t>同期時の動作を</w:t>
            </w:r>
            <w:r w:rsidR="00463AAA">
              <w:rPr>
                <w:rFonts w:hint="eastAsia"/>
                <w:sz w:val="20"/>
                <w:szCs w:val="20"/>
              </w:rPr>
              <w:t>「</w:t>
            </w:r>
            <w:r>
              <w:rPr>
                <w:rFonts w:hint="eastAsia"/>
                <w:sz w:val="20"/>
                <w:szCs w:val="20"/>
              </w:rPr>
              <w:t>同期</w:t>
            </w:r>
            <w:r w:rsidR="00463AAA">
              <w:rPr>
                <w:rFonts w:hint="eastAsia"/>
                <w:sz w:val="20"/>
                <w:szCs w:val="20"/>
              </w:rPr>
              <w:t>」</w:t>
            </w:r>
            <w:r>
              <w:rPr>
                <w:rFonts w:hint="eastAsia"/>
                <w:sz w:val="20"/>
                <w:szCs w:val="20"/>
              </w:rPr>
              <w:t>、</w:t>
            </w:r>
            <w:r w:rsidR="00463AAA">
              <w:rPr>
                <w:rFonts w:hint="eastAsia"/>
                <w:sz w:val="20"/>
                <w:szCs w:val="20"/>
              </w:rPr>
              <w:t>「</w:t>
            </w:r>
            <w:r>
              <w:rPr>
                <w:rFonts w:hint="eastAsia"/>
                <w:sz w:val="20"/>
                <w:szCs w:val="20"/>
              </w:rPr>
              <w:t>アップロード</w:t>
            </w:r>
            <w:r w:rsidR="00463AAA">
              <w:rPr>
                <w:rFonts w:hint="eastAsia"/>
                <w:sz w:val="20"/>
                <w:szCs w:val="20"/>
              </w:rPr>
              <w:t>」</w:t>
            </w:r>
            <w:r>
              <w:rPr>
                <w:rFonts w:hint="eastAsia"/>
                <w:sz w:val="20"/>
                <w:szCs w:val="20"/>
              </w:rPr>
              <w:t>、</w:t>
            </w:r>
            <w:r w:rsidR="00037FEF">
              <w:rPr>
                <w:rFonts w:hint="eastAsia"/>
                <w:sz w:val="20"/>
                <w:szCs w:val="20"/>
              </w:rPr>
              <w:t>「</w:t>
            </w:r>
            <w:r>
              <w:rPr>
                <w:rFonts w:hint="eastAsia"/>
                <w:sz w:val="20"/>
                <w:szCs w:val="20"/>
              </w:rPr>
              <w:t>ダウンロード</w:t>
            </w:r>
            <w:r w:rsidR="00037FEF">
              <w:rPr>
                <w:rFonts w:hint="eastAsia"/>
                <w:sz w:val="20"/>
                <w:szCs w:val="20"/>
              </w:rPr>
              <w:t>」</w:t>
            </w:r>
            <w:r w:rsidR="00135A5F">
              <w:rPr>
                <w:rFonts w:hint="eastAsia"/>
                <w:sz w:val="20"/>
                <w:szCs w:val="20"/>
              </w:rPr>
              <w:t>から選択することができます。</w:t>
            </w:r>
            <w:r w:rsidR="009847DE">
              <w:rPr>
                <w:rFonts w:hint="eastAsia"/>
                <w:sz w:val="20"/>
                <w:szCs w:val="20"/>
              </w:rPr>
              <w:t>各動作の詳細につきましては、「</w:t>
            </w:r>
            <w:hyperlink w:anchor="_動作について" w:history="1">
              <w:r w:rsidR="00D24C90" w:rsidRPr="008C2936">
                <w:rPr>
                  <w:rStyle w:val="a7"/>
                  <w:rFonts w:hint="eastAsia"/>
                  <w:sz w:val="20"/>
                  <w:szCs w:val="20"/>
                </w:rPr>
                <w:t>5.2.2.1.</w:t>
              </w:r>
              <w:r w:rsidR="00D24C90" w:rsidRPr="008C2936">
                <w:rPr>
                  <w:rStyle w:val="a7"/>
                  <w:sz w:val="20"/>
                  <w:szCs w:val="20"/>
                </w:rPr>
                <w:t xml:space="preserve"> 動作について</w:t>
              </w:r>
            </w:hyperlink>
            <w:r w:rsidR="009847DE">
              <w:rPr>
                <w:rFonts w:hint="eastAsia"/>
                <w:sz w:val="20"/>
                <w:szCs w:val="20"/>
              </w:rPr>
              <w:t>」を参照ください。</w:t>
            </w:r>
          </w:p>
        </w:tc>
      </w:tr>
      <w:tr w:rsidR="00646C0B" w14:paraId="7FBF7A91" w14:textId="77777777" w:rsidTr="00A708CE">
        <w:tc>
          <w:tcPr>
            <w:tcW w:w="3114" w:type="dxa"/>
          </w:tcPr>
          <w:p w14:paraId="6AB96BC7" w14:textId="16984C03" w:rsidR="00646C0B" w:rsidRPr="005875BB" w:rsidRDefault="00574E6C" w:rsidP="00574E6C">
            <w:pPr>
              <w:rPr>
                <w:sz w:val="20"/>
                <w:szCs w:val="20"/>
              </w:rPr>
            </w:pPr>
            <w:r w:rsidRPr="00574E6C">
              <w:rPr>
                <w:rFonts w:hint="eastAsia"/>
                <w:sz w:val="20"/>
                <w:szCs w:val="20"/>
              </w:rPr>
              <w:t>このコンピューター上のファイルが更新されたときすぐにアップロードする</w:t>
            </w:r>
          </w:p>
        </w:tc>
        <w:tc>
          <w:tcPr>
            <w:tcW w:w="5380" w:type="dxa"/>
          </w:tcPr>
          <w:p w14:paraId="3504493C" w14:textId="01C22392" w:rsidR="00463AAA" w:rsidRDefault="00D62BC7" w:rsidP="00A708CE">
            <w:pPr>
              <w:rPr>
                <w:sz w:val="20"/>
                <w:szCs w:val="20"/>
              </w:rPr>
            </w:pPr>
            <w:r>
              <w:rPr>
                <w:rFonts w:hint="eastAsia"/>
                <w:sz w:val="20"/>
                <w:szCs w:val="20"/>
              </w:rPr>
              <w:t>ONにすると、</w:t>
            </w:r>
            <w:r w:rsidR="008B3CDE">
              <w:rPr>
                <w:rFonts w:hint="eastAsia"/>
                <w:sz w:val="20"/>
                <w:szCs w:val="20"/>
              </w:rPr>
              <w:t>コンピューター上</w:t>
            </w:r>
            <w:r w:rsidR="007E61B1">
              <w:rPr>
                <w:rFonts w:hint="eastAsia"/>
                <w:sz w:val="20"/>
                <w:szCs w:val="20"/>
              </w:rPr>
              <w:t>の</w:t>
            </w:r>
            <w:r>
              <w:rPr>
                <w:rFonts w:hint="eastAsia"/>
                <w:sz w:val="20"/>
                <w:szCs w:val="20"/>
              </w:rPr>
              <w:t>フォルダに作成、更新されたファイルが自動で</w:t>
            </w:r>
            <w:r w:rsidR="007E61B1">
              <w:rPr>
                <w:rFonts w:hint="eastAsia"/>
                <w:sz w:val="20"/>
                <w:szCs w:val="20"/>
              </w:rPr>
              <w:t>Proself</w:t>
            </w:r>
            <w:r>
              <w:rPr>
                <w:rFonts w:hint="eastAsia"/>
                <w:sz w:val="20"/>
                <w:szCs w:val="20"/>
              </w:rPr>
              <w:t>にアップロードされるようになります。</w:t>
            </w:r>
          </w:p>
          <w:p w14:paraId="589C5040" w14:textId="6E2E99E6" w:rsidR="00463AAA" w:rsidRPr="005875BB" w:rsidRDefault="00463AAA" w:rsidP="00A708CE">
            <w:pPr>
              <w:rPr>
                <w:sz w:val="20"/>
                <w:szCs w:val="20"/>
              </w:rPr>
            </w:pPr>
            <w:r>
              <w:rPr>
                <w:rFonts w:hint="eastAsia"/>
                <w:sz w:val="20"/>
                <w:szCs w:val="20"/>
              </w:rPr>
              <w:t>※動作を「同期」、「アップロード」で選択している場合のみ指定できます。</w:t>
            </w:r>
          </w:p>
        </w:tc>
      </w:tr>
      <w:tr w:rsidR="00646C0B" w14:paraId="4CCD575B" w14:textId="77777777" w:rsidTr="00A708CE">
        <w:tc>
          <w:tcPr>
            <w:tcW w:w="3114" w:type="dxa"/>
          </w:tcPr>
          <w:p w14:paraId="6FCE0C47" w14:textId="6BA8BFDE" w:rsidR="00646C0B" w:rsidRPr="005875BB" w:rsidRDefault="00574E6C" w:rsidP="00A708CE">
            <w:pPr>
              <w:rPr>
                <w:sz w:val="20"/>
                <w:szCs w:val="20"/>
              </w:rPr>
            </w:pPr>
            <w:r w:rsidRPr="00574E6C">
              <w:rPr>
                <w:rFonts w:hint="eastAsia"/>
                <w:sz w:val="20"/>
                <w:szCs w:val="20"/>
              </w:rPr>
              <w:t>動作設定</w:t>
            </w:r>
          </w:p>
        </w:tc>
        <w:tc>
          <w:tcPr>
            <w:tcW w:w="5380" w:type="dxa"/>
          </w:tcPr>
          <w:p w14:paraId="76CF3AE7" w14:textId="7AF7670D" w:rsidR="00646C0B" w:rsidRDefault="003D66F5" w:rsidP="00A708CE">
            <w:pPr>
              <w:rPr>
                <w:sz w:val="20"/>
                <w:szCs w:val="20"/>
              </w:rPr>
            </w:pPr>
            <w:r>
              <w:rPr>
                <w:rFonts w:hint="eastAsia"/>
                <w:sz w:val="20"/>
                <w:szCs w:val="20"/>
              </w:rPr>
              <w:t>ファイルが削除された場合、</w:t>
            </w:r>
            <w:r w:rsidR="00E82544">
              <w:rPr>
                <w:rFonts w:hint="eastAsia"/>
                <w:sz w:val="20"/>
                <w:szCs w:val="20"/>
              </w:rPr>
              <w:t>コンピューター/Proself</w:t>
            </w:r>
            <w:r>
              <w:rPr>
                <w:rFonts w:hint="eastAsia"/>
                <w:sz w:val="20"/>
                <w:szCs w:val="20"/>
              </w:rPr>
              <w:t>両方のファイルが更新された場合の動作を指定することができます。</w:t>
            </w:r>
          </w:p>
          <w:p w14:paraId="4EB9E685" w14:textId="45AEC292" w:rsidR="009232AC" w:rsidRPr="005875BB" w:rsidRDefault="009232AC" w:rsidP="00A708CE">
            <w:pPr>
              <w:rPr>
                <w:sz w:val="20"/>
                <w:szCs w:val="20"/>
              </w:rPr>
            </w:pPr>
            <w:r>
              <w:rPr>
                <w:rFonts w:hint="eastAsia"/>
                <w:sz w:val="20"/>
                <w:szCs w:val="20"/>
              </w:rPr>
              <w:t>詳細につきましては、「</w:t>
            </w:r>
            <w:hyperlink w:anchor="_動作設定について" w:history="1">
              <w:r w:rsidR="007F1AEB" w:rsidRPr="007F1AEB">
                <w:rPr>
                  <w:rStyle w:val="a7"/>
                  <w:sz w:val="20"/>
                  <w:szCs w:val="20"/>
                </w:rPr>
                <w:t>5.2.2.2. 動作設定について</w:t>
              </w:r>
            </w:hyperlink>
            <w:r>
              <w:rPr>
                <w:rFonts w:hint="eastAsia"/>
                <w:sz w:val="20"/>
                <w:szCs w:val="20"/>
              </w:rPr>
              <w:t>」を</w:t>
            </w:r>
            <w:r w:rsidR="00C15B0E">
              <w:rPr>
                <w:rFonts w:hint="eastAsia"/>
                <w:sz w:val="20"/>
                <w:szCs w:val="20"/>
              </w:rPr>
              <w:t>参照ください。</w:t>
            </w:r>
          </w:p>
        </w:tc>
      </w:tr>
    </w:tbl>
    <w:p w14:paraId="4D976732" w14:textId="7E833571" w:rsidR="001231CD" w:rsidRDefault="001231CD" w:rsidP="00A43B8A">
      <w:bookmarkStart w:id="22" w:name="_動作について"/>
      <w:bookmarkEnd w:id="22"/>
    </w:p>
    <w:p w14:paraId="0AA62E3C" w14:textId="77777777" w:rsidR="001231CD" w:rsidRDefault="001231CD">
      <w:pPr>
        <w:adjustRightInd/>
        <w:snapToGrid/>
      </w:pPr>
      <w:r>
        <w:br w:type="page"/>
      </w:r>
    </w:p>
    <w:p w14:paraId="5E760B5D" w14:textId="77777777" w:rsidR="00A04A00" w:rsidRDefault="00A04A00" w:rsidP="00A04A00">
      <w:pPr>
        <w:pStyle w:val="4"/>
        <w:numPr>
          <w:ilvl w:val="3"/>
          <w:numId w:val="1"/>
        </w:numPr>
        <w:rPr>
          <w:lang w:eastAsia="ja-JP"/>
        </w:rPr>
      </w:pPr>
      <w:bookmarkStart w:id="23" w:name="_動作について_1"/>
      <w:bookmarkStart w:id="24" w:name="_Toc97107904"/>
      <w:bookmarkEnd w:id="23"/>
      <w:r>
        <w:rPr>
          <w:rFonts w:hint="eastAsia"/>
          <w:lang w:eastAsia="ja-JP"/>
        </w:rPr>
        <w:lastRenderedPageBreak/>
        <w:t>動作について</w:t>
      </w:r>
      <w:bookmarkEnd w:id="24"/>
    </w:p>
    <w:p w14:paraId="6A35C957" w14:textId="414CA982" w:rsidR="00125D71" w:rsidRDefault="006C0B90" w:rsidP="00B47782">
      <w:r w:rsidRPr="006C0B90">
        <w:rPr>
          <w:rFonts w:hint="eastAsia"/>
        </w:rPr>
        <w:t>同期時の動作を「同期」、「アップロード」、「ダウンロード」から選択することができます。</w:t>
      </w:r>
    </w:p>
    <w:p w14:paraId="0C857784" w14:textId="0F776727" w:rsidR="00482774" w:rsidRDefault="00482774" w:rsidP="00B47782">
      <w:r>
        <w:rPr>
          <w:rFonts w:hint="eastAsia"/>
        </w:rPr>
        <w:t>以下に各動作の詳細を記載</w:t>
      </w:r>
      <w:r w:rsidR="00DB08DA">
        <w:rPr>
          <w:rFonts w:hint="eastAsia"/>
        </w:rPr>
        <w:t>します。</w:t>
      </w:r>
    </w:p>
    <w:p w14:paraId="354F633E" w14:textId="77777777" w:rsidR="00482774" w:rsidRDefault="00482774" w:rsidP="00B47782"/>
    <w:p w14:paraId="69ACCADE" w14:textId="63F5BC62" w:rsidR="00F01409" w:rsidRDefault="00F01409" w:rsidP="00B47782">
      <w:r>
        <w:rPr>
          <w:rFonts w:hint="eastAsia"/>
        </w:rPr>
        <w:t>・同期</w:t>
      </w:r>
    </w:p>
    <w:p w14:paraId="1AF450A6" w14:textId="7C52FE68" w:rsidR="00445863" w:rsidRDefault="00445863" w:rsidP="00445863">
      <w:r>
        <w:rPr>
          <w:rFonts w:hint="eastAsia"/>
        </w:rPr>
        <w:t>Proselfとコンピューター間でフォルダ内の状態を同じにします。</w:t>
      </w:r>
      <w:r w:rsidR="003E035F">
        <w:rPr>
          <w:rFonts w:hint="eastAsia"/>
        </w:rPr>
        <w:t>初回同期と2回目以降の同期では動作が異なります。</w:t>
      </w:r>
    </w:p>
    <w:p w14:paraId="16F6DB50" w14:textId="17484589" w:rsidR="00C95C66" w:rsidRDefault="00C95C66" w:rsidP="00445863"/>
    <w:p w14:paraId="4AA05875" w14:textId="29CE0D49" w:rsidR="00C95C66" w:rsidRDefault="00C95C66" w:rsidP="00445863">
      <w:r>
        <w:rPr>
          <w:rFonts w:hint="eastAsia"/>
        </w:rPr>
        <w:t>初回同期</w:t>
      </w:r>
      <w:r w:rsidR="00F50900">
        <w:rPr>
          <w:rFonts w:hint="eastAsia"/>
        </w:rPr>
        <w:t>：</w:t>
      </w:r>
    </w:p>
    <w:p w14:paraId="138D76EC" w14:textId="31D1A5DC" w:rsidR="00F74105" w:rsidRDefault="000C4BB8" w:rsidP="00B47782">
      <w:r>
        <w:rPr>
          <w:rFonts w:hint="eastAsia"/>
        </w:rPr>
        <w:t>コンピューターに</w:t>
      </w:r>
      <w:r w:rsidR="000401D5">
        <w:rPr>
          <w:rFonts w:hint="eastAsia"/>
        </w:rPr>
        <w:t>存在</w:t>
      </w:r>
      <w:r w:rsidR="004C23EE">
        <w:rPr>
          <w:rFonts w:hint="eastAsia"/>
        </w:rPr>
        <w:t>し</w:t>
      </w:r>
      <w:r w:rsidR="008F28A1">
        <w:rPr>
          <w:rFonts w:hint="eastAsia"/>
        </w:rPr>
        <w:t>ないファイルをダウンロード</w:t>
      </w:r>
      <w:r w:rsidR="00EE7EBC">
        <w:rPr>
          <w:rFonts w:hint="eastAsia"/>
        </w:rPr>
        <w:t>し</w:t>
      </w:r>
      <w:r w:rsidR="008F28A1">
        <w:rPr>
          <w:rFonts w:hint="eastAsia"/>
        </w:rPr>
        <w:t>、</w:t>
      </w:r>
      <w:r w:rsidR="000401D5">
        <w:rPr>
          <w:rFonts w:hint="eastAsia"/>
        </w:rPr>
        <w:t>Proselfに</w:t>
      </w:r>
      <w:r w:rsidR="004C23EE">
        <w:rPr>
          <w:rFonts w:hint="eastAsia"/>
        </w:rPr>
        <w:t>存在しない</w:t>
      </w:r>
      <w:r w:rsidR="008F28A1">
        <w:rPr>
          <w:rFonts w:hint="eastAsia"/>
        </w:rPr>
        <w:t>ファイルをアップロードします。</w:t>
      </w:r>
    </w:p>
    <w:p w14:paraId="25FFDD97" w14:textId="10EEAC47" w:rsidR="00824CB0" w:rsidRDefault="00824CB0" w:rsidP="00B47782"/>
    <w:p w14:paraId="7CD95F6B" w14:textId="77777777" w:rsidR="00D1327B" w:rsidRDefault="00346867" w:rsidP="00EF1F6B">
      <w:r>
        <w:rPr>
          <w:rFonts w:hint="eastAsia"/>
        </w:rPr>
        <w:t>2回目以降の同期：</w:t>
      </w:r>
    </w:p>
    <w:p w14:paraId="58A4C750" w14:textId="57F56966" w:rsidR="00824CB0" w:rsidRDefault="00125D71" w:rsidP="00EF1F6B">
      <w:r>
        <w:rPr>
          <w:rFonts w:hint="eastAsia"/>
        </w:rPr>
        <w:t>前回の同期結果を元に</w:t>
      </w:r>
      <w:r w:rsidR="00627E66">
        <w:rPr>
          <w:rFonts w:hint="eastAsia"/>
        </w:rPr>
        <w:t>、</w:t>
      </w:r>
      <w:r w:rsidR="00DC2361">
        <w:rPr>
          <w:rFonts w:hint="eastAsia"/>
        </w:rPr>
        <w:t>コンピューター</w:t>
      </w:r>
      <w:r w:rsidR="00627E66">
        <w:rPr>
          <w:rFonts w:hint="eastAsia"/>
        </w:rPr>
        <w:t>に</w:t>
      </w:r>
      <w:r w:rsidR="00E848DD">
        <w:rPr>
          <w:rFonts w:hint="eastAsia"/>
        </w:rPr>
        <w:t>新たに</w:t>
      </w:r>
      <w:r w:rsidR="00627E66">
        <w:rPr>
          <w:rFonts w:hint="eastAsia"/>
        </w:rPr>
        <w:t>追加されたファイルをアップロード</w:t>
      </w:r>
      <w:r w:rsidR="00A8105B">
        <w:rPr>
          <w:rFonts w:hint="eastAsia"/>
        </w:rPr>
        <w:t>し</w:t>
      </w:r>
      <w:r w:rsidR="00627E66">
        <w:rPr>
          <w:rFonts w:hint="eastAsia"/>
        </w:rPr>
        <w:t>、</w:t>
      </w:r>
      <w:r w:rsidR="008E69BA">
        <w:rPr>
          <w:rFonts w:hint="eastAsia"/>
        </w:rPr>
        <w:t>Proself</w:t>
      </w:r>
      <w:r w:rsidR="00627E66">
        <w:rPr>
          <w:rFonts w:hint="eastAsia"/>
        </w:rPr>
        <w:t>に</w:t>
      </w:r>
      <w:r w:rsidR="00E848DD">
        <w:rPr>
          <w:rFonts w:hint="eastAsia"/>
        </w:rPr>
        <w:t>新たに</w:t>
      </w:r>
      <w:r w:rsidR="00627E66">
        <w:rPr>
          <w:rFonts w:hint="eastAsia"/>
        </w:rPr>
        <w:t>追加されたファイルをダウンロードします。</w:t>
      </w:r>
    </w:p>
    <w:p w14:paraId="267F4700" w14:textId="3427D9C8" w:rsidR="00445863" w:rsidRDefault="00627E66" w:rsidP="00B47782">
      <w:r>
        <w:rPr>
          <w:rFonts w:hint="eastAsia"/>
        </w:rPr>
        <w:t>また</w:t>
      </w:r>
      <w:r w:rsidR="003B7F8E">
        <w:rPr>
          <w:rFonts w:hint="eastAsia"/>
        </w:rPr>
        <w:t>コンピューター</w:t>
      </w:r>
      <w:r>
        <w:rPr>
          <w:rFonts w:hint="eastAsia"/>
        </w:rPr>
        <w:t>、</w:t>
      </w:r>
      <w:r w:rsidR="003B7F8E">
        <w:rPr>
          <w:rFonts w:hint="eastAsia"/>
        </w:rPr>
        <w:t>Proself</w:t>
      </w:r>
      <w:r>
        <w:rPr>
          <w:rFonts w:hint="eastAsia"/>
        </w:rPr>
        <w:t>両方でファイルが更新された場合、</w:t>
      </w:r>
      <w:r w:rsidR="00302EA0">
        <w:rPr>
          <w:rFonts w:hint="eastAsia"/>
        </w:rPr>
        <w:t>コンピューター、Proself</w:t>
      </w:r>
      <w:r w:rsidR="00D324A1">
        <w:rPr>
          <w:rFonts w:hint="eastAsia"/>
        </w:rPr>
        <w:t>の</w:t>
      </w:r>
      <w:r w:rsidR="00A8105B">
        <w:rPr>
          <w:rFonts w:hint="eastAsia"/>
        </w:rPr>
        <w:t>どちらか</w:t>
      </w:r>
      <w:r w:rsidR="00711D08">
        <w:rPr>
          <w:rFonts w:hint="eastAsia"/>
        </w:rPr>
        <w:t>片方で</w:t>
      </w:r>
      <w:r>
        <w:rPr>
          <w:rFonts w:hint="eastAsia"/>
        </w:rPr>
        <w:t>ファイルが削除されてい</w:t>
      </w:r>
      <w:r w:rsidR="00FE7FB9">
        <w:rPr>
          <w:rFonts w:hint="eastAsia"/>
        </w:rPr>
        <w:t>た場合は</w:t>
      </w:r>
      <w:r w:rsidR="00494F8A">
        <w:rPr>
          <w:rFonts w:hint="eastAsia"/>
        </w:rPr>
        <w:t>「</w:t>
      </w:r>
      <w:hyperlink w:anchor="_動作設定について" w:history="1">
        <w:r w:rsidR="00494F8A" w:rsidRPr="007677EB">
          <w:rPr>
            <w:rStyle w:val="a7"/>
          </w:rPr>
          <w:t>5.2.2.2. 動作設定について</w:t>
        </w:r>
      </w:hyperlink>
      <w:r w:rsidR="00494F8A">
        <w:rPr>
          <w:rFonts w:hint="eastAsia"/>
        </w:rPr>
        <w:t>」で設定した内容によって動作が変わります。</w:t>
      </w:r>
    </w:p>
    <w:p w14:paraId="7FC3F0A8" w14:textId="77777777" w:rsidR="00445863" w:rsidRDefault="00445863" w:rsidP="00B47782"/>
    <w:p w14:paraId="6837406A" w14:textId="2D3161FA" w:rsidR="00F01409" w:rsidRDefault="00F01409" w:rsidP="00B47782">
      <w:r>
        <w:rPr>
          <w:rFonts w:hint="eastAsia"/>
        </w:rPr>
        <w:t>・アップロード</w:t>
      </w:r>
    </w:p>
    <w:p w14:paraId="6BD0982D" w14:textId="77777777" w:rsidR="0085734F" w:rsidRDefault="0068351E" w:rsidP="0085734F">
      <w:r w:rsidRPr="0068351E">
        <w:rPr>
          <w:rFonts w:hint="eastAsia"/>
        </w:rPr>
        <w:t>コンピューターで追加、更新、削除が行われたファイルを</w:t>
      </w:r>
      <w:r w:rsidRPr="0068351E">
        <w:t>Proselfに反映します。Proselfで追加、更新、削除が行われたファイルはコンピューターに反映されません。</w:t>
      </w:r>
      <w:r w:rsidR="0085734F">
        <w:rPr>
          <w:rFonts w:hint="eastAsia"/>
        </w:rPr>
        <w:t>初回同期と2回目以降の同期では動作が異なります。</w:t>
      </w:r>
    </w:p>
    <w:p w14:paraId="6E048667" w14:textId="7D746412" w:rsidR="00255578" w:rsidRDefault="00DD0BCD" w:rsidP="00B47782">
      <w:r>
        <w:rPr>
          <w:rFonts w:hint="eastAsia"/>
        </w:rPr>
        <w:t>初回同期：</w:t>
      </w:r>
    </w:p>
    <w:p w14:paraId="5342FC94" w14:textId="48A7AE80" w:rsidR="0068351E" w:rsidRDefault="00255028" w:rsidP="00B47782">
      <w:r>
        <w:rPr>
          <w:rFonts w:hint="eastAsia"/>
        </w:rPr>
        <w:t>コンピューター</w:t>
      </w:r>
      <w:r w:rsidR="00255578">
        <w:rPr>
          <w:rFonts w:hint="eastAsia"/>
        </w:rPr>
        <w:t>にあるファイルを全てProselfにアップロードします。</w:t>
      </w:r>
    </w:p>
    <w:p w14:paraId="1D72656C" w14:textId="1AC5F54D" w:rsidR="00A37FBE" w:rsidRDefault="00A37FBE" w:rsidP="00B47782"/>
    <w:p w14:paraId="3760589A" w14:textId="4A6D24CC" w:rsidR="005402B9" w:rsidRPr="005402B9" w:rsidRDefault="005402B9" w:rsidP="00B47782">
      <w:r>
        <w:rPr>
          <w:rFonts w:hint="eastAsia"/>
        </w:rPr>
        <w:lastRenderedPageBreak/>
        <w:t>2回目以降の同期：</w:t>
      </w:r>
    </w:p>
    <w:p w14:paraId="2EA059FF" w14:textId="79A27615" w:rsidR="00727946" w:rsidRDefault="00727946" w:rsidP="00B47782">
      <w:r>
        <w:rPr>
          <w:rFonts w:hint="eastAsia"/>
        </w:rPr>
        <w:t>前回の同期結果を元に、</w:t>
      </w:r>
      <w:r w:rsidR="005C0185">
        <w:rPr>
          <w:rFonts w:hint="eastAsia"/>
        </w:rPr>
        <w:t>コンピューター</w:t>
      </w:r>
      <w:r>
        <w:rPr>
          <w:rFonts w:hint="eastAsia"/>
        </w:rPr>
        <w:t>で追加、更新されたファイルを</w:t>
      </w:r>
      <w:r w:rsidR="00EF08EF">
        <w:rPr>
          <w:rFonts w:hint="eastAsia"/>
        </w:rPr>
        <w:t>Proself</w:t>
      </w:r>
      <w:r>
        <w:rPr>
          <w:rFonts w:hint="eastAsia"/>
        </w:rPr>
        <w:t>にアップロードします。</w:t>
      </w:r>
    </w:p>
    <w:p w14:paraId="4F9D411F" w14:textId="2622C2BC" w:rsidR="000656C9" w:rsidRDefault="00557274" w:rsidP="00B47782">
      <w:r>
        <w:rPr>
          <w:rFonts w:hint="eastAsia"/>
        </w:rPr>
        <w:t>コンピューター</w:t>
      </w:r>
      <w:r w:rsidR="005F6DB0">
        <w:rPr>
          <w:rFonts w:hint="eastAsia"/>
        </w:rPr>
        <w:t>でファイルが削除されていた場合は「</w:t>
      </w:r>
      <w:hyperlink w:anchor="_動作設定について" w:history="1">
        <w:r w:rsidR="005F6DB0" w:rsidRPr="00C247FF">
          <w:rPr>
            <w:rStyle w:val="a7"/>
          </w:rPr>
          <w:t>5.2.2.2. 動作設定について</w:t>
        </w:r>
      </w:hyperlink>
      <w:r w:rsidR="005F6DB0">
        <w:rPr>
          <w:rFonts w:hint="eastAsia"/>
        </w:rPr>
        <w:t>」で設定した内容によって動作が変わります。</w:t>
      </w:r>
    </w:p>
    <w:p w14:paraId="4AB07486" w14:textId="77777777" w:rsidR="0057381F" w:rsidRDefault="0057381F" w:rsidP="00B47782"/>
    <w:p w14:paraId="63B5D8CB" w14:textId="1FD528B3" w:rsidR="00F01409" w:rsidRDefault="00F01409" w:rsidP="00B47782">
      <w:r>
        <w:rPr>
          <w:rFonts w:hint="eastAsia"/>
        </w:rPr>
        <w:t>・ダウンロード</w:t>
      </w:r>
    </w:p>
    <w:p w14:paraId="1176A628" w14:textId="0FE66533" w:rsidR="00B47782" w:rsidRDefault="00E51F59" w:rsidP="00B47782">
      <w:r w:rsidRPr="00E51F59">
        <w:t>Proselfで追加、更新、削除が行われたファイルをコンピューターに反映します。コンピューターで追加、更新、削除が行われたファイルはProselfに反映されません。</w:t>
      </w:r>
      <w:r w:rsidR="006346BC">
        <w:rPr>
          <w:rFonts w:hint="eastAsia"/>
        </w:rPr>
        <w:t>初回同期と2回目以降の同期では動作が異なります。</w:t>
      </w:r>
    </w:p>
    <w:p w14:paraId="5E567147" w14:textId="06A5D0D5" w:rsidR="00B47782" w:rsidRDefault="00B47782" w:rsidP="00B47782"/>
    <w:p w14:paraId="047BE193" w14:textId="77777777" w:rsidR="00CB3568" w:rsidRDefault="00D55A32" w:rsidP="00A37FBE">
      <w:r>
        <w:rPr>
          <w:rFonts w:hint="eastAsia"/>
        </w:rPr>
        <w:t>初回同期：</w:t>
      </w:r>
    </w:p>
    <w:p w14:paraId="46B965C0" w14:textId="4EBB5A16" w:rsidR="00A37FBE" w:rsidRDefault="007751E7" w:rsidP="00A37FBE">
      <w:r>
        <w:rPr>
          <w:rFonts w:hint="eastAsia"/>
        </w:rPr>
        <w:t>Proselfに</w:t>
      </w:r>
      <w:r w:rsidR="00A37FBE">
        <w:rPr>
          <w:rFonts w:hint="eastAsia"/>
        </w:rPr>
        <w:t>あるファイルを全て</w:t>
      </w:r>
      <w:r w:rsidR="008830BA">
        <w:rPr>
          <w:rFonts w:hint="eastAsia"/>
        </w:rPr>
        <w:t>コンピューター</w:t>
      </w:r>
      <w:r w:rsidR="00A37FBE">
        <w:rPr>
          <w:rFonts w:hint="eastAsia"/>
        </w:rPr>
        <w:t>に</w:t>
      </w:r>
      <w:r w:rsidR="00697477">
        <w:rPr>
          <w:rFonts w:hint="eastAsia"/>
        </w:rPr>
        <w:t>ダウンロード</w:t>
      </w:r>
      <w:r w:rsidR="00A37FBE">
        <w:rPr>
          <w:rFonts w:hint="eastAsia"/>
        </w:rPr>
        <w:t>します。</w:t>
      </w:r>
    </w:p>
    <w:p w14:paraId="5181504A" w14:textId="7001268A" w:rsidR="00A37FBE" w:rsidRDefault="00A37FBE" w:rsidP="00A37FBE"/>
    <w:p w14:paraId="77307D62" w14:textId="10F685C6" w:rsidR="00D45F5E" w:rsidRPr="00D45F5E" w:rsidRDefault="00D45F5E" w:rsidP="00A37FBE">
      <w:r>
        <w:rPr>
          <w:rFonts w:hint="eastAsia"/>
        </w:rPr>
        <w:t>2回目以降の同期：</w:t>
      </w:r>
    </w:p>
    <w:p w14:paraId="68F2030B" w14:textId="55F1B82D" w:rsidR="00A37FBE" w:rsidRDefault="00A37FBE" w:rsidP="00A37FBE">
      <w:r>
        <w:rPr>
          <w:rFonts w:hint="eastAsia"/>
        </w:rPr>
        <w:t>前回の同期結果を元に、</w:t>
      </w:r>
      <w:r w:rsidR="00887471">
        <w:rPr>
          <w:rFonts w:hint="eastAsia"/>
        </w:rPr>
        <w:t>Proself</w:t>
      </w:r>
      <w:r>
        <w:rPr>
          <w:rFonts w:hint="eastAsia"/>
        </w:rPr>
        <w:t>で追加、更新されたファイルを</w:t>
      </w:r>
      <w:r w:rsidR="005C25D8">
        <w:rPr>
          <w:rFonts w:hint="eastAsia"/>
        </w:rPr>
        <w:t>コンピューター</w:t>
      </w:r>
      <w:r>
        <w:rPr>
          <w:rFonts w:hint="eastAsia"/>
        </w:rPr>
        <w:t>に</w:t>
      </w:r>
      <w:r w:rsidR="00B069DC">
        <w:rPr>
          <w:rFonts w:hint="eastAsia"/>
        </w:rPr>
        <w:t>ダウン</w:t>
      </w:r>
      <w:r>
        <w:rPr>
          <w:rFonts w:hint="eastAsia"/>
        </w:rPr>
        <w:t>ロードします。</w:t>
      </w:r>
    </w:p>
    <w:p w14:paraId="276BA6DF" w14:textId="21B894AF" w:rsidR="00A37FBE" w:rsidRDefault="001B173C" w:rsidP="00A37FBE">
      <w:r>
        <w:rPr>
          <w:rFonts w:hint="eastAsia"/>
        </w:rPr>
        <w:t>Proself</w:t>
      </w:r>
      <w:r w:rsidR="00A37FBE">
        <w:rPr>
          <w:rFonts w:hint="eastAsia"/>
        </w:rPr>
        <w:t>でファイルが削除されていた場合は「</w:t>
      </w:r>
      <w:hyperlink w:anchor="_動作設定について" w:history="1">
        <w:r w:rsidR="00A37FBE" w:rsidRPr="00C247FF">
          <w:rPr>
            <w:rStyle w:val="a7"/>
          </w:rPr>
          <w:t>5.2.2.2. 動作設定について</w:t>
        </w:r>
      </w:hyperlink>
      <w:r w:rsidR="00A37FBE">
        <w:rPr>
          <w:rFonts w:hint="eastAsia"/>
        </w:rPr>
        <w:t>」で設定した内容によって動作が変わります。</w:t>
      </w:r>
    </w:p>
    <w:p w14:paraId="25640E0A" w14:textId="3B217C0A" w:rsidR="000C2C50" w:rsidRDefault="000C2C50">
      <w:pPr>
        <w:adjustRightInd/>
        <w:snapToGrid/>
      </w:pPr>
      <w:r>
        <w:br w:type="page"/>
      </w:r>
    </w:p>
    <w:p w14:paraId="36E44684" w14:textId="6A2D8C1F" w:rsidR="00B47782" w:rsidRPr="00B47782" w:rsidRDefault="00B47782" w:rsidP="000B2F78">
      <w:pPr>
        <w:pStyle w:val="4"/>
      </w:pPr>
      <w:bookmarkStart w:id="25" w:name="_動作設定について"/>
      <w:bookmarkStart w:id="26" w:name="_Toc97107905"/>
      <w:bookmarkEnd w:id="25"/>
      <w:r>
        <w:rPr>
          <w:rFonts w:hint="eastAsia"/>
        </w:rPr>
        <w:lastRenderedPageBreak/>
        <w:t>動作設定について</w:t>
      </w:r>
      <w:bookmarkEnd w:id="26"/>
    </w:p>
    <w:p w14:paraId="18898046" w14:textId="3B5A4F0F" w:rsidR="00443619" w:rsidRDefault="002C3140" w:rsidP="00313C4B">
      <w:r>
        <w:rPr>
          <w:rFonts w:hint="eastAsia"/>
        </w:rPr>
        <w:t>コンピューター</w:t>
      </w:r>
      <w:r w:rsidR="00855E07">
        <w:rPr>
          <w:rFonts w:hint="eastAsia"/>
        </w:rPr>
        <w:t>、</w:t>
      </w:r>
      <w:r w:rsidR="00CC76D7">
        <w:rPr>
          <w:rFonts w:hint="eastAsia"/>
        </w:rPr>
        <w:t>Prosel</w:t>
      </w:r>
      <w:r w:rsidR="00475D62">
        <w:rPr>
          <w:rFonts w:hint="eastAsia"/>
        </w:rPr>
        <w:t>f</w:t>
      </w:r>
      <w:r w:rsidR="00855E07">
        <w:rPr>
          <w:rFonts w:hint="eastAsia"/>
        </w:rPr>
        <w:t>両方でファイルが更新された場合や</w:t>
      </w:r>
      <w:r w:rsidR="00D90B58">
        <w:rPr>
          <w:rFonts w:hint="eastAsia"/>
        </w:rPr>
        <w:t>コンピューター、Proselfのどちらかで</w:t>
      </w:r>
      <w:r w:rsidR="00855E07">
        <w:rPr>
          <w:rFonts w:hint="eastAsia"/>
        </w:rPr>
        <w:t>ファイルが削除された場合の動作を指定することができます。</w:t>
      </w:r>
    </w:p>
    <w:p w14:paraId="59A2E071" w14:textId="3884006E" w:rsidR="00CB7E39" w:rsidRDefault="00CB7E39" w:rsidP="00313C4B">
      <w:r>
        <w:rPr>
          <w:rFonts w:hint="eastAsia"/>
        </w:rPr>
        <w:t>選択した動作によって設定可能な項目が異なります。</w:t>
      </w:r>
    </w:p>
    <w:tbl>
      <w:tblPr>
        <w:tblStyle w:val="af"/>
        <w:tblW w:w="0" w:type="auto"/>
        <w:tblLook w:val="04A0" w:firstRow="1" w:lastRow="0" w:firstColumn="1" w:lastColumn="0" w:noHBand="0" w:noVBand="1"/>
      </w:tblPr>
      <w:tblGrid>
        <w:gridCol w:w="2123"/>
        <w:gridCol w:w="2123"/>
        <w:gridCol w:w="2124"/>
        <w:gridCol w:w="2124"/>
      </w:tblGrid>
      <w:tr w:rsidR="0085023E" w14:paraId="78AED02F" w14:textId="77777777" w:rsidTr="00AE2E0C">
        <w:tc>
          <w:tcPr>
            <w:tcW w:w="2123" w:type="dxa"/>
            <w:shd w:val="clear" w:color="auto" w:fill="B8CCE4" w:themeFill="accent1" w:themeFillTint="66"/>
            <w:vAlign w:val="center"/>
          </w:tcPr>
          <w:p w14:paraId="1947087A" w14:textId="21BF86D9" w:rsidR="0085023E" w:rsidRPr="00AE2E0C" w:rsidRDefault="00091781" w:rsidP="00313C4B">
            <w:pPr>
              <w:rPr>
                <w:b/>
                <w:bCs/>
                <w:sz w:val="20"/>
                <w:szCs w:val="20"/>
              </w:rPr>
            </w:pPr>
            <w:r w:rsidRPr="00AE2E0C">
              <w:rPr>
                <w:rFonts w:hint="eastAsia"/>
                <w:b/>
                <w:bCs/>
                <w:sz w:val="20"/>
                <w:szCs w:val="20"/>
              </w:rPr>
              <w:t>動作設定</w:t>
            </w:r>
            <w:r w:rsidR="00F84824" w:rsidRPr="00AE2E0C">
              <w:rPr>
                <w:rFonts w:hint="eastAsia"/>
                <w:b/>
                <w:bCs/>
                <w:sz w:val="20"/>
                <w:szCs w:val="20"/>
              </w:rPr>
              <w:t>/</w:t>
            </w:r>
            <w:r w:rsidRPr="00AE2E0C">
              <w:rPr>
                <w:rFonts w:hint="eastAsia"/>
                <w:b/>
                <w:bCs/>
                <w:sz w:val="20"/>
                <w:szCs w:val="20"/>
              </w:rPr>
              <w:t>動作</w:t>
            </w:r>
          </w:p>
        </w:tc>
        <w:tc>
          <w:tcPr>
            <w:tcW w:w="2123" w:type="dxa"/>
            <w:shd w:val="clear" w:color="auto" w:fill="B8CCE4" w:themeFill="accent1" w:themeFillTint="66"/>
            <w:vAlign w:val="center"/>
          </w:tcPr>
          <w:p w14:paraId="551CDE7A" w14:textId="5463EAAA" w:rsidR="0085023E" w:rsidRPr="00AE2E0C" w:rsidRDefault="0085023E" w:rsidP="0085023E">
            <w:pPr>
              <w:jc w:val="center"/>
              <w:rPr>
                <w:b/>
                <w:bCs/>
                <w:sz w:val="20"/>
                <w:szCs w:val="20"/>
              </w:rPr>
            </w:pPr>
            <w:r w:rsidRPr="00AE2E0C">
              <w:rPr>
                <w:rFonts w:hint="eastAsia"/>
                <w:b/>
                <w:bCs/>
                <w:sz w:val="20"/>
                <w:szCs w:val="20"/>
              </w:rPr>
              <w:t>同期</w:t>
            </w:r>
          </w:p>
        </w:tc>
        <w:tc>
          <w:tcPr>
            <w:tcW w:w="2124" w:type="dxa"/>
            <w:shd w:val="clear" w:color="auto" w:fill="B8CCE4" w:themeFill="accent1" w:themeFillTint="66"/>
            <w:vAlign w:val="center"/>
          </w:tcPr>
          <w:p w14:paraId="4F8FC3F6" w14:textId="0B0CD44E" w:rsidR="0085023E" w:rsidRPr="00AE2E0C" w:rsidRDefault="0085023E" w:rsidP="0085023E">
            <w:pPr>
              <w:jc w:val="center"/>
              <w:rPr>
                <w:b/>
                <w:bCs/>
                <w:sz w:val="20"/>
                <w:szCs w:val="20"/>
              </w:rPr>
            </w:pPr>
            <w:r w:rsidRPr="00AE2E0C">
              <w:rPr>
                <w:rFonts w:hint="eastAsia"/>
                <w:b/>
                <w:bCs/>
                <w:sz w:val="20"/>
                <w:szCs w:val="20"/>
              </w:rPr>
              <w:t>アップロード</w:t>
            </w:r>
          </w:p>
        </w:tc>
        <w:tc>
          <w:tcPr>
            <w:tcW w:w="2124" w:type="dxa"/>
            <w:shd w:val="clear" w:color="auto" w:fill="B8CCE4" w:themeFill="accent1" w:themeFillTint="66"/>
            <w:vAlign w:val="center"/>
          </w:tcPr>
          <w:p w14:paraId="595DA5CF" w14:textId="6126F932" w:rsidR="0085023E" w:rsidRPr="00AE2E0C" w:rsidRDefault="0085023E" w:rsidP="0085023E">
            <w:pPr>
              <w:jc w:val="center"/>
              <w:rPr>
                <w:b/>
                <w:bCs/>
                <w:sz w:val="20"/>
                <w:szCs w:val="20"/>
              </w:rPr>
            </w:pPr>
            <w:r w:rsidRPr="00AE2E0C">
              <w:rPr>
                <w:rFonts w:hint="eastAsia"/>
                <w:b/>
                <w:bCs/>
                <w:sz w:val="20"/>
                <w:szCs w:val="20"/>
              </w:rPr>
              <w:t>ダウンロード</w:t>
            </w:r>
          </w:p>
        </w:tc>
      </w:tr>
      <w:tr w:rsidR="0085023E" w14:paraId="2CE1F39E" w14:textId="77777777" w:rsidTr="002E6105">
        <w:tc>
          <w:tcPr>
            <w:tcW w:w="2123" w:type="dxa"/>
            <w:vAlign w:val="center"/>
          </w:tcPr>
          <w:p w14:paraId="1DAC0F32" w14:textId="3BD26740" w:rsidR="0085023E" w:rsidRPr="0085023E" w:rsidRDefault="0085023E" w:rsidP="00313C4B">
            <w:pPr>
              <w:rPr>
                <w:sz w:val="20"/>
                <w:szCs w:val="20"/>
              </w:rPr>
            </w:pPr>
            <w:r w:rsidRPr="0085023E">
              <w:rPr>
                <w:rFonts w:hint="eastAsia"/>
                <w:sz w:val="20"/>
                <w:szCs w:val="20"/>
              </w:rPr>
              <w:t>サーバー上のファイルが削除されたとき</w:t>
            </w:r>
          </w:p>
        </w:tc>
        <w:tc>
          <w:tcPr>
            <w:tcW w:w="2123" w:type="dxa"/>
            <w:vAlign w:val="center"/>
          </w:tcPr>
          <w:p w14:paraId="6CCFB6B2" w14:textId="4AA96BA7" w:rsidR="0085023E" w:rsidRPr="0085023E" w:rsidRDefault="0085023E" w:rsidP="0085023E">
            <w:pPr>
              <w:jc w:val="center"/>
              <w:rPr>
                <w:sz w:val="20"/>
                <w:szCs w:val="20"/>
              </w:rPr>
            </w:pPr>
            <w:r>
              <w:rPr>
                <w:rFonts w:hint="eastAsia"/>
                <w:sz w:val="20"/>
                <w:szCs w:val="20"/>
              </w:rPr>
              <w:t>○</w:t>
            </w:r>
          </w:p>
        </w:tc>
        <w:tc>
          <w:tcPr>
            <w:tcW w:w="2124" w:type="dxa"/>
            <w:vAlign w:val="center"/>
          </w:tcPr>
          <w:p w14:paraId="77A0BA14" w14:textId="6A54E453" w:rsidR="0085023E" w:rsidRPr="0085023E" w:rsidRDefault="00D35393" w:rsidP="0085023E">
            <w:pPr>
              <w:jc w:val="center"/>
              <w:rPr>
                <w:sz w:val="20"/>
                <w:szCs w:val="20"/>
              </w:rPr>
            </w:pPr>
            <w:r>
              <w:rPr>
                <w:rFonts w:hint="eastAsia"/>
                <w:sz w:val="20"/>
                <w:szCs w:val="20"/>
              </w:rPr>
              <w:t>×</w:t>
            </w:r>
          </w:p>
        </w:tc>
        <w:tc>
          <w:tcPr>
            <w:tcW w:w="2124" w:type="dxa"/>
            <w:vAlign w:val="center"/>
          </w:tcPr>
          <w:p w14:paraId="6C0F955D" w14:textId="53508C02" w:rsidR="0085023E" w:rsidRPr="0085023E" w:rsidRDefault="00D35393" w:rsidP="0085023E">
            <w:pPr>
              <w:jc w:val="center"/>
              <w:rPr>
                <w:sz w:val="20"/>
                <w:szCs w:val="20"/>
              </w:rPr>
            </w:pPr>
            <w:r>
              <w:rPr>
                <w:rFonts w:hint="eastAsia"/>
                <w:sz w:val="20"/>
                <w:szCs w:val="20"/>
              </w:rPr>
              <w:t>○</w:t>
            </w:r>
          </w:p>
        </w:tc>
      </w:tr>
      <w:tr w:rsidR="0085023E" w14:paraId="79982BD0" w14:textId="77777777" w:rsidTr="002E6105">
        <w:tc>
          <w:tcPr>
            <w:tcW w:w="2123" w:type="dxa"/>
            <w:vAlign w:val="center"/>
          </w:tcPr>
          <w:p w14:paraId="6575A10B" w14:textId="3EACB30E" w:rsidR="0085023E" w:rsidRPr="0085023E" w:rsidRDefault="0085023E" w:rsidP="0085023E">
            <w:pPr>
              <w:rPr>
                <w:sz w:val="20"/>
                <w:szCs w:val="20"/>
              </w:rPr>
            </w:pPr>
            <w:r w:rsidRPr="0085023E">
              <w:rPr>
                <w:rFonts w:hint="eastAsia"/>
                <w:sz w:val="20"/>
                <w:szCs w:val="20"/>
              </w:rPr>
              <w:t>このコンピューター上のファイルが削除されたとき</w:t>
            </w:r>
          </w:p>
        </w:tc>
        <w:tc>
          <w:tcPr>
            <w:tcW w:w="2123" w:type="dxa"/>
            <w:vAlign w:val="center"/>
          </w:tcPr>
          <w:p w14:paraId="6CB01A81" w14:textId="621CA87E" w:rsidR="0085023E" w:rsidRPr="0085023E" w:rsidRDefault="0085023E" w:rsidP="0085023E">
            <w:pPr>
              <w:jc w:val="center"/>
              <w:rPr>
                <w:sz w:val="20"/>
                <w:szCs w:val="20"/>
              </w:rPr>
            </w:pPr>
            <w:r>
              <w:rPr>
                <w:rFonts w:hint="eastAsia"/>
                <w:sz w:val="20"/>
                <w:szCs w:val="20"/>
              </w:rPr>
              <w:t>○</w:t>
            </w:r>
          </w:p>
        </w:tc>
        <w:tc>
          <w:tcPr>
            <w:tcW w:w="2124" w:type="dxa"/>
            <w:vAlign w:val="center"/>
          </w:tcPr>
          <w:p w14:paraId="3AF5BC34" w14:textId="712F3C18" w:rsidR="0085023E" w:rsidRPr="0085023E" w:rsidRDefault="00D35393" w:rsidP="0085023E">
            <w:pPr>
              <w:jc w:val="center"/>
              <w:rPr>
                <w:sz w:val="20"/>
                <w:szCs w:val="20"/>
              </w:rPr>
            </w:pPr>
            <w:r>
              <w:rPr>
                <w:rFonts w:hint="eastAsia"/>
                <w:sz w:val="20"/>
                <w:szCs w:val="20"/>
              </w:rPr>
              <w:t>○</w:t>
            </w:r>
          </w:p>
        </w:tc>
        <w:tc>
          <w:tcPr>
            <w:tcW w:w="2124" w:type="dxa"/>
            <w:vAlign w:val="center"/>
          </w:tcPr>
          <w:p w14:paraId="0041DBC1" w14:textId="4440D843" w:rsidR="0085023E" w:rsidRPr="0085023E" w:rsidRDefault="00D35393" w:rsidP="0085023E">
            <w:pPr>
              <w:jc w:val="center"/>
              <w:rPr>
                <w:sz w:val="20"/>
                <w:szCs w:val="20"/>
              </w:rPr>
            </w:pPr>
            <w:r>
              <w:rPr>
                <w:rFonts w:hint="eastAsia"/>
                <w:sz w:val="20"/>
                <w:szCs w:val="20"/>
              </w:rPr>
              <w:t>×</w:t>
            </w:r>
          </w:p>
        </w:tc>
      </w:tr>
      <w:tr w:rsidR="0085023E" w14:paraId="38D8C665" w14:textId="77777777" w:rsidTr="002E6105">
        <w:tc>
          <w:tcPr>
            <w:tcW w:w="2123" w:type="dxa"/>
            <w:vAlign w:val="center"/>
          </w:tcPr>
          <w:p w14:paraId="5DD5CD50" w14:textId="6D64A76A" w:rsidR="0085023E" w:rsidRPr="0085023E" w:rsidRDefault="0085023E" w:rsidP="00313C4B">
            <w:pPr>
              <w:rPr>
                <w:sz w:val="20"/>
                <w:szCs w:val="20"/>
              </w:rPr>
            </w:pPr>
            <w:r w:rsidRPr="0085023E">
              <w:rPr>
                <w:rFonts w:hint="eastAsia"/>
                <w:sz w:val="20"/>
                <w:szCs w:val="20"/>
              </w:rPr>
              <w:t>両方のファイルが更新されたとき</w:t>
            </w:r>
          </w:p>
        </w:tc>
        <w:tc>
          <w:tcPr>
            <w:tcW w:w="2123" w:type="dxa"/>
            <w:vAlign w:val="center"/>
          </w:tcPr>
          <w:p w14:paraId="6E325CF0" w14:textId="609120D9" w:rsidR="0085023E" w:rsidRPr="0085023E" w:rsidRDefault="0085023E" w:rsidP="0085023E">
            <w:pPr>
              <w:jc w:val="center"/>
              <w:rPr>
                <w:sz w:val="20"/>
                <w:szCs w:val="20"/>
              </w:rPr>
            </w:pPr>
            <w:r>
              <w:rPr>
                <w:rFonts w:hint="eastAsia"/>
                <w:sz w:val="20"/>
                <w:szCs w:val="20"/>
              </w:rPr>
              <w:t>○</w:t>
            </w:r>
          </w:p>
        </w:tc>
        <w:tc>
          <w:tcPr>
            <w:tcW w:w="2124" w:type="dxa"/>
            <w:vAlign w:val="center"/>
          </w:tcPr>
          <w:p w14:paraId="1D244C17" w14:textId="538D4853" w:rsidR="0085023E" w:rsidRPr="0085023E" w:rsidRDefault="00D35393" w:rsidP="0085023E">
            <w:pPr>
              <w:jc w:val="center"/>
              <w:rPr>
                <w:sz w:val="20"/>
                <w:szCs w:val="20"/>
              </w:rPr>
            </w:pPr>
            <w:r>
              <w:rPr>
                <w:rFonts w:hint="eastAsia"/>
                <w:sz w:val="20"/>
                <w:szCs w:val="20"/>
              </w:rPr>
              <w:t>×</w:t>
            </w:r>
          </w:p>
        </w:tc>
        <w:tc>
          <w:tcPr>
            <w:tcW w:w="2124" w:type="dxa"/>
            <w:vAlign w:val="center"/>
          </w:tcPr>
          <w:p w14:paraId="1487CD39" w14:textId="14284045" w:rsidR="0085023E" w:rsidRPr="0085023E" w:rsidRDefault="00D35393" w:rsidP="0085023E">
            <w:pPr>
              <w:jc w:val="center"/>
              <w:rPr>
                <w:sz w:val="20"/>
                <w:szCs w:val="20"/>
              </w:rPr>
            </w:pPr>
            <w:r>
              <w:rPr>
                <w:rFonts w:hint="eastAsia"/>
                <w:sz w:val="20"/>
                <w:szCs w:val="20"/>
              </w:rPr>
              <w:t>×</w:t>
            </w:r>
          </w:p>
        </w:tc>
      </w:tr>
    </w:tbl>
    <w:p w14:paraId="32A59670" w14:textId="1956C44C" w:rsidR="00313C4B" w:rsidRDefault="00380D16" w:rsidP="00313C4B">
      <w:r>
        <w:rPr>
          <w:rFonts w:hint="eastAsia"/>
        </w:rPr>
        <w:t>○：設定可、×：設定不可</w:t>
      </w:r>
    </w:p>
    <w:p w14:paraId="4493122E" w14:textId="0D28E258" w:rsidR="00313C4B" w:rsidRDefault="00313C4B" w:rsidP="00313C4B"/>
    <w:p w14:paraId="747FFF04" w14:textId="67B67C2D" w:rsidR="00313C4B" w:rsidRDefault="000B356A" w:rsidP="00313C4B">
      <w:r>
        <w:rPr>
          <w:rFonts w:hint="eastAsia"/>
        </w:rPr>
        <w:t>・</w:t>
      </w:r>
      <w:r w:rsidRPr="000B356A">
        <w:rPr>
          <w:rFonts w:hint="eastAsia"/>
        </w:rPr>
        <w:t>サーバー上のファイルが削除されたとき</w:t>
      </w:r>
    </w:p>
    <w:p w14:paraId="5EC6AC94" w14:textId="6328A662" w:rsidR="00824CB0" w:rsidRDefault="00746CE2" w:rsidP="00313C4B">
      <w:r>
        <w:rPr>
          <w:rFonts w:hint="eastAsia"/>
        </w:rPr>
        <w:t>同期時に</w:t>
      </w:r>
      <w:r w:rsidR="00824CB0">
        <w:rPr>
          <w:rFonts w:hint="eastAsia"/>
        </w:rPr>
        <w:t>サーバー上</w:t>
      </w:r>
      <w:r w:rsidR="000732A9">
        <w:rPr>
          <w:rFonts w:hint="eastAsia"/>
        </w:rPr>
        <w:t>にあるファイルが</w:t>
      </w:r>
      <w:r w:rsidR="00824CB0">
        <w:rPr>
          <w:rFonts w:hint="eastAsia"/>
        </w:rPr>
        <w:t>削除され</w:t>
      </w:r>
      <w:r w:rsidR="00E076DF">
        <w:rPr>
          <w:rFonts w:hint="eastAsia"/>
        </w:rPr>
        <w:t>ていた場合</w:t>
      </w:r>
      <w:r w:rsidR="00824CB0">
        <w:rPr>
          <w:rFonts w:hint="eastAsia"/>
        </w:rPr>
        <w:t>の動作を指定します。</w:t>
      </w:r>
    </w:p>
    <w:tbl>
      <w:tblPr>
        <w:tblStyle w:val="af"/>
        <w:tblW w:w="0" w:type="auto"/>
        <w:tblLook w:val="04A0" w:firstRow="1" w:lastRow="0" w:firstColumn="1" w:lastColumn="0" w:noHBand="0" w:noVBand="1"/>
      </w:tblPr>
      <w:tblGrid>
        <w:gridCol w:w="2830"/>
        <w:gridCol w:w="5664"/>
      </w:tblGrid>
      <w:tr w:rsidR="00824CB0" w14:paraId="0078E940" w14:textId="77777777" w:rsidTr="00760ED0">
        <w:tc>
          <w:tcPr>
            <w:tcW w:w="2830" w:type="dxa"/>
            <w:shd w:val="clear" w:color="auto" w:fill="B8CCE4" w:themeFill="accent1" w:themeFillTint="66"/>
          </w:tcPr>
          <w:p w14:paraId="3D199411" w14:textId="02541AB6" w:rsidR="00824CB0" w:rsidRPr="008A6CB3" w:rsidRDefault="00A36F88" w:rsidP="00313C4B">
            <w:pPr>
              <w:rPr>
                <w:b/>
                <w:bCs/>
                <w:sz w:val="20"/>
                <w:szCs w:val="20"/>
              </w:rPr>
            </w:pPr>
            <w:r w:rsidRPr="008A6CB3">
              <w:rPr>
                <w:rFonts w:hint="eastAsia"/>
                <w:b/>
                <w:bCs/>
                <w:sz w:val="20"/>
                <w:szCs w:val="20"/>
              </w:rPr>
              <w:t>項目名</w:t>
            </w:r>
          </w:p>
        </w:tc>
        <w:tc>
          <w:tcPr>
            <w:tcW w:w="5664" w:type="dxa"/>
            <w:shd w:val="clear" w:color="auto" w:fill="B8CCE4" w:themeFill="accent1" w:themeFillTint="66"/>
          </w:tcPr>
          <w:p w14:paraId="19522C44" w14:textId="6EBD2DAD" w:rsidR="00824CB0" w:rsidRPr="008A6CB3" w:rsidRDefault="00A36F88" w:rsidP="00313C4B">
            <w:pPr>
              <w:rPr>
                <w:b/>
                <w:bCs/>
                <w:sz w:val="20"/>
                <w:szCs w:val="20"/>
              </w:rPr>
            </w:pPr>
            <w:r w:rsidRPr="008A6CB3">
              <w:rPr>
                <w:rFonts w:hint="eastAsia"/>
                <w:b/>
                <w:bCs/>
                <w:sz w:val="20"/>
                <w:szCs w:val="20"/>
              </w:rPr>
              <w:t>説明</w:t>
            </w:r>
          </w:p>
        </w:tc>
      </w:tr>
      <w:tr w:rsidR="00824CB0" w:rsidRPr="004D298B" w14:paraId="44A9807F" w14:textId="77777777" w:rsidTr="00760ED0">
        <w:tc>
          <w:tcPr>
            <w:tcW w:w="2830" w:type="dxa"/>
          </w:tcPr>
          <w:p w14:paraId="3998E6BC" w14:textId="095EBD7B" w:rsidR="00824CB0" w:rsidRPr="005C02D4" w:rsidRDefault="00824CB0" w:rsidP="00313C4B">
            <w:pPr>
              <w:rPr>
                <w:sz w:val="20"/>
                <w:szCs w:val="20"/>
              </w:rPr>
            </w:pPr>
            <w:r w:rsidRPr="005C02D4">
              <w:rPr>
                <w:rFonts w:hint="eastAsia"/>
                <w:sz w:val="20"/>
                <w:szCs w:val="20"/>
              </w:rPr>
              <w:t>コンピュータ</w:t>
            </w:r>
            <w:r w:rsidR="00490B17">
              <w:rPr>
                <w:rFonts w:hint="eastAsia"/>
                <w:sz w:val="20"/>
                <w:szCs w:val="20"/>
              </w:rPr>
              <w:t>ー</w:t>
            </w:r>
            <w:r w:rsidRPr="005C02D4">
              <w:rPr>
                <w:rFonts w:hint="eastAsia"/>
                <w:sz w:val="20"/>
                <w:szCs w:val="20"/>
              </w:rPr>
              <w:t>上のファイルを削除</w:t>
            </w:r>
          </w:p>
        </w:tc>
        <w:tc>
          <w:tcPr>
            <w:tcW w:w="5664" w:type="dxa"/>
          </w:tcPr>
          <w:p w14:paraId="39D893C3" w14:textId="067C31F6" w:rsidR="00824CB0" w:rsidRPr="005C02D4" w:rsidRDefault="00D30A46" w:rsidP="00313C4B">
            <w:pPr>
              <w:rPr>
                <w:sz w:val="20"/>
                <w:szCs w:val="20"/>
              </w:rPr>
            </w:pPr>
            <w:r>
              <w:rPr>
                <w:rFonts w:hint="eastAsia"/>
                <w:sz w:val="20"/>
                <w:szCs w:val="20"/>
              </w:rPr>
              <w:t>コンピューター上にあるファイルを削除します。</w:t>
            </w:r>
          </w:p>
        </w:tc>
      </w:tr>
      <w:tr w:rsidR="00824CB0" w14:paraId="33170E74" w14:textId="77777777" w:rsidTr="00760ED0">
        <w:tc>
          <w:tcPr>
            <w:tcW w:w="2830" w:type="dxa"/>
          </w:tcPr>
          <w:p w14:paraId="35B36E1D" w14:textId="5038E129" w:rsidR="00824CB0" w:rsidRPr="005C02D4" w:rsidRDefault="00031CD4" w:rsidP="00313C4B">
            <w:pPr>
              <w:rPr>
                <w:sz w:val="20"/>
                <w:szCs w:val="20"/>
              </w:rPr>
            </w:pPr>
            <w:r>
              <w:rPr>
                <w:rFonts w:hint="eastAsia"/>
                <w:sz w:val="20"/>
                <w:szCs w:val="20"/>
              </w:rPr>
              <w:t>アップロード</w:t>
            </w:r>
            <w:r w:rsidR="00664027">
              <w:rPr>
                <w:rFonts w:hint="eastAsia"/>
                <w:sz w:val="20"/>
                <w:szCs w:val="20"/>
              </w:rPr>
              <w:t>(※1)</w:t>
            </w:r>
          </w:p>
        </w:tc>
        <w:tc>
          <w:tcPr>
            <w:tcW w:w="5664" w:type="dxa"/>
          </w:tcPr>
          <w:p w14:paraId="3F94308B" w14:textId="5F0053C1" w:rsidR="00824CB0" w:rsidRPr="005C02D4" w:rsidRDefault="00A80E93" w:rsidP="00313C4B">
            <w:pPr>
              <w:rPr>
                <w:sz w:val="20"/>
                <w:szCs w:val="20"/>
              </w:rPr>
            </w:pPr>
            <w:r>
              <w:rPr>
                <w:rFonts w:hint="eastAsia"/>
                <w:sz w:val="20"/>
                <w:szCs w:val="20"/>
              </w:rPr>
              <w:t>コンピューター上にあるファイルをサーバーにアップロードします。</w:t>
            </w:r>
          </w:p>
        </w:tc>
      </w:tr>
      <w:tr w:rsidR="00786D25" w14:paraId="65A88CEC" w14:textId="77777777" w:rsidTr="00760ED0">
        <w:tc>
          <w:tcPr>
            <w:tcW w:w="2830" w:type="dxa"/>
          </w:tcPr>
          <w:p w14:paraId="2D11A92F" w14:textId="34FDB74B" w:rsidR="00786D25" w:rsidRDefault="00786D25" w:rsidP="00313C4B">
            <w:pPr>
              <w:rPr>
                <w:sz w:val="20"/>
                <w:szCs w:val="20"/>
              </w:rPr>
            </w:pPr>
            <w:r>
              <w:rPr>
                <w:rFonts w:hint="eastAsia"/>
                <w:sz w:val="20"/>
                <w:szCs w:val="20"/>
              </w:rPr>
              <w:t>何もしない</w:t>
            </w:r>
            <w:r w:rsidR="00664027">
              <w:rPr>
                <w:rFonts w:hint="eastAsia"/>
                <w:sz w:val="20"/>
                <w:szCs w:val="20"/>
              </w:rPr>
              <w:t>(※2)</w:t>
            </w:r>
          </w:p>
        </w:tc>
        <w:tc>
          <w:tcPr>
            <w:tcW w:w="5664" w:type="dxa"/>
          </w:tcPr>
          <w:p w14:paraId="19943456" w14:textId="53CDE693" w:rsidR="00786D25" w:rsidRPr="005C02D4" w:rsidRDefault="00D30A46" w:rsidP="00313C4B">
            <w:pPr>
              <w:rPr>
                <w:sz w:val="20"/>
                <w:szCs w:val="20"/>
              </w:rPr>
            </w:pPr>
            <w:r>
              <w:rPr>
                <w:rFonts w:hint="eastAsia"/>
                <w:sz w:val="20"/>
                <w:szCs w:val="20"/>
              </w:rPr>
              <w:t>コンピューター上</w:t>
            </w:r>
            <w:r w:rsidR="00F30050">
              <w:rPr>
                <w:rFonts w:hint="eastAsia"/>
                <w:sz w:val="20"/>
                <w:szCs w:val="20"/>
              </w:rPr>
              <w:t>にある</w:t>
            </w:r>
            <w:r>
              <w:rPr>
                <w:rFonts w:hint="eastAsia"/>
                <w:sz w:val="20"/>
                <w:szCs w:val="20"/>
              </w:rPr>
              <w:t>ファイルに対して</w:t>
            </w:r>
            <w:r w:rsidR="001F4B7F">
              <w:rPr>
                <w:rFonts w:hint="eastAsia"/>
                <w:sz w:val="20"/>
                <w:szCs w:val="20"/>
              </w:rPr>
              <w:t>何も処理を行いません。</w:t>
            </w:r>
          </w:p>
        </w:tc>
      </w:tr>
      <w:tr w:rsidR="00824CB0" w14:paraId="3303984B" w14:textId="77777777" w:rsidTr="00760ED0">
        <w:tc>
          <w:tcPr>
            <w:tcW w:w="2830" w:type="dxa"/>
          </w:tcPr>
          <w:p w14:paraId="16923655" w14:textId="775A3C16" w:rsidR="00824CB0" w:rsidRPr="005C02D4" w:rsidRDefault="005C02D4" w:rsidP="00313C4B">
            <w:pPr>
              <w:rPr>
                <w:sz w:val="20"/>
                <w:szCs w:val="20"/>
              </w:rPr>
            </w:pPr>
            <w:r>
              <w:rPr>
                <w:rFonts w:hint="eastAsia"/>
                <w:sz w:val="20"/>
                <w:szCs w:val="20"/>
              </w:rPr>
              <w:t>自分で選択する</w:t>
            </w:r>
          </w:p>
        </w:tc>
        <w:tc>
          <w:tcPr>
            <w:tcW w:w="5664" w:type="dxa"/>
          </w:tcPr>
          <w:p w14:paraId="023B2B95" w14:textId="048DF342" w:rsidR="003D6118" w:rsidRPr="005C02D4" w:rsidRDefault="00A13929" w:rsidP="00313C4B">
            <w:pPr>
              <w:rPr>
                <w:sz w:val="20"/>
                <w:szCs w:val="20"/>
              </w:rPr>
            </w:pPr>
            <w:r>
              <w:rPr>
                <w:rFonts w:hint="eastAsia"/>
                <w:sz w:val="20"/>
                <w:szCs w:val="20"/>
              </w:rPr>
              <w:t>ファイルごとに</w:t>
            </w:r>
            <w:r w:rsidR="009A24F8">
              <w:rPr>
                <w:rFonts w:hint="eastAsia"/>
                <w:sz w:val="20"/>
                <w:szCs w:val="20"/>
              </w:rPr>
              <w:t>「コンピューター上のファイルを削除」、「</w:t>
            </w:r>
            <w:r w:rsidR="009346AE">
              <w:rPr>
                <w:rFonts w:hint="eastAsia"/>
                <w:sz w:val="20"/>
                <w:szCs w:val="20"/>
              </w:rPr>
              <w:t>アップロード</w:t>
            </w:r>
            <w:r w:rsidR="009A24F8">
              <w:rPr>
                <w:rFonts w:hint="eastAsia"/>
                <w:sz w:val="20"/>
                <w:szCs w:val="20"/>
              </w:rPr>
              <w:t>」、「何もしない」</w:t>
            </w:r>
            <w:r w:rsidR="00ED540E">
              <w:rPr>
                <w:rFonts w:hint="eastAsia"/>
                <w:sz w:val="20"/>
                <w:szCs w:val="20"/>
              </w:rPr>
              <w:t>か</w:t>
            </w:r>
            <w:r w:rsidR="00012114">
              <w:rPr>
                <w:rFonts w:hint="eastAsia"/>
                <w:sz w:val="20"/>
                <w:szCs w:val="20"/>
              </w:rPr>
              <w:t>ら動作を</w:t>
            </w:r>
            <w:r w:rsidR="009A24F8">
              <w:rPr>
                <w:rFonts w:hint="eastAsia"/>
                <w:sz w:val="20"/>
                <w:szCs w:val="20"/>
              </w:rPr>
              <w:t>選択</w:t>
            </w:r>
            <w:r w:rsidR="001A206E">
              <w:rPr>
                <w:rFonts w:hint="eastAsia"/>
                <w:sz w:val="20"/>
                <w:szCs w:val="20"/>
              </w:rPr>
              <w:t>します。</w:t>
            </w:r>
          </w:p>
        </w:tc>
      </w:tr>
    </w:tbl>
    <w:p w14:paraId="5291EE87" w14:textId="41E582E3" w:rsidR="000B356A" w:rsidRDefault="0007366E" w:rsidP="00313C4B">
      <w:r>
        <w:rPr>
          <w:rFonts w:hint="eastAsia"/>
        </w:rPr>
        <w:t>※</w:t>
      </w:r>
      <w:r w:rsidR="005C3930">
        <w:rPr>
          <w:rFonts w:hint="eastAsia"/>
        </w:rPr>
        <w:t>1</w:t>
      </w:r>
      <w:r w:rsidR="005C3930">
        <w:t xml:space="preserve"> </w:t>
      </w:r>
      <w:r w:rsidR="00216ECA">
        <w:rPr>
          <w:rFonts w:hint="eastAsia"/>
        </w:rPr>
        <w:t>動作が同期の場合のみ選択できます。</w:t>
      </w:r>
    </w:p>
    <w:p w14:paraId="0A00224C" w14:textId="5C47DF7E" w:rsidR="00885174" w:rsidRDefault="005C3930" w:rsidP="00313C4B">
      <w:r>
        <w:rPr>
          <w:rFonts w:hint="eastAsia"/>
        </w:rPr>
        <w:t>※2</w:t>
      </w:r>
      <w:r>
        <w:t xml:space="preserve"> </w:t>
      </w:r>
      <w:r>
        <w:rPr>
          <w:rFonts w:hint="eastAsia"/>
        </w:rPr>
        <w:t>動作がダウンロードの場合のみ選択できます。</w:t>
      </w:r>
    </w:p>
    <w:p w14:paraId="051A47F9" w14:textId="77777777" w:rsidR="0007366E" w:rsidRDefault="0007366E" w:rsidP="00313C4B"/>
    <w:p w14:paraId="016C5DAD" w14:textId="78ADF9F0" w:rsidR="000B356A" w:rsidRDefault="000B356A" w:rsidP="00313C4B">
      <w:r>
        <w:rPr>
          <w:rFonts w:hint="eastAsia"/>
        </w:rPr>
        <w:lastRenderedPageBreak/>
        <w:t>・</w:t>
      </w:r>
      <w:r w:rsidRPr="000B356A">
        <w:rPr>
          <w:rFonts w:hint="eastAsia"/>
        </w:rPr>
        <w:t>このコンピューター上のファイルが削除されたとき</w:t>
      </w:r>
    </w:p>
    <w:p w14:paraId="196DECF3" w14:textId="474EBC6D" w:rsidR="00337DC0" w:rsidRPr="00680AA3" w:rsidRDefault="00F71C4F" w:rsidP="00680AA3">
      <w:r>
        <w:rPr>
          <w:rFonts w:hint="eastAsia"/>
        </w:rPr>
        <w:t>同期</w:t>
      </w:r>
      <w:r w:rsidR="00BA07A2">
        <w:rPr>
          <w:rFonts w:hint="eastAsia"/>
        </w:rPr>
        <w:t>時に</w:t>
      </w:r>
      <w:r w:rsidR="00C47C4A">
        <w:rPr>
          <w:rFonts w:hint="eastAsia"/>
        </w:rPr>
        <w:t>コンピューター上の</w:t>
      </w:r>
      <w:r w:rsidR="00337773">
        <w:rPr>
          <w:rFonts w:hint="eastAsia"/>
        </w:rPr>
        <w:t>ファイル</w:t>
      </w:r>
      <w:r w:rsidR="00C47C4A">
        <w:rPr>
          <w:rFonts w:hint="eastAsia"/>
        </w:rPr>
        <w:t>が削除</w:t>
      </w:r>
      <w:r w:rsidR="00012C0F">
        <w:rPr>
          <w:rFonts w:hint="eastAsia"/>
        </w:rPr>
        <w:t>されていた場合の</w:t>
      </w:r>
      <w:r w:rsidR="00C47C4A">
        <w:rPr>
          <w:rFonts w:hint="eastAsia"/>
        </w:rPr>
        <w:t>動作を指定します。</w:t>
      </w:r>
    </w:p>
    <w:tbl>
      <w:tblPr>
        <w:tblStyle w:val="af"/>
        <w:tblW w:w="0" w:type="auto"/>
        <w:tblLook w:val="04A0" w:firstRow="1" w:lastRow="0" w:firstColumn="1" w:lastColumn="0" w:noHBand="0" w:noVBand="1"/>
      </w:tblPr>
      <w:tblGrid>
        <w:gridCol w:w="2830"/>
        <w:gridCol w:w="5664"/>
      </w:tblGrid>
      <w:tr w:rsidR="001D793F" w14:paraId="3CB0731C" w14:textId="77777777" w:rsidTr="00760ED0">
        <w:tc>
          <w:tcPr>
            <w:tcW w:w="2830" w:type="dxa"/>
            <w:shd w:val="clear" w:color="auto" w:fill="B8CCE4" w:themeFill="accent1" w:themeFillTint="66"/>
          </w:tcPr>
          <w:p w14:paraId="1BA9C727" w14:textId="77777777" w:rsidR="001D793F" w:rsidRPr="008A6CB3" w:rsidRDefault="001D793F" w:rsidP="00A708CE">
            <w:pPr>
              <w:rPr>
                <w:b/>
                <w:bCs/>
                <w:sz w:val="20"/>
                <w:szCs w:val="20"/>
              </w:rPr>
            </w:pPr>
            <w:r w:rsidRPr="008A6CB3">
              <w:rPr>
                <w:rFonts w:hint="eastAsia"/>
                <w:b/>
                <w:bCs/>
                <w:sz w:val="20"/>
                <w:szCs w:val="20"/>
              </w:rPr>
              <w:t>項目名</w:t>
            </w:r>
          </w:p>
        </w:tc>
        <w:tc>
          <w:tcPr>
            <w:tcW w:w="5664" w:type="dxa"/>
            <w:shd w:val="clear" w:color="auto" w:fill="B8CCE4" w:themeFill="accent1" w:themeFillTint="66"/>
          </w:tcPr>
          <w:p w14:paraId="5B49E3AE" w14:textId="77777777" w:rsidR="001D793F" w:rsidRPr="008A6CB3" w:rsidRDefault="001D793F" w:rsidP="00A708CE">
            <w:pPr>
              <w:rPr>
                <w:b/>
                <w:bCs/>
                <w:sz w:val="20"/>
                <w:szCs w:val="20"/>
              </w:rPr>
            </w:pPr>
            <w:r w:rsidRPr="008A6CB3">
              <w:rPr>
                <w:rFonts w:hint="eastAsia"/>
                <w:b/>
                <w:bCs/>
                <w:sz w:val="20"/>
                <w:szCs w:val="20"/>
              </w:rPr>
              <w:t>説明</w:t>
            </w:r>
          </w:p>
        </w:tc>
      </w:tr>
      <w:tr w:rsidR="001D793F" w14:paraId="7D6B509B" w14:textId="77777777" w:rsidTr="00760ED0">
        <w:tc>
          <w:tcPr>
            <w:tcW w:w="2830" w:type="dxa"/>
          </w:tcPr>
          <w:p w14:paraId="583CDE66" w14:textId="4D3A700E" w:rsidR="001D793F" w:rsidRPr="005C02D4" w:rsidRDefault="001D793F" w:rsidP="00A708CE">
            <w:pPr>
              <w:rPr>
                <w:sz w:val="20"/>
                <w:szCs w:val="20"/>
              </w:rPr>
            </w:pPr>
            <w:r>
              <w:rPr>
                <w:rFonts w:hint="eastAsia"/>
                <w:sz w:val="20"/>
                <w:szCs w:val="20"/>
              </w:rPr>
              <w:t>サーバー</w:t>
            </w:r>
            <w:r w:rsidRPr="005C02D4">
              <w:rPr>
                <w:rFonts w:hint="eastAsia"/>
                <w:sz w:val="20"/>
                <w:szCs w:val="20"/>
              </w:rPr>
              <w:t>上のファイルを削除</w:t>
            </w:r>
          </w:p>
        </w:tc>
        <w:tc>
          <w:tcPr>
            <w:tcW w:w="5664" w:type="dxa"/>
          </w:tcPr>
          <w:p w14:paraId="322CD81B" w14:textId="4712286C" w:rsidR="001D793F" w:rsidRPr="005C02D4" w:rsidRDefault="000A6B18" w:rsidP="00A708CE">
            <w:pPr>
              <w:rPr>
                <w:sz w:val="20"/>
                <w:szCs w:val="20"/>
              </w:rPr>
            </w:pPr>
            <w:r>
              <w:rPr>
                <w:rFonts w:hint="eastAsia"/>
                <w:sz w:val="20"/>
                <w:szCs w:val="20"/>
              </w:rPr>
              <w:t>サーバー上にあるファイルを削除します。</w:t>
            </w:r>
          </w:p>
        </w:tc>
      </w:tr>
      <w:tr w:rsidR="001D793F" w14:paraId="64633C8F" w14:textId="77777777" w:rsidTr="00760ED0">
        <w:tc>
          <w:tcPr>
            <w:tcW w:w="2830" w:type="dxa"/>
          </w:tcPr>
          <w:p w14:paraId="1900517B" w14:textId="7598D8F8" w:rsidR="001D793F" w:rsidRPr="005C02D4" w:rsidRDefault="0083063D" w:rsidP="00A708CE">
            <w:pPr>
              <w:rPr>
                <w:sz w:val="20"/>
                <w:szCs w:val="20"/>
              </w:rPr>
            </w:pPr>
            <w:r>
              <w:rPr>
                <w:rFonts w:hint="eastAsia"/>
                <w:sz w:val="20"/>
                <w:szCs w:val="20"/>
              </w:rPr>
              <w:t>ダウンロード</w:t>
            </w:r>
            <w:r w:rsidR="00212F31">
              <w:rPr>
                <w:rFonts w:hint="eastAsia"/>
                <w:sz w:val="20"/>
                <w:szCs w:val="20"/>
              </w:rPr>
              <w:t>(※1)</w:t>
            </w:r>
          </w:p>
        </w:tc>
        <w:tc>
          <w:tcPr>
            <w:tcW w:w="5664" w:type="dxa"/>
          </w:tcPr>
          <w:p w14:paraId="3C42A93C" w14:textId="5F284088" w:rsidR="001D793F" w:rsidRPr="005C02D4" w:rsidRDefault="002A5C9C" w:rsidP="00A708CE">
            <w:pPr>
              <w:rPr>
                <w:sz w:val="20"/>
                <w:szCs w:val="20"/>
              </w:rPr>
            </w:pPr>
            <w:r>
              <w:rPr>
                <w:rFonts w:hint="eastAsia"/>
                <w:sz w:val="20"/>
                <w:szCs w:val="20"/>
              </w:rPr>
              <w:t>サーバー上にあるファイルをコンピューターにダウンロードします。</w:t>
            </w:r>
          </w:p>
        </w:tc>
      </w:tr>
      <w:tr w:rsidR="008E2DDA" w14:paraId="4426C6EE" w14:textId="77777777" w:rsidTr="00760ED0">
        <w:tc>
          <w:tcPr>
            <w:tcW w:w="2830" w:type="dxa"/>
          </w:tcPr>
          <w:p w14:paraId="6730E208" w14:textId="2283EB33" w:rsidR="008E2DDA" w:rsidRDefault="008E2DDA" w:rsidP="00A708CE">
            <w:pPr>
              <w:rPr>
                <w:sz w:val="20"/>
                <w:szCs w:val="20"/>
              </w:rPr>
            </w:pPr>
            <w:r>
              <w:rPr>
                <w:rFonts w:hint="eastAsia"/>
                <w:sz w:val="20"/>
                <w:szCs w:val="20"/>
              </w:rPr>
              <w:t>何もしない</w:t>
            </w:r>
            <w:r w:rsidR="007E69BB">
              <w:rPr>
                <w:rFonts w:hint="eastAsia"/>
                <w:sz w:val="20"/>
                <w:szCs w:val="20"/>
              </w:rPr>
              <w:t>(※2)</w:t>
            </w:r>
          </w:p>
        </w:tc>
        <w:tc>
          <w:tcPr>
            <w:tcW w:w="5664" w:type="dxa"/>
          </w:tcPr>
          <w:p w14:paraId="595C4743" w14:textId="1E325897" w:rsidR="00612FA9" w:rsidRPr="005C02D4" w:rsidRDefault="00F30050" w:rsidP="00A708CE">
            <w:pPr>
              <w:rPr>
                <w:sz w:val="20"/>
                <w:szCs w:val="20"/>
              </w:rPr>
            </w:pPr>
            <w:r>
              <w:rPr>
                <w:rFonts w:hint="eastAsia"/>
                <w:sz w:val="20"/>
                <w:szCs w:val="20"/>
              </w:rPr>
              <w:t>サーバー上に</w:t>
            </w:r>
            <w:r w:rsidR="00612FA9">
              <w:rPr>
                <w:rFonts w:hint="eastAsia"/>
                <w:sz w:val="20"/>
                <w:szCs w:val="20"/>
              </w:rPr>
              <w:t>あるファイルに対して何も処理を行いません</w:t>
            </w:r>
            <w:r w:rsidR="00F05032">
              <w:rPr>
                <w:rFonts w:hint="eastAsia"/>
                <w:sz w:val="20"/>
                <w:szCs w:val="20"/>
              </w:rPr>
              <w:t>。</w:t>
            </w:r>
          </w:p>
        </w:tc>
      </w:tr>
      <w:tr w:rsidR="001D793F" w14:paraId="6E897294" w14:textId="77777777" w:rsidTr="00760ED0">
        <w:tc>
          <w:tcPr>
            <w:tcW w:w="2830" w:type="dxa"/>
          </w:tcPr>
          <w:p w14:paraId="4E172B04" w14:textId="77777777" w:rsidR="001D793F" w:rsidRPr="005C02D4" w:rsidRDefault="001D793F" w:rsidP="00A708CE">
            <w:pPr>
              <w:rPr>
                <w:sz w:val="20"/>
                <w:szCs w:val="20"/>
              </w:rPr>
            </w:pPr>
            <w:r>
              <w:rPr>
                <w:rFonts w:hint="eastAsia"/>
                <w:sz w:val="20"/>
                <w:szCs w:val="20"/>
              </w:rPr>
              <w:t>自分で選択する</w:t>
            </w:r>
          </w:p>
        </w:tc>
        <w:tc>
          <w:tcPr>
            <w:tcW w:w="5664" w:type="dxa"/>
          </w:tcPr>
          <w:p w14:paraId="69DA15F6" w14:textId="0A94B18D" w:rsidR="001D793F" w:rsidRPr="005C02D4" w:rsidRDefault="00634557" w:rsidP="00A708CE">
            <w:pPr>
              <w:rPr>
                <w:sz w:val="20"/>
                <w:szCs w:val="20"/>
              </w:rPr>
            </w:pPr>
            <w:r>
              <w:rPr>
                <w:rFonts w:hint="eastAsia"/>
                <w:sz w:val="20"/>
                <w:szCs w:val="20"/>
              </w:rPr>
              <w:t>ファイルごとに</w:t>
            </w:r>
            <w:r w:rsidR="00B61B7B">
              <w:rPr>
                <w:rFonts w:hint="eastAsia"/>
                <w:sz w:val="20"/>
                <w:szCs w:val="20"/>
              </w:rPr>
              <w:t>「</w:t>
            </w:r>
            <w:r w:rsidR="00E7198C">
              <w:rPr>
                <w:rFonts w:hint="eastAsia"/>
                <w:sz w:val="20"/>
                <w:szCs w:val="20"/>
              </w:rPr>
              <w:t>サーバー</w:t>
            </w:r>
            <w:r w:rsidR="00B76925">
              <w:rPr>
                <w:rFonts w:hint="eastAsia"/>
                <w:sz w:val="20"/>
                <w:szCs w:val="20"/>
              </w:rPr>
              <w:t>上のファイルを削除</w:t>
            </w:r>
            <w:r w:rsidR="00B61B7B">
              <w:rPr>
                <w:rFonts w:hint="eastAsia"/>
                <w:sz w:val="20"/>
                <w:szCs w:val="20"/>
              </w:rPr>
              <w:t>」</w:t>
            </w:r>
            <w:r w:rsidR="00B76925">
              <w:rPr>
                <w:rFonts w:hint="eastAsia"/>
                <w:sz w:val="20"/>
                <w:szCs w:val="20"/>
              </w:rPr>
              <w:t>、</w:t>
            </w:r>
            <w:r w:rsidR="00B61B7B">
              <w:rPr>
                <w:rFonts w:hint="eastAsia"/>
                <w:sz w:val="20"/>
                <w:szCs w:val="20"/>
              </w:rPr>
              <w:t>「</w:t>
            </w:r>
            <w:r w:rsidR="00C71B82">
              <w:rPr>
                <w:rFonts w:hint="eastAsia"/>
                <w:sz w:val="20"/>
                <w:szCs w:val="20"/>
              </w:rPr>
              <w:t>ダウンロード</w:t>
            </w:r>
            <w:r w:rsidR="00B61B7B">
              <w:rPr>
                <w:rFonts w:hint="eastAsia"/>
                <w:sz w:val="20"/>
                <w:szCs w:val="20"/>
              </w:rPr>
              <w:t>」</w:t>
            </w:r>
            <w:r w:rsidR="00C71B82">
              <w:rPr>
                <w:rFonts w:hint="eastAsia"/>
                <w:sz w:val="20"/>
                <w:szCs w:val="20"/>
              </w:rPr>
              <w:t>、</w:t>
            </w:r>
            <w:r w:rsidR="00B61B7B">
              <w:rPr>
                <w:rFonts w:hint="eastAsia"/>
                <w:sz w:val="20"/>
                <w:szCs w:val="20"/>
              </w:rPr>
              <w:t>「</w:t>
            </w:r>
            <w:r w:rsidR="00B76925">
              <w:rPr>
                <w:rFonts w:hint="eastAsia"/>
                <w:sz w:val="20"/>
                <w:szCs w:val="20"/>
              </w:rPr>
              <w:t>何もしない</w:t>
            </w:r>
            <w:r w:rsidR="00B61B7B">
              <w:rPr>
                <w:rFonts w:hint="eastAsia"/>
                <w:sz w:val="20"/>
                <w:szCs w:val="20"/>
              </w:rPr>
              <w:t>」</w:t>
            </w:r>
            <w:r>
              <w:rPr>
                <w:rFonts w:hint="eastAsia"/>
                <w:sz w:val="20"/>
                <w:szCs w:val="20"/>
              </w:rPr>
              <w:t>から動作を</w:t>
            </w:r>
            <w:r w:rsidR="00B76925">
              <w:rPr>
                <w:rFonts w:hint="eastAsia"/>
                <w:sz w:val="20"/>
                <w:szCs w:val="20"/>
              </w:rPr>
              <w:t>選択</w:t>
            </w:r>
            <w:r w:rsidR="001632B6">
              <w:rPr>
                <w:rFonts w:hint="eastAsia"/>
                <w:sz w:val="20"/>
                <w:szCs w:val="20"/>
              </w:rPr>
              <w:t>します。</w:t>
            </w:r>
          </w:p>
        </w:tc>
      </w:tr>
    </w:tbl>
    <w:p w14:paraId="6C91BFA0" w14:textId="77777777" w:rsidR="009F7096" w:rsidRDefault="009F7096" w:rsidP="009F7096">
      <w:r>
        <w:rPr>
          <w:rFonts w:hint="eastAsia"/>
        </w:rPr>
        <w:t>※1</w:t>
      </w:r>
      <w:r>
        <w:t xml:space="preserve"> </w:t>
      </w:r>
      <w:r>
        <w:rPr>
          <w:rFonts w:hint="eastAsia"/>
        </w:rPr>
        <w:t>動作が同期の場合のみ選択できます。</w:t>
      </w:r>
    </w:p>
    <w:p w14:paraId="7B9752AD" w14:textId="35A839DF" w:rsidR="009F7096" w:rsidRDefault="009F7096" w:rsidP="00313C4B">
      <w:r>
        <w:rPr>
          <w:rFonts w:hint="eastAsia"/>
        </w:rPr>
        <w:t>※2</w:t>
      </w:r>
      <w:r>
        <w:t xml:space="preserve"> </w:t>
      </w:r>
      <w:r>
        <w:rPr>
          <w:rFonts w:hint="eastAsia"/>
        </w:rPr>
        <w:t>動作がアップロードの場合のみ選択できます。</w:t>
      </w:r>
    </w:p>
    <w:p w14:paraId="79A3F354" w14:textId="77777777" w:rsidR="009F7096" w:rsidRDefault="009F7096" w:rsidP="00313C4B"/>
    <w:p w14:paraId="66324E25" w14:textId="183A698A" w:rsidR="000B356A" w:rsidRDefault="000B356A" w:rsidP="00313C4B">
      <w:r>
        <w:rPr>
          <w:rFonts w:hint="eastAsia"/>
        </w:rPr>
        <w:t>・</w:t>
      </w:r>
      <w:r w:rsidRPr="000B356A">
        <w:rPr>
          <w:rFonts w:hint="eastAsia"/>
        </w:rPr>
        <w:t>両方のファイルが更新されたとき</w:t>
      </w:r>
    </w:p>
    <w:p w14:paraId="4E59AF6F" w14:textId="1E695153" w:rsidR="000B356A" w:rsidRDefault="000C596C" w:rsidP="00313C4B">
      <w:r>
        <w:rPr>
          <w:rFonts w:hint="eastAsia"/>
        </w:rPr>
        <w:t>同期したファイルにおいて、</w:t>
      </w:r>
      <w:r w:rsidR="00D13D5B">
        <w:rPr>
          <w:rFonts w:hint="eastAsia"/>
        </w:rPr>
        <w:t>サーバー上、コンピューター</w:t>
      </w:r>
      <w:r w:rsidR="00C47C58">
        <w:rPr>
          <w:rFonts w:hint="eastAsia"/>
        </w:rPr>
        <w:t>上</w:t>
      </w:r>
      <w:r w:rsidR="0059338A">
        <w:rPr>
          <w:rFonts w:hint="eastAsia"/>
        </w:rPr>
        <w:t>両方の</w:t>
      </w:r>
      <w:r w:rsidR="00D13D5B">
        <w:rPr>
          <w:rFonts w:hint="eastAsia"/>
        </w:rPr>
        <w:t>ファイルが更新</w:t>
      </w:r>
      <w:r w:rsidR="00CA4519">
        <w:rPr>
          <w:rFonts w:hint="eastAsia"/>
        </w:rPr>
        <w:t>されていた場合の</w:t>
      </w:r>
      <w:r w:rsidR="00C47C58">
        <w:rPr>
          <w:rFonts w:hint="eastAsia"/>
        </w:rPr>
        <w:t>動作を指定します。</w:t>
      </w:r>
    </w:p>
    <w:tbl>
      <w:tblPr>
        <w:tblStyle w:val="af"/>
        <w:tblW w:w="0" w:type="auto"/>
        <w:tblLook w:val="04A0" w:firstRow="1" w:lastRow="0" w:firstColumn="1" w:lastColumn="0" w:noHBand="0" w:noVBand="1"/>
      </w:tblPr>
      <w:tblGrid>
        <w:gridCol w:w="2830"/>
        <w:gridCol w:w="5664"/>
      </w:tblGrid>
      <w:tr w:rsidR="001D793F" w14:paraId="458BE3BD" w14:textId="77777777" w:rsidTr="00760ED0">
        <w:tc>
          <w:tcPr>
            <w:tcW w:w="2830" w:type="dxa"/>
            <w:shd w:val="clear" w:color="auto" w:fill="B8CCE4" w:themeFill="accent1" w:themeFillTint="66"/>
          </w:tcPr>
          <w:p w14:paraId="28026276" w14:textId="77777777" w:rsidR="001D793F" w:rsidRPr="008A6CB3" w:rsidRDefault="001D793F" w:rsidP="00A708CE">
            <w:pPr>
              <w:rPr>
                <w:b/>
                <w:bCs/>
                <w:sz w:val="20"/>
                <w:szCs w:val="20"/>
              </w:rPr>
            </w:pPr>
            <w:r w:rsidRPr="008A6CB3">
              <w:rPr>
                <w:rFonts w:hint="eastAsia"/>
                <w:b/>
                <w:bCs/>
                <w:sz w:val="20"/>
                <w:szCs w:val="20"/>
              </w:rPr>
              <w:t>項目名</w:t>
            </w:r>
          </w:p>
        </w:tc>
        <w:tc>
          <w:tcPr>
            <w:tcW w:w="5664" w:type="dxa"/>
            <w:shd w:val="clear" w:color="auto" w:fill="B8CCE4" w:themeFill="accent1" w:themeFillTint="66"/>
          </w:tcPr>
          <w:p w14:paraId="7E88149E" w14:textId="77777777" w:rsidR="001D793F" w:rsidRPr="008A6CB3" w:rsidRDefault="001D793F" w:rsidP="00A708CE">
            <w:pPr>
              <w:rPr>
                <w:b/>
                <w:bCs/>
                <w:sz w:val="20"/>
                <w:szCs w:val="20"/>
              </w:rPr>
            </w:pPr>
            <w:r w:rsidRPr="008A6CB3">
              <w:rPr>
                <w:rFonts w:hint="eastAsia"/>
                <w:b/>
                <w:bCs/>
                <w:sz w:val="20"/>
                <w:szCs w:val="20"/>
              </w:rPr>
              <w:t>説明</w:t>
            </w:r>
          </w:p>
        </w:tc>
      </w:tr>
      <w:tr w:rsidR="001D793F" w14:paraId="5AFE21E0" w14:textId="77777777" w:rsidTr="00760ED0">
        <w:tc>
          <w:tcPr>
            <w:tcW w:w="2830" w:type="dxa"/>
          </w:tcPr>
          <w:p w14:paraId="22ACAAB2" w14:textId="5515CD40" w:rsidR="001D793F" w:rsidRPr="005C02D4" w:rsidRDefault="00490B17" w:rsidP="00A708CE">
            <w:pPr>
              <w:rPr>
                <w:sz w:val="20"/>
                <w:szCs w:val="20"/>
              </w:rPr>
            </w:pPr>
            <w:r>
              <w:rPr>
                <w:rFonts w:hint="eastAsia"/>
                <w:sz w:val="20"/>
                <w:szCs w:val="20"/>
              </w:rPr>
              <w:t>アップロード</w:t>
            </w:r>
          </w:p>
        </w:tc>
        <w:tc>
          <w:tcPr>
            <w:tcW w:w="5664" w:type="dxa"/>
          </w:tcPr>
          <w:p w14:paraId="551D2AC1" w14:textId="0957DE8E" w:rsidR="001D793F" w:rsidRPr="005C02D4" w:rsidRDefault="00A84D07" w:rsidP="00A708CE">
            <w:pPr>
              <w:rPr>
                <w:sz w:val="20"/>
                <w:szCs w:val="20"/>
              </w:rPr>
            </w:pPr>
            <w:r>
              <w:rPr>
                <w:rFonts w:hint="eastAsia"/>
                <w:sz w:val="20"/>
                <w:szCs w:val="20"/>
              </w:rPr>
              <w:t>コンピューター上にあるファイル</w:t>
            </w:r>
            <w:r w:rsidR="00FE0A4B">
              <w:rPr>
                <w:rFonts w:hint="eastAsia"/>
                <w:sz w:val="20"/>
                <w:szCs w:val="20"/>
              </w:rPr>
              <w:t>で</w:t>
            </w:r>
            <w:r>
              <w:rPr>
                <w:rFonts w:hint="eastAsia"/>
                <w:sz w:val="20"/>
                <w:szCs w:val="20"/>
              </w:rPr>
              <w:t>上書きアップロードします。</w:t>
            </w:r>
          </w:p>
        </w:tc>
      </w:tr>
      <w:tr w:rsidR="001D793F" w14:paraId="069A6987" w14:textId="77777777" w:rsidTr="00760ED0">
        <w:tc>
          <w:tcPr>
            <w:tcW w:w="2830" w:type="dxa"/>
          </w:tcPr>
          <w:p w14:paraId="62668090" w14:textId="3B31AF22" w:rsidR="001D793F" w:rsidRPr="005C02D4" w:rsidRDefault="00490B17" w:rsidP="00A708CE">
            <w:pPr>
              <w:rPr>
                <w:sz w:val="20"/>
                <w:szCs w:val="20"/>
              </w:rPr>
            </w:pPr>
            <w:r>
              <w:rPr>
                <w:rFonts w:hint="eastAsia"/>
                <w:sz w:val="20"/>
                <w:szCs w:val="20"/>
              </w:rPr>
              <w:t>ダウンロード</w:t>
            </w:r>
          </w:p>
        </w:tc>
        <w:tc>
          <w:tcPr>
            <w:tcW w:w="5664" w:type="dxa"/>
          </w:tcPr>
          <w:p w14:paraId="115F0DA0" w14:textId="49ABC978" w:rsidR="001D793F" w:rsidRPr="005C02D4" w:rsidRDefault="002A2CE1" w:rsidP="00A708CE">
            <w:pPr>
              <w:rPr>
                <w:sz w:val="20"/>
                <w:szCs w:val="20"/>
              </w:rPr>
            </w:pPr>
            <w:r>
              <w:rPr>
                <w:rFonts w:hint="eastAsia"/>
                <w:sz w:val="20"/>
                <w:szCs w:val="20"/>
              </w:rPr>
              <w:t>サーバー上にあるファイルで上書きダウンロードします。</w:t>
            </w:r>
          </w:p>
        </w:tc>
      </w:tr>
      <w:tr w:rsidR="001D793F" w14:paraId="60E7C484" w14:textId="77777777" w:rsidTr="00760ED0">
        <w:tc>
          <w:tcPr>
            <w:tcW w:w="2830" w:type="dxa"/>
          </w:tcPr>
          <w:p w14:paraId="6CCF0E92" w14:textId="77777777" w:rsidR="001D793F" w:rsidRPr="005C02D4" w:rsidRDefault="001D793F" w:rsidP="00A708CE">
            <w:pPr>
              <w:rPr>
                <w:sz w:val="20"/>
                <w:szCs w:val="20"/>
              </w:rPr>
            </w:pPr>
            <w:r>
              <w:rPr>
                <w:rFonts w:hint="eastAsia"/>
                <w:sz w:val="20"/>
                <w:szCs w:val="20"/>
              </w:rPr>
              <w:t>自分で選択する</w:t>
            </w:r>
          </w:p>
        </w:tc>
        <w:tc>
          <w:tcPr>
            <w:tcW w:w="5664" w:type="dxa"/>
          </w:tcPr>
          <w:p w14:paraId="5E6EEF86" w14:textId="2952B7D4" w:rsidR="001D793F" w:rsidRPr="005C02D4" w:rsidRDefault="00047934" w:rsidP="00A708CE">
            <w:pPr>
              <w:rPr>
                <w:sz w:val="20"/>
                <w:szCs w:val="20"/>
              </w:rPr>
            </w:pPr>
            <w:r>
              <w:rPr>
                <w:rFonts w:hint="eastAsia"/>
                <w:sz w:val="20"/>
                <w:szCs w:val="20"/>
              </w:rPr>
              <w:t>ファイルごとに</w:t>
            </w:r>
            <w:r w:rsidR="000731E7">
              <w:rPr>
                <w:rFonts w:hint="eastAsia"/>
                <w:sz w:val="20"/>
                <w:szCs w:val="20"/>
              </w:rPr>
              <w:t>「アップロード」、「ダウンロード」</w:t>
            </w:r>
            <w:r w:rsidR="00FB1256">
              <w:rPr>
                <w:rFonts w:hint="eastAsia"/>
                <w:sz w:val="20"/>
                <w:szCs w:val="20"/>
              </w:rPr>
              <w:t>から動作を</w:t>
            </w:r>
            <w:r w:rsidR="00822CBF">
              <w:rPr>
                <w:rFonts w:hint="eastAsia"/>
                <w:sz w:val="20"/>
                <w:szCs w:val="20"/>
              </w:rPr>
              <w:t>選択します。</w:t>
            </w:r>
          </w:p>
        </w:tc>
      </w:tr>
    </w:tbl>
    <w:p w14:paraId="2A7CF16E" w14:textId="2FE9A115" w:rsidR="00824FCC" w:rsidRDefault="00824FCC" w:rsidP="00313C4B"/>
    <w:p w14:paraId="30D56804" w14:textId="77777777" w:rsidR="00824FCC" w:rsidRDefault="00824FCC">
      <w:pPr>
        <w:adjustRightInd/>
        <w:snapToGrid/>
      </w:pPr>
      <w:r>
        <w:br w:type="page"/>
      </w:r>
    </w:p>
    <w:p w14:paraId="1169AF37" w14:textId="0F2A5680" w:rsidR="0041161D" w:rsidRDefault="00D20454" w:rsidP="0041161D">
      <w:pPr>
        <w:pStyle w:val="3"/>
        <w:rPr>
          <w:lang w:eastAsia="ja-JP"/>
        </w:rPr>
      </w:pPr>
      <w:bookmarkStart w:id="27" w:name="_Toc97107906"/>
      <w:r>
        <w:rPr>
          <w:rFonts w:hint="eastAsia"/>
          <w:lang w:eastAsia="ja-JP"/>
        </w:rPr>
        <w:lastRenderedPageBreak/>
        <w:t>「プロキシ」</w:t>
      </w:r>
      <w:r w:rsidR="008E21A8">
        <w:rPr>
          <w:rFonts w:hint="eastAsia"/>
          <w:lang w:eastAsia="ja-JP"/>
        </w:rPr>
        <w:t>タブ</w:t>
      </w:r>
      <w:bookmarkEnd w:id="27"/>
    </w:p>
    <w:p w14:paraId="56C0DE44" w14:textId="630A5D7C" w:rsidR="00585D35" w:rsidRPr="00585D35" w:rsidRDefault="00585D35" w:rsidP="00585D35">
      <w:r>
        <w:rPr>
          <w:rFonts w:hint="eastAsia"/>
        </w:rPr>
        <w:t>プロキシサーバーや分割アップロードの設定を行うことができます。</w:t>
      </w:r>
    </w:p>
    <w:p w14:paraId="4A94AC73" w14:textId="04F202EF" w:rsidR="0041521E" w:rsidRDefault="002F1FF7" w:rsidP="002F1FF7">
      <w:pPr>
        <w:jc w:val="center"/>
      </w:pPr>
      <w:r>
        <w:rPr>
          <w:noProof/>
        </w:rPr>
        <w:drawing>
          <wp:inline distT="0" distB="0" distL="0" distR="0" wp14:anchorId="53674664" wp14:editId="67EF92FC">
            <wp:extent cx="4680000" cy="3973320"/>
            <wp:effectExtent l="19050" t="19050" r="25400" b="2730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80000" cy="3973320"/>
                    </a:xfrm>
                    <a:prstGeom prst="rect">
                      <a:avLst/>
                    </a:prstGeom>
                    <a:ln>
                      <a:solidFill>
                        <a:schemeClr val="bg1">
                          <a:lumMod val="65000"/>
                        </a:schemeClr>
                      </a:solidFill>
                    </a:ln>
                  </pic:spPr>
                </pic:pic>
              </a:graphicData>
            </a:graphic>
          </wp:inline>
        </w:drawing>
      </w:r>
    </w:p>
    <w:p w14:paraId="0D385C03" w14:textId="39179DB4" w:rsidR="004F6DB0" w:rsidRDefault="004F6DB0" w:rsidP="0041521E"/>
    <w:p w14:paraId="5A09C3E0" w14:textId="2E75843B" w:rsidR="00A22C3C" w:rsidRDefault="00A22C3C" w:rsidP="0041521E">
      <w:r>
        <w:rPr>
          <w:rFonts w:hint="eastAsia"/>
        </w:rPr>
        <w:t>各設定項目については以下の通りです。</w:t>
      </w:r>
    </w:p>
    <w:tbl>
      <w:tblPr>
        <w:tblStyle w:val="af"/>
        <w:tblW w:w="0" w:type="auto"/>
        <w:tblLook w:val="04A0" w:firstRow="1" w:lastRow="0" w:firstColumn="1" w:lastColumn="0" w:noHBand="0" w:noVBand="1"/>
      </w:tblPr>
      <w:tblGrid>
        <w:gridCol w:w="2830"/>
        <w:gridCol w:w="5664"/>
      </w:tblGrid>
      <w:tr w:rsidR="00705F6B" w14:paraId="2F80DDBC" w14:textId="77777777" w:rsidTr="00A708CE">
        <w:tc>
          <w:tcPr>
            <w:tcW w:w="2830" w:type="dxa"/>
            <w:shd w:val="clear" w:color="auto" w:fill="B8CCE4" w:themeFill="accent1" w:themeFillTint="66"/>
          </w:tcPr>
          <w:p w14:paraId="25F247D2" w14:textId="77777777" w:rsidR="00705F6B" w:rsidRPr="008A6CB3" w:rsidRDefault="00705F6B" w:rsidP="00A708CE">
            <w:pPr>
              <w:rPr>
                <w:b/>
                <w:bCs/>
                <w:sz w:val="20"/>
                <w:szCs w:val="20"/>
              </w:rPr>
            </w:pPr>
            <w:r w:rsidRPr="008A6CB3">
              <w:rPr>
                <w:rFonts w:hint="eastAsia"/>
                <w:b/>
                <w:bCs/>
                <w:sz w:val="20"/>
                <w:szCs w:val="20"/>
              </w:rPr>
              <w:t>項目名</w:t>
            </w:r>
          </w:p>
        </w:tc>
        <w:tc>
          <w:tcPr>
            <w:tcW w:w="5664" w:type="dxa"/>
            <w:shd w:val="clear" w:color="auto" w:fill="B8CCE4" w:themeFill="accent1" w:themeFillTint="66"/>
          </w:tcPr>
          <w:p w14:paraId="5ABA133C" w14:textId="77777777" w:rsidR="00705F6B" w:rsidRPr="008A6CB3" w:rsidRDefault="00705F6B" w:rsidP="00A708CE">
            <w:pPr>
              <w:rPr>
                <w:b/>
                <w:bCs/>
                <w:sz w:val="20"/>
                <w:szCs w:val="20"/>
              </w:rPr>
            </w:pPr>
            <w:r w:rsidRPr="008A6CB3">
              <w:rPr>
                <w:rFonts w:hint="eastAsia"/>
                <w:b/>
                <w:bCs/>
                <w:sz w:val="20"/>
                <w:szCs w:val="20"/>
              </w:rPr>
              <w:t>説明</w:t>
            </w:r>
          </w:p>
        </w:tc>
      </w:tr>
      <w:tr w:rsidR="00705F6B" w14:paraId="75AF50EE" w14:textId="77777777" w:rsidTr="00A708CE">
        <w:tc>
          <w:tcPr>
            <w:tcW w:w="2830" w:type="dxa"/>
          </w:tcPr>
          <w:p w14:paraId="7DC72F37" w14:textId="01345025" w:rsidR="00705F6B" w:rsidRPr="004F6DB0" w:rsidRDefault="0099424D" w:rsidP="00A708CE">
            <w:pPr>
              <w:rPr>
                <w:sz w:val="20"/>
                <w:szCs w:val="20"/>
              </w:rPr>
            </w:pPr>
            <w:r w:rsidRPr="0099424D">
              <w:rPr>
                <w:rFonts w:hint="eastAsia"/>
                <w:sz w:val="20"/>
                <w:szCs w:val="20"/>
              </w:rPr>
              <w:t>サーバーとの接続にプロキシサーバーを経由する</w:t>
            </w:r>
          </w:p>
        </w:tc>
        <w:tc>
          <w:tcPr>
            <w:tcW w:w="5664" w:type="dxa"/>
          </w:tcPr>
          <w:p w14:paraId="5D6B3A7A" w14:textId="32AAF19C" w:rsidR="00705F6B" w:rsidRPr="005C02D4" w:rsidRDefault="00E82F9C" w:rsidP="00A708CE">
            <w:pPr>
              <w:rPr>
                <w:sz w:val="20"/>
                <w:szCs w:val="20"/>
              </w:rPr>
            </w:pPr>
            <w:r>
              <w:rPr>
                <w:rFonts w:hint="eastAsia"/>
                <w:sz w:val="20"/>
                <w:szCs w:val="20"/>
              </w:rPr>
              <w:t>プロキシサーバーを使用する</w:t>
            </w:r>
            <w:r w:rsidR="00BD41EA">
              <w:rPr>
                <w:rFonts w:hint="eastAsia"/>
                <w:sz w:val="20"/>
                <w:szCs w:val="20"/>
              </w:rPr>
              <w:t>場合</w:t>
            </w:r>
            <w:r>
              <w:rPr>
                <w:rFonts w:hint="eastAsia"/>
                <w:sz w:val="20"/>
                <w:szCs w:val="20"/>
              </w:rPr>
              <w:t>はチェックをONにしてください。</w:t>
            </w:r>
          </w:p>
        </w:tc>
      </w:tr>
      <w:tr w:rsidR="00705F6B" w14:paraId="5FA25601" w14:textId="77777777" w:rsidTr="00A708CE">
        <w:tc>
          <w:tcPr>
            <w:tcW w:w="2830" w:type="dxa"/>
          </w:tcPr>
          <w:p w14:paraId="61C0A8E7" w14:textId="15719B7A" w:rsidR="00705F6B" w:rsidRPr="005C02D4" w:rsidRDefault="00651F88" w:rsidP="00A708CE">
            <w:pPr>
              <w:rPr>
                <w:sz w:val="20"/>
                <w:szCs w:val="20"/>
              </w:rPr>
            </w:pPr>
            <w:r>
              <w:rPr>
                <w:rFonts w:hint="eastAsia"/>
                <w:sz w:val="20"/>
                <w:szCs w:val="20"/>
              </w:rPr>
              <w:t>プロキシサーバーの設定</w:t>
            </w:r>
          </w:p>
        </w:tc>
        <w:tc>
          <w:tcPr>
            <w:tcW w:w="5664" w:type="dxa"/>
          </w:tcPr>
          <w:p w14:paraId="230C9E22" w14:textId="63A26517" w:rsidR="00BD41EA" w:rsidRDefault="009F5164" w:rsidP="00A708CE">
            <w:pPr>
              <w:rPr>
                <w:sz w:val="20"/>
                <w:szCs w:val="20"/>
              </w:rPr>
            </w:pPr>
            <w:r>
              <w:rPr>
                <w:rFonts w:hint="eastAsia"/>
                <w:sz w:val="20"/>
                <w:szCs w:val="20"/>
              </w:rPr>
              <w:t>使用する</w:t>
            </w:r>
            <w:r w:rsidR="00BD41EA">
              <w:rPr>
                <w:rFonts w:hint="eastAsia"/>
                <w:sz w:val="20"/>
                <w:szCs w:val="20"/>
              </w:rPr>
              <w:t>プロキシサーバーの</w:t>
            </w:r>
            <w:r w:rsidR="003E7282">
              <w:rPr>
                <w:rFonts w:hint="eastAsia"/>
                <w:sz w:val="20"/>
                <w:szCs w:val="20"/>
              </w:rPr>
              <w:t>情報を設定します。</w:t>
            </w:r>
          </w:p>
          <w:p w14:paraId="371C9C3B" w14:textId="3CDA416F" w:rsidR="00705F6B" w:rsidRPr="005C02D4" w:rsidRDefault="00BD41EA" w:rsidP="00A708CE">
            <w:pPr>
              <w:rPr>
                <w:sz w:val="20"/>
                <w:szCs w:val="20"/>
              </w:rPr>
            </w:pPr>
            <w:r>
              <w:rPr>
                <w:rFonts w:hint="eastAsia"/>
                <w:sz w:val="20"/>
                <w:szCs w:val="20"/>
              </w:rPr>
              <w:t>自動構成スクリプトを使用する場合はスクリプトの場所を、手動設定する場合はプロキシサーバーのIPアドレスとポート番号を入力</w:t>
            </w:r>
            <w:r w:rsidR="00EB05D5">
              <w:rPr>
                <w:rFonts w:hint="eastAsia"/>
                <w:sz w:val="20"/>
                <w:szCs w:val="20"/>
              </w:rPr>
              <w:t>ください。</w:t>
            </w:r>
          </w:p>
        </w:tc>
      </w:tr>
      <w:tr w:rsidR="00705F6B" w14:paraId="75FF5A4C" w14:textId="77777777" w:rsidTr="00A708CE">
        <w:tc>
          <w:tcPr>
            <w:tcW w:w="2830" w:type="dxa"/>
          </w:tcPr>
          <w:p w14:paraId="71CA44A5" w14:textId="40F9CBE5" w:rsidR="00705F6B" w:rsidRDefault="00651F88" w:rsidP="00A708CE">
            <w:pPr>
              <w:rPr>
                <w:sz w:val="20"/>
                <w:szCs w:val="20"/>
              </w:rPr>
            </w:pPr>
            <w:r>
              <w:rPr>
                <w:rFonts w:hint="eastAsia"/>
                <w:sz w:val="20"/>
                <w:szCs w:val="20"/>
              </w:rPr>
              <w:t>プロキシサーバーには認証が必要</w:t>
            </w:r>
          </w:p>
        </w:tc>
        <w:tc>
          <w:tcPr>
            <w:tcW w:w="5664" w:type="dxa"/>
          </w:tcPr>
          <w:p w14:paraId="77B85770" w14:textId="52513EAB" w:rsidR="00705F6B" w:rsidRPr="005C02D4" w:rsidRDefault="008B5D6E" w:rsidP="00A708CE">
            <w:pPr>
              <w:rPr>
                <w:sz w:val="20"/>
                <w:szCs w:val="20"/>
              </w:rPr>
            </w:pPr>
            <w:r>
              <w:rPr>
                <w:rFonts w:hint="eastAsia"/>
                <w:sz w:val="20"/>
                <w:szCs w:val="20"/>
              </w:rPr>
              <w:t>プロキシサーバーに認証が必要な場合は、チェックをONにした上でユーザーID、パスワードを入力</w:t>
            </w:r>
            <w:r w:rsidR="008B49F2">
              <w:rPr>
                <w:rFonts w:hint="eastAsia"/>
                <w:sz w:val="20"/>
                <w:szCs w:val="20"/>
              </w:rPr>
              <w:t>してください。</w:t>
            </w:r>
          </w:p>
        </w:tc>
      </w:tr>
      <w:tr w:rsidR="00705F6B" w14:paraId="77417EDC" w14:textId="77777777" w:rsidTr="00A708CE">
        <w:tc>
          <w:tcPr>
            <w:tcW w:w="2830" w:type="dxa"/>
          </w:tcPr>
          <w:p w14:paraId="60380421" w14:textId="1CFEB614" w:rsidR="00705F6B" w:rsidRPr="005C02D4" w:rsidRDefault="00651F88" w:rsidP="00A708CE">
            <w:pPr>
              <w:rPr>
                <w:sz w:val="20"/>
                <w:szCs w:val="20"/>
              </w:rPr>
            </w:pPr>
            <w:r>
              <w:rPr>
                <w:rFonts w:hint="eastAsia"/>
                <w:sz w:val="20"/>
                <w:szCs w:val="20"/>
              </w:rPr>
              <w:t>分割アップロード</w:t>
            </w:r>
          </w:p>
        </w:tc>
        <w:tc>
          <w:tcPr>
            <w:tcW w:w="5664" w:type="dxa"/>
          </w:tcPr>
          <w:p w14:paraId="6D56B952" w14:textId="37452847" w:rsidR="00705F6B" w:rsidRPr="00A41BC9" w:rsidRDefault="00273392" w:rsidP="00A708CE">
            <w:pPr>
              <w:rPr>
                <w:sz w:val="20"/>
                <w:szCs w:val="20"/>
              </w:rPr>
            </w:pPr>
            <w:r w:rsidRPr="00A41BC9">
              <w:rPr>
                <w:rFonts w:hint="eastAsia"/>
                <w:sz w:val="20"/>
                <w:szCs w:val="20"/>
              </w:rPr>
              <w:t>ファイルを分割してアップロードすることできます。分割するサイズは128k～2000MB</w:t>
            </w:r>
            <w:r w:rsidR="00B37580" w:rsidRPr="00A41BC9">
              <w:rPr>
                <w:rFonts w:hint="eastAsia"/>
                <w:sz w:val="20"/>
                <w:szCs w:val="20"/>
              </w:rPr>
              <w:t>で</w:t>
            </w:r>
            <w:r w:rsidRPr="00A41BC9">
              <w:rPr>
                <w:rFonts w:hint="eastAsia"/>
                <w:sz w:val="20"/>
                <w:szCs w:val="20"/>
              </w:rPr>
              <w:t>選択することができます。</w:t>
            </w:r>
          </w:p>
          <w:p w14:paraId="1A5FD7C1" w14:textId="77777777" w:rsidR="00593E0E" w:rsidRDefault="004C5905" w:rsidP="00A708CE">
            <w:r>
              <w:rPr>
                <w:noProof/>
              </w:rPr>
              <w:lastRenderedPageBreak/>
              <w:drawing>
                <wp:inline distT="0" distB="0" distL="0" distR="0" wp14:anchorId="2F350B2A" wp14:editId="265CD8C3">
                  <wp:extent cx="3240000" cy="1379880"/>
                  <wp:effectExtent l="19050" t="19050" r="17780" b="1079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40000" cy="1379880"/>
                          </a:xfrm>
                          <a:prstGeom prst="rect">
                            <a:avLst/>
                          </a:prstGeom>
                          <a:ln>
                            <a:solidFill>
                              <a:schemeClr val="bg1">
                                <a:lumMod val="65000"/>
                              </a:schemeClr>
                            </a:solidFill>
                          </a:ln>
                        </pic:spPr>
                      </pic:pic>
                    </a:graphicData>
                  </a:graphic>
                </wp:inline>
              </w:drawing>
            </w:r>
          </w:p>
          <w:p w14:paraId="60033CD4" w14:textId="076C7DCE" w:rsidR="00F8421B" w:rsidRPr="00057A34" w:rsidRDefault="00F8421B" w:rsidP="00A708CE"/>
        </w:tc>
      </w:tr>
    </w:tbl>
    <w:p w14:paraId="00DA0B5D" w14:textId="1E99347F" w:rsidR="000310B9" w:rsidRDefault="000310B9" w:rsidP="0041521E"/>
    <w:p w14:paraId="767FB411" w14:textId="77777777" w:rsidR="000310B9" w:rsidRDefault="000310B9">
      <w:pPr>
        <w:adjustRightInd/>
        <w:snapToGrid/>
      </w:pPr>
      <w:r>
        <w:br w:type="page"/>
      </w:r>
    </w:p>
    <w:p w14:paraId="69429277" w14:textId="0DA07B51" w:rsidR="0041161D" w:rsidRDefault="00D20454" w:rsidP="0041161D">
      <w:pPr>
        <w:pStyle w:val="3"/>
        <w:rPr>
          <w:lang w:eastAsia="ja-JP"/>
        </w:rPr>
      </w:pPr>
      <w:bookmarkStart w:id="28" w:name="_Toc97107907"/>
      <w:r>
        <w:rPr>
          <w:rFonts w:hint="eastAsia"/>
          <w:lang w:eastAsia="ja-JP"/>
        </w:rPr>
        <w:lastRenderedPageBreak/>
        <w:t>「セキュリティ」</w:t>
      </w:r>
      <w:r w:rsidR="008E21A8">
        <w:rPr>
          <w:rFonts w:hint="eastAsia"/>
          <w:lang w:eastAsia="ja-JP"/>
        </w:rPr>
        <w:t>タブ</w:t>
      </w:r>
      <w:bookmarkEnd w:id="28"/>
    </w:p>
    <w:p w14:paraId="6280BB53" w14:textId="564B9581" w:rsidR="00E5223E" w:rsidRDefault="00051540" w:rsidP="00E5223E">
      <w:r>
        <w:rPr>
          <w:rFonts w:hint="eastAsia"/>
        </w:rPr>
        <w:t>ファイルアップロード時の</w:t>
      </w:r>
      <w:r w:rsidR="0017091F">
        <w:rPr>
          <w:rFonts w:hint="eastAsia"/>
        </w:rPr>
        <w:t>暗号化設定を行うことができます。</w:t>
      </w:r>
    </w:p>
    <w:p w14:paraId="3253F6CB" w14:textId="3C729052" w:rsidR="00746466" w:rsidRDefault="00E522B1" w:rsidP="008008FA">
      <w:pPr>
        <w:jc w:val="center"/>
      </w:pPr>
      <w:r>
        <w:rPr>
          <w:noProof/>
        </w:rPr>
        <w:drawing>
          <wp:inline distT="0" distB="0" distL="0" distR="0" wp14:anchorId="12177CFF" wp14:editId="165A44AB">
            <wp:extent cx="4680000" cy="3980520"/>
            <wp:effectExtent l="19050" t="19050" r="25400" b="2032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80000" cy="3980520"/>
                    </a:xfrm>
                    <a:prstGeom prst="rect">
                      <a:avLst/>
                    </a:prstGeom>
                    <a:ln>
                      <a:solidFill>
                        <a:schemeClr val="bg1">
                          <a:lumMod val="65000"/>
                        </a:schemeClr>
                      </a:solidFill>
                    </a:ln>
                  </pic:spPr>
                </pic:pic>
              </a:graphicData>
            </a:graphic>
          </wp:inline>
        </w:drawing>
      </w:r>
    </w:p>
    <w:p w14:paraId="6CCF4F43" w14:textId="59604961" w:rsidR="00746466" w:rsidRDefault="00746466" w:rsidP="00034CAF"/>
    <w:tbl>
      <w:tblPr>
        <w:tblStyle w:val="af"/>
        <w:tblW w:w="0" w:type="auto"/>
        <w:tblLook w:val="04A0" w:firstRow="1" w:lastRow="0" w:firstColumn="1" w:lastColumn="0" w:noHBand="0" w:noVBand="1"/>
      </w:tblPr>
      <w:tblGrid>
        <w:gridCol w:w="2830"/>
        <w:gridCol w:w="5664"/>
      </w:tblGrid>
      <w:tr w:rsidR="00AF43C9" w14:paraId="518A69FC" w14:textId="77777777" w:rsidTr="00E8398A">
        <w:tc>
          <w:tcPr>
            <w:tcW w:w="2830" w:type="dxa"/>
            <w:shd w:val="clear" w:color="auto" w:fill="B8CCE4" w:themeFill="accent1" w:themeFillTint="66"/>
          </w:tcPr>
          <w:p w14:paraId="6186349D" w14:textId="77777777" w:rsidR="00AF43C9" w:rsidRPr="008A6CB3" w:rsidRDefault="00AF43C9" w:rsidP="00E8398A">
            <w:pPr>
              <w:rPr>
                <w:b/>
                <w:bCs/>
                <w:sz w:val="20"/>
                <w:szCs w:val="20"/>
              </w:rPr>
            </w:pPr>
            <w:r w:rsidRPr="008A6CB3">
              <w:rPr>
                <w:rFonts w:hint="eastAsia"/>
                <w:b/>
                <w:bCs/>
                <w:sz w:val="20"/>
                <w:szCs w:val="20"/>
              </w:rPr>
              <w:t>項目名</w:t>
            </w:r>
          </w:p>
        </w:tc>
        <w:tc>
          <w:tcPr>
            <w:tcW w:w="5664" w:type="dxa"/>
            <w:shd w:val="clear" w:color="auto" w:fill="B8CCE4" w:themeFill="accent1" w:themeFillTint="66"/>
          </w:tcPr>
          <w:p w14:paraId="749D4C70" w14:textId="77777777" w:rsidR="00AF43C9" w:rsidRPr="008A6CB3" w:rsidRDefault="00AF43C9" w:rsidP="00E8398A">
            <w:pPr>
              <w:rPr>
                <w:b/>
                <w:bCs/>
                <w:sz w:val="20"/>
                <w:szCs w:val="20"/>
              </w:rPr>
            </w:pPr>
            <w:r w:rsidRPr="008A6CB3">
              <w:rPr>
                <w:rFonts w:hint="eastAsia"/>
                <w:b/>
                <w:bCs/>
                <w:sz w:val="20"/>
                <w:szCs w:val="20"/>
              </w:rPr>
              <w:t>説明</w:t>
            </w:r>
          </w:p>
        </w:tc>
      </w:tr>
      <w:tr w:rsidR="00AF43C9" w14:paraId="332B0BBC" w14:textId="77777777" w:rsidTr="00E8398A">
        <w:tc>
          <w:tcPr>
            <w:tcW w:w="2830" w:type="dxa"/>
          </w:tcPr>
          <w:p w14:paraId="4610C7C8" w14:textId="0C895D3F" w:rsidR="00AF43C9" w:rsidRPr="004F6DB0" w:rsidRDefault="00DB1DCD" w:rsidP="00E8398A">
            <w:pPr>
              <w:rPr>
                <w:sz w:val="20"/>
                <w:szCs w:val="20"/>
              </w:rPr>
            </w:pPr>
            <w:r>
              <w:rPr>
                <w:rFonts w:hint="eastAsia"/>
                <w:sz w:val="20"/>
                <w:szCs w:val="20"/>
              </w:rPr>
              <w:t>サーバーにアップロードする際にファイルを暗号化する</w:t>
            </w:r>
          </w:p>
        </w:tc>
        <w:tc>
          <w:tcPr>
            <w:tcW w:w="5664" w:type="dxa"/>
          </w:tcPr>
          <w:p w14:paraId="6F6CBB5D" w14:textId="77777777" w:rsidR="00AF43C9" w:rsidRDefault="00664CF5" w:rsidP="00E8398A">
            <w:pPr>
              <w:rPr>
                <w:sz w:val="20"/>
                <w:szCs w:val="20"/>
              </w:rPr>
            </w:pPr>
            <w:r>
              <w:rPr>
                <w:rFonts w:hint="eastAsia"/>
                <w:sz w:val="20"/>
                <w:szCs w:val="20"/>
              </w:rPr>
              <w:t>チェックをONにしますと、</w:t>
            </w:r>
            <w:r w:rsidR="00183D69">
              <w:rPr>
                <w:rFonts w:hint="eastAsia"/>
                <w:sz w:val="20"/>
                <w:szCs w:val="20"/>
              </w:rPr>
              <w:t>ファイルアップロード時に暗号化を行うようになります。</w:t>
            </w:r>
          </w:p>
          <w:p w14:paraId="0CCD1854" w14:textId="02F2976E" w:rsidR="0097795B" w:rsidRPr="005C02D4" w:rsidRDefault="00DE5582" w:rsidP="00E8398A">
            <w:pPr>
              <w:rPr>
                <w:sz w:val="20"/>
                <w:szCs w:val="20"/>
              </w:rPr>
            </w:pPr>
            <w:r>
              <w:rPr>
                <w:rFonts w:hint="eastAsia"/>
                <w:sz w:val="20"/>
                <w:szCs w:val="20"/>
              </w:rPr>
              <w:t>暗号化されたファイルは</w:t>
            </w:r>
            <w:r w:rsidR="00482EDC">
              <w:rPr>
                <w:rFonts w:hint="eastAsia"/>
                <w:sz w:val="20"/>
                <w:szCs w:val="20"/>
              </w:rPr>
              <w:t>、</w:t>
            </w:r>
            <w:r>
              <w:rPr>
                <w:rFonts w:hint="eastAsia"/>
                <w:sz w:val="20"/>
                <w:szCs w:val="20"/>
              </w:rPr>
              <w:t>同じパスワードを設定したProself</w:t>
            </w:r>
            <w:r>
              <w:rPr>
                <w:sz w:val="20"/>
                <w:szCs w:val="20"/>
              </w:rPr>
              <w:t xml:space="preserve"> Client</w:t>
            </w:r>
            <w:r>
              <w:rPr>
                <w:rFonts w:hint="eastAsia"/>
                <w:sz w:val="20"/>
                <w:szCs w:val="20"/>
              </w:rPr>
              <w:t>、同期ツールからダウンロードしない限りファイルの内容を読み取ることが</w:t>
            </w:r>
            <w:r w:rsidR="001C2589">
              <w:rPr>
                <w:rFonts w:hint="eastAsia"/>
                <w:sz w:val="20"/>
                <w:szCs w:val="20"/>
              </w:rPr>
              <w:t>できません。</w:t>
            </w:r>
          </w:p>
        </w:tc>
      </w:tr>
    </w:tbl>
    <w:p w14:paraId="2D556FC7" w14:textId="0CC7CD91" w:rsidR="00452FC1" w:rsidRDefault="00452FC1" w:rsidP="00034CAF"/>
    <w:p w14:paraId="6825FCBB" w14:textId="77777777" w:rsidR="00452FC1" w:rsidRDefault="00452FC1">
      <w:pPr>
        <w:adjustRightInd/>
        <w:snapToGrid/>
      </w:pPr>
      <w:r>
        <w:br w:type="page"/>
      </w:r>
    </w:p>
    <w:p w14:paraId="088BBCAA" w14:textId="3A91465D" w:rsidR="0041161D" w:rsidRDefault="00D20454" w:rsidP="0041161D">
      <w:pPr>
        <w:pStyle w:val="3"/>
        <w:rPr>
          <w:lang w:eastAsia="ja-JP"/>
        </w:rPr>
      </w:pPr>
      <w:bookmarkStart w:id="29" w:name="_Toc97107908"/>
      <w:r>
        <w:rPr>
          <w:rFonts w:hint="eastAsia"/>
          <w:lang w:eastAsia="ja-JP"/>
        </w:rPr>
        <w:lastRenderedPageBreak/>
        <w:t>「スケジュール」</w:t>
      </w:r>
      <w:r w:rsidR="008E21A8">
        <w:rPr>
          <w:rFonts w:hint="eastAsia"/>
          <w:lang w:eastAsia="ja-JP"/>
        </w:rPr>
        <w:t>タブ</w:t>
      </w:r>
      <w:bookmarkEnd w:id="29"/>
    </w:p>
    <w:p w14:paraId="72452723" w14:textId="39937FBA" w:rsidR="00396CD7" w:rsidRDefault="003712AF" w:rsidP="00396CD7">
      <w:r>
        <w:rPr>
          <w:rFonts w:hint="eastAsia"/>
        </w:rPr>
        <w:t>同期スケジュールを登録することで指定した日時に自動で同期を行うことができるようになります。</w:t>
      </w:r>
    </w:p>
    <w:p w14:paraId="26A4BCAB" w14:textId="4AAD04B5" w:rsidR="00BE349E" w:rsidRDefault="00285994" w:rsidP="00396CD7">
      <w:r>
        <w:rPr>
          <w:rFonts w:hint="eastAsia"/>
        </w:rPr>
        <w:t>※</w:t>
      </w:r>
      <w:r w:rsidR="00B67D05">
        <w:rPr>
          <w:rFonts w:hint="eastAsia"/>
        </w:rPr>
        <w:t>自動同期は</w:t>
      </w:r>
      <w:r w:rsidR="000756D2">
        <w:rPr>
          <w:rFonts w:hint="eastAsia"/>
        </w:rPr>
        <w:t>Windowsにログオン中の場合のみ行われます。</w:t>
      </w:r>
      <w:r w:rsidR="00C671C2">
        <w:rPr>
          <w:rFonts w:hint="eastAsia"/>
        </w:rPr>
        <w:t>ログオン中以外で自動同期を行いたい場合は</w:t>
      </w:r>
      <w:r w:rsidR="009E440E">
        <w:rPr>
          <w:rFonts w:hint="eastAsia"/>
        </w:rPr>
        <w:t>「</w:t>
      </w:r>
      <w:hyperlink w:anchor="_コマンドラインによる同期" w:history="1">
        <w:r w:rsidR="0066393B" w:rsidRPr="0066393B">
          <w:rPr>
            <w:rStyle w:val="a7"/>
            <w:rFonts w:hint="eastAsia"/>
          </w:rPr>
          <w:t>9.</w:t>
        </w:r>
        <w:r w:rsidR="009E440E" w:rsidRPr="0066393B">
          <w:rPr>
            <w:rStyle w:val="a7"/>
          </w:rPr>
          <w:t>コマンドラインによる同期</w:t>
        </w:r>
      </w:hyperlink>
      <w:r w:rsidR="009E440E">
        <w:rPr>
          <w:rFonts w:hint="eastAsia"/>
        </w:rPr>
        <w:t>」</w:t>
      </w:r>
      <w:r w:rsidR="0066393B">
        <w:rPr>
          <w:rFonts w:hint="eastAsia"/>
        </w:rPr>
        <w:t>に記載している内容を元に</w:t>
      </w:r>
      <w:r w:rsidR="00131B06">
        <w:rPr>
          <w:rFonts w:hint="eastAsia"/>
        </w:rPr>
        <w:t>コマンドラインから同期を行うbatファイルをご用意し、そのbatファイルをタスクスケジューラーに登録ください。</w:t>
      </w:r>
    </w:p>
    <w:p w14:paraId="7A3301E7" w14:textId="52974850" w:rsidR="00A16491" w:rsidRDefault="00A16491" w:rsidP="008B3BE9">
      <w:pPr>
        <w:jc w:val="center"/>
      </w:pPr>
      <w:r>
        <w:rPr>
          <w:noProof/>
        </w:rPr>
        <w:drawing>
          <wp:inline distT="0" distB="0" distL="0" distR="0" wp14:anchorId="67F10999" wp14:editId="3A7C0871">
            <wp:extent cx="4680000" cy="3970080"/>
            <wp:effectExtent l="19050" t="19050" r="25400" b="1143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0" cy="3970080"/>
                    </a:xfrm>
                    <a:prstGeom prst="rect">
                      <a:avLst/>
                    </a:prstGeom>
                    <a:noFill/>
                    <a:ln>
                      <a:solidFill>
                        <a:schemeClr val="bg1">
                          <a:lumMod val="65000"/>
                        </a:schemeClr>
                      </a:solidFill>
                    </a:ln>
                  </pic:spPr>
                </pic:pic>
              </a:graphicData>
            </a:graphic>
          </wp:inline>
        </w:drawing>
      </w:r>
    </w:p>
    <w:p w14:paraId="62A0E85A" w14:textId="67CC5DE4" w:rsidR="00A16491" w:rsidRDefault="00A16491" w:rsidP="00396CD7"/>
    <w:tbl>
      <w:tblPr>
        <w:tblStyle w:val="af"/>
        <w:tblW w:w="0" w:type="auto"/>
        <w:tblLook w:val="04A0" w:firstRow="1" w:lastRow="0" w:firstColumn="1" w:lastColumn="0" w:noHBand="0" w:noVBand="1"/>
      </w:tblPr>
      <w:tblGrid>
        <w:gridCol w:w="2830"/>
        <w:gridCol w:w="5664"/>
      </w:tblGrid>
      <w:tr w:rsidR="00F118A1" w14:paraId="34215316" w14:textId="77777777" w:rsidTr="00A708CE">
        <w:tc>
          <w:tcPr>
            <w:tcW w:w="2830" w:type="dxa"/>
            <w:shd w:val="clear" w:color="auto" w:fill="B8CCE4" w:themeFill="accent1" w:themeFillTint="66"/>
          </w:tcPr>
          <w:p w14:paraId="12717195" w14:textId="77777777" w:rsidR="00F118A1" w:rsidRPr="008A6CB3" w:rsidRDefault="00F118A1" w:rsidP="00A708CE">
            <w:pPr>
              <w:rPr>
                <w:b/>
                <w:bCs/>
                <w:sz w:val="20"/>
                <w:szCs w:val="20"/>
              </w:rPr>
            </w:pPr>
            <w:r w:rsidRPr="008A6CB3">
              <w:rPr>
                <w:rFonts w:hint="eastAsia"/>
                <w:b/>
                <w:bCs/>
                <w:sz w:val="20"/>
                <w:szCs w:val="20"/>
              </w:rPr>
              <w:t>項目名</w:t>
            </w:r>
          </w:p>
        </w:tc>
        <w:tc>
          <w:tcPr>
            <w:tcW w:w="5664" w:type="dxa"/>
            <w:shd w:val="clear" w:color="auto" w:fill="B8CCE4" w:themeFill="accent1" w:themeFillTint="66"/>
          </w:tcPr>
          <w:p w14:paraId="251F12CF" w14:textId="77777777" w:rsidR="00F118A1" w:rsidRPr="008A6CB3" w:rsidRDefault="00F118A1" w:rsidP="00A708CE">
            <w:pPr>
              <w:rPr>
                <w:b/>
                <w:bCs/>
                <w:sz w:val="20"/>
                <w:szCs w:val="20"/>
              </w:rPr>
            </w:pPr>
            <w:r w:rsidRPr="008A6CB3">
              <w:rPr>
                <w:rFonts w:hint="eastAsia"/>
                <w:b/>
                <w:bCs/>
                <w:sz w:val="20"/>
                <w:szCs w:val="20"/>
              </w:rPr>
              <w:t>説明</w:t>
            </w:r>
          </w:p>
        </w:tc>
      </w:tr>
      <w:tr w:rsidR="00F118A1" w14:paraId="39CA4D63" w14:textId="77777777" w:rsidTr="00A708CE">
        <w:tc>
          <w:tcPr>
            <w:tcW w:w="2830" w:type="dxa"/>
          </w:tcPr>
          <w:p w14:paraId="7D7D3C32" w14:textId="20E0CFF3" w:rsidR="00F118A1" w:rsidRPr="004F6DB0" w:rsidRDefault="009635D4" w:rsidP="00A708CE">
            <w:pPr>
              <w:rPr>
                <w:sz w:val="20"/>
                <w:szCs w:val="20"/>
              </w:rPr>
            </w:pPr>
            <w:r>
              <w:rPr>
                <w:rFonts w:hint="eastAsia"/>
                <w:sz w:val="20"/>
                <w:szCs w:val="20"/>
              </w:rPr>
              <w:t>追加</w:t>
            </w:r>
          </w:p>
        </w:tc>
        <w:tc>
          <w:tcPr>
            <w:tcW w:w="5664" w:type="dxa"/>
          </w:tcPr>
          <w:p w14:paraId="487B35C3" w14:textId="77F35B2B" w:rsidR="00F118A1" w:rsidRPr="003228FE" w:rsidRDefault="00CA4006" w:rsidP="00A708CE">
            <w:pPr>
              <w:rPr>
                <w:sz w:val="20"/>
                <w:szCs w:val="20"/>
              </w:rPr>
            </w:pPr>
            <w:r w:rsidRPr="00CA4006">
              <w:rPr>
                <w:rFonts w:hint="eastAsia"/>
                <w:sz w:val="20"/>
                <w:szCs w:val="20"/>
              </w:rPr>
              <w:t>新規にスケジュールを登録します。</w:t>
            </w:r>
          </w:p>
        </w:tc>
      </w:tr>
      <w:tr w:rsidR="00F118A1" w14:paraId="13E07CF8" w14:textId="77777777" w:rsidTr="00A708CE">
        <w:tc>
          <w:tcPr>
            <w:tcW w:w="2830" w:type="dxa"/>
          </w:tcPr>
          <w:p w14:paraId="210796C0" w14:textId="2815347B" w:rsidR="00F118A1" w:rsidRPr="005C02D4" w:rsidRDefault="009635D4" w:rsidP="00A708CE">
            <w:pPr>
              <w:rPr>
                <w:sz w:val="20"/>
                <w:szCs w:val="20"/>
              </w:rPr>
            </w:pPr>
            <w:r>
              <w:rPr>
                <w:rFonts w:hint="eastAsia"/>
                <w:sz w:val="20"/>
                <w:szCs w:val="20"/>
              </w:rPr>
              <w:t>編集</w:t>
            </w:r>
          </w:p>
        </w:tc>
        <w:tc>
          <w:tcPr>
            <w:tcW w:w="5664" w:type="dxa"/>
          </w:tcPr>
          <w:p w14:paraId="3B2EF7AD" w14:textId="7C9FE8D0" w:rsidR="00F118A1" w:rsidRPr="005C02D4" w:rsidRDefault="00CA4006" w:rsidP="00A708CE">
            <w:pPr>
              <w:rPr>
                <w:sz w:val="20"/>
                <w:szCs w:val="20"/>
              </w:rPr>
            </w:pPr>
            <w:r w:rsidRPr="00CA4006">
              <w:rPr>
                <w:rFonts w:hint="eastAsia"/>
                <w:sz w:val="20"/>
                <w:szCs w:val="20"/>
              </w:rPr>
              <w:t>選択したスケジュールを編集します。</w:t>
            </w:r>
          </w:p>
        </w:tc>
      </w:tr>
      <w:tr w:rsidR="00F118A1" w14:paraId="73298743" w14:textId="77777777" w:rsidTr="00A708CE">
        <w:tc>
          <w:tcPr>
            <w:tcW w:w="2830" w:type="dxa"/>
          </w:tcPr>
          <w:p w14:paraId="2626F6C2" w14:textId="2CF86EAD" w:rsidR="00F118A1" w:rsidRDefault="009635D4" w:rsidP="00A708CE">
            <w:pPr>
              <w:rPr>
                <w:sz w:val="20"/>
                <w:szCs w:val="20"/>
              </w:rPr>
            </w:pPr>
            <w:r>
              <w:rPr>
                <w:rFonts w:hint="eastAsia"/>
                <w:sz w:val="20"/>
                <w:szCs w:val="20"/>
              </w:rPr>
              <w:t>削除</w:t>
            </w:r>
          </w:p>
        </w:tc>
        <w:tc>
          <w:tcPr>
            <w:tcW w:w="5664" w:type="dxa"/>
          </w:tcPr>
          <w:p w14:paraId="3FD540F3" w14:textId="4423E31C" w:rsidR="00F118A1" w:rsidRPr="005C02D4" w:rsidRDefault="00CA4006" w:rsidP="00A708CE">
            <w:pPr>
              <w:rPr>
                <w:sz w:val="20"/>
                <w:szCs w:val="20"/>
              </w:rPr>
            </w:pPr>
            <w:r w:rsidRPr="00CA4006">
              <w:rPr>
                <w:rFonts w:hint="eastAsia"/>
                <w:sz w:val="20"/>
                <w:szCs w:val="20"/>
              </w:rPr>
              <w:t>選択したスケジュールを削除します。</w:t>
            </w:r>
          </w:p>
        </w:tc>
      </w:tr>
    </w:tbl>
    <w:p w14:paraId="248477CB" w14:textId="09B5F1DB" w:rsidR="005A52E8" w:rsidRDefault="005A52E8" w:rsidP="00396CD7"/>
    <w:p w14:paraId="240C078C" w14:textId="77777777" w:rsidR="005A52E8" w:rsidRDefault="005A52E8">
      <w:pPr>
        <w:adjustRightInd/>
        <w:snapToGrid/>
      </w:pPr>
      <w:r>
        <w:br w:type="page"/>
      </w:r>
    </w:p>
    <w:p w14:paraId="6B26A6F5" w14:textId="4D8CB3F6" w:rsidR="00F82328" w:rsidRDefault="00640466" w:rsidP="00396CD7">
      <w:r>
        <w:rPr>
          <w:rFonts w:hint="eastAsia"/>
        </w:rPr>
        <w:lastRenderedPageBreak/>
        <w:t>追加、編集ボタンをクリックすると以下ダイアログが表示されます</w:t>
      </w:r>
      <w:r w:rsidR="00F82328">
        <w:rPr>
          <w:rFonts w:hint="eastAsia"/>
        </w:rPr>
        <w:t>ので、曜日、時間、分を指定後に「OK」をクリックするとスケジュールが登録されます。</w:t>
      </w:r>
    </w:p>
    <w:p w14:paraId="1FA87E72" w14:textId="32867379" w:rsidR="000E7F10" w:rsidRDefault="000E7F10" w:rsidP="000F3C42">
      <w:pPr>
        <w:jc w:val="center"/>
      </w:pPr>
      <w:r>
        <w:rPr>
          <w:noProof/>
        </w:rPr>
        <w:drawing>
          <wp:inline distT="0" distB="0" distL="0" distR="0" wp14:anchorId="6B08C378" wp14:editId="25DEF8B6">
            <wp:extent cx="2667000" cy="1343025"/>
            <wp:effectExtent l="19050" t="19050" r="19050" b="285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67000" cy="1343025"/>
                    </a:xfrm>
                    <a:prstGeom prst="rect">
                      <a:avLst/>
                    </a:prstGeom>
                    <a:ln>
                      <a:solidFill>
                        <a:schemeClr val="bg1">
                          <a:lumMod val="65000"/>
                        </a:schemeClr>
                      </a:solidFill>
                    </a:ln>
                  </pic:spPr>
                </pic:pic>
              </a:graphicData>
            </a:graphic>
          </wp:inline>
        </w:drawing>
      </w:r>
    </w:p>
    <w:p w14:paraId="25601737" w14:textId="580BF14C" w:rsidR="000E7F10" w:rsidRDefault="000E7F10" w:rsidP="00396CD7"/>
    <w:tbl>
      <w:tblPr>
        <w:tblStyle w:val="af"/>
        <w:tblW w:w="0" w:type="auto"/>
        <w:tblLook w:val="04A0" w:firstRow="1" w:lastRow="0" w:firstColumn="1" w:lastColumn="0" w:noHBand="0" w:noVBand="1"/>
      </w:tblPr>
      <w:tblGrid>
        <w:gridCol w:w="2830"/>
        <w:gridCol w:w="5664"/>
      </w:tblGrid>
      <w:tr w:rsidR="00047DC6" w14:paraId="4E3AB691" w14:textId="77777777" w:rsidTr="00A708CE">
        <w:tc>
          <w:tcPr>
            <w:tcW w:w="2830" w:type="dxa"/>
            <w:shd w:val="clear" w:color="auto" w:fill="B8CCE4" w:themeFill="accent1" w:themeFillTint="66"/>
          </w:tcPr>
          <w:p w14:paraId="296ABADA" w14:textId="77777777" w:rsidR="00047DC6" w:rsidRPr="008A6CB3" w:rsidRDefault="00047DC6" w:rsidP="00A708CE">
            <w:pPr>
              <w:rPr>
                <w:b/>
                <w:bCs/>
                <w:sz w:val="20"/>
                <w:szCs w:val="20"/>
              </w:rPr>
            </w:pPr>
            <w:r w:rsidRPr="008A6CB3">
              <w:rPr>
                <w:rFonts w:hint="eastAsia"/>
                <w:b/>
                <w:bCs/>
                <w:sz w:val="20"/>
                <w:szCs w:val="20"/>
              </w:rPr>
              <w:t>項目名</w:t>
            </w:r>
          </w:p>
        </w:tc>
        <w:tc>
          <w:tcPr>
            <w:tcW w:w="5664" w:type="dxa"/>
            <w:shd w:val="clear" w:color="auto" w:fill="B8CCE4" w:themeFill="accent1" w:themeFillTint="66"/>
          </w:tcPr>
          <w:p w14:paraId="7E8EFADC" w14:textId="77777777" w:rsidR="00047DC6" w:rsidRPr="008A6CB3" w:rsidRDefault="00047DC6" w:rsidP="00A708CE">
            <w:pPr>
              <w:rPr>
                <w:b/>
                <w:bCs/>
                <w:sz w:val="20"/>
                <w:szCs w:val="20"/>
              </w:rPr>
            </w:pPr>
            <w:r w:rsidRPr="008A6CB3">
              <w:rPr>
                <w:rFonts w:hint="eastAsia"/>
                <w:b/>
                <w:bCs/>
                <w:sz w:val="20"/>
                <w:szCs w:val="20"/>
              </w:rPr>
              <w:t>説明</w:t>
            </w:r>
          </w:p>
        </w:tc>
      </w:tr>
      <w:tr w:rsidR="00047DC6" w14:paraId="635B3D15" w14:textId="77777777" w:rsidTr="00A708CE">
        <w:tc>
          <w:tcPr>
            <w:tcW w:w="2830" w:type="dxa"/>
          </w:tcPr>
          <w:p w14:paraId="3D7AC134" w14:textId="4852AC5E" w:rsidR="00047DC6" w:rsidRPr="004F6DB0" w:rsidRDefault="00D00399" w:rsidP="00A708CE">
            <w:pPr>
              <w:rPr>
                <w:sz w:val="20"/>
                <w:szCs w:val="20"/>
              </w:rPr>
            </w:pPr>
            <w:r>
              <w:rPr>
                <w:rFonts w:hint="eastAsia"/>
                <w:sz w:val="20"/>
                <w:szCs w:val="20"/>
              </w:rPr>
              <w:t>曜日</w:t>
            </w:r>
          </w:p>
        </w:tc>
        <w:tc>
          <w:tcPr>
            <w:tcW w:w="5664" w:type="dxa"/>
          </w:tcPr>
          <w:p w14:paraId="2952AA47" w14:textId="68E2DD07" w:rsidR="00047DC6" w:rsidRPr="003228FE" w:rsidRDefault="00FA57DF" w:rsidP="00A708CE">
            <w:pPr>
              <w:rPr>
                <w:sz w:val="20"/>
                <w:szCs w:val="20"/>
              </w:rPr>
            </w:pPr>
            <w:r w:rsidRPr="00FA57DF">
              <w:rPr>
                <w:rFonts w:hint="eastAsia"/>
                <w:sz w:val="20"/>
                <w:szCs w:val="20"/>
              </w:rPr>
              <w:t>毎日、毎週日曜日～毎週土曜日から選択することができます。</w:t>
            </w:r>
          </w:p>
        </w:tc>
      </w:tr>
      <w:tr w:rsidR="00047DC6" w14:paraId="0850D56A" w14:textId="77777777" w:rsidTr="00A708CE">
        <w:tc>
          <w:tcPr>
            <w:tcW w:w="2830" w:type="dxa"/>
          </w:tcPr>
          <w:p w14:paraId="3E433FEC" w14:textId="70638E65" w:rsidR="00047DC6" w:rsidRPr="005C02D4" w:rsidRDefault="00E424AB" w:rsidP="00A708CE">
            <w:pPr>
              <w:rPr>
                <w:sz w:val="20"/>
                <w:szCs w:val="20"/>
              </w:rPr>
            </w:pPr>
            <w:r>
              <w:rPr>
                <w:rFonts w:hint="eastAsia"/>
                <w:sz w:val="20"/>
                <w:szCs w:val="20"/>
              </w:rPr>
              <w:t>時間</w:t>
            </w:r>
          </w:p>
        </w:tc>
        <w:tc>
          <w:tcPr>
            <w:tcW w:w="5664" w:type="dxa"/>
          </w:tcPr>
          <w:p w14:paraId="2B0F62DF" w14:textId="1708213C" w:rsidR="00047DC6" w:rsidRPr="005C02D4" w:rsidRDefault="00FA57DF" w:rsidP="00A708CE">
            <w:pPr>
              <w:rPr>
                <w:sz w:val="20"/>
                <w:szCs w:val="20"/>
              </w:rPr>
            </w:pPr>
            <w:r w:rsidRPr="00FA57DF">
              <w:rPr>
                <w:rFonts w:hint="eastAsia"/>
                <w:sz w:val="20"/>
                <w:szCs w:val="20"/>
              </w:rPr>
              <w:t>毎時、</w:t>
            </w:r>
            <w:r w:rsidRPr="00FA57DF">
              <w:rPr>
                <w:sz w:val="20"/>
                <w:szCs w:val="20"/>
              </w:rPr>
              <w:t>0時～23時から選択することができます。</w:t>
            </w:r>
          </w:p>
        </w:tc>
      </w:tr>
      <w:tr w:rsidR="00047DC6" w14:paraId="73FA6C4E" w14:textId="77777777" w:rsidTr="00A708CE">
        <w:tc>
          <w:tcPr>
            <w:tcW w:w="2830" w:type="dxa"/>
          </w:tcPr>
          <w:p w14:paraId="2017F32A" w14:textId="557DF862" w:rsidR="00047DC6" w:rsidRDefault="00E424AB" w:rsidP="00A708CE">
            <w:pPr>
              <w:rPr>
                <w:sz w:val="20"/>
                <w:szCs w:val="20"/>
              </w:rPr>
            </w:pPr>
            <w:r>
              <w:rPr>
                <w:rFonts w:hint="eastAsia"/>
                <w:sz w:val="20"/>
                <w:szCs w:val="20"/>
              </w:rPr>
              <w:t>分</w:t>
            </w:r>
          </w:p>
        </w:tc>
        <w:tc>
          <w:tcPr>
            <w:tcW w:w="5664" w:type="dxa"/>
          </w:tcPr>
          <w:p w14:paraId="51D859D0" w14:textId="56A60F83" w:rsidR="00047DC6" w:rsidRPr="005C02D4" w:rsidRDefault="00FA57DF" w:rsidP="00A708CE">
            <w:pPr>
              <w:rPr>
                <w:sz w:val="20"/>
                <w:szCs w:val="20"/>
              </w:rPr>
            </w:pPr>
            <w:r w:rsidRPr="00FA57DF">
              <w:rPr>
                <w:sz w:val="20"/>
                <w:szCs w:val="20"/>
              </w:rPr>
              <w:t>0分～55分から選択することができます。</w:t>
            </w:r>
          </w:p>
        </w:tc>
      </w:tr>
    </w:tbl>
    <w:p w14:paraId="3F5403A1" w14:textId="646F624A" w:rsidR="00396CD7" w:rsidRDefault="00396CD7" w:rsidP="00396CD7"/>
    <w:p w14:paraId="201A912B" w14:textId="179BD506" w:rsidR="00684A1C" w:rsidRDefault="00684A1C" w:rsidP="00396CD7">
      <w:r>
        <w:rPr>
          <w:rFonts w:hint="eastAsia"/>
        </w:rPr>
        <w:t>設定ダイアログ下部の「OK」または「適用」をクリックしないと設定内容が反映されませんのでご注意ください。</w:t>
      </w:r>
    </w:p>
    <w:p w14:paraId="50481375" w14:textId="6C6CE283" w:rsidR="00C67310" w:rsidRDefault="00C67310">
      <w:pPr>
        <w:adjustRightInd/>
        <w:snapToGrid/>
      </w:pPr>
      <w:r>
        <w:br w:type="page"/>
      </w:r>
    </w:p>
    <w:p w14:paraId="28B5CB55" w14:textId="2AB60196" w:rsidR="0041161D" w:rsidRDefault="00D20454" w:rsidP="0041161D">
      <w:pPr>
        <w:pStyle w:val="3"/>
        <w:rPr>
          <w:lang w:eastAsia="ja-JP"/>
        </w:rPr>
      </w:pPr>
      <w:bookmarkStart w:id="30" w:name="_Toc97107909"/>
      <w:r>
        <w:rPr>
          <w:rFonts w:hint="eastAsia"/>
          <w:lang w:eastAsia="ja-JP"/>
        </w:rPr>
        <w:lastRenderedPageBreak/>
        <w:t>「その他」</w:t>
      </w:r>
      <w:r w:rsidR="008E21A8">
        <w:rPr>
          <w:rFonts w:hint="eastAsia"/>
          <w:lang w:eastAsia="ja-JP"/>
        </w:rPr>
        <w:t>タブ</w:t>
      </w:r>
      <w:bookmarkEnd w:id="30"/>
    </w:p>
    <w:p w14:paraId="3E8933D1" w14:textId="67604AC4" w:rsidR="008E70DE" w:rsidRDefault="008E70DE" w:rsidP="003C2E33">
      <w:r>
        <w:rPr>
          <w:rFonts w:hint="eastAsia"/>
        </w:rPr>
        <w:t>ログファイル</w:t>
      </w:r>
      <w:r w:rsidR="00BA6F29">
        <w:rPr>
          <w:rFonts w:hint="eastAsia"/>
        </w:rPr>
        <w:t>に</w:t>
      </w:r>
      <w:r>
        <w:rPr>
          <w:rFonts w:hint="eastAsia"/>
        </w:rPr>
        <w:t>関する設定などを行うことができます。</w:t>
      </w:r>
    </w:p>
    <w:p w14:paraId="3F300BF3" w14:textId="75E427C1" w:rsidR="003C2E33" w:rsidRDefault="000658F5" w:rsidP="00FC436F">
      <w:pPr>
        <w:jc w:val="center"/>
      </w:pPr>
      <w:r w:rsidRPr="000658F5">
        <w:rPr>
          <w:noProof/>
        </w:rPr>
        <w:drawing>
          <wp:inline distT="0" distB="0" distL="0" distR="0" wp14:anchorId="0F3C7EE6" wp14:editId="3B71D252">
            <wp:extent cx="4680000" cy="3967200"/>
            <wp:effectExtent l="19050" t="19050" r="25400" b="1460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3967200"/>
                    </a:xfrm>
                    <a:prstGeom prst="rect">
                      <a:avLst/>
                    </a:prstGeom>
                    <a:noFill/>
                    <a:ln>
                      <a:solidFill>
                        <a:schemeClr val="bg1">
                          <a:lumMod val="65000"/>
                        </a:schemeClr>
                      </a:solidFill>
                    </a:ln>
                  </pic:spPr>
                </pic:pic>
              </a:graphicData>
            </a:graphic>
          </wp:inline>
        </w:drawing>
      </w:r>
    </w:p>
    <w:p w14:paraId="6C3591BB" w14:textId="1CDB8A71" w:rsidR="003C2E33" w:rsidRDefault="003C2E33" w:rsidP="003C2E33"/>
    <w:p w14:paraId="2D5AC26E" w14:textId="376D8289" w:rsidR="00AD77D6" w:rsidRDefault="00AD77D6" w:rsidP="003C2E33">
      <w:r>
        <w:rPr>
          <w:rFonts w:hint="eastAsia"/>
        </w:rPr>
        <w:t>各設定項目については以下の通りです。</w:t>
      </w:r>
    </w:p>
    <w:p w14:paraId="7F35917E" w14:textId="77777777" w:rsidR="00B40252" w:rsidRDefault="00B40252" w:rsidP="003C2E33"/>
    <w:p w14:paraId="1A83C711" w14:textId="220C8802" w:rsidR="00074D51" w:rsidRDefault="00074D51" w:rsidP="003C2E33">
      <w:r>
        <w:rPr>
          <w:rFonts w:hint="eastAsia"/>
        </w:rPr>
        <w:t>・</w:t>
      </w:r>
      <w:r w:rsidR="004E4F52" w:rsidRPr="004E4F52">
        <w:rPr>
          <w:rFonts w:hint="eastAsia"/>
        </w:rPr>
        <w:t>動作ログを出力する</w:t>
      </w:r>
    </w:p>
    <w:p w14:paraId="0A6022C3" w14:textId="60DAD075" w:rsidR="00660538" w:rsidRDefault="009815D1" w:rsidP="009815D1">
      <w:r>
        <w:rPr>
          <w:rFonts w:hint="eastAsia"/>
        </w:rPr>
        <w:t>ONにすると</w:t>
      </w:r>
      <w:r w:rsidR="00D73D9D">
        <w:rPr>
          <w:rFonts w:hint="eastAsia"/>
        </w:rPr>
        <w:t>、</w:t>
      </w:r>
      <w:r>
        <w:rPr>
          <w:rFonts w:hint="eastAsia"/>
        </w:rPr>
        <w:t>同期時に動作ログが出力されるようになり、どのファイルがアップロード、ダウンロード、削除されたかを</w:t>
      </w:r>
      <w:r w:rsidR="00C04E56">
        <w:rPr>
          <w:rFonts w:hint="eastAsia"/>
        </w:rPr>
        <w:t>ログファイルから</w:t>
      </w:r>
      <w:r>
        <w:rPr>
          <w:rFonts w:hint="eastAsia"/>
        </w:rPr>
        <w:t>確認すること</w:t>
      </w:r>
      <w:r w:rsidR="00660538">
        <w:rPr>
          <w:rFonts w:hint="eastAsia"/>
        </w:rPr>
        <w:t>ができるようになります。</w:t>
      </w:r>
    </w:p>
    <w:tbl>
      <w:tblPr>
        <w:tblStyle w:val="af"/>
        <w:tblW w:w="0" w:type="auto"/>
        <w:tblLook w:val="04A0" w:firstRow="1" w:lastRow="0" w:firstColumn="1" w:lastColumn="0" w:noHBand="0" w:noVBand="1"/>
      </w:tblPr>
      <w:tblGrid>
        <w:gridCol w:w="2830"/>
        <w:gridCol w:w="5664"/>
      </w:tblGrid>
      <w:tr w:rsidR="00184436" w14:paraId="60865235" w14:textId="77777777" w:rsidTr="00E8398A">
        <w:tc>
          <w:tcPr>
            <w:tcW w:w="2830" w:type="dxa"/>
            <w:shd w:val="clear" w:color="auto" w:fill="B8CCE4" w:themeFill="accent1" w:themeFillTint="66"/>
          </w:tcPr>
          <w:p w14:paraId="01F5F7E5" w14:textId="77777777" w:rsidR="00184436" w:rsidRPr="008A6CB3" w:rsidRDefault="00184436" w:rsidP="00E8398A">
            <w:pPr>
              <w:rPr>
                <w:b/>
                <w:bCs/>
                <w:sz w:val="20"/>
                <w:szCs w:val="20"/>
              </w:rPr>
            </w:pPr>
            <w:r w:rsidRPr="008A6CB3">
              <w:rPr>
                <w:rFonts w:hint="eastAsia"/>
                <w:b/>
                <w:bCs/>
                <w:sz w:val="20"/>
                <w:szCs w:val="20"/>
              </w:rPr>
              <w:t>項目名</w:t>
            </w:r>
          </w:p>
        </w:tc>
        <w:tc>
          <w:tcPr>
            <w:tcW w:w="5664" w:type="dxa"/>
            <w:shd w:val="clear" w:color="auto" w:fill="B8CCE4" w:themeFill="accent1" w:themeFillTint="66"/>
          </w:tcPr>
          <w:p w14:paraId="5433C12A" w14:textId="77777777" w:rsidR="00184436" w:rsidRPr="008A6CB3" w:rsidRDefault="00184436" w:rsidP="00E8398A">
            <w:pPr>
              <w:rPr>
                <w:b/>
                <w:bCs/>
                <w:sz w:val="20"/>
                <w:szCs w:val="20"/>
              </w:rPr>
            </w:pPr>
            <w:r w:rsidRPr="008A6CB3">
              <w:rPr>
                <w:rFonts w:hint="eastAsia"/>
                <w:b/>
                <w:bCs/>
                <w:sz w:val="20"/>
                <w:szCs w:val="20"/>
              </w:rPr>
              <w:t>説明</w:t>
            </w:r>
          </w:p>
        </w:tc>
      </w:tr>
      <w:tr w:rsidR="00184436" w14:paraId="4693661E" w14:textId="77777777" w:rsidTr="00E8398A">
        <w:tc>
          <w:tcPr>
            <w:tcW w:w="2830" w:type="dxa"/>
          </w:tcPr>
          <w:p w14:paraId="1C0CA5F4" w14:textId="6F53AF4C" w:rsidR="00184436" w:rsidRPr="004F6DB0" w:rsidRDefault="00184436" w:rsidP="00E8398A">
            <w:pPr>
              <w:rPr>
                <w:sz w:val="20"/>
                <w:szCs w:val="20"/>
              </w:rPr>
            </w:pPr>
            <w:r>
              <w:rPr>
                <w:rFonts w:hint="eastAsia"/>
                <w:sz w:val="20"/>
                <w:szCs w:val="20"/>
              </w:rPr>
              <w:t>動作ログ出力ディレクトリ名</w:t>
            </w:r>
          </w:p>
        </w:tc>
        <w:tc>
          <w:tcPr>
            <w:tcW w:w="5664" w:type="dxa"/>
          </w:tcPr>
          <w:p w14:paraId="2C474E4B" w14:textId="6CD896DD" w:rsidR="00184436" w:rsidRPr="003228FE" w:rsidRDefault="000E4613" w:rsidP="00E8398A">
            <w:pPr>
              <w:rPr>
                <w:sz w:val="20"/>
                <w:szCs w:val="20"/>
              </w:rPr>
            </w:pPr>
            <w:r>
              <w:rPr>
                <w:rFonts w:hint="eastAsia"/>
                <w:sz w:val="20"/>
                <w:szCs w:val="20"/>
              </w:rPr>
              <w:t>動作ログの出力先</w:t>
            </w:r>
            <w:r w:rsidR="00B641EE">
              <w:rPr>
                <w:rFonts w:hint="eastAsia"/>
                <w:sz w:val="20"/>
                <w:szCs w:val="20"/>
              </w:rPr>
              <w:t>フォルダ</w:t>
            </w:r>
            <w:r>
              <w:rPr>
                <w:rFonts w:hint="eastAsia"/>
                <w:sz w:val="20"/>
                <w:szCs w:val="20"/>
              </w:rPr>
              <w:t>のパスが表示されます。</w:t>
            </w:r>
          </w:p>
        </w:tc>
      </w:tr>
      <w:tr w:rsidR="00184436" w14:paraId="22B06A2D" w14:textId="77777777" w:rsidTr="00E8398A">
        <w:trPr>
          <w:trHeight w:val="77"/>
        </w:trPr>
        <w:tc>
          <w:tcPr>
            <w:tcW w:w="2830" w:type="dxa"/>
          </w:tcPr>
          <w:p w14:paraId="1FC162B2" w14:textId="18F69FEC" w:rsidR="00184436" w:rsidRPr="005C02D4" w:rsidRDefault="006E21CF" w:rsidP="00E8398A">
            <w:pPr>
              <w:rPr>
                <w:sz w:val="20"/>
                <w:szCs w:val="20"/>
              </w:rPr>
            </w:pPr>
            <w:r>
              <w:rPr>
                <w:rFonts w:hint="eastAsia"/>
                <w:sz w:val="20"/>
                <w:szCs w:val="20"/>
              </w:rPr>
              <w:t>ログ保存日数</w:t>
            </w:r>
          </w:p>
        </w:tc>
        <w:tc>
          <w:tcPr>
            <w:tcW w:w="5664" w:type="dxa"/>
          </w:tcPr>
          <w:p w14:paraId="58F3F950" w14:textId="72F55AF3" w:rsidR="00184436" w:rsidRPr="005C02D4" w:rsidRDefault="00686C18" w:rsidP="00E8398A">
            <w:pPr>
              <w:rPr>
                <w:sz w:val="20"/>
                <w:szCs w:val="20"/>
              </w:rPr>
            </w:pPr>
            <w:r>
              <w:rPr>
                <w:rFonts w:hint="eastAsia"/>
                <w:sz w:val="20"/>
                <w:szCs w:val="20"/>
              </w:rPr>
              <w:t>動作ログの保存日数を指定することができます。</w:t>
            </w:r>
          </w:p>
        </w:tc>
      </w:tr>
      <w:tr w:rsidR="00184436" w14:paraId="56BEC107" w14:textId="77777777" w:rsidTr="00E8398A">
        <w:tc>
          <w:tcPr>
            <w:tcW w:w="2830" w:type="dxa"/>
          </w:tcPr>
          <w:p w14:paraId="64E5FA57" w14:textId="2B13C36A" w:rsidR="00184436" w:rsidRDefault="00B97E6C" w:rsidP="00E8398A">
            <w:pPr>
              <w:rPr>
                <w:sz w:val="20"/>
                <w:szCs w:val="20"/>
              </w:rPr>
            </w:pPr>
            <w:r>
              <w:rPr>
                <w:rFonts w:hint="eastAsia"/>
                <w:sz w:val="20"/>
                <w:szCs w:val="20"/>
              </w:rPr>
              <w:t>「</w:t>
            </w:r>
            <w:r w:rsidR="00AF73E6">
              <w:rPr>
                <w:rFonts w:hint="eastAsia"/>
                <w:sz w:val="20"/>
                <w:szCs w:val="20"/>
              </w:rPr>
              <w:t>表示</w:t>
            </w:r>
            <w:r>
              <w:rPr>
                <w:rFonts w:hint="eastAsia"/>
                <w:sz w:val="20"/>
                <w:szCs w:val="20"/>
              </w:rPr>
              <w:t>」ボタン</w:t>
            </w:r>
          </w:p>
        </w:tc>
        <w:tc>
          <w:tcPr>
            <w:tcW w:w="5664" w:type="dxa"/>
          </w:tcPr>
          <w:p w14:paraId="65C1CC12" w14:textId="0045160F" w:rsidR="00184436" w:rsidRPr="005C02D4" w:rsidRDefault="00711AE4" w:rsidP="00E8398A">
            <w:pPr>
              <w:rPr>
                <w:sz w:val="20"/>
                <w:szCs w:val="20"/>
              </w:rPr>
            </w:pPr>
            <w:r>
              <w:rPr>
                <w:rFonts w:hint="eastAsia"/>
                <w:sz w:val="20"/>
                <w:szCs w:val="20"/>
              </w:rPr>
              <w:t>クリックすると</w:t>
            </w:r>
            <w:r w:rsidR="00B37D79">
              <w:rPr>
                <w:rFonts w:hint="eastAsia"/>
                <w:sz w:val="20"/>
                <w:szCs w:val="20"/>
              </w:rPr>
              <w:t>エクスプローラーが起動し、</w:t>
            </w:r>
            <w:r w:rsidR="0077023D">
              <w:rPr>
                <w:rFonts w:hint="eastAsia"/>
                <w:sz w:val="20"/>
                <w:szCs w:val="20"/>
              </w:rPr>
              <w:t>動作ログの出力先フォルダ</w:t>
            </w:r>
            <w:r w:rsidR="00517F00">
              <w:rPr>
                <w:rFonts w:hint="eastAsia"/>
                <w:sz w:val="20"/>
                <w:szCs w:val="20"/>
              </w:rPr>
              <w:t>が表示されます。</w:t>
            </w:r>
          </w:p>
        </w:tc>
      </w:tr>
      <w:tr w:rsidR="00184436" w14:paraId="0115551C" w14:textId="77777777" w:rsidTr="00E8398A">
        <w:tc>
          <w:tcPr>
            <w:tcW w:w="2830" w:type="dxa"/>
          </w:tcPr>
          <w:p w14:paraId="6F00185C" w14:textId="5C1D43FD" w:rsidR="00184436" w:rsidRPr="0024394D" w:rsidRDefault="00B97E6C" w:rsidP="00E8398A">
            <w:pPr>
              <w:rPr>
                <w:sz w:val="20"/>
                <w:szCs w:val="20"/>
              </w:rPr>
            </w:pPr>
            <w:r>
              <w:rPr>
                <w:rFonts w:hint="eastAsia"/>
                <w:sz w:val="20"/>
                <w:szCs w:val="20"/>
              </w:rPr>
              <w:lastRenderedPageBreak/>
              <w:t>「参照」ボタン</w:t>
            </w:r>
          </w:p>
        </w:tc>
        <w:tc>
          <w:tcPr>
            <w:tcW w:w="5664" w:type="dxa"/>
          </w:tcPr>
          <w:p w14:paraId="0C78605C" w14:textId="66DA38E9" w:rsidR="00184436" w:rsidRPr="0024394D" w:rsidRDefault="00886C2C" w:rsidP="00E8398A">
            <w:pPr>
              <w:rPr>
                <w:sz w:val="20"/>
                <w:szCs w:val="20"/>
              </w:rPr>
            </w:pPr>
            <w:r>
              <w:rPr>
                <w:rFonts w:hint="eastAsia"/>
                <w:sz w:val="20"/>
                <w:szCs w:val="20"/>
              </w:rPr>
              <w:t>クリックすると</w:t>
            </w:r>
            <w:r w:rsidR="00BE4219">
              <w:rPr>
                <w:rFonts w:hint="eastAsia"/>
                <w:sz w:val="20"/>
                <w:szCs w:val="20"/>
              </w:rPr>
              <w:t>「</w:t>
            </w:r>
            <w:r w:rsidR="00C57158">
              <w:rPr>
                <w:rFonts w:hint="eastAsia"/>
                <w:sz w:val="20"/>
                <w:szCs w:val="20"/>
              </w:rPr>
              <w:t>フォルダーの参照</w:t>
            </w:r>
            <w:r w:rsidR="00BE4219">
              <w:rPr>
                <w:rFonts w:hint="eastAsia"/>
                <w:sz w:val="20"/>
                <w:szCs w:val="20"/>
              </w:rPr>
              <w:t>」</w:t>
            </w:r>
            <w:r w:rsidR="00C57158">
              <w:rPr>
                <w:rFonts w:hint="eastAsia"/>
                <w:sz w:val="20"/>
                <w:szCs w:val="20"/>
              </w:rPr>
              <w:t>ダイアログが表示され、</w:t>
            </w:r>
            <w:r w:rsidR="002A0393">
              <w:rPr>
                <w:rFonts w:hint="eastAsia"/>
                <w:sz w:val="20"/>
                <w:szCs w:val="20"/>
              </w:rPr>
              <w:t>動作ログの出力先パスを選択することができます。</w:t>
            </w:r>
          </w:p>
        </w:tc>
      </w:tr>
    </w:tbl>
    <w:p w14:paraId="372D440A" w14:textId="5E980E38" w:rsidR="00184436" w:rsidRPr="00184436" w:rsidRDefault="00184436" w:rsidP="009815D1"/>
    <w:p w14:paraId="2F6D0F9A" w14:textId="0F8FF829" w:rsidR="00F51119" w:rsidRDefault="00F51119" w:rsidP="00F51119">
      <w:r>
        <w:rPr>
          <w:rFonts w:hint="eastAsia"/>
        </w:rPr>
        <w:t>・デバッグ</w:t>
      </w:r>
      <w:r w:rsidRPr="004E4F52">
        <w:rPr>
          <w:rFonts w:hint="eastAsia"/>
        </w:rPr>
        <w:t>ログを出力する</w:t>
      </w:r>
    </w:p>
    <w:p w14:paraId="09E612F1" w14:textId="673751D7" w:rsidR="00EC169B" w:rsidRDefault="00C06FBA" w:rsidP="009815D1">
      <w:r>
        <w:rPr>
          <w:rFonts w:hint="eastAsia"/>
        </w:rPr>
        <w:t>ONにすると</w:t>
      </w:r>
      <w:r w:rsidR="007C7549">
        <w:rPr>
          <w:rFonts w:hint="eastAsia"/>
        </w:rPr>
        <w:t>、</w:t>
      </w:r>
      <w:r>
        <w:rPr>
          <w:rFonts w:hint="eastAsia"/>
        </w:rPr>
        <w:t>同期時に</w:t>
      </w:r>
      <w:r w:rsidR="0024427D">
        <w:rPr>
          <w:rFonts w:hint="eastAsia"/>
        </w:rPr>
        <w:t>デバッグ</w:t>
      </w:r>
      <w:r>
        <w:rPr>
          <w:rFonts w:hint="eastAsia"/>
        </w:rPr>
        <w:t>ログが出力されるように</w:t>
      </w:r>
      <w:r w:rsidR="00145CE7">
        <w:rPr>
          <w:rFonts w:hint="eastAsia"/>
        </w:rPr>
        <w:t>なります。</w:t>
      </w:r>
      <w:r w:rsidR="0058064E">
        <w:rPr>
          <w:rFonts w:hint="eastAsia"/>
        </w:rPr>
        <w:t>同期ツール</w:t>
      </w:r>
      <w:r w:rsidR="00EC3C8E">
        <w:rPr>
          <w:rFonts w:hint="eastAsia"/>
        </w:rPr>
        <w:t>に関するお問い合わせの際に取得ください。</w:t>
      </w:r>
    </w:p>
    <w:tbl>
      <w:tblPr>
        <w:tblStyle w:val="af"/>
        <w:tblW w:w="0" w:type="auto"/>
        <w:tblLook w:val="04A0" w:firstRow="1" w:lastRow="0" w:firstColumn="1" w:lastColumn="0" w:noHBand="0" w:noVBand="1"/>
      </w:tblPr>
      <w:tblGrid>
        <w:gridCol w:w="2830"/>
        <w:gridCol w:w="5664"/>
      </w:tblGrid>
      <w:tr w:rsidR="00EC169B" w14:paraId="4406F5CC" w14:textId="77777777" w:rsidTr="00E8398A">
        <w:tc>
          <w:tcPr>
            <w:tcW w:w="2830" w:type="dxa"/>
            <w:shd w:val="clear" w:color="auto" w:fill="B8CCE4" w:themeFill="accent1" w:themeFillTint="66"/>
          </w:tcPr>
          <w:p w14:paraId="71CBEF08" w14:textId="77777777" w:rsidR="00EC169B" w:rsidRPr="008A6CB3" w:rsidRDefault="00EC169B" w:rsidP="00E8398A">
            <w:pPr>
              <w:rPr>
                <w:b/>
                <w:bCs/>
                <w:sz w:val="20"/>
                <w:szCs w:val="20"/>
              </w:rPr>
            </w:pPr>
            <w:r w:rsidRPr="008A6CB3">
              <w:rPr>
                <w:rFonts w:hint="eastAsia"/>
                <w:b/>
                <w:bCs/>
                <w:sz w:val="20"/>
                <w:szCs w:val="20"/>
              </w:rPr>
              <w:t>項目名</w:t>
            </w:r>
          </w:p>
        </w:tc>
        <w:tc>
          <w:tcPr>
            <w:tcW w:w="5664" w:type="dxa"/>
            <w:shd w:val="clear" w:color="auto" w:fill="B8CCE4" w:themeFill="accent1" w:themeFillTint="66"/>
          </w:tcPr>
          <w:p w14:paraId="379E03DD" w14:textId="77777777" w:rsidR="00EC169B" w:rsidRPr="008A6CB3" w:rsidRDefault="00EC169B" w:rsidP="00E8398A">
            <w:pPr>
              <w:rPr>
                <w:b/>
                <w:bCs/>
                <w:sz w:val="20"/>
                <w:szCs w:val="20"/>
              </w:rPr>
            </w:pPr>
            <w:r w:rsidRPr="008A6CB3">
              <w:rPr>
                <w:rFonts w:hint="eastAsia"/>
                <w:b/>
                <w:bCs/>
                <w:sz w:val="20"/>
                <w:szCs w:val="20"/>
              </w:rPr>
              <w:t>説明</w:t>
            </w:r>
          </w:p>
        </w:tc>
      </w:tr>
      <w:tr w:rsidR="00EC169B" w14:paraId="4ABFA2B1" w14:textId="77777777" w:rsidTr="00E8398A">
        <w:tc>
          <w:tcPr>
            <w:tcW w:w="2830" w:type="dxa"/>
          </w:tcPr>
          <w:p w14:paraId="5A107C02" w14:textId="4B7F1C9B" w:rsidR="00EC169B" w:rsidRPr="004F6DB0" w:rsidRDefault="00951235" w:rsidP="00E8398A">
            <w:pPr>
              <w:rPr>
                <w:sz w:val="20"/>
                <w:szCs w:val="20"/>
              </w:rPr>
            </w:pPr>
            <w:r>
              <w:rPr>
                <w:rFonts w:hint="eastAsia"/>
                <w:sz w:val="20"/>
                <w:szCs w:val="20"/>
              </w:rPr>
              <w:t>デバッグログファイル名</w:t>
            </w:r>
          </w:p>
        </w:tc>
        <w:tc>
          <w:tcPr>
            <w:tcW w:w="5664" w:type="dxa"/>
          </w:tcPr>
          <w:p w14:paraId="45723DF4" w14:textId="7F1397FB" w:rsidR="00EC169B" w:rsidRPr="003228FE" w:rsidRDefault="00374E3F" w:rsidP="00E8398A">
            <w:pPr>
              <w:rPr>
                <w:sz w:val="20"/>
                <w:szCs w:val="20"/>
              </w:rPr>
            </w:pPr>
            <w:r>
              <w:rPr>
                <w:rFonts w:hint="eastAsia"/>
                <w:sz w:val="20"/>
                <w:szCs w:val="20"/>
              </w:rPr>
              <w:t>デバッグログの出力先パスが</w:t>
            </w:r>
            <w:r w:rsidR="00EC169B">
              <w:rPr>
                <w:rFonts w:hint="eastAsia"/>
                <w:sz w:val="20"/>
                <w:szCs w:val="20"/>
              </w:rPr>
              <w:t>表示されます。</w:t>
            </w:r>
          </w:p>
        </w:tc>
      </w:tr>
      <w:tr w:rsidR="00EC169B" w14:paraId="320E843E" w14:textId="77777777" w:rsidTr="00E8398A">
        <w:tc>
          <w:tcPr>
            <w:tcW w:w="2830" w:type="dxa"/>
          </w:tcPr>
          <w:p w14:paraId="10185AE4" w14:textId="77777777" w:rsidR="00EC169B" w:rsidRPr="0024394D" w:rsidRDefault="00EC169B" w:rsidP="00E8398A">
            <w:pPr>
              <w:rPr>
                <w:sz w:val="20"/>
                <w:szCs w:val="20"/>
              </w:rPr>
            </w:pPr>
            <w:r>
              <w:rPr>
                <w:rFonts w:hint="eastAsia"/>
                <w:sz w:val="20"/>
                <w:szCs w:val="20"/>
              </w:rPr>
              <w:t>「参照」ボタン</w:t>
            </w:r>
          </w:p>
        </w:tc>
        <w:tc>
          <w:tcPr>
            <w:tcW w:w="5664" w:type="dxa"/>
          </w:tcPr>
          <w:p w14:paraId="116385BE" w14:textId="34CB6C32" w:rsidR="00EC169B" w:rsidRPr="0024394D" w:rsidRDefault="00EC169B" w:rsidP="00E8398A">
            <w:pPr>
              <w:rPr>
                <w:sz w:val="20"/>
                <w:szCs w:val="20"/>
              </w:rPr>
            </w:pPr>
            <w:r>
              <w:rPr>
                <w:rFonts w:hint="eastAsia"/>
                <w:sz w:val="20"/>
                <w:szCs w:val="20"/>
              </w:rPr>
              <w:t>クリックすると「</w:t>
            </w:r>
            <w:r w:rsidR="00AB4850">
              <w:rPr>
                <w:rFonts w:hint="eastAsia"/>
                <w:sz w:val="20"/>
                <w:szCs w:val="20"/>
              </w:rPr>
              <w:t>名前を</w:t>
            </w:r>
            <w:r w:rsidR="001501E0">
              <w:rPr>
                <w:rFonts w:hint="eastAsia"/>
                <w:sz w:val="20"/>
                <w:szCs w:val="20"/>
              </w:rPr>
              <w:t>付けて</w:t>
            </w:r>
            <w:r w:rsidR="00AB4850">
              <w:rPr>
                <w:rFonts w:hint="eastAsia"/>
                <w:sz w:val="20"/>
                <w:szCs w:val="20"/>
              </w:rPr>
              <w:t>保存</w:t>
            </w:r>
            <w:r>
              <w:rPr>
                <w:rFonts w:hint="eastAsia"/>
                <w:sz w:val="20"/>
                <w:szCs w:val="20"/>
              </w:rPr>
              <w:t>」ダイアログが表示され、</w:t>
            </w:r>
            <w:r w:rsidR="00F00795">
              <w:rPr>
                <w:rFonts w:hint="eastAsia"/>
                <w:sz w:val="20"/>
                <w:szCs w:val="20"/>
              </w:rPr>
              <w:t>デバッグ</w:t>
            </w:r>
            <w:r>
              <w:rPr>
                <w:rFonts w:hint="eastAsia"/>
                <w:sz w:val="20"/>
                <w:szCs w:val="20"/>
              </w:rPr>
              <w:t>ログの出力先</w:t>
            </w:r>
            <w:r w:rsidR="00373CC7">
              <w:rPr>
                <w:rFonts w:hint="eastAsia"/>
                <w:sz w:val="20"/>
                <w:szCs w:val="20"/>
              </w:rPr>
              <w:t>を指定</w:t>
            </w:r>
            <w:r>
              <w:rPr>
                <w:rFonts w:hint="eastAsia"/>
                <w:sz w:val="20"/>
                <w:szCs w:val="20"/>
              </w:rPr>
              <w:t>することができます。</w:t>
            </w:r>
          </w:p>
        </w:tc>
      </w:tr>
    </w:tbl>
    <w:p w14:paraId="2B0ECC9A" w14:textId="77777777" w:rsidR="00EC169B" w:rsidRPr="00EC169B" w:rsidRDefault="00EC169B" w:rsidP="009815D1"/>
    <w:p w14:paraId="2143A85D" w14:textId="77777777" w:rsidR="00797773" w:rsidRDefault="00797773" w:rsidP="00797773">
      <w:r>
        <w:rPr>
          <w:rFonts w:hint="eastAsia"/>
        </w:rPr>
        <w:t>・HTTPバージョン</w:t>
      </w:r>
    </w:p>
    <w:p w14:paraId="3B9EAEA2" w14:textId="3997E6CC" w:rsidR="00797773" w:rsidRDefault="00797773" w:rsidP="00797773">
      <w:r>
        <w:rPr>
          <w:rFonts w:hint="eastAsia"/>
        </w:rPr>
        <w:t>使用するHTTPのバージョンを自動、1.1、1.0から選択することができます。</w:t>
      </w:r>
      <w:r w:rsidR="00134239" w:rsidRPr="00134239">
        <w:rPr>
          <w:rFonts w:hint="eastAsia"/>
        </w:rPr>
        <w:t>通常の利用では変更する必要はありません。</w:t>
      </w:r>
    </w:p>
    <w:p w14:paraId="55CA6834" w14:textId="67D4E72A" w:rsidR="009815D1" w:rsidRDefault="009815D1" w:rsidP="003C2E33"/>
    <w:p w14:paraId="59145FC6" w14:textId="77777777" w:rsidR="003D68B1" w:rsidRDefault="003D68B1" w:rsidP="003D68B1">
      <w:r>
        <w:rPr>
          <w:rFonts w:hint="eastAsia"/>
        </w:rPr>
        <w:t>・認証オプション</w:t>
      </w:r>
    </w:p>
    <w:p w14:paraId="7DAB1FB1" w14:textId="1B6B4D6C" w:rsidR="003D68B1" w:rsidRDefault="003D68B1" w:rsidP="003D68B1">
      <w:r>
        <w:rPr>
          <w:rFonts w:hint="eastAsia"/>
        </w:rPr>
        <w:t>ONにすると、</w:t>
      </w:r>
      <w:r w:rsidR="00E8136A">
        <w:rPr>
          <w:rFonts w:hint="eastAsia"/>
        </w:rPr>
        <w:t>同期時に</w:t>
      </w:r>
      <w:r>
        <w:rPr>
          <w:rFonts w:hint="eastAsia"/>
        </w:rPr>
        <w:t>統合Windows認証を用いたシングルサインオンが行われなくなります。</w:t>
      </w:r>
    </w:p>
    <w:p w14:paraId="28EBD7AB" w14:textId="77777777" w:rsidR="003D68B1" w:rsidRDefault="003D68B1" w:rsidP="003D68B1">
      <w:r>
        <w:rPr>
          <w:rFonts w:hint="eastAsia"/>
        </w:rPr>
        <w:t>※本設定はProself</w:t>
      </w:r>
      <w:r>
        <w:t xml:space="preserve"> </w:t>
      </w:r>
      <w:r>
        <w:rPr>
          <w:rFonts w:hint="eastAsia"/>
        </w:rPr>
        <w:t>統合認証オプションを導入している環境でのみ動作いたします。</w:t>
      </w:r>
    </w:p>
    <w:p w14:paraId="6DB52333" w14:textId="526922A1" w:rsidR="009A17B9" w:rsidRDefault="009A17B9">
      <w:pPr>
        <w:adjustRightInd/>
        <w:snapToGrid/>
      </w:pPr>
      <w:r>
        <w:br w:type="page"/>
      </w:r>
    </w:p>
    <w:p w14:paraId="53785C17" w14:textId="5D04CA59" w:rsidR="00817557" w:rsidRDefault="00F46F81" w:rsidP="00817557">
      <w:pPr>
        <w:pStyle w:val="1"/>
        <w:rPr>
          <w:lang w:eastAsia="ja-JP"/>
        </w:rPr>
      </w:pPr>
      <w:bookmarkStart w:id="31" w:name="_同期_1"/>
      <w:bookmarkStart w:id="32" w:name="_Toc97107910"/>
      <w:bookmarkEnd w:id="31"/>
      <w:r>
        <w:rPr>
          <w:rFonts w:hint="eastAsia"/>
          <w:lang w:eastAsia="ja-JP"/>
        </w:rPr>
        <w:lastRenderedPageBreak/>
        <w:t>同期</w:t>
      </w:r>
      <w:bookmarkEnd w:id="32"/>
    </w:p>
    <w:p w14:paraId="77948518" w14:textId="77777777" w:rsidR="00817557" w:rsidRPr="005464B1" w:rsidRDefault="00817557" w:rsidP="00817557">
      <w:pPr>
        <w:rPr>
          <w:lang w:eastAsia="ar-SA"/>
        </w:rPr>
      </w:pPr>
      <w:r>
        <w:rPr>
          <w:rFonts w:hint="eastAsia"/>
        </w:rPr>
        <w:t>タスクバーの通知領域内にある同期ツールのアイコンをクリック、または同期ツールのアイコンを右クリックしてからメニュー内の「同期をとる」をクリックすることで同期が行われます。</w:t>
      </w:r>
    </w:p>
    <w:p w14:paraId="1BD394DF" w14:textId="0B3045E4" w:rsidR="00817557" w:rsidRPr="00817557" w:rsidRDefault="00F530A9" w:rsidP="00554CBC">
      <w:pPr>
        <w:jc w:val="center"/>
      </w:pPr>
      <w:r>
        <w:rPr>
          <w:noProof/>
        </w:rPr>
        <w:drawing>
          <wp:inline distT="0" distB="0" distL="0" distR="0" wp14:anchorId="55F5F6F2" wp14:editId="580F87D1">
            <wp:extent cx="1981200" cy="1428750"/>
            <wp:effectExtent l="19050" t="19050" r="19050" b="19050"/>
            <wp:docPr id="45" name="図 1">
              <a:extLst xmlns:a="http://schemas.openxmlformats.org/drawingml/2006/main">
                <a:ext uri="{FF2B5EF4-FFF2-40B4-BE49-F238E27FC236}">
                  <a16:creationId xmlns:a16="http://schemas.microsoft.com/office/drawing/2014/main" id="{FCD958CB-87ED-4C79-9F35-0923D070E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FCD958CB-87ED-4C79-9F35-0923D070EE94}"/>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428750"/>
                    </a:xfrm>
                    <a:prstGeom prst="rect">
                      <a:avLst/>
                    </a:prstGeom>
                    <a:noFill/>
                    <a:ln>
                      <a:solidFill>
                        <a:schemeClr val="bg1">
                          <a:lumMod val="65000"/>
                        </a:schemeClr>
                      </a:solidFill>
                    </a:ln>
                  </pic:spPr>
                </pic:pic>
              </a:graphicData>
            </a:graphic>
          </wp:inline>
        </w:drawing>
      </w:r>
    </w:p>
    <w:p w14:paraId="4E97B17C" w14:textId="7FD3BDBF" w:rsidR="00817557" w:rsidRDefault="00817557" w:rsidP="00817557"/>
    <w:p w14:paraId="79234151" w14:textId="5BB06CE2" w:rsidR="00A525D8" w:rsidRPr="00A525D8" w:rsidRDefault="00A525D8" w:rsidP="00101CA7">
      <w:pPr>
        <w:jc w:val="center"/>
        <w:rPr>
          <w:b/>
          <w:bCs/>
        </w:rPr>
      </w:pPr>
      <w:r>
        <w:rPr>
          <w:noProof/>
        </w:rPr>
        <w:drawing>
          <wp:inline distT="0" distB="0" distL="0" distR="0" wp14:anchorId="1A4E0ACC" wp14:editId="3F00EEC7">
            <wp:extent cx="2519680" cy="2404110"/>
            <wp:effectExtent l="19050" t="19050" r="13970" b="15240"/>
            <wp:docPr id="46" name="図 2">
              <a:extLst xmlns:a="http://schemas.openxmlformats.org/drawingml/2006/main">
                <a:ext uri="{FF2B5EF4-FFF2-40B4-BE49-F238E27FC236}">
                  <a16:creationId xmlns:a16="http://schemas.microsoft.com/office/drawing/2014/main" id="{59B12F99-122E-4D1A-909D-9EAB4BECB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9B12F99-122E-4D1A-909D-9EAB4BECBC63}"/>
                        </a:ext>
                      </a:extLst>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9680" cy="2404110"/>
                    </a:xfrm>
                    <a:prstGeom prst="rect">
                      <a:avLst/>
                    </a:prstGeom>
                    <a:noFill/>
                    <a:ln>
                      <a:solidFill>
                        <a:schemeClr val="bg1">
                          <a:lumMod val="65000"/>
                        </a:schemeClr>
                      </a:solidFill>
                    </a:ln>
                  </pic:spPr>
                </pic:pic>
              </a:graphicData>
            </a:graphic>
          </wp:inline>
        </w:drawing>
      </w:r>
    </w:p>
    <w:p w14:paraId="5220A6DB" w14:textId="77777777" w:rsidR="00A525D8" w:rsidRDefault="00A525D8" w:rsidP="00817557"/>
    <w:p w14:paraId="7227C96F" w14:textId="77777777" w:rsidR="00101CA7" w:rsidRDefault="00101CA7" w:rsidP="00101CA7">
      <w:r>
        <w:rPr>
          <w:rFonts w:hint="eastAsia"/>
        </w:rPr>
        <w:t>接続先を複数作成しており、そのうちの</w:t>
      </w:r>
      <w:r>
        <w:t>1つだけを同期したい場合は同期ツールのアイコンを右クリックしてからメニューを表示し、「同期先を選択して同期をとる」内にある対象の接続先をクリックしてください。</w:t>
      </w:r>
    </w:p>
    <w:p w14:paraId="51010AB6" w14:textId="5E2F1C3F" w:rsidR="006D1A76" w:rsidRDefault="006D1A76">
      <w:pPr>
        <w:adjustRightInd/>
        <w:snapToGrid/>
      </w:pPr>
      <w:r>
        <w:br w:type="page"/>
      </w:r>
    </w:p>
    <w:p w14:paraId="1588E3BD" w14:textId="66FC81B8" w:rsidR="00DA6617" w:rsidRDefault="000F0A97" w:rsidP="00DA6617">
      <w:pPr>
        <w:jc w:val="center"/>
      </w:pPr>
      <w:r>
        <w:rPr>
          <w:rFonts w:hint="eastAsia"/>
          <w:noProof/>
        </w:rPr>
        <w:lastRenderedPageBreak/>
        <w:drawing>
          <wp:inline distT="0" distB="0" distL="0" distR="0" wp14:anchorId="1AE08866" wp14:editId="2A1FBE2E">
            <wp:extent cx="3240000" cy="2702880"/>
            <wp:effectExtent l="19050" t="19050" r="17780" b="2159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2702880"/>
                    </a:xfrm>
                    <a:prstGeom prst="rect">
                      <a:avLst/>
                    </a:prstGeom>
                    <a:noFill/>
                    <a:ln>
                      <a:solidFill>
                        <a:schemeClr val="bg1">
                          <a:lumMod val="75000"/>
                        </a:schemeClr>
                      </a:solidFill>
                    </a:ln>
                  </pic:spPr>
                </pic:pic>
              </a:graphicData>
            </a:graphic>
          </wp:inline>
        </w:drawing>
      </w:r>
    </w:p>
    <w:p w14:paraId="0009565A" w14:textId="3C28E1E1" w:rsidR="00DA6617" w:rsidRDefault="00DA6617" w:rsidP="00DA6617"/>
    <w:p w14:paraId="076E399A" w14:textId="2BCC7E4F" w:rsidR="00DA6617" w:rsidRDefault="00DA6617" w:rsidP="00DA6617">
      <w:r w:rsidRPr="00DA6617">
        <w:rPr>
          <w:rFonts w:hint="eastAsia"/>
        </w:rPr>
        <w:t>「</w:t>
      </w:r>
      <w:r w:rsidRPr="00DA6617">
        <w:t>4.1.</w:t>
      </w:r>
      <w:r w:rsidRPr="00DA6617">
        <w:tab/>
        <w:t>接続先作成」で「ユーザーIDとパスワードを記録する」をOFFにしている場合はログインダイアログが表示されますので、「ユーザーID」と「パスワード」入力して「OK」をクリックします。</w:t>
      </w:r>
    </w:p>
    <w:p w14:paraId="5F1659D7" w14:textId="0C24E1F1" w:rsidR="005E4AF7" w:rsidRDefault="005E4AF7" w:rsidP="002E51E2">
      <w:pPr>
        <w:jc w:val="center"/>
      </w:pPr>
      <w:r>
        <w:rPr>
          <w:noProof/>
        </w:rPr>
        <w:drawing>
          <wp:inline distT="0" distB="0" distL="0" distR="0" wp14:anchorId="3F931ADD" wp14:editId="097A6B07">
            <wp:extent cx="3419475" cy="2295525"/>
            <wp:effectExtent l="19050" t="19050" r="28575" b="28575"/>
            <wp:docPr id="59" name="図 4">
              <a:extLst xmlns:a="http://schemas.openxmlformats.org/drawingml/2006/main">
                <a:ext uri="{FF2B5EF4-FFF2-40B4-BE49-F238E27FC236}">
                  <a16:creationId xmlns:a16="http://schemas.microsoft.com/office/drawing/2014/main" id="{2CFC9A32-4DB3-45B8-903A-EB4259870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2CFC9A32-4DB3-45B8-903A-EB4259870772}"/>
                        </a:ext>
                      </a:extLst>
                    </pic:cNvPr>
                    <pic:cNvPicPr>
                      <a:picLocks noChangeAspect="1"/>
                    </pic:cNvPicPr>
                  </pic:nvPicPr>
                  <pic:blipFill>
                    <a:blip r:embed="rId27"/>
                    <a:stretch>
                      <a:fillRect/>
                    </a:stretch>
                  </pic:blipFill>
                  <pic:spPr>
                    <a:xfrm>
                      <a:off x="0" y="0"/>
                      <a:ext cx="3419475" cy="2295525"/>
                    </a:xfrm>
                    <a:prstGeom prst="rect">
                      <a:avLst/>
                    </a:prstGeom>
                    <a:ln>
                      <a:solidFill>
                        <a:schemeClr val="bg1">
                          <a:lumMod val="65000"/>
                        </a:schemeClr>
                      </a:solidFill>
                    </a:ln>
                  </pic:spPr>
                </pic:pic>
              </a:graphicData>
            </a:graphic>
          </wp:inline>
        </w:drawing>
      </w:r>
    </w:p>
    <w:p w14:paraId="7DFC8003" w14:textId="107B0EAD" w:rsidR="003C1D52" w:rsidRDefault="003C1D52">
      <w:pPr>
        <w:adjustRightInd/>
        <w:snapToGrid/>
      </w:pPr>
      <w:r>
        <w:br w:type="page"/>
      </w:r>
    </w:p>
    <w:p w14:paraId="42C4E1E4" w14:textId="68D4062E" w:rsidR="002E51E2" w:rsidRDefault="002E51E2" w:rsidP="002E51E2">
      <w:r w:rsidRPr="002E51E2">
        <w:rPr>
          <w:rFonts w:hint="eastAsia"/>
        </w:rPr>
        <w:lastRenderedPageBreak/>
        <w:t>同期が開始されるとダイアログが表示され、設定内容に応じてファイルのアップロードやダウンロード、削除が行われます。</w:t>
      </w:r>
    </w:p>
    <w:p w14:paraId="5B82871A" w14:textId="53C08F8A" w:rsidR="00817557" w:rsidRDefault="003C1D52" w:rsidP="00990852">
      <w:pPr>
        <w:jc w:val="center"/>
      </w:pPr>
      <w:r>
        <w:rPr>
          <w:noProof/>
        </w:rPr>
        <w:drawing>
          <wp:inline distT="0" distB="0" distL="0" distR="0" wp14:anchorId="1D4F810B" wp14:editId="0E1649A8">
            <wp:extent cx="3383915" cy="3613150"/>
            <wp:effectExtent l="19050" t="19050" r="26035" b="25400"/>
            <wp:docPr id="60" name="図 5">
              <a:extLst xmlns:a="http://schemas.openxmlformats.org/drawingml/2006/main">
                <a:ext uri="{FF2B5EF4-FFF2-40B4-BE49-F238E27FC236}">
                  <a16:creationId xmlns:a16="http://schemas.microsoft.com/office/drawing/2014/main" id="{49A9A6DB-4E52-41E6-8FB2-3C4B60D68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49A9A6DB-4E52-41E6-8FB2-3C4B60D68130}"/>
                        </a:ext>
                      </a:extLst>
                    </pic:cNvPr>
                    <pic:cNvPicPr>
                      <a:picLocks noChangeAspect="1"/>
                    </pic:cNvPicPr>
                  </pic:nvPicPr>
                  <pic:blipFill>
                    <a:blip r:embed="rId46"/>
                    <a:stretch>
                      <a:fillRect/>
                    </a:stretch>
                  </pic:blipFill>
                  <pic:spPr>
                    <a:xfrm>
                      <a:off x="0" y="0"/>
                      <a:ext cx="3383915" cy="3613150"/>
                    </a:xfrm>
                    <a:prstGeom prst="rect">
                      <a:avLst/>
                    </a:prstGeom>
                    <a:ln>
                      <a:solidFill>
                        <a:schemeClr val="bg1">
                          <a:lumMod val="65000"/>
                        </a:schemeClr>
                      </a:solidFill>
                    </a:ln>
                  </pic:spPr>
                </pic:pic>
              </a:graphicData>
            </a:graphic>
          </wp:inline>
        </w:drawing>
      </w:r>
    </w:p>
    <w:p w14:paraId="5AB2417F" w14:textId="75F61AA5" w:rsidR="002A76E5" w:rsidRDefault="002A76E5">
      <w:pPr>
        <w:adjustRightInd/>
        <w:snapToGrid/>
        <w:rPr>
          <w:lang w:eastAsia="ar-SA"/>
        </w:rPr>
      </w:pPr>
      <w:r>
        <w:rPr>
          <w:lang w:eastAsia="ar-SA"/>
        </w:rPr>
        <w:br w:type="page"/>
      </w:r>
    </w:p>
    <w:p w14:paraId="4B419F0A" w14:textId="37707F00" w:rsidR="003D061A" w:rsidRDefault="003D061A" w:rsidP="003D061A">
      <w:pPr>
        <w:pStyle w:val="1"/>
        <w:rPr>
          <w:lang w:eastAsia="ja-JP"/>
        </w:rPr>
      </w:pPr>
      <w:bookmarkStart w:id="33" w:name="_Toc97107911"/>
      <w:r>
        <w:rPr>
          <w:rFonts w:hint="eastAsia"/>
          <w:lang w:eastAsia="ja-JP"/>
        </w:rPr>
        <w:lastRenderedPageBreak/>
        <w:t>同期対象ファイルの一覧表示</w:t>
      </w:r>
      <w:bookmarkEnd w:id="33"/>
    </w:p>
    <w:p w14:paraId="71C4E682" w14:textId="3CF9DCFC" w:rsidR="00DA0B0A" w:rsidRDefault="00370B96" w:rsidP="00DA0B0A">
      <w:r>
        <w:rPr>
          <w:rFonts w:hint="eastAsia"/>
        </w:rPr>
        <w:t>同期対象となるファイルの一覧を</w:t>
      </w:r>
      <w:r w:rsidR="00870B77">
        <w:rPr>
          <w:rFonts w:hint="eastAsia"/>
        </w:rPr>
        <w:t>事前に</w:t>
      </w:r>
      <w:r>
        <w:rPr>
          <w:rFonts w:hint="eastAsia"/>
        </w:rPr>
        <w:t>確認することができます。</w:t>
      </w:r>
    </w:p>
    <w:p w14:paraId="28581D38" w14:textId="50920BF5" w:rsidR="00EF0513" w:rsidRDefault="00EF0513" w:rsidP="00DA0B0A"/>
    <w:p w14:paraId="0DE18AD3" w14:textId="790CFC16" w:rsidR="00123FFB" w:rsidRDefault="00407C4E" w:rsidP="00DA0B0A">
      <w:r>
        <w:rPr>
          <w:rFonts w:hint="eastAsia"/>
        </w:rPr>
        <w:t>メニュー内の「同期対象ファイルの一覧表示」をクリックすることで、すべての接続先</w:t>
      </w:r>
      <w:r w:rsidR="00A3061F">
        <w:rPr>
          <w:rFonts w:hint="eastAsia"/>
        </w:rPr>
        <w:t>の</w:t>
      </w:r>
      <w:r>
        <w:rPr>
          <w:rFonts w:hint="eastAsia"/>
        </w:rPr>
        <w:t>同期対象ファイルが表示されます。</w:t>
      </w:r>
    </w:p>
    <w:p w14:paraId="2CAFD7AC" w14:textId="034466D4" w:rsidR="008B6F99" w:rsidRDefault="00FB42DC" w:rsidP="00356080">
      <w:pPr>
        <w:jc w:val="center"/>
      </w:pPr>
      <w:r>
        <w:rPr>
          <w:noProof/>
        </w:rPr>
        <w:drawing>
          <wp:inline distT="0" distB="0" distL="0" distR="0" wp14:anchorId="4EB3D4CF" wp14:editId="6168990A">
            <wp:extent cx="2770505" cy="2661285"/>
            <wp:effectExtent l="19050" t="19050" r="10795" b="2476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0505" cy="2661285"/>
                    </a:xfrm>
                    <a:prstGeom prst="rect">
                      <a:avLst/>
                    </a:prstGeom>
                    <a:noFill/>
                    <a:ln>
                      <a:solidFill>
                        <a:schemeClr val="bg1">
                          <a:lumMod val="65000"/>
                        </a:schemeClr>
                      </a:solidFill>
                    </a:ln>
                  </pic:spPr>
                </pic:pic>
              </a:graphicData>
            </a:graphic>
          </wp:inline>
        </w:drawing>
      </w:r>
    </w:p>
    <w:p w14:paraId="01117A58" w14:textId="168F2137" w:rsidR="008B6F99" w:rsidRDefault="008B6F99" w:rsidP="00DA0B0A"/>
    <w:p w14:paraId="0BFA0B02" w14:textId="1E978360" w:rsidR="008B6F99" w:rsidRDefault="008017FF" w:rsidP="00DA0B0A">
      <w:r>
        <w:rPr>
          <w:rFonts w:hint="eastAsia"/>
        </w:rPr>
        <w:t>特定の接続先の同期対象ファイルを表示したい場合は、メニュー内の「同期先を選択して対象ファイルの一覧」</w:t>
      </w:r>
      <w:r w:rsidR="00D11E03">
        <w:rPr>
          <w:rFonts w:hint="eastAsia"/>
        </w:rPr>
        <w:t>から対象の接続先をクリックします。</w:t>
      </w:r>
    </w:p>
    <w:p w14:paraId="70DB3ECA" w14:textId="1692BF32" w:rsidR="00123FFB" w:rsidRDefault="00E9725A" w:rsidP="005B2FB8">
      <w:pPr>
        <w:jc w:val="center"/>
      </w:pPr>
      <w:r>
        <w:rPr>
          <w:noProof/>
        </w:rPr>
        <w:drawing>
          <wp:inline distT="0" distB="0" distL="0" distR="0" wp14:anchorId="38FE6B49" wp14:editId="3301FDCA">
            <wp:extent cx="4244340" cy="2783840"/>
            <wp:effectExtent l="19050" t="19050" r="22860" b="1651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44340" cy="2783840"/>
                    </a:xfrm>
                    <a:prstGeom prst="rect">
                      <a:avLst/>
                    </a:prstGeom>
                    <a:noFill/>
                    <a:ln>
                      <a:solidFill>
                        <a:schemeClr val="bg1">
                          <a:lumMod val="65000"/>
                        </a:schemeClr>
                      </a:solidFill>
                    </a:ln>
                  </pic:spPr>
                </pic:pic>
              </a:graphicData>
            </a:graphic>
          </wp:inline>
        </w:drawing>
      </w:r>
    </w:p>
    <w:p w14:paraId="5EC9B3E1" w14:textId="73659AA6" w:rsidR="00123FFB" w:rsidRDefault="00123FFB" w:rsidP="00DA0B0A"/>
    <w:p w14:paraId="1BEABB6E" w14:textId="30453543" w:rsidR="00F83C99" w:rsidRDefault="00166C11" w:rsidP="00DA0B0A">
      <w:r>
        <w:rPr>
          <w:rFonts w:hint="eastAsia"/>
        </w:rPr>
        <w:lastRenderedPageBreak/>
        <w:t>同期対象ファイルの一覧は以下のように表示されます。</w:t>
      </w:r>
    </w:p>
    <w:p w14:paraId="6A1917B1" w14:textId="1D60E700" w:rsidR="006C6FFB" w:rsidRDefault="00883864" w:rsidP="00A81D90">
      <w:pPr>
        <w:jc w:val="center"/>
      </w:pPr>
      <w:r>
        <w:rPr>
          <w:noProof/>
        </w:rPr>
        <w:drawing>
          <wp:inline distT="0" distB="0" distL="0" distR="0" wp14:anchorId="298A9BA1" wp14:editId="675B29F3">
            <wp:extent cx="4680000" cy="2829240"/>
            <wp:effectExtent l="19050" t="19050" r="25400" b="2857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80000" cy="2829240"/>
                    </a:xfrm>
                    <a:prstGeom prst="rect">
                      <a:avLst/>
                    </a:prstGeom>
                    <a:ln>
                      <a:solidFill>
                        <a:schemeClr val="bg1">
                          <a:lumMod val="65000"/>
                        </a:schemeClr>
                      </a:solidFill>
                    </a:ln>
                  </pic:spPr>
                </pic:pic>
              </a:graphicData>
            </a:graphic>
          </wp:inline>
        </w:drawing>
      </w:r>
    </w:p>
    <w:p w14:paraId="4079BCD5" w14:textId="5F27EC2C" w:rsidR="006C6FFB" w:rsidRDefault="006C6FFB" w:rsidP="00DA0B0A"/>
    <w:p w14:paraId="199C4FD8" w14:textId="13D3D76E" w:rsidR="00566961" w:rsidRDefault="009A5497" w:rsidP="00DA0B0A">
      <w:r>
        <w:rPr>
          <w:rFonts w:hint="eastAsia"/>
        </w:rPr>
        <w:t>各列に</w:t>
      </w:r>
      <w:r w:rsidR="00961BDB">
        <w:rPr>
          <w:rFonts w:hint="eastAsia"/>
        </w:rPr>
        <w:t>は以下の内容が表示されます。</w:t>
      </w:r>
    </w:p>
    <w:tbl>
      <w:tblPr>
        <w:tblStyle w:val="af"/>
        <w:tblW w:w="0" w:type="auto"/>
        <w:tblLook w:val="04A0" w:firstRow="1" w:lastRow="0" w:firstColumn="1" w:lastColumn="0" w:noHBand="0" w:noVBand="1"/>
      </w:tblPr>
      <w:tblGrid>
        <w:gridCol w:w="1696"/>
        <w:gridCol w:w="6798"/>
      </w:tblGrid>
      <w:tr w:rsidR="000756B7" w14:paraId="30C914E5" w14:textId="77777777" w:rsidTr="00AA0980">
        <w:tc>
          <w:tcPr>
            <w:tcW w:w="1696" w:type="dxa"/>
            <w:shd w:val="clear" w:color="auto" w:fill="B8CCE4" w:themeFill="accent1" w:themeFillTint="66"/>
          </w:tcPr>
          <w:p w14:paraId="75C288D5" w14:textId="55146D78" w:rsidR="000756B7" w:rsidRPr="00AA0980" w:rsidRDefault="000756B7" w:rsidP="00DA0B0A">
            <w:pPr>
              <w:rPr>
                <w:b/>
                <w:bCs/>
                <w:sz w:val="20"/>
                <w:szCs w:val="20"/>
              </w:rPr>
            </w:pPr>
            <w:r w:rsidRPr="00AA0980">
              <w:rPr>
                <w:rFonts w:hint="eastAsia"/>
                <w:b/>
                <w:bCs/>
                <w:sz w:val="20"/>
                <w:szCs w:val="20"/>
              </w:rPr>
              <w:t>列名</w:t>
            </w:r>
          </w:p>
        </w:tc>
        <w:tc>
          <w:tcPr>
            <w:tcW w:w="6798" w:type="dxa"/>
            <w:shd w:val="clear" w:color="auto" w:fill="B8CCE4" w:themeFill="accent1" w:themeFillTint="66"/>
          </w:tcPr>
          <w:p w14:paraId="43084EF0" w14:textId="1A270796" w:rsidR="000756B7" w:rsidRPr="00AA0980" w:rsidRDefault="000756B7" w:rsidP="00DA0B0A">
            <w:pPr>
              <w:rPr>
                <w:b/>
                <w:bCs/>
                <w:sz w:val="20"/>
                <w:szCs w:val="20"/>
              </w:rPr>
            </w:pPr>
            <w:r w:rsidRPr="00AA0980">
              <w:rPr>
                <w:rFonts w:hint="eastAsia"/>
                <w:b/>
                <w:bCs/>
                <w:sz w:val="20"/>
                <w:szCs w:val="20"/>
              </w:rPr>
              <w:t>説明</w:t>
            </w:r>
          </w:p>
        </w:tc>
      </w:tr>
      <w:tr w:rsidR="000756B7" w14:paraId="5139A5AB" w14:textId="77777777" w:rsidTr="00C24F9A">
        <w:tc>
          <w:tcPr>
            <w:tcW w:w="1696" w:type="dxa"/>
          </w:tcPr>
          <w:p w14:paraId="2D336883" w14:textId="392875E0" w:rsidR="000756B7" w:rsidRPr="00AA0980" w:rsidRDefault="00BC7302" w:rsidP="00DA0B0A">
            <w:pPr>
              <w:rPr>
                <w:sz w:val="20"/>
                <w:szCs w:val="20"/>
              </w:rPr>
            </w:pPr>
            <w:r w:rsidRPr="00AA0980">
              <w:rPr>
                <w:rFonts w:hint="eastAsia"/>
                <w:sz w:val="20"/>
                <w:szCs w:val="20"/>
              </w:rPr>
              <w:t>接続名</w:t>
            </w:r>
          </w:p>
        </w:tc>
        <w:tc>
          <w:tcPr>
            <w:tcW w:w="6798" w:type="dxa"/>
          </w:tcPr>
          <w:p w14:paraId="283D42D5" w14:textId="35EA9CE9" w:rsidR="000756B7" w:rsidRPr="00AA0980" w:rsidRDefault="00BB4B8A" w:rsidP="00DA0B0A">
            <w:pPr>
              <w:rPr>
                <w:sz w:val="20"/>
                <w:szCs w:val="20"/>
              </w:rPr>
            </w:pPr>
            <w:r w:rsidRPr="00AA0980">
              <w:rPr>
                <w:rFonts w:hint="eastAsia"/>
                <w:sz w:val="20"/>
                <w:szCs w:val="20"/>
              </w:rPr>
              <w:t>接続名が表示されます。</w:t>
            </w:r>
          </w:p>
        </w:tc>
      </w:tr>
      <w:tr w:rsidR="000756B7" w14:paraId="6032E28D" w14:textId="77777777" w:rsidTr="00C24F9A">
        <w:tc>
          <w:tcPr>
            <w:tcW w:w="1696" w:type="dxa"/>
          </w:tcPr>
          <w:p w14:paraId="2B95651E" w14:textId="3E2A84D9" w:rsidR="000756B7" w:rsidRPr="00AA0980" w:rsidRDefault="00BC7302" w:rsidP="00DA0B0A">
            <w:pPr>
              <w:rPr>
                <w:sz w:val="20"/>
                <w:szCs w:val="20"/>
              </w:rPr>
            </w:pPr>
            <w:r w:rsidRPr="00AA0980">
              <w:rPr>
                <w:rFonts w:hint="eastAsia"/>
                <w:sz w:val="20"/>
                <w:szCs w:val="20"/>
              </w:rPr>
              <w:t>ファイル名</w:t>
            </w:r>
          </w:p>
        </w:tc>
        <w:tc>
          <w:tcPr>
            <w:tcW w:w="6798" w:type="dxa"/>
          </w:tcPr>
          <w:p w14:paraId="1D54FB21" w14:textId="634F843A" w:rsidR="000756B7" w:rsidRPr="00AA0980" w:rsidRDefault="00952938" w:rsidP="00DA0B0A">
            <w:pPr>
              <w:rPr>
                <w:sz w:val="20"/>
                <w:szCs w:val="20"/>
              </w:rPr>
            </w:pPr>
            <w:r w:rsidRPr="00AA0980">
              <w:rPr>
                <w:rFonts w:hint="eastAsia"/>
                <w:sz w:val="20"/>
                <w:szCs w:val="20"/>
              </w:rPr>
              <w:t>同期対象のファイル名が表示されます。</w:t>
            </w:r>
          </w:p>
        </w:tc>
      </w:tr>
      <w:tr w:rsidR="00952938" w14:paraId="0B48400C" w14:textId="77777777" w:rsidTr="00C24F9A">
        <w:tc>
          <w:tcPr>
            <w:tcW w:w="1696" w:type="dxa"/>
          </w:tcPr>
          <w:p w14:paraId="1B2A1297" w14:textId="49EE1A90" w:rsidR="00952938" w:rsidRPr="00AA0980" w:rsidRDefault="00952938" w:rsidP="00952938">
            <w:pPr>
              <w:rPr>
                <w:sz w:val="20"/>
                <w:szCs w:val="20"/>
              </w:rPr>
            </w:pPr>
            <w:r w:rsidRPr="00AA0980">
              <w:rPr>
                <w:rFonts w:hint="eastAsia"/>
                <w:sz w:val="20"/>
                <w:szCs w:val="20"/>
              </w:rPr>
              <w:t>更新日時</w:t>
            </w:r>
          </w:p>
        </w:tc>
        <w:tc>
          <w:tcPr>
            <w:tcW w:w="6798" w:type="dxa"/>
          </w:tcPr>
          <w:p w14:paraId="1AD2F5D6" w14:textId="77777777" w:rsidR="00952938" w:rsidRPr="00AA0980" w:rsidRDefault="00952938" w:rsidP="00952938">
            <w:pPr>
              <w:rPr>
                <w:sz w:val="20"/>
                <w:szCs w:val="20"/>
              </w:rPr>
            </w:pPr>
            <w:r w:rsidRPr="00AA0980">
              <w:rPr>
                <w:rFonts w:hint="eastAsia"/>
                <w:sz w:val="20"/>
                <w:szCs w:val="20"/>
              </w:rPr>
              <w:t>同期対象ファイルの更新日時が表示されます。</w:t>
            </w:r>
          </w:p>
          <w:p w14:paraId="3817FCC1" w14:textId="09554BCF" w:rsidR="00B86B0C" w:rsidRPr="00AA0980" w:rsidRDefault="00B86B0C" w:rsidP="00952938">
            <w:pPr>
              <w:rPr>
                <w:sz w:val="20"/>
                <w:szCs w:val="20"/>
              </w:rPr>
            </w:pPr>
            <w:r w:rsidRPr="00AA0980">
              <w:rPr>
                <w:rFonts w:hint="eastAsia"/>
                <w:sz w:val="20"/>
                <w:szCs w:val="20"/>
              </w:rPr>
              <w:t>※処理が「削除」の場合は表示されません。</w:t>
            </w:r>
          </w:p>
        </w:tc>
      </w:tr>
      <w:tr w:rsidR="00952938" w14:paraId="767A950D" w14:textId="77777777" w:rsidTr="00C24F9A">
        <w:tc>
          <w:tcPr>
            <w:tcW w:w="1696" w:type="dxa"/>
          </w:tcPr>
          <w:p w14:paraId="6DCDCE38" w14:textId="336713EC" w:rsidR="00952938" w:rsidRPr="00AA0980" w:rsidRDefault="00952938" w:rsidP="00952938">
            <w:pPr>
              <w:rPr>
                <w:sz w:val="20"/>
                <w:szCs w:val="20"/>
              </w:rPr>
            </w:pPr>
            <w:r w:rsidRPr="00AA0980">
              <w:rPr>
                <w:rFonts w:hint="eastAsia"/>
                <w:sz w:val="20"/>
                <w:szCs w:val="20"/>
              </w:rPr>
              <w:t>処理</w:t>
            </w:r>
          </w:p>
        </w:tc>
        <w:tc>
          <w:tcPr>
            <w:tcW w:w="6798" w:type="dxa"/>
          </w:tcPr>
          <w:p w14:paraId="45C7B584" w14:textId="77777777" w:rsidR="00220CBE" w:rsidRPr="00AA0980" w:rsidRDefault="00133CF5" w:rsidP="00220CBE">
            <w:pPr>
              <w:rPr>
                <w:sz w:val="20"/>
                <w:szCs w:val="20"/>
              </w:rPr>
            </w:pPr>
            <w:r w:rsidRPr="00AA0980">
              <w:rPr>
                <w:rFonts w:hint="eastAsia"/>
                <w:sz w:val="20"/>
                <w:szCs w:val="20"/>
              </w:rPr>
              <w:t>同期対象ファイルに対して行われる処理が表示されます。</w:t>
            </w:r>
          </w:p>
          <w:p w14:paraId="0B6D2D96" w14:textId="5B06195A" w:rsidR="00985A70" w:rsidRPr="00AA0980" w:rsidRDefault="00985A70" w:rsidP="00220CBE">
            <w:pPr>
              <w:rPr>
                <w:sz w:val="20"/>
                <w:szCs w:val="20"/>
              </w:rPr>
            </w:pPr>
            <w:r w:rsidRPr="00AA0980">
              <w:rPr>
                <w:rFonts w:hint="eastAsia"/>
                <w:sz w:val="20"/>
                <w:szCs w:val="20"/>
              </w:rPr>
              <w:t>詳細については</w:t>
            </w:r>
            <w:r w:rsidR="00A22F67" w:rsidRPr="00AA0980">
              <w:rPr>
                <w:rFonts w:hint="eastAsia"/>
                <w:sz w:val="20"/>
                <w:szCs w:val="20"/>
              </w:rPr>
              <w:t>「</w:t>
            </w:r>
            <w:hyperlink w:anchor="_処理について" w:history="1">
              <w:r w:rsidR="00A22F67" w:rsidRPr="00AA0980">
                <w:rPr>
                  <w:rStyle w:val="a7"/>
                  <w:rFonts w:hint="eastAsia"/>
                  <w:color w:val="auto"/>
                  <w:sz w:val="20"/>
                  <w:szCs w:val="20"/>
                </w:rPr>
                <w:t>7.1.処理について</w:t>
              </w:r>
            </w:hyperlink>
            <w:r w:rsidR="00A22F67" w:rsidRPr="00AA0980">
              <w:rPr>
                <w:rFonts w:hint="eastAsia"/>
                <w:sz w:val="20"/>
                <w:szCs w:val="20"/>
              </w:rPr>
              <w:t>」を参照ください。</w:t>
            </w:r>
          </w:p>
        </w:tc>
      </w:tr>
    </w:tbl>
    <w:p w14:paraId="2B9BA469" w14:textId="59F38DCB" w:rsidR="002E0EBA" w:rsidRDefault="002E0EBA" w:rsidP="00DA0B0A"/>
    <w:p w14:paraId="6F937DE8" w14:textId="09493074" w:rsidR="00245DF9" w:rsidRDefault="00245DF9" w:rsidP="00245DF9">
      <w:pPr>
        <w:pStyle w:val="2"/>
        <w:rPr>
          <w:lang w:eastAsia="ja-JP"/>
        </w:rPr>
      </w:pPr>
      <w:bookmarkStart w:id="34" w:name="_処理について"/>
      <w:bookmarkStart w:id="35" w:name="_Toc97107912"/>
      <w:bookmarkEnd w:id="34"/>
      <w:r>
        <w:rPr>
          <w:rFonts w:hint="eastAsia"/>
          <w:lang w:eastAsia="ja-JP"/>
        </w:rPr>
        <w:t>処理について</w:t>
      </w:r>
      <w:bookmarkEnd w:id="35"/>
    </w:p>
    <w:p w14:paraId="3CD2CF90" w14:textId="5605A993" w:rsidR="00C22832" w:rsidRDefault="00D728B7" w:rsidP="00C22832">
      <w:r>
        <w:rPr>
          <w:rFonts w:hint="eastAsia"/>
        </w:rPr>
        <w:t>表示された内容によって</w:t>
      </w:r>
      <w:r w:rsidR="00ED1FB4">
        <w:rPr>
          <w:rFonts w:hint="eastAsia"/>
        </w:rPr>
        <w:t>同期時に</w:t>
      </w:r>
      <w:r>
        <w:rPr>
          <w:rFonts w:hint="eastAsia"/>
        </w:rPr>
        <w:t>どのような処理が行われる</w:t>
      </w:r>
      <w:r w:rsidR="00366788">
        <w:rPr>
          <w:rFonts w:hint="eastAsia"/>
        </w:rPr>
        <w:t>か</w:t>
      </w:r>
      <w:r w:rsidR="00A4378D">
        <w:rPr>
          <w:rFonts w:hint="eastAsia"/>
        </w:rPr>
        <w:t>が異なります</w:t>
      </w:r>
      <w:r w:rsidR="009247B1">
        <w:rPr>
          <w:rFonts w:hint="eastAsia"/>
        </w:rPr>
        <w:t>。</w:t>
      </w:r>
    </w:p>
    <w:p w14:paraId="649FB09C" w14:textId="4510B997" w:rsidR="00C22832" w:rsidRDefault="00C22832" w:rsidP="00CE1CEC">
      <w:pPr>
        <w:jc w:val="center"/>
      </w:pPr>
      <w:r>
        <w:rPr>
          <w:noProof/>
        </w:rPr>
        <w:drawing>
          <wp:inline distT="0" distB="0" distL="0" distR="0" wp14:anchorId="36DCEB5C" wp14:editId="2E19A40E">
            <wp:extent cx="4680000" cy="1205280"/>
            <wp:effectExtent l="19050" t="19050" r="25400" b="139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0" cy="1205280"/>
                    </a:xfrm>
                    <a:prstGeom prst="rect">
                      <a:avLst/>
                    </a:prstGeom>
                    <a:noFill/>
                    <a:ln>
                      <a:solidFill>
                        <a:schemeClr val="bg1">
                          <a:lumMod val="65000"/>
                        </a:schemeClr>
                      </a:solidFill>
                    </a:ln>
                  </pic:spPr>
                </pic:pic>
              </a:graphicData>
            </a:graphic>
          </wp:inline>
        </w:drawing>
      </w:r>
    </w:p>
    <w:p w14:paraId="78AEAF88" w14:textId="77777777" w:rsidR="00C22832" w:rsidRPr="00C22832" w:rsidRDefault="00C22832" w:rsidP="00C22832"/>
    <w:tbl>
      <w:tblPr>
        <w:tblStyle w:val="af"/>
        <w:tblW w:w="0" w:type="auto"/>
        <w:tblLook w:val="04A0" w:firstRow="1" w:lastRow="0" w:firstColumn="1" w:lastColumn="0" w:noHBand="0" w:noVBand="1"/>
      </w:tblPr>
      <w:tblGrid>
        <w:gridCol w:w="1696"/>
        <w:gridCol w:w="6798"/>
      </w:tblGrid>
      <w:tr w:rsidR="004B4A3C" w14:paraId="4E0ED441" w14:textId="77777777" w:rsidTr="00E8398A">
        <w:tc>
          <w:tcPr>
            <w:tcW w:w="1696" w:type="dxa"/>
            <w:shd w:val="clear" w:color="auto" w:fill="B8CCE4" w:themeFill="accent1" w:themeFillTint="66"/>
          </w:tcPr>
          <w:p w14:paraId="34885E3F" w14:textId="7AF81A0D" w:rsidR="004B4A3C" w:rsidRPr="00AA0980" w:rsidRDefault="00A8026A" w:rsidP="00E8398A">
            <w:pPr>
              <w:rPr>
                <w:b/>
                <w:bCs/>
                <w:sz w:val="20"/>
                <w:szCs w:val="20"/>
              </w:rPr>
            </w:pPr>
            <w:r>
              <w:rPr>
                <w:rFonts w:hint="eastAsia"/>
                <w:b/>
                <w:bCs/>
                <w:sz w:val="20"/>
                <w:szCs w:val="20"/>
              </w:rPr>
              <w:lastRenderedPageBreak/>
              <w:t>処理</w:t>
            </w:r>
          </w:p>
        </w:tc>
        <w:tc>
          <w:tcPr>
            <w:tcW w:w="6798" w:type="dxa"/>
            <w:shd w:val="clear" w:color="auto" w:fill="B8CCE4" w:themeFill="accent1" w:themeFillTint="66"/>
          </w:tcPr>
          <w:p w14:paraId="6E9465B5" w14:textId="53A03863" w:rsidR="004B4A3C" w:rsidRPr="00AA0980" w:rsidRDefault="00A8026A" w:rsidP="00E8398A">
            <w:pPr>
              <w:rPr>
                <w:b/>
                <w:bCs/>
                <w:sz w:val="20"/>
                <w:szCs w:val="20"/>
              </w:rPr>
            </w:pPr>
            <w:r>
              <w:rPr>
                <w:rFonts w:hint="eastAsia"/>
                <w:b/>
                <w:bCs/>
                <w:sz w:val="20"/>
                <w:szCs w:val="20"/>
              </w:rPr>
              <w:t>説明</w:t>
            </w:r>
          </w:p>
        </w:tc>
      </w:tr>
      <w:tr w:rsidR="004B4A3C" w14:paraId="2509EB33" w14:textId="77777777" w:rsidTr="00E8398A">
        <w:tc>
          <w:tcPr>
            <w:tcW w:w="1696" w:type="dxa"/>
          </w:tcPr>
          <w:p w14:paraId="29F19310" w14:textId="3D7AEBE9" w:rsidR="004B4A3C" w:rsidRPr="00AA0980" w:rsidRDefault="00D7566B" w:rsidP="00D8321A">
            <w:pPr>
              <w:rPr>
                <w:sz w:val="20"/>
                <w:szCs w:val="20"/>
              </w:rPr>
            </w:pPr>
            <w:r w:rsidRPr="00D7566B">
              <w:rPr>
                <w:rFonts w:hint="eastAsia"/>
                <w:sz w:val="20"/>
                <w:szCs w:val="20"/>
              </w:rPr>
              <w:t>アップロード</w:t>
            </w:r>
          </w:p>
        </w:tc>
        <w:tc>
          <w:tcPr>
            <w:tcW w:w="6798" w:type="dxa"/>
          </w:tcPr>
          <w:p w14:paraId="33A3914C" w14:textId="4AE8A543" w:rsidR="004B4A3C" w:rsidRPr="00AA0980" w:rsidRDefault="00FE1CBC" w:rsidP="00E8398A">
            <w:pPr>
              <w:rPr>
                <w:sz w:val="20"/>
                <w:szCs w:val="20"/>
              </w:rPr>
            </w:pPr>
            <w:r>
              <w:rPr>
                <w:rFonts w:hint="eastAsia"/>
                <w:sz w:val="20"/>
                <w:szCs w:val="20"/>
              </w:rPr>
              <w:t>コンピューターからProselfにファイルがアップロードされます。</w:t>
            </w:r>
          </w:p>
        </w:tc>
      </w:tr>
      <w:tr w:rsidR="004B4A3C" w14:paraId="104CC9E1" w14:textId="77777777" w:rsidTr="00E8398A">
        <w:tc>
          <w:tcPr>
            <w:tcW w:w="1696" w:type="dxa"/>
          </w:tcPr>
          <w:p w14:paraId="0890CE29" w14:textId="68836D8A" w:rsidR="004B4A3C" w:rsidRPr="00AA0980" w:rsidRDefault="00D7566B" w:rsidP="00E8398A">
            <w:pPr>
              <w:rPr>
                <w:sz w:val="20"/>
                <w:szCs w:val="20"/>
              </w:rPr>
            </w:pPr>
            <w:r>
              <w:rPr>
                <w:rFonts w:hint="eastAsia"/>
                <w:sz w:val="20"/>
                <w:szCs w:val="20"/>
              </w:rPr>
              <w:t>ダウンロード</w:t>
            </w:r>
          </w:p>
        </w:tc>
        <w:tc>
          <w:tcPr>
            <w:tcW w:w="6798" w:type="dxa"/>
          </w:tcPr>
          <w:p w14:paraId="3641AB13" w14:textId="6EBE0CE2" w:rsidR="004B4A3C" w:rsidRPr="00AA0980" w:rsidRDefault="00EA30EF" w:rsidP="00E8398A">
            <w:pPr>
              <w:rPr>
                <w:sz w:val="20"/>
                <w:szCs w:val="20"/>
              </w:rPr>
            </w:pPr>
            <w:r>
              <w:rPr>
                <w:rFonts w:hint="eastAsia"/>
                <w:sz w:val="20"/>
                <w:szCs w:val="20"/>
              </w:rPr>
              <w:t>Proselfからコンピューターにファイルがダウンロードされます。</w:t>
            </w:r>
          </w:p>
        </w:tc>
      </w:tr>
      <w:tr w:rsidR="004B4A3C" w14:paraId="0636A713" w14:textId="77777777" w:rsidTr="00E8398A">
        <w:tc>
          <w:tcPr>
            <w:tcW w:w="1696" w:type="dxa"/>
          </w:tcPr>
          <w:p w14:paraId="6CE96546" w14:textId="2659F577" w:rsidR="004B4A3C" w:rsidRPr="00AA0980" w:rsidRDefault="00D7566B" w:rsidP="00E8398A">
            <w:pPr>
              <w:rPr>
                <w:sz w:val="20"/>
                <w:szCs w:val="20"/>
              </w:rPr>
            </w:pPr>
            <w:r>
              <w:rPr>
                <w:rFonts w:hint="eastAsia"/>
                <w:sz w:val="20"/>
                <w:szCs w:val="20"/>
              </w:rPr>
              <w:t>削除</w:t>
            </w:r>
          </w:p>
        </w:tc>
        <w:tc>
          <w:tcPr>
            <w:tcW w:w="6798" w:type="dxa"/>
          </w:tcPr>
          <w:p w14:paraId="18D6DF06" w14:textId="7871D675" w:rsidR="004B4A3C" w:rsidRPr="00AA0980" w:rsidRDefault="001204AA" w:rsidP="00E8398A">
            <w:pPr>
              <w:rPr>
                <w:sz w:val="20"/>
                <w:szCs w:val="20"/>
              </w:rPr>
            </w:pPr>
            <w:r>
              <w:rPr>
                <w:rFonts w:hint="eastAsia"/>
                <w:sz w:val="20"/>
                <w:szCs w:val="20"/>
              </w:rPr>
              <w:t>コンピュータ</w:t>
            </w:r>
            <w:r w:rsidR="00D055E3">
              <w:rPr>
                <w:rFonts w:hint="eastAsia"/>
                <w:sz w:val="20"/>
                <w:szCs w:val="20"/>
              </w:rPr>
              <w:t>ー</w:t>
            </w:r>
            <w:r>
              <w:rPr>
                <w:rFonts w:hint="eastAsia"/>
                <w:sz w:val="20"/>
                <w:szCs w:val="20"/>
              </w:rPr>
              <w:t>、Proself</w:t>
            </w:r>
            <w:r w:rsidR="00D055E3">
              <w:rPr>
                <w:rFonts w:hint="eastAsia"/>
                <w:sz w:val="20"/>
                <w:szCs w:val="20"/>
              </w:rPr>
              <w:t>の</w:t>
            </w:r>
            <w:r>
              <w:rPr>
                <w:rFonts w:hint="eastAsia"/>
                <w:sz w:val="20"/>
                <w:szCs w:val="20"/>
              </w:rPr>
              <w:t>どちらかでファイルが削除されています。</w:t>
            </w:r>
            <w:r w:rsidR="00D055E3">
              <w:rPr>
                <w:rFonts w:hint="eastAsia"/>
                <w:sz w:val="20"/>
                <w:szCs w:val="20"/>
              </w:rPr>
              <w:t>Proself上でファイルが</w:t>
            </w:r>
            <w:r w:rsidR="009804DC">
              <w:rPr>
                <w:rFonts w:hint="eastAsia"/>
                <w:sz w:val="20"/>
                <w:szCs w:val="20"/>
              </w:rPr>
              <w:t>削除されている場合は</w:t>
            </w:r>
            <w:r w:rsidR="00584FFF" w:rsidRPr="00584FFF">
              <w:rPr>
                <w:rFonts w:hint="eastAsia"/>
                <w:sz w:val="20"/>
                <w:szCs w:val="20"/>
              </w:rPr>
              <w:t>「</w:t>
            </w:r>
            <w:hyperlink w:anchor="_動作設定について" w:history="1">
              <w:r w:rsidR="00900DA2" w:rsidRPr="00977770">
                <w:rPr>
                  <w:rStyle w:val="a7"/>
                  <w:sz w:val="20"/>
                  <w:szCs w:val="20"/>
                </w:rPr>
                <w:t>5.2.2.2. 動作設定について</w:t>
              </w:r>
            </w:hyperlink>
            <w:r w:rsidR="00584FFF" w:rsidRPr="00584FFF">
              <w:rPr>
                <w:sz w:val="20"/>
                <w:szCs w:val="20"/>
              </w:rPr>
              <w:t>」の「サーバー上のファイルが削除されたとき」、</w:t>
            </w:r>
            <w:r w:rsidR="00222BF6">
              <w:rPr>
                <w:rFonts w:hint="eastAsia"/>
                <w:sz w:val="20"/>
                <w:szCs w:val="20"/>
              </w:rPr>
              <w:t>コンピューター上のファイルが削除されている場合は</w:t>
            </w:r>
            <w:r w:rsidR="00725DC6" w:rsidRPr="00584FFF">
              <w:rPr>
                <w:rFonts w:hint="eastAsia"/>
                <w:sz w:val="20"/>
                <w:szCs w:val="20"/>
              </w:rPr>
              <w:t>「</w:t>
            </w:r>
            <w:hyperlink w:anchor="_動作設定について" w:history="1">
              <w:r w:rsidR="00725DC6" w:rsidRPr="00977770">
                <w:rPr>
                  <w:rStyle w:val="a7"/>
                  <w:sz w:val="20"/>
                  <w:szCs w:val="20"/>
                </w:rPr>
                <w:t>5.2.2.2. 動作設定について</w:t>
              </w:r>
            </w:hyperlink>
            <w:r w:rsidR="00725DC6" w:rsidRPr="00584FFF">
              <w:rPr>
                <w:sz w:val="20"/>
                <w:szCs w:val="20"/>
              </w:rPr>
              <w:t>」</w:t>
            </w:r>
            <w:r w:rsidR="002D02E0">
              <w:rPr>
                <w:rFonts w:hint="eastAsia"/>
                <w:sz w:val="20"/>
                <w:szCs w:val="20"/>
              </w:rPr>
              <w:t>の</w:t>
            </w:r>
            <w:r w:rsidR="00222BF6" w:rsidRPr="00222BF6">
              <w:rPr>
                <w:rFonts w:hint="eastAsia"/>
                <w:sz w:val="20"/>
                <w:szCs w:val="20"/>
              </w:rPr>
              <w:t>「このコンピューター上のファイルが削除されたとき」の設定内容によって処理が異なります。</w:t>
            </w:r>
          </w:p>
        </w:tc>
      </w:tr>
      <w:tr w:rsidR="004B4A3C" w14:paraId="6E46BC24" w14:textId="77777777" w:rsidTr="00E8398A">
        <w:tc>
          <w:tcPr>
            <w:tcW w:w="1696" w:type="dxa"/>
          </w:tcPr>
          <w:p w14:paraId="79B438B9" w14:textId="45D1CF58" w:rsidR="004B4A3C" w:rsidRPr="00AA0980" w:rsidRDefault="00D7566B" w:rsidP="00E8398A">
            <w:pPr>
              <w:rPr>
                <w:sz w:val="20"/>
                <w:szCs w:val="20"/>
              </w:rPr>
            </w:pPr>
            <w:r>
              <w:rPr>
                <w:rFonts w:hint="eastAsia"/>
              </w:rPr>
              <w:t>競合</w:t>
            </w:r>
          </w:p>
        </w:tc>
        <w:tc>
          <w:tcPr>
            <w:tcW w:w="6798" w:type="dxa"/>
          </w:tcPr>
          <w:p w14:paraId="3CE1BF50" w14:textId="77777777" w:rsidR="004B4A3C" w:rsidRDefault="00415A95" w:rsidP="00E8398A">
            <w:pPr>
              <w:rPr>
                <w:sz w:val="20"/>
                <w:szCs w:val="20"/>
              </w:rPr>
            </w:pPr>
            <w:r>
              <w:rPr>
                <w:rFonts w:hint="eastAsia"/>
                <w:sz w:val="20"/>
                <w:szCs w:val="20"/>
              </w:rPr>
              <w:t>コンピューター、Proself両方で同じファイルが更新されています。</w:t>
            </w:r>
          </w:p>
          <w:p w14:paraId="68891710" w14:textId="5A686D83" w:rsidR="00CF528D" w:rsidRPr="00AA0980" w:rsidRDefault="00CF528D" w:rsidP="00E8398A">
            <w:pPr>
              <w:rPr>
                <w:sz w:val="20"/>
                <w:szCs w:val="20"/>
              </w:rPr>
            </w:pPr>
            <w:r>
              <w:rPr>
                <w:rFonts w:hint="eastAsia"/>
                <w:sz w:val="20"/>
                <w:szCs w:val="20"/>
              </w:rPr>
              <w:t>コンピューター上のファイルをアップロードするか、Proself上のファイルをダウンロードするかについては</w:t>
            </w:r>
            <w:r w:rsidR="002B33CF">
              <w:rPr>
                <w:rFonts w:hint="eastAsia"/>
                <w:sz w:val="20"/>
                <w:szCs w:val="20"/>
              </w:rPr>
              <w:t>、</w:t>
            </w:r>
            <w:r w:rsidR="002B33CF" w:rsidRPr="00584FFF">
              <w:rPr>
                <w:rFonts w:hint="eastAsia"/>
                <w:sz w:val="20"/>
                <w:szCs w:val="20"/>
              </w:rPr>
              <w:t>「</w:t>
            </w:r>
            <w:hyperlink w:anchor="_動作設定について" w:history="1">
              <w:r w:rsidR="002B33CF" w:rsidRPr="00977770">
                <w:rPr>
                  <w:rStyle w:val="a7"/>
                  <w:sz w:val="20"/>
                  <w:szCs w:val="20"/>
                </w:rPr>
                <w:t>5.2.2.2. 動作設定について</w:t>
              </w:r>
            </w:hyperlink>
            <w:r w:rsidR="002B33CF" w:rsidRPr="00584FFF">
              <w:rPr>
                <w:sz w:val="20"/>
                <w:szCs w:val="20"/>
              </w:rPr>
              <w:t>」</w:t>
            </w:r>
            <w:r w:rsidR="00755371">
              <w:rPr>
                <w:rFonts w:hint="eastAsia"/>
                <w:sz w:val="20"/>
                <w:szCs w:val="20"/>
              </w:rPr>
              <w:t>の</w:t>
            </w:r>
            <w:r w:rsidR="00755371" w:rsidRPr="00755371">
              <w:rPr>
                <w:rFonts w:hint="eastAsia"/>
                <w:sz w:val="20"/>
                <w:szCs w:val="20"/>
              </w:rPr>
              <w:t>「両方のファイルが更新されたとき」の設定内容によって異なります。</w:t>
            </w:r>
          </w:p>
        </w:tc>
      </w:tr>
    </w:tbl>
    <w:p w14:paraId="3C08DC0B" w14:textId="77777777" w:rsidR="004B4A3C" w:rsidRPr="004B4A3C" w:rsidRDefault="004B4A3C" w:rsidP="002B71CA"/>
    <w:p w14:paraId="2D0E9D08" w14:textId="77777777" w:rsidR="00B53992" w:rsidRDefault="00B53992" w:rsidP="00B53992">
      <w:r>
        <w:rPr>
          <w:rFonts w:hint="eastAsia"/>
        </w:rPr>
        <w:t>削除以外の処理については、初めて同期が行われるファイルの場合は(新規)、それ以外のファイルの場合は(更新)が表示されます。</w:t>
      </w:r>
    </w:p>
    <w:p w14:paraId="68CB357B" w14:textId="6998BC5A" w:rsidR="000B236B" w:rsidRDefault="000B236B">
      <w:pPr>
        <w:adjustRightInd/>
        <w:snapToGrid/>
      </w:pPr>
      <w:r>
        <w:br w:type="page"/>
      </w:r>
    </w:p>
    <w:p w14:paraId="29BDE0D6" w14:textId="780E40E2" w:rsidR="003D061A" w:rsidRDefault="00EB7FBC" w:rsidP="00EB7FBC">
      <w:pPr>
        <w:pStyle w:val="1"/>
        <w:rPr>
          <w:lang w:eastAsia="ja-JP"/>
        </w:rPr>
      </w:pPr>
      <w:bookmarkStart w:id="36" w:name="_Toc97107913"/>
      <w:r>
        <w:rPr>
          <w:rFonts w:hint="eastAsia"/>
          <w:lang w:eastAsia="ja-JP"/>
        </w:rPr>
        <w:lastRenderedPageBreak/>
        <w:t>メンテナンス</w:t>
      </w:r>
      <w:bookmarkEnd w:id="36"/>
    </w:p>
    <w:p w14:paraId="55DC220D" w14:textId="61CC04E8" w:rsidR="003F04E5" w:rsidRDefault="00A4737B" w:rsidP="003F04E5">
      <w:r>
        <w:rPr>
          <w:rFonts w:hint="eastAsia"/>
        </w:rPr>
        <w:t>同期ツールのメンテナンスを行うことができます。</w:t>
      </w:r>
    </w:p>
    <w:p w14:paraId="6DFD7C84" w14:textId="03442C1C" w:rsidR="003F04E5" w:rsidRDefault="00F74C1D" w:rsidP="00715161">
      <w:pPr>
        <w:jc w:val="center"/>
      </w:pPr>
      <w:r>
        <w:rPr>
          <w:noProof/>
        </w:rPr>
        <w:drawing>
          <wp:inline distT="0" distB="0" distL="0" distR="0" wp14:anchorId="7A669CD5" wp14:editId="73D11B22">
            <wp:extent cx="4680000" cy="2422800"/>
            <wp:effectExtent l="19050" t="19050" r="25400" b="1587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0" cy="2422800"/>
                    </a:xfrm>
                    <a:prstGeom prst="rect">
                      <a:avLst/>
                    </a:prstGeom>
                    <a:noFill/>
                    <a:ln>
                      <a:solidFill>
                        <a:schemeClr val="bg1">
                          <a:lumMod val="65000"/>
                        </a:schemeClr>
                      </a:solidFill>
                    </a:ln>
                  </pic:spPr>
                </pic:pic>
              </a:graphicData>
            </a:graphic>
          </wp:inline>
        </w:drawing>
      </w:r>
    </w:p>
    <w:p w14:paraId="439CC7A1" w14:textId="77777777" w:rsidR="00F74C1D" w:rsidRPr="003F04E5" w:rsidRDefault="00F74C1D" w:rsidP="003F04E5"/>
    <w:p w14:paraId="6A921C92" w14:textId="3B608E23" w:rsidR="00D766AE" w:rsidRDefault="00D766AE" w:rsidP="00D766AE">
      <w:pPr>
        <w:pStyle w:val="2"/>
        <w:rPr>
          <w:lang w:eastAsia="ja-JP"/>
        </w:rPr>
      </w:pPr>
      <w:bookmarkStart w:id="37" w:name="_Toc97107914"/>
      <w:r>
        <w:rPr>
          <w:rFonts w:hint="eastAsia"/>
          <w:lang w:eastAsia="ja-JP"/>
        </w:rPr>
        <w:t>同期情報のリセット</w:t>
      </w:r>
      <w:bookmarkEnd w:id="37"/>
    </w:p>
    <w:p w14:paraId="6C4813F0" w14:textId="11E4DC7F" w:rsidR="000B0A03" w:rsidRDefault="00E256FF" w:rsidP="007916DB">
      <w:r>
        <w:rPr>
          <w:rFonts w:hint="eastAsia"/>
        </w:rPr>
        <w:t>同期情報</w:t>
      </w:r>
      <w:r w:rsidR="00260529">
        <w:rPr>
          <w:rFonts w:hint="eastAsia"/>
        </w:rPr>
        <w:t>をリセット</w:t>
      </w:r>
      <w:r w:rsidR="00BD220F">
        <w:rPr>
          <w:rFonts w:hint="eastAsia"/>
        </w:rPr>
        <w:t>します。</w:t>
      </w:r>
    </w:p>
    <w:p w14:paraId="00AA468D" w14:textId="127D176F" w:rsidR="00CD2116" w:rsidRDefault="00A614AE" w:rsidP="007916DB">
      <w:r>
        <w:rPr>
          <w:rFonts w:hint="eastAsia"/>
        </w:rPr>
        <w:t>同期情報のリセット</w:t>
      </w:r>
      <w:r w:rsidR="00CD2116">
        <w:rPr>
          <w:rFonts w:hint="eastAsia"/>
        </w:rPr>
        <w:t>後の同期は初回同期時と同じ動作となりますのでご注意ください。</w:t>
      </w:r>
    </w:p>
    <w:p w14:paraId="5522D60F" w14:textId="0FD0E94F" w:rsidR="00CD2116" w:rsidRPr="00CD2116" w:rsidRDefault="00CD2116" w:rsidP="007916DB">
      <w:r>
        <w:rPr>
          <w:rFonts w:hint="eastAsia"/>
        </w:rPr>
        <w:t>※初回同期時の動作については「</w:t>
      </w:r>
      <w:hyperlink w:anchor="_動作について_1" w:history="1">
        <w:r w:rsidRPr="00CD2116">
          <w:rPr>
            <w:rStyle w:val="a7"/>
          </w:rPr>
          <w:t>5.2.2.1. 動作について</w:t>
        </w:r>
      </w:hyperlink>
      <w:r>
        <w:rPr>
          <w:rFonts w:hint="eastAsia"/>
        </w:rPr>
        <w:t>」を参照ください。</w:t>
      </w:r>
    </w:p>
    <w:p w14:paraId="53B97B93" w14:textId="2162A472" w:rsidR="00DC370A" w:rsidRDefault="007E302C" w:rsidP="00E52A81">
      <w:pPr>
        <w:jc w:val="center"/>
      </w:pPr>
      <w:r>
        <w:rPr>
          <w:noProof/>
        </w:rPr>
        <w:drawing>
          <wp:inline distT="0" distB="0" distL="0" distR="0" wp14:anchorId="604B68F4" wp14:editId="5D649BFF">
            <wp:extent cx="3886200" cy="1600200"/>
            <wp:effectExtent l="19050" t="19050" r="19050" b="190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86200" cy="1600200"/>
                    </a:xfrm>
                    <a:prstGeom prst="rect">
                      <a:avLst/>
                    </a:prstGeom>
                    <a:ln>
                      <a:solidFill>
                        <a:schemeClr val="bg1">
                          <a:lumMod val="65000"/>
                        </a:schemeClr>
                      </a:solidFill>
                    </a:ln>
                  </pic:spPr>
                </pic:pic>
              </a:graphicData>
            </a:graphic>
          </wp:inline>
        </w:drawing>
      </w:r>
    </w:p>
    <w:p w14:paraId="3CACC388" w14:textId="215D4861" w:rsidR="00CE5BE5" w:rsidRDefault="00CE5BE5">
      <w:pPr>
        <w:adjustRightInd/>
        <w:snapToGrid/>
      </w:pPr>
      <w:r>
        <w:br w:type="page"/>
      </w:r>
    </w:p>
    <w:p w14:paraId="4A68B7A5" w14:textId="3323AC06" w:rsidR="00D766AE" w:rsidRDefault="00D766AE" w:rsidP="00D766AE">
      <w:pPr>
        <w:pStyle w:val="2"/>
        <w:rPr>
          <w:lang w:eastAsia="ja-JP"/>
        </w:rPr>
      </w:pPr>
      <w:bookmarkStart w:id="38" w:name="_Toc97107915"/>
      <w:r>
        <w:rPr>
          <w:rFonts w:hint="eastAsia"/>
          <w:lang w:eastAsia="ja-JP"/>
        </w:rPr>
        <w:lastRenderedPageBreak/>
        <w:t>サーバーのファイルですべて上書き</w:t>
      </w:r>
      <w:bookmarkEnd w:id="38"/>
    </w:p>
    <w:p w14:paraId="7A8B277C" w14:textId="4F2A3832" w:rsidR="004D6C65" w:rsidRDefault="00FF0D08" w:rsidP="004D6C65">
      <w:r>
        <w:rPr>
          <w:rFonts w:hint="eastAsia"/>
        </w:rPr>
        <w:t>ローカル上にあるファイルを全て削除し、同期を取るサーバーアドレス内の</w:t>
      </w:r>
      <w:r w:rsidR="00394130">
        <w:rPr>
          <w:rFonts w:hint="eastAsia"/>
        </w:rPr>
        <w:t>ファイルをローカルにダウンロードします。</w:t>
      </w:r>
    </w:p>
    <w:p w14:paraId="1DE49CC0" w14:textId="71C72A85" w:rsidR="00FF0D08" w:rsidRDefault="00127FFB" w:rsidP="00127FFB">
      <w:pPr>
        <w:jc w:val="center"/>
      </w:pPr>
      <w:r>
        <w:rPr>
          <w:noProof/>
        </w:rPr>
        <w:drawing>
          <wp:inline distT="0" distB="0" distL="0" distR="0" wp14:anchorId="317322F9" wp14:editId="65505DC9">
            <wp:extent cx="3857625" cy="1609725"/>
            <wp:effectExtent l="19050" t="19050" r="28575" b="2857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57625" cy="1609725"/>
                    </a:xfrm>
                    <a:prstGeom prst="rect">
                      <a:avLst/>
                    </a:prstGeom>
                    <a:ln>
                      <a:solidFill>
                        <a:schemeClr val="bg1">
                          <a:lumMod val="65000"/>
                        </a:schemeClr>
                      </a:solidFill>
                    </a:ln>
                  </pic:spPr>
                </pic:pic>
              </a:graphicData>
            </a:graphic>
          </wp:inline>
        </w:drawing>
      </w:r>
    </w:p>
    <w:p w14:paraId="00B72057" w14:textId="77777777" w:rsidR="00127FFB" w:rsidRPr="004D6C65" w:rsidRDefault="00127FFB" w:rsidP="004D6C65"/>
    <w:p w14:paraId="10561CD4" w14:textId="7931C002" w:rsidR="00D766AE" w:rsidRDefault="00D766AE" w:rsidP="00D766AE">
      <w:pPr>
        <w:pStyle w:val="2"/>
        <w:rPr>
          <w:lang w:eastAsia="ja-JP"/>
        </w:rPr>
      </w:pPr>
      <w:bookmarkStart w:id="39" w:name="_Toc97107916"/>
      <w:r>
        <w:rPr>
          <w:rFonts w:hint="eastAsia"/>
          <w:lang w:eastAsia="ja-JP"/>
        </w:rPr>
        <w:t>ローカルのファイルですべて上書き</w:t>
      </w:r>
      <w:bookmarkEnd w:id="39"/>
    </w:p>
    <w:p w14:paraId="04A01733" w14:textId="351E5DE6" w:rsidR="004C4EFD" w:rsidRDefault="004C4EFD" w:rsidP="004C4EFD">
      <w:r>
        <w:rPr>
          <w:rFonts w:hint="eastAsia"/>
        </w:rPr>
        <w:t>サーバー上にあるファイルを全て削除し、</w:t>
      </w:r>
      <w:r w:rsidR="007916DB">
        <w:rPr>
          <w:rFonts w:hint="eastAsia"/>
        </w:rPr>
        <w:t>同期を取るコンピューター内の</w:t>
      </w:r>
      <w:r w:rsidR="00185D49">
        <w:rPr>
          <w:rFonts w:hint="eastAsia"/>
        </w:rPr>
        <w:t>ファイルをサーバーにアップロードします。</w:t>
      </w:r>
    </w:p>
    <w:p w14:paraId="690504BD" w14:textId="25E3E1D4" w:rsidR="00EB70C0" w:rsidRPr="004C4EFD" w:rsidRDefault="00EB70C0" w:rsidP="00212B08">
      <w:pPr>
        <w:jc w:val="center"/>
      </w:pPr>
      <w:r>
        <w:rPr>
          <w:noProof/>
        </w:rPr>
        <w:drawing>
          <wp:inline distT="0" distB="0" distL="0" distR="0" wp14:anchorId="325B5749" wp14:editId="037E8F5A">
            <wp:extent cx="3867150" cy="1609725"/>
            <wp:effectExtent l="19050" t="19050" r="19050" b="2857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67150" cy="1609725"/>
                    </a:xfrm>
                    <a:prstGeom prst="rect">
                      <a:avLst/>
                    </a:prstGeom>
                    <a:ln>
                      <a:solidFill>
                        <a:schemeClr val="bg1">
                          <a:lumMod val="65000"/>
                        </a:schemeClr>
                      </a:solidFill>
                    </a:ln>
                  </pic:spPr>
                </pic:pic>
              </a:graphicData>
            </a:graphic>
          </wp:inline>
        </w:drawing>
      </w:r>
    </w:p>
    <w:p w14:paraId="2F0394CE" w14:textId="27C2EBC3" w:rsidR="00EC5BDE" w:rsidRDefault="00EC5BDE">
      <w:pPr>
        <w:adjustRightInd/>
        <w:snapToGrid/>
      </w:pPr>
      <w:r>
        <w:br w:type="page"/>
      </w:r>
    </w:p>
    <w:p w14:paraId="0BA50233" w14:textId="025FD26C" w:rsidR="00EB7FBC" w:rsidRDefault="00EB7FBC" w:rsidP="00EB7FBC">
      <w:pPr>
        <w:pStyle w:val="1"/>
        <w:rPr>
          <w:lang w:eastAsia="ja-JP"/>
        </w:rPr>
      </w:pPr>
      <w:bookmarkStart w:id="40" w:name="_コマンドラインによる同期"/>
      <w:bookmarkStart w:id="41" w:name="_Toc97107917"/>
      <w:bookmarkEnd w:id="40"/>
      <w:r>
        <w:rPr>
          <w:rFonts w:hint="eastAsia"/>
          <w:lang w:eastAsia="ja-JP"/>
        </w:rPr>
        <w:lastRenderedPageBreak/>
        <w:t>コマンドラインによる同期</w:t>
      </w:r>
      <w:bookmarkEnd w:id="41"/>
    </w:p>
    <w:p w14:paraId="311825AB" w14:textId="3A3DA3B6" w:rsidR="00C50888" w:rsidRDefault="00C50888" w:rsidP="00C50888">
      <w:r>
        <w:rPr>
          <w:rFonts w:hint="eastAsia"/>
        </w:rPr>
        <w:t>同期ツールはGUI</w:t>
      </w:r>
      <w:r w:rsidR="00451CAC">
        <w:rPr>
          <w:rFonts w:hint="eastAsia"/>
        </w:rPr>
        <w:t>からの同期に加えて</w:t>
      </w:r>
      <w:r>
        <w:rPr>
          <w:rFonts w:hint="eastAsia"/>
        </w:rPr>
        <w:t>コマンドライン</w:t>
      </w:r>
      <w:r w:rsidR="00EE68A9">
        <w:rPr>
          <w:rFonts w:hint="eastAsia"/>
        </w:rPr>
        <w:t>による</w:t>
      </w:r>
      <w:r>
        <w:rPr>
          <w:rFonts w:hint="eastAsia"/>
        </w:rPr>
        <w:t>同期を行うことができます。</w:t>
      </w:r>
    </w:p>
    <w:p w14:paraId="6542D72D" w14:textId="64A02FC2" w:rsidR="00EC1728" w:rsidRDefault="003F364B" w:rsidP="00C50888">
      <w:r>
        <w:rPr>
          <w:rFonts w:hint="eastAsia"/>
        </w:rPr>
        <w:t>コマンドプロンプトを起動し、</w:t>
      </w:r>
      <w:r w:rsidR="007B3402">
        <w:rPr>
          <w:rFonts w:hint="eastAsia"/>
        </w:rPr>
        <w:t>以下コマンドを</w:t>
      </w:r>
      <w:r w:rsidR="008A3B2B">
        <w:rPr>
          <w:rFonts w:hint="eastAsia"/>
        </w:rPr>
        <w:t>実行することで</w:t>
      </w:r>
      <w:r w:rsidR="0074184B">
        <w:rPr>
          <w:rFonts w:hint="eastAsia"/>
        </w:rPr>
        <w:t>同期が行われます。</w:t>
      </w:r>
    </w:p>
    <w:p w14:paraId="2D4DE659" w14:textId="51AC402A" w:rsidR="005F17C2" w:rsidRDefault="00EC1728" w:rsidP="00C50888">
      <w:r>
        <w:rPr>
          <w:rFonts w:hint="eastAsia"/>
        </w:rPr>
        <w:t>※/Bオプションのみを付与</w:t>
      </w:r>
      <w:r w:rsidR="00F17364">
        <w:rPr>
          <w:rFonts w:hint="eastAsia"/>
        </w:rPr>
        <w:t>して実行しますと</w:t>
      </w:r>
      <w:r w:rsidR="00E72013">
        <w:rPr>
          <w:rFonts w:hint="eastAsia"/>
        </w:rPr>
        <w:t>、</w:t>
      </w:r>
      <w:r w:rsidR="001B6517">
        <w:rPr>
          <w:rFonts w:hint="eastAsia"/>
        </w:rPr>
        <w:t>「</w:t>
      </w:r>
      <w:hyperlink w:anchor="_同期" w:history="1">
        <w:r w:rsidR="001E4338" w:rsidRPr="008F5615">
          <w:rPr>
            <w:rStyle w:val="a7"/>
            <w:color w:val="auto"/>
          </w:rPr>
          <w:t>4.2.同期</w:t>
        </w:r>
      </w:hyperlink>
      <w:r w:rsidR="001B6517">
        <w:rPr>
          <w:rFonts w:hint="eastAsia"/>
        </w:rPr>
        <w:t>」</w:t>
      </w:r>
      <w:r w:rsidR="001E4338">
        <w:rPr>
          <w:rFonts w:hint="eastAsia"/>
        </w:rPr>
        <w:t>で</w:t>
      </w:r>
      <w:r w:rsidR="005F17C2">
        <w:rPr>
          <w:rFonts w:hint="eastAsia"/>
        </w:rPr>
        <w:t>同期ツールのアイコンをクリック、または同期ツールのアイコンを右クリックしてからメニュー内の「同期をとる」をクリックした場合と同じ動作になります。</w:t>
      </w:r>
    </w:p>
    <w:tbl>
      <w:tblPr>
        <w:tblStyle w:val="af"/>
        <w:tblW w:w="0" w:type="auto"/>
        <w:tblLook w:val="04A0" w:firstRow="1" w:lastRow="0" w:firstColumn="1" w:lastColumn="0" w:noHBand="0" w:noVBand="1"/>
      </w:tblPr>
      <w:tblGrid>
        <w:gridCol w:w="8494"/>
      </w:tblGrid>
      <w:tr w:rsidR="0022097D" w14:paraId="79A913B1" w14:textId="77777777" w:rsidTr="0022097D">
        <w:tc>
          <w:tcPr>
            <w:tcW w:w="8494" w:type="dxa"/>
          </w:tcPr>
          <w:p w14:paraId="3F820290" w14:textId="716BE927" w:rsidR="0022097D" w:rsidRDefault="0022097D" w:rsidP="00C50888">
            <w:r w:rsidRPr="00C40D12">
              <w:t>SyncTool.exe /B</w:t>
            </w:r>
          </w:p>
        </w:tc>
      </w:tr>
    </w:tbl>
    <w:p w14:paraId="0025C412" w14:textId="77777777" w:rsidR="00EC1728" w:rsidRDefault="00EC1728" w:rsidP="00C50888"/>
    <w:p w14:paraId="14BE033C" w14:textId="4558F116" w:rsidR="00AA0AE2" w:rsidRDefault="00EA4C5D" w:rsidP="00C50888">
      <w:r w:rsidRPr="00C40D12">
        <w:t>SyncTool.exe</w:t>
      </w:r>
      <w:r>
        <w:rPr>
          <w:rFonts w:hint="eastAsia"/>
        </w:rPr>
        <w:t>はProself</w:t>
      </w:r>
      <w:r>
        <w:t xml:space="preserve"> Client</w:t>
      </w:r>
      <w:r>
        <w:rPr>
          <w:rFonts w:hint="eastAsia"/>
        </w:rPr>
        <w:t>のインストールフォルダ</w:t>
      </w:r>
      <w:r w:rsidR="0088548C">
        <w:rPr>
          <w:rFonts w:hint="eastAsia"/>
        </w:rPr>
        <w:t>(※)</w:t>
      </w:r>
      <w:r>
        <w:rPr>
          <w:rFonts w:hint="eastAsia"/>
        </w:rPr>
        <w:t>内にございます。</w:t>
      </w:r>
    </w:p>
    <w:p w14:paraId="64D134B3" w14:textId="3F1F7751" w:rsidR="0006682A" w:rsidRDefault="0006682A" w:rsidP="00C50888">
      <w:r>
        <w:rPr>
          <w:rFonts w:hint="eastAsia"/>
        </w:rPr>
        <w:t>※標準インストールの場合は「</w:t>
      </w:r>
      <w:r w:rsidRPr="0006682A">
        <w:t>C:\Program Files\Proself Client</w:t>
      </w:r>
      <w:r>
        <w:rPr>
          <w:rFonts w:hint="eastAsia"/>
        </w:rPr>
        <w:t>」</w:t>
      </w:r>
      <w:r w:rsidR="00007212">
        <w:rPr>
          <w:rFonts w:hint="eastAsia"/>
        </w:rPr>
        <w:t>になります。</w:t>
      </w:r>
    </w:p>
    <w:p w14:paraId="5AAF21C8" w14:textId="77777777" w:rsidR="00EA4C5D" w:rsidRPr="0088548C" w:rsidRDefault="00EA4C5D" w:rsidP="00C50888"/>
    <w:p w14:paraId="510ADF71" w14:textId="4FC0D158" w:rsidR="008C0AD6" w:rsidRDefault="00BA3E5E" w:rsidP="00C50888">
      <w:r>
        <w:rPr>
          <w:rFonts w:hint="eastAsia"/>
        </w:rPr>
        <w:t>コマンドラインから同期を行う場合、</w:t>
      </w:r>
      <w:r w:rsidR="008C0AD6">
        <w:rPr>
          <w:rFonts w:hint="eastAsia"/>
        </w:rPr>
        <w:t>オプションを多数ご用意しておりますので、詳細については「</w:t>
      </w:r>
      <w:hyperlink w:anchor="_オプション一覧" w:history="1">
        <w:r w:rsidR="008C0AD6" w:rsidRPr="00D01424">
          <w:rPr>
            <w:rStyle w:val="a7"/>
            <w:rFonts w:hint="eastAsia"/>
            <w:color w:val="auto"/>
          </w:rPr>
          <w:t>9.1.オプション一覧</w:t>
        </w:r>
      </w:hyperlink>
      <w:r w:rsidR="008C0AD6">
        <w:rPr>
          <w:rFonts w:hint="eastAsia"/>
        </w:rPr>
        <w:t>」を参照ください。</w:t>
      </w:r>
    </w:p>
    <w:p w14:paraId="5F18F0D1" w14:textId="77777777" w:rsidR="002C3E7B" w:rsidRDefault="002C3E7B" w:rsidP="00C50888"/>
    <w:p w14:paraId="06FED305" w14:textId="271B520C" w:rsidR="00694376" w:rsidRDefault="00D25A60" w:rsidP="00694376">
      <w:pPr>
        <w:pStyle w:val="2"/>
        <w:rPr>
          <w:lang w:eastAsia="ja-JP"/>
        </w:rPr>
      </w:pPr>
      <w:bookmarkStart w:id="42" w:name="_オプション一覧"/>
      <w:bookmarkStart w:id="43" w:name="_Toc97107918"/>
      <w:bookmarkEnd w:id="42"/>
      <w:r>
        <w:rPr>
          <w:rFonts w:hint="eastAsia"/>
          <w:lang w:eastAsia="ja-JP"/>
        </w:rPr>
        <w:t>オプション</w:t>
      </w:r>
      <w:r w:rsidR="00694376">
        <w:rPr>
          <w:rFonts w:hint="eastAsia"/>
          <w:lang w:eastAsia="ja-JP"/>
        </w:rPr>
        <w:t>一覧</w:t>
      </w:r>
      <w:bookmarkEnd w:id="43"/>
    </w:p>
    <w:p w14:paraId="5E2753A6" w14:textId="3AB4C39C" w:rsidR="00CC00A3" w:rsidRPr="00CC00A3" w:rsidRDefault="00CC00A3" w:rsidP="00CC00A3">
      <w:r>
        <w:rPr>
          <w:rFonts w:hint="eastAsia"/>
        </w:rPr>
        <w:t>同期ツールで使用可能なオプションの一覧です。</w:t>
      </w:r>
    </w:p>
    <w:tbl>
      <w:tblPr>
        <w:tblStyle w:val="af"/>
        <w:tblW w:w="0" w:type="auto"/>
        <w:tblLook w:val="04A0" w:firstRow="1" w:lastRow="0" w:firstColumn="1" w:lastColumn="0" w:noHBand="0" w:noVBand="1"/>
      </w:tblPr>
      <w:tblGrid>
        <w:gridCol w:w="1470"/>
        <w:gridCol w:w="1797"/>
        <w:gridCol w:w="5227"/>
      </w:tblGrid>
      <w:tr w:rsidR="00D447C4" w:rsidRPr="002B11D5" w14:paraId="38831DB9" w14:textId="77777777" w:rsidTr="00567CC0">
        <w:tc>
          <w:tcPr>
            <w:tcW w:w="3267" w:type="dxa"/>
            <w:gridSpan w:val="2"/>
            <w:shd w:val="clear" w:color="auto" w:fill="DBE5F1" w:themeFill="accent1" w:themeFillTint="33"/>
          </w:tcPr>
          <w:p w14:paraId="3C85640C" w14:textId="50CDD813" w:rsidR="00D447C4" w:rsidRPr="002B11D5" w:rsidRDefault="00D25A60" w:rsidP="00635AB0">
            <w:pPr>
              <w:rPr>
                <w:b/>
              </w:rPr>
            </w:pPr>
            <w:r>
              <w:rPr>
                <w:rFonts w:hint="eastAsia"/>
                <w:b/>
              </w:rPr>
              <w:t>オプション</w:t>
            </w:r>
          </w:p>
        </w:tc>
        <w:tc>
          <w:tcPr>
            <w:tcW w:w="5227" w:type="dxa"/>
            <w:shd w:val="clear" w:color="auto" w:fill="DBE5F1" w:themeFill="accent1" w:themeFillTint="33"/>
          </w:tcPr>
          <w:p w14:paraId="645C0044" w14:textId="77777777" w:rsidR="00D447C4" w:rsidRPr="002B11D5" w:rsidRDefault="00D447C4" w:rsidP="00635AB0">
            <w:pPr>
              <w:rPr>
                <w:b/>
              </w:rPr>
            </w:pPr>
            <w:r w:rsidRPr="002B11D5">
              <w:rPr>
                <w:rFonts w:hint="eastAsia"/>
                <w:b/>
              </w:rPr>
              <w:t>説明</w:t>
            </w:r>
          </w:p>
        </w:tc>
      </w:tr>
      <w:tr w:rsidR="00D447C4" w:rsidRPr="00D90E51" w14:paraId="51DA3C39" w14:textId="77777777" w:rsidTr="00567CC0">
        <w:tc>
          <w:tcPr>
            <w:tcW w:w="3267" w:type="dxa"/>
            <w:gridSpan w:val="2"/>
          </w:tcPr>
          <w:p w14:paraId="19182710" w14:textId="77777777" w:rsidR="00D447C4" w:rsidRPr="00D90E51" w:rsidRDefault="00D447C4" w:rsidP="00635AB0">
            <w:pPr>
              <w:rPr>
                <w:sz w:val="20"/>
                <w:szCs w:val="20"/>
              </w:rPr>
            </w:pPr>
            <w:r w:rsidRPr="00D90E51">
              <w:rPr>
                <w:sz w:val="20"/>
                <w:szCs w:val="20"/>
              </w:rPr>
              <w:t>/B</w:t>
            </w:r>
          </w:p>
        </w:tc>
        <w:tc>
          <w:tcPr>
            <w:tcW w:w="5227" w:type="dxa"/>
          </w:tcPr>
          <w:p w14:paraId="4E9F5705" w14:textId="77777777" w:rsidR="00D447C4" w:rsidRPr="00D90E51" w:rsidRDefault="00D447C4" w:rsidP="00635AB0">
            <w:pPr>
              <w:rPr>
                <w:sz w:val="20"/>
                <w:szCs w:val="20"/>
              </w:rPr>
            </w:pPr>
            <w:r w:rsidRPr="00D90E51">
              <w:rPr>
                <w:rFonts w:hint="eastAsia"/>
                <w:sz w:val="20"/>
                <w:szCs w:val="20"/>
              </w:rPr>
              <w:t>バッチモード（一度同期を取って終了する）</w:t>
            </w:r>
          </w:p>
        </w:tc>
      </w:tr>
      <w:tr w:rsidR="00D447C4" w:rsidRPr="00D90E51" w14:paraId="7C27275C" w14:textId="77777777" w:rsidTr="00567CC0">
        <w:tc>
          <w:tcPr>
            <w:tcW w:w="3267" w:type="dxa"/>
            <w:gridSpan w:val="2"/>
          </w:tcPr>
          <w:p w14:paraId="3C4535A4" w14:textId="77777777" w:rsidR="00D447C4" w:rsidRPr="00D90E51" w:rsidRDefault="00D447C4" w:rsidP="00635AB0">
            <w:pPr>
              <w:rPr>
                <w:sz w:val="20"/>
                <w:szCs w:val="20"/>
              </w:rPr>
            </w:pPr>
            <w:r w:rsidRPr="00D90E51">
              <w:rPr>
                <w:sz w:val="20"/>
                <w:szCs w:val="20"/>
              </w:rPr>
              <w:t>/?</w:t>
            </w:r>
          </w:p>
        </w:tc>
        <w:tc>
          <w:tcPr>
            <w:tcW w:w="5227" w:type="dxa"/>
          </w:tcPr>
          <w:p w14:paraId="4627B3BD" w14:textId="77777777" w:rsidR="00D447C4" w:rsidRPr="00D90E51" w:rsidRDefault="00D447C4" w:rsidP="00635AB0">
            <w:pPr>
              <w:rPr>
                <w:sz w:val="20"/>
                <w:szCs w:val="20"/>
              </w:rPr>
            </w:pPr>
            <w:r w:rsidRPr="00D90E51">
              <w:rPr>
                <w:rFonts w:hint="eastAsia"/>
                <w:sz w:val="20"/>
                <w:szCs w:val="20"/>
              </w:rPr>
              <w:t>ヘルプの表示</w:t>
            </w:r>
          </w:p>
        </w:tc>
      </w:tr>
      <w:tr w:rsidR="00D447C4" w:rsidRPr="00D90E51" w14:paraId="3F627C41" w14:textId="77777777" w:rsidTr="00567CC0">
        <w:tc>
          <w:tcPr>
            <w:tcW w:w="3267" w:type="dxa"/>
            <w:gridSpan w:val="2"/>
          </w:tcPr>
          <w:p w14:paraId="051DDC20" w14:textId="77777777" w:rsidR="00D447C4" w:rsidRPr="00D90E51" w:rsidRDefault="00D447C4" w:rsidP="00635AB0">
            <w:pPr>
              <w:rPr>
                <w:sz w:val="20"/>
                <w:szCs w:val="20"/>
              </w:rPr>
            </w:pPr>
            <w:r w:rsidRPr="00D90E51">
              <w:rPr>
                <w:sz w:val="20"/>
                <w:szCs w:val="20"/>
              </w:rPr>
              <w:t>/N</w:t>
            </w:r>
          </w:p>
        </w:tc>
        <w:tc>
          <w:tcPr>
            <w:tcW w:w="5227" w:type="dxa"/>
          </w:tcPr>
          <w:p w14:paraId="65927A16" w14:textId="77777777" w:rsidR="00D447C4" w:rsidRPr="00D90E51" w:rsidRDefault="00D447C4" w:rsidP="00635AB0">
            <w:pPr>
              <w:rPr>
                <w:sz w:val="20"/>
                <w:szCs w:val="20"/>
              </w:rPr>
            </w:pPr>
            <w:r w:rsidRPr="00D90E51">
              <w:rPr>
                <w:rFonts w:hint="eastAsia"/>
                <w:sz w:val="20"/>
                <w:szCs w:val="20"/>
              </w:rPr>
              <w:t>進捗ダイアログを表示しない</w:t>
            </w:r>
          </w:p>
        </w:tc>
      </w:tr>
      <w:tr w:rsidR="00D447C4" w:rsidRPr="00D90E51" w14:paraId="03DD76BA" w14:textId="77777777" w:rsidTr="00567CC0">
        <w:tc>
          <w:tcPr>
            <w:tcW w:w="3267" w:type="dxa"/>
            <w:gridSpan w:val="2"/>
          </w:tcPr>
          <w:p w14:paraId="4045906C" w14:textId="77777777" w:rsidR="00D447C4" w:rsidRPr="00D90E51" w:rsidRDefault="00D447C4" w:rsidP="00635AB0">
            <w:pPr>
              <w:rPr>
                <w:sz w:val="20"/>
                <w:szCs w:val="20"/>
              </w:rPr>
            </w:pPr>
            <w:r w:rsidRPr="00D90E51">
              <w:rPr>
                <w:sz w:val="20"/>
                <w:szCs w:val="20"/>
              </w:rPr>
              <w:t>/ES</w:t>
            </w:r>
          </w:p>
        </w:tc>
        <w:tc>
          <w:tcPr>
            <w:tcW w:w="5227" w:type="dxa"/>
          </w:tcPr>
          <w:p w14:paraId="47C24BA9" w14:textId="77777777" w:rsidR="00D447C4" w:rsidRPr="00D90E51" w:rsidRDefault="00D447C4" w:rsidP="00635AB0">
            <w:pPr>
              <w:rPr>
                <w:sz w:val="20"/>
                <w:szCs w:val="20"/>
              </w:rPr>
            </w:pPr>
            <w:r w:rsidRPr="00D90E51">
              <w:rPr>
                <w:rFonts w:hint="eastAsia"/>
                <w:sz w:val="20"/>
                <w:szCs w:val="20"/>
              </w:rPr>
              <w:t>エラー発生時に無視して処理を継続する</w:t>
            </w:r>
          </w:p>
        </w:tc>
      </w:tr>
      <w:tr w:rsidR="00D447C4" w:rsidRPr="00D90E51" w14:paraId="441B9757" w14:textId="77777777" w:rsidTr="00567CC0">
        <w:tc>
          <w:tcPr>
            <w:tcW w:w="1470" w:type="dxa"/>
          </w:tcPr>
          <w:p w14:paraId="6220795D" w14:textId="77777777" w:rsidR="00D447C4" w:rsidRPr="00D90E51" w:rsidRDefault="00D447C4" w:rsidP="00635AB0">
            <w:pPr>
              <w:rPr>
                <w:sz w:val="20"/>
                <w:szCs w:val="20"/>
              </w:rPr>
            </w:pPr>
            <w:r w:rsidRPr="00D90E51">
              <w:rPr>
                <w:sz w:val="20"/>
                <w:szCs w:val="20"/>
              </w:rPr>
              <w:t>/T</w:t>
            </w:r>
          </w:p>
        </w:tc>
        <w:tc>
          <w:tcPr>
            <w:tcW w:w="1797" w:type="dxa"/>
          </w:tcPr>
          <w:p w14:paraId="12DCBCAE" w14:textId="77777777" w:rsidR="00D447C4" w:rsidRPr="00D90E51" w:rsidRDefault="00D447C4" w:rsidP="00635AB0">
            <w:pPr>
              <w:rPr>
                <w:sz w:val="20"/>
                <w:szCs w:val="20"/>
              </w:rPr>
            </w:pPr>
            <w:r w:rsidRPr="00D90E51">
              <w:rPr>
                <w:sz w:val="20"/>
                <w:szCs w:val="20"/>
              </w:rPr>
              <w:t>&lt;syncName&gt;</w:t>
            </w:r>
          </w:p>
        </w:tc>
        <w:tc>
          <w:tcPr>
            <w:tcW w:w="5227" w:type="dxa"/>
          </w:tcPr>
          <w:p w14:paraId="393F1529" w14:textId="77777777" w:rsidR="00D447C4" w:rsidRPr="00D90E51" w:rsidRDefault="00D447C4" w:rsidP="00635AB0">
            <w:pPr>
              <w:rPr>
                <w:sz w:val="20"/>
                <w:szCs w:val="20"/>
              </w:rPr>
            </w:pPr>
            <w:r w:rsidRPr="00D90E51">
              <w:rPr>
                <w:rFonts w:hint="eastAsia"/>
                <w:sz w:val="20"/>
                <w:szCs w:val="20"/>
              </w:rPr>
              <w:t>接続先名を指定</w:t>
            </w:r>
          </w:p>
        </w:tc>
      </w:tr>
      <w:tr w:rsidR="00D447C4" w:rsidRPr="00D90E51" w14:paraId="461323A3" w14:textId="77777777" w:rsidTr="00567CC0">
        <w:tc>
          <w:tcPr>
            <w:tcW w:w="3267" w:type="dxa"/>
            <w:gridSpan w:val="2"/>
          </w:tcPr>
          <w:p w14:paraId="7189CF73" w14:textId="77777777" w:rsidR="00D447C4" w:rsidRPr="00D90E51" w:rsidRDefault="00D447C4" w:rsidP="00635AB0">
            <w:pPr>
              <w:rPr>
                <w:sz w:val="20"/>
                <w:szCs w:val="20"/>
              </w:rPr>
            </w:pPr>
            <w:r w:rsidRPr="00D90E51">
              <w:rPr>
                <w:sz w:val="20"/>
                <w:szCs w:val="20"/>
              </w:rPr>
              <w:t>/Sync</w:t>
            </w:r>
          </w:p>
        </w:tc>
        <w:tc>
          <w:tcPr>
            <w:tcW w:w="5227" w:type="dxa"/>
          </w:tcPr>
          <w:p w14:paraId="4EE86FBA" w14:textId="77777777" w:rsidR="00D447C4" w:rsidRPr="00D90E51" w:rsidRDefault="00D447C4" w:rsidP="00635AB0">
            <w:pPr>
              <w:rPr>
                <w:sz w:val="20"/>
                <w:szCs w:val="20"/>
              </w:rPr>
            </w:pPr>
            <w:r w:rsidRPr="00D90E51">
              <w:rPr>
                <w:rFonts w:hint="eastAsia"/>
                <w:sz w:val="20"/>
                <w:szCs w:val="20"/>
              </w:rPr>
              <w:t>同期モードで動作</w:t>
            </w:r>
          </w:p>
        </w:tc>
      </w:tr>
      <w:tr w:rsidR="00D447C4" w:rsidRPr="00D90E51" w14:paraId="3B32A082" w14:textId="77777777" w:rsidTr="00567CC0">
        <w:tc>
          <w:tcPr>
            <w:tcW w:w="3267" w:type="dxa"/>
            <w:gridSpan w:val="2"/>
          </w:tcPr>
          <w:p w14:paraId="674B01B9" w14:textId="77777777" w:rsidR="00D447C4" w:rsidRPr="00D90E51" w:rsidRDefault="00D447C4" w:rsidP="00635AB0">
            <w:pPr>
              <w:rPr>
                <w:sz w:val="20"/>
                <w:szCs w:val="20"/>
              </w:rPr>
            </w:pPr>
            <w:r w:rsidRPr="00D90E51">
              <w:rPr>
                <w:sz w:val="20"/>
                <w:szCs w:val="20"/>
              </w:rPr>
              <w:t>/Upload</w:t>
            </w:r>
          </w:p>
        </w:tc>
        <w:tc>
          <w:tcPr>
            <w:tcW w:w="5227" w:type="dxa"/>
          </w:tcPr>
          <w:p w14:paraId="438E0A6C" w14:textId="77777777" w:rsidR="00D447C4" w:rsidRPr="00D90E51" w:rsidRDefault="00D447C4" w:rsidP="00635AB0">
            <w:pPr>
              <w:rPr>
                <w:sz w:val="20"/>
                <w:szCs w:val="20"/>
              </w:rPr>
            </w:pPr>
            <w:r w:rsidRPr="00D90E51">
              <w:rPr>
                <w:rFonts w:hint="eastAsia"/>
                <w:sz w:val="20"/>
                <w:szCs w:val="20"/>
              </w:rPr>
              <w:t>アップロードモードで動作</w:t>
            </w:r>
          </w:p>
        </w:tc>
      </w:tr>
      <w:tr w:rsidR="00D447C4" w:rsidRPr="00D90E51" w14:paraId="27723E62" w14:textId="77777777" w:rsidTr="00567CC0">
        <w:tc>
          <w:tcPr>
            <w:tcW w:w="3267" w:type="dxa"/>
            <w:gridSpan w:val="2"/>
          </w:tcPr>
          <w:p w14:paraId="20447BD0" w14:textId="77777777" w:rsidR="00D447C4" w:rsidRPr="00D90E51" w:rsidRDefault="00D447C4" w:rsidP="00635AB0">
            <w:pPr>
              <w:rPr>
                <w:sz w:val="20"/>
                <w:szCs w:val="20"/>
              </w:rPr>
            </w:pPr>
            <w:r w:rsidRPr="00D90E51">
              <w:rPr>
                <w:sz w:val="20"/>
                <w:szCs w:val="20"/>
              </w:rPr>
              <w:t>/Download</w:t>
            </w:r>
          </w:p>
        </w:tc>
        <w:tc>
          <w:tcPr>
            <w:tcW w:w="5227" w:type="dxa"/>
          </w:tcPr>
          <w:p w14:paraId="7E4E9334" w14:textId="77777777" w:rsidR="00D447C4" w:rsidRPr="00D90E51" w:rsidRDefault="00D447C4" w:rsidP="00635AB0">
            <w:pPr>
              <w:rPr>
                <w:sz w:val="20"/>
                <w:szCs w:val="20"/>
              </w:rPr>
            </w:pPr>
            <w:r w:rsidRPr="00D90E51">
              <w:rPr>
                <w:rFonts w:hint="eastAsia"/>
                <w:sz w:val="20"/>
                <w:szCs w:val="20"/>
              </w:rPr>
              <w:t>ダウンロードモードで動作</w:t>
            </w:r>
          </w:p>
        </w:tc>
      </w:tr>
      <w:tr w:rsidR="00D447C4" w:rsidRPr="00D90E51" w14:paraId="180D2503" w14:textId="77777777" w:rsidTr="00567CC0">
        <w:tc>
          <w:tcPr>
            <w:tcW w:w="1470" w:type="dxa"/>
            <w:vMerge w:val="restart"/>
          </w:tcPr>
          <w:p w14:paraId="64CFFF41" w14:textId="77777777" w:rsidR="00D447C4" w:rsidRPr="00D90E51" w:rsidRDefault="00D447C4" w:rsidP="00635AB0">
            <w:pPr>
              <w:rPr>
                <w:sz w:val="20"/>
                <w:szCs w:val="20"/>
              </w:rPr>
            </w:pPr>
            <w:r w:rsidRPr="00D90E51">
              <w:rPr>
                <w:sz w:val="20"/>
                <w:szCs w:val="20"/>
              </w:rPr>
              <w:lastRenderedPageBreak/>
              <w:t>/C1</w:t>
            </w:r>
          </w:p>
        </w:tc>
        <w:tc>
          <w:tcPr>
            <w:tcW w:w="1797" w:type="dxa"/>
          </w:tcPr>
          <w:p w14:paraId="1A804FA9" w14:textId="77777777" w:rsidR="00D447C4" w:rsidRPr="00D90E51" w:rsidRDefault="00D447C4" w:rsidP="00635AB0">
            <w:pPr>
              <w:rPr>
                <w:sz w:val="20"/>
                <w:szCs w:val="20"/>
              </w:rPr>
            </w:pPr>
            <w:r w:rsidRPr="00D90E51">
              <w:rPr>
                <w:sz w:val="20"/>
                <w:szCs w:val="20"/>
              </w:rPr>
              <w:t>&lt;action&gt;</w:t>
            </w:r>
          </w:p>
        </w:tc>
        <w:tc>
          <w:tcPr>
            <w:tcW w:w="5227" w:type="dxa"/>
          </w:tcPr>
          <w:p w14:paraId="477CC137" w14:textId="77777777" w:rsidR="00D447C4" w:rsidRPr="00D90E51" w:rsidRDefault="00D447C4" w:rsidP="00635AB0">
            <w:pPr>
              <w:rPr>
                <w:sz w:val="20"/>
                <w:szCs w:val="20"/>
              </w:rPr>
            </w:pPr>
            <w:r w:rsidRPr="00D90E51">
              <w:rPr>
                <w:rFonts w:hint="eastAsia"/>
                <w:sz w:val="20"/>
                <w:szCs w:val="20"/>
              </w:rPr>
              <w:t>サーバー上のファイルが削除されたときの動作</w:t>
            </w:r>
          </w:p>
        </w:tc>
      </w:tr>
      <w:tr w:rsidR="00D447C4" w:rsidRPr="00D90E51" w14:paraId="500B6949" w14:textId="77777777" w:rsidTr="00567CC0">
        <w:tc>
          <w:tcPr>
            <w:tcW w:w="1470" w:type="dxa"/>
            <w:vMerge/>
          </w:tcPr>
          <w:p w14:paraId="4B51A940" w14:textId="77777777" w:rsidR="00D447C4" w:rsidRPr="00D90E51" w:rsidRDefault="00D447C4" w:rsidP="00635AB0">
            <w:pPr>
              <w:rPr>
                <w:sz w:val="20"/>
                <w:szCs w:val="20"/>
              </w:rPr>
            </w:pPr>
          </w:p>
        </w:tc>
        <w:tc>
          <w:tcPr>
            <w:tcW w:w="1797" w:type="dxa"/>
          </w:tcPr>
          <w:p w14:paraId="16D6C8D4" w14:textId="77777777" w:rsidR="00D447C4" w:rsidRPr="00D90E51" w:rsidRDefault="00D447C4" w:rsidP="00635AB0">
            <w:pPr>
              <w:rPr>
                <w:sz w:val="20"/>
                <w:szCs w:val="20"/>
              </w:rPr>
            </w:pPr>
            <w:r w:rsidRPr="00D90E51">
              <w:rPr>
                <w:sz w:val="20"/>
                <w:szCs w:val="20"/>
              </w:rPr>
              <w:t>0</w:t>
            </w:r>
          </w:p>
        </w:tc>
        <w:tc>
          <w:tcPr>
            <w:tcW w:w="5227" w:type="dxa"/>
          </w:tcPr>
          <w:p w14:paraId="48E338EB" w14:textId="77777777" w:rsidR="00D447C4" w:rsidRPr="00D90E51" w:rsidRDefault="00D447C4" w:rsidP="00635AB0">
            <w:pPr>
              <w:rPr>
                <w:sz w:val="20"/>
                <w:szCs w:val="20"/>
              </w:rPr>
            </w:pPr>
            <w:r w:rsidRPr="00D90E51">
              <w:rPr>
                <w:rFonts w:hint="eastAsia"/>
                <w:sz w:val="20"/>
                <w:szCs w:val="20"/>
              </w:rPr>
              <w:t>ユーザーが選択</w:t>
            </w:r>
          </w:p>
        </w:tc>
      </w:tr>
      <w:tr w:rsidR="00D447C4" w:rsidRPr="00D90E51" w14:paraId="695AC527" w14:textId="77777777" w:rsidTr="00567CC0">
        <w:tc>
          <w:tcPr>
            <w:tcW w:w="1470" w:type="dxa"/>
            <w:vMerge/>
          </w:tcPr>
          <w:p w14:paraId="60D2EE28" w14:textId="77777777" w:rsidR="00D447C4" w:rsidRPr="00D90E51" w:rsidRDefault="00D447C4" w:rsidP="00635AB0">
            <w:pPr>
              <w:rPr>
                <w:sz w:val="20"/>
                <w:szCs w:val="20"/>
              </w:rPr>
            </w:pPr>
          </w:p>
        </w:tc>
        <w:tc>
          <w:tcPr>
            <w:tcW w:w="1797" w:type="dxa"/>
          </w:tcPr>
          <w:p w14:paraId="1707702A" w14:textId="77777777" w:rsidR="00D447C4" w:rsidRPr="00D90E51" w:rsidRDefault="00D447C4" w:rsidP="00635AB0">
            <w:pPr>
              <w:rPr>
                <w:sz w:val="20"/>
                <w:szCs w:val="20"/>
              </w:rPr>
            </w:pPr>
            <w:r w:rsidRPr="00D90E51">
              <w:rPr>
                <w:sz w:val="20"/>
                <w:szCs w:val="20"/>
              </w:rPr>
              <w:t>1</w:t>
            </w:r>
          </w:p>
        </w:tc>
        <w:tc>
          <w:tcPr>
            <w:tcW w:w="5227" w:type="dxa"/>
          </w:tcPr>
          <w:p w14:paraId="1366C9DC" w14:textId="77777777" w:rsidR="00D447C4" w:rsidRPr="00D90E51" w:rsidRDefault="00D447C4" w:rsidP="00635AB0">
            <w:pPr>
              <w:rPr>
                <w:sz w:val="20"/>
                <w:szCs w:val="20"/>
              </w:rPr>
            </w:pPr>
            <w:r w:rsidRPr="00D90E51">
              <w:rPr>
                <w:rFonts w:hint="eastAsia"/>
                <w:sz w:val="20"/>
                <w:szCs w:val="20"/>
              </w:rPr>
              <w:t>ローカルファイルを削除</w:t>
            </w:r>
          </w:p>
        </w:tc>
      </w:tr>
      <w:tr w:rsidR="00D447C4" w:rsidRPr="00D90E51" w14:paraId="1C206543" w14:textId="77777777" w:rsidTr="00567CC0">
        <w:tc>
          <w:tcPr>
            <w:tcW w:w="1470" w:type="dxa"/>
            <w:vMerge/>
          </w:tcPr>
          <w:p w14:paraId="5A4A46E7" w14:textId="77777777" w:rsidR="00D447C4" w:rsidRPr="00D90E51" w:rsidRDefault="00D447C4" w:rsidP="00635AB0">
            <w:pPr>
              <w:rPr>
                <w:sz w:val="20"/>
                <w:szCs w:val="20"/>
              </w:rPr>
            </w:pPr>
          </w:p>
        </w:tc>
        <w:tc>
          <w:tcPr>
            <w:tcW w:w="1797" w:type="dxa"/>
          </w:tcPr>
          <w:p w14:paraId="6E8EEEAC" w14:textId="77777777" w:rsidR="00D447C4" w:rsidRPr="00D90E51" w:rsidRDefault="00D447C4" w:rsidP="00635AB0">
            <w:pPr>
              <w:rPr>
                <w:sz w:val="20"/>
                <w:szCs w:val="20"/>
              </w:rPr>
            </w:pPr>
            <w:r w:rsidRPr="00D90E51">
              <w:rPr>
                <w:sz w:val="20"/>
                <w:szCs w:val="20"/>
              </w:rPr>
              <w:t>2</w:t>
            </w:r>
          </w:p>
        </w:tc>
        <w:tc>
          <w:tcPr>
            <w:tcW w:w="5227" w:type="dxa"/>
          </w:tcPr>
          <w:p w14:paraId="7C6725C1" w14:textId="77777777" w:rsidR="00D447C4" w:rsidRPr="00D90E51" w:rsidRDefault="00D447C4" w:rsidP="00635AB0">
            <w:pPr>
              <w:rPr>
                <w:sz w:val="20"/>
                <w:szCs w:val="20"/>
              </w:rPr>
            </w:pPr>
            <w:r w:rsidRPr="00D90E51">
              <w:rPr>
                <w:rFonts w:hint="eastAsia"/>
                <w:sz w:val="20"/>
                <w:szCs w:val="20"/>
              </w:rPr>
              <w:t>サーバーへアップロード</w:t>
            </w:r>
          </w:p>
        </w:tc>
      </w:tr>
      <w:tr w:rsidR="00D447C4" w:rsidRPr="00D90E51" w14:paraId="48D19225" w14:textId="77777777" w:rsidTr="00567CC0">
        <w:tc>
          <w:tcPr>
            <w:tcW w:w="1470" w:type="dxa"/>
            <w:vMerge/>
          </w:tcPr>
          <w:p w14:paraId="21D97077" w14:textId="77777777" w:rsidR="00D447C4" w:rsidRPr="00D90E51" w:rsidRDefault="00D447C4" w:rsidP="00635AB0">
            <w:pPr>
              <w:rPr>
                <w:sz w:val="20"/>
                <w:szCs w:val="20"/>
              </w:rPr>
            </w:pPr>
          </w:p>
        </w:tc>
        <w:tc>
          <w:tcPr>
            <w:tcW w:w="1797" w:type="dxa"/>
          </w:tcPr>
          <w:p w14:paraId="2DBC56C1" w14:textId="77777777" w:rsidR="00D447C4" w:rsidRPr="00D90E51" w:rsidRDefault="00D447C4" w:rsidP="00635AB0">
            <w:pPr>
              <w:rPr>
                <w:sz w:val="20"/>
                <w:szCs w:val="20"/>
              </w:rPr>
            </w:pPr>
            <w:r w:rsidRPr="00D90E51">
              <w:rPr>
                <w:rFonts w:hint="eastAsia"/>
                <w:sz w:val="20"/>
                <w:szCs w:val="20"/>
              </w:rPr>
              <w:t>4</w:t>
            </w:r>
          </w:p>
        </w:tc>
        <w:tc>
          <w:tcPr>
            <w:tcW w:w="5227" w:type="dxa"/>
          </w:tcPr>
          <w:p w14:paraId="2D58F591" w14:textId="77777777" w:rsidR="00D447C4" w:rsidRPr="00D90E51" w:rsidRDefault="00D447C4" w:rsidP="00635AB0">
            <w:pPr>
              <w:rPr>
                <w:sz w:val="20"/>
                <w:szCs w:val="20"/>
              </w:rPr>
            </w:pPr>
            <w:r w:rsidRPr="00D90E51">
              <w:rPr>
                <w:rFonts w:hint="eastAsia"/>
                <w:sz w:val="20"/>
                <w:szCs w:val="20"/>
              </w:rPr>
              <w:t>何もしない(</w:t>
            </w:r>
            <w:r w:rsidRPr="00D90E51">
              <w:rPr>
                <w:sz w:val="20"/>
                <w:szCs w:val="20"/>
              </w:rPr>
              <w:t>/Download</w:t>
            </w:r>
            <w:r w:rsidRPr="00D90E51">
              <w:rPr>
                <w:rFonts w:hint="eastAsia"/>
                <w:sz w:val="20"/>
                <w:szCs w:val="20"/>
              </w:rPr>
              <w:t>のみ選択可)</w:t>
            </w:r>
          </w:p>
        </w:tc>
      </w:tr>
      <w:tr w:rsidR="00D447C4" w:rsidRPr="00D90E51" w14:paraId="0ED19FF0" w14:textId="77777777" w:rsidTr="00567CC0">
        <w:tc>
          <w:tcPr>
            <w:tcW w:w="1470" w:type="dxa"/>
            <w:vMerge w:val="restart"/>
          </w:tcPr>
          <w:p w14:paraId="2AE06072" w14:textId="77777777" w:rsidR="00D447C4" w:rsidRPr="00D90E51" w:rsidRDefault="00D447C4" w:rsidP="00635AB0">
            <w:pPr>
              <w:rPr>
                <w:sz w:val="20"/>
                <w:szCs w:val="20"/>
              </w:rPr>
            </w:pPr>
            <w:r w:rsidRPr="00D90E51">
              <w:rPr>
                <w:sz w:val="20"/>
                <w:szCs w:val="20"/>
              </w:rPr>
              <w:t>/C2</w:t>
            </w:r>
          </w:p>
        </w:tc>
        <w:tc>
          <w:tcPr>
            <w:tcW w:w="1797" w:type="dxa"/>
          </w:tcPr>
          <w:p w14:paraId="7CE0C86E" w14:textId="77777777" w:rsidR="00D447C4" w:rsidRPr="00D90E51" w:rsidRDefault="00D447C4" w:rsidP="00635AB0">
            <w:pPr>
              <w:rPr>
                <w:sz w:val="20"/>
                <w:szCs w:val="20"/>
              </w:rPr>
            </w:pPr>
            <w:r w:rsidRPr="00D90E51">
              <w:rPr>
                <w:sz w:val="20"/>
                <w:szCs w:val="20"/>
              </w:rPr>
              <w:t>&lt;action&gt;</w:t>
            </w:r>
          </w:p>
        </w:tc>
        <w:tc>
          <w:tcPr>
            <w:tcW w:w="5227" w:type="dxa"/>
          </w:tcPr>
          <w:p w14:paraId="56762E0E" w14:textId="77777777" w:rsidR="00D447C4" w:rsidRPr="00D90E51" w:rsidRDefault="00D447C4" w:rsidP="00635AB0">
            <w:pPr>
              <w:rPr>
                <w:sz w:val="20"/>
                <w:szCs w:val="20"/>
              </w:rPr>
            </w:pPr>
            <w:r w:rsidRPr="00D90E51">
              <w:rPr>
                <w:rFonts w:hint="eastAsia"/>
                <w:sz w:val="20"/>
                <w:szCs w:val="20"/>
              </w:rPr>
              <w:t>ローカル上のファイルが削除されたときの動作</w:t>
            </w:r>
          </w:p>
        </w:tc>
      </w:tr>
      <w:tr w:rsidR="00D447C4" w:rsidRPr="00D90E51" w14:paraId="45319EE8" w14:textId="77777777" w:rsidTr="00567CC0">
        <w:tc>
          <w:tcPr>
            <w:tcW w:w="1470" w:type="dxa"/>
            <w:vMerge/>
          </w:tcPr>
          <w:p w14:paraId="1AF16D4B" w14:textId="77777777" w:rsidR="00D447C4" w:rsidRPr="00D90E51" w:rsidRDefault="00D447C4" w:rsidP="00635AB0">
            <w:pPr>
              <w:rPr>
                <w:sz w:val="20"/>
                <w:szCs w:val="20"/>
              </w:rPr>
            </w:pPr>
          </w:p>
        </w:tc>
        <w:tc>
          <w:tcPr>
            <w:tcW w:w="1797" w:type="dxa"/>
          </w:tcPr>
          <w:p w14:paraId="3AFA8514" w14:textId="77777777" w:rsidR="00D447C4" w:rsidRPr="00D90E51" w:rsidRDefault="00D447C4" w:rsidP="00635AB0">
            <w:pPr>
              <w:rPr>
                <w:sz w:val="20"/>
                <w:szCs w:val="20"/>
              </w:rPr>
            </w:pPr>
            <w:r w:rsidRPr="00D90E51">
              <w:rPr>
                <w:sz w:val="20"/>
                <w:szCs w:val="20"/>
              </w:rPr>
              <w:t>0</w:t>
            </w:r>
          </w:p>
        </w:tc>
        <w:tc>
          <w:tcPr>
            <w:tcW w:w="5227" w:type="dxa"/>
          </w:tcPr>
          <w:p w14:paraId="37D017E6" w14:textId="77777777" w:rsidR="00D447C4" w:rsidRPr="00D90E51" w:rsidRDefault="00D447C4" w:rsidP="00635AB0">
            <w:pPr>
              <w:rPr>
                <w:sz w:val="20"/>
                <w:szCs w:val="20"/>
              </w:rPr>
            </w:pPr>
            <w:r w:rsidRPr="00D90E51">
              <w:rPr>
                <w:rFonts w:hint="eastAsia"/>
                <w:sz w:val="20"/>
                <w:szCs w:val="20"/>
              </w:rPr>
              <w:t>ユーザーが選択</w:t>
            </w:r>
          </w:p>
        </w:tc>
      </w:tr>
      <w:tr w:rsidR="00D447C4" w:rsidRPr="00D90E51" w14:paraId="284741BD" w14:textId="77777777" w:rsidTr="00567CC0">
        <w:tc>
          <w:tcPr>
            <w:tcW w:w="1470" w:type="dxa"/>
            <w:vMerge/>
          </w:tcPr>
          <w:p w14:paraId="1BAA07A5" w14:textId="77777777" w:rsidR="00D447C4" w:rsidRPr="00D90E51" w:rsidRDefault="00D447C4" w:rsidP="00635AB0">
            <w:pPr>
              <w:rPr>
                <w:sz w:val="20"/>
                <w:szCs w:val="20"/>
              </w:rPr>
            </w:pPr>
          </w:p>
        </w:tc>
        <w:tc>
          <w:tcPr>
            <w:tcW w:w="1797" w:type="dxa"/>
          </w:tcPr>
          <w:p w14:paraId="64F404DA" w14:textId="77777777" w:rsidR="00D447C4" w:rsidRPr="00D90E51" w:rsidRDefault="00D447C4" w:rsidP="00635AB0">
            <w:pPr>
              <w:rPr>
                <w:sz w:val="20"/>
                <w:szCs w:val="20"/>
              </w:rPr>
            </w:pPr>
            <w:r w:rsidRPr="00D90E51">
              <w:rPr>
                <w:sz w:val="20"/>
                <w:szCs w:val="20"/>
              </w:rPr>
              <w:t>1</w:t>
            </w:r>
          </w:p>
        </w:tc>
        <w:tc>
          <w:tcPr>
            <w:tcW w:w="5227" w:type="dxa"/>
          </w:tcPr>
          <w:p w14:paraId="006B1D14" w14:textId="77777777" w:rsidR="00D447C4" w:rsidRPr="00D90E51" w:rsidRDefault="00D447C4" w:rsidP="00635AB0">
            <w:pPr>
              <w:rPr>
                <w:sz w:val="20"/>
                <w:szCs w:val="20"/>
              </w:rPr>
            </w:pPr>
            <w:r w:rsidRPr="00D90E51">
              <w:rPr>
                <w:rFonts w:hint="eastAsia"/>
                <w:sz w:val="20"/>
                <w:szCs w:val="20"/>
              </w:rPr>
              <w:t>サーバーファイルを削除</w:t>
            </w:r>
          </w:p>
        </w:tc>
      </w:tr>
      <w:tr w:rsidR="00D447C4" w:rsidRPr="00D90E51" w14:paraId="03C2C27E" w14:textId="77777777" w:rsidTr="00567CC0">
        <w:tc>
          <w:tcPr>
            <w:tcW w:w="1470" w:type="dxa"/>
            <w:vMerge/>
          </w:tcPr>
          <w:p w14:paraId="50B1AF5A" w14:textId="77777777" w:rsidR="00D447C4" w:rsidRPr="00D90E51" w:rsidRDefault="00D447C4" w:rsidP="00635AB0">
            <w:pPr>
              <w:rPr>
                <w:sz w:val="20"/>
                <w:szCs w:val="20"/>
              </w:rPr>
            </w:pPr>
          </w:p>
        </w:tc>
        <w:tc>
          <w:tcPr>
            <w:tcW w:w="1797" w:type="dxa"/>
          </w:tcPr>
          <w:p w14:paraId="4BA0DDCF" w14:textId="77777777" w:rsidR="00D447C4" w:rsidRPr="00D90E51" w:rsidRDefault="00D447C4" w:rsidP="00635AB0">
            <w:pPr>
              <w:rPr>
                <w:sz w:val="20"/>
                <w:szCs w:val="20"/>
              </w:rPr>
            </w:pPr>
            <w:r w:rsidRPr="00D90E51">
              <w:rPr>
                <w:sz w:val="20"/>
                <w:szCs w:val="20"/>
              </w:rPr>
              <w:t>3</w:t>
            </w:r>
          </w:p>
        </w:tc>
        <w:tc>
          <w:tcPr>
            <w:tcW w:w="5227" w:type="dxa"/>
          </w:tcPr>
          <w:p w14:paraId="756A22B7" w14:textId="77777777" w:rsidR="00D447C4" w:rsidRPr="00D90E51" w:rsidRDefault="00D447C4" w:rsidP="00635AB0">
            <w:pPr>
              <w:rPr>
                <w:sz w:val="20"/>
                <w:szCs w:val="20"/>
              </w:rPr>
            </w:pPr>
            <w:r w:rsidRPr="00D90E51">
              <w:rPr>
                <w:rFonts w:hint="eastAsia"/>
                <w:sz w:val="20"/>
                <w:szCs w:val="20"/>
              </w:rPr>
              <w:t>ローカルへダウンロード</w:t>
            </w:r>
          </w:p>
        </w:tc>
      </w:tr>
      <w:tr w:rsidR="00D447C4" w:rsidRPr="00D90E51" w14:paraId="35C6201C" w14:textId="77777777" w:rsidTr="00567CC0">
        <w:tc>
          <w:tcPr>
            <w:tcW w:w="1470" w:type="dxa"/>
            <w:vMerge/>
          </w:tcPr>
          <w:p w14:paraId="61AC0090" w14:textId="77777777" w:rsidR="00D447C4" w:rsidRPr="00D90E51" w:rsidRDefault="00D447C4" w:rsidP="00635AB0">
            <w:pPr>
              <w:rPr>
                <w:sz w:val="20"/>
                <w:szCs w:val="20"/>
              </w:rPr>
            </w:pPr>
          </w:p>
        </w:tc>
        <w:tc>
          <w:tcPr>
            <w:tcW w:w="1797" w:type="dxa"/>
          </w:tcPr>
          <w:p w14:paraId="1E9E7546" w14:textId="77777777" w:rsidR="00D447C4" w:rsidRPr="00D90E51" w:rsidRDefault="00D447C4" w:rsidP="00635AB0">
            <w:pPr>
              <w:rPr>
                <w:sz w:val="20"/>
                <w:szCs w:val="20"/>
              </w:rPr>
            </w:pPr>
            <w:r w:rsidRPr="00D90E51">
              <w:rPr>
                <w:rFonts w:hint="eastAsia"/>
                <w:sz w:val="20"/>
                <w:szCs w:val="20"/>
              </w:rPr>
              <w:t>4</w:t>
            </w:r>
          </w:p>
        </w:tc>
        <w:tc>
          <w:tcPr>
            <w:tcW w:w="5227" w:type="dxa"/>
          </w:tcPr>
          <w:p w14:paraId="4005B38E" w14:textId="77777777" w:rsidR="00D447C4" w:rsidRPr="00D90E51" w:rsidRDefault="00D447C4" w:rsidP="00635AB0">
            <w:pPr>
              <w:rPr>
                <w:sz w:val="20"/>
                <w:szCs w:val="20"/>
              </w:rPr>
            </w:pPr>
            <w:r w:rsidRPr="00D90E51">
              <w:rPr>
                <w:rFonts w:hint="eastAsia"/>
                <w:sz w:val="20"/>
                <w:szCs w:val="20"/>
              </w:rPr>
              <w:t>何もしない(/Upload時のみ選択可)</w:t>
            </w:r>
          </w:p>
        </w:tc>
      </w:tr>
      <w:tr w:rsidR="00D447C4" w:rsidRPr="00D90E51" w14:paraId="5DC1C8BA" w14:textId="77777777" w:rsidTr="00567CC0">
        <w:tc>
          <w:tcPr>
            <w:tcW w:w="1470" w:type="dxa"/>
            <w:vMerge w:val="restart"/>
          </w:tcPr>
          <w:p w14:paraId="0CCA9DA1" w14:textId="77777777" w:rsidR="00D447C4" w:rsidRPr="00D90E51" w:rsidRDefault="00D447C4" w:rsidP="00635AB0">
            <w:pPr>
              <w:rPr>
                <w:sz w:val="20"/>
                <w:szCs w:val="20"/>
              </w:rPr>
            </w:pPr>
            <w:r w:rsidRPr="00D90E51">
              <w:rPr>
                <w:sz w:val="20"/>
                <w:szCs w:val="20"/>
              </w:rPr>
              <w:t>/C3</w:t>
            </w:r>
          </w:p>
        </w:tc>
        <w:tc>
          <w:tcPr>
            <w:tcW w:w="1797" w:type="dxa"/>
          </w:tcPr>
          <w:p w14:paraId="540DD997" w14:textId="77777777" w:rsidR="00D447C4" w:rsidRPr="00D90E51" w:rsidRDefault="00D447C4" w:rsidP="00635AB0">
            <w:pPr>
              <w:rPr>
                <w:sz w:val="20"/>
                <w:szCs w:val="20"/>
              </w:rPr>
            </w:pPr>
            <w:r w:rsidRPr="00D90E51">
              <w:rPr>
                <w:sz w:val="20"/>
                <w:szCs w:val="20"/>
              </w:rPr>
              <w:t>&lt;action&gt;</w:t>
            </w:r>
          </w:p>
        </w:tc>
        <w:tc>
          <w:tcPr>
            <w:tcW w:w="5227" w:type="dxa"/>
          </w:tcPr>
          <w:p w14:paraId="32616739" w14:textId="77777777" w:rsidR="00D447C4" w:rsidRPr="00D90E51" w:rsidRDefault="00D447C4" w:rsidP="00635AB0">
            <w:pPr>
              <w:rPr>
                <w:sz w:val="20"/>
                <w:szCs w:val="20"/>
              </w:rPr>
            </w:pPr>
            <w:r w:rsidRPr="00D90E51">
              <w:rPr>
                <w:rFonts w:hint="eastAsia"/>
                <w:sz w:val="20"/>
                <w:szCs w:val="20"/>
              </w:rPr>
              <w:t>更新が競合したときの動作</w:t>
            </w:r>
          </w:p>
        </w:tc>
      </w:tr>
      <w:tr w:rsidR="00D447C4" w:rsidRPr="00D90E51" w14:paraId="2269453C" w14:textId="77777777" w:rsidTr="00567CC0">
        <w:tc>
          <w:tcPr>
            <w:tcW w:w="1470" w:type="dxa"/>
            <w:vMerge/>
          </w:tcPr>
          <w:p w14:paraId="6E3E6B4C" w14:textId="77777777" w:rsidR="00D447C4" w:rsidRPr="00D90E51" w:rsidRDefault="00D447C4" w:rsidP="00635AB0">
            <w:pPr>
              <w:rPr>
                <w:sz w:val="20"/>
                <w:szCs w:val="20"/>
              </w:rPr>
            </w:pPr>
          </w:p>
        </w:tc>
        <w:tc>
          <w:tcPr>
            <w:tcW w:w="1797" w:type="dxa"/>
          </w:tcPr>
          <w:p w14:paraId="6BA739BE" w14:textId="77777777" w:rsidR="00D447C4" w:rsidRPr="00D90E51" w:rsidRDefault="00D447C4" w:rsidP="00635AB0">
            <w:pPr>
              <w:rPr>
                <w:sz w:val="20"/>
                <w:szCs w:val="20"/>
              </w:rPr>
            </w:pPr>
            <w:r w:rsidRPr="00D90E51">
              <w:rPr>
                <w:sz w:val="20"/>
                <w:szCs w:val="20"/>
              </w:rPr>
              <w:t>0</w:t>
            </w:r>
          </w:p>
        </w:tc>
        <w:tc>
          <w:tcPr>
            <w:tcW w:w="5227" w:type="dxa"/>
          </w:tcPr>
          <w:p w14:paraId="095F2709" w14:textId="77777777" w:rsidR="00D447C4" w:rsidRPr="00D90E51" w:rsidRDefault="00D447C4" w:rsidP="00635AB0">
            <w:pPr>
              <w:rPr>
                <w:sz w:val="20"/>
                <w:szCs w:val="20"/>
              </w:rPr>
            </w:pPr>
            <w:r w:rsidRPr="00D90E51">
              <w:rPr>
                <w:rFonts w:hint="eastAsia"/>
                <w:sz w:val="20"/>
                <w:szCs w:val="20"/>
              </w:rPr>
              <w:t>ユーザーが選択</w:t>
            </w:r>
          </w:p>
        </w:tc>
      </w:tr>
      <w:tr w:rsidR="00D447C4" w:rsidRPr="00D90E51" w14:paraId="7620190C" w14:textId="77777777" w:rsidTr="00567CC0">
        <w:tc>
          <w:tcPr>
            <w:tcW w:w="1470" w:type="dxa"/>
            <w:vMerge/>
          </w:tcPr>
          <w:p w14:paraId="3B91D4C8" w14:textId="77777777" w:rsidR="00D447C4" w:rsidRPr="00D90E51" w:rsidRDefault="00D447C4" w:rsidP="00635AB0">
            <w:pPr>
              <w:rPr>
                <w:sz w:val="20"/>
                <w:szCs w:val="20"/>
              </w:rPr>
            </w:pPr>
          </w:p>
        </w:tc>
        <w:tc>
          <w:tcPr>
            <w:tcW w:w="1797" w:type="dxa"/>
          </w:tcPr>
          <w:p w14:paraId="649CC928" w14:textId="77777777" w:rsidR="00D447C4" w:rsidRPr="00D90E51" w:rsidRDefault="00D447C4" w:rsidP="00635AB0">
            <w:pPr>
              <w:rPr>
                <w:sz w:val="20"/>
                <w:szCs w:val="20"/>
              </w:rPr>
            </w:pPr>
            <w:r w:rsidRPr="00D90E51">
              <w:rPr>
                <w:sz w:val="20"/>
                <w:szCs w:val="20"/>
              </w:rPr>
              <w:t>2</w:t>
            </w:r>
          </w:p>
        </w:tc>
        <w:tc>
          <w:tcPr>
            <w:tcW w:w="5227" w:type="dxa"/>
          </w:tcPr>
          <w:p w14:paraId="6DDDEED3" w14:textId="77777777" w:rsidR="00D447C4" w:rsidRPr="00D90E51" w:rsidRDefault="00D447C4" w:rsidP="00635AB0">
            <w:pPr>
              <w:rPr>
                <w:sz w:val="20"/>
                <w:szCs w:val="20"/>
              </w:rPr>
            </w:pPr>
            <w:r w:rsidRPr="00D90E51">
              <w:rPr>
                <w:rFonts w:hint="eastAsia"/>
                <w:sz w:val="20"/>
                <w:szCs w:val="20"/>
              </w:rPr>
              <w:t>サーバーへアップロード</w:t>
            </w:r>
          </w:p>
        </w:tc>
      </w:tr>
      <w:tr w:rsidR="00D447C4" w:rsidRPr="00D90E51" w14:paraId="6E8B493F" w14:textId="77777777" w:rsidTr="00567CC0">
        <w:tc>
          <w:tcPr>
            <w:tcW w:w="1470" w:type="dxa"/>
            <w:vMerge/>
          </w:tcPr>
          <w:p w14:paraId="486DE010" w14:textId="77777777" w:rsidR="00D447C4" w:rsidRPr="00D90E51" w:rsidRDefault="00D447C4" w:rsidP="00635AB0">
            <w:pPr>
              <w:rPr>
                <w:sz w:val="20"/>
                <w:szCs w:val="20"/>
              </w:rPr>
            </w:pPr>
          </w:p>
        </w:tc>
        <w:tc>
          <w:tcPr>
            <w:tcW w:w="1797" w:type="dxa"/>
          </w:tcPr>
          <w:p w14:paraId="3A39A5A5" w14:textId="77777777" w:rsidR="00D447C4" w:rsidRPr="00D90E51" w:rsidRDefault="00D447C4" w:rsidP="00635AB0">
            <w:pPr>
              <w:rPr>
                <w:sz w:val="20"/>
                <w:szCs w:val="20"/>
              </w:rPr>
            </w:pPr>
            <w:r w:rsidRPr="00D90E51">
              <w:rPr>
                <w:sz w:val="20"/>
                <w:szCs w:val="20"/>
              </w:rPr>
              <w:t>3</w:t>
            </w:r>
          </w:p>
        </w:tc>
        <w:tc>
          <w:tcPr>
            <w:tcW w:w="5227" w:type="dxa"/>
          </w:tcPr>
          <w:p w14:paraId="509490FE" w14:textId="77777777" w:rsidR="00D447C4" w:rsidRPr="00D90E51" w:rsidRDefault="00D447C4" w:rsidP="00635AB0">
            <w:pPr>
              <w:rPr>
                <w:sz w:val="20"/>
                <w:szCs w:val="20"/>
              </w:rPr>
            </w:pPr>
            <w:r w:rsidRPr="00D90E51">
              <w:rPr>
                <w:rFonts w:hint="eastAsia"/>
                <w:sz w:val="20"/>
                <w:szCs w:val="20"/>
              </w:rPr>
              <w:t>ローカルへダウンロード</w:t>
            </w:r>
          </w:p>
        </w:tc>
      </w:tr>
      <w:tr w:rsidR="00D447C4" w:rsidRPr="00D90E51" w14:paraId="296D3BC8" w14:textId="77777777" w:rsidTr="00567CC0">
        <w:tc>
          <w:tcPr>
            <w:tcW w:w="1470" w:type="dxa"/>
          </w:tcPr>
          <w:p w14:paraId="7085E215" w14:textId="77777777" w:rsidR="00D447C4" w:rsidRPr="00D90E51" w:rsidRDefault="00D447C4" w:rsidP="00635AB0">
            <w:pPr>
              <w:rPr>
                <w:sz w:val="20"/>
                <w:szCs w:val="20"/>
              </w:rPr>
            </w:pPr>
            <w:r w:rsidRPr="00D90E51">
              <w:rPr>
                <w:sz w:val="20"/>
                <w:szCs w:val="20"/>
              </w:rPr>
              <w:t>/A</w:t>
            </w:r>
          </w:p>
        </w:tc>
        <w:tc>
          <w:tcPr>
            <w:tcW w:w="1797" w:type="dxa"/>
          </w:tcPr>
          <w:p w14:paraId="5B3F248E" w14:textId="77777777" w:rsidR="00D447C4" w:rsidRPr="00D90E51" w:rsidRDefault="00D447C4" w:rsidP="00635AB0">
            <w:pPr>
              <w:rPr>
                <w:sz w:val="20"/>
                <w:szCs w:val="20"/>
              </w:rPr>
            </w:pPr>
            <w:r w:rsidRPr="00D90E51">
              <w:rPr>
                <w:sz w:val="20"/>
                <w:szCs w:val="20"/>
              </w:rPr>
              <w:t>&lt;path&gt;</w:t>
            </w:r>
          </w:p>
        </w:tc>
        <w:tc>
          <w:tcPr>
            <w:tcW w:w="5227" w:type="dxa"/>
          </w:tcPr>
          <w:p w14:paraId="206A4F34" w14:textId="77777777" w:rsidR="00D447C4" w:rsidRPr="00D90E51" w:rsidRDefault="00D447C4" w:rsidP="00635AB0">
            <w:pPr>
              <w:rPr>
                <w:sz w:val="20"/>
                <w:szCs w:val="20"/>
              </w:rPr>
            </w:pPr>
            <w:r w:rsidRPr="00D90E51">
              <w:rPr>
                <w:rFonts w:hint="eastAsia"/>
                <w:sz w:val="20"/>
                <w:szCs w:val="20"/>
              </w:rPr>
              <w:t>クライアント認証を指定したファイルで行う</w:t>
            </w:r>
          </w:p>
        </w:tc>
      </w:tr>
      <w:tr w:rsidR="00D447C4" w:rsidRPr="00D90E51" w14:paraId="256B5EBB" w14:textId="77777777" w:rsidTr="00567CC0">
        <w:tc>
          <w:tcPr>
            <w:tcW w:w="1470" w:type="dxa"/>
          </w:tcPr>
          <w:p w14:paraId="5E9B42D8" w14:textId="77777777" w:rsidR="00D447C4" w:rsidRPr="00D90E51" w:rsidRDefault="00D447C4" w:rsidP="00635AB0">
            <w:pPr>
              <w:rPr>
                <w:sz w:val="20"/>
                <w:szCs w:val="20"/>
              </w:rPr>
            </w:pPr>
            <w:r w:rsidRPr="00D90E51">
              <w:rPr>
                <w:sz w:val="20"/>
                <w:szCs w:val="20"/>
              </w:rPr>
              <w:t>/Log</w:t>
            </w:r>
          </w:p>
        </w:tc>
        <w:tc>
          <w:tcPr>
            <w:tcW w:w="1797" w:type="dxa"/>
          </w:tcPr>
          <w:p w14:paraId="0560347C" w14:textId="77777777" w:rsidR="00D447C4" w:rsidRPr="00D90E51" w:rsidRDefault="00D447C4" w:rsidP="00635AB0">
            <w:pPr>
              <w:rPr>
                <w:sz w:val="20"/>
                <w:szCs w:val="20"/>
              </w:rPr>
            </w:pPr>
            <w:r w:rsidRPr="00D90E51">
              <w:rPr>
                <w:sz w:val="20"/>
                <w:szCs w:val="20"/>
              </w:rPr>
              <w:t>&lt;folder&gt;</w:t>
            </w:r>
          </w:p>
        </w:tc>
        <w:tc>
          <w:tcPr>
            <w:tcW w:w="5227" w:type="dxa"/>
          </w:tcPr>
          <w:p w14:paraId="56CA2E9F" w14:textId="77777777" w:rsidR="00D447C4" w:rsidRPr="00D90E51" w:rsidRDefault="00D447C4" w:rsidP="00635AB0">
            <w:pPr>
              <w:rPr>
                <w:sz w:val="20"/>
                <w:szCs w:val="20"/>
              </w:rPr>
            </w:pPr>
            <w:r w:rsidRPr="00D90E51">
              <w:rPr>
                <w:sz w:val="20"/>
                <w:szCs w:val="20"/>
              </w:rPr>
              <w:t>指定したフォルダに動作ログを出力する</w:t>
            </w:r>
          </w:p>
        </w:tc>
      </w:tr>
      <w:tr w:rsidR="00D447C4" w:rsidRPr="00D90E51" w14:paraId="637CE670" w14:textId="77777777" w:rsidTr="00567CC0">
        <w:tc>
          <w:tcPr>
            <w:tcW w:w="1470" w:type="dxa"/>
          </w:tcPr>
          <w:p w14:paraId="231E0507" w14:textId="77777777" w:rsidR="00D447C4" w:rsidRPr="00D90E51" w:rsidRDefault="00D447C4" w:rsidP="00635AB0">
            <w:pPr>
              <w:rPr>
                <w:sz w:val="20"/>
                <w:szCs w:val="20"/>
              </w:rPr>
            </w:pPr>
            <w:r w:rsidRPr="00D90E51">
              <w:rPr>
                <w:sz w:val="20"/>
                <w:szCs w:val="20"/>
              </w:rPr>
              <w:t>/R</w:t>
            </w:r>
          </w:p>
        </w:tc>
        <w:tc>
          <w:tcPr>
            <w:tcW w:w="1797" w:type="dxa"/>
          </w:tcPr>
          <w:p w14:paraId="51B38FE5" w14:textId="77777777" w:rsidR="00D447C4" w:rsidRPr="00D90E51" w:rsidRDefault="00D447C4" w:rsidP="00635AB0">
            <w:pPr>
              <w:rPr>
                <w:sz w:val="20"/>
                <w:szCs w:val="20"/>
              </w:rPr>
            </w:pPr>
            <w:r w:rsidRPr="00D90E51">
              <w:rPr>
                <w:sz w:val="20"/>
                <w:szCs w:val="20"/>
              </w:rPr>
              <w:t>&lt;days&gt;</w:t>
            </w:r>
          </w:p>
        </w:tc>
        <w:tc>
          <w:tcPr>
            <w:tcW w:w="5227" w:type="dxa"/>
          </w:tcPr>
          <w:p w14:paraId="70A4206D" w14:textId="77777777" w:rsidR="00D447C4" w:rsidRPr="00D90E51" w:rsidRDefault="00D447C4" w:rsidP="00635AB0">
            <w:pPr>
              <w:rPr>
                <w:sz w:val="20"/>
                <w:szCs w:val="20"/>
              </w:rPr>
            </w:pPr>
            <w:r w:rsidRPr="00D90E51">
              <w:rPr>
                <w:rFonts w:hint="eastAsia"/>
                <w:sz w:val="20"/>
                <w:szCs w:val="20"/>
              </w:rPr>
              <w:t>動作ログの保存日数</w:t>
            </w:r>
          </w:p>
        </w:tc>
      </w:tr>
      <w:tr w:rsidR="00D447C4" w:rsidRPr="00D90E51" w14:paraId="302A9FD3" w14:textId="77777777" w:rsidTr="00567CC0">
        <w:tc>
          <w:tcPr>
            <w:tcW w:w="1470" w:type="dxa"/>
          </w:tcPr>
          <w:p w14:paraId="49A145CE" w14:textId="77777777" w:rsidR="00D447C4" w:rsidRPr="00D90E51" w:rsidRDefault="00D447C4" w:rsidP="00635AB0">
            <w:pPr>
              <w:rPr>
                <w:sz w:val="20"/>
                <w:szCs w:val="20"/>
              </w:rPr>
            </w:pPr>
            <w:r w:rsidRPr="00D90E51">
              <w:rPr>
                <w:sz w:val="20"/>
                <w:szCs w:val="20"/>
              </w:rPr>
              <w:t>/D</w:t>
            </w:r>
          </w:p>
        </w:tc>
        <w:tc>
          <w:tcPr>
            <w:tcW w:w="1797" w:type="dxa"/>
          </w:tcPr>
          <w:p w14:paraId="4AFFD7FC" w14:textId="77777777" w:rsidR="00D447C4" w:rsidRPr="00D90E51" w:rsidRDefault="00D447C4" w:rsidP="00635AB0">
            <w:pPr>
              <w:rPr>
                <w:sz w:val="20"/>
                <w:szCs w:val="20"/>
              </w:rPr>
            </w:pPr>
            <w:r w:rsidRPr="00D90E51">
              <w:rPr>
                <w:sz w:val="20"/>
                <w:szCs w:val="20"/>
              </w:rPr>
              <w:t>&lt;file&gt;</w:t>
            </w:r>
          </w:p>
        </w:tc>
        <w:tc>
          <w:tcPr>
            <w:tcW w:w="5227" w:type="dxa"/>
          </w:tcPr>
          <w:p w14:paraId="540DCAD1" w14:textId="77777777" w:rsidR="00D447C4" w:rsidRPr="00D90E51" w:rsidRDefault="00D447C4" w:rsidP="00635AB0">
            <w:pPr>
              <w:rPr>
                <w:sz w:val="20"/>
                <w:szCs w:val="20"/>
              </w:rPr>
            </w:pPr>
            <w:r w:rsidRPr="00D90E51">
              <w:rPr>
                <w:rFonts w:hint="eastAsia"/>
                <w:sz w:val="20"/>
                <w:szCs w:val="20"/>
              </w:rPr>
              <w:t>指定したファイルにログを出力する</w:t>
            </w:r>
          </w:p>
        </w:tc>
      </w:tr>
      <w:tr w:rsidR="00D447C4" w:rsidRPr="00D90E51" w14:paraId="7B6D3F69" w14:textId="77777777" w:rsidTr="00567CC0">
        <w:tc>
          <w:tcPr>
            <w:tcW w:w="8494" w:type="dxa"/>
            <w:gridSpan w:val="3"/>
            <w:shd w:val="clear" w:color="auto" w:fill="DBE5F1" w:themeFill="accent1" w:themeFillTint="33"/>
          </w:tcPr>
          <w:p w14:paraId="6E422AB4" w14:textId="77777777" w:rsidR="00D447C4" w:rsidRPr="00D90E51" w:rsidRDefault="00D447C4" w:rsidP="00635AB0">
            <w:pPr>
              <w:rPr>
                <w:b/>
                <w:sz w:val="20"/>
                <w:szCs w:val="20"/>
              </w:rPr>
            </w:pPr>
            <w:r w:rsidRPr="00D90E51">
              <w:rPr>
                <w:rFonts w:hint="eastAsia"/>
                <w:b/>
                <w:sz w:val="20"/>
                <w:szCs w:val="20"/>
              </w:rPr>
              <w:t>下記のオプションは必ず3つセットで使用して下さい</w:t>
            </w:r>
          </w:p>
        </w:tc>
      </w:tr>
      <w:tr w:rsidR="00D447C4" w:rsidRPr="00D90E51" w14:paraId="1D660FE9" w14:textId="77777777" w:rsidTr="00567CC0">
        <w:tc>
          <w:tcPr>
            <w:tcW w:w="1470" w:type="dxa"/>
          </w:tcPr>
          <w:p w14:paraId="2926A172" w14:textId="77777777" w:rsidR="00D447C4" w:rsidRPr="00D90E51" w:rsidRDefault="00D447C4" w:rsidP="00635AB0">
            <w:pPr>
              <w:rPr>
                <w:sz w:val="20"/>
                <w:szCs w:val="20"/>
              </w:rPr>
            </w:pPr>
            <w:r w:rsidRPr="00D90E51">
              <w:rPr>
                <w:sz w:val="20"/>
                <w:szCs w:val="20"/>
              </w:rPr>
              <w:t>/L</w:t>
            </w:r>
          </w:p>
        </w:tc>
        <w:tc>
          <w:tcPr>
            <w:tcW w:w="1797" w:type="dxa"/>
          </w:tcPr>
          <w:p w14:paraId="4A0C6775" w14:textId="77777777" w:rsidR="00D447C4" w:rsidRPr="00D90E51" w:rsidRDefault="00D447C4" w:rsidP="00635AB0">
            <w:pPr>
              <w:rPr>
                <w:sz w:val="20"/>
                <w:szCs w:val="20"/>
              </w:rPr>
            </w:pPr>
            <w:r w:rsidRPr="00D90E51">
              <w:rPr>
                <w:sz w:val="20"/>
                <w:szCs w:val="20"/>
              </w:rPr>
              <w:t>&lt;path&gt;</w:t>
            </w:r>
          </w:p>
        </w:tc>
        <w:tc>
          <w:tcPr>
            <w:tcW w:w="5227" w:type="dxa"/>
          </w:tcPr>
          <w:p w14:paraId="58E9D390" w14:textId="77777777" w:rsidR="00D447C4" w:rsidRPr="00D90E51" w:rsidRDefault="00D447C4" w:rsidP="00635AB0">
            <w:pPr>
              <w:rPr>
                <w:sz w:val="20"/>
                <w:szCs w:val="20"/>
              </w:rPr>
            </w:pPr>
            <w:r w:rsidRPr="00D90E51">
              <w:rPr>
                <w:rFonts w:hint="eastAsia"/>
                <w:sz w:val="20"/>
                <w:szCs w:val="20"/>
              </w:rPr>
              <w:t>同期対象ローカルフォルダパス</w:t>
            </w:r>
          </w:p>
        </w:tc>
      </w:tr>
      <w:tr w:rsidR="00D447C4" w:rsidRPr="00D90E51" w14:paraId="43964094" w14:textId="77777777" w:rsidTr="00567CC0">
        <w:tc>
          <w:tcPr>
            <w:tcW w:w="1470" w:type="dxa"/>
          </w:tcPr>
          <w:p w14:paraId="6F7D13E4" w14:textId="77777777" w:rsidR="00D447C4" w:rsidRPr="00D90E51" w:rsidRDefault="00D447C4" w:rsidP="00635AB0">
            <w:pPr>
              <w:rPr>
                <w:sz w:val="20"/>
                <w:szCs w:val="20"/>
              </w:rPr>
            </w:pPr>
            <w:r w:rsidRPr="00D90E51">
              <w:rPr>
                <w:sz w:val="20"/>
                <w:szCs w:val="20"/>
              </w:rPr>
              <w:t>/S</w:t>
            </w:r>
          </w:p>
        </w:tc>
        <w:tc>
          <w:tcPr>
            <w:tcW w:w="1797" w:type="dxa"/>
          </w:tcPr>
          <w:p w14:paraId="2C70FF26" w14:textId="77777777" w:rsidR="00D447C4" w:rsidRPr="00D90E51" w:rsidRDefault="00D447C4" w:rsidP="00635AB0">
            <w:pPr>
              <w:rPr>
                <w:sz w:val="20"/>
                <w:szCs w:val="20"/>
              </w:rPr>
            </w:pPr>
            <w:r w:rsidRPr="00D90E51">
              <w:rPr>
                <w:sz w:val="20"/>
                <w:szCs w:val="20"/>
              </w:rPr>
              <w:t>&lt;path&gt;</w:t>
            </w:r>
          </w:p>
        </w:tc>
        <w:tc>
          <w:tcPr>
            <w:tcW w:w="5227" w:type="dxa"/>
          </w:tcPr>
          <w:p w14:paraId="05F92F3F" w14:textId="77777777" w:rsidR="00D447C4" w:rsidRPr="00D90E51" w:rsidRDefault="00D447C4" w:rsidP="00635AB0">
            <w:pPr>
              <w:rPr>
                <w:sz w:val="20"/>
                <w:szCs w:val="20"/>
              </w:rPr>
            </w:pPr>
            <w:r w:rsidRPr="00D90E51">
              <w:rPr>
                <w:rFonts w:hint="eastAsia"/>
                <w:sz w:val="20"/>
                <w:szCs w:val="20"/>
              </w:rPr>
              <w:t>同期対象サーバーフォルダパス</w:t>
            </w:r>
          </w:p>
        </w:tc>
      </w:tr>
      <w:tr w:rsidR="00D447C4" w:rsidRPr="00D90E51" w14:paraId="3FA56703" w14:textId="77777777" w:rsidTr="00567CC0">
        <w:tc>
          <w:tcPr>
            <w:tcW w:w="1470" w:type="dxa"/>
          </w:tcPr>
          <w:p w14:paraId="76384C8C" w14:textId="77777777" w:rsidR="00D447C4" w:rsidRPr="00D90E51" w:rsidRDefault="00D447C4" w:rsidP="00635AB0">
            <w:pPr>
              <w:rPr>
                <w:sz w:val="20"/>
                <w:szCs w:val="20"/>
              </w:rPr>
            </w:pPr>
            <w:r w:rsidRPr="00D90E51">
              <w:rPr>
                <w:sz w:val="20"/>
                <w:szCs w:val="20"/>
              </w:rPr>
              <w:t>/F</w:t>
            </w:r>
          </w:p>
        </w:tc>
        <w:tc>
          <w:tcPr>
            <w:tcW w:w="1797" w:type="dxa"/>
          </w:tcPr>
          <w:p w14:paraId="68DD8E71" w14:textId="77777777" w:rsidR="00D447C4" w:rsidRPr="00D90E51" w:rsidRDefault="00D447C4" w:rsidP="00635AB0">
            <w:pPr>
              <w:rPr>
                <w:sz w:val="20"/>
                <w:szCs w:val="20"/>
              </w:rPr>
            </w:pPr>
            <w:r w:rsidRPr="00D90E51">
              <w:rPr>
                <w:sz w:val="20"/>
                <w:szCs w:val="20"/>
              </w:rPr>
              <w:t>&lt;path&gt;</w:t>
            </w:r>
          </w:p>
        </w:tc>
        <w:tc>
          <w:tcPr>
            <w:tcW w:w="5227" w:type="dxa"/>
          </w:tcPr>
          <w:p w14:paraId="16AE815C" w14:textId="77777777" w:rsidR="00D447C4" w:rsidRPr="00D90E51" w:rsidRDefault="00D447C4" w:rsidP="00635AB0">
            <w:pPr>
              <w:rPr>
                <w:sz w:val="20"/>
                <w:szCs w:val="20"/>
              </w:rPr>
            </w:pPr>
            <w:r w:rsidRPr="00D90E51">
              <w:rPr>
                <w:rFonts w:hint="eastAsia"/>
                <w:sz w:val="20"/>
                <w:szCs w:val="20"/>
              </w:rPr>
              <w:t>同期情報が書かれたファイル</w:t>
            </w:r>
          </w:p>
        </w:tc>
      </w:tr>
      <w:tr w:rsidR="00D447C4" w:rsidRPr="00D90E51" w14:paraId="54C35353" w14:textId="77777777" w:rsidTr="00567CC0">
        <w:tc>
          <w:tcPr>
            <w:tcW w:w="8494" w:type="dxa"/>
            <w:gridSpan w:val="3"/>
            <w:shd w:val="clear" w:color="auto" w:fill="DBE5F1" w:themeFill="accent1" w:themeFillTint="33"/>
          </w:tcPr>
          <w:p w14:paraId="476DA798" w14:textId="77777777" w:rsidR="00D447C4" w:rsidRPr="00D90E51" w:rsidRDefault="00D447C4" w:rsidP="00635AB0">
            <w:pPr>
              <w:rPr>
                <w:b/>
                <w:sz w:val="20"/>
                <w:szCs w:val="20"/>
              </w:rPr>
            </w:pPr>
            <w:r w:rsidRPr="00D90E51">
              <w:rPr>
                <w:rFonts w:hint="eastAsia"/>
                <w:b/>
                <w:sz w:val="20"/>
                <w:szCs w:val="20"/>
              </w:rPr>
              <w:t>L,S,Fオプションを指定した場合は以下を指定できます</w:t>
            </w:r>
          </w:p>
        </w:tc>
      </w:tr>
      <w:tr w:rsidR="00D447C4" w:rsidRPr="00D90E51" w14:paraId="5BB10ABC" w14:textId="77777777" w:rsidTr="00567CC0">
        <w:tc>
          <w:tcPr>
            <w:tcW w:w="1470" w:type="dxa"/>
          </w:tcPr>
          <w:p w14:paraId="64608093" w14:textId="77777777" w:rsidR="00D447C4" w:rsidRPr="00D90E51" w:rsidRDefault="00D447C4" w:rsidP="00635AB0">
            <w:pPr>
              <w:rPr>
                <w:sz w:val="20"/>
                <w:szCs w:val="20"/>
              </w:rPr>
            </w:pPr>
            <w:r w:rsidRPr="00D90E51">
              <w:rPr>
                <w:sz w:val="20"/>
                <w:szCs w:val="20"/>
              </w:rPr>
              <w:t>/X</w:t>
            </w:r>
          </w:p>
        </w:tc>
        <w:tc>
          <w:tcPr>
            <w:tcW w:w="1797" w:type="dxa"/>
          </w:tcPr>
          <w:p w14:paraId="6531770B" w14:textId="77777777" w:rsidR="00D447C4" w:rsidRPr="00D90E51" w:rsidRDefault="00D447C4" w:rsidP="00635AB0">
            <w:pPr>
              <w:rPr>
                <w:sz w:val="20"/>
                <w:szCs w:val="20"/>
              </w:rPr>
            </w:pPr>
            <w:r w:rsidRPr="00D90E51">
              <w:rPr>
                <w:sz w:val="20"/>
                <w:szCs w:val="20"/>
              </w:rPr>
              <w:t>&lt;url:port&gt;</w:t>
            </w:r>
          </w:p>
        </w:tc>
        <w:tc>
          <w:tcPr>
            <w:tcW w:w="5227" w:type="dxa"/>
          </w:tcPr>
          <w:p w14:paraId="35B0D390" w14:textId="77777777" w:rsidR="00D447C4" w:rsidRPr="00D90E51" w:rsidRDefault="00D447C4" w:rsidP="00635AB0">
            <w:pPr>
              <w:rPr>
                <w:sz w:val="20"/>
                <w:szCs w:val="20"/>
              </w:rPr>
            </w:pPr>
            <w:r w:rsidRPr="00D90E51">
              <w:rPr>
                <w:rFonts w:hint="eastAsia"/>
                <w:sz w:val="20"/>
                <w:szCs w:val="20"/>
              </w:rPr>
              <w:t>使用するプロキシサーバー</w:t>
            </w:r>
          </w:p>
        </w:tc>
      </w:tr>
      <w:tr w:rsidR="00D447C4" w:rsidRPr="00D90E51" w14:paraId="3B5974B1" w14:textId="77777777" w:rsidTr="00567CC0">
        <w:tc>
          <w:tcPr>
            <w:tcW w:w="8494" w:type="dxa"/>
            <w:gridSpan w:val="3"/>
            <w:shd w:val="clear" w:color="auto" w:fill="DBE5F1" w:themeFill="accent1" w:themeFillTint="33"/>
          </w:tcPr>
          <w:p w14:paraId="31F5BCD1" w14:textId="77777777" w:rsidR="00D447C4" w:rsidRPr="00D90E51" w:rsidRDefault="00D447C4" w:rsidP="00635AB0">
            <w:pPr>
              <w:rPr>
                <w:b/>
                <w:sz w:val="20"/>
                <w:szCs w:val="20"/>
              </w:rPr>
            </w:pPr>
            <w:r w:rsidRPr="00D90E51">
              <w:rPr>
                <w:rFonts w:hint="eastAsia"/>
                <w:b/>
                <w:sz w:val="20"/>
                <w:szCs w:val="20"/>
              </w:rPr>
              <w:t>下記のオプションは必ず2つセットで使用して下さい</w:t>
            </w:r>
          </w:p>
        </w:tc>
      </w:tr>
      <w:tr w:rsidR="00D447C4" w:rsidRPr="00D90E51" w14:paraId="3E4C7396" w14:textId="77777777" w:rsidTr="00567CC0">
        <w:tc>
          <w:tcPr>
            <w:tcW w:w="1470" w:type="dxa"/>
          </w:tcPr>
          <w:p w14:paraId="71DE912D" w14:textId="77777777" w:rsidR="00D447C4" w:rsidRPr="00D90E51" w:rsidRDefault="00D447C4" w:rsidP="00635AB0">
            <w:pPr>
              <w:rPr>
                <w:sz w:val="20"/>
                <w:szCs w:val="20"/>
              </w:rPr>
            </w:pPr>
            <w:r w:rsidRPr="00D90E51">
              <w:rPr>
                <w:sz w:val="20"/>
                <w:szCs w:val="20"/>
              </w:rPr>
              <w:t>/U</w:t>
            </w:r>
          </w:p>
        </w:tc>
        <w:tc>
          <w:tcPr>
            <w:tcW w:w="1797" w:type="dxa"/>
          </w:tcPr>
          <w:p w14:paraId="02745440" w14:textId="77777777" w:rsidR="00D447C4" w:rsidRPr="00D90E51" w:rsidRDefault="00D447C4" w:rsidP="00635AB0">
            <w:pPr>
              <w:rPr>
                <w:sz w:val="20"/>
                <w:szCs w:val="20"/>
              </w:rPr>
            </w:pPr>
            <w:r w:rsidRPr="00D90E51">
              <w:rPr>
                <w:sz w:val="20"/>
                <w:szCs w:val="20"/>
              </w:rPr>
              <w:t>&lt;id&gt;</w:t>
            </w:r>
          </w:p>
        </w:tc>
        <w:tc>
          <w:tcPr>
            <w:tcW w:w="5227" w:type="dxa"/>
          </w:tcPr>
          <w:p w14:paraId="43D0DA1D" w14:textId="77777777" w:rsidR="00D447C4" w:rsidRPr="00D90E51" w:rsidRDefault="00D447C4" w:rsidP="00635AB0">
            <w:pPr>
              <w:rPr>
                <w:sz w:val="20"/>
                <w:szCs w:val="20"/>
              </w:rPr>
            </w:pPr>
            <w:r w:rsidRPr="00D90E51">
              <w:rPr>
                <w:rFonts w:hint="eastAsia"/>
                <w:sz w:val="20"/>
                <w:szCs w:val="20"/>
              </w:rPr>
              <w:t>ユーザーID</w:t>
            </w:r>
          </w:p>
        </w:tc>
      </w:tr>
      <w:tr w:rsidR="00D447C4" w:rsidRPr="00D90E51" w14:paraId="2B23D73B" w14:textId="77777777" w:rsidTr="00567CC0">
        <w:tc>
          <w:tcPr>
            <w:tcW w:w="1470" w:type="dxa"/>
          </w:tcPr>
          <w:p w14:paraId="15FB254D" w14:textId="77777777" w:rsidR="00D447C4" w:rsidRPr="00D90E51" w:rsidRDefault="00D447C4" w:rsidP="00635AB0">
            <w:pPr>
              <w:rPr>
                <w:sz w:val="20"/>
                <w:szCs w:val="20"/>
              </w:rPr>
            </w:pPr>
            <w:r w:rsidRPr="00D90E51">
              <w:rPr>
                <w:sz w:val="20"/>
                <w:szCs w:val="20"/>
              </w:rPr>
              <w:t>/P</w:t>
            </w:r>
          </w:p>
        </w:tc>
        <w:tc>
          <w:tcPr>
            <w:tcW w:w="1797" w:type="dxa"/>
          </w:tcPr>
          <w:p w14:paraId="5ED2AC59" w14:textId="77777777" w:rsidR="00D447C4" w:rsidRPr="00D90E51" w:rsidRDefault="00D447C4" w:rsidP="00635AB0">
            <w:pPr>
              <w:rPr>
                <w:sz w:val="20"/>
                <w:szCs w:val="20"/>
              </w:rPr>
            </w:pPr>
            <w:r w:rsidRPr="00D90E51">
              <w:rPr>
                <w:sz w:val="20"/>
                <w:szCs w:val="20"/>
              </w:rPr>
              <w:t>&lt;password&gt;</w:t>
            </w:r>
          </w:p>
        </w:tc>
        <w:tc>
          <w:tcPr>
            <w:tcW w:w="5227" w:type="dxa"/>
          </w:tcPr>
          <w:p w14:paraId="532AC712" w14:textId="77777777" w:rsidR="00D447C4" w:rsidRPr="00D90E51" w:rsidRDefault="00D447C4" w:rsidP="00635AB0">
            <w:pPr>
              <w:rPr>
                <w:sz w:val="20"/>
                <w:szCs w:val="20"/>
              </w:rPr>
            </w:pPr>
            <w:r w:rsidRPr="00D90E51">
              <w:rPr>
                <w:rFonts w:hint="eastAsia"/>
                <w:sz w:val="20"/>
                <w:szCs w:val="20"/>
              </w:rPr>
              <w:t>パスワード</w:t>
            </w:r>
          </w:p>
        </w:tc>
      </w:tr>
    </w:tbl>
    <w:p w14:paraId="2D98DB97" w14:textId="312527EE" w:rsidR="00D447C4" w:rsidRDefault="00D447C4" w:rsidP="00D447C4">
      <w:pPr>
        <w:rPr>
          <w:lang w:eastAsia="ar-SA"/>
        </w:rPr>
      </w:pPr>
    </w:p>
    <w:p w14:paraId="66984327" w14:textId="0AADAB89" w:rsidR="00034243" w:rsidRDefault="00324EBA" w:rsidP="00034243">
      <w:r>
        <w:rPr>
          <w:rFonts w:hint="eastAsia"/>
        </w:rPr>
        <w:t>各オプションにつきましては</w:t>
      </w:r>
      <w:r w:rsidR="00034243">
        <w:rPr>
          <w:rFonts w:hint="eastAsia"/>
        </w:rPr>
        <w:t>以下コマンドを実行することでも確認</w:t>
      </w:r>
      <w:r w:rsidR="002E7E6D">
        <w:rPr>
          <w:rFonts w:hint="eastAsia"/>
        </w:rPr>
        <w:t>できます。</w:t>
      </w:r>
    </w:p>
    <w:tbl>
      <w:tblPr>
        <w:tblStyle w:val="af"/>
        <w:tblW w:w="0" w:type="auto"/>
        <w:tblLook w:val="04A0" w:firstRow="1" w:lastRow="0" w:firstColumn="1" w:lastColumn="0" w:noHBand="0" w:noVBand="1"/>
      </w:tblPr>
      <w:tblGrid>
        <w:gridCol w:w="8494"/>
      </w:tblGrid>
      <w:tr w:rsidR="00034243" w14:paraId="2E9FFCDC" w14:textId="77777777" w:rsidTr="00635AB0">
        <w:tc>
          <w:tcPr>
            <w:tcW w:w="8494" w:type="dxa"/>
          </w:tcPr>
          <w:p w14:paraId="7A551F55" w14:textId="77777777" w:rsidR="00034243" w:rsidRDefault="00034243" w:rsidP="00635AB0">
            <w:r>
              <w:t>SyncTool /</w:t>
            </w:r>
            <w:r>
              <w:rPr>
                <w:rFonts w:hint="eastAsia"/>
              </w:rPr>
              <w:t>?</w:t>
            </w:r>
          </w:p>
        </w:tc>
      </w:tr>
    </w:tbl>
    <w:p w14:paraId="7A088BD9" w14:textId="77777777" w:rsidR="00034243" w:rsidRPr="00D447C4" w:rsidRDefault="00034243" w:rsidP="00D447C4">
      <w:pPr>
        <w:rPr>
          <w:lang w:eastAsia="ar-SA"/>
        </w:rPr>
      </w:pPr>
    </w:p>
    <w:p w14:paraId="3AE34AA9" w14:textId="1BF90525" w:rsidR="00CE40BA" w:rsidRDefault="00016D63" w:rsidP="00016D63">
      <w:pPr>
        <w:pStyle w:val="2"/>
        <w:rPr>
          <w:lang w:eastAsia="ja-JP"/>
        </w:rPr>
      </w:pPr>
      <w:bookmarkStart w:id="44" w:name="_Toc97107919"/>
      <w:r>
        <w:rPr>
          <w:rFonts w:hint="eastAsia"/>
          <w:lang w:eastAsia="ja-JP"/>
        </w:rPr>
        <w:lastRenderedPageBreak/>
        <w:t>コマンド</w:t>
      </w:r>
      <w:r w:rsidR="00653FDB">
        <w:rPr>
          <w:rFonts w:hint="eastAsia"/>
          <w:lang w:eastAsia="ja-JP"/>
        </w:rPr>
        <w:t>実行例</w:t>
      </w:r>
      <w:bookmarkEnd w:id="44"/>
    </w:p>
    <w:p w14:paraId="3B472905" w14:textId="0ECDE354" w:rsidR="009045D1" w:rsidRDefault="00000CAB" w:rsidP="009045D1">
      <w:r>
        <w:rPr>
          <w:rFonts w:hint="eastAsia"/>
        </w:rPr>
        <w:t>コマンドラインから同期を行う場合の実行例を記載します。</w:t>
      </w:r>
    </w:p>
    <w:p w14:paraId="53341B9C" w14:textId="77777777" w:rsidR="00C31C9E" w:rsidRPr="009045D1" w:rsidRDefault="00C31C9E" w:rsidP="009045D1"/>
    <w:p w14:paraId="21AA258D" w14:textId="5AEE4555" w:rsidR="00E66E38" w:rsidRDefault="00E66E38" w:rsidP="00E66E38">
      <w:r>
        <w:rPr>
          <w:rFonts w:hint="eastAsia"/>
        </w:rPr>
        <w:t>・作成済みの接続先「</w:t>
      </w:r>
      <w:r w:rsidR="00861026">
        <w:rPr>
          <w:rFonts w:hint="eastAsia"/>
        </w:rPr>
        <w:t>経理共有</w:t>
      </w:r>
      <w:r>
        <w:rPr>
          <w:rFonts w:hint="eastAsia"/>
        </w:rPr>
        <w:t>」</w:t>
      </w:r>
      <w:r w:rsidR="006546F7">
        <w:rPr>
          <w:rFonts w:hint="eastAsia"/>
        </w:rPr>
        <w:t>の</w:t>
      </w:r>
      <w:r w:rsidR="00995F7F">
        <w:rPr>
          <w:rFonts w:hint="eastAsia"/>
        </w:rPr>
        <w:t>設定内容</w:t>
      </w:r>
      <w:r w:rsidR="006546F7">
        <w:rPr>
          <w:rFonts w:hint="eastAsia"/>
        </w:rPr>
        <w:t>を元に</w:t>
      </w:r>
      <w:r w:rsidR="00714A41">
        <w:rPr>
          <w:rFonts w:hint="eastAsia"/>
        </w:rPr>
        <w:t>同期を行う</w:t>
      </w:r>
      <w:r w:rsidR="00343F5F">
        <w:rPr>
          <w:rFonts w:hint="eastAsia"/>
        </w:rPr>
        <w:t>場合</w:t>
      </w:r>
    </w:p>
    <w:tbl>
      <w:tblPr>
        <w:tblStyle w:val="af"/>
        <w:tblW w:w="0" w:type="auto"/>
        <w:tblLook w:val="04A0" w:firstRow="1" w:lastRow="0" w:firstColumn="1" w:lastColumn="0" w:noHBand="0" w:noVBand="1"/>
      </w:tblPr>
      <w:tblGrid>
        <w:gridCol w:w="8494"/>
      </w:tblGrid>
      <w:tr w:rsidR="008A666B" w14:paraId="220AA605" w14:textId="77777777" w:rsidTr="008A666B">
        <w:tc>
          <w:tcPr>
            <w:tcW w:w="8494" w:type="dxa"/>
          </w:tcPr>
          <w:p w14:paraId="13CC5CA3" w14:textId="67CA89B0" w:rsidR="008A666B" w:rsidRDefault="008E5D04" w:rsidP="00E66E38">
            <w:r>
              <w:t xml:space="preserve">SyncTool /B /T </w:t>
            </w:r>
            <w:r>
              <w:rPr>
                <w:rFonts w:hint="eastAsia"/>
              </w:rPr>
              <w:t>経理共有</w:t>
            </w:r>
          </w:p>
        </w:tc>
      </w:tr>
    </w:tbl>
    <w:p w14:paraId="35703023" w14:textId="7F6258E3" w:rsidR="00E66E38" w:rsidRDefault="00E66E38" w:rsidP="00E66E38"/>
    <w:p w14:paraId="7AF8F698" w14:textId="6DA1B2A9" w:rsidR="00F30E84" w:rsidRDefault="00F30E84" w:rsidP="00E66E38">
      <w:r>
        <w:rPr>
          <w:rFonts w:hint="eastAsia"/>
        </w:rPr>
        <w:t>・</w:t>
      </w:r>
      <w:r w:rsidR="001B3BB4">
        <w:rPr>
          <w:rFonts w:hint="eastAsia"/>
        </w:rPr>
        <w:t>作成した接続先の設定は使用せず、</w:t>
      </w:r>
      <w:r w:rsidR="00733554">
        <w:rPr>
          <w:rFonts w:hint="eastAsia"/>
        </w:rPr>
        <w:t>同期に関するすべての</w:t>
      </w:r>
      <w:r w:rsidR="004D20AF">
        <w:rPr>
          <w:rFonts w:hint="eastAsia"/>
        </w:rPr>
        <w:t>設定をコマンド内で指定する場合</w:t>
      </w:r>
    </w:p>
    <w:tbl>
      <w:tblPr>
        <w:tblStyle w:val="af"/>
        <w:tblW w:w="0" w:type="auto"/>
        <w:tblLook w:val="04A0" w:firstRow="1" w:lastRow="0" w:firstColumn="1" w:lastColumn="0" w:noHBand="0" w:noVBand="1"/>
      </w:tblPr>
      <w:tblGrid>
        <w:gridCol w:w="8494"/>
      </w:tblGrid>
      <w:tr w:rsidR="00131502" w14:paraId="36C233EC" w14:textId="77777777" w:rsidTr="00131502">
        <w:tc>
          <w:tcPr>
            <w:tcW w:w="8494" w:type="dxa"/>
          </w:tcPr>
          <w:p w14:paraId="2EF637AA" w14:textId="6607FA27" w:rsidR="00131502" w:rsidRDefault="00F87760" w:rsidP="00E66E38">
            <w:r>
              <w:t>SyncTool /B</w:t>
            </w:r>
            <w:r w:rsidR="00F31A6B">
              <w:t xml:space="preserve"> </w:t>
            </w:r>
            <w:r w:rsidR="00F31A6B">
              <w:rPr>
                <w:rFonts w:hint="eastAsia"/>
              </w:rPr>
              <w:t>/</w:t>
            </w:r>
            <w:r w:rsidR="008E159C">
              <w:rPr>
                <w:rFonts w:hint="eastAsia"/>
              </w:rPr>
              <w:t>Upload</w:t>
            </w:r>
            <w:r w:rsidR="00F31A6B">
              <w:t xml:space="preserve"> /C2 </w:t>
            </w:r>
            <w:r w:rsidR="00430B7A">
              <w:rPr>
                <w:rFonts w:hint="eastAsia"/>
              </w:rPr>
              <w:t>1</w:t>
            </w:r>
            <w:r w:rsidR="00F31A6B">
              <w:t xml:space="preserve"> /L </w:t>
            </w:r>
            <w:r w:rsidR="00331653">
              <w:rPr>
                <w:rFonts w:hint="eastAsia"/>
              </w:rPr>
              <w:t>C</w:t>
            </w:r>
            <w:r w:rsidR="00F31A6B">
              <w:t>:\douki\user1</w:t>
            </w:r>
            <w:r w:rsidR="00741A2E">
              <w:t xml:space="preserve"> /S </w:t>
            </w:r>
            <w:r w:rsidR="00741A2E" w:rsidRPr="00741A2E">
              <w:t>http://example.com</w:t>
            </w:r>
            <w:r w:rsidR="00797F68">
              <w:rPr>
                <w:rFonts w:hint="eastAsia"/>
              </w:rPr>
              <w:t>/</w:t>
            </w:r>
            <w:r w:rsidR="00797F68">
              <w:t>user1</w:t>
            </w:r>
            <w:r w:rsidR="00741A2E">
              <w:t xml:space="preserve"> /F </w:t>
            </w:r>
            <w:r w:rsidR="00671C27">
              <w:t>C</w:t>
            </w:r>
            <w:r w:rsidR="00741A2E">
              <w:t>:\config\user1.psi</w:t>
            </w:r>
            <w:r w:rsidR="00D527C4">
              <w:rPr>
                <w:rFonts w:hint="eastAsia"/>
              </w:rPr>
              <w:t xml:space="preserve"> </w:t>
            </w:r>
            <w:r w:rsidR="00D527C4">
              <w:t>/U user1 /P user1password</w:t>
            </w:r>
          </w:p>
        </w:tc>
      </w:tr>
    </w:tbl>
    <w:p w14:paraId="399F37B0" w14:textId="288811C8" w:rsidR="00E66E38" w:rsidRDefault="00E66E38" w:rsidP="00E66E38"/>
    <w:p w14:paraId="6AE501A8" w14:textId="1FAE0611" w:rsidR="002C09BE" w:rsidRDefault="00E9732D" w:rsidP="00E66E38">
      <w:r>
        <w:rPr>
          <w:rFonts w:hint="eastAsia"/>
        </w:rPr>
        <w:t>本コマンドを実行した場合、</w:t>
      </w:r>
      <w:r w:rsidR="007E078F">
        <w:rPr>
          <w:rFonts w:hint="eastAsia"/>
        </w:rPr>
        <w:t>具体的には</w:t>
      </w:r>
      <w:r w:rsidR="001931EC">
        <w:rPr>
          <w:rFonts w:hint="eastAsia"/>
        </w:rPr>
        <w:t>以下の内容で</w:t>
      </w:r>
      <w:r w:rsidR="007E078F">
        <w:rPr>
          <w:rFonts w:hint="eastAsia"/>
        </w:rPr>
        <w:t>同期</w:t>
      </w:r>
      <w:r w:rsidR="003030E8">
        <w:rPr>
          <w:rFonts w:hint="eastAsia"/>
        </w:rPr>
        <w:t>が</w:t>
      </w:r>
      <w:r w:rsidR="00AC7BBE">
        <w:rPr>
          <w:rFonts w:hint="eastAsia"/>
        </w:rPr>
        <w:t>行われます。</w:t>
      </w:r>
    </w:p>
    <w:p w14:paraId="722B821B" w14:textId="1B760682" w:rsidR="00D2631A" w:rsidRDefault="00B94619" w:rsidP="00E66E38">
      <w:r>
        <w:rPr>
          <w:rFonts w:hint="eastAsia"/>
        </w:rPr>
        <w:t>「</w:t>
      </w:r>
      <w:hyperlink w:anchor="_接続先設定" w:history="1">
        <w:r w:rsidRPr="00B94619">
          <w:rPr>
            <w:rStyle w:val="a7"/>
            <w:rFonts w:hint="eastAsia"/>
            <w:color w:val="auto"/>
          </w:rPr>
          <w:t>5.2.接続先設定</w:t>
        </w:r>
      </w:hyperlink>
      <w:r>
        <w:rPr>
          <w:rFonts w:hint="eastAsia"/>
        </w:rPr>
        <w:t>」の内容と合わせてご確認ください。</w:t>
      </w:r>
    </w:p>
    <w:p w14:paraId="32549A3C" w14:textId="5D14BD19" w:rsidR="00B111AF" w:rsidRDefault="00B111AF" w:rsidP="00E66E38"/>
    <w:p w14:paraId="1A60CBEC" w14:textId="6AA5769B" w:rsidR="005A33A0" w:rsidRDefault="000F2AD6" w:rsidP="00E66E38">
      <w:r>
        <w:rPr>
          <w:rFonts w:hint="eastAsia"/>
        </w:rPr>
        <w:t>「</w:t>
      </w:r>
      <w:r w:rsidR="002D13C3">
        <w:rPr>
          <w:rFonts w:hint="eastAsia"/>
        </w:rPr>
        <w:t>接続</w:t>
      </w:r>
      <w:r>
        <w:rPr>
          <w:rFonts w:hint="eastAsia"/>
        </w:rPr>
        <w:t>」</w:t>
      </w:r>
      <w:r w:rsidR="002D13C3">
        <w:rPr>
          <w:rFonts w:hint="eastAsia"/>
        </w:rPr>
        <w:t xml:space="preserve">タブ </w:t>
      </w:r>
      <w:r w:rsidR="002D13C3">
        <w:t xml:space="preserve">- </w:t>
      </w:r>
      <w:r w:rsidR="005A33A0">
        <w:rPr>
          <w:rFonts w:hint="eastAsia"/>
        </w:rPr>
        <w:t>このコンピューターの同期を</w:t>
      </w:r>
      <w:r w:rsidR="00797F68">
        <w:rPr>
          <w:rFonts w:hint="eastAsia"/>
        </w:rPr>
        <w:t>とる</w:t>
      </w:r>
      <w:r w:rsidR="005A33A0">
        <w:rPr>
          <w:rFonts w:hint="eastAsia"/>
        </w:rPr>
        <w:t>フォルダ</w:t>
      </w:r>
      <w:r w:rsidR="00331653">
        <w:rPr>
          <w:rFonts w:hint="eastAsia"/>
        </w:rPr>
        <w:t>(</w:t>
      </w:r>
      <w:r w:rsidR="00121B76">
        <w:rPr>
          <w:rFonts w:hint="eastAsia"/>
        </w:rPr>
        <w:t>/Lオプション)</w:t>
      </w:r>
      <w:r w:rsidR="00073910">
        <w:rPr>
          <w:rFonts w:hint="eastAsia"/>
        </w:rPr>
        <w:t>：</w:t>
      </w:r>
    </w:p>
    <w:p w14:paraId="34D49E8A" w14:textId="4CBFCA2F" w:rsidR="005A33A0" w:rsidRDefault="00331653" w:rsidP="00E66E38">
      <w:r>
        <w:rPr>
          <w:rFonts w:hint="eastAsia"/>
        </w:rPr>
        <w:t>C</w:t>
      </w:r>
      <w:r w:rsidR="005A33A0">
        <w:t>:\douki\user1</w:t>
      </w:r>
    </w:p>
    <w:p w14:paraId="3D3AEDD0" w14:textId="18C20E85" w:rsidR="00797F68" w:rsidRDefault="00797F68" w:rsidP="00E66E38"/>
    <w:p w14:paraId="67B3C281" w14:textId="5F765AE8" w:rsidR="00797F68" w:rsidRDefault="000F2AD6" w:rsidP="00E66E38">
      <w:r>
        <w:rPr>
          <w:rFonts w:hint="eastAsia"/>
        </w:rPr>
        <w:t>「</w:t>
      </w:r>
      <w:r w:rsidR="002D13C3">
        <w:rPr>
          <w:rFonts w:hint="eastAsia"/>
        </w:rPr>
        <w:t>接続</w:t>
      </w:r>
      <w:r>
        <w:rPr>
          <w:rFonts w:hint="eastAsia"/>
        </w:rPr>
        <w:t>」</w:t>
      </w:r>
      <w:r w:rsidR="002D13C3">
        <w:rPr>
          <w:rFonts w:hint="eastAsia"/>
        </w:rPr>
        <w:t xml:space="preserve">タブ </w:t>
      </w:r>
      <w:r w:rsidR="002D13C3">
        <w:t xml:space="preserve">- </w:t>
      </w:r>
      <w:r w:rsidR="00797F68">
        <w:rPr>
          <w:rFonts w:hint="eastAsia"/>
        </w:rPr>
        <w:t>同期をとるサーバーのアドレス</w:t>
      </w:r>
      <w:r w:rsidR="005F4099">
        <w:rPr>
          <w:rFonts w:hint="eastAsia"/>
        </w:rPr>
        <w:t>(/Sオプション)</w:t>
      </w:r>
      <w:r w:rsidR="00781BF3">
        <w:rPr>
          <w:rFonts w:hint="eastAsia"/>
        </w:rPr>
        <w:t>：</w:t>
      </w:r>
    </w:p>
    <w:p w14:paraId="4153BDBE" w14:textId="75E4B0B7" w:rsidR="005A33A0" w:rsidRDefault="00070524" w:rsidP="00E66E38">
      <w:r w:rsidRPr="00070524">
        <w:t>http://example.com/user1</w:t>
      </w:r>
    </w:p>
    <w:p w14:paraId="4443335B" w14:textId="10FF1433" w:rsidR="00070524" w:rsidRPr="00070524" w:rsidRDefault="00070524" w:rsidP="00E66E38"/>
    <w:p w14:paraId="24B6AA3E" w14:textId="684CDC61" w:rsidR="00070524" w:rsidRDefault="000F2AD6" w:rsidP="00E66E38">
      <w:r>
        <w:rPr>
          <w:rFonts w:hint="eastAsia"/>
        </w:rPr>
        <w:t>「</w:t>
      </w:r>
      <w:r w:rsidR="00070524">
        <w:rPr>
          <w:rFonts w:hint="eastAsia"/>
        </w:rPr>
        <w:t>接続</w:t>
      </w:r>
      <w:r>
        <w:rPr>
          <w:rFonts w:hint="eastAsia"/>
        </w:rPr>
        <w:t>」</w:t>
      </w:r>
      <w:r w:rsidR="00070524">
        <w:rPr>
          <w:rFonts w:hint="eastAsia"/>
        </w:rPr>
        <w:t xml:space="preserve">タブ </w:t>
      </w:r>
      <w:r w:rsidR="00070524">
        <w:t xml:space="preserve">- </w:t>
      </w:r>
      <w:r w:rsidR="00070524">
        <w:rPr>
          <w:rFonts w:hint="eastAsia"/>
        </w:rPr>
        <w:t>ユーザーID</w:t>
      </w:r>
      <w:r w:rsidR="00F95095">
        <w:rPr>
          <w:rFonts w:hint="eastAsia"/>
        </w:rPr>
        <w:t>(/Uオプション)</w:t>
      </w:r>
      <w:r w:rsidR="00070524">
        <w:rPr>
          <w:rFonts w:hint="eastAsia"/>
        </w:rPr>
        <w:t>：</w:t>
      </w:r>
    </w:p>
    <w:p w14:paraId="58F37182" w14:textId="1E513D05" w:rsidR="00070524" w:rsidRDefault="00070524" w:rsidP="00E66E38">
      <w:r>
        <w:rPr>
          <w:rFonts w:hint="eastAsia"/>
        </w:rPr>
        <w:t>u</w:t>
      </w:r>
      <w:r>
        <w:t>ser1</w:t>
      </w:r>
    </w:p>
    <w:p w14:paraId="170B4BBD" w14:textId="27654A02" w:rsidR="00070524" w:rsidRDefault="00070524" w:rsidP="00E66E38"/>
    <w:p w14:paraId="73D4F8FA" w14:textId="151A0E05" w:rsidR="00070524" w:rsidRDefault="000F2AD6" w:rsidP="00E66E38">
      <w:r>
        <w:rPr>
          <w:rFonts w:hint="eastAsia"/>
        </w:rPr>
        <w:t>「</w:t>
      </w:r>
      <w:r w:rsidR="00070524">
        <w:rPr>
          <w:rFonts w:hint="eastAsia"/>
        </w:rPr>
        <w:t>接続</w:t>
      </w:r>
      <w:r>
        <w:rPr>
          <w:rFonts w:hint="eastAsia"/>
        </w:rPr>
        <w:t>」</w:t>
      </w:r>
      <w:r w:rsidR="00070524">
        <w:rPr>
          <w:rFonts w:hint="eastAsia"/>
        </w:rPr>
        <w:t xml:space="preserve">タブ </w:t>
      </w:r>
      <w:r w:rsidR="00070524">
        <w:t xml:space="preserve">- </w:t>
      </w:r>
      <w:r w:rsidR="00070524">
        <w:rPr>
          <w:rFonts w:hint="eastAsia"/>
        </w:rPr>
        <w:t>パスワード</w:t>
      </w:r>
      <w:r w:rsidR="00FF7DDA">
        <w:rPr>
          <w:rFonts w:hint="eastAsia"/>
        </w:rPr>
        <w:t>(/Pオプション)</w:t>
      </w:r>
      <w:r w:rsidR="00070524">
        <w:rPr>
          <w:rFonts w:hint="eastAsia"/>
        </w:rPr>
        <w:t>：</w:t>
      </w:r>
    </w:p>
    <w:p w14:paraId="5C91F8DC" w14:textId="5FA8EE9F" w:rsidR="00070524" w:rsidRDefault="00070524" w:rsidP="00E66E38">
      <w:r>
        <w:t>u</w:t>
      </w:r>
      <w:r w:rsidR="00881CA1">
        <w:t>se</w:t>
      </w:r>
      <w:r>
        <w:t>r1password</w:t>
      </w:r>
    </w:p>
    <w:p w14:paraId="642AF16E" w14:textId="03ADF80C" w:rsidR="00797F68" w:rsidRDefault="00797F68" w:rsidP="00E66E38"/>
    <w:p w14:paraId="441186AD" w14:textId="27D513F7" w:rsidR="002D13C3" w:rsidRDefault="000F2AD6" w:rsidP="00E66E38">
      <w:r>
        <w:rPr>
          <w:rFonts w:hint="eastAsia"/>
        </w:rPr>
        <w:lastRenderedPageBreak/>
        <w:t>「</w:t>
      </w:r>
      <w:r w:rsidR="002D13C3">
        <w:rPr>
          <w:rFonts w:hint="eastAsia"/>
        </w:rPr>
        <w:t>動作</w:t>
      </w:r>
      <w:r>
        <w:rPr>
          <w:rFonts w:hint="eastAsia"/>
        </w:rPr>
        <w:t>」</w:t>
      </w:r>
      <w:r w:rsidR="002D13C3">
        <w:rPr>
          <w:rFonts w:hint="eastAsia"/>
        </w:rPr>
        <w:t xml:space="preserve">タブ </w:t>
      </w:r>
      <w:r w:rsidR="002D13C3">
        <w:t xml:space="preserve">- </w:t>
      </w:r>
      <w:r w:rsidR="002D13C3">
        <w:rPr>
          <w:rFonts w:hint="eastAsia"/>
        </w:rPr>
        <w:t>動作</w:t>
      </w:r>
      <w:r w:rsidR="00572E89">
        <w:rPr>
          <w:rFonts w:hint="eastAsia"/>
        </w:rPr>
        <w:t>(/Uploadオプション)</w:t>
      </w:r>
      <w:r w:rsidR="002D13C3">
        <w:rPr>
          <w:rFonts w:hint="eastAsia"/>
        </w:rPr>
        <w:t>：</w:t>
      </w:r>
    </w:p>
    <w:p w14:paraId="2085DE8A" w14:textId="77777777" w:rsidR="002D13C3" w:rsidRDefault="002D13C3" w:rsidP="002D13C3">
      <w:r>
        <w:rPr>
          <w:rFonts w:hint="eastAsia"/>
        </w:rPr>
        <w:t>アップロード</w:t>
      </w:r>
    </w:p>
    <w:p w14:paraId="17767112" w14:textId="7E694E36" w:rsidR="002D13C3" w:rsidRDefault="002D13C3" w:rsidP="00E66E38"/>
    <w:p w14:paraId="79B24F46" w14:textId="74EC800E" w:rsidR="002D13C3" w:rsidRDefault="00D6260D" w:rsidP="00E66E38">
      <w:r>
        <w:rPr>
          <w:rFonts w:hint="eastAsia"/>
        </w:rPr>
        <w:t>「</w:t>
      </w:r>
      <w:r w:rsidR="002D13C3">
        <w:rPr>
          <w:rFonts w:hint="eastAsia"/>
        </w:rPr>
        <w:t>動作</w:t>
      </w:r>
      <w:r>
        <w:rPr>
          <w:rFonts w:hint="eastAsia"/>
        </w:rPr>
        <w:t>」</w:t>
      </w:r>
      <w:r w:rsidR="002D13C3">
        <w:rPr>
          <w:rFonts w:hint="eastAsia"/>
        </w:rPr>
        <w:t xml:space="preserve">タブ </w:t>
      </w:r>
      <w:r w:rsidR="002D13C3">
        <w:t xml:space="preserve">- </w:t>
      </w:r>
      <w:r w:rsidR="002D13C3">
        <w:rPr>
          <w:rFonts w:hint="eastAsia"/>
        </w:rPr>
        <w:t>このコンピューター上のファイルが削除されたとき</w:t>
      </w:r>
      <w:r w:rsidR="00080904">
        <w:rPr>
          <w:rFonts w:hint="eastAsia"/>
        </w:rPr>
        <w:t>(/C2オプション)</w:t>
      </w:r>
      <w:r w:rsidR="002D13C3">
        <w:rPr>
          <w:rFonts w:hint="eastAsia"/>
        </w:rPr>
        <w:t>：</w:t>
      </w:r>
    </w:p>
    <w:p w14:paraId="2CA9B2DE" w14:textId="39D01259" w:rsidR="002D13C3" w:rsidRDefault="002D13C3" w:rsidP="00E66E38">
      <w:r>
        <w:rPr>
          <w:rFonts w:hint="eastAsia"/>
        </w:rPr>
        <w:t>サーバー上のファイルを削除</w:t>
      </w:r>
    </w:p>
    <w:p w14:paraId="4B98A170" w14:textId="01EB4CAB" w:rsidR="00351B6B" w:rsidRDefault="00351B6B" w:rsidP="00E66E38"/>
    <w:p w14:paraId="3AE8F897" w14:textId="5E79BA20" w:rsidR="003C7EA6" w:rsidRDefault="003C7EA6" w:rsidP="00E66E38">
      <w:r>
        <w:rPr>
          <w:rFonts w:hint="eastAsia"/>
        </w:rPr>
        <w:t>以下について</w:t>
      </w:r>
      <w:r w:rsidR="00A10169">
        <w:rPr>
          <w:rFonts w:hint="eastAsia"/>
        </w:rPr>
        <w:t>は「</w:t>
      </w:r>
      <w:hyperlink w:anchor="_接続先設定" w:history="1">
        <w:r w:rsidR="00A10169" w:rsidRPr="00B94619">
          <w:rPr>
            <w:rStyle w:val="a7"/>
            <w:rFonts w:hint="eastAsia"/>
            <w:color w:val="auto"/>
          </w:rPr>
          <w:t>5.2.接続先設定</w:t>
        </w:r>
      </w:hyperlink>
      <w:r w:rsidR="00A10169">
        <w:rPr>
          <w:rFonts w:hint="eastAsia"/>
        </w:rPr>
        <w:t>」内に該当する設定はございませんが、</w:t>
      </w:r>
      <w:r w:rsidR="008D55C7">
        <w:rPr>
          <w:rFonts w:hint="eastAsia"/>
        </w:rPr>
        <w:t>/L、/Sオプション</w:t>
      </w:r>
      <w:r w:rsidR="00467AEC">
        <w:rPr>
          <w:rFonts w:hint="eastAsia"/>
        </w:rPr>
        <w:t>指定時は</w:t>
      </w:r>
      <w:r w:rsidR="008D55C7">
        <w:rPr>
          <w:rFonts w:hint="eastAsia"/>
        </w:rPr>
        <w:t>合わせて指定が必要になります。</w:t>
      </w:r>
    </w:p>
    <w:p w14:paraId="7EE6361D" w14:textId="77777777" w:rsidR="008F4FE2" w:rsidRPr="002D13C3" w:rsidRDefault="008F4FE2" w:rsidP="00E66E38"/>
    <w:p w14:paraId="004DB83E" w14:textId="08D1C6D9" w:rsidR="002D1147" w:rsidRDefault="002D1147" w:rsidP="00E66E38">
      <w:r w:rsidRPr="002D1147">
        <w:rPr>
          <w:rFonts w:hint="eastAsia"/>
        </w:rPr>
        <w:t>同期情報が書かれた</w:t>
      </w:r>
      <w:r>
        <w:rPr>
          <w:rFonts w:hint="eastAsia"/>
        </w:rPr>
        <w:t>ファイル</w:t>
      </w:r>
      <w:r w:rsidR="00184D48">
        <w:rPr>
          <w:rFonts w:hint="eastAsia"/>
        </w:rPr>
        <w:t>(※</w:t>
      </w:r>
      <w:r w:rsidR="00184D48">
        <w:t>)</w:t>
      </w:r>
      <w:r>
        <w:rPr>
          <w:rFonts w:hint="eastAsia"/>
        </w:rPr>
        <w:t>の</w:t>
      </w:r>
      <w:r w:rsidR="000936C2">
        <w:rPr>
          <w:rFonts w:hint="eastAsia"/>
        </w:rPr>
        <w:t>パス</w:t>
      </w:r>
      <w:r w:rsidR="003C29D4">
        <w:rPr>
          <w:rFonts w:hint="eastAsia"/>
        </w:rPr>
        <w:t>(/Fオプション)</w:t>
      </w:r>
      <w:r w:rsidR="002D13C3">
        <w:rPr>
          <w:rFonts w:hint="eastAsia"/>
        </w:rPr>
        <w:t>：</w:t>
      </w:r>
    </w:p>
    <w:p w14:paraId="269191A2" w14:textId="6CB663C6" w:rsidR="002D7FB9" w:rsidRDefault="002D7FB9" w:rsidP="00E66E38">
      <w:r>
        <w:t>C:\config\user1.psi</w:t>
      </w:r>
    </w:p>
    <w:p w14:paraId="7F682F8C" w14:textId="29211453" w:rsidR="00287C24" w:rsidRDefault="00DF1F00" w:rsidP="00E66E38">
      <w:r>
        <w:rPr>
          <w:rFonts w:hint="eastAsia"/>
        </w:rPr>
        <w:t>※</w:t>
      </w:r>
      <w:r w:rsidR="00184D48">
        <w:rPr>
          <w:rFonts w:hint="eastAsia"/>
        </w:rPr>
        <w:t>同期を行ったファイルの情報を保持</w:t>
      </w:r>
      <w:r w:rsidR="00B9437D">
        <w:rPr>
          <w:rFonts w:hint="eastAsia"/>
        </w:rPr>
        <w:t>するファイルです</w:t>
      </w:r>
      <w:r w:rsidR="00A76DC0">
        <w:rPr>
          <w:rFonts w:hint="eastAsia"/>
        </w:rPr>
        <w:t>、一度同期を実行すると指定したパスに自動で</w:t>
      </w:r>
      <w:r w:rsidR="00A57B37">
        <w:rPr>
          <w:rFonts w:hint="eastAsia"/>
        </w:rPr>
        <w:t>ファイルが</w:t>
      </w:r>
      <w:r w:rsidR="00A76DC0">
        <w:rPr>
          <w:rFonts w:hint="eastAsia"/>
        </w:rPr>
        <w:t>作成されます。</w:t>
      </w:r>
      <w:r w:rsidR="00184D48">
        <w:rPr>
          <w:rFonts w:hint="eastAsia"/>
        </w:rPr>
        <w:t>本ファイルの内容</w:t>
      </w:r>
      <w:r w:rsidR="003720DC">
        <w:rPr>
          <w:rFonts w:hint="eastAsia"/>
        </w:rPr>
        <w:t>を</w:t>
      </w:r>
      <w:r w:rsidR="00935A16">
        <w:rPr>
          <w:rFonts w:hint="eastAsia"/>
        </w:rPr>
        <w:t>元に同期が行われますため、</w:t>
      </w:r>
      <w:r w:rsidR="00793990">
        <w:rPr>
          <w:rFonts w:hint="eastAsia"/>
        </w:rPr>
        <w:t>複数</w:t>
      </w:r>
      <w:r w:rsidR="001931EC">
        <w:rPr>
          <w:rFonts w:hint="eastAsia"/>
        </w:rPr>
        <w:t>の</w:t>
      </w:r>
      <w:r w:rsidR="00070524">
        <w:rPr>
          <w:rFonts w:hint="eastAsia"/>
        </w:rPr>
        <w:t>同期を行う</w:t>
      </w:r>
      <w:r w:rsidR="007D4271">
        <w:rPr>
          <w:rFonts w:hint="eastAsia"/>
        </w:rPr>
        <w:t>際は異なる名前のファイルを指定下さい。</w:t>
      </w:r>
    </w:p>
    <w:p w14:paraId="017878C5" w14:textId="3D53E4ED" w:rsidR="00BB4214" w:rsidRDefault="00BB4214">
      <w:pPr>
        <w:adjustRightInd/>
        <w:snapToGrid/>
      </w:pPr>
      <w:r>
        <w:br w:type="page"/>
      </w:r>
    </w:p>
    <w:p w14:paraId="2FC65070" w14:textId="5CC2BF40" w:rsidR="00AB719F" w:rsidRDefault="00AB719F" w:rsidP="00AB719F">
      <w:pPr>
        <w:pStyle w:val="1"/>
        <w:rPr>
          <w:lang w:eastAsia="ja-JP"/>
        </w:rPr>
      </w:pPr>
      <w:bookmarkStart w:id="45" w:name="_Toc97107920"/>
      <w:r>
        <w:rPr>
          <w:rFonts w:hint="eastAsia"/>
          <w:lang w:eastAsia="ja-JP"/>
        </w:rPr>
        <w:lastRenderedPageBreak/>
        <w:t>その他機能</w:t>
      </w:r>
      <w:bookmarkEnd w:id="45"/>
    </w:p>
    <w:p w14:paraId="447100A2" w14:textId="2CFC345C" w:rsidR="00FD3024" w:rsidRDefault="00FD3024" w:rsidP="00FD3024">
      <w:pPr>
        <w:pStyle w:val="2"/>
        <w:rPr>
          <w:lang w:eastAsia="ja-JP"/>
        </w:rPr>
      </w:pPr>
      <w:bookmarkStart w:id="46" w:name="_Toc97107921"/>
      <w:r>
        <w:rPr>
          <w:rFonts w:hint="eastAsia"/>
          <w:lang w:eastAsia="ja-JP"/>
        </w:rPr>
        <w:t>言語</w:t>
      </w:r>
      <w:r w:rsidR="007D6D5E">
        <w:rPr>
          <w:rFonts w:hint="eastAsia"/>
          <w:lang w:eastAsia="ja-JP"/>
        </w:rPr>
        <w:t>の選択</w:t>
      </w:r>
      <w:bookmarkEnd w:id="46"/>
    </w:p>
    <w:p w14:paraId="62717B6C" w14:textId="2FD8011A" w:rsidR="00913E13" w:rsidRDefault="00913E13" w:rsidP="00913E13">
      <w:r>
        <w:rPr>
          <w:rFonts w:hint="eastAsia"/>
        </w:rPr>
        <w:t>メニュー内の「Language」</w:t>
      </w:r>
      <w:r w:rsidR="00680F56">
        <w:rPr>
          <w:rFonts w:hint="eastAsia"/>
        </w:rPr>
        <w:t>より表示言語を</w:t>
      </w:r>
      <w:r w:rsidR="00036BEA">
        <w:rPr>
          <w:rFonts w:hint="eastAsia"/>
        </w:rPr>
        <w:t>日本語、英語から</w:t>
      </w:r>
      <w:r w:rsidR="00680F56">
        <w:rPr>
          <w:rFonts w:hint="eastAsia"/>
        </w:rPr>
        <w:t>選択することができます。</w:t>
      </w:r>
    </w:p>
    <w:p w14:paraId="1C5BDCC2" w14:textId="03DF079C" w:rsidR="00913E13" w:rsidRDefault="00EB6447" w:rsidP="001C5EF3">
      <w:pPr>
        <w:jc w:val="center"/>
      </w:pPr>
      <w:r>
        <w:rPr>
          <w:noProof/>
        </w:rPr>
        <w:drawing>
          <wp:inline distT="0" distB="0" distL="0" distR="0" wp14:anchorId="65B09CA7" wp14:editId="26A18D38">
            <wp:extent cx="4217035" cy="2770505"/>
            <wp:effectExtent l="19050" t="19050" r="12065" b="1079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17035" cy="2770505"/>
                    </a:xfrm>
                    <a:prstGeom prst="rect">
                      <a:avLst/>
                    </a:prstGeom>
                    <a:noFill/>
                    <a:ln>
                      <a:solidFill>
                        <a:schemeClr val="bg1">
                          <a:lumMod val="65000"/>
                        </a:schemeClr>
                      </a:solidFill>
                    </a:ln>
                  </pic:spPr>
                </pic:pic>
              </a:graphicData>
            </a:graphic>
          </wp:inline>
        </w:drawing>
      </w:r>
    </w:p>
    <w:p w14:paraId="7860E7D6" w14:textId="3F8D2FA2" w:rsidR="00EB6447" w:rsidRDefault="00EB6447" w:rsidP="00913E13"/>
    <w:p w14:paraId="16D27E71" w14:textId="48EE6DCA" w:rsidR="00FD3024" w:rsidRDefault="00FD3024" w:rsidP="00FD3024">
      <w:pPr>
        <w:pStyle w:val="2"/>
        <w:rPr>
          <w:lang w:eastAsia="ja-JP"/>
        </w:rPr>
      </w:pPr>
      <w:bookmarkStart w:id="47" w:name="_Toc97107922"/>
      <w:r>
        <w:rPr>
          <w:rFonts w:hint="eastAsia"/>
          <w:lang w:eastAsia="ja-JP"/>
        </w:rPr>
        <w:t>ヘルプ</w:t>
      </w:r>
      <w:bookmarkEnd w:id="47"/>
    </w:p>
    <w:p w14:paraId="7DF6C7BB" w14:textId="5D73A4FE" w:rsidR="001C5EF3" w:rsidRDefault="001745D6" w:rsidP="001C5EF3">
      <w:r>
        <w:rPr>
          <w:rFonts w:hint="eastAsia"/>
        </w:rPr>
        <w:t>メニュー内の「ヘルプ」をクリックすると</w:t>
      </w:r>
      <w:r w:rsidR="00D21C8B">
        <w:rPr>
          <w:rFonts w:hint="eastAsia"/>
        </w:rPr>
        <w:t>同期ツールのヘルプを参照することができます。</w:t>
      </w:r>
    </w:p>
    <w:p w14:paraId="1D03E613" w14:textId="04685AC9" w:rsidR="001C5EF3" w:rsidRDefault="009C4F7B" w:rsidP="00254CD3">
      <w:pPr>
        <w:jc w:val="center"/>
      </w:pPr>
      <w:r>
        <w:rPr>
          <w:noProof/>
        </w:rPr>
        <w:drawing>
          <wp:inline distT="0" distB="0" distL="0" distR="0" wp14:anchorId="01C86920" wp14:editId="5BE711CB">
            <wp:extent cx="2770505" cy="2647950"/>
            <wp:effectExtent l="19050" t="19050" r="10795" b="190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0505" cy="2647950"/>
                    </a:xfrm>
                    <a:prstGeom prst="rect">
                      <a:avLst/>
                    </a:prstGeom>
                    <a:noFill/>
                    <a:ln>
                      <a:solidFill>
                        <a:schemeClr val="bg1">
                          <a:lumMod val="65000"/>
                        </a:schemeClr>
                      </a:solidFill>
                    </a:ln>
                  </pic:spPr>
                </pic:pic>
              </a:graphicData>
            </a:graphic>
          </wp:inline>
        </w:drawing>
      </w:r>
    </w:p>
    <w:p w14:paraId="67186F3B" w14:textId="77777777" w:rsidR="001C5EF3" w:rsidRPr="001C5EF3" w:rsidRDefault="001C5EF3" w:rsidP="001C5EF3"/>
    <w:p w14:paraId="6E7E73EF" w14:textId="694E1C8A" w:rsidR="007916DB" w:rsidRDefault="00FD3024" w:rsidP="007916DB">
      <w:pPr>
        <w:pStyle w:val="2"/>
        <w:rPr>
          <w:lang w:eastAsia="ja-JP"/>
        </w:rPr>
      </w:pPr>
      <w:bookmarkStart w:id="48" w:name="_Toc97107923"/>
      <w:r>
        <w:rPr>
          <w:rFonts w:hint="eastAsia"/>
          <w:lang w:eastAsia="ja-JP"/>
        </w:rPr>
        <w:lastRenderedPageBreak/>
        <w:t>バージョン情報</w:t>
      </w:r>
      <w:bookmarkEnd w:id="48"/>
    </w:p>
    <w:p w14:paraId="74A9BCA9" w14:textId="5B2BFF3F" w:rsidR="007916DB" w:rsidRDefault="0045249F" w:rsidP="007916DB">
      <w:r>
        <w:rPr>
          <w:rFonts w:hint="eastAsia"/>
        </w:rPr>
        <w:t>メニュー内の「バージョン情報」</w:t>
      </w:r>
      <w:r w:rsidR="00B3415D">
        <w:rPr>
          <w:rFonts w:hint="eastAsia"/>
        </w:rPr>
        <w:t>を</w:t>
      </w:r>
      <w:r>
        <w:rPr>
          <w:rFonts w:hint="eastAsia"/>
        </w:rPr>
        <w:t>クリックすると、同期ツールのバージョンを確認することができます。</w:t>
      </w:r>
    </w:p>
    <w:p w14:paraId="5630DABD" w14:textId="4DB71A02" w:rsidR="00451762" w:rsidRDefault="00AF78BA" w:rsidP="00C94230">
      <w:pPr>
        <w:jc w:val="center"/>
      </w:pPr>
      <w:r>
        <w:rPr>
          <w:noProof/>
        </w:rPr>
        <w:drawing>
          <wp:inline distT="0" distB="0" distL="0" distR="0" wp14:anchorId="0BA8FCD2" wp14:editId="4CB4F61D">
            <wp:extent cx="2783840" cy="2633980"/>
            <wp:effectExtent l="19050" t="19050" r="16510" b="139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3840" cy="2633980"/>
                    </a:xfrm>
                    <a:prstGeom prst="rect">
                      <a:avLst/>
                    </a:prstGeom>
                    <a:noFill/>
                    <a:ln>
                      <a:solidFill>
                        <a:schemeClr val="bg1">
                          <a:lumMod val="65000"/>
                        </a:schemeClr>
                      </a:solidFill>
                    </a:ln>
                  </pic:spPr>
                </pic:pic>
              </a:graphicData>
            </a:graphic>
          </wp:inline>
        </w:drawing>
      </w:r>
    </w:p>
    <w:p w14:paraId="7AFB0E5F" w14:textId="77777777" w:rsidR="00451762" w:rsidRDefault="00451762" w:rsidP="007916DB"/>
    <w:p w14:paraId="54A0ABD8" w14:textId="5499F147" w:rsidR="007916DB" w:rsidRDefault="007916DB" w:rsidP="007916DB">
      <w:r>
        <w:rPr>
          <w:rFonts w:hint="eastAsia"/>
        </w:rPr>
        <w:t>お問い合わせの際はこちらの</w:t>
      </w:r>
      <w:r w:rsidR="00B71D49">
        <w:rPr>
          <w:rFonts w:hint="eastAsia"/>
        </w:rPr>
        <w:t>情報を</w:t>
      </w:r>
      <w:r w:rsidR="00C1125D">
        <w:rPr>
          <w:rFonts w:hint="eastAsia"/>
        </w:rPr>
        <w:t>合わせて</w:t>
      </w:r>
      <w:r>
        <w:rPr>
          <w:rFonts w:hint="eastAsia"/>
        </w:rPr>
        <w:t>お知らせください。</w:t>
      </w:r>
    </w:p>
    <w:p w14:paraId="5757D691" w14:textId="6FBB19B6" w:rsidR="007916DB" w:rsidRDefault="00320A81" w:rsidP="003D17BA">
      <w:pPr>
        <w:jc w:val="center"/>
      </w:pPr>
      <w:r>
        <w:rPr>
          <w:noProof/>
        </w:rPr>
        <w:drawing>
          <wp:inline distT="0" distB="0" distL="0" distR="0" wp14:anchorId="77D64F41" wp14:editId="58EB2E9B">
            <wp:extent cx="2880000" cy="1654560"/>
            <wp:effectExtent l="19050" t="19050" r="15875" b="222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0000" cy="1654560"/>
                    </a:xfrm>
                    <a:prstGeom prst="rect">
                      <a:avLst/>
                    </a:prstGeom>
                    <a:ln>
                      <a:solidFill>
                        <a:schemeClr val="bg1">
                          <a:lumMod val="65000"/>
                        </a:schemeClr>
                      </a:solidFill>
                    </a:ln>
                  </pic:spPr>
                </pic:pic>
              </a:graphicData>
            </a:graphic>
          </wp:inline>
        </w:drawing>
      </w:r>
    </w:p>
    <w:p w14:paraId="48043CDC" w14:textId="019E14A8" w:rsidR="0094240F" w:rsidRDefault="0094240F">
      <w:pPr>
        <w:adjustRightInd/>
        <w:snapToGrid/>
      </w:pPr>
      <w:r>
        <w:br w:type="page"/>
      </w:r>
    </w:p>
    <w:p w14:paraId="03A8BCAA" w14:textId="5759B38E" w:rsidR="00FD3024" w:rsidRDefault="00FD3024" w:rsidP="00BE0C5E">
      <w:pPr>
        <w:pStyle w:val="2"/>
        <w:rPr>
          <w:lang w:eastAsia="ja-JP"/>
        </w:rPr>
      </w:pPr>
      <w:bookmarkStart w:id="49" w:name="_Toc97107924"/>
      <w:r>
        <w:rPr>
          <w:rFonts w:hint="eastAsia"/>
          <w:lang w:eastAsia="ja-JP"/>
        </w:rPr>
        <w:lastRenderedPageBreak/>
        <w:t>終了</w:t>
      </w:r>
      <w:bookmarkEnd w:id="49"/>
    </w:p>
    <w:p w14:paraId="274A237B" w14:textId="168F64DA" w:rsidR="00DF2461" w:rsidRDefault="00DF2461" w:rsidP="00DF2461">
      <w:r>
        <w:rPr>
          <w:rFonts w:hint="eastAsia"/>
        </w:rPr>
        <w:t>メニュー内の「終了」をクリックすると、同期ツール</w:t>
      </w:r>
      <w:r w:rsidR="00CB1ACB">
        <w:rPr>
          <w:rFonts w:hint="eastAsia"/>
        </w:rPr>
        <w:t>が</w:t>
      </w:r>
      <w:r>
        <w:rPr>
          <w:rFonts w:hint="eastAsia"/>
        </w:rPr>
        <w:t>終了</w:t>
      </w:r>
      <w:r w:rsidR="00CB1ACB">
        <w:rPr>
          <w:rFonts w:hint="eastAsia"/>
        </w:rPr>
        <w:t>します。</w:t>
      </w:r>
    </w:p>
    <w:p w14:paraId="72101E64" w14:textId="219B54F2" w:rsidR="0085107B" w:rsidRPr="00DF2461" w:rsidRDefault="0085107B" w:rsidP="00AF78BA">
      <w:pPr>
        <w:jc w:val="center"/>
      </w:pPr>
      <w:r>
        <w:rPr>
          <w:rFonts w:hint="eastAsia"/>
          <w:noProof/>
        </w:rPr>
        <w:drawing>
          <wp:inline distT="0" distB="0" distL="0" distR="0" wp14:anchorId="065E09FF" wp14:editId="693A776B">
            <wp:extent cx="2770505" cy="2647950"/>
            <wp:effectExtent l="19050" t="19050" r="10795" b="190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0505" cy="2647950"/>
                    </a:xfrm>
                    <a:prstGeom prst="rect">
                      <a:avLst/>
                    </a:prstGeom>
                    <a:noFill/>
                    <a:ln>
                      <a:solidFill>
                        <a:schemeClr val="bg1">
                          <a:lumMod val="65000"/>
                        </a:schemeClr>
                      </a:solidFill>
                    </a:ln>
                  </pic:spPr>
                </pic:pic>
              </a:graphicData>
            </a:graphic>
          </wp:inline>
        </w:drawing>
      </w:r>
    </w:p>
    <w:sectPr w:rsidR="0085107B" w:rsidRPr="00DF2461" w:rsidSect="000003D3">
      <w:headerReference w:type="default" r:id="rId60"/>
      <w:footerReference w:type="default" r:id="rId61"/>
      <w:headerReference w:type="first" r:id="rId62"/>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4A7DC" w14:textId="77777777" w:rsidR="00B44641" w:rsidRDefault="00B44641" w:rsidP="0072756C">
      <w:r>
        <w:separator/>
      </w:r>
    </w:p>
  </w:endnote>
  <w:endnote w:type="continuationSeparator" w:id="0">
    <w:p w14:paraId="505B315B" w14:textId="77777777" w:rsidR="00B44641" w:rsidRDefault="00B44641" w:rsidP="007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111224"/>
      <w:docPartObj>
        <w:docPartGallery w:val="Page Numbers (Bottom of Page)"/>
        <w:docPartUnique/>
      </w:docPartObj>
    </w:sdtPr>
    <w:sdtEndPr/>
    <w:sdtContent>
      <w:p w14:paraId="352E724A" w14:textId="77777777" w:rsidR="000E41D6" w:rsidRDefault="000E41D6" w:rsidP="006701D0">
        <w:pPr>
          <w:pStyle w:val="aa"/>
          <w:jc w:val="center"/>
        </w:pPr>
        <w:r>
          <w:fldChar w:fldCharType="begin"/>
        </w:r>
        <w:r>
          <w:instrText>PAGE   \* MERGEFORMAT</w:instrText>
        </w:r>
        <w:r>
          <w:fldChar w:fldCharType="separate"/>
        </w:r>
        <w:r w:rsidR="000003D3" w:rsidRPr="000003D3">
          <w:rPr>
            <w:noProof/>
            <w:lang w:val="ja-JP"/>
          </w:rPr>
          <w:t>1</w:t>
        </w:r>
        <w:r>
          <w:fldChar w:fldCharType="end"/>
        </w:r>
      </w:p>
    </w:sdtContent>
  </w:sdt>
  <w:p w14:paraId="51E35181" w14:textId="77777777" w:rsidR="000E41D6" w:rsidRDefault="000E41D6" w:rsidP="0072756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614254"/>
      <w:docPartObj>
        <w:docPartGallery w:val="Page Numbers (Bottom of Page)"/>
        <w:docPartUnique/>
      </w:docPartObj>
    </w:sdtPr>
    <w:sdtEndPr/>
    <w:sdtContent>
      <w:p w14:paraId="7D12A8C7" w14:textId="3CD816D7" w:rsidR="000003D3" w:rsidRDefault="000003D3">
        <w:pPr>
          <w:pStyle w:val="aa"/>
          <w:jc w:val="center"/>
        </w:pPr>
        <w:r>
          <w:fldChar w:fldCharType="begin"/>
        </w:r>
        <w:r>
          <w:instrText>PAGE   \* MERGEFORMAT</w:instrText>
        </w:r>
        <w:r>
          <w:fldChar w:fldCharType="separate"/>
        </w:r>
        <w:r w:rsidR="0051683D" w:rsidRPr="0051683D">
          <w:rPr>
            <w:noProof/>
            <w:lang w:val="ja-JP"/>
          </w:rPr>
          <w:t>1</w:t>
        </w:r>
        <w:r>
          <w:fldChar w:fldCharType="end"/>
        </w:r>
      </w:p>
    </w:sdtContent>
  </w:sdt>
  <w:p w14:paraId="4FE1E150" w14:textId="5FE83858" w:rsidR="000003D3" w:rsidRPr="005E3A6A" w:rsidRDefault="005E3A6A" w:rsidP="005E3A6A">
    <w:pPr>
      <w:pStyle w:val="aa"/>
      <w:jc w:val="right"/>
      <w:rPr>
        <w:rFonts w:cs="メイリオ"/>
      </w:rPr>
    </w:pPr>
    <w:r w:rsidRPr="005E3A6A">
      <w:rPr>
        <w:rFonts w:cs="メイリオ"/>
      </w:rPr>
      <w:t xml:space="preserve">Copyright © North Grid Corporation </w:t>
    </w:r>
    <w:r w:rsidR="00552EDE">
      <w:rPr>
        <w:rFonts w:cs="メイリオ"/>
      </w:rPr>
      <w:fldChar w:fldCharType="begin"/>
    </w:r>
    <w:r w:rsidR="00552EDE">
      <w:rPr>
        <w:rFonts w:cs="メイリオ"/>
      </w:rPr>
      <w:instrText xml:space="preserve"> DATE  \@ "yyyy"  \* MERGEFORMAT </w:instrText>
    </w:r>
    <w:r w:rsidR="00552EDE">
      <w:rPr>
        <w:rFonts w:cs="メイリオ"/>
      </w:rPr>
      <w:fldChar w:fldCharType="separate"/>
    </w:r>
    <w:r w:rsidR="00A91DAC">
      <w:rPr>
        <w:rFonts w:cs="メイリオ"/>
        <w:noProof/>
      </w:rPr>
      <w:t>2023</w:t>
    </w:r>
    <w:r w:rsidR="00552EDE">
      <w:rPr>
        <w:rFonts w:cs="メイリオ"/>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94A07" w14:textId="77777777" w:rsidR="00B44641" w:rsidRDefault="00B44641" w:rsidP="0072756C">
      <w:r>
        <w:separator/>
      </w:r>
    </w:p>
  </w:footnote>
  <w:footnote w:type="continuationSeparator" w:id="0">
    <w:p w14:paraId="593B4A8D" w14:textId="77777777" w:rsidR="00B44641" w:rsidRDefault="00B44641" w:rsidP="0072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69F61" w14:textId="77777777" w:rsidR="006701D0" w:rsidRPr="003D19C6" w:rsidRDefault="006701D0" w:rsidP="006701D0">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1409657741"/>
      <w:dataBinding w:prefixMappings="xmlns:ns0='http://purl.org/dc/elements/1.1/' xmlns:ns1='http://schemas.openxmlformats.org/package/2006/metadata/core-properties' " w:xpath="/ns1:coreProperties[1]/ns0:title[1]" w:storeItemID="{6C3C8BC8-F283-45AE-878A-BAB7291924A1}"/>
      <w:text/>
    </w:sdtPr>
    <w:sdtEndPr/>
    <w:sdtContent>
      <w:p w14:paraId="4C837C93" w14:textId="0270E834" w:rsidR="000003D3" w:rsidRDefault="003503E4" w:rsidP="000003D3">
        <w:pPr>
          <w:pStyle w:val="a8"/>
          <w:jc w:val="right"/>
        </w:pPr>
        <w:r>
          <w:t>同期ツール for Windows操作チュートリアル</w:t>
        </w:r>
      </w:p>
    </w:sdtContent>
  </w:sdt>
  <w:p w14:paraId="6B4F0045" w14:textId="77777777" w:rsidR="000003D3" w:rsidRPr="000003D3" w:rsidRDefault="000003D3" w:rsidP="006701D0">
    <w:pPr>
      <w:pStyle w:val="a8"/>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757606217"/>
      <w:dataBinding w:prefixMappings="xmlns:ns0='http://purl.org/dc/elements/1.1/' xmlns:ns1='http://schemas.openxmlformats.org/package/2006/metadata/core-properties' " w:xpath="/ns1:coreProperties[1]/ns0:title[1]" w:storeItemID="{6C3C8BC8-F283-45AE-878A-BAB7291924A1}"/>
      <w:text/>
    </w:sdtPr>
    <w:sdtEndPr/>
    <w:sdtContent>
      <w:p w14:paraId="7F474160" w14:textId="4F2C804A" w:rsidR="006701D0" w:rsidRDefault="003503E4" w:rsidP="006701D0">
        <w:pPr>
          <w:pStyle w:val="a8"/>
          <w:jc w:val="right"/>
        </w:pPr>
        <w:r>
          <w:t>同期ツール for Windows操作チュートリアル</w:t>
        </w:r>
      </w:p>
    </w:sdtContent>
  </w:sdt>
  <w:p w14:paraId="6BA40E50" w14:textId="77777777" w:rsidR="006701D0" w:rsidRPr="006701D0" w:rsidRDefault="006701D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1269F7"/>
    <w:multiLevelType w:val="multilevel"/>
    <w:tmpl w:val="BAD4078A"/>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0"/>
  </w:num>
  <w:num w:numId="2">
    <w:abstractNumId w:val="0"/>
  </w:num>
  <w:num w:numId="3">
    <w:abstractNumId w:val="0"/>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3E4"/>
    <w:rsid w:val="000003D3"/>
    <w:rsid w:val="00000CAB"/>
    <w:rsid w:val="00002C88"/>
    <w:rsid w:val="0000351B"/>
    <w:rsid w:val="00006F61"/>
    <w:rsid w:val="00007212"/>
    <w:rsid w:val="00012114"/>
    <w:rsid w:val="00012C0F"/>
    <w:rsid w:val="0001453F"/>
    <w:rsid w:val="000169C8"/>
    <w:rsid w:val="00016D63"/>
    <w:rsid w:val="00017989"/>
    <w:rsid w:val="00023E14"/>
    <w:rsid w:val="00023FF2"/>
    <w:rsid w:val="00030A74"/>
    <w:rsid w:val="000310B9"/>
    <w:rsid w:val="00031CD4"/>
    <w:rsid w:val="00034243"/>
    <w:rsid w:val="00034CAF"/>
    <w:rsid w:val="00035242"/>
    <w:rsid w:val="0003526E"/>
    <w:rsid w:val="00035F01"/>
    <w:rsid w:val="00036BEA"/>
    <w:rsid w:val="00037FEF"/>
    <w:rsid w:val="000401D5"/>
    <w:rsid w:val="00042B3E"/>
    <w:rsid w:val="00042DA6"/>
    <w:rsid w:val="00043441"/>
    <w:rsid w:val="00045759"/>
    <w:rsid w:val="000468CA"/>
    <w:rsid w:val="00046A3F"/>
    <w:rsid w:val="00047934"/>
    <w:rsid w:val="00047DC6"/>
    <w:rsid w:val="00050BB1"/>
    <w:rsid w:val="00051372"/>
    <w:rsid w:val="00051540"/>
    <w:rsid w:val="00056B3E"/>
    <w:rsid w:val="00056E56"/>
    <w:rsid w:val="00057A34"/>
    <w:rsid w:val="00057CEC"/>
    <w:rsid w:val="00060C64"/>
    <w:rsid w:val="000628CD"/>
    <w:rsid w:val="0006471B"/>
    <w:rsid w:val="000654C1"/>
    <w:rsid w:val="000656C9"/>
    <w:rsid w:val="000658F5"/>
    <w:rsid w:val="0006682A"/>
    <w:rsid w:val="00067787"/>
    <w:rsid w:val="000701A9"/>
    <w:rsid w:val="00070524"/>
    <w:rsid w:val="000714FE"/>
    <w:rsid w:val="00071FF9"/>
    <w:rsid w:val="000726CF"/>
    <w:rsid w:val="000731E7"/>
    <w:rsid w:val="000732A9"/>
    <w:rsid w:val="0007366E"/>
    <w:rsid w:val="00073910"/>
    <w:rsid w:val="00074D51"/>
    <w:rsid w:val="000756B7"/>
    <w:rsid w:val="000756D2"/>
    <w:rsid w:val="00075B34"/>
    <w:rsid w:val="00076274"/>
    <w:rsid w:val="00076D21"/>
    <w:rsid w:val="00077025"/>
    <w:rsid w:val="000806DA"/>
    <w:rsid w:val="00080904"/>
    <w:rsid w:val="00081B7E"/>
    <w:rsid w:val="00086E7E"/>
    <w:rsid w:val="000915C1"/>
    <w:rsid w:val="00091781"/>
    <w:rsid w:val="000936C2"/>
    <w:rsid w:val="00093F35"/>
    <w:rsid w:val="000946F2"/>
    <w:rsid w:val="000969FE"/>
    <w:rsid w:val="00097464"/>
    <w:rsid w:val="000A11A4"/>
    <w:rsid w:val="000A192B"/>
    <w:rsid w:val="000A4AD9"/>
    <w:rsid w:val="000A6B18"/>
    <w:rsid w:val="000A7064"/>
    <w:rsid w:val="000A70BA"/>
    <w:rsid w:val="000A7A65"/>
    <w:rsid w:val="000B0A03"/>
    <w:rsid w:val="000B0A29"/>
    <w:rsid w:val="000B236B"/>
    <w:rsid w:val="000B2AF8"/>
    <w:rsid w:val="000B2F78"/>
    <w:rsid w:val="000B356A"/>
    <w:rsid w:val="000B409B"/>
    <w:rsid w:val="000B63FE"/>
    <w:rsid w:val="000B6960"/>
    <w:rsid w:val="000B6AA5"/>
    <w:rsid w:val="000B75AB"/>
    <w:rsid w:val="000B7B90"/>
    <w:rsid w:val="000C0108"/>
    <w:rsid w:val="000C2C50"/>
    <w:rsid w:val="000C3C08"/>
    <w:rsid w:val="000C4492"/>
    <w:rsid w:val="000C4BB8"/>
    <w:rsid w:val="000C4E61"/>
    <w:rsid w:val="000C596C"/>
    <w:rsid w:val="000C74AB"/>
    <w:rsid w:val="000D2449"/>
    <w:rsid w:val="000D29B9"/>
    <w:rsid w:val="000D2D61"/>
    <w:rsid w:val="000D3C5E"/>
    <w:rsid w:val="000D3E6D"/>
    <w:rsid w:val="000D57D6"/>
    <w:rsid w:val="000D762A"/>
    <w:rsid w:val="000E2936"/>
    <w:rsid w:val="000E2F02"/>
    <w:rsid w:val="000E41D6"/>
    <w:rsid w:val="000E4613"/>
    <w:rsid w:val="000E4FA6"/>
    <w:rsid w:val="000E7F10"/>
    <w:rsid w:val="000F0A97"/>
    <w:rsid w:val="000F2AD6"/>
    <w:rsid w:val="000F337F"/>
    <w:rsid w:val="000F3C42"/>
    <w:rsid w:val="000F4BDE"/>
    <w:rsid w:val="000F52CD"/>
    <w:rsid w:val="000F608D"/>
    <w:rsid w:val="0010088A"/>
    <w:rsid w:val="00101771"/>
    <w:rsid w:val="00101CA7"/>
    <w:rsid w:val="00103C4E"/>
    <w:rsid w:val="001127FD"/>
    <w:rsid w:val="00114699"/>
    <w:rsid w:val="00116DE0"/>
    <w:rsid w:val="00120202"/>
    <w:rsid w:val="001204AA"/>
    <w:rsid w:val="00121B76"/>
    <w:rsid w:val="00122DE2"/>
    <w:rsid w:val="001231CD"/>
    <w:rsid w:val="001235D6"/>
    <w:rsid w:val="00123FFB"/>
    <w:rsid w:val="00125998"/>
    <w:rsid w:val="00125D71"/>
    <w:rsid w:val="001269AD"/>
    <w:rsid w:val="001272E2"/>
    <w:rsid w:val="00127AD8"/>
    <w:rsid w:val="00127FFB"/>
    <w:rsid w:val="00130771"/>
    <w:rsid w:val="00131502"/>
    <w:rsid w:val="00131B06"/>
    <w:rsid w:val="00133418"/>
    <w:rsid w:val="00133CF5"/>
    <w:rsid w:val="00134239"/>
    <w:rsid w:val="00135A5F"/>
    <w:rsid w:val="0013730A"/>
    <w:rsid w:val="00143310"/>
    <w:rsid w:val="00144C3F"/>
    <w:rsid w:val="00144CB8"/>
    <w:rsid w:val="00145CE7"/>
    <w:rsid w:val="001460AB"/>
    <w:rsid w:val="00146576"/>
    <w:rsid w:val="001501E0"/>
    <w:rsid w:val="00150D6C"/>
    <w:rsid w:val="00151673"/>
    <w:rsid w:val="00152129"/>
    <w:rsid w:val="00152F88"/>
    <w:rsid w:val="00155257"/>
    <w:rsid w:val="00155525"/>
    <w:rsid w:val="00155A01"/>
    <w:rsid w:val="001632B6"/>
    <w:rsid w:val="00166C11"/>
    <w:rsid w:val="0017040E"/>
    <w:rsid w:val="0017091F"/>
    <w:rsid w:val="001710E6"/>
    <w:rsid w:val="00172486"/>
    <w:rsid w:val="001730CB"/>
    <w:rsid w:val="001745D6"/>
    <w:rsid w:val="0017461F"/>
    <w:rsid w:val="00175252"/>
    <w:rsid w:val="001756B5"/>
    <w:rsid w:val="00176055"/>
    <w:rsid w:val="001773A3"/>
    <w:rsid w:val="001819A1"/>
    <w:rsid w:val="00182A7D"/>
    <w:rsid w:val="00183D69"/>
    <w:rsid w:val="00184436"/>
    <w:rsid w:val="00184D48"/>
    <w:rsid w:val="00185D49"/>
    <w:rsid w:val="00191A4A"/>
    <w:rsid w:val="001931EC"/>
    <w:rsid w:val="001934B3"/>
    <w:rsid w:val="00193C02"/>
    <w:rsid w:val="00195D44"/>
    <w:rsid w:val="00196262"/>
    <w:rsid w:val="00197EE4"/>
    <w:rsid w:val="001A206E"/>
    <w:rsid w:val="001A3265"/>
    <w:rsid w:val="001A3490"/>
    <w:rsid w:val="001A3DAD"/>
    <w:rsid w:val="001A73D2"/>
    <w:rsid w:val="001B05F0"/>
    <w:rsid w:val="001B0ED0"/>
    <w:rsid w:val="001B173C"/>
    <w:rsid w:val="001B1B93"/>
    <w:rsid w:val="001B3BB4"/>
    <w:rsid w:val="001B446A"/>
    <w:rsid w:val="001B5C08"/>
    <w:rsid w:val="001B5C8E"/>
    <w:rsid w:val="001B6121"/>
    <w:rsid w:val="001B6517"/>
    <w:rsid w:val="001C2589"/>
    <w:rsid w:val="001C29C3"/>
    <w:rsid w:val="001C5EF3"/>
    <w:rsid w:val="001D78C4"/>
    <w:rsid w:val="001D793F"/>
    <w:rsid w:val="001E1306"/>
    <w:rsid w:val="001E1DEA"/>
    <w:rsid w:val="001E23C8"/>
    <w:rsid w:val="001E4338"/>
    <w:rsid w:val="001E5688"/>
    <w:rsid w:val="001E7AAF"/>
    <w:rsid w:val="001F1998"/>
    <w:rsid w:val="001F4130"/>
    <w:rsid w:val="001F456C"/>
    <w:rsid w:val="001F4B7F"/>
    <w:rsid w:val="001F6243"/>
    <w:rsid w:val="00200338"/>
    <w:rsid w:val="00201339"/>
    <w:rsid w:val="00204FE2"/>
    <w:rsid w:val="002074E4"/>
    <w:rsid w:val="00210F82"/>
    <w:rsid w:val="00211B82"/>
    <w:rsid w:val="00212B08"/>
    <w:rsid w:val="00212F31"/>
    <w:rsid w:val="0021410E"/>
    <w:rsid w:val="00216ECA"/>
    <w:rsid w:val="002172F3"/>
    <w:rsid w:val="0022097D"/>
    <w:rsid w:val="00220CBE"/>
    <w:rsid w:val="00222BF6"/>
    <w:rsid w:val="00225340"/>
    <w:rsid w:val="002253C7"/>
    <w:rsid w:val="00233A92"/>
    <w:rsid w:val="00234C3B"/>
    <w:rsid w:val="00235451"/>
    <w:rsid w:val="00235B0F"/>
    <w:rsid w:val="00237C92"/>
    <w:rsid w:val="0024345B"/>
    <w:rsid w:val="0024394D"/>
    <w:rsid w:val="00243FE4"/>
    <w:rsid w:val="0024427D"/>
    <w:rsid w:val="00245DF9"/>
    <w:rsid w:val="00247198"/>
    <w:rsid w:val="0025281B"/>
    <w:rsid w:val="002539AC"/>
    <w:rsid w:val="00253CC9"/>
    <w:rsid w:val="00253F9C"/>
    <w:rsid w:val="00254817"/>
    <w:rsid w:val="00254CD3"/>
    <w:rsid w:val="00255028"/>
    <w:rsid w:val="00255578"/>
    <w:rsid w:val="00260529"/>
    <w:rsid w:val="002639F7"/>
    <w:rsid w:val="0026489D"/>
    <w:rsid w:val="00270700"/>
    <w:rsid w:val="002732C9"/>
    <w:rsid w:val="00273392"/>
    <w:rsid w:val="002769C9"/>
    <w:rsid w:val="00281835"/>
    <w:rsid w:val="00284A85"/>
    <w:rsid w:val="00285994"/>
    <w:rsid w:val="0028649C"/>
    <w:rsid w:val="00287C24"/>
    <w:rsid w:val="00293198"/>
    <w:rsid w:val="00293649"/>
    <w:rsid w:val="00294BFA"/>
    <w:rsid w:val="0029750D"/>
    <w:rsid w:val="00297E94"/>
    <w:rsid w:val="002A0393"/>
    <w:rsid w:val="002A2CE1"/>
    <w:rsid w:val="002A403D"/>
    <w:rsid w:val="002A4130"/>
    <w:rsid w:val="002A5C9C"/>
    <w:rsid w:val="002A62CA"/>
    <w:rsid w:val="002A68EE"/>
    <w:rsid w:val="002A72F9"/>
    <w:rsid w:val="002A76E5"/>
    <w:rsid w:val="002B052D"/>
    <w:rsid w:val="002B08E2"/>
    <w:rsid w:val="002B3152"/>
    <w:rsid w:val="002B33CF"/>
    <w:rsid w:val="002B6748"/>
    <w:rsid w:val="002B71CA"/>
    <w:rsid w:val="002C09BE"/>
    <w:rsid w:val="002C127F"/>
    <w:rsid w:val="002C3140"/>
    <w:rsid w:val="002C31B6"/>
    <w:rsid w:val="002C3E7B"/>
    <w:rsid w:val="002C4C04"/>
    <w:rsid w:val="002C54FD"/>
    <w:rsid w:val="002C6A24"/>
    <w:rsid w:val="002D02E0"/>
    <w:rsid w:val="002D0670"/>
    <w:rsid w:val="002D1147"/>
    <w:rsid w:val="002D13B2"/>
    <w:rsid w:val="002D13C3"/>
    <w:rsid w:val="002D311F"/>
    <w:rsid w:val="002D3D08"/>
    <w:rsid w:val="002D4EED"/>
    <w:rsid w:val="002D7FB9"/>
    <w:rsid w:val="002E0EBA"/>
    <w:rsid w:val="002E508F"/>
    <w:rsid w:val="002E51E2"/>
    <w:rsid w:val="002E6105"/>
    <w:rsid w:val="002E61F8"/>
    <w:rsid w:val="002E69D0"/>
    <w:rsid w:val="002E7E6D"/>
    <w:rsid w:val="002F0133"/>
    <w:rsid w:val="002F1FF7"/>
    <w:rsid w:val="002F57FD"/>
    <w:rsid w:val="002F65E9"/>
    <w:rsid w:val="00302EA0"/>
    <w:rsid w:val="003030E8"/>
    <w:rsid w:val="00303E85"/>
    <w:rsid w:val="0030730D"/>
    <w:rsid w:val="003101FC"/>
    <w:rsid w:val="00310380"/>
    <w:rsid w:val="003121AF"/>
    <w:rsid w:val="00313C4B"/>
    <w:rsid w:val="00313C7B"/>
    <w:rsid w:val="00314057"/>
    <w:rsid w:val="0031714D"/>
    <w:rsid w:val="00317F30"/>
    <w:rsid w:val="00320A81"/>
    <w:rsid w:val="0032110D"/>
    <w:rsid w:val="003228FE"/>
    <w:rsid w:val="00324E05"/>
    <w:rsid w:val="00324EBA"/>
    <w:rsid w:val="00327133"/>
    <w:rsid w:val="00327EF5"/>
    <w:rsid w:val="0033103A"/>
    <w:rsid w:val="00331653"/>
    <w:rsid w:val="003316EA"/>
    <w:rsid w:val="00335094"/>
    <w:rsid w:val="003353EE"/>
    <w:rsid w:val="00337773"/>
    <w:rsid w:val="00337DC0"/>
    <w:rsid w:val="00340E24"/>
    <w:rsid w:val="00340EE1"/>
    <w:rsid w:val="00343F5F"/>
    <w:rsid w:val="003452AD"/>
    <w:rsid w:val="003457B1"/>
    <w:rsid w:val="00345D62"/>
    <w:rsid w:val="00346867"/>
    <w:rsid w:val="003476DA"/>
    <w:rsid w:val="00347EEB"/>
    <w:rsid w:val="003503E4"/>
    <w:rsid w:val="00351B6B"/>
    <w:rsid w:val="003528ED"/>
    <w:rsid w:val="0035453A"/>
    <w:rsid w:val="00356080"/>
    <w:rsid w:val="003602F4"/>
    <w:rsid w:val="00361CB8"/>
    <w:rsid w:val="00363877"/>
    <w:rsid w:val="00364F6D"/>
    <w:rsid w:val="00365C22"/>
    <w:rsid w:val="00366788"/>
    <w:rsid w:val="00370B96"/>
    <w:rsid w:val="003712AF"/>
    <w:rsid w:val="0037167C"/>
    <w:rsid w:val="003720DC"/>
    <w:rsid w:val="00372AB7"/>
    <w:rsid w:val="0037325B"/>
    <w:rsid w:val="00373CC7"/>
    <w:rsid w:val="00373E42"/>
    <w:rsid w:val="00374E31"/>
    <w:rsid w:val="00374E3F"/>
    <w:rsid w:val="00376F1E"/>
    <w:rsid w:val="00380281"/>
    <w:rsid w:val="00380492"/>
    <w:rsid w:val="00380D16"/>
    <w:rsid w:val="0038360D"/>
    <w:rsid w:val="00384863"/>
    <w:rsid w:val="003901E6"/>
    <w:rsid w:val="00390329"/>
    <w:rsid w:val="003908D8"/>
    <w:rsid w:val="0039281B"/>
    <w:rsid w:val="00393CDF"/>
    <w:rsid w:val="00394130"/>
    <w:rsid w:val="00394851"/>
    <w:rsid w:val="00396835"/>
    <w:rsid w:val="00396CD7"/>
    <w:rsid w:val="003979D6"/>
    <w:rsid w:val="003A0A93"/>
    <w:rsid w:val="003A6B61"/>
    <w:rsid w:val="003A7AD6"/>
    <w:rsid w:val="003B0B3E"/>
    <w:rsid w:val="003B29C2"/>
    <w:rsid w:val="003B7F8E"/>
    <w:rsid w:val="003C0233"/>
    <w:rsid w:val="003C116E"/>
    <w:rsid w:val="003C1D52"/>
    <w:rsid w:val="003C29D4"/>
    <w:rsid w:val="003C2E33"/>
    <w:rsid w:val="003C32C4"/>
    <w:rsid w:val="003C3BDE"/>
    <w:rsid w:val="003C4809"/>
    <w:rsid w:val="003C51B0"/>
    <w:rsid w:val="003C5D57"/>
    <w:rsid w:val="003C5E4D"/>
    <w:rsid w:val="003C70BF"/>
    <w:rsid w:val="003C7294"/>
    <w:rsid w:val="003C7EA6"/>
    <w:rsid w:val="003D061A"/>
    <w:rsid w:val="003D09BD"/>
    <w:rsid w:val="003D17BA"/>
    <w:rsid w:val="003D19C6"/>
    <w:rsid w:val="003D1D36"/>
    <w:rsid w:val="003D3963"/>
    <w:rsid w:val="003D4DA2"/>
    <w:rsid w:val="003D58AD"/>
    <w:rsid w:val="003D6118"/>
    <w:rsid w:val="003D66F5"/>
    <w:rsid w:val="003D677F"/>
    <w:rsid w:val="003D68B1"/>
    <w:rsid w:val="003D73D6"/>
    <w:rsid w:val="003E035F"/>
    <w:rsid w:val="003E1CAF"/>
    <w:rsid w:val="003E3C11"/>
    <w:rsid w:val="003E4E48"/>
    <w:rsid w:val="003E7282"/>
    <w:rsid w:val="003F04E5"/>
    <w:rsid w:val="003F05FF"/>
    <w:rsid w:val="003F14AE"/>
    <w:rsid w:val="003F1D9D"/>
    <w:rsid w:val="003F364B"/>
    <w:rsid w:val="003F4848"/>
    <w:rsid w:val="003F57FA"/>
    <w:rsid w:val="0040044A"/>
    <w:rsid w:val="004028D0"/>
    <w:rsid w:val="00403D28"/>
    <w:rsid w:val="0040488E"/>
    <w:rsid w:val="0040731F"/>
    <w:rsid w:val="00407C4E"/>
    <w:rsid w:val="004106CD"/>
    <w:rsid w:val="0041161D"/>
    <w:rsid w:val="00411AD0"/>
    <w:rsid w:val="00411CD1"/>
    <w:rsid w:val="004124FD"/>
    <w:rsid w:val="004125C8"/>
    <w:rsid w:val="00412F45"/>
    <w:rsid w:val="0041521E"/>
    <w:rsid w:val="004155C2"/>
    <w:rsid w:val="00415A95"/>
    <w:rsid w:val="004212F7"/>
    <w:rsid w:val="00421E47"/>
    <w:rsid w:val="00422858"/>
    <w:rsid w:val="00423567"/>
    <w:rsid w:val="00424C2D"/>
    <w:rsid w:val="00430B7A"/>
    <w:rsid w:val="00431076"/>
    <w:rsid w:val="004377EC"/>
    <w:rsid w:val="00440190"/>
    <w:rsid w:val="0044344E"/>
    <w:rsid w:val="00443619"/>
    <w:rsid w:val="00444467"/>
    <w:rsid w:val="00445863"/>
    <w:rsid w:val="00445B75"/>
    <w:rsid w:val="004469F9"/>
    <w:rsid w:val="00450796"/>
    <w:rsid w:val="00451762"/>
    <w:rsid w:val="00451CAC"/>
    <w:rsid w:val="0045249F"/>
    <w:rsid w:val="00452FC1"/>
    <w:rsid w:val="0045465A"/>
    <w:rsid w:val="004551A9"/>
    <w:rsid w:val="00455EE8"/>
    <w:rsid w:val="00461FD1"/>
    <w:rsid w:val="00463AAA"/>
    <w:rsid w:val="00465218"/>
    <w:rsid w:val="00467193"/>
    <w:rsid w:val="004673CC"/>
    <w:rsid w:val="00467AEC"/>
    <w:rsid w:val="0047101E"/>
    <w:rsid w:val="00471275"/>
    <w:rsid w:val="00471581"/>
    <w:rsid w:val="00471DFA"/>
    <w:rsid w:val="004726C0"/>
    <w:rsid w:val="00473839"/>
    <w:rsid w:val="00474366"/>
    <w:rsid w:val="00475D62"/>
    <w:rsid w:val="0048038D"/>
    <w:rsid w:val="00482774"/>
    <w:rsid w:val="00482EDC"/>
    <w:rsid w:val="00487409"/>
    <w:rsid w:val="00490B17"/>
    <w:rsid w:val="00490D2C"/>
    <w:rsid w:val="00494F8A"/>
    <w:rsid w:val="004A302D"/>
    <w:rsid w:val="004A4815"/>
    <w:rsid w:val="004B4A3C"/>
    <w:rsid w:val="004C1610"/>
    <w:rsid w:val="004C1CF5"/>
    <w:rsid w:val="004C23EE"/>
    <w:rsid w:val="004C2736"/>
    <w:rsid w:val="004C3989"/>
    <w:rsid w:val="004C4EFD"/>
    <w:rsid w:val="004C5905"/>
    <w:rsid w:val="004C740C"/>
    <w:rsid w:val="004C79A4"/>
    <w:rsid w:val="004D20AF"/>
    <w:rsid w:val="004D298B"/>
    <w:rsid w:val="004D3DFF"/>
    <w:rsid w:val="004D6C65"/>
    <w:rsid w:val="004D728E"/>
    <w:rsid w:val="004E373A"/>
    <w:rsid w:val="004E3824"/>
    <w:rsid w:val="004E44A7"/>
    <w:rsid w:val="004E4F52"/>
    <w:rsid w:val="004E67BF"/>
    <w:rsid w:val="004F0F5A"/>
    <w:rsid w:val="004F25B5"/>
    <w:rsid w:val="004F4399"/>
    <w:rsid w:val="004F6829"/>
    <w:rsid w:val="004F6DB0"/>
    <w:rsid w:val="00501F4A"/>
    <w:rsid w:val="005042B2"/>
    <w:rsid w:val="0050633F"/>
    <w:rsid w:val="00511659"/>
    <w:rsid w:val="0051350E"/>
    <w:rsid w:val="00515D01"/>
    <w:rsid w:val="00516207"/>
    <w:rsid w:val="0051628F"/>
    <w:rsid w:val="0051661A"/>
    <w:rsid w:val="0051683D"/>
    <w:rsid w:val="00517F00"/>
    <w:rsid w:val="00520244"/>
    <w:rsid w:val="00523017"/>
    <w:rsid w:val="00531D68"/>
    <w:rsid w:val="005327B8"/>
    <w:rsid w:val="005351C4"/>
    <w:rsid w:val="005357B9"/>
    <w:rsid w:val="00535B36"/>
    <w:rsid w:val="005402B9"/>
    <w:rsid w:val="0054189F"/>
    <w:rsid w:val="00542391"/>
    <w:rsid w:val="0054264D"/>
    <w:rsid w:val="00545D65"/>
    <w:rsid w:val="00545F4C"/>
    <w:rsid w:val="00547E7D"/>
    <w:rsid w:val="005505ED"/>
    <w:rsid w:val="00551CBC"/>
    <w:rsid w:val="00552EDE"/>
    <w:rsid w:val="00554CBC"/>
    <w:rsid w:val="00557274"/>
    <w:rsid w:val="00557887"/>
    <w:rsid w:val="005602E0"/>
    <w:rsid w:val="00561824"/>
    <w:rsid w:val="00564CD1"/>
    <w:rsid w:val="00566596"/>
    <w:rsid w:val="0056695A"/>
    <w:rsid w:val="00566961"/>
    <w:rsid w:val="00566C87"/>
    <w:rsid w:val="0056706B"/>
    <w:rsid w:val="00567CC0"/>
    <w:rsid w:val="0057083A"/>
    <w:rsid w:val="0057144D"/>
    <w:rsid w:val="00572B03"/>
    <w:rsid w:val="00572E89"/>
    <w:rsid w:val="0057381F"/>
    <w:rsid w:val="00574A71"/>
    <w:rsid w:val="00574E6C"/>
    <w:rsid w:val="0057764D"/>
    <w:rsid w:val="00577FE2"/>
    <w:rsid w:val="0058064E"/>
    <w:rsid w:val="00581133"/>
    <w:rsid w:val="00584FFF"/>
    <w:rsid w:val="00585994"/>
    <w:rsid w:val="00585D35"/>
    <w:rsid w:val="00585E2C"/>
    <w:rsid w:val="005875BB"/>
    <w:rsid w:val="00591B0E"/>
    <w:rsid w:val="0059338A"/>
    <w:rsid w:val="00593E0E"/>
    <w:rsid w:val="00593F45"/>
    <w:rsid w:val="0059490E"/>
    <w:rsid w:val="0059551D"/>
    <w:rsid w:val="005970A3"/>
    <w:rsid w:val="005A02E4"/>
    <w:rsid w:val="005A0C7C"/>
    <w:rsid w:val="005A0CB6"/>
    <w:rsid w:val="005A2311"/>
    <w:rsid w:val="005A33A0"/>
    <w:rsid w:val="005A52E8"/>
    <w:rsid w:val="005A6598"/>
    <w:rsid w:val="005A733C"/>
    <w:rsid w:val="005A76FB"/>
    <w:rsid w:val="005B1A9D"/>
    <w:rsid w:val="005B276E"/>
    <w:rsid w:val="005B2FB8"/>
    <w:rsid w:val="005B3A57"/>
    <w:rsid w:val="005C0185"/>
    <w:rsid w:val="005C02D4"/>
    <w:rsid w:val="005C25D8"/>
    <w:rsid w:val="005C3930"/>
    <w:rsid w:val="005C5179"/>
    <w:rsid w:val="005C51F4"/>
    <w:rsid w:val="005D09EC"/>
    <w:rsid w:val="005D11F8"/>
    <w:rsid w:val="005D2191"/>
    <w:rsid w:val="005D2368"/>
    <w:rsid w:val="005D3C82"/>
    <w:rsid w:val="005D522D"/>
    <w:rsid w:val="005D7F16"/>
    <w:rsid w:val="005E270F"/>
    <w:rsid w:val="005E2C0A"/>
    <w:rsid w:val="005E2C85"/>
    <w:rsid w:val="005E32E6"/>
    <w:rsid w:val="005E3398"/>
    <w:rsid w:val="005E3416"/>
    <w:rsid w:val="005E36E4"/>
    <w:rsid w:val="005E3A6A"/>
    <w:rsid w:val="005E404F"/>
    <w:rsid w:val="005E4AF7"/>
    <w:rsid w:val="005E60D3"/>
    <w:rsid w:val="005F0C68"/>
    <w:rsid w:val="005F1450"/>
    <w:rsid w:val="005F17C2"/>
    <w:rsid w:val="005F2197"/>
    <w:rsid w:val="005F26FE"/>
    <w:rsid w:val="005F2A9D"/>
    <w:rsid w:val="005F2D92"/>
    <w:rsid w:val="005F4099"/>
    <w:rsid w:val="005F5D1A"/>
    <w:rsid w:val="005F6DB0"/>
    <w:rsid w:val="00600561"/>
    <w:rsid w:val="006058BD"/>
    <w:rsid w:val="006116FA"/>
    <w:rsid w:val="006125CE"/>
    <w:rsid w:val="00612FA9"/>
    <w:rsid w:val="0061478E"/>
    <w:rsid w:val="006206AA"/>
    <w:rsid w:val="006225CB"/>
    <w:rsid w:val="00624AD6"/>
    <w:rsid w:val="00624BD4"/>
    <w:rsid w:val="006267AF"/>
    <w:rsid w:val="00627A8D"/>
    <w:rsid w:val="00627E66"/>
    <w:rsid w:val="0063131F"/>
    <w:rsid w:val="006344BF"/>
    <w:rsid w:val="00634557"/>
    <w:rsid w:val="006346BC"/>
    <w:rsid w:val="006350CB"/>
    <w:rsid w:val="00635CFE"/>
    <w:rsid w:val="00636A09"/>
    <w:rsid w:val="00636D16"/>
    <w:rsid w:val="006403E1"/>
    <w:rsid w:val="00640466"/>
    <w:rsid w:val="0064486A"/>
    <w:rsid w:val="006455FB"/>
    <w:rsid w:val="00646C0B"/>
    <w:rsid w:val="00651A0D"/>
    <w:rsid w:val="00651F88"/>
    <w:rsid w:val="00653FDB"/>
    <w:rsid w:val="006546F7"/>
    <w:rsid w:val="00655C2E"/>
    <w:rsid w:val="0065650B"/>
    <w:rsid w:val="00660196"/>
    <w:rsid w:val="00660538"/>
    <w:rsid w:val="0066393B"/>
    <w:rsid w:val="00664027"/>
    <w:rsid w:val="006643A4"/>
    <w:rsid w:val="006645F4"/>
    <w:rsid w:val="00664CF5"/>
    <w:rsid w:val="006664AA"/>
    <w:rsid w:val="006701D0"/>
    <w:rsid w:val="00671C27"/>
    <w:rsid w:val="006722BC"/>
    <w:rsid w:val="00673164"/>
    <w:rsid w:val="006772F4"/>
    <w:rsid w:val="00680109"/>
    <w:rsid w:val="00680AA3"/>
    <w:rsid w:val="00680F56"/>
    <w:rsid w:val="00681DF6"/>
    <w:rsid w:val="0068351E"/>
    <w:rsid w:val="00684A1C"/>
    <w:rsid w:val="00686C18"/>
    <w:rsid w:val="00690204"/>
    <w:rsid w:val="00693DCF"/>
    <w:rsid w:val="006940D8"/>
    <w:rsid w:val="00694376"/>
    <w:rsid w:val="00695953"/>
    <w:rsid w:val="00696651"/>
    <w:rsid w:val="00697477"/>
    <w:rsid w:val="006A05B4"/>
    <w:rsid w:val="006A1B02"/>
    <w:rsid w:val="006A5216"/>
    <w:rsid w:val="006A571A"/>
    <w:rsid w:val="006A6787"/>
    <w:rsid w:val="006A6BEE"/>
    <w:rsid w:val="006A7238"/>
    <w:rsid w:val="006A7B43"/>
    <w:rsid w:val="006A7EF7"/>
    <w:rsid w:val="006B0BDC"/>
    <w:rsid w:val="006B2FE8"/>
    <w:rsid w:val="006B4A14"/>
    <w:rsid w:val="006B52A5"/>
    <w:rsid w:val="006B52D2"/>
    <w:rsid w:val="006C0B90"/>
    <w:rsid w:val="006C3692"/>
    <w:rsid w:val="006C5624"/>
    <w:rsid w:val="006C696D"/>
    <w:rsid w:val="006C6CB4"/>
    <w:rsid w:val="006C6FFB"/>
    <w:rsid w:val="006C7C58"/>
    <w:rsid w:val="006D0195"/>
    <w:rsid w:val="006D0BBA"/>
    <w:rsid w:val="006D1293"/>
    <w:rsid w:val="006D1379"/>
    <w:rsid w:val="006D1A76"/>
    <w:rsid w:val="006D21D8"/>
    <w:rsid w:val="006D2A1D"/>
    <w:rsid w:val="006E1AC3"/>
    <w:rsid w:val="006E21CF"/>
    <w:rsid w:val="006E29F5"/>
    <w:rsid w:val="006E40D6"/>
    <w:rsid w:val="006E7BC7"/>
    <w:rsid w:val="006F0C36"/>
    <w:rsid w:val="006F0EB3"/>
    <w:rsid w:val="006F3A3D"/>
    <w:rsid w:val="006F45C5"/>
    <w:rsid w:val="006F67C3"/>
    <w:rsid w:val="0070018D"/>
    <w:rsid w:val="007054BE"/>
    <w:rsid w:val="00705F6B"/>
    <w:rsid w:val="007072A4"/>
    <w:rsid w:val="00711AE4"/>
    <w:rsid w:val="00711D08"/>
    <w:rsid w:val="00712899"/>
    <w:rsid w:val="00714A41"/>
    <w:rsid w:val="00715161"/>
    <w:rsid w:val="00716A87"/>
    <w:rsid w:val="00721751"/>
    <w:rsid w:val="00725DC6"/>
    <w:rsid w:val="00727379"/>
    <w:rsid w:val="0072756C"/>
    <w:rsid w:val="00727946"/>
    <w:rsid w:val="00731FC7"/>
    <w:rsid w:val="00733255"/>
    <w:rsid w:val="00733554"/>
    <w:rsid w:val="007342A5"/>
    <w:rsid w:val="00737BFC"/>
    <w:rsid w:val="0074184B"/>
    <w:rsid w:val="00741A2E"/>
    <w:rsid w:val="00742848"/>
    <w:rsid w:val="00746466"/>
    <w:rsid w:val="00746CE2"/>
    <w:rsid w:val="00747225"/>
    <w:rsid w:val="00751030"/>
    <w:rsid w:val="00753F8B"/>
    <w:rsid w:val="00754FE8"/>
    <w:rsid w:val="00755371"/>
    <w:rsid w:val="00755596"/>
    <w:rsid w:val="00756DCC"/>
    <w:rsid w:val="007571F8"/>
    <w:rsid w:val="00760ED0"/>
    <w:rsid w:val="007677EB"/>
    <w:rsid w:val="0077023D"/>
    <w:rsid w:val="00774049"/>
    <w:rsid w:val="00774067"/>
    <w:rsid w:val="007751E7"/>
    <w:rsid w:val="00776320"/>
    <w:rsid w:val="007768AC"/>
    <w:rsid w:val="007773A9"/>
    <w:rsid w:val="00781BF3"/>
    <w:rsid w:val="00783D89"/>
    <w:rsid w:val="00784C57"/>
    <w:rsid w:val="00786473"/>
    <w:rsid w:val="00786D25"/>
    <w:rsid w:val="007916DB"/>
    <w:rsid w:val="00793990"/>
    <w:rsid w:val="0079569A"/>
    <w:rsid w:val="00797773"/>
    <w:rsid w:val="00797E2A"/>
    <w:rsid w:val="00797F68"/>
    <w:rsid w:val="007A1749"/>
    <w:rsid w:val="007A2440"/>
    <w:rsid w:val="007A5C2C"/>
    <w:rsid w:val="007B3402"/>
    <w:rsid w:val="007B40E5"/>
    <w:rsid w:val="007B4355"/>
    <w:rsid w:val="007B4BD3"/>
    <w:rsid w:val="007C2C1F"/>
    <w:rsid w:val="007C2E03"/>
    <w:rsid w:val="007C33C5"/>
    <w:rsid w:val="007C7549"/>
    <w:rsid w:val="007C7F79"/>
    <w:rsid w:val="007D2408"/>
    <w:rsid w:val="007D25F7"/>
    <w:rsid w:val="007D3F26"/>
    <w:rsid w:val="007D4271"/>
    <w:rsid w:val="007D4689"/>
    <w:rsid w:val="007D5D65"/>
    <w:rsid w:val="007D6D5E"/>
    <w:rsid w:val="007E078F"/>
    <w:rsid w:val="007E2A88"/>
    <w:rsid w:val="007E2CC9"/>
    <w:rsid w:val="007E302C"/>
    <w:rsid w:val="007E3511"/>
    <w:rsid w:val="007E61B1"/>
    <w:rsid w:val="007E69BB"/>
    <w:rsid w:val="007F1AEB"/>
    <w:rsid w:val="007F3D71"/>
    <w:rsid w:val="007F7401"/>
    <w:rsid w:val="008008FA"/>
    <w:rsid w:val="008017FF"/>
    <w:rsid w:val="00804C17"/>
    <w:rsid w:val="00806A1E"/>
    <w:rsid w:val="00806DF7"/>
    <w:rsid w:val="00807D4A"/>
    <w:rsid w:val="00812AB8"/>
    <w:rsid w:val="00813CDB"/>
    <w:rsid w:val="008161AF"/>
    <w:rsid w:val="008161B6"/>
    <w:rsid w:val="00817557"/>
    <w:rsid w:val="00817E8E"/>
    <w:rsid w:val="00820A7A"/>
    <w:rsid w:val="00822CBF"/>
    <w:rsid w:val="008236CF"/>
    <w:rsid w:val="0082461E"/>
    <w:rsid w:val="00824C6B"/>
    <w:rsid w:val="00824CB0"/>
    <w:rsid w:val="00824FCC"/>
    <w:rsid w:val="00825D17"/>
    <w:rsid w:val="0083063D"/>
    <w:rsid w:val="0083262F"/>
    <w:rsid w:val="00832A37"/>
    <w:rsid w:val="00833F44"/>
    <w:rsid w:val="00835304"/>
    <w:rsid w:val="008353BF"/>
    <w:rsid w:val="0083619F"/>
    <w:rsid w:val="00836820"/>
    <w:rsid w:val="00841C6A"/>
    <w:rsid w:val="00843D47"/>
    <w:rsid w:val="00844C7C"/>
    <w:rsid w:val="00845A78"/>
    <w:rsid w:val="0085023E"/>
    <w:rsid w:val="0085107B"/>
    <w:rsid w:val="00851EFB"/>
    <w:rsid w:val="00853728"/>
    <w:rsid w:val="0085404C"/>
    <w:rsid w:val="008540AA"/>
    <w:rsid w:val="00855B47"/>
    <w:rsid w:val="00855E07"/>
    <w:rsid w:val="0085734F"/>
    <w:rsid w:val="00861026"/>
    <w:rsid w:val="008619A8"/>
    <w:rsid w:val="00861AE0"/>
    <w:rsid w:val="00862207"/>
    <w:rsid w:val="00862388"/>
    <w:rsid w:val="008649CD"/>
    <w:rsid w:val="008672DE"/>
    <w:rsid w:val="0086750D"/>
    <w:rsid w:val="00870B77"/>
    <w:rsid w:val="00871A5F"/>
    <w:rsid w:val="00873422"/>
    <w:rsid w:val="00873FF9"/>
    <w:rsid w:val="00874244"/>
    <w:rsid w:val="008752ED"/>
    <w:rsid w:val="008805AF"/>
    <w:rsid w:val="008805D9"/>
    <w:rsid w:val="00880E71"/>
    <w:rsid w:val="0088157E"/>
    <w:rsid w:val="00881CA1"/>
    <w:rsid w:val="0088293B"/>
    <w:rsid w:val="0088297C"/>
    <w:rsid w:val="008830BA"/>
    <w:rsid w:val="00883864"/>
    <w:rsid w:val="00884631"/>
    <w:rsid w:val="00885174"/>
    <w:rsid w:val="0088548C"/>
    <w:rsid w:val="00886C2C"/>
    <w:rsid w:val="00887471"/>
    <w:rsid w:val="00887965"/>
    <w:rsid w:val="00887A5D"/>
    <w:rsid w:val="0089350A"/>
    <w:rsid w:val="00894E60"/>
    <w:rsid w:val="008A08CB"/>
    <w:rsid w:val="008A2C3A"/>
    <w:rsid w:val="008A3192"/>
    <w:rsid w:val="008A3B2B"/>
    <w:rsid w:val="008A5958"/>
    <w:rsid w:val="008A5B3F"/>
    <w:rsid w:val="008A666B"/>
    <w:rsid w:val="008A697D"/>
    <w:rsid w:val="008A6CB3"/>
    <w:rsid w:val="008B15CF"/>
    <w:rsid w:val="008B189D"/>
    <w:rsid w:val="008B21A8"/>
    <w:rsid w:val="008B298D"/>
    <w:rsid w:val="008B2E89"/>
    <w:rsid w:val="008B2FDA"/>
    <w:rsid w:val="008B3BE9"/>
    <w:rsid w:val="008B3CDE"/>
    <w:rsid w:val="008B3D31"/>
    <w:rsid w:val="008B4294"/>
    <w:rsid w:val="008B49F2"/>
    <w:rsid w:val="008B5D6E"/>
    <w:rsid w:val="008B6F99"/>
    <w:rsid w:val="008B726F"/>
    <w:rsid w:val="008B7540"/>
    <w:rsid w:val="008C020B"/>
    <w:rsid w:val="008C0AD6"/>
    <w:rsid w:val="008C1DEA"/>
    <w:rsid w:val="008C2936"/>
    <w:rsid w:val="008C3438"/>
    <w:rsid w:val="008C35C6"/>
    <w:rsid w:val="008C3A9E"/>
    <w:rsid w:val="008C4811"/>
    <w:rsid w:val="008C5830"/>
    <w:rsid w:val="008C7056"/>
    <w:rsid w:val="008C7943"/>
    <w:rsid w:val="008C7AAE"/>
    <w:rsid w:val="008C7CD3"/>
    <w:rsid w:val="008D09B4"/>
    <w:rsid w:val="008D3071"/>
    <w:rsid w:val="008D348A"/>
    <w:rsid w:val="008D4E19"/>
    <w:rsid w:val="008D55C7"/>
    <w:rsid w:val="008E159C"/>
    <w:rsid w:val="008E1D30"/>
    <w:rsid w:val="008E21A8"/>
    <w:rsid w:val="008E2DDA"/>
    <w:rsid w:val="008E3198"/>
    <w:rsid w:val="008E5D04"/>
    <w:rsid w:val="008E6981"/>
    <w:rsid w:val="008E69B3"/>
    <w:rsid w:val="008E69BA"/>
    <w:rsid w:val="008E70DE"/>
    <w:rsid w:val="008F0143"/>
    <w:rsid w:val="008F0AA1"/>
    <w:rsid w:val="008F2752"/>
    <w:rsid w:val="008F28A1"/>
    <w:rsid w:val="008F32C0"/>
    <w:rsid w:val="008F3C55"/>
    <w:rsid w:val="008F4E2C"/>
    <w:rsid w:val="008F4FE2"/>
    <w:rsid w:val="008F52D0"/>
    <w:rsid w:val="008F5615"/>
    <w:rsid w:val="0090064C"/>
    <w:rsid w:val="00900681"/>
    <w:rsid w:val="00900DA2"/>
    <w:rsid w:val="00901CB8"/>
    <w:rsid w:val="009023C8"/>
    <w:rsid w:val="009026C8"/>
    <w:rsid w:val="009034E7"/>
    <w:rsid w:val="00903D75"/>
    <w:rsid w:val="009045D1"/>
    <w:rsid w:val="009056BE"/>
    <w:rsid w:val="0090630E"/>
    <w:rsid w:val="0090714A"/>
    <w:rsid w:val="00913E13"/>
    <w:rsid w:val="00916852"/>
    <w:rsid w:val="00921167"/>
    <w:rsid w:val="009232AC"/>
    <w:rsid w:val="009241FB"/>
    <w:rsid w:val="009247B1"/>
    <w:rsid w:val="0093061B"/>
    <w:rsid w:val="00930871"/>
    <w:rsid w:val="009346AE"/>
    <w:rsid w:val="00934947"/>
    <w:rsid w:val="00935A16"/>
    <w:rsid w:val="00941F72"/>
    <w:rsid w:val="0094240F"/>
    <w:rsid w:val="00946122"/>
    <w:rsid w:val="009462E2"/>
    <w:rsid w:val="009463F0"/>
    <w:rsid w:val="00951235"/>
    <w:rsid w:val="00951E64"/>
    <w:rsid w:val="00952938"/>
    <w:rsid w:val="0095322C"/>
    <w:rsid w:val="00955EAA"/>
    <w:rsid w:val="00957A9A"/>
    <w:rsid w:val="00961BDB"/>
    <w:rsid w:val="00962F43"/>
    <w:rsid w:val="009635D4"/>
    <w:rsid w:val="00965669"/>
    <w:rsid w:val="0096606C"/>
    <w:rsid w:val="009676E7"/>
    <w:rsid w:val="00967EE0"/>
    <w:rsid w:val="009727EF"/>
    <w:rsid w:val="00975A8D"/>
    <w:rsid w:val="00977189"/>
    <w:rsid w:val="00977724"/>
    <w:rsid w:val="00977770"/>
    <w:rsid w:val="0097795B"/>
    <w:rsid w:val="009802D7"/>
    <w:rsid w:val="009804DC"/>
    <w:rsid w:val="009815D1"/>
    <w:rsid w:val="009847DE"/>
    <w:rsid w:val="00984ACE"/>
    <w:rsid w:val="009851E1"/>
    <w:rsid w:val="00985A70"/>
    <w:rsid w:val="00986011"/>
    <w:rsid w:val="00990852"/>
    <w:rsid w:val="0099424D"/>
    <w:rsid w:val="00995F7F"/>
    <w:rsid w:val="0099625A"/>
    <w:rsid w:val="00996BA8"/>
    <w:rsid w:val="00996E4C"/>
    <w:rsid w:val="009972B2"/>
    <w:rsid w:val="009979C2"/>
    <w:rsid w:val="00997C10"/>
    <w:rsid w:val="009A158F"/>
    <w:rsid w:val="009A17B9"/>
    <w:rsid w:val="009A1A3D"/>
    <w:rsid w:val="009A1BBB"/>
    <w:rsid w:val="009A24F8"/>
    <w:rsid w:val="009A2F8E"/>
    <w:rsid w:val="009A40DC"/>
    <w:rsid w:val="009A5497"/>
    <w:rsid w:val="009A6A55"/>
    <w:rsid w:val="009A7914"/>
    <w:rsid w:val="009B0D7C"/>
    <w:rsid w:val="009B430E"/>
    <w:rsid w:val="009B5020"/>
    <w:rsid w:val="009B6FDB"/>
    <w:rsid w:val="009B79F3"/>
    <w:rsid w:val="009C1C14"/>
    <w:rsid w:val="009C24DE"/>
    <w:rsid w:val="009C3752"/>
    <w:rsid w:val="009C4A54"/>
    <w:rsid w:val="009C4F7B"/>
    <w:rsid w:val="009C62DE"/>
    <w:rsid w:val="009C7049"/>
    <w:rsid w:val="009C73CD"/>
    <w:rsid w:val="009D00BA"/>
    <w:rsid w:val="009D12F3"/>
    <w:rsid w:val="009D2B55"/>
    <w:rsid w:val="009D429B"/>
    <w:rsid w:val="009D4395"/>
    <w:rsid w:val="009D53F3"/>
    <w:rsid w:val="009D5B49"/>
    <w:rsid w:val="009D5BA6"/>
    <w:rsid w:val="009D7446"/>
    <w:rsid w:val="009D7A30"/>
    <w:rsid w:val="009E2556"/>
    <w:rsid w:val="009E2C01"/>
    <w:rsid w:val="009E440E"/>
    <w:rsid w:val="009E55DE"/>
    <w:rsid w:val="009E616E"/>
    <w:rsid w:val="009F1A10"/>
    <w:rsid w:val="009F322F"/>
    <w:rsid w:val="009F38F8"/>
    <w:rsid w:val="009F5164"/>
    <w:rsid w:val="009F591B"/>
    <w:rsid w:val="009F7096"/>
    <w:rsid w:val="009F7DA5"/>
    <w:rsid w:val="00A0116E"/>
    <w:rsid w:val="00A0117D"/>
    <w:rsid w:val="00A04038"/>
    <w:rsid w:val="00A04A00"/>
    <w:rsid w:val="00A056DE"/>
    <w:rsid w:val="00A10169"/>
    <w:rsid w:val="00A127D6"/>
    <w:rsid w:val="00A13929"/>
    <w:rsid w:val="00A14827"/>
    <w:rsid w:val="00A16491"/>
    <w:rsid w:val="00A16F63"/>
    <w:rsid w:val="00A22573"/>
    <w:rsid w:val="00A22C3C"/>
    <w:rsid w:val="00A22F67"/>
    <w:rsid w:val="00A24FC8"/>
    <w:rsid w:val="00A278B2"/>
    <w:rsid w:val="00A300B9"/>
    <w:rsid w:val="00A3061F"/>
    <w:rsid w:val="00A31BBB"/>
    <w:rsid w:val="00A3550E"/>
    <w:rsid w:val="00A36F88"/>
    <w:rsid w:val="00A37FBE"/>
    <w:rsid w:val="00A41AE7"/>
    <w:rsid w:val="00A41BC9"/>
    <w:rsid w:val="00A4264C"/>
    <w:rsid w:val="00A4378D"/>
    <w:rsid w:val="00A43B8A"/>
    <w:rsid w:val="00A4648A"/>
    <w:rsid w:val="00A4737B"/>
    <w:rsid w:val="00A47E85"/>
    <w:rsid w:val="00A50CBE"/>
    <w:rsid w:val="00A52214"/>
    <w:rsid w:val="00A525D8"/>
    <w:rsid w:val="00A56184"/>
    <w:rsid w:val="00A57B37"/>
    <w:rsid w:val="00A614AE"/>
    <w:rsid w:val="00A61E3A"/>
    <w:rsid w:val="00A70B21"/>
    <w:rsid w:val="00A7148D"/>
    <w:rsid w:val="00A7199D"/>
    <w:rsid w:val="00A73228"/>
    <w:rsid w:val="00A75FBC"/>
    <w:rsid w:val="00A76309"/>
    <w:rsid w:val="00A76DC0"/>
    <w:rsid w:val="00A8026A"/>
    <w:rsid w:val="00A80927"/>
    <w:rsid w:val="00A80E93"/>
    <w:rsid w:val="00A80F24"/>
    <w:rsid w:val="00A8105B"/>
    <w:rsid w:val="00A81D90"/>
    <w:rsid w:val="00A838F6"/>
    <w:rsid w:val="00A84D07"/>
    <w:rsid w:val="00A91DAC"/>
    <w:rsid w:val="00A91FD4"/>
    <w:rsid w:val="00A93FA7"/>
    <w:rsid w:val="00A9411C"/>
    <w:rsid w:val="00AA011A"/>
    <w:rsid w:val="00AA04AA"/>
    <w:rsid w:val="00AA0980"/>
    <w:rsid w:val="00AA0AE2"/>
    <w:rsid w:val="00AB2827"/>
    <w:rsid w:val="00AB47DB"/>
    <w:rsid w:val="00AB4850"/>
    <w:rsid w:val="00AB719F"/>
    <w:rsid w:val="00AC0FE8"/>
    <w:rsid w:val="00AC34E1"/>
    <w:rsid w:val="00AC4F74"/>
    <w:rsid w:val="00AC6395"/>
    <w:rsid w:val="00AC6A5D"/>
    <w:rsid w:val="00AC7BBE"/>
    <w:rsid w:val="00AD273E"/>
    <w:rsid w:val="00AD3BE1"/>
    <w:rsid w:val="00AD72BA"/>
    <w:rsid w:val="00AD77D6"/>
    <w:rsid w:val="00AE042D"/>
    <w:rsid w:val="00AE0E0E"/>
    <w:rsid w:val="00AE2B08"/>
    <w:rsid w:val="00AE2E0C"/>
    <w:rsid w:val="00AE3FE1"/>
    <w:rsid w:val="00AE465F"/>
    <w:rsid w:val="00AE60D6"/>
    <w:rsid w:val="00AE61ED"/>
    <w:rsid w:val="00AE72FF"/>
    <w:rsid w:val="00AF1C3E"/>
    <w:rsid w:val="00AF266F"/>
    <w:rsid w:val="00AF369A"/>
    <w:rsid w:val="00AF3E2D"/>
    <w:rsid w:val="00AF43C9"/>
    <w:rsid w:val="00AF456A"/>
    <w:rsid w:val="00AF61D3"/>
    <w:rsid w:val="00AF73E6"/>
    <w:rsid w:val="00AF78BA"/>
    <w:rsid w:val="00B00A0E"/>
    <w:rsid w:val="00B034E0"/>
    <w:rsid w:val="00B069DC"/>
    <w:rsid w:val="00B06E60"/>
    <w:rsid w:val="00B10B94"/>
    <w:rsid w:val="00B111AF"/>
    <w:rsid w:val="00B122A9"/>
    <w:rsid w:val="00B1323C"/>
    <w:rsid w:val="00B162CB"/>
    <w:rsid w:val="00B1716C"/>
    <w:rsid w:val="00B2261A"/>
    <w:rsid w:val="00B23BE1"/>
    <w:rsid w:val="00B24D6A"/>
    <w:rsid w:val="00B2673B"/>
    <w:rsid w:val="00B27129"/>
    <w:rsid w:val="00B32006"/>
    <w:rsid w:val="00B32497"/>
    <w:rsid w:val="00B337A1"/>
    <w:rsid w:val="00B33905"/>
    <w:rsid w:val="00B3415D"/>
    <w:rsid w:val="00B34482"/>
    <w:rsid w:val="00B36AA9"/>
    <w:rsid w:val="00B37580"/>
    <w:rsid w:val="00B37D79"/>
    <w:rsid w:val="00B40252"/>
    <w:rsid w:val="00B40B62"/>
    <w:rsid w:val="00B418B5"/>
    <w:rsid w:val="00B41D5C"/>
    <w:rsid w:val="00B43121"/>
    <w:rsid w:val="00B44633"/>
    <w:rsid w:val="00B44641"/>
    <w:rsid w:val="00B46D93"/>
    <w:rsid w:val="00B47782"/>
    <w:rsid w:val="00B50443"/>
    <w:rsid w:val="00B523E7"/>
    <w:rsid w:val="00B53992"/>
    <w:rsid w:val="00B61B7B"/>
    <w:rsid w:val="00B63EC7"/>
    <w:rsid w:val="00B641EE"/>
    <w:rsid w:val="00B66CEE"/>
    <w:rsid w:val="00B67D05"/>
    <w:rsid w:val="00B71476"/>
    <w:rsid w:val="00B7157D"/>
    <w:rsid w:val="00B71D49"/>
    <w:rsid w:val="00B71E0B"/>
    <w:rsid w:val="00B7447B"/>
    <w:rsid w:val="00B74FAC"/>
    <w:rsid w:val="00B76925"/>
    <w:rsid w:val="00B77816"/>
    <w:rsid w:val="00B8147B"/>
    <w:rsid w:val="00B84F02"/>
    <w:rsid w:val="00B85A26"/>
    <w:rsid w:val="00B86B0C"/>
    <w:rsid w:val="00B9336F"/>
    <w:rsid w:val="00B9437D"/>
    <w:rsid w:val="00B94619"/>
    <w:rsid w:val="00B97DBE"/>
    <w:rsid w:val="00B97E6C"/>
    <w:rsid w:val="00BA07A2"/>
    <w:rsid w:val="00BA0BE3"/>
    <w:rsid w:val="00BA3E5E"/>
    <w:rsid w:val="00BA4138"/>
    <w:rsid w:val="00BA6F29"/>
    <w:rsid w:val="00BB1178"/>
    <w:rsid w:val="00BB1338"/>
    <w:rsid w:val="00BB4214"/>
    <w:rsid w:val="00BB4B8A"/>
    <w:rsid w:val="00BC0939"/>
    <w:rsid w:val="00BC098B"/>
    <w:rsid w:val="00BC631F"/>
    <w:rsid w:val="00BC7302"/>
    <w:rsid w:val="00BD0150"/>
    <w:rsid w:val="00BD20F9"/>
    <w:rsid w:val="00BD220F"/>
    <w:rsid w:val="00BD2269"/>
    <w:rsid w:val="00BD3414"/>
    <w:rsid w:val="00BD41EA"/>
    <w:rsid w:val="00BE070B"/>
    <w:rsid w:val="00BE0C5E"/>
    <w:rsid w:val="00BE1A7B"/>
    <w:rsid w:val="00BE349E"/>
    <w:rsid w:val="00BE3592"/>
    <w:rsid w:val="00BE4219"/>
    <w:rsid w:val="00BE7CCF"/>
    <w:rsid w:val="00BE7D21"/>
    <w:rsid w:val="00BF2924"/>
    <w:rsid w:val="00BF786B"/>
    <w:rsid w:val="00C011FF"/>
    <w:rsid w:val="00C04496"/>
    <w:rsid w:val="00C04E56"/>
    <w:rsid w:val="00C06FBA"/>
    <w:rsid w:val="00C072DC"/>
    <w:rsid w:val="00C07CE5"/>
    <w:rsid w:val="00C1125D"/>
    <w:rsid w:val="00C1432E"/>
    <w:rsid w:val="00C15B0E"/>
    <w:rsid w:val="00C16D9F"/>
    <w:rsid w:val="00C16FDB"/>
    <w:rsid w:val="00C213E3"/>
    <w:rsid w:val="00C2176D"/>
    <w:rsid w:val="00C22832"/>
    <w:rsid w:val="00C2318F"/>
    <w:rsid w:val="00C232EA"/>
    <w:rsid w:val="00C24099"/>
    <w:rsid w:val="00C247FF"/>
    <w:rsid w:val="00C24F9A"/>
    <w:rsid w:val="00C254A3"/>
    <w:rsid w:val="00C25A7A"/>
    <w:rsid w:val="00C30D71"/>
    <w:rsid w:val="00C31C9E"/>
    <w:rsid w:val="00C31F7D"/>
    <w:rsid w:val="00C331C3"/>
    <w:rsid w:val="00C34025"/>
    <w:rsid w:val="00C3632F"/>
    <w:rsid w:val="00C40B70"/>
    <w:rsid w:val="00C40D12"/>
    <w:rsid w:val="00C4195B"/>
    <w:rsid w:val="00C41D5E"/>
    <w:rsid w:val="00C41F1F"/>
    <w:rsid w:val="00C436A1"/>
    <w:rsid w:val="00C436A7"/>
    <w:rsid w:val="00C4541E"/>
    <w:rsid w:val="00C45BB6"/>
    <w:rsid w:val="00C47C4A"/>
    <w:rsid w:val="00C47C58"/>
    <w:rsid w:val="00C50888"/>
    <w:rsid w:val="00C51264"/>
    <w:rsid w:val="00C51CF7"/>
    <w:rsid w:val="00C54672"/>
    <w:rsid w:val="00C552A9"/>
    <w:rsid w:val="00C57158"/>
    <w:rsid w:val="00C57F89"/>
    <w:rsid w:val="00C61A49"/>
    <w:rsid w:val="00C671C2"/>
    <w:rsid w:val="00C671E7"/>
    <w:rsid w:val="00C67310"/>
    <w:rsid w:val="00C67888"/>
    <w:rsid w:val="00C67A1F"/>
    <w:rsid w:val="00C71B82"/>
    <w:rsid w:val="00C7271B"/>
    <w:rsid w:val="00C728CD"/>
    <w:rsid w:val="00C74FAF"/>
    <w:rsid w:val="00C80FD8"/>
    <w:rsid w:val="00C813B1"/>
    <w:rsid w:val="00C82550"/>
    <w:rsid w:val="00C841B9"/>
    <w:rsid w:val="00C87CF0"/>
    <w:rsid w:val="00C91F85"/>
    <w:rsid w:val="00C921BD"/>
    <w:rsid w:val="00C94230"/>
    <w:rsid w:val="00C94717"/>
    <w:rsid w:val="00C95C66"/>
    <w:rsid w:val="00CA0534"/>
    <w:rsid w:val="00CA12CC"/>
    <w:rsid w:val="00CA1539"/>
    <w:rsid w:val="00CA2956"/>
    <w:rsid w:val="00CA2A42"/>
    <w:rsid w:val="00CA3D63"/>
    <w:rsid w:val="00CA4006"/>
    <w:rsid w:val="00CA4519"/>
    <w:rsid w:val="00CA4FFA"/>
    <w:rsid w:val="00CA6194"/>
    <w:rsid w:val="00CA6D8B"/>
    <w:rsid w:val="00CB1840"/>
    <w:rsid w:val="00CB1ACB"/>
    <w:rsid w:val="00CB303E"/>
    <w:rsid w:val="00CB3568"/>
    <w:rsid w:val="00CB50B0"/>
    <w:rsid w:val="00CB7E39"/>
    <w:rsid w:val="00CC00A3"/>
    <w:rsid w:val="00CC0452"/>
    <w:rsid w:val="00CC0499"/>
    <w:rsid w:val="00CC19D3"/>
    <w:rsid w:val="00CC2224"/>
    <w:rsid w:val="00CC3DDD"/>
    <w:rsid w:val="00CC4191"/>
    <w:rsid w:val="00CC6473"/>
    <w:rsid w:val="00CC76D7"/>
    <w:rsid w:val="00CC7EC7"/>
    <w:rsid w:val="00CD2116"/>
    <w:rsid w:val="00CD3F0B"/>
    <w:rsid w:val="00CD6CBD"/>
    <w:rsid w:val="00CE1CEC"/>
    <w:rsid w:val="00CE253C"/>
    <w:rsid w:val="00CE2955"/>
    <w:rsid w:val="00CE360C"/>
    <w:rsid w:val="00CE40BA"/>
    <w:rsid w:val="00CE5BE5"/>
    <w:rsid w:val="00CE6CD4"/>
    <w:rsid w:val="00CE750A"/>
    <w:rsid w:val="00CF1AB2"/>
    <w:rsid w:val="00CF39F6"/>
    <w:rsid w:val="00CF528D"/>
    <w:rsid w:val="00CF537E"/>
    <w:rsid w:val="00CF79C1"/>
    <w:rsid w:val="00D00399"/>
    <w:rsid w:val="00D0052C"/>
    <w:rsid w:val="00D00613"/>
    <w:rsid w:val="00D01424"/>
    <w:rsid w:val="00D02FE2"/>
    <w:rsid w:val="00D055E3"/>
    <w:rsid w:val="00D06361"/>
    <w:rsid w:val="00D11E03"/>
    <w:rsid w:val="00D120EE"/>
    <w:rsid w:val="00D1327B"/>
    <w:rsid w:val="00D1399D"/>
    <w:rsid w:val="00D13D5B"/>
    <w:rsid w:val="00D20454"/>
    <w:rsid w:val="00D20827"/>
    <w:rsid w:val="00D20D1E"/>
    <w:rsid w:val="00D21C8B"/>
    <w:rsid w:val="00D24C90"/>
    <w:rsid w:val="00D251A5"/>
    <w:rsid w:val="00D25A60"/>
    <w:rsid w:val="00D2631A"/>
    <w:rsid w:val="00D27486"/>
    <w:rsid w:val="00D27549"/>
    <w:rsid w:val="00D27C34"/>
    <w:rsid w:val="00D27F79"/>
    <w:rsid w:val="00D30A46"/>
    <w:rsid w:val="00D3104D"/>
    <w:rsid w:val="00D32103"/>
    <w:rsid w:val="00D324A1"/>
    <w:rsid w:val="00D33F6D"/>
    <w:rsid w:val="00D35393"/>
    <w:rsid w:val="00D37F95"/>
    <w:rsid w:val="00D419C5"/>
    <w:rsid w:val="00D4237F"/>
    <w:rsid w:val="00D42A58"/>
    <w:rsid w:val="00D447C4"/>
    <w:rsid w:val="00D44C69"/>
    <w:rsid w:val="00D454A7"/>
    <w:rsid w:val="00D45F5E"/>
    <w:rsid w:val="00D46D73"/>
    <w:rsid w:val="00D527C4"/>
    <w:rsid w:val="00D52A16"/>
    <w:rsid w:val="00D55A32"/>
    <w:rsid w:val="00D55AFC"/>
    <w:rsid w:val="00D57F8F"/>
    <w:rsid w:val="00D6260D"/>
    <w:rsid w:val="00D62BC7"/>
    <w:rsid w:val="00D63B3B"/>
    <w:rsid w:val="00D63D1A"/>
    <w:rsid w:val="00D67C85"/>
    <w:rsid w:val="00D7224A"/>
    <w:rsid w:val="00D728B7"/>
    <w:rsid w:val="00D72961"/>
    <w:rsid w:val="00D730A9"/>
    <w:rsid w:val="00D73D9D"/>
    <w:rsid w:val="00D73DFD"/>
    <w:rsid w:val="00D74FF9"/>
    <w:rsid w:val="00D7566B"/>
    <w:rsid w:val="00D75B3A"/>
    <w:rsid w:val="00D766AE"/>
    <w:rsid w:val="00D77087"/>
    <w:rsid w:val="00D77AE0"/>
    <w:rsid w:val="00D82A3F"/>
    <w:rsid w:val="00D8321A"/>
    <w:rsid w:val="00D83A30"/>
    <w:rsid w:val="00D878AC"/>
    <w:rsid w:val="00D90B58"/>
    <w:rsid w:val="00D9267A"/>
    <w:rsid w:val="00D9380C"/>
    <w:rsid w:val="00D96338"/>
    <w:rsid w:val="00D9673E"/>
    <w:rsid w:val="00DA0282"/>
    <w:rsid w:val="00DA0B0A"/>
    <w:rsid w:val="00DA27F9"/>
    <w:rsid w:val="00DA307F"/>
    <w:rsid w:val="00DA3C9B"/>
    <w:rsid w:val="00DA55A6"/>
    <w:rsid w:val="00DA6617"/>
    <w:rsid w:val="00DA7815"/>
    <w:rsid w:val="00DB08DA"/>
    <w:rsid w:val="00DB0B67"/>
    <w:rsid w:val="00DB1124"/>
    <w:rsid w:val="00DB1DCD"/>
    <w:rsid w:val="00DB3F19"/>
    <w:rsid w:val="00DB4CC3"/>
    <w:rsid w:val="00DB5186"/>
    <w:rsid w:val="00DB7239"/>
    <w:rsid w:val="00DC0444"/>
    <w:rsid w:val="00DC198A"/>
    <w:rsid w:val="00DC2361"/>
    <w:rsid w:val="00DC263E"/>
    <w:rsid w:val="00DC370A"/>
    <w:rsid w:val="00DC658F"/>
    <w:rsid w:val="00DD0BCD"/>
    <w:rsid w:val="00DD1907"/>
    <w:rsid w:val="00DD27A6"/>
    <w:rsid w:val="00DD6881"/>
    <w:rsid w:val="00DD6D21"/>
    <w:rsid w:val="00DE0665"/>
    <w:rsid w:val="00DE13F7"/>
    <w:rsid w:val="00DE25C2"/>
    <w:rsid w:val="00DE2829"/>
    <w:rsid w:val="00DE30B4"/>
    <w:rsid w:val="00DE5582"/>
    <w:rsid w:val="00DE609E"/>
    <w:rsid w:val="00DE6908"/>
    <w:rsid w:val="00DE74E8"/>
    <w:rsid w:val="00DF1F00"/>
    <w:rsid w:val="00DF1F86"/>
    <w:rsid w:val="00DF22FE"/>
    <w:rsid w:val="00DF2461"/>
    <w:rsid w:val="00DF3CAF"/>
    <w:rsid w:val="00DF4345"/>
    <w:rsid w:val="00DF434E"/>
    <w:rsid w:val="00DF59F6"/>
    <w:rsid w:val="00DF5CEC"/>
    <w:rsid w:val="00DF66EF"/>
    <w:rsid w:val="00DF67DB"/>
    <w:rsid w:val="00DF7AA2"/>
    <w:rsid w:val="00E0021E"/>
    <w:rsid w:val="00E00CB7"/>
    <w:rsid w:val="00E028C2"/>
    <w:rsid w:val="00E04021"/>
    <w:rsid w:val="00E076DF"/>
    <w:rsid w:val="00E07C57"/>
    <w:rsid w:val="00E12989"/>
    <w:rsid w:val="00E130F8"/>
    <w:rsid w:val="00E17497"/>
    <w:rsid w:val="00E237B0"/>
    <w:rsid w:val="00E256FF"/>
    <w:rsid w:val="00E32313"/>
    <w:rsid w:val="00E33DB3"/>
    <w:rsid w:val="00E33FF3"/>
    <w:rsid w:val="00E354C4"/>
    <w:rsid w:val="00E366A0"/>
    <w:rsid w:val="00E374B8"/>
    <w:rsid w:val="00E424AB"/>
    <w:rsid w:val="00E45990"/>
    <w:rsid w:val="00E51F59"/>
    <w:rsid w:val="00E5223E"/>
    <w:rsid w:val="00E522B1"/>
    <w:rsid w:val="00E52A81"/>
    <w:rsid w:val="00E57AAB"/>
    <w:rsid w:val="00E6110F"/>
    <w:rsid w:val="00E619EE"/>
    <w:rsid w:val="00E632E8"/>
    <w:rsid w:val="00E646FE"/>
    <w:rsid w:val="00E66E38"/>
    <w:rsid w:val="00E67149"/>
    <w:rsid w:val="00E7185C"/>
    <w:rsid w:val="00E7198C"/>
    <w:rsid w:val="00E71F0B"/>
    <w:rsid w:val="00E72013"/>
    <w:rsid w:val="00E734E7"/>
    <w:rsid w:val="00E738CD"/>
    <w:rsid w:val="00E761CC"/>
    <w:rsid w:val="00E7644E"/>
    <w:rsid w:val="00E774CA"/>
    <w:rsid w:val="00E803A1"/>
    <w:rsid w:val="00E80D83"/>
    <w:rsid w:val="00E8136A"/>
    <w:rsid w:val="00E819AA"/>
    <w:rsid w:val="00E82544"/>
    <w:rsid w:val="00E82F9C"/>
    <w:rsid w:val="00E848DD"/>
    <w:rsid w:val="00E87EC5"/>
    <w:rsid w:val="00E902C8"/>
    <w:rsid w:val="00E90FFE"/>
    <w:rsid w:val="00E9222E"/>
    <w:rsid w:val="00E952AC"/>
    <w:rsid w:val="00E958BA"/>
    <w:rsid w:val="00E95B88"/>
    <w:rsid w:val="00E95E5B"/>
    <w:rsid w:val="00E96C1A"/>
    <w:rsid w:val="00E96F8E"/>
    <w:rsid w:val="00E9725A"/>
    <w:rsid w:val="00E9732D"/>
    <w:rsid w:val="00EA0EAE"/>
    <w:rsid w:val="00EA30EF"/>
    <w:rsid w:val="00EA4C5D"/>
    <w:rsid w:val="00EA5B15"/>
    <w:rsid w:val="00EA7DD6"/>
    <w:rsid w:val="00EB05D5"/>
    <w:rsid w:val="00EB376F"/>
    <w:rsid w:val="00EB4546"/>
    <w:rsid w:val="00EB513C"/>
    <w:rsid w:val="00EB6447"/>
    <w:rsid w:val="00EB70C0"/>
    <w:rsid w:val="00EB70E3"/>
    <w:rsid w:val="00EB7FBC"/>
    <w:rsid w:val="00EC169B"/>
    <w:rsid w:val="00EC1728"/>
    <w:rsid w:val="00EC2976"/>
    <w:rsid w:val="00EC3C8E"/>
    <w:rsid w:val="00EC447C"/>
    <w:rsid w:val="00EC4D92"/>
    <w:rsid w:val="00EC51FB"/>
    <w:rsid w:val="00EC5BDE"/>
    <w:rsid w:val="00EC6A88"/>
    <w:rsid w:val="00EC6FE9"/>
    <w:rsid w:val="00ED1FB4"/>
    <w:rsid w:val="00ED2586"/>
    <w:rsid w:val="00ED33B3"/>
    <w:rsid w:val="00ED525B"/>
    <w:rsid w:val="00ED540E"/>
    <w:rsid w:val="00ED5D67"/>
    <w:rsid w:val="00EE0F5A"/>
    <w:rsid w:val="00EE0F5D"/>
    <w:rsid w:val="00EE252F"/>
    <w:rsid w:val="00EE572A"/>
    <w:rsid w:val="00EE5BA3"/>
    <w:rsid w:val="00EE650C"/>
    <w:rsid w:val="00EE68A9"/>
    <w:rsid w:val="00EE68AD"/>
    <w:rsid w:val="00EE7B69"/>
    <w:rsid w:val="00EE7EBC"/>
    <w:rsid w:val="00EF0513"/>
    <w:rsid w:val="00EF08EF"/>
    <w:rsid w:val="00EF0DA4"/>
    <w:rsid w:val="00EF1F6B"/>
    <w:rsid w:val="00EF36C2"/>
    <w:rsid w:val="00EF68A8"/>
    <w:rsid w:val="00EF7410"/>
    <w:rsid w:val="00F00158"/>
    <w:rsid w:val="00F00795"/>
    <w:rsid w:val="00F01409"/>
    <w:rsid w:val="00F02BED"/>
    <w:rsid w:val="00F03A89"/>
    <w:rsid w:val="00F05032"/>
    <w:rsid w:val="00F05C3D"/>
    <w:rsid w:val="00F118A1"/>
    <w:rsid w:val="00F12F8E"/>
    <w:rsid w:val="00F13DE2"/>
    <w:rsid w:val="00F1725C"/>
    <w:rsid w:val="00F17364"/>
    <w:rsid w:val="00F21BB4"/>
    <w:rsid w:val="00F23D7B"/>
    <w:rsid w:val="00F2636E"/>
    <w:rsid w:val="00F26782"/>
    <w:rsid w:val="00F30050"/>
    <w:rsid w:val="00F30370"/>
    <w:rsid w:val="00F30D0D"/>
    <w:rsid w:val="00F30E84"/>
    <w:rsid w:val="00F31A6B"/>
    <w:rsid w:val="00F31D75"/>
    <w:rsid w:val="00F33511"/>
    <w:rsid w:val="00F34664"/>
    <w:rsid w:val="00F35128"/>
    <w:rsid w:val="00F357C3"/>
    <w:rsid w:val="00F413DA"/>
    <w:rsid w:val="00F427B9"/>
    <w:rsid w:val="00F45201"/>
    <w:rsid w:val="00F46F81"/>
    <w:rsid w:val="00F50900"/>
    <w:rsid w:val="00F509A5"/>
    <w:rsid w:val="00F51119"/>
    <w:rsid w:val="00F51842"/>
    <w:rsid w:val="00F51C4F"/>
    <w:rsid w:val="00F530A9"/>
    <w:rsid w:val="00F54063"/>
    <w:rsid w:val="00F548FC"/>
    <w:rsid w:val="00F60945"/>
    <w:rsid w:val="00F61385"/>
    <w:rsid w:val="00F620A9"/>
    <w:rsid w:val="00F6236A"/>
    <w:rsid w:val="00F64293"/>
    <w:rsid w:val="00F646A7"/>
    <w:rsid w:val="00F64C95"/>
    <w:rsid w:val="00F715DB"/>
    <w:rsid w:val="00F71C4F"/>
    <w:rsid w:val="00F724FF"/>
    <w:rsid w:val="00F72694"/>
    <w:rsid w:val="00F731FB"/>
    <w:rsid w:val="00F74105"/>
    <w:rsid w:val="00F7451C"/>
    <w:rsid w:val="00F74C1D"/>
    <w:rsid w:val="00F753D8"/>
    <w:rsid w:val="00F7628E"/>
    <w:rsid w:val="00F77AAD"/>
    <w:rsid w:val="00F77F47"/>
    <w:rsid w:val="00F8063D"/>
    <w:rsid w:val="00F82328"/>
    <w:rsid w:val="00F835E4"/>
    <w:rsid w:val="00F83C99"/>
    <w:rsid w:val="00F8421B"/>
    <w:rsid w:val="00F84824"/>
    <w:rsid w:val="00F87738"/>
    <w:rsid w:val="00F87760"/>
    <w:rsid w:val="00F91E00"/>
    <w:rsid w:val="00F93063"/>
    <w:rsid w:val="00F93DC4"/>
    <w:rsid w:val="00F942A0"/>
    <w:rsid w:val="00F948ED"/>
    <w:rsid w:val="00F94D33"/>
    <w:rsid w:val="00F95095"/>
    <w:rsid w:val="00F968F4"/>
    <w:rsid w:val="00F96D06"/>
    <w:rsid w:val="00F97F24"/>
    <w:rsid w:val="00FA06EC"/>
    <w:rsid w:val="00FA151D"/>
    <w:rsid w:val="00FA1A97"/>
    <w:rsid w:val="00FA57DF"/>
    <w:rsid w:val="00FB1256"/>
    <w:rsid w:val="00FB1AC1"/>
    <w:rsid w:val="00FB1BD8"/>
    <w:rsid w:val="00FB42DC"/>
    <w:rsid w:val="00FB4438"/>
    <w:rsid w:val="00FB4993"/>
    <w:rsid w:val="00FB5293"/>
    <w:rsid w:val="00FB74FD"/>
    <w:rsid w:val="00FC017B"/>
    <w:rsid w:val="00FC01A5"/>
    <w:rsid w:val="00FC036D"/>
    <w:rsid w:val="00FC0960"/>
    <w:rsid w:val="00FC0C95"/>
    <w:rsid w:val="00FC436F"/>
    <w:rsid w:val="00FC5690"/>
    <w:rsid w:val="00FC5BB5"/>
    <w:rsid w:val="00FD01E7"/>
    <w:rsid w:val="00FD2BC4"/>
    <w:rsid w:val="00FD3024"/>
    <w:rsid w:val="00FD461F"/>
    <w:rsid w:val="00FD6EDC"/>
    <w:rsid w:val="00FE0A4B"/>
    <w:rsid w:val="00FE1CBC"/>
    <w:rsid w:val="00FE43F6"/>
    <w:rsid w:val="00FE57C1"/>
    <w:rsid w:val="00FE6D57"/>
    <w:rsid w:val="00FE7FB9"/>
    <w:rsid w:val="00FF030A"/>
    <w:rsid w:val="00FF0CBA"/>
    <w:rsid w:val="00FF0D08"/>
    <w:rsid w:val="00FF40D0"/>
    <w:rsid w:val="00FF4F86"/>
    <w:rsid w:val="00FF5A6D"/>
    <w:rsid w:val="00FF66D3"/>
    <w:rsid w:val="00FF7D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B2FD3A"/>
  <w15:docId w15:val="{909A4FD2-7AE0-4479-96DB-C51C07AD1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7557"/>
    <w:pPr>
      <w:adjustRightInd w:val="0"/>
      <w:snapToGrid w:val="0"/>
    </w:pPr>
    <w:rPr>
      <w:rFonts w:ascii="メイリオ" w:eastAsia="メイリオ" w:hAnsi="メイリオ"/>
      <w:sz w:val="24"/>
    </w:rPr>
  </w:style>
  <w:style w:type="paragraph" w:styleId="1">
    <w:name w:val="heading 1"/>
    <w:basedOn w:val="a"/>
    <w:next w:val="a"/>
    <w:link w:val="10"/>
    <w:qFormat/>
    <w:rsid w:val="00DA27F9"/>
    <w:pPr>
      <w:keepNext/>
      <w:numPr>
        <w:numId w:val="5"/>
      </w:numPr>
      <w:suppressAutoHyphens/>
      <w:outlineLvl w:val="0"/>
    </w:pPr>
    <w:rPr>
      <w:rFonts w:cs="Century"/>
      <w:b/>
      <w:kern w:val="24"/>
      <w:szCs w:val="24"/>
      <w:lang w:eastAsia="ar-SA"/>
    </w:rPr>
  </w:style>
  <w:style w:type="paragraph" w:styleId="2">
    <w:name w:val="heading 2"/>
    <w:basedOn w:val="a"/>
    <w:next w:val="a"/>
    <w:link w:val="20"/>
    <w:qFormat/>
    <w:rsid w:val="00DA27F9"/>
    <w:pPr>
      <w:keepNext/>
      <w:numPr>
        <w:ilvl w:val="1"/>
        <w:numId w:val="5"/>
      </w:numPr>
      <w:suppressAutoHyphens/>
      <w:outlineLvl w:val="1"/>
    </w:pPr>
    <w:rPr>
      <w:rFonts w:cs="メイリオ"/>
      <w:kern w:val="21"/>
      <w:szCs w:val="21"/>
      <w:lang w:eastAsia="ar-SA"/>
    </w:rPr>
  </w:style>
  <w:style w:type="paragraph" w:styleId="3">
    <w:name w:val="heading 3"/>
    <w:basedOn w:val="a"/>
    <w:next w:val="a"/>
    <w:link w:val="30"/>
    <w:qFormat/>
    <w:rsid w:val="00DA27F9"/>
    <w:pPr>
      <w:keepNext/>
      <w:numPr>
        <w:ilvl w:val="2"/>
        <w:numId w:val="5"/>
      </w:numPr>
      <w:suppressAutoHyphens/>
      <w:ind w:left="709"/>
      <w:outlineLvl w:val="2"/>
    </w:pPr>
    <w:rPr>
      <w:rFonts w:cs="Century"/>
      <w:kern w:val="24"/>
      <w:szCs w:val="24"/>
      <w:lang w:eastAsia="ar-SA"/>
    </w:rPr>
  </w:style>
  <w:style w:type="paragraph" w:styleId="4">
    <w:name w:val="heading 4"/>
    <w:basedOn w:val="a"/>
    <w:next w:val="a"/>
    <w:link w:val="40"/>
    <w:qFormat/>
    <w:rsid w:val="000A70BA"/>
    <w:pPr>
      <w:keepNext/>
      <w:numPr>
        <w:ilvl w:val="3"/>
        <w:numId w:val="5"/>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DA27F9"/>
    <w:rPr>
      <w:rFonts w:ascii="メイリオ" w:eastAsia="メイリオ" w:hAnsi="メイリオ" w:cs="Century"/>
      <w:b/>
      <w:kern w:val="24"/>
      <w:sz w:val="24"/>
      <w:szCs w:val="24"/>
      <w:lang w:eastAsia="ar-SA"/>
    </w:rPr>
  </w:style>
  <w:style w:type="character" w:customStyle="1" w:styleId="20">
    <w:name w:val="見出し 2 (文字)"/>
    <w:basedOn w:val="a0"/>
    <w:link w:val="2"/>
    <w:rsid w:val="00DA27F9"/>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057CEC"/>
    <w:pPr>
      <w:tabs>
        <w:tab w:val="right" w:leader="dot" w:pos="8494"/>
      </w:tabs>
    </w:pPr>
    <w:rPr>
      <w:b/>
      <w:sz w:val="22"/>
      <w:szCs w:val="21"/>
    </w:rPr>
  </w:style>
  <w:style w:type="paragraph" w:styleId="21">
    <w:name w:val="toc 2"/>
    <w:basedOn w:val="a"/>
    <w:next w:val="a"/>
    <w:autoRedefine/>
    <w:uiPriority w:val="39"/>
    <w:unhideWhenUsed/>
    <w:qFormat/>
    <w:rsid w:val="001127FD"/>
    <w:pPr>
      <w:ind w:leftChars="100" w:left="240"/>
    </w:pPr>
    <w:rPr>
      <w:sz w:val="22"/>
    </w:rPr>
  </w:style>
  <w:style w:type="paragraph" w:styleId="31">
    <w:name w:val="toc 3"/>
    <w:basedOn w:val="a"/>
    <w:next w:val="a"/>
    <w:autoRedefine/>
    <w:uiPriority w:val="39"/>
    <w:unhideWhenUsed/>
    <w:qFormat/>
    <w:rsid w:val="001127FD"/>
    <w:pPr>
      <w:ind w:leftChars="200" w:left="480"/>
    </w:pPr>
    <w:rPr>
      <w:sz w:val="22"/>
    </w:rPr>
  </w:style>
  <w:style w:type="paragraph" w:styleId="a3">
    <w:name w:val="No Spacing"/>
    <w:link w:val="a4"/>
    <w:uiPriority w:val="1"/>
    <w:qFormat/>
    <w:rsid w:val="0006471B"/>
    <w:rPr>
      <w:kern w:val="0"/>
      <w:sz w:val="22"/>
    </w:rPr>
  </w:style>
  <w:style w:type="character" w:customStyle="1" w:styleId="a4">
    <w:name w:val="行間詰め (文字)"/>
    <w:basedOn w:val="a0"/>
    <w:link w:val="a3"/>
    <w:uiPriority w:val="1"/>
    <w:rsid w:val="0006471B"/>
    <w:rPr>
      <w:kern w:val="0"/>
      <w:sz w:val="22"/>
    </w:rPr>
  </w:style>
  <w:style w:type="paragraph" w:styleId="a5">
    <w:name w:val="Balloon Text"/>
    <w:basedOn w:val="a"/>
    <w:link w:val="a6"/>
    <w:uiPriority w:val="99"/>
    <w:semiHidden/>
    <w:unhideWhenUsed/>
    <w:rsid w:val="0006471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6471B"/>
    <w:rPr>
      <w:rFonts w:asciiTheme="majorHAnsi" w:eastAsiaTheme="majorEastAsia" w:hAnsiTheme="majorHAnsi" w:cstheme="majorBidi"/>
      <w:sz w:val="18"/>
      <w:szCs w:val="18"/>
    </w:rPr>
  </w:style>
  <w:style w:type="character" w:styleId="a7">
    <w:name w:val="Hyperlink"/>
    <w:basedOn w:val="a0"/>
    <w:uiPriority w:val="99"/>
    <w:unhideWhenUsed/>
    <w:rsid w:val="0006471B"/>
    <w:rPr>
      <w:color w:val="000000" w:themeColor="hyperlink"/>
      <w:u w:val="single"/>
    </w:rPr>
  </w:style>
  <w:style w:type="paragraph" w:styleId="a8">
    <w:name w:val="header"/>
    <w:basedOn w:val="a"/>
    <w:link w:val="a9"/>
    <w:uiPriority w:val="99"/>
    <w:unhideWhenUsed/>
    <w:rsid w:val="0006471B"/>
    <w:pPr>
      <w:tabs>
        <w:tab w:val="center" w:pos="4252"/>
        <w:tab w:val="right" w:pos="8504"/>
      </w:tabs>
    </w:pPr>
  </w:style>
  <w:style w:type="character" w:customStyle="1" w:styleId="a9">
    <w:name w:val="ヘッダー (文字)"/>
    <w:basedOn w:val="a0"/>
    <w:link w:val="a8"/>
    <w:uiPriority w:val="99"/>
    <w:rsid w:val="0006471B"/>
    <w:rPr>
      <w:rFonts w:eastAsia="ＭＳ Ｐゴシック"/>
      <w:sz w:val="24"/>
    </w:rPr>
  </w:style>
  <w:style w:type="paragraph" w:styleId="aa">
    <w:name w:val="footer"/>
    <w:basedOn w:val="a"/>
    <w:link w:val="ab"/>
    <w:uiPriority w:val="99"/>
    <w:unhideWhenUsed/>
    <w:rsid w:val="0006471B"/>
    <w:pPr>
      <w:tabs>
        <w:tab w:val="center" w:pos="4252"/>
        <w:tab w:val="right" w:pos="8504"/>
      </w:tabs>
    </w:pPr>
  </w:style>
  <w:style w:type="character" w:customStyle="1" w:styleId="ab">
    <w:name w:val="フッター (文字)"/>
    <w:basedOn w:val="a0"/>
    <w:link w:val="aa"/>
    <w:uiPriority w:val="99"/>
    <w:rsid w:val="0006471B"/>
    <w:rPr>
      <w:rFonts w:eastAsia="ＭＳ Ｐゴシック"/>
      <w:sz w:val="24"/>
    </w:rPr>
  </w:style>
  <w:style w:type="character" w:styleId="ac">
    <w:name w:val="Placeholder Text"/>
    <w:basedOn w:val="a0"/>
    <w:uiPriority w:val="99"/>
    <w:semiHidden/>
    <w:rsid w:val="0006471B"/>
    <w:rPr>
      <w:color w:val="808080"/>
    </w:rPr>
  </w:style>
  <w:style w:type="character" w:customStyle="1" w:styleId="30">
    <w:name w:val="見出し 3 (文字)"/>
    <w:basedOn w:val="a0"/>
    <w:link w:val="3"/>
    <w:rsid w:val="00DA27F9"/>
    <w:rPr>
      <w:rFonts w:ascii="メイリオ" w:eastAsia="メイリオ" w:hAnsi="メイリオ" w:cs="Century"/>
      <w:kern w:val="24"/>
      <w:sz w:val="24"/>
      <w:szCs w:val="24"/>
      <w:lang w:eastAsia="ar-SA"/>
    </w:rPr>
  </w:style>
  <w:style w:type="paragraph" w:styleId="ad">
    <w:name w:val="TOC Heading"/>
    <w:basedOn w:val="1"/>
    <w:next w:val="a"/>
    <w:uiPriority w:val="39"/>
    <w:semiHidden/>
    <w:unhideWhenUsed/>
    <w:qFormat/>
    <w:rsid w:val="00057CEC"/>
    <w:pPr>
      <w:keepLines/>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unhideWhenUsed/>
    <w:rsid w:val="00057CEC"/>
    <w:pPr>
      <w:ind w:leftChars="300" w:left="720"/>
    </w:pPr>
  </w:style>
  <w:style w:type="paragraph" w:styleId="5">
    <w:name w:val="toc 5"/>
    <w:basedOn w:val="a"/>
    <w:next w:val="a"/>
    <w:autoRedefine/>
    <w:uiPriority w:val="39"/>
    <w:semiHidden/>
    <w:unhideWhenUsed/>
    <w:rsid w:val="00057CEC"/>
    <w:pPr>
      <w:ind w:leftChars="400" w:left="960"/>
    </w:pPr>
  </w:style>
  <w:style w:type="paragraph" w:styleId="6">
    <w:name w:val="toc 6"/>
    <w:basedOn w:val="a"/>
    <w:next w:val="a"/>
    <w:autoRedefine/>
    <w:uiPriority w:val="39"/>
    <w:semiHidden/>
    <w:unhideWhenUsed/>
    <w:rsid w:val="00057CEC"/>
    <w:pPr>
      <w:ind w:leftChars="500" w:left="1200"/>
    </w:pPr>
  </w:style>
  <w:style w:type="paragraph" w:styleId="7">
    <w:name w:val="toc 7"/>
    <w:basedOn w:val="a"/>
    <w:next w:val="a"/>
    <w:autoRedefine/>
    <w:uiPriority w:val="39"/>
    <w:semiHidden/>
    <w:unhideWhenUsed/>
    <w:rsid w:val="00057CEC"/>
    <w:pPr>
      <w:ind w:leftChars="600" w:left="1440"/>
    </w:pPr>
  </w:style>
  <w:style w:type="paragraph" w:styleId="8">
    <w:name w:val="toc 8"/>
    <w:basedOn w:val="a"/>
    <w:next w:val="a"/>
    <w:autoRedefine/>
    <w:uiPriority w:val="39"/>
    <w:semiHidden/>
    <w:unhideWhenUsed/>
    <w:rsid w:val="00057CEC"/>
    <w:pPr>
      <w:ind w:leftChars="700" w:left="1680"/>
    </w:pPr>
  </w:style>
  <w:style w:type="paragraph" w:styleId="9">
    <w:name w:val="toc 9"/>
    <w:basedOn w:val="a"/>
    <w:next w:val="a"/>
    <w:autoRedefine/>
    <w:uiPriority w:val="39"/>
    <w:semiHidden/>
    <w:unhideWhenUsed/>
    <w:rsid w:val="00057CEC"/>
    <w:pPr>
      <w:ind w:leftChars="800" w:left="1920"/>
    </w:pPr>
  </w:style>
  <w:style w:type="character" w:customStyle="1" w:styleId="40">
    <w:name w:val="見出し 4 (文字)"/>
    <w:basedOn w:val="a0"/>
    <w:link w:val="4"/>
    <w:rsid w:val="000A70BA"/>
    <w:rPr>
      <w:rFonts w:ascii="メイリオ" w:eastAsia="メイリオ" w:hAnsi="Century" w:cs="Century"/>
      <w:bCs/>
      <w:kern w:val="24"/>
      <w:sz w:val="24"/>
      <w:szCs w:val="24"/>
      <w:lang w:eastAsia="ar-SA"/>
    </w:rPr>
  </w:style>
  <w:style w:type="character" w:customStyle="1" w:styleId="UnresolvedMention">
    <w:name w:val="Unresolved Mention"/>
    <w:basedOn w:val="a0"/>
    <w:uiPriority w:val="99"/>
    <w:semiHidden/>
    <w:unhideWhenUsed/>
    <w:rsid w:val="00951E64"/>
    <w:rPr>
      <w:color w:val="605E5C"/>
      <w:shd w:val="clear" w:color="auto" w:fill="E1DFDD"/>
    </w:rPr>
  </w:style>
  <w:style w:type="character" w:styleId="ae">
    <w:name w:val="FollowedHyperlink"/>
    <w:basedOn w:val="a0"/>
    <w:uiPriority w:val="99"/>
    <w:semiHidden/>
    <w:unhideWhenUsed/>
    <w:rsid w:val="00951E64"/>
    <w:rPr>
      <w:color w:val="000000" w:themeColor="followedHyperlink"/>
      <w:u w:val="single"/>
    </w:rPr>
  </w:style>
  <w:style w:type="table" w:styleId="af">
    <w:name w:val="Table Grid"/>
    <w:basedOn w:val="a1"/>
    <w:uiPriority w:val="59"/>
    <w:rsid w:val="00930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43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20316;&#26989;&#29992;\&#32153;&#32154;&#20316;&#26989;\%2312180\ver4tutorialtemplate.dotx" TargetMode="External"/></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27536-2C3A-4BCA-9334-F18018E53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ver4tutorialtemplate.dotx</Template>
  <TotalTime>2436</TotalTime>
  <Pages>52</Pages>
  <Words>2409</Words>
  <Characters>13734</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同期ツール for Windows
操作チュートリアル</vt:lpstr>
    </vt:vector>
  </TitlesOfParts>
  <Company/>
  <LinksUpToDate>false</LinksUpToDate>
  <CharactersWithSpaces>16111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同期ツール for Windows
操作チュートリアル</dc:title>
  <dc:creator>endo</dc:creator>
  <cp:lastModifiedBy>株式会社ノースグリッド</cp:lastModifiedBy>
  <cp:revision>1705</cp:revision>
  <dcterms:created xsi:type="dcterms:W3CDTF">2021-11-22T05:53:00Z</dcterms:created>
  <dcterms:modified xsi:type="dcterms:W3CDTF">2023-01-12T02:55:00Z</dcterms:modified>
</cp:coreProperties>
</file>