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084" w:type="pct"/>
            <w:tblLook w:val="04A0" w:firstRow="1" w:lastRow="0" w:firstColumn="1" w:lastColumn="0" w:noHBand="0" w:noVBand="1"/>
          </w:tblPr>
          <w:tblGrid>
            <w:gridCol w:w="6946"/>
          </w:tblGrid>
          <w:tr w:rsidR="0006471B" w14:paraId="3EBBFE2A" w14:textId="77777777" w:rsidTr="00927368">
            <w:tc>
              <w:tcPr>
                <w:tcW w:w="6946" w:type="dxa"/>
                <w:tcBorders>
                  <w:bottom w:val="single" w:sz="8" w:space="0" w:color="4F81BD" w:themeColor="accent1"/>
                </w:tcBorders>
                <w:tcMar>
                  <w:top w:w="216" w:type="dxa"/>
                  <w:left w:w="115" w:type="dxa"/>
                  <w:bottom w:w="216" w:type="dxa"/>
                  <w:right w:w="115" w:type="dxa"/>
                </w:tcMar>
              </w:tcPr>
              <w:p w14:paraId="7C360072" w14:textId="77777777" w:rsidR="0006471B" w:rsidRDefault="003E3C11" w:rsidP="003E3C11">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70C1C4F4" wp14:editId="54ADA778">
                      <wp:extent cx="4048781" cy="1347561"/>
                      <wp:effectExtent l="0" t="0" r="889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06471B" w14:paraId="58699B52" w14:textId="77777777" w:rsidTr="00927368">
            <w:tc>
              <w:tcPr>
                <w:tcW w:w="6946" w:type="dxa"/>
                <w:tcBorders>
                  <w:top w:val="single" w:sz="8" w:space="0" w:color="4F81BD" w:themeColor="accent1"/>
                </w:tcBorders>
              </w:tcPr>
              <w:sdt>
                <w:sdtPr>
                  <w:rPr>
                    <w:rFonts w:ascii="メイリオ" w:eastAsia="メイリオ" w:hAnsi="メイリオ" w:cs="メイリオ" w:hint="eastAsia"/>
                    <w:b/>
                    <w:color w:val="000000" w:themeColor="text1"/>
                    <w:sz w:val="56"/>
                    <w:szCs w:val="56"/>
                  </w:rPr>
                  <w:alias w:val="タイトル"/>
                  <w:tag w:val="タイトル"/>
                  <w:id w:val="13406919"/>
                  <w:dataBinding w:prefixMappings="xmlns:ns0='http://schemas.openxmlformats.org/package/2006/metadata/core-properties' xmlns:ns1='http://purl.org/dc/elements/1.1/'" w:xpath="/ns0:coreProperties[1]/ns1:title[1]" w:storeItemID="{6C3C8BC8-F283-45AE-878A-BAB7291924A1}"/>
                  <w:text w:multiLine="1"/>
                </w:sdtPr>
                <w:sdtEndPr/>
                <w:sdtContent>
                  <w:p w14:paraId="4D1276EF" w14:textId="77777777" w:rsidR="0006471B" w:rsidRPr="0006471B" w:rsidRDefault="00525028" w:rsidP="00DE74E8">
                    <w:pPr>
                      <w:pStyle w:val="a3"/>
                      <w:adjustRightInd w:val="0"/>
                      <w:snapToGrid w:val="0"/>
                      <w:jc w:val="center"/>
                      <w:rPr>
                        <w:rFonts w:ascii="ＭＳ Ｐゴシック" w:eastAsia="ＭＳ Ｐゴシック" w:hAnsi="ＭＳ Ｐゴシック" w:cstheme="majorBidi"/>
                        <w:b/>
                        <w:color w:val="000000" w:themeColor="text1"/>
                        <w:sz w:val="56"/>
                        <w:szCs w:val="56"/>
                      </w:rPr>
                    </w:pPr>
                    <w:r>
                      <w:rPr>
                        <w:rFonts w:ascii="メイリオ" w:eastAsia="メイリオ" w:hAnsi="メイリオ" w:cs="メイリオ" w:hint="eastAsia"/>
                        <w:b/>
                        <w:color w:val="000000" w:themeColor="text1"/>
                        <w:sz w:val="56"/>
                        <w:szCs w:val="56"/>
                      </w:rPr>
                      <w:t xml:space="preserve">操作チュートリアル　</w:t>
                    </w:r>
                    <w:r>
                      <w:rPr>
                        <w:rFonts w:ascii="メイリオ" w:eastAsia="メイリオ" w:hAnsi="メイリオ" w:cs="メイリオ"/>
                        <w:b/>
                        <w:color w:val="000000" w:themeColor="text1"/>
                        <w:sz w:val="56"/>
                        <w:szCs w:val="56"/>
                      </w:rPr>
                      <w:br/>
                    </w:r>
                    <w:r>
                      <w:rPr>
                        <w:rFonts w:ascii="メイリオ" w:eastAsia="メイリオ" w:hAnsi="メイリオ" w:cs="メイリオ" w:hint="eastAsia"/>
                        <w:b/>
                        <w:color w:val="000000" w:themeColor="text1"/>
                        <w:sz w:val="56"/>
                        <w:szCs w:val="56"/>
                      </w:rPr>
                      <w:t>時限ファイル設定管理者編</w:t>
                    </w:r>
                  </w:p>
                </w:sdtContent>
              </w:sdt>
            </w:tc>
          </w:tr>
          <w:tr w:rsidR="0006471B" w14:paraId="35E95B20" w14:textId="77777777" w:rsidTr="00927368">
            <w:tc>
              <w:tcPr>
                <w:tcW w:w="6946" w:type="dxa"/>
                <w:tcMar>
                  <w:top w:w="216" w:type="dxa"/>
                  <w:left w:w="115" w:type="dxa"/>
                  <w:bottom w:w="216" w:type="dxa"/>
                  <w:right w:w="115" w:type="dxa"/>
                </w:tcMar>
              </w:tcPr>
              <w:p w14:paraId="6678733A" w14:textId="77777777" w:rsidR="0006471B" w:rsidRDefault="0006471B" w:rsidP="006701D0">
                <w:pPr>
                  <w:pStyle w:val="a3"/>
                  <w:tabs>
                    <w:tab w:val="left" w:pos="2385"/>
                  </w:tabs>
                  <w:rPr>
                    <w:rFonts w:asciiTheme="majorHAnsi" w:eastAsiaTheme="majorEastAsia" w:hAnsiTheme="majorHAnsi" w:cstheme="majorBidi"/>
                  </w:rPr>
                </w:pPr>
              </w:p>
            </w:tc>
          </w:tr>
        </w:tbl>
        <w:p w14:paraId="5459B969" w14:textId="77777777" w:rsidR="0006471B" w:rsidRPr="00EE7340" w:rsidRDefault="0006471B" w:rsidP="0072756C"/>
        <w:p w14:paraId="112AC25F" w14:textId="77777777" w:rsidR="0006471B" w:rsidRDefault="0006471B" w:rsidP="0072756C"/>
        <w:p w14:paraId="306F6618" w14:textId="77777777" w:rsidR="0006471B" w:rsidRPr="0067526C"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803"/>
          </w:tblGrid>
          <w:tr w:rsidR="00D02FE2" w:rsidRPr="003D19C6" w14:paraId="5F2EAAFF" w14:textId="77777777" w:rsidTr="007C2FA6">
            <w:tc>
              <w:tcPr>
                <w:tcW w:w="6987" w:type="dxa"/>
                <w:tcMar>
                  <w:top w:w="216" w:type="dxa"/>
                  <w:left w:w="115" w:type="dxa"/>
                  <w:bottom w:w="216" w:type="dxa"/>
                  <w:right w:w="115" w:type="dxa"/>
                </w:tcMar>
              </w:tcPr>
              <w:p w14:paraId="3CAC674F" w14:textId="77777777" w:rsidR="00D02FE2" w:rsidRPr="003D19C6" w:rsidRDefault="00790F6B" w:rsidP="006701D0">
                <w:pPr>
                  <w:jc w:val="right"/>
                </w:pPr>
                <w:r>
                  <w:rPr>
                    <w:rFonts w:hint="eastAsia"/>
                  </w:rPr>
                  <w:t>第1</w:t>
                </w:r>
                <w:r w:rsidR="00D02FE2" w:rsidRPr="003D19C6">
                  <w:rPr>
                    <w:rFonts w:hint="eastAsia"/>
                  </w:rPr>
                  <w:t>版</w:t>
                </w:r>
              </w:p>
              <w:p w14:paraId="3D040B34" w14:textId="697D0EBD" w:rsidR="00D02FE2" w:rsidRPr="003D19C6" w:rsidRDefault="00C205F7" w:rsidP="00C205F7">
                <w:pPr>
                  <w:jc w:val="right"/>
                </w:pPr>
                <w:r>
                  <w:t>201</w:t>
                </w:r>
                <w:r>
                  <w:rPr>
                    <w:rFonts w:hint="eastAsia"/>
                  </w:rPr>
                  <w:t>7/0</w:t>
                </w:r>
                <w:r w:rsidR="00CB75B9">
                  <w:rPr>
                    <w:rFonts w:hint="eastAsia"/>
                  </w:rPr>
                  <w:t>8</w:t>
                </w:r>
                <w:r w:rsidR="00A96EA8">
                  <w:rPr>
                    <w:rFonts w:hint="eastAsia"/>
                  </w:rPr>
                  <w:t>/</w:t>
                </w:r>
                <w:r>
                  <w:t>18</w:t>
                </w:r>
              </w:p>
            </w:tc>
          </w:tr>
        </w:tbl>
        <w:p w14:paraId="1C62E210" w14:textId="77777777" w:rsidR="000003D3" w:rsidRDefault="000003D3" w:rsidP="0072756C"/>
        <w:p w14:paraId="18874918" w14:textId="77777777" w:rsidR="000003D3" w:rsidRDefault="000003D3">
          <w:r>
            <w:br w:type="page"/>
          </w:r>
        </w:p>
        <w:p w14:paraId="190BE9EC" w14:textId="77777777" w:rsidR="0006471B" w:rsidRPr="003D19C6" w:rsidRDefault="0006471B" w:rsidP="0072756C">
          <w:r w:rsidRPr="003D19C6">
            <w:rPr>
              <w:rFonts w:hint="eastAsia"/>
            </w:rPr>
            <w:lastRenderedPageBreak/>
            <w:t>目次</w:t>
          </w:r>
        </w:p>
        <w:p w14:paraId="6979E88F" w14:textId="54CB4DD7" w:rsidR="0056432A" w:rsidRDefault="00F7628E">
          <w:pPr>
            <w:pStyle w:val="11"/>
            <w:tabs>
              <w:tab w:val="left" w:pos="480"/>
            </w:tabs>
            <w:rPr>
              <w:rFonts w:asciiTheme="minorHAnsi" w:eastAsiaTheme="minorEastAsia" w:hAnsiTheme="minorHAnsi"/>
              <w:b w:val="0"/>
              <w:noProof/>
              <w:sz w:val="21"/>
              <w:szCs w:val="22"/>
            </w:rPr>
          </w:pPr>
          <w:r>
            <w:fldChar w:fldCharType="begin"/>
          </w:r>
          <w:r>
            <w:instrText xml:space="preserve"> TOC \o "1-</w:instrText>
          </w:r>
          <w:r w:rsidR="005E3A6A">
            <w:rPr>
              <w:rFonts w:hint="eastAsia"/>
            </w:rPr>
            <w:instrText>4</w:instrText>
          </w:r>
          <w:r>
            <w:instrText xml:space="preserve">" \h \z \u </w:instrText>
          </w:r>
          <w:r>
            <w:fldChar w:fldCharType="separate"/>
          </w:r>
          <w:hyperlink w:anchor="_Toc490828933" w:history="1">
            <w:r w:rsidR="0056432A" w:rsidRPr="00F3291C">
              <w:rPr>
                <w:rStyle w:val="a7"/>
                <w:noProof/>
                <w14:scene3d>
                  <w14:camera w14:prst="orthographicFront"/>
                  <w14:lightRig w14:rig="threePt" w14:dir="t">
                    <w14:rot w14:lat="0" w14:lon="0" w14:rev="0"/>
                  </w14:lightRig>
                </w14:scene3d>
              </w:rPr>
              <w:t>1.</w:t>
            </w:r>
            <w:r w:rsidR="0056432A">
              <w:rPr>
                <w:rFonts w:asciiTheme="minorHAnsi" w:eastAsiaTheme="minorEastAsia" w:hAnsiTheme="minorHAnsi"/>
                <w:b w:val="0"/>
                <w:noProof/>
                <w:sz w:val="21"/>
                <w:szCs w:val="22"/>
              </w:rPr>
              <w:tab/>
            </w:r>
            <w:r w:rsidR="0056432A" w:rsidRPr="00F3291C">
              <w:rPr>
                <w:rStyle w:val="a7"/>
                <w:noProof/>
              </w:rPr>
              <w:t>本機能で実現可能な内容</w:t>
            </w:r>
            <w:r w:rsidR="0056432A">
              <w:rPr>
                <w:noProof/>
                <w:webHidden/>
              </w:rPr>
              <w:tab/>
            </w:r>
            <w:r w:rsidR="0056432A">
              <w:rPr>
                <w:noProof/>
                <w:webHidden/>
              </w:rPr>
              <w:fldChar w:fldCharType="begin"/>
            </w:r>
            <w:r w:rsidR="0056432A">
              <w:rPr>
                <w:noProof/>
                <w:webHidden/>
              </w:rPr>
              <w:instrText xml:space="preserve"> PAGEREF _Toc490828933 \h </w:instrText>
            </w:r>
            <w:r w:rsidR="0056432A">
              <w:rPr>
                <w:noProof/>
                <w:webHidden/>
              </w:rPr>
            </w:r>
            <w:r w:rsidR="0056432A">
              <w:rPr>
                <w:noProof/>
                <w:webHidden/>
              </w:rPr>
              <w:fldChar w:fldCharType="separate"/>
            </w:r>
            <w:r w:rsidR="0056432A">
              <w:rPr>
                <w:noProof/>
                <w:webHidden/>
              </w:rPr>
              <w:t>1</w:t>
            </w:r>
            <w:r w:rsidR="0056432A">
              <w:rPr>
                <w:noProof/>
                <w:webHidden/>
              </w:rPr>
              <w:fldChar w:fldCharType="end"/>
            </w:r>
          </w:hyperlink>
        </w:p>
        <w:p w14:paraId="04DB927D" w14:textId="28D470E2" w:rsidR="0056432A" w:rsidRDefault="00517470">
          <w:pPr>
            <w:pStyle w:val="11"/>
            <w:tabs>
              <w:tab w:val="left" w:pos="480"/>
            </w:tabs>
            <w:rPr>
              <w:rFonts w:asciiTheme="minorHAnsi" w:eastAsiaTheme="minorEastAsia" w:hAnsiTheme="minorHAnsi"/>
              <w:b w:val="0"/>
              <w:noProof/>
              <w:sz w:val="21"/>
              <w:szCs w:val="22"/>
            </w:rPr>
          </w:pPr>
          <w:hyperlink w:anchor="_Toc490828934" w:history="1">
            <w:r w:rsidR="0056432A" w:rsidRPr="00F3291C">
              <w:rPr>
                <w:rStyle w:val="a7"/>
                <w:noProof/>
                <w14:scene3d>
                  <w14:camera w14:prst="orthographicFront"/>
                  <w14:lightRig w14:rig="threePt" w14:dir="t">
                    <w14:rot w14:lat="0" w14:lon="0" w14:rev="0"/>
                  </w14:lightRig>
                </w14:scene3d>
              </w:rPr>
              <w:t>2.</w:t>
            </w:r>
            <w:r w:rsidR="0056432A">
              <w:rPr>
                <w:rFonts w:asciiTheme="minorHAnsi" w:eastAsiaTheme="minorEastAsia" w:hAnsiTheme="minorHAnsi"/>
                <w:b w:val="0"/>
                <w:noProof/>
                <w:sz w:val="21"/>
                <w:szCs w:val="22"/>
              </w:rPr>
              <w:tab/>
            </w:r>
            <w:r w:rsidR="0056432A" w:rsidRPr="00F3291C">
              <w:rPr>
                <w:rStyle w:val="a7"/>
                <w:noProof/>
              </w:rPr>
              <w:t>Proselfの時限ファイル機能を利用してファイルの有効期限を設定する</w:t>
            </w:r>
            <w:r w:rsidR="0056432A">
              <w:rPr>
                <w:noProof/>
                <w:webHidden/>
              </w:rPr>
              <w:tab/>
            </w:r>
            <w:r w:rsidR="0056432A">
              <w:rPr>
                <w:noProof/>
                <w:webHidden/>
              </w:rPr>
              <w:fldChar w:fldCharType="begin"/>
            </w:r>
            <w:r w:rsidR="0056432A">
              <w:rPr>
                <w:noProof/>
                <w:webHidden/>
              </w:rPr>
              <w:instrText xml:space="preserve"> PAGEREF _Toc490828934 \h </w:instrText>
            </w:r>
            <w:r w:rsidR="0056432A">
              <w:rPr>
                <w:noProof/>
                <w:webHidden/>
              </w:rPr>
            </w:r>
            <w:r w:rsidR="0056432A">
              <w:rPr>
                <w:noProof/>
                <w:webHidden/>
              </w:rPr>
              <w:fldChar w:fldCharType="separate"/>
            </w:r>
            <w:r w:rsidR="0056432A">
              <w:rPr>
                <w:noProof/>
                <w:webHidden/>
              </w:rPr>
              <w:t>2</w:t>
            </w:r>
            <w:r w:rsidR="0056432A">
              <w:rPr>
                <w:noProof/>
                <w:webHidden/>
              </w:rPr>
              <w:fldChar w:fldCharType="end"/>
            </w:r>
          </w:hyperlink>
        </w:p>
        <w:p w14:paraId="768F8565" w14:textId="38C7F01A" w:rsidR="0056432A" w:rsidRDefault="00517470">
          <w:pPr>
            <w:pStyle w:val="21"/>
            <w:tabs>
              <w:tab w:val="left" w:pos="960"/>
              <w:tab w:val="right" w:leader="dot" w:pos="8494"/>
            </w:tabs>
            <w:rPr>
              <w:rFonts w:asciiTheme="minorHAnsi" w:eastAsiaTheme="minorEastAsia" w:hAnsiTheme="minorHAnsi"/>
              <w:noProof/>
              <w:sz w:val="21"/>
            </w:rPr>
          </w:pPr>
          <w:hyperlink w:anchor="_Toc490828935" w:history="1">
            <w:r w:rsidR="0056432A" w:rsidRPr="00F3291C">
              <w:rPr>
                <w:rStyle w:val="a7"/>
                <w:noProof/>
                <w14:scene3d>
                  <w14:camera w14:prst="orthographicFront"/>
                  <w14:lightRig w14:rig="threePt" w14:dir="t">
                    <w14:rot w14:lat="0" w14:lon="0" w14:rev="0"/>
                  </w14:lightRig>
                </w14:scene3d>
              </w:rPr>
              <w:t>2.1.</w:t>
            </w:r>
            <w:r w:rsidR="0056432A">
              <w:rPr>
                <w:rFonts w:asciiTheme="minorHAnsi" w:eastAsiaTheme="minorEastAsia" w:hAnsiTheme="minorHAnsi"/>
                <w:noProof/>
                <w:sz w:val="21"/>
              </w:rPr>
              <w:tab/>
            </w:r>
            <w:r w:rsidR="0056432A" w:rsidRPr="00F3291C">
              <w:rPr>
                <w:rStyle w:val="a7"/>
                <w:noProof/>
              </w:rPr>
              <w:t>時限ファイル設定手順（システム全体）</w:t>
            </w:r>
            <w:r w:rsidR="0056432A">
              <w:rPr>
                <w:noProof/>
                <w:webHidden/>
              </w:rPr>
              <w:tab/>
            </w:r>
            <w:r w:rsidR="0056432A">
              <w:rPr>
                <w:noProof/>
                <w:webHidden/>
              </w:rPr>
              <w:fldChar w:fldCharType="begin"/>
            </w:r>
            <w:r w:rsidR="0056432A">
              <w:rPr>
                <w:noProof/>
                <w:webHidden/>
              </w:rPr>
              <w:instrText xml:space="preserve"> PAGEREF _Toc490828935 \h </w:instrText>
            </w:r>
            <w:r w:rsidR="0056432A">
              <w:rPr>
                <w:noProof/>
                <w:webHidden/>
              </w:rPr>
            </w:r>
            <w:r w:rsidR="0056432A">
              <w:rPr>
                <w:noProof/>
                <w:webHidden/>
              </w:rPr>
              <w:fldChar w:fldCharType="separate"/>
            </w:r>
            <w:r w:rsidR="0056432A">
              <w:rPr>
                <w:noProof/>
                <w:webHidden/>
              </w:rPr>
              <w:t>2</w:t>
            </w:r>
            <w:r w:rsidR="0056432A">
              <w:rPr>
                <w:noProof/>
                <w:webHidden/>
              </w:rPr>
              <w:fldChar w:fldCharType="end"/>
            </w:r>
          </w:hyperlink>
        </w:p>
        <w:p w14:paraId="7AFD7889" w14:textId="18E85E1E" w:rsidR="0056432A" w:rsidRDefault="00517470">
          <w:pPr>
            <w:pStyle w:val="21"/>
            <w:tabs>
              <w:tab w:val="left" w:pos="960"/>
              <w:tab w:val="right" w:leader="dot" w:pos="8494"/>
            </w:tabs>
            <w:rPr>
              <w:rFonts w:asciiTheme="minorHAnsi" w:eastAsiaTheme="minorEastAsia" w:hAnsiTheme="minorHAnsi"/>
              <w:noProof/>
              <w:sz w:val="21"/>
            </w:rPr>
          </w:pPr>
          <w:hyperlink w:anchor="_Toc490828936" w:history="1">
            <w:r w:rsidR="0056432A" w:rsidRPr="00F3291C">
              <w:rPr>
                <w:rStyle w:val="a7"/>
                <w:noProof/>
                <w14:scene3d>
                  <w14:camera w14:prst="orthographicFront"/>
                  <w14:lightRig w14:rig="threePt" w14:dir="t">
                    <w14:rot w14:lat="0" w14:lon="0" w14:rev="0"/>
                  </w14:lightRig>
                </w14:scene3d>
              </w:rPr>
              <w:t>2.2.</w:t>
            </w:r>
            <w:r w:rsidR="0056432A">
              <w:rPr>
                <w:rFonts w:asciiTheme="minorHAnsi" w:eastAsiaTheme="minorEastAsia" w:hAnsiTheme="minorHAnsi"/>
                <w:noProof/>
                <w:sz w:val="21"/>
              </w:rPr>
              <w:tab/>
            </w:r>
            <w:r w:rsidR="0056432A" w:rsidRPr="00F3291C">
              <w:rPr>
                <w:rStyle w:val="a7"/>
                <w:noProof/>
              </w:rPr>
              <w:t>時限ファイル設定手順（プライマリグループ）</w:t>
            </w:r>
            <w:r w:rsidR="0056432A">
              <w:rPr>
                <w:noProof/>
                <w:webHidden/>
              </w:rPr>
              <w:tab/>
            </w:r>
            <w:r w:rsidR="0056432A">
              <w:rPr>
                <w:noProof/>
                <w:webHidden/>
              </w:rPr>
              <w:fldChar w:fldCharType="begin"/>
            </w:r>
            <w:r w:rsidR="0056432A">
              <w:rPr>
                <w:noProof/>
                <w:webHidden/>
              </w:rPr>
              <w:instrText xml:space="preserve"> PAGEREF _Toc490828936 \h </w:instrText>
            </w:r>
            <w:r w:rsidR="0056432A">
              <w:rPr>
                <w:noProof/>
                <w:webHidden/>
              </w:rPr>
            </w:r>
            <w:r w:rsidR="0056432A">
              <w:rPr>
                <w:noProof/>
                <w:webHidden/>
              </w:rPr>
              <w:fldChar w:fldCharType="separate"/>
            </w:r>
            <w:r w:rsidR="0056432A">
              <w:rPr>
                <w:noProof/>
                <w:webHidden/>
              </w:rPr>
              <w:t>5</w:t>
            </w:r>
            <w:r w:rsidR="0056432A">
              <w:rPr>
                <w:noProof/>
                <w:webHidden/>
              </w:rPr>
              <w:fldChar w:fldCharType="end"/>
            </w:r>
          </w:hyperlink>
        </w:p>
        <w:p w14:paraId="690621EB" w14:textId="5720A425" w:rsidR="0056432A" w:rsidRDefault="00517470">
          <w:pPr>
            <w:pStyle w:val="21"/>
            <w:tabs>
              <w:tab w:val="left" w:pos="960"/>
              <w:tab w:val="right" w:leader="dot" w:pos="8494"/>
            </w:tabs>
            <w:rPr>
              <w:rFonts w:asciiTheme="minorHAnsi" w:eastAsiaTheme="minorEastAsia" w:hAnsiTheme="minorHAnsi"/>
              <w:noProof/>
              <w:sz w:val="21"/>
            </w:rPr>
          </w:pPr>
          <w:hyperlink w:anchor="_Toc490828937" w:history="1">
            <w:r w:rsidR="0056432A" w:rsidRPr="00F3291C">
              <w:rPr>
                <w:rStyle w:val="a7"/>
                <w:noProof/>
                <w14:scene3d>
                  <w14:camera w14:prst="orthographicFront"/>
                  <w14:lightRig w14:rig="threePt" w14:dir="t">
                    <w14:rot w14:lat="0" w14:lon="0" w14:rev="0"/>
                  </w14:lightRig>
                </w14:scene3d>
              </w:rPr>
              <w:t>2.3.</w:t>
            </w:r>
            <w:r w:rsidR="0056432A">
              <w:rPr>
                <w:rFonts w:asciiTheme="minorHAnsi" w:eastAsiaTheme="minorEastAsia" w:hAnsiTheme="minorHAnsi"/>
                <w:noProof/>
                <w:sz w:val="21"/>
              </w:rPr>
              <w:tab/>
            </w:r>
            <w:r w:rsidR="0056432A" w:rsidRPr="00F3291C">
              <w:rPr>
                <w:rStyle w:val="a7"/>
                <w:noProof/>
              </w:rPr>
              <w:t>時限ファイル設定手順（ユーザーフォルダ）</w:t>
            </w:r>
            <w:r w:rsidR="0056432A">
              <w:rPr>
                <w:noProof/>
                <w:webHidden/>
              </w:rPr>
              <w:tab/>
            </w:r>
            <w:r w:rsidR="0056432A">
              <w:rPr>
                <w:noProof/>
                <w:webHidden/>
              </w:rPr>
              <w:fldChar w:fldCharType="begin"/>
            </w:r>
            <w:r w:rsidR="0056432A">
              <w:rPr>
                <w:noProof/>
                <w:webHidden/>
              </w:rPr>
              <w:instrText xml:space="preserve"> PAGEREF _Toc490828937 \h </w:instrText>
            </w:r>
            <w:r w:rsidR="0056432A">
              <w:rPr>
                <w:noProof/>
                <w:webHidden/>
              </w:rPr>
            </w:r>
            <w:r w:rsidR="0056432A">
              <w:rPr>
                <w:noProof/>
                <w:webHidden/>
              </w:rPr>
              <w:fldChar w:fldCharType="separate"/>
            </w:r>
            <w:r w:rsidR="0056432A">
              <w:rPr>
                <w:noProof/>
                <w:webHidden/>
              </w:rPr>
              <w:t>10</w:t>
            </w:r>
            <w:r w:rsidR="0056432A">
              <w:rPr>
                <w:noProof/>
                <w:webHidden/>
              </w:rPr>
              <w:fldChar w:fldCharType="end"/>
            </w:r>
          </w:hyperlink>
        </w:p>
        <w:p w14:paraId="2B5021D8" w14:textId="6B65CEB6" w:rsidR="0056432A" w:rsidRDefault="00517470">
          <w:pPr>
            <w:pStyle w:val="21"/>
            <w:tabs>
              <w:tab w:val="left" w:pos="960"/>
              <w:tab w:val="right" w:leader="dot" w:pos="8494"/>
            </w:tabs>
            <w:rPr>
              <w:rFonts w:asciiTheme="minorHAnsi" w:eastAsiaTheme="minorEastAsia" w:hAnsiTheme="minorHAnsi"/>
              <w:noProof/>
              <w:sz w:val="21"/>
            </w:rPr>
          </w:pPr>
          <w:hyperlink w:anchor="_Toc490828938" w:history="1">
            <w:r w:rsidR="0056432A" w:rsidRPr="00F3291C">
              <w:rPr>
                <w:rStyle w:val="a7"/>
                <w:noProof/>
                <w14:scene3d>
                  <w14:camera w14:prst="orthographicFront"/>
                  <w14:lightRig w14:rig="threePt" w14:dir="t">
                    <w14:rot w14:lat="0" w14:lon="0" w14:rev="0"/>
                  </w14:lightRig>
                </w14:scene3d>
              </w:rPr>
              <w:t>2.4.</w:t>
            </w:r>
            <w:r w:rsidR="0056432A">
              <w:rPr>
                <w:rFonts w:asciiTheme="minorHAnsi" w:eastAsiaTheme="minorEastAsia" w:hAnsiTheme="minorHAnsi"/>
                <w:noProof/>
                <w:sz w:val="21"/>
              </w:rPr>
              <w:tab/>
            </w:r>
            <w:r w:rsidR="0056432A" w:rsidRPr="00F3291C">
              <w:rPr>
                <w:rStyle w:val="a7"/>
                <w:noProof/>
              </w:rPr>
              <w:t>時限ファイル設定手順（グループフォルダ）</w:t>
            </w:r>
            <w:r w:rsidR="0056432A">
              <w:rPr>
                <w:noProof/>
                <w:webHidden/>
              </w:rPr>
              <w:tab/>
            </w:r>
            <w:r w:rsidR="0056432A">
              <w:rPr>
                <w:noProof/>
                <w:webHidden/>
              </w:rPr>
              <w:fldChar w:fldCharType="begin"/>
            </w:r>
            <w:r w:rsidR="0056432A">
              <w:rPr>
                <w:noProof/>
                <w:webHidden/>
              </w:rPr>
              <w:instrText xml:space="preserve"> PAGEREF _Toc490828938 \h </w:instrText>
            </w:r>
            <w:r w:rsidR="0056432A">
              <w:rPr>
                <w:noProof/>
                <w:webHidden/>
              </w:rPr>
            </w:r>
            <w:r w:rsidR="0056432A">
              <w:rPr>
                <w:noProof/>
                <w:webHidden/>
              </w:rPr>
              <w:fldChar w:fldCharType="separate"/>
            </w:r>
            <w:r w:rsidR="0056432A">
              <w:rPr>
                <w:noProof/>
                <w:webHidden/>
              </w:rPr>
              <w:t>15</w:t>
            </w:r>
            <w:r w:rsidR="0056432A">
              <w:rPr>
                <w:noProof/>
                <w:webHidden/>
              </w:rPr>
              <w:fldChar w:fldCharType="end"/>
            </w:r>
          </w:hyperlink>
        </w:p>
        <w:p w14:paraId="3C2F1D68" w14:textId="76181952" w:rsidR="0056432A" w:rsidRDefault="00517470">
          <w:pPr>
            <w:pStyle w:val="11"/>
            <w:tabs>
              <w:tab w:val="left" w:pos="480"/>
            </w:tabs>
            <w:rPr>
              <w:rFonts w:asciiTheme="minorHAnsi" w:eastAsiaTheme="minorEastAsia" w:hAnsiTheme="minorHAnsi"/>
              <w:b w:val="0"/>
              <w:noProof/>
              <w:sz w:val="21"/>
              <w:szCs w:val="22"/>
            </w:rPr>
          </w:pPr>
          <w:hyperlink w:anchor="_Toc490828939" w:history="1">
            <w:r w:rsidR="0056432A" w:rsidRPr="00F3291C">
              <w:rPr>
                <w:rStyle w:val="a7"/>
                <w:noProof/>
                <w14:scene3d>
                  <w14:camera w14:prst="orthographicFront"/>
                  <w14:lightRig w14:rig="threePt" w14:dir="t">
                    <w14:rot w14:lat="0" w14:lon="0" w14:rev="0"/>
                  </w14:lightRig>
                </w14:scene3d>
              </w:rPr>
              <w:t>3.</w:t>
            </w:r>
            <w:r w:rsidR="0056432A">
              <w:rPr>
                <w:rFonts w:asciiTheme="minorHAnsi" w:eastAsiaTheme="minorEastAsia" w:hAnsiTheme="minorHAnsi"/>
                <w:b w:val="0"/>
                <w:noProof/>
                <w:sz w:val="21"/>
                <w:szCs w:val="22"/>
              </w:rPr>
              <w:tab/>
            </w:r>
            <w:r w:rsidR="0056432A" w:rsidRPr="00F3291C">
              <w:rPr>
                <w:rStyle w:val="a7"/>
                <w:noProof/>
              </w:rPr>
              <w:t>その他</w:t>
            </w:r>
            <w:r w:rsidR="0056432A">
              <w:rPr>
                <w:noProof/>
                <w:webHidden/>
              </w:rPr>
              <w:tab/>
            </w:r>
            <w:r w:rsidR="0056432A">
              <w:rPr>
                <w:noProof/>
                <w:webHidden/>
              </w:rPr>
              <w:fldChar w:fldCharType="begin"/>
            </w:r>
            <w:r w:rsidR="0056432A">
              <w:rPr>
                <w:noProof/>
                <w:webHidden/>
              </w:rPr>
              <w:instrText xml:space="preserve"> PAGEREF _Toc490828939 \h </w:instrText>
            </w:r>
            <w:r w:rsidR="0056432A">
              <w:rPr>
                <w:noProof/>
                <w:webHidden/>
              </w:rPr>
            </w:r>
            <w:r w:rsidR="0056432A">
              <w:rPr>
                <w:noProof/>
                <w:webHidden/>
              </w:rPr>
              <w:fldChar w:fldCharType="separate"/>
            </w:r>
            <w:r w:rsidR="0056432A">
              <w:rPr>
                <w:noProof/>
                <w:webHidden/>
              </w:rPr>
              <w:t>19</w:t>
            </w:r>
            <w:r w:rsidR="0056432A">
              <w:rPr>
                <w:noProof/>
                <w:webHidden/>
              </w:rPr>
              <w:fldChar w:fldCharType="end"/>
            </w:r>
          </w:hyperlink>
        </w:p>
        <w:p w14:paraId="7687F29F" w14:textId="7B2B1EA9" w:rsidR="0056432A" w:rsidRDefault="00517470">
          <w:pPr>
            <w:pStyle w:val="21"/>
            <w:tabs>
              <w:tab w:val="left" w:pos="960"/>
              <w:tab w:val="right" w:leader="dot" w:pos="8494"/>
            </w:tabs>
            <w:rPr>
              <w:rFonts w:asciiTheme="minorHAnsi" w:eastAsiaTheme="minorEastAsia" w:hAnsiTheme="minorHAnsi"/>
              <w:noProof/>
              <w:sz w:val="21"/>
            </w:rPr>
          </w:pPr>
          <w:hyperlink w:anchor="_Toc490828940" w:history="1">
            <w:r w:rsidR="0056432A" w:rsidRPr="00F3291C">
              <w:rPr>
                <w:rStyle w:val="a7"/>
                <w:noProof/>
                <w14:scene3d>
                  <w14:camera w14:prst="orthographicFront"/>
                  <w14:lightRig w14:rig="threePt" w14:dir="t">
                    <w14:rot w14:lat="0" w14:lon="0" w14:rev="0"/>
                  </w14:lightRig>
                </w14:scene3d>
              </w:rPr>
              <w:t>3.1.</w:t>
            </w:r>
            <w:r w:rsidR="0056432A">
              <w:rPr>
                <w:rFonts w:asciiTheme="minorHAnsi" w:eastAsiaTheme="minorEastAsia" w:hAnsiTheme="minorHAnsi"/>
                <w:noProof/>
                <w:sz w:val="21"/>
              </w:rPr>
              <w:tab/>
            </w:r>
            <w:r w:rsidR="0056432A" w:rsidRPr="00F3291C">
              <w:rPr>
                <w:rStyle w:val="a7"/>
                <w:noProof/>
              </w:rPr>
              <w:t>自動削除されたファイル/フォルダの確認方法</w:t>
            </w:r>
            <w:r w:rsidR="0056432A">
              <w:rPr>
                <w:noProof/>
                <w:webHidden/>
              </w:rPr>
              <w:tab/>
            </w:r>
            <w:r w:rsidR="0056432A">
              <w:rPr>
                <w:noProof/>
                <w:webHidden/>
              </w:rPr>
              <w:fldChar w:fldCharType="begin"/>
            </w:r>
            <w:r w:rsidR="0056432A">
              <w:rPr>
                <w:noProof/>
                <w:webHidden/>
              </w:rPr>
              <w:instrText xml:space="preserve"> PAGEREF _Toc490828940 \h </w:instrText>
            </w:r>
            <w:r w:rsidR="0056432A">
              <w:rPr>
                <w:noProof/>
                <w:webHidden/>
              </w:rPr>
            </w:r>
            <w:r w:rsidR="0056432A">
              <w:rPr>
                <w:noProof/>
                <w:webHidden/>
              </w:rPr>
              <w:fldChar w:fldCharType="separate"/>
            </w:r>
            <w:r w:rsidR="0056432A">
              <w:rPr>
                <w:noProof/>
                <w:webHidden/>
              </w:rPr>
              <w:t>19</w:t>
            </w:r>
            <w:r w:rsidR="0056432A">
              <w:rPr>
                <w:noProof/>
                <w:webHidden/>
              </w:rPr>
              <w:fldChar w:fldCharType="end"/>
            </w:r>
          </w:hyperlink>
        </w:p>
        <w:p w14:paraId="5873C7C7" w14:textId="65AF6868" w:rsidR="0056432A" w:rsidRDefault="00517470">
          <w:pPr>
            <w:pStyle w:val="21"/>
            <w:tabs>
              <w:tab w:val="left" w:pos="960"/>
              <w:tab w:val="right" w:leader="dot" w:pos="8494"/>
            </w:tabs>
            <w:rPr>
              <w:rFonts w:asciiTheme="minorHAnsi" w:eastAsiaTheme="minorEastAsia" w:hAnsiTheme="minorHAnsi"/>
              <w:noProof/>
              <w:sz w:val="21"/>
            </w:rPr>
          </w:pPr>
          <w:hyperlink w:anchor="_Toc490828941" w:history="1">
            <w:r w:rsidR="0056432A" w:rsidRPr="00F3291C">
              <w:rPr>
                <w:rStyle w:val="a7"/>
                <w:noProof/>
                <w14:scene3d>
                  <w14:camera w14:prst="orthographicFront"/>
                  <w14:lightRig w14:rig="threePt" w14:dir="t">
                    <w14:rot w14:lat="0" w14:lon="0" w14:rev="0"/>
                  </w14:lightRig>
                </w14:scene3d>
              </w:rPr>
              <w:t>3.2.</w:t>
            </w:r>
            <w:r w:rsidR="0056432A">
              <w:rPr>
                <w:rFonts w:asciiTheme="minorHAnsi" w:eastAsiaTheme="minorEastAsia" w:hAnsiTheme="minorHAnsi"/>
                <w:noProof/>
                <w:sz w:val="21"/>
              </w:rPr>
              <w:tab/>
            </w:r>
            <w:r w:rsidR="0056432A" w:rsidRPr="00F3291C">
              <w:rPr>
                <w:rStyle w:val="a7"/>
                <w:noProof/>
              </w:rPr>
              <w:t>特定のユーザーのアップロードするファイル/フォルダには時限ファイルの設定を行いたくない場合</w:t>
            </w:r>
            <w:r w:rsidR="0056432A">
              <w:rPr>
                <w:noProof/>
                <w:webHidden/>
              </w:rPr>
              <w:tab/>
            </w:r>
            <w:r w:rsidR="0056432A">
              <w:rPr>
                <w:noProof/>
                <w:webHidden/>
              </w:rPr>
              <w:fldChar w:fldCharType="begin"/>
            </w:r>
            <w:r w:rsidR="0056432A">
              <w:rPr>
                <w:noProof/>
                <w:webHidden/>
              </w:rPr>
              <w:instrText xml:space="preserve"> PAGEREF _Toc490828941 \h </w:instrText>
            </w:r>
            <w:r w:rsidR="0056432A">
              <w:rPr>
                <w:noProof/>
                <w:webHidden/>
              </w:rPr>
            </w:r>
            <w:r w:rsidR="0056432A">
              <w:rPr>
                <w:noProof/>
                <w:webHidden/>
              </w:rPr>
              <w:fldChar w:fldCharType="separate"/>
            </w:r>
            <w:r w:rsidR="0056432A">
              <w:rPr>
                <w:noProof/>
                <w:webHidden/>
              </w:rPr>
              <w:t>22</w:t>
            </w:r>
            <w:r w:rsidR="0056432A">
              <w:rPr>
                <w:noProof/>
                <w:webHidden/>
              </w:rPr>
              <w:fldChar w:fldCharType="end"/>
            </w:r>
          </w:hyperlink>
        </w:p>
        <w:p w14:paraId="6CC40D9C" w14:textId="4784DEC2" w:rsidR="0056432A" w:rsidRDefault="00517470">
          <w:pPr>
            <w:pStyle w:val="21"/>
            <w:tabs>
              <w:tab w:val="left" w:pos="960"/>
              <w:tab w:val="right" w:leader="dot" w:pos="8494"/>
            </w:tabs>
            <w:rPr>
              <w:rFonts w:asciiTheme="minorHAnsi" w:eastAsiaTheme="minorEastAsia" w:hAnsiTheme="minorHAnsi"/>
              <w:noProof/>
              <w:sz w:val="21"/>
            </w:rPr>
          </w:pPr>
          <w:hyperlink w:anchor="_Toc490828942" w:history="1">
            <w:r w:rsidR="0056432A" w:rsidRPr="00F3291C">
              <w:rPr>
                <w:rStyle w:val="a7"/>
                <w:noProof/>
                <w14:scene3d>
                  <w14:camera w14:prst="orthographicFront"/>
                  <w14:lightRig w14:rig="threePt" w14:dir="t">
                    <w14:rot w14:lat="0" w14:lon="0" w14:rev="0"/>
                  </w14:lightRig>
                </w14:scene3d>
              </w:rPr>
              <w:t>3.3.</w:t>
            </w:r>
            <w:r w:rsidR="0056432A">
              <w:rPr>
                <w:rFonts w:asciiTheme="minorHAnsi" w:eastAsiaTheme="minorEastAsia" w:hAnsiTheme="minorHAnsi"/>
                <w:noProof/>
                <w:sz w:val="21"/>
              </w:rPr>
              <w:tab/>
            </w:r>
            <w:r w:rsidR="0056432A" w:rsidRPr="00F3291C">
              <w:rPr>
                <w:rStyle w:val="a7"/>
                <w:noProof/>
              </w:rPr>
              <w:t>時限ファイル設定時の注意点</w:t>
            </w:r>
            <w:r w:rsidR="0056432A">
              <w:rPr>
                <w:noProof/>
                <w:webHidden/>
              </w:rPr>
              <w:tab/>
            </w:r>
            <w:r w:rsidR="0056432A">
              <w:rPr>
                <w:noProof/>
                <w:webHidden/>
              </w:rPr>
              <w:fldChar w:fldCharType="begin"/>
            </w:r>
            <w:r w:rsidR="0056432A">
              <w:rPr>
                <w:noProof/>
                <w:webHidden/>
              </w:rPr>
              <w:instrText xml:space="preserve"> PAGEREF _Toc490828942 \h </w:instrText>
            </w:r>
            <w:r w:rsidR="0056432A">
              <w:rPr>
                <w:noProof/>
                <w:webHidden/>
              </w:rPr>
            </w:r>
            <w:r w:rsidR="0056432A">
              <w:rPr>
                <w:noProof/>
                <w:webHidden/>
              </w:rPr>
              <w:fldChar w:fldCharType="separate"/>
            </w:r>
            <w:r w:rsidR="0056432A">
              <w:rPr>
                <w:noProof/>
                <w:webHidden/>
              </w:rPr>
              <w:t>22</w:t>
            </w:r>
            <w:r w:rsidR="0056432A">
              <w:rPr>
                <w:noProof/>
                <w:webHidden/>
              </w:rPr>
              <w:fldChar w:fldCharType="end"/>
            </w:r>
          </w:hyperlink>
        </w:p>
        <w:p w14:paraId="384AFE3A" w14:textId="62325D52" w:rsidR="0056432A" w:rsidRDefault="00517470">
          <w:pPr>
            <w:pStyle w:val="31"/>
            <w:tabs>
              <w:tab w:val="right" w:leader="dot" w:pos="8494"/>
            </w:tabs>
            <w:rPr>
              <w:rFonts w:asciiTheme="minorHAnsi" w:eastAsiaTheme="minorEastAsia" w:hAnsiTheme="minorHAnsi"/>
              <w:noProof/>
              <w:sz w:val="21"/>
            </w:rPr>
          </w:pPr>
          <w:hyperlink w:anchor="_Toc490828943" w:history="1">
            <w:r w:rsidR="0056432A" w:rsidRPr="00F3291C">
              <w:rPr>
                <w:rStyle w:val="a7"/>
                <w:noProof/>
              </w:rPr>
              <w:t>3.3.1. 時限ファイル設定の優先順位</w:t>
            </w:r>
            <w:r w:rsidR="0056432A">
              <w:rPr>
                <w:noProof/>
                <w:webHidden/>
              </w:rPr>
              <w:tab/>
            </w:r>
            <w:r w:rsidR="0056432A">
              <w:rPr>
                <w:noProof/>
                <w:webHidden/>
              </w:rPr>
              <w:fldChar w:fldCharType="begin"/>
            </w:r>
            <w:r w:rsidR="0056432A">
              <w:rPr>
                <w:noProof/>
                <w:webHidden/>
              </w:rPr>
              <w:instrText xml:space="preserve"> PAGEREF _Toc490828943 \h </w:instrText>
            </w:r>
            <w:r w:rsidR="0056432A">
              <w:rPr>
                <w:noProof/>
                <w:webHidden/>
              </w:rPr>
            </w:r>
            <w:r w:rsidR="0056432A">
              <w:rPr>
                <w:noProof/>
                <w:webHidden/>
              </w:rPr>
              <w:fldChar w:fldCharType="separate"/>
            </w:r>
            <w:r w:rsidR="0056432A">
              <w:rPr>
                <w:noProof/>
                <w:webHidden/>
              </w:rPr>
              <w:t>22</w:t>
            </w:r>
            <w:r w:rsidR="0056432A">
              <w:rPr>
                <w:noProof/>
                <w:webHidden/>
              </w:rPr>
              <w:fldChar w:fldCharType="end"/>
            </w:r>
          </w:hyperlink>
        </w:p>
        <w:p w14:paraId="3007C7EB" w14:textId="451DBC08" w:rsidR="0056432A" w:rsidRDefault="00517470">
          <w:pPr>
            <w:pStyle w:val="31"/>
            <w:tabs>
              <w:tab w:val="right" w:leader="dot" w:pos="8494"/>
            </w:tabs>
            <w:rPr>
              <w:rFonts w:asciiTheme="minorHAnsi" w:eastAsiaTheme="minorEastAsia" w:hAnsiTheme="minorHAnsi"/>
              <w:noProof/>
              <w:sz w:val="21"/>
            </w:rPr>
          </w:pPr>
          <w:hyperlink w:anchor="_Toc490828944" w:history="1">
            <w:r w:rsidR="0056432A" w:rsidRPr="00F3291C">
              <w:rPr>
                <w:rStyle w:val="a7"/>
                <w:noProof/>
              </w:rPr>
              <w:t>3.3.2. 時限ファイルの自動削除タイミングにProselfが停止していた場合</w:t>
            </w:r>
            <w:r w:rsidR="0056432A">
              <w:rPr>
                <w:noProof/>
                <w:webHidden/>
              </w:rPr>
              <w:tab/>
            </w:r>
            <w:r w:rsidR="0056432A">
              <w:rPr>
                <w:noProof/>
                <w:webHidden/>
              </w:rPr>
              <w:fldChar w:fldCharType="begin"/>
            </w:r>
            <w:r w:rsidR="0056432A">
              <w:rPr>
                <w:noProof/>
                <w:webHidden/>
              </w:rPr>
              <w:instrText xml:space="preserve"> PAGEREF _Toc490828944 \h </w:instrText>
            </w:r>
            <w:r w:rsidR="0056432A">
              <w:rPr>
                <w:noProof/>
                <w:webHidden/>
              </w:rPr>
            </w:r>
            <w:r w:rsidR="0056432A">
              <w:rPr>
                <w:noProof/>
                <w:webHidden/>
              </w:rPr>
              <w:fldChar w:fldCharType="separate"/>
            </w:r>
            <w:r w:rsidR="0056432A">
              <w:rPr>
                <w:noProof/>
                <w:webHidden/>
              </w:rPr>
              <w:t>23</w:t>
            </w:r>
            <w:r w:rsidR="0056432A">
              <w:rPr>
                <w:noProof/>
                <w:webHidden/>
              </w:rPr>
              <w:fldChar w:fldCharType="end"/>
            </w:r>
          </w:hyperlink>
        </w:p>
        <w:p w14:paraId="358D5BD6" w14:textId="4DE43DF0" w:rsidR="0056432A" w:rsidRDefault="00517470">
          <w:pPr>
            <w:pStyle w:val="31"/>
            <w:tabs>
              <w:tab w:val="right" w:leader="dot" w:pos="8494"/>
            </w:tabs>
            <w:rPr>
              <w:rFonts w:asciiTheme="minorHAnsi" w:eastAsiaTheme="minorEastAsia" w:hAnsiTheme="minorHAnsi"/>
              <w:noProof/>
              <w:sz w:val="21"/>
            </w:rPr>
          </w:pPr>
          <w:hyperlink w:anchor="_Toc490828945" w:history="1">
            <w:r w:rsidR="0056432A" w:rsidRPr="00F3291C">
              <w:rPr>
                <w:rStyle w:val="a7"/>
                <w:noProof/>
              </w:rPr>
              <w:t>3.3.3. 時限ファイル設定以前より配置されているファイル/フォルダについて</w:t>
            </w:r>
            <w:r w:rsidR="0056432A">
              <w:rPr>
                <w:noProof/>
                <w:webHidden/>
              </w:rPr>
              <w:tab/>
            </w:r>
            <w:r w:rsidR="0056432A">
              <w:rPr>
                <w:noProof/>
                <w:webHidden/>
              </w:rPr>
              <w:fldChar w:fldCharType="begin"/>
            </w:r>
            <w:r w:rsidR="0056432A">
              <w:rPr>
                <w:noProof/>
                <w:webHidden/>
              </w:rPr>
              <w:instrText xml:space="preserve"> PAGEREF _Toc490828945 \h </w:instrText>
            </w:r>
            <w:r w:rsidR="0056432A">
              <w:rPr>
                <w:noProof/>
                <w:webHidden/>
              </w:rPr>
            </w:r>
            <w:r w:rsidR="0056432A">
              <w:rPr>
                <w:noProof/>
                <w:webHidden/>
              </w:rPr>
              <w:fldChar w:fldCharType="separate"/>
            </w:r>
            <w:r w:rsidR="0056432A">
              <w:rPr>
                <w:noProof/>
                <w:webHidden/>
              </w:rPr>
              <w:t>23</w:t>
            </w:r>
            <w:r w:rsidR="0056432A">
              <w:rPr>
                <w:noProof/>
                <w:webHidden/>
              </w:rPr>
              <w:fldChar w:fldCharType="end"/>
            </w:r>
          </w:hyperlink>
        </w:p>
        <w:p w14:paraId="0B08F5F0" w14:textId="31CB37EE" w:rsidR="0056432A" w:rsidRDefault="00517470">
          <w:pPr>
            <w:pStyle w:val="31"/>
            <w:tabs>
              <w:tab w:val="right" w:leader="dot" w:pos="8494"/>
            </w:tabs>
            <w:rPr>
              <w:rFonts w:asciiTheme="minorHAnsi" w:eastAsiaTheme="minorEastAsia" w:hAnsiTheme="minorHAnsi"/>
              <w:noProof/>
              <w:sz w:val="21"/>
            </w:rPr>
          </w:pPr>
          <w:hyperlink w:anchor="_Toc490828946" w:history="1">
            <w:r w:rsidR="0056432A" w:rsidRPr="00F3291C">
              <w:rPr>
                <w:rStyle w:val="a7"/>
                <w:noProof/>
              </w:rPr>
              <w:t>3.3.4. 時限ファイル設定変更時の注意点</w:t>
            </w:r>
            <w:r w:rsidR="0056432A">
              <w:rPr>
                <w:noProof/>
                <w:webHidden/>
              </w:rPr>
              <w:tab/>
            </w:r>
            <w:r w:rsidR="0056432A">
              <w:rPr>
                <w:noProof/>
                <w:webHidden/>
              </w:rPr>
              <w:fldChar w:fldCharType="begin"/>
            </w:r>
            <w:r w:rsidR="0056432A">
              <w:rPr>
                <w:noProof/>
                <w:webHidden/>
              </w:rPr>
              <w:instrText xml:space="preserve"> PAGEREF _Toc490828946 \h </w:instrText>
            </w:r>
            <w:r w:rsidR="0056432A">
              <w:rPr>
                <w:noProof/>
                <w:webHidden/>
              </w:rPr>
            </w:r>
            <w:r w:rsidR="0056432A">
              <w:rPr>
                <w:noProof/>
                <w:webHidden/>
              </w:rPr>
              <w:fldChar w:fldCharType="separate"/>
            </w:r>
            <w:r w:rsidR="0056432A">
              <w:rPr>
                <w:noProof/>
                <w:webHidden/>
              </w:rPr>
              <w:t>24</w:t>
            </w:r>
            <w:r w:rsidR="0056432A">
              <w:rPr>
                <w:noProof/>
                <w:webHidden/>
              </w:rPr>
              <w:fldChar w:fldCharType="end"/>
            </w:r>
          </w:hyperlink>
        </w:p>
        <w:p w14:paraId="71CFBFD1" w14:textId="09F09011" w:rsidR="0056432A" w:rsidRDefault="00517470">
          <w:pPr>
            <w:pStyle w:val="31"/>
            <w:tabs>
              <w:tab w:val="right" w:leader="dot" w:pos="8494"/>
            </w:tabs>
            <w:rPr>
              <w:rFonts w:asciiTheme="minorHAnsi" w:eastAsiaTheme="minorEastAsia" w:hAnsiTheme="minorHAnsi"/>
              <w:noProof/>
              <w:sz w:val="21"/>
            </w:rPr>
          </w:pPr>
          <w:hyperlink w:anchor="_Toc490828947" w:history="1">
            <w:r w:rsidR="0056432A" w:rsidRPr="00F3291C">
              <w:rPr>
                <w:rStyle w:val="a7"/>
                <w:noProof/>
              </w:rPr>
              <w:t>3.3.5. フォルダとフォルダ配下のファイル/フォルダの有効期限が異なる場合</w:t>
            </w:r>
            <w:r w:rsidR="0056432A">
              <w:rPr>
                <w:noProof/>
                <w:webHidden/>
              </w:rPr>
              <w:tab/>
            </w:r>
            <w:r w:rsidR="0056432A">
              <w:rPr>
                <w:noProof/>
                <w:webHidden/>
              </w:rPr>
              <w:fldChar w:fldCharType="begin"/>
            </w:r>
            <w:r w:rsidR="0056432A">
              <w:rPr>
                <w:noProof/>
                <w:webHidden/>
              </w:rPr>
              <w:instrText xml:space="preserve"> PAGEREF _Toc490828947 \h </w:instrText>
            </w:r>
            <w:r w:rsidR="0056432A">
              <w:rPr>
                <w:noProof/>
                <w:webHidden/>
              </w:rPr>
            </w:r>
            <w:r w:rsidR="0056432A">
              <w:rPr>
                <w:noProof/>
                <w:webHidden/>
              </w:rPr>
              <w:fldChar w:fldCharType="separate"/>
            </w:r>
            <w:r w:rsidR="0056432A">
              <w:rPr>
                <w:noProof/>
                <w:webHidden/>
              </w:rPr>
              <w:t>24</w:t>
            </w:r>
            <w:r w:rsidR="0056432A">
              <w:rPr>
                <w:noProof/>
                <w:webHidden/>
              </w:rPr>
              <w:fldChar w:fldCharType="end"/>
            </w:r>
          </w:hyperlink>
        </w:p>
        <w:p w14:paraId="49FEA7A4" w14:textId="375C4C68" w:rsidR="0056432A" w:rsidRDefault="00517470">
          <w:pPr>
            <w:pStyle w:val="31"/>
            <w:tabs>
              <w:tab w:val="right" w:leader="dot" w:pos="8494"/>
            </w:tabs>
            <w:rPr>
              <w:rFonts w:asciiTheme="minorHAnsi" w:eastAsiaTheme="minorEastAsia" w:hAnsiTheme="minorHAnsi"/>
              <w:noProof/>
              <w:sz w:val="21"/>
            </w:rPr>
          </w:pPr>
          <w:hyperlink w:anchor="_Toc490828948" w:history="1">
            <w:r w:rsidR="0056432A" w:rsidRPr="00F3291C">
              <w:rPr>
                <w:rStyle w:val="a7"/>
                <w:noProof/>
              </w:rPr>
              <w:t>3.3.6. 時限ファイル設定されたファイル/フォルダに対して、公開期限付きのWeb公開、受取フォルダの設定を行った場合</w:t>
            </w:r>
            <w:r w:rsidR="0056432A">
              <w:rPr>
                <w:noProof/>
                <w:webHidden/>
              </w:rPr>
              <w:tab/>
            </w:r>
            <w:r w:rsidR="0056432A">
              <w:rPr>
                <w:noProof/>
                <w:webHidden/>
              </w:rPr>
              <w:fldChar w:fldCharType="begin"/>
            </w:r>
            <w:r w:rsidR="0056432A">
              <w:rPr>
                <w:noProof/>
                <w:webHidden/>
              </w:rPr>
              <w:instrText xml:space="preserve"> PAGEREF _Toc490828948 \h </w:instrText>
            </w:r>
            <w:r w:rsidR="0056432A">
              <w:rPr>
                <w:noProof/>
                <w:webHidden/>
              </w:rPr>
            </w:r>
            <w:r w:rsidR="0056432A">
              <w:rPr>
                <w:noProof/>
                <w:webHidden/>
              </w:rPr>
              <w:fldChar w:fldCharType="separate"/>
            </w:r>
            <w:r w:rsidR="0056432A">
              <w:rPr>
                <w:noProof/>
                <w:webHidden/>
              </w:rPr>
              <w:t>25</w:t>
            </w:r>
            <w:r w:rsidR="0056432A">
              <w:rPr>
                <w:noProof/>
                <w:webHidden/>
              </w:rPr>
              <w:fldChar w:fldCharType="end"/>
            </w:r>
          </w:hyperlink>
        </w:p>
        <w:p w14:paraId="49721C03" w14:textId="67BA5A8D" w:rsidR="0056432A" w:rsidRDefault="00517470">
          <w:pPr>
            <w:pStyle w:val="31"/>
            <w:tabs>
              <w:tab w:val="right" w:leader="dot" w:pos="8494"/>
            </w:tabs>
            <w:rPr>
              <w:rFonts w:asciiTheme="minorHAnsi" w:eastAsiaTheme="minorEastAsia" w:hAnsiTheme="minorHAnsi"/>
              <w:noProof/>
              <w:sz w:val="21"/>
            </w:rPr>
          </w:pPr>
          <w:hyperlink w:anchor="_Toc490828949" w:history="1">
            <w:r w:rsidR="0056432A" w:rsidRPr="00F3291C">
              <w:rPr>
                <w:rStyle w:val="a7"/>
                <w:noProof/>
              </w:rPr>
              <w:t>3.3.7. 時限ファイル設定と受取フォルダ設定が行われている場合の注意点</w:t>
            </w:r>
            <w:r w:rsidR="0056432A">
              <w:rPr>
                <w:noProof/>
                <w:webHidden/>
              </w:rPr>
              <w:tab/>
            </w:r>
            <w:r w:rsidR="0056432A">
              <w:rPr>
                <w:noProof/>
                <w:webHidden/>
              </w:rPr>
              <w:fldChar w:fldCharType="begin"/>
            </w:r>
            <w:r w:rsidR="0056432A">
              <w:rPr>
                <w:noProof/>
                <w:webHidden/>
              </w:rPr>
              <w:instrText xml:space="preserve"> PAGEREF _Toc490828949 \h </w:instrText>
            </w:r>
            <w:r w:rsidR="0056432A">
              <w:rPr>
                <w:noProof/>
                <w:webHidden/>
              </w:rPr>
            </w:r>
            <w:r w:rsidR="0056432A">
              <w:rPr>
                <w:noProof/>
                <w:webHidden/>
              </w:rPr>
              <w:fldChar w:fldCharType="separate"/>
            </w:r>
            <w:r w:rsidR="0056432A">
              <w:rPr>
                <w:noProof/>
                <w:webHidden/>
              </w:rPr>
              <w:t>26</w:t>
            </w:r>
            <w:r w:rsidR="0056432A">
              <w:rPr>
                <w:noProof/>
                <w:webHidden/>
              </w:rPr>
              <w:fldChar w:fldCharType="end"/>
            </w:r>
          </w:hyperlink>
        </w:p>
        <w:p w14:paraId="1F454975" w14:textId="368D6574" w:rsidR="00E237B0" w:rsidRDefault="00F7628E" w:rsidP="0072756C">
          <w:pPr>
            <w:rPr>
              <w:sz w:val="22"/>
              <w:szCs w:val="21"/>
            </w:rPr>
          </w:pPr>
          <w:r>
            <w:rPr>
              <w:b/>
              <w:bCs/>
              <w:noProof/>
            </w:rPr>
            <w:fldChar w:fldCharType="end"/>
          </w:r>
        </w:p>
        <w:p w14:paraId="401FD98E" w14:textId="77777777" w:rsidR="00E237B0" w:rsidRDefault="00517470"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14:paraId="20EA0470" w14:textId="77777777" w:rsidR="00DF3436" w:rsidRDefault="00DF3436" w:rsidP="0067526C">
      <w:pPr>
        <w:pStyle w:val="1"/>
      </w:pPr>
      <w:bookmarkStart w:id="0" w:name="_Toc490828933"/>
      <w:r>
        <w:rPr>
          <w:rFonts w:hint="eastAsia"/>
        </w:rPr>
        <w:lastRenderedPageBreak/>
        <w:t>本機能で実現可能な</w:t>
      </w:r>
      <w:r w:rsidR="00861A65">
        <w:rPr>
          <w:rFonts w:hint="eastAsia"/>
        </w:rPr>
        <w:t>内容</w:t>
      </w:r>
      <w:bookmarkEnd w:id="0"/>
    </w:p>
    <w:p w14:paraId="4CB90D16" w14:textId="77777777" w:rsidR="0067526C" w:rsidRDefault="0067526C" w:rsidP="0067526C">
      <w:r>
        <w:rPr>
          <w:rFonts w:hint="eastAsia"/>
        </w:rPr>
        <w:t>時限ファイル設定とは、ファイル/フォルダに対して有効期限を設定することで、有効期限を超過したファイル/</w:t>
      </w:r>
      <w:r w:rsidR="00430944">
        <w:rPr>
          <w:rFonts w:hint="eastAsia"/>
        </w:rPr>
        <w:t>フォルダを自動的に削除する機能です。この機能を用いることで</w:t>
      </w:r>
      <w:r>
        <w:rPr>
          <w:rFonts w:hint="eastAsia"/>
        </w:rPr>
        <w:t>ユーザー</w:t>
      </w:r>
      <w:r w:rsidRPr="00172918">
        <w:rPr>
          <w:rFonts w:hint="eastAsia"/>
        </w:rPr>
        <w:t>による意図しない長期ファイルの保存、長期のファイル公開を防ぐことが出来ます。</w:t>
      </w:r>
      <w:r>
        <w:rPr>
          <w:rFonts w:hint="eastAsia"/>
        </w:rPr>
        <w:t>有効期限が設定されたファイル/フォルダは、有効期限の翌日の00:00に自動削除されます。</w:t>
      </w:r>
    </w:p>
    <w:p w14:paraId="7237DB02" w14:textId="77777777" w:rsidR="0067526C" w:rsidRDefault="001964D0" w:rsidP="00977A00">
      <w:pPr>
        <w:jc w:val="center"/>
      </w:pPr>
      <w:r>
        <w:rPr>
          <w:noProof/>
        </w:rPr>
        <w:drawing>
          <wp:inline distT="0" distB="0" distL="0" distR="0" wp14:anchorId="24FE96EA" wp14:editId="55F04D33">
            <wp:extent cx="4105112" cy="1981200"/>
            <wp:effectExtent l="19050" t="19050" r="10160" b="190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4133" cy="1995206"/>
                    </a:xfrm>
                    <a:prstGeom prst="rect">
                      <a:avLst/>
                    </a:prstGeom>
                    <a:noFill/>
                    <a:ln>
                      <a:solidFill>
                        <a:schemeClr val="bg1">
                          <a:lumMod val="85000"/>
                        </a:schemeClr>
                      </a:solidFill>
                    </a:ln>
                  </pic:spPr>
                </pic:pic>
              </a:graphicData>
            </a:graphic>
          </wp:inline>
        </w:drawing>
      </w:r>
    </w:p>
    <w:p w14:paraId="63D9C9A5" w14:textId="77777777" w:rsidR="0067526C" w:rsidRPr="00977A00" w:rsidRDefault="00977A00" w:rsidP="00977A00">
      <w:pPr>
        <w:jc w:val="center"/>
        <w:rPr>
          <w:b/>
        </w:rPr>
      </w:pPr>
      <w:r w:rsidRPr="00977A00">
        <w:rPr>
          <w:rFonts w:hint="eastAsia"/>
          <w:b/>
        </w:rPr>
        <w:t>自動削除イメージ</w:t>
      </w:r>
    </w:p>
    <w:p w14:paraId="3519AAC4" w14:textId="77777777" w:rsidR="0067526C" w:rsidRPr="0067526C" w:rsidRDefault="0067526C" w:rsidP="0067526C"/>
    <w:p w14:paraId="34B8E34A" w14:textId="77777777" w:rsidR="00FE735F" w:rsidRDefault="006262AD" w:rsidP="00DA27F9">
      <w:r>
        <w:rPr>
          <w:rFonts w:hint="eastAsia"/>
        </w:rPr>
        <w:t>本機能を用いることで</w:t>
      </w:r>
      <w:r w:rsidR="00DF3436">
        <w:rPr>
          <w:rFonts w:hint="eastAsia"/>
        </w:rPr>
        <w:t>、以下のような</w:t>
      </w:r>
      <w:r w:rsidR="00861A65">
        <w:rPr>
          <w:rFonts w:hint="eastAsia"/>
        </w:rPr>
        <w:t>内容</w:t>
      </w:r>
      <w:r w:rsidR="00DF3436">
        <w:rPr>
          <w:rFonts w:hint="eastAsia"/>
        </w:rPr>
        <w:t>を</w:t>
      </w:r>
      <w:r>
        <w:rPr>
          <w:rFonts w:hint="eastAsia"/>
        </w:rPr>
        <w:t>実現することができます。</w:t>
      </w:r>
    </w:p>
    <w:p w14:paraId="33F46FAA" w14:textId="77777777" w:rsidR="000E395D" w:rsidRDefault="000E395D" w:rsidP="00DA27F9">
      <w:r>
        <w:rPr>
          <w:rFonts w:hint="eastAsia"/>
        </w:rPr>
        <w:t>・</w:t>
      </w:r>
      <w:r w:rsidR="00FE735F">
        <w:rPr>
          <w:rFonts w:hint="eastAsia"/>
        </w:rPr>
        <w:t>システム全体でアップロードするファイルに</w:t>
      </w:r>
      <w:r w:rsidR="00483266">
        <w:rPr>
          <w:rFonts w:hint="eastAsia"/>
        </w:rPr>
        <w:t>対して、</w:t>
      </w:r>
      <w:r w:rsidR="00861A65">
        <w:rPr>
          <w:rFonts w:hint="eastAsia"/>
        </w:rPr>
        <w:t>自動で</w:t>
      </w:r>
      <w:r w:rsidR="00C10D96">
        <w:rPr>
          <w:rFonts w:hint="eastAsia"/>
        </w:rPr>
        <w:t>時限ファイルの</w:t>
      </w:r>
      <w:r w:rsidR="00FE735F">
        <w:rPr>
          <w:rFonts w:hint="eastAsia"/>
        </w:rPr>
        <w:t>有効期限を設けたい。</w:t>
      </w:r>
    </w:p>
    <w:p w14:paraId="436CA82C" w14:textId="77777777" w:rsidR="000E395D" w:rsidRDefault="000E395D" w:rsidP="00DA27F9">
      <w:r>
        <w:rPr>
          <w:rFonts w:hint="eastAsia"/>
        </w:rPr>
        <w:t>・</w:t>
      </w:r>
      <w:r w:rsidR="00483266">
        <w:rPr>
          <w:rFonts w:hint="eastAsia"/>
        </w:rPr>
        <w:t>特定の</w:t>
      </w:r>
      <w:r w:rsidR="00861A65">
        <w:rPr>
          <w:rFonts w:hint="eastAsia"/>
        </w:rPr>
        <w:t>プライマリ</w:t>
      </w:r>
      <w:r w:rsidR="00FE735F">
        <w:rPr>
          <w:rFonts w:hint="eastAsia"/>
        </w:rPr>
        <w:t>グループ</w:t>
      </w:r>
      <w:r w:rsidR="00483266">
        <w:rPr>
          <w:rFonts w:hint="eastAsia"/>
        </w:rPr>
        <w:t>に所属するユーザーフォルダ、グループフォルダに</w:t>
      </w:r>
      <w:r w:rsidR="00FE735F">
        <w:rPr>
          <w:rFonts w:hint="eastAsia"/>
        </w:rPr>
        <w:t>アップロードするファイル</w:t>
      </w:r>
      <w:r w:rsidR="00977A00">
        <w:rPr>
          <w:rFonts w:hint="eastAsia"/>
        </w:rPr>
        <w:t>/フォルダ</w:t>
      </w:r>
      <w:r w:rsidR="00FE735F">
        <w:rPr>
          <w:rFonts w:hint="eastAsia"/>
        </w:rPr>
        <w:t>に</w:t>
      </w:r>
      <w:r w:rsidR="00483266">
        <w:rPr>
          <w:rFonts w:hint="eastAsia"/>
        </w:rPr>
        <w:t>対して、</w:t>
      </w:r>
      <w:r w:rsidR="003E1659">
        <w:rPr>
          <w:rFonts w:hint="eastAsia"/>
        </w:rPr>
        <w:t>強制的に</w:t>
      </w:r>
      <w:r w:rsidR="00861A65">
        <w:rPr>
          <w:rFonts w:hint="eastAsia"/>
        </w:rPr>
        <w:t>自動で</w:t>
      </w:r>
      <w:r w:rsidR="00C10D96">
        <w:rPr>
          <w:rFonts w:hint="eastAsia"/>
        </w:rPr>
        <w:t>時限ファイルの</w:t>
      </w:r>
      <w:r w:rsidR="00FE735F">
        <w:rPr>
          <w:rFonts w:hint="eastAsia"/>
        </w:rPr>
        <w:t>有効期限を設けたい。</w:t>
      </w:r>
    </w:p>
    <w:p w14:paraId="3A7C6A8A" w14:textId="77777777" w:rsidR="000E395D" w:rsidRDefault="000E395D" w:rsidP="00DA27F9">
      <w:r>
        <w:rPr>
          <w:rFonts w:hint="eastAsia"/>
        </w:rPr>
        <w:t>・</w:t>
      </w:r>
      <w:r w:rsidR="00FE735F">
        <w:rPr>
          <w:rFonts w:hint="eastAsia"/>
        </w:rPr>
        <w:t>特定の</w:t>
      </w:r>
      <w:r w:rsidR="00E0160A">
        <w:rPr>
          <w:rFonts w:hint="eastAsia"/>
        </w:rPr>
        <w:t>ユーザー</w:t>
      </w:r>
      <w:r w:rsidR="00483266">
        <w:rPr>
          <w:rFonts w:hint="eastAsia"/>
        </w:rPr>
        <w:t>フォルダ、グループフォルダ</w:t>
      </w:r>
      <w:r w:rsidR="005236E4">
        <w:rPr>
          <w:rFonts w:hint="eastAsia"/>
        </w:rPr>
        <w:t>に</w:t>
      </w:r>
      <w:r w:rsidR="00E0160A">
        <w:rPr>
          <w:rFonts w:hint="eastAsia"/>
        </w:rPr>
        <w:t>アップロード</w:t>
      </w:r>
      <w:r w:rsidR="005236E4">
        <w:rPr>
          <w:rFonts w:hint="eastAsia"/>
        </w:rPr>
        <w:t>する</w:t>
      </w:r>
      <w:r w:rsidR="00E0160A">
        <w:rPr>
          <w:rFonts w:hint="eastAsia"/>
        </w:rPr>
        <w:t>ファイル/フォルダ</w:t>
      </w:r>
      <w:r w:rsidR="005236E4">
        <w:rPr>
          <w:rFonts w:hint="eastAsia"/>
        </w:rPr>
        <w:t>に対して、</w:t>
      </w:r>
      <w:r w:rsidR="003E1659">
        <w:rPr>
          <w:rFonts w:hint="eastAsia"/>
        </w:rPr>
        <w:t>強制的に</w:t>
      </w:r>
      <w:r w:rsidR="005236E4">
        <w:rPr>
          <w:rFonts w:hint="eastAsia"/>
        </w:rPr>
        <w:t>自動で</w:t>
      </w:r>
      <w:r w:rsidR="00C10D96">
        <w:rPr>
          <w:rFonts w:hint="eastAsia"/>
        </w:rPr>
        <w:t>時限ファイルの</w:t>
      </w:r>
      <w:r w:rsidR="005236E4">
        <w:rPr>
          <w:rFonts w:hint="eastAsia"/>
        </w:rPr>
        <w:t>有効期限を設けたい。</w:t>
      </w:r>
    </w:p>
    <w:p w14:paraId="520FFFB5" w14:textId="77777777" w:rsidR="00456FD8" w:rsidRDefault="00456FD8" w:rsidP="00DA27F9"/>
    <w:p w14:paraId="4AD198D9" w14:textId="77777777" w:rsidR="000A5C8D" w:rsidRPr="00D25B1C" w:rsidRDefault="000A5C8D" w:rsidP="00DA27F9"/>
    <w:p w14:paraId="65E18B5B" w14:textId="77777777" w:rsidR="008A7622" w:rsidRDefault="008A7622" w:rsidP="00DA27F9">
      <w:r>
        <w:br w:type="page"/>
      </w:r>
    </w:p>
    <w:p w14:paraId="18AC09B0" w14:textId="77777777" w:rsidR="002575FF" w:rsidRDefault="002575FF" w:rsidP="000A5C8D">
      <w:pPr>
        <w:pStyle w:val="1"/>
      </w:pPr>
      <w:bookmarkStart w:id="1" w:name="_Proselfの時限ファイル機能を利用してファイルの有効期限を設定する"/>
      <w:bookmarkStart w:id="2" w:name="_Toc490828934"/>
      <w:bookmarkEnd w:id="1"/>
      <w:r>
        <w:lastRenderedPageBreak/>
        <w:t>Proself</w:t>
      </w:r>
      <w:r>
        <w:rPr>
          <w:rFonts w:hint="eastAsia"/>
        </w:rPr>
        <w:t>の時限ファイル機能を利用してファイルの有効期限を設定する</w:t>
      </w:r>
      <w:bookmarkEnd w:id="2"/>
    </w:p>
    <w:p w14:paraId="1AFC606F" w14:textId="77777777" w:rsidR="00DA27F9" w:rsidRDefault="00790F6B" w:rsidP="000A5C8D">
      <w:pPr>
        <w:pStyle w:val="2"/>
      </w:pPr>
      <w:bookmarkStart w:id="3" w:name="_時限ファイル設定手順（システム全体）"/>
      <w:bookmarkStart w:id="4" w:name="_Toc490828935"/>
      <w:bookmarkEnd w:id="3"/>
      <w:r>
        <w:rPr>
          <w:rFonts w:hint="eastAsia"/>
        </w:rPr>
        <w:t>時限ファイル設定</w:t>
      </w:r>
      <w:r w:rsidR="00E11727">
        <w:rPr>
          <w:rFonts w:hint="eastAsia"/>
          <w:lang w:eastAsia="ja-JP"/>
        </w:rPr>
        <w:t>手順</w:t>
      </w:r>
      <w:r w:rsidR="002575FF">
        <w:rPr>
          <w:rFonts w:hint="eastAsia"/>
        </w:rPr>
        <w:t>（システム全体）</w:t>
      </w:r>
      <w:bookmarkEnd w:id="4"/>
    </w:p>
    <w:p w14:paraId="5F0C3E57" w14:textId="77777777" w:rsidR="000A5C8D" w:rsidRDefault="00E0160A" w:rsidP="000A5C8D">
      <w:r>
        <w:rPr>
          <w:rFonts w:hint="eastAsia"/>
        </w:rPr>
        <w:t>システム全体に時限ファイル設定を行うことで、すべてのアップロードしたファイル/フォルダ、新規作成したフォルダに対して</w:t>
      </w:r>
      <w:r w:rsidR="00A50C4D">
        <w:rPr>
          <w:rFonts w:hint="eastAsia"/>
        </w:rPr>
        <w:t>自動で</w:t>
      </w:r>
      <w:r w:rsidR="00C10D96">
        <w:rPr>
          <w:rFonts w:hint="eastAsia"/>
        </w:rPr>
        <w:t>時限ファイルの</w:t>
      </w:r>
      <w:r>
        <w:rPr>
          <w:rFonts w:hint="eastAsia"/>
        </w:rPr>
        <w:t>有効期限を設定することができます。</w:t>
      </w:r>
    </w:p>
    <w:p w14:paraId="73C07C66" w14:textId="77777777" w:rsidR="00E0160A" w:rsidRDefault="00E0160A" w:rsidP="000A5C8D">
      <w:pPr>
        <w:rPr>
          <w:lang w:eastAsia="ar-SA"/>
        </w:rPr>
      </w:pPr>
      <w:r>
        <w:rPr>
          <w:rFonts w:hint="eastAsia"/>
        </w:rPr>
        <w:t>※他の時限ファイルの設定</w:t>
      </w:r>
      <w:r w:rsidR="008A7622">
        <w:rPr>
          <w:rFonts w:hint="eastAsia"/>
        </w:rPr>
        <w:t>により、有効期限が設定されない、有効期限が変わる場合があります（</w:t>
      </w:r>
      <w:r w:rsidR="00E11727">
        <w:rPr>
          <w:rFonts w:hint="eastAsia"/>
        </w:rPr>
        <w:t>詳細は</w:t>
      </w:r>
      <w:hyperlink w:anchor="_時限ファイル設定の優先順位" w:history="1">
        <w:r w:rsidR="00E11727" w:rsidRPr="006638B4">
          <w:rPr>
            <w:rStyle w:val="a7"/>
            <w:rFonts w:hint="eastAsia"/>
          </w:rPr>
          <w:t>3.1.</w:t>
        </w:r>
        <w:r w:rsidR="00731814" w:rsidRPr="00731814">
          <w:rPr>
            <w:rStyle w:val="a7"/>
            <w:rFonts w:hint="eastAsia"/>
          </w:rPr>
          <w:t>自動削除されたファイル</w:t>
        </w:r>
        <w:r w:rsidR="00731814" w:rsidRPr="00731814">
          <w:rPr>
            <w:rStyle w:val="a7"/>
          </w:rPr>
          <w:t>/フォルダの確認方法</w:t>
        </w:r>
      </w:hyperlink>
      <w:r w:rsidR="008A7622">
        <w:rPr>
          <w:rFonts w:hint="eastAsia"/>
        </w:rPr>
        <w:t>をご確認下さい）。</w:t>
      </w:r>
    </w:p>
    <w:p w14:paraId="3A714B5E" w14:textId="77777777" w:rsidR="00E0160A" w:rsidRPr="008A7622" w:rsidRDefault="00E0160A" w:rsidP="000A5C8D">
      <w:pPr>
        <w:rPr>
          <w:lang w:eastAsia="ar-SA"/>
        </w:rPr>
      </w:pPr>
    </w:p>
    <w:p w14:paraId="276527CC" w14:textId="77777777" w:rsidR="000A5C8D" w:rsidRDefault="000A5C8D" w:rsidP="007C2FA6">
      <w:pPr>
        <w:pStyle w:val="ae"/>
        <w:numPr>
          <w:ilvl w:val="0"/>
          <w:numId w:val="7"/>
        </w:numPr>
        <w:ind w:leftChars="0"/>
        <w:rPr>
          <w:lang w:eastAsia="ar-SA"/>
        </w:rPr>
      </w:pPr>
      <w:r>
        <w:rPr>
          <w:rFonts w:hint="cs"/>
          <w:lang w:eastAsia="ar-SA"/>
        </w:rPr>
        <w:t>Proself</w:t>
      </w:r>
      <w:r w:rsidR="00C76322">
        <w:rPr>
          <w:rFonts w:hint="eastAsia"/>
        </w:rPr>
        <w:t>にシステム管理者</w:t>
      </w:r>
      <w:r>
        <w:rPr>
          <w:rFonts w:hint="eastAsia"/>
        </w:rPr>
        <w:t>でログインし</w:t>
      </w:r>
      <w:r w:rsidR="000F2B3A">
        <w:rPr>
          <w:rFonts w:hint="eastAsia"/>
        </w:rPr>
        <w:t>、</w:t>
      </w:r>
      <w:r w:rsidR="00691461">
        <w:rPr>
          <w:rFonts w:hint="eastAsia"/>
        </w:rPr>
        <w:t>「</w:t>
      </w:r>
      <w:r>
        <w:rPr>
          <w:rFonts w:hint="eastAsia"/>
        </w:rPr>
        <w:t>管理画面</w:t>
      </w:r>
      <w:r w:rsidR="00691461">
        <w:rPr>
          <w:rFonts w:hint="eastAsia"/>
        </w:rPr>
        <w:t>」</w:t>
      </w:r>
      <w:r>
        <w:rPr>
          <w:rFonts w:hint="eastAsia"/>
        </w:rPr>
        <w:t>を</w:t>
      </w:r>
      <w:r w:rsidR="00E3416F">
        <w:rPr>
          <w:rFonts w:hint="eastAsia"/>
        </w:rPr>
        <w:t>開きます</w:t>
      </w:r>
      <w:r>
        <w:rPr>
          <w:rFonts w:hint="eastAsia"/>
        </w:rPr>
        <w:t>。</w:t>
      </w:r>
    </w:p>
    <w:p w14:paraId="6EB47DFF" w14:textId="77777777" w:rsidR="000A5C8D" w:rsidRDefault="00921B3D" w:rsidP="009772CB">
      <w:pPr>
        <w:jc w:val="center"/>
        <w:rPr>
          <w:lang w:eastAsia="ar-SA"/>
        </w:rPr>
      </w:pPr>
      <w:r>
        <w:rPr>
          <w:noProof/>
        </w:rPr>
        <w:drawing>
          <wp:inline distT="0" distB="0" distL="0" distR="0" wp14:anchorId="7ECE6E39" wp14:editId="50677299">
            <wp:extent cx="4320000" cy="2412000"/>
            <wp:effectExtent l="19050" t="19050" r="23495" b="266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ユーザー画面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2412000"/>
                    </a:xfrm>
                    <a:prstGeom prst="rect">
                      <a:avLst/>
                    </a:prstGeom>
                    <a:ln>
                      <a:solidFill>
                        <a:schemeClr val="bg1">
                          <a:lumMod val="75000"/>
                        </a:schemeClr>
                      </a:solidFill>
                    </a:ln>
                  </pic:spPr>
                </pic:pic>
              </a:graphicData>
            </a:graphic>
          </wp:inline>
        </w:drawing>
      </w:r>
    </w:p>
    <w:p w14:paraId="1D528504" w14:textId="77777777" w:rsidR="00ED2E28" w:rsidRPr="009772CB" w:rsidRDefault="009772CB" w:rsidP="009772CB">
      <w:pPr>
        <w:jc w:val="center"/>
        <w:rPr>
          <w:b/>
          <w:lang w:eastAsia="ar-SA"/>
        </w:rPr>
      </w:pPr>
      <w:r w:rsidRPr="009772CB">
        <w:rPr>
          <w:rFonts w:hint="eastAsia"/>
          <w:b/>
        </w:rPr>
        <w:t>ユーザー画面</w:t>
      </w:r>
    </w:p>
    <w:p w14:paraId="01C5BB28" w14:textId="77777777" w:rsidR="00DF3436" w:rsidRDefault="00DF3436" w:rsidP="000A5C8D">
      <w:pPr>
        <w:rPr>
          <w:lang w:eastAsia="ar-SA"/>
        </w:rPr>
      </w:pPr>
      <w:r>
        <w:rPr>
          <w:lang w:eastAsia="ar-SA"/>
        </w:rPr>
        <w:br w:type="page"/>
      </w:r>
    </w:p>
    <w:p w14:paraId="19A992B3" w14:textId="77777777" w:rsidR="000A5C8D" w:rsidRDefault="00D12F63" w:rsidP="000A5C8D">
      <w:pPr>
        <w:pStyle w:val="ae"/>
        <w:numPr>
          <w:ilvl w:val="0"/>
          <w:numId w:val="7"/>
        </w:numPr>
        <w:ind w:leftChars="0"/>
        <w:rPr>
          <w:lang w:eastAsia="ar-SA"/>
        </w:rPr>
      </w:pPr>
      <w:r>
        <w:rPr>
          <w:rFonts w:hint="eastAsia"/>
        </w:rPr>
        <w:lastRenderedPageBreak/>
        <w:t>管理画面より、</w:t>
      </w:r>
      <w:r w:rsidR="00691461">
        <w:rPr>
          <w:rFonts w:hint="eastAsia"/>
        </w:rPr>
        <w:t>「</w:t>
      </w:r>
      <w:r w:rsidR="000F2B3A">
        <w:rPr>
          <w:rFonts w:hint="eastAsia"/>
        </w:rPr>
        <w:t>システム設定</w:t>
      </w:r>
      <w:r w:rsidR="00691461">
        <w:rPr>
          <w:rFonts w:hint="eastAsia"/>
        </w:rPr>
        <w:t>」</w:t>
      </w:r>
      <w:r w:rsidR="000F2B3A">
        <w:rPr>
          <w:rFonts w:hint="eastAsia"/>
        </w:rPr>
        <w:t>をクリックします。</w:t>
      </w:r>
    </w:p>
    <w:p w14:paraId="196D941B" w14:textId="77777777" w:rsidR="000F2B3A" w:rsidRDefault="00921B3D" w:rsidP="009772CB">
      <w:pPr>
        <w:jc w:val="center"/>
        <w:rPr>
          <w:lang w:eastAsia="ar-SA"/>
        </w:rPr>
      </w:pPr>
      <w:r>
        <w:rPr>
          <w:noProof/>
        </w:rPr>
        <w:drawing>
          <wp:inline distT="0" distB="0" distL="0" distR="0" wp14:anchorId="2BA43505" wp14:editId="5592C7B3">
            <wp:extent cx="4320000" cy="2382480"/>
            <wp:effectExtent l="19050" t="19050" r="23495" b="184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システム設定-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382480"/>
                    </a:xfrm>
                    <a:prstGeom prst="rect">
                      <a:avLst/>
                    </a:prstGeom>
                    <a:ln>
                      <a:solidFill>
                        <a:schemeClr val="bg1">
                          <a:lumMod val="75000"/>
                        </a:schemeClr>
                      </a:solidFill>
                    </a:ln>
                  </pic:spPr>
                </pic:pic>
              </a:graphicData>
            </a:graphic>
          </wp:inline>
        </w:drawing>
      </w:r>
    </w:p>
    <w:p w14:paraId="1BD78755" w14:textId="77777777" w:rsidR="000F2B3A" w:rsidRPr="009772CB" w:rsidRDefault="009772CB" w:rsidP="009772CB">
      <w:pPr>
        <w:jc w:val="center"/>
        <w:rPr>
          <w:b/>
          <w:lang w:eastAsia="ar-SA"/>
        </w:rPr>
      </w:pPr>
      <w:r w:rsidRPr="009772CB">
        <w:rPr>
          <w:rFonts w:hint="eastAsia"/>
          <w:b/>
        </w:rPr>
        <w:t>管理画面</w:t>
      </w:r>
    </w:p>
    <w:p w14:paraId="366F9235" w14:textId="77777777" w:rsidR="00921B3D" w:rsidRPr="00921B3D" w:rsidRDefault="00921B3D" w:rsidP="000F2B3A">
      <w:pPr>
        <w:rPr>
          <w:lang w:eastAsia="ar-SA"/>
        </w:rPr>
      </w:pPr>
    </w:p>
    <w:p w14:paraId="7148DC49" w14:textId="77777777" w:rsidR="000A5C8D" w:rsidRDefault="00D12F63" w:rsidP="000A5C8D">
      <w:pPr>
        <w:pStyle w:val="ae"/>
        <w:numPr>
          <w:ilvl w:val="0"/>
          <w:numId w:val="7"/>
        </w:numPr>
        <w:ind w:leftChars="0"/>
        <w:rPr>
          <w:lang w:eastAsia="ar-SA"/>
        </w:rPr>
      </w:pPr>
      <w:r>
        <w:rPr>
          <w:rFonts w:hint="eastAsia"/>
        </w:rPr>
        <w:t>「ユーザー・ファイル」メニューより、「</w:t>
      </w:r>
      <w:r w:rsidR="000F2B3A">
        <w:rPr>
          <w:rFonts w:hint="eastAsia"/>
        </w:rPr>
        <w:t>時限ファイルのデフォルト設定</w:t>
      </w:r>
      <w:r>
        <w:rPr>
          <w:rFonts w:hint="eastAsia"/>
        </w:rPr>
        <w:t>」の「</w:t>
      </w:r>
      <w:r w:rsidR="000F2B3A">
        <w:rPr>
          <w:rFonts w:hint="eastAsia"/>
        </w:rPr>
        <w:t>設定</w:t>
      </w:r>
      <w:r>
        <w:rPr>
          <w:rFonts w:hint="eastAsia"/>
        </w:rPr>
        <w:t>」</w:t>
      </w:r>
      <w:r w:rsidR="000F2B3A">
        <w:rPr>
          <w:rFonts w:hint="eastAsia"/>
        </w:rPr>
        <w:t>を</w:t>
      </w:r>
      <w:r w:rsidR="003D1647">
        <w:rPr>
          <w:rFonts w:hint="eastAsia"/>
        </w:rPr>
        <w:t>クリック</w:t>
      </w:r>
      <w:r w:rsidR="000F2B3A">
        <w:rPr>
          <w:rFonts w:hint="eastAsia"/>
        </w:rPr>
        <w:t>します。</w:t>
      </w:r>
    </w:p>
    <w:p w14:paraId="1337BEFA" w14:textId="77777777" w:rsidR="000F2B3A" w:rsidRDefault="00921B3D" w:rsidP="009772CB">
      <w:pPr>
        <w:jc w:val="center"/>
        <w:rPr>
          <w:lang w:eastAsia="ar-SA"/>
        </w:rPr>
      </w:pPr>
      <w:r>
        <w:rPr>
          <w:noProof/>
        </w:rPr>
        <w:drawing>
          <wp:inline distT="0" distB="0" distL="0" distR="0" wp14:anchorId="7B03F16B" wp14:editId="61519C71">
            <wp:extent cx="4320000" cy="2404800"/>
            <wp:effectExtent l="19050" t="19050" r="23495" b="1460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時限ファイルのデフォルト設定-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2404800"/>
                    </a:xfrm>
                    <a:prstGeom prst="rect">
                      <a:avLst/>
                    </a:prstGeom>
                    <a:ln>
                      <a:solidFill>
                        <a:schemeClr val="bg1">
                          <a:lumMod val="75000"/>
                        </a:schemeClr>
                      </a:solidFill>
                    </a:ln>
                  </pic:spPr>
                </pic:pic>
              </a:graphicData>
            </a:graphic>
          </wp:inline>
        </w:drawing>
      </w:r>
    </w:p>
    <w:p w14:paraId="5CA64A5F" w14:textId="77777777" w:rsidR="009D13B4" w:rsidRPr="009772CB" w:rsidRDefault="009772CB" w:rsidP="009772CB">
      <w:pPr>
        <w:jc w:val="center"/>
        <w:rPr>
          <w:b/>
          <w:lang w:eastAsia="ar-SA"/>
        </w:rPr>
      </w:pPr>
      <w:r w:rsidRPr="009772CB">
        <w:rPr>
          <w:rFonts w:hint="eastAsia"/>
          <w:b/>
        </w:rPr>
        <w:t>システム設定画面</w:t>
      </w:r>
    </w:p>
    <w:p w14:paraId="727FF846" w14:textId="77777777" w:rsidR="00DF3436" w:rsidRDefault="00DF3436" w:rsidP="000F2B3A">
      <w:pPr>
        <w:rPr>
          <w:lang w:eastAsia="ar-SA"/>
        </w:rPr>
      </w:pPr>
      <w:r>
        <w:rPr>
          <w:lang w:eastAsia="ar-SA"/>
        </w:rPr>
        <w:br w:type="page"/>
      </w:r>
    </w:p>
    <w:p w14:paraId="3264867F" w14:textId="7C014A07" w:rsidR="000A5C8D" w:rsidRDefault="005206A8" w:rsidP="002F362F">
      <w:pPr>
        <w:pStyle w:val="ae"/>
        <w:numPr>
          <w:ilvl w:val="0"/>
          <w:numId w:val="7"/>
        </w:numPr>
        <w:ind w:leftChars="0"/>
        <w:rPr>
          <w:lang w:eastAsia="ar-SA"/>
        </w:rPr>
      </w:pPr>
      <w:r>
        <w:rPr>
          <w:rFonts w:hint="eastAsia"/>
        </w:rPr>
        <w:lastRenderedPageBreak/>
        <w:t>「時限ファイル」</w:t>
      </w:r>
      <w:r w:rsidR="002F362F">
        <w:rPr>
          <w:rFonts w:hint="eastAsia"/>
        </w:rPr>
        <w:t>を「ON」に変更し、</w:t>
      </w:r>
      <w:r>
        <w:rPr>
          <w:rFonts w:hint="eastAsia"/>
        </w:rPr>
        <w:t>テキストボックスに設定したいファイル</w:t>
      </w:r>
      <w:r w:rsidR="00A50C4D">
        <w:rPr>
          <w:rFonts w:hint="eastAsia"/>
        </w:rPr>
        <w:t>/フォルダ</w:t>
      </w:r>
      <w:r>
        <w:rPr>
          <w:rFonts w:hint="eastAsia"/>
        </w:rPr>
        <w:t>の有効期限を入力します。入力後、「設定」ボタンを</w:t>
      </w:r>
      <w:r w:rsidR="003D1647">
        <w:rPr>
          <w:rFonts w:hint="eastAsia"/>
        </w:rPr>
        <w:t>クリック</w:t>
      </w:r>
      <w:r>
        <w:rPr>
          <w:rFonts w:hint="eastAsia"/>
        </w:rPr>
        <w:t>します。</w:t>
      </w:r>
    </w:p>
    <w:p w14:paraId="558893B9" w14:textId="77777777" w:rsidR="005206A8" w:rsidRDefault="00921B3D" w:rsidP="009772CB">
      <w:pPr>
        <w:jc w:val="center"/>
        <w:rPr>
          <w:lang w:eastAsia="ar-SA"/>
        </w:rPr>
      </w:pPr>
      <w:r>
        <w:rPr>
          <w:noProof/>
        </w:rPr>
        <w:drawing>
          <wp:inline distT="0" distB="0" distL="0" distR="0" wp14:anchorId="12EB7D96" wp14:editId="6F3D917F">
            <wp:extent cx="3600000" cy="2657520"/>
            <wp:effectExtent l="19050" t="19050" r="19685" b="952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時限ファイルのデフォルト設定2-1.jpg"/>
                    <pic:cNvPicPr/>
                  </pic:nvPicPr>
                  <pic:blipFill>
                    <a:blip r:embed="rId15">
                      <a:extLst>
                        <a:ext uri="{28A0092B-C50C-407E-A947-70E740481C1C}">
                          <a14:useLocalDpi xmlns:a14="http://schemas.microsoft.com/office/drawing/2010/main" val="0"/>
                        </a:ext>
                      </a:extLst>
                    </a:blip>
                    <a:stretch>
                      <a:fillRect/>
                    </a:stretch>
                  </pic:blipFill>
                  <pic:spPr>
                    <a:xfrm>
                      <a:off x="0" y="0"/>
                      <a:ext cx="3600000" cy="2657520"/>
                    </a:xfrm>
                    <a:prstGeom prst="rect">
                      <a:avLst/>
                    </a:prstGeom>
                    <a:ln>
                      <a:solidFill>
                        <a:schemeClr val="bg1">
                          <a:lumMod val="75000"/>
                        </a:schemeClr>
                      </a:solidFill>
                    </a:ln>
                  </pic:spPr>
                </pic:pic>
              </a:graphicData>
            </a:graphic>
          </wp:inline>
        </w:drawing>
      </w:r>
    </w:p>
    <w:p w14:paraId="7397F506" w14:textId="77777777" w:rsidR="005206A8" w:rsidRPr="009772CB" w:rsidRDefault="009772CB" w:rsidP="009772CB">
      <w:pPr>
        <w:jc w:val="center"/>
        <w:rPr>
          <w:b/>
          <w:lang w:eastAsia="ar-SA"/>
        </w:rPr>
      </w:pPr>
      <w:r w:rsidRPr="009772CB">
        <w:rPr>
          <w:rFonts w:hint="eastAsia"/>
          <w:b/>
        </w:rPr>
        <w:t>時限ファイルのデフォルト設定</w:t>
      </w:r>
      <w:r w:rsidR="00C76322">
        <w:rPr>
          <w:rFonts w:hint="eastAsia"/>
          <w:b/>
        </w:rPr>
        <w:t>画面</w:t>
      </w:r>
    </w:p>
    <w:p w14:paraId="279FD8B3" w14:textId="77777777" w:rsidR="009772CB" w:rsidRDefault="009772CB" w:rsidP="005206A8">
      <w:pPr>
        <w:rPr>
          <w:lang w:eastAsia="ar-SA"/>
        </w:rPr>
      </w:pPr>
    </w:p>
    <w:p w14:paraId="3A4905B2" w14:textId="77777777" w:rsidR="00B259CB" w:rsidRDefault="00B259CB" w:rsidP="00B259CB">
      <w:pPr>
        <w:pStyle w:val="ae"/>
        <w:numPr>
          <w:ilvl w:val="0"/>
          <w:numId w:val="18"/>
        </w:numPr>
        <w:ind w:leftChars="0"/>
        <w:rPr>
          <w:lang w:eastAsia="ar-SA"/>
        </w:rPr>
      </w:pPr>
      <w:r>
        <w:rPr>
          <w:rFonts w:hint="eastAsia"/>
        </w:rPr>
        <w:t>時限ファイル</w:t>
      </w:r>
    </w:p>
    <w:p w14:paraId="1E6C601F" w14:textId="77777777" w:rsidR="00B259CB" w:rsidRDefault="00B259CB" w:rsidP="005206A8">
      <w:pPr>
        <w:rPr>
          <w:lang w:eastAsia="ar-SA"/>
        </w:rPr>
      </w:pPr>
      <w:r>
        <w:rPr>
          <w:rFonts w:hint="eastAsia"/>
        </w:rPr>
        <w:t>時限ファイル設定を</w:t>
      </w:r>
      <w:r w:rsidR="00F806C4">
        <w:rPr>
          <w:rFonts w:hint="eastAsia"/>
        </w:rPr>
        <w:t>有効にするには「on」に設定します。</w:t>
      </w:r>
    </w:p>
    <w:p w14:paraId="3EB052AA" w14:textId="77777777" w:rsidR="00B259CB" w:rsidRDefault="00B259CB" w:rsidP="005206A8">
      <w:pPr>
        <w:rPr>
          <w:lang w:eastAsia="ar-SA"/>
        </w:rPr>
      </w:pPr>
    </w:p>
    <w:p w14:paraId="0D600F97" w14:textId="77777777" w:rsidR="00FB32AE" w:rsidRPr="002D62D6" w:rsidRDefault="00710983" w:rsidP="00B259CB">
      <w:pPr>
        <w:pStyle w:val="ae"/>
        <w:numPr>
          <w:ilvl w:val="0"/>
          <w:numId w:val="18"/>
        </w:numPr>
        <w:ind w:leftChars="0"/>
      </w:pPr>
      <w:r>
        <w:rPr>
          <w:rFonts w:hint="eastAsia"/>
        </w:rPr>
        <w:t>日数テキストボックス</w:t>
      </w:r>
    </w:p>
    <w:p w14:paraId="3942C070" w14:textId="77777777" w:rsidR="00FB32AE" w:rsidRDefault="00233F8A" w:rsidP="005206A8">
      <w:r>
        <w:rPr>
          <w:rFonts w:hint="eastAsia"/>
        </w:rPr>
        <w:t>設定したい</w:t>
      </w:r>
      <w:r w:rsidR="00C10D96">
        <w:rPr>
          <w:rFonts w:hint="eastAsia"/>
        </w:rPr>
        <w:t>時限ファイルの</w:t>
      </w:r>
      <w:r>
        <w:rPr>
          <w:rFonts w:hint="eastAsia"/>
        </w:rPr>
        <w:t>有効期限の日数を入力します。</w:t>
      </w:r>
    </w:p>
    <w:p w14:paraId="50DD6573" w14:textId="77777777" w:rsidR="00233F8A" w:rsidRPr="00233F8A" w:rsidRDefault="00233F8A" w:rsidP="005206A8">
      <w:r>
        <w:rPr>
          <w:rFonts w:hint="eastAsia"/>
        </w:rPr>
        <w:t>※時限ファイルに設定する日数は、</w:t>
      </w:r>
      <w:r w:rsidR="00CC3F64">
        <w:rPr>
          <w:rFonts w:hint="eastAsia"/>
        </w:rPr>
        <w:t>ファイルをアップロードした日</w:t>
      </w:r>
      <w:r>
        <w:rPr>
          <w:rFonts w:hint="eastAsia"/>
        </w:rPr>
        <w:t>を含めた日数となります。</w:t>
      </w:r>
      <w:r w:rsidR="00D25B1C">
        <w:rPr>
          <w:rFonts w:hint="eastAsia"/>
        </w:rPr>
        <w:t>例えば、</w:t>
      </w:r>
      <w:r w:rsidR="00710983">
        <w:rPr>
          <w:rFonts w:hint="eastAsia"/>
        </w:rPr>
        <w:t>本項目を</w:t>
      </w:r>
      <w:r w:rsidR="00032C65">
        <w:rPr>
          <w:rFonts w:hint="eastAsia"/>
        </w:rPr>
        <w:t>3</w:t>
      </w:r>
      <w:r w:rsidR="00710983">
        <w:rPr>
          <w:rFonts w:hint="eastAsia"/>
        </w:rPr>
        <w:t>日間と</w:t>
      </w:r>
      <w:r w:rsidR="00032C65">
        <w:rPr>
          <w:rFonts w:hint="eastAsia"/>
        </w:rPr>
        <w:t>入力し、</w:t>
      </w:r>
      <w:r w:rsidR="00DC0B25">
        <w:t>5月</w:t>
      </w:r>
      <w:r w:rsidR="003152BF">
        <w:t>13</w:t>
      </w:r>
      <w:r w:rsidR="00DC0B25">
        <w:t>日</w:t>
      </w:r>
      <w:r w:rsidR="00710983">
        <w:rPr>
          <w:rFonts w:hint="eastAsia"/>
        </w:rPr>
        <w:t>に</w:t>
      </w:r>
      <w:r w:rsidR="00D25B1C">
        <w:rPr>
          <w:rFonts w:hint="eastAsia"/>
        </w:rPr>
        <w:t>ファイルをアップロードした場合、</w:t>
      </w:r>
      <w:r>
        <w:rPr>
          <w:rFonts w:hint="eastAsia"/>
        </w:rPr>
        <w:t>有効期限は</w:t>
      </w:r>
      <w:r>
        <w:t>5月15日</w:t>
      </w:r>
      <w:r w:rsidR="00032C65">
        <w:rPr>
          <w:rFonts w:hint="eastAsia"/>
        </w:rPr>
        <w:t>まで</w:t>
      </w:r>
      <w:r>
        <w:rPr>
          <w:rFonts w:hint="eastAsia"/>
        </w:rPr>
        <w:t>となります。</w:t>
      </w:r>
    </w:p>
    <w:p w14:paraId="5889C1AC" w14:textId="48E455B0" w:rsidR="002F362F" w:rsidRDefault="002F362F">
      <w:pPr>
        <w:adjustRightInd/>
        <w:snapToGrid/>
      </w:pPr>
      <w:r>
        <w:br w:type="page"/>
      </w:r>
    </w:p>
    <w:p w14:paraId="37D7B59B" w14:textId="77777777" w:rsidR="00FB32AE" w:rsidRPr="002D62D6" w:rsidRDefault="00FB32AE" w:rsidP="00B259CB">
      <w:pPr>
        <w:pStyle w:val="ae"/>
        <w:numPr>
          <w:ilvl w:val="0"/>
          <w:numId w:val="18"/>
        </w:numPr>
        <w:ind w:leftChars="0"/>
      </w:pPr>
      <w:r w:rsidRPr="002D62D6">
        <w:rPr>
          <w:rFonts w:hint="eastAsia"/>
        </w:rPr>
        <w:lastRenderedPageBreak/>
        <w:t>時限ファイルを強制する</w:t>
      </w:r>
    </w:p>
    <w:p w14:paraId="695ED824" w14:textId="09CA7BDC" w:rsidR="005000B7" w:rsidRDefault="00DC0B25" w:rsidP="00032C65">
      <w:r>
        <w:rPr>
          <w:rFonts w:hint="eastAsia"/>
        </w:rPr>
        <w:t>ユーザーに時限ファイル設定を強制したい場合に設定します。</w:t>
      </w:r>
      <w:r w:rsidR="002F362F">
        <w:rPr>
          <w:rFonts w:hint="eastAsia"/>
        </w:rPr>
        <w:t>「</w:t>
      </w:r>
      <w:r w:rsidR="002F362F" w:rsidRPr="002F362F">
        <w:t>時限ファイルを強制</w:t>
      </w:r>
      <w:r w:rsidR="002F362F">
        <w:rPr>
          <w:rFonts w:hint="eastAsia"/>
        </w:rPr>
        <w:t>」するを「ON」に変更すると、ユーザーは時限ファイル設定を外すことができなくなり、</w:t>
      </w:r>
      <w:r w:rsidR="00D25B1C">
        <w:rPr>
          <w:rFonts w:hint="eastAsia"/>
        </w:rPr>
        <w:t>ユーザーに最大</w:t>
      </w:r>
      <w:r w:rsidR="00032C65">
        <w:rPr>
          <w:rFonts w:hint="eastAsia"/>
        </w:rPr>
        <w:t>有効期限</w:t>
      </w:r>
      <w:r w:rsidR="0023672E">
        <w:rPr>
          <w:rFonts w:hint="eastAsia"/>
        </w:rPr>
        <w:t>が設定されます</w:t>
      </w:r>
      <w:r w:rsidR="00D25B1C">
        <w:rPr>
          <w:rFonts w:hint="eastAsia"/>
        </w:rPr>
        <w:t>。</w:t>
      </w:r>
    </w:p>
    <w:p w14:paraId="7696DF4D" w14:textId="77777777" w:rsidR="00032C65" w:rsidRPr="00233F8A" w:rsidRDefault="00710983" w:rsidP="00032C65">
      <w:r>
        <w:rPr>
          <w:rFonts w:hint="eastAsia"/>
        </w:rPr>
        <w:t>例えば、日数テキストボックスを3日間と入力し、</w:t>
      </w:r>
      <w:r w:rsidR="00DC0B25">
        <w:t>5月13日</w:t>
      </w:r>
      <w:r>
        <w:rPr>
          <w:rFonts w:hint="eastAsia"/>
        </w:rPr>
        <w:t>にファイルをアップロードした場合、</w:t>
      </w:r>
      <w:r w:rsidR="00C10D96">
        <w:rPr>
          <w:rFonts w:hint="eastAsia"/>
        </w:rPr>
        <w:t>時限ファイルの</w:t>
      </w:r>
      <w:r>
        <w:rPr>
          <w:rFonts w:hint="eastAsia"/>
        </w:rPr>
        <w:t>有効期限は</w:t>
      </w:r>
      <w:r>
        <w:t>5月15日</w:t>
      </w:r>
      <w:r>
        <w:rPr>
          <w:rFonts w:hint="eastAsia"/>
        </w:rPr>
        <w:t>までとなります。</w:t>
      </w:r>
      <w:r w:rsidR="00032C65">
        <w:rPr>
          <w:rFonts w:hint="eastAsia"/>
        </w:rPr>
        <w:t>通常、ユーザーは時限ファイルの有効期限を自由に変更することができますが、本項目をチェックすることで</w:t>
      </w:r>
      <w:r w:rsidR="00032C65">
        <w:t>5月13日</w:t>
      </w:r>
      <w:r w:rsidR="00032C65">
        <w:rPr>
          <w:rFonts w:hint="eastAsia"/>
        </w:rPr>
        <w:t>から</w:t>
      </w:r>
      <w:r w:rsidR="00032C65">
        <w:t>5月15日</w:t>
      </w:r>
      <w:r w:rsidR="00032C65">
        <w:rPr>
          <w:rFonts w:hint="eastAsia"/>
        </w:rPr>
        <w:t>までの間で</w:t>
      </w:r>
      <w:r w:rsidR="00C10D96">
        <w:rPr>
          <w:rFonts w:hint="eastAsia"/>
        </w:rPr>
        <w:t>時限ファイルの</w:t>
      </w:r>
      <w:r w:rsidR="00032C65">
        <w:rPr>
          <w:rFonts w:hint="eastAsia"/>
        </w:rPr>
        <w:t>有効期限を変更することができるようになり、ユーザーの</w:t>
      </w:r>
      <w:r w:rsidR="00C10D96">
        <w:rPr>
          <w:rFonts w:hint="eastAsia"/>
        </w:rPr>
        <w:t>時限ファイルの有効期限の変更</w:t>
      </w:r>
      <w:r w:rsidR="00032C65">
        <w:rPr>
          <w:rFonts w:hint="eastAsia"/>
        </w:rPr>
        <w:t>を制限することができます。</w:t>
      </w:r>
    </w:p>
    <w:p w14:paraId="15018157" w14:textId="77777777" w:rsidR="007C0412" w:rsidRDefault="007C0412" w:rsidP="005206A8"/>
    <w:p w14:paraId="75CB9D86" w14:textId="77777777" w:rsidR="00FB32AE" w:rsidRPr="002D62D6" w:rsidRDefault="00FB32AE" w:rsidP="00B259CB">
      <w:pPr>
        <w:pStyle w:val="ae"/>
        <w:numPr>
          <w:ilvl w:val="0"/>
          <w:numId w:val="18"/>
        </w:numPr>
        <w:ind w:leftChars="0"/>
        <w:rPr>
          <w:lang w:eastAsia="ar-SA"/>
        </w:rPr>
      </w:pPr>
      <w:r w:rsidRPr="002D62D6">
        <w:rPr>
          <w:rFonts w:hint="eastAsia"/>
        </w:rPr>
        <w:t>フォルダにも適用</w:t>
      </w:r>
    </w:p>
    <w:p w14:paraId="1F67235B" w14:textId="77777777" w:rsidR="00FB32AE" w:rsidRDefault="003A55A1" w:rsidP="00FB32AE">
      <w:pPr>
        <w:rPr>
          <w:lang w:eastAsia="ar-SA"/>
        </w:rPr>
      </w:pPr>
      <w:r>
        <w:rPr>
          <w:rFonts w:hint="eastAsia"/>
        </w:rPr>
        <w:t>フォルダの新規作成</w:t>
      </w:r>
      <w:r w:rsidR="00A4520B">
        <w:rPr>
          <w:rFonts w:hint="eastAsia"/>
        </w:rPr>
        <w:t>時</w:t>
      </w:r>
      <w:r>
        <w:rPr>
          <w:rFonts w:hint="eastAsia"/>
        </w:rPr>
        <w:t>、アップロード時にも</w:t>
      </w:r>
      <w:r w:rsidR="00C10D96">
        <w:rPr>
          <w:rFonts w:hint="eastAsia"/>
        </w:rPr>
        <w:t>時限ファイルの</w:t>
      </w:r>
      <w:r>
        <w:rPr>
          <w:rFonts w:hint="eastAsia"/>
        </w:rPr>
        <w:t>有効期限を設定したい場合は</w:t>
      </w:r>
      <w:r w:rsidR="00233F8A">
        <w:rPr>
          <w:rFonts w:hint="eastAsia"/>
        </w:rPr>
        <w:t>チェック</w:t>
      </w:r>
      <w:r w:rsidR="00FB32AE">
        <w:rPr>
          <w:rFonts w:hint="eastAsia"/>
        </w:rPr>
        <w:t>します。</w:t>
      </w:r>
    </w:p>
    <w:p w14:paraId="52C40F55" w14:textId="77777777" w:rsidR="00FB32AE" w:rsidRDefault="00FB32AE" w:rsidP="005206A8">
      <w:pPr>
        <w:rPr>
          <w:lang w:eastAsia="ar-SA"/>
        </w:rPr>
      </w:pPr>
    </w:p>
    <w:p w14:paraId="468D0F56" w14:textId="77777777" w:rsidR="00DC0B25" w:rsidRPr="00EC7381" w:rsidRDefault="00DC0B25" w:rsidP="005206A8">
      <w:pPr>
        <w:rPr>
          <w:b/>
          <w:lang w:eastAsia="ar-SA"/>
        </w:rPr>
      </w:pPr>
      <w:r w:rsidRPr="00EC7381">
        <w:rPr>
          <w:rFonts w:hint="eastAsia"/>
          <w:b/>
        </w:rPr>
        <w:t>時限ファイルと読取専用</w:t>
      </w:r>
      <w:r w:rsidR="00EC7381" w:rsidRPr="00EC7381">
        <w:rPr>
          <w:rFonts w:hint="eastAsia"/>
          <w:b/>
        </w:rPr>
        <w:t>ファイルの優先順</w:t>
      </w:r>
    </w:p>
    <w:p w14:paraId="2C923FD1" w14:textId="77777777" w:rsidR="005206A8" w:rsidRDefault="00944E4D" w:rsidP="005206A8">
      <w:r w:rsidRPr="00944E4D">
        <w:rPr>
          <w:rFonts w:hint="eastAsia"/>
        </w:rPr>
        <w:t>時限ファイルと読取専用の両方を設定した場合、読取専用が優先され、時限ファイルで設定した日付には</w:t>
      </w:r>
      <w:r>
        <w:rPr>
          <w:rFonts w:hint="eastAsia"/>
        </w:rPr>
        <w:t>ファイルは</w:t>
      </w:r>
      <w:r w:rsidRPr="00944E4D">
        <w:rPr>
          <w:rFonts w:hint="eastAsia"/>
        </w:rPr>
        <w:t>削除されません。</w:t>
      </w:r>
      <w:r w:rsidR="005206A8">
        <w:rPr>
          <w:rFonts w:hint="eastAsia"/>
        </w:rPr>
        <w:t>「時限ファイルを強制する」チェックボックス</w:t>
      </w:r>
      <w:r>
        <w:rPr>
          <w:rFonts w:hint="eastAsia"/>
        </w:rPr>
        <w:t>をチェックした場合、</w:t>
      </w:r>
      <w:r w:rsidRPr="00944E4D">
        <w:rPr>
          <w:rFonts w:hint="eastAsia"/>
        </w:rPr>
        <w:t>時限ファイルの設定が優先され、読取専用が設定されていてもファイルは設定した日付に削除されます。</w:t>
      </w:r>
    </w:p>
    <w:p w14:paraId="01A70C25" w14:textId="77777777" w:rsidR="00DF3436" w:rsidRDefault="00DF3436" w:rsidP="005206A8"/>
    <w:p w14:paraId="0089AB68" w14:textId="77777777" w:rsidR="00D15B23" w:rsidRDefault="00D15B23" w:rsidP="005206A8"/>
    <w:p w14:paraId="3C815E98" w14:textId="77777777" w:rsidR="002575FF" w:rsidRDefault="002575FF" w:rsidP="000A5C8D">
      <w:pPr>
        <w:pStyle w:val="2"/>
      </w:pPr>
      <w:bookmarkStart w:id="5" w:name="_時限ファイル設定手順（プライマリグループ）"/>
      <w:bookmarkStart w:id="6" w:name="_Toc490828936"/>
      <w:bookmarkEnd w:id="5"/>
      <w:r>
        <w:rPr>
          <w:rFonts w:hint="eastAsia"/>
        </w:rPr>
        <w:t>時限ファイル設定</w:t>
      </w:r>
      <w:r w:rsidR="00E11727">
        <w:rPr>
          <w:rFonts w:hint="eastAsia"/>
          <w:lang w:eastAsia="ja-JP"/>
        </w:rPr>
        <w:t>手順</w:t>
      </w:r>
      <w:r>
        <w:rPr>
          <w:rFonts w:hint="eastAsia"/>
        </w:rPr>
        <w:t>（プライマリグループ）</w:t>
      </w:r>
      <w:bookmarkEnd w:id="6"/>
    </w:p>
    <w:p w14:paraId="4A16B9D5" w14:textId="77777777" w:rsidR="00E11727" w:rsidRDefault="00E0160A" w:rsidP="00E11727">
      <w:r>
        <w:rPr>
          <w:rFonts w:hint="eastAsia"/>
        </w:rPr>
        <w:t>プライマリグループに時限ファイル設定を行うことで、</w:t>
      </w:r>
      <w:r w:rsidR="00E11727">
        <w:rPr>
          <w:rFonts w:hint="eastAsia"/>
        </w:rPr>
        <w:t>プライマリグループに属するユーザーフォルダ/グループフォルダにアップロードしたファイル/フォルダ、新規作成したフォルダに対して</w:t>
      </w:r>
      <w:r w:rsidR="00233F8A">
        <w:rPr>
          <w:rFonts w:hint="eastAsia"/>
        </w:rPr>
        <w:t>自動で</w:t>
      </w:r>
      <w:r w:rsidR="00E11727">
        <w:rPr>
          <w:rFonts w:hint="eastAsia"/>
        </w:rPr>
        <w:t>有効期限を設定することができます。</w:t>
      </w:r>
    </w:p>
    <w:p w14:paraId="64E3EBFB" w14:textId="77777777" w:rsidR="00E11727" w:rsidRDefault="00E11727" w:rsidP="00E11727">
      <w:pPr>
        <w:rPr>
          <w:lang w:eastAsia="ar-SA"/>
        </w:rPr>
      </w:pPr>
      <w:r>
        <w:rPr>
          <w:rFonts w:hint="eastAsia"/>
        </w:rPr>
        <w:lastRenderedPageBreak/>
        <w:t>※他の時限ファイルの設定</w:t>
      </w:r>
      <w:r w:rsidR="00233F8A">
        <w:rPr>
          <w:rFonts w:hint="eastAsia"/>
        </w:rPr>
        <w:t>により、有効期限が設定されない、有効期限が変わる場合があります（</w:t>
      </w:r>
      <w:r>
        <w:rPr>
          <w:rFonts w:hint="eastAsia"/>
        </w:rPr>
        <w:t>詳細は</w:t>
      </w:r>
      <w:hyperlink w:anchor="_時限ファイル設定の優先順位" w:history="1">
        <w:r w:rsidR="00563894" w:rsidRPr="006638B4">
          <w:rPr>
            <w:rStyle w:val="a7"/>
            <w:rFonts w:hint="eastAsia"/>
          </w:rPr>
          <w:t>3.1.</w:t>
        </w:r>
        <w:r w:rsidR="00563894" w:rsidRPr="00731814">
          <w:rPr>
            <w:rStyle w:val="a7"/>
            <w:rFonts w:hint="eastAsia"/>
          </w:rPr>
          <w:t>自動削除されたファイル</w:t>
        </w:r>
        <w:r w:rsidR="00563894" w:rsidRPr="00731814">
          <w:rPr>
            <w:rStyle w:val="a7"/>
          </w:rPr>
          <w:t>/フォルダの確認方法</w:t>
        </w:r>
      </w:hyperlink>
      <w:r w:rsidR="00233F8A">
        <w:rPr>
          <w:rFonts w:hint="eastAsia"/>
        </w:rPr>
        <w:t>をご確認下さい）。</w:t>
      </w:r>
    </w:p>
    <w:p w14:paraId="16E0E097" w14:textId="77777777" w:rsidR="00E0160A" w:rsidRDefault="00E0160A" w:rsidP="00E0160A">
      <w:pPr>
        <w:rPr>
          <w:lang w:eastAsia="ar-SA"/>
        </w:rPr>
      </w:pPr>
    </w:p>
    <w:p w14:paraId="4C14C39E" w14:textId="77777777" w:rsidR="00944E4D" w:rsidRDefault="00944E4D" w:rsidP="00944E4D">
      <w:pPr>
        <w:pStyle w:val="ae"/>
        <w:numPr>
          <w:ilvl w:val="0"/>
          <w:numId w:val="8"/>
        </w:numPr>
        <w:ind w:leftChars="0"/>
        <w:rPr>
          <w:lang w:eastAsia="ar-SA"/>
        </w:rPr>
      </w:pPr>
      <w:r>
        <w:rPr>
          <w:rFonts w:hint="cs"/>
          <w:lang w:eastAsia="ar-SA"/>
        </w:rPr>
        <w:t>Proself</w:t>
      </w:r>
      <w:r w:rsidR="00C76322">
        <w:rPr>
          <w:rFonts w:hint="eastAsia"/>
        </w:rPr>
        <w:t>にシステム管理者</w:t>
      </w:r>
      <w:r>
        <w:rPr>
          <w:rFonts w:hint="eastAsia"/>
        </w:rPr>
        <w:t>でログインし、</w:t>
      </w:r>
      <w:r w:rsidR="00691461">
        <w:rPr>
          <w:rFonts w:hint="eastAsia"/>
        </w:rPr>
        <w:t>「</w:t>
      </w:r>
      <w:r>
        <w:rPr>
          <w:rFonts w:hint="eastAsia"/>
        </w:rPr>
        <w:t>管理画面</w:t>
      </w:r>
      <w:r w:rsidR="00691461">
        <w:rPr>
          <w:rFonts w:hint="eastAsia"/>
        </w:rPr>
        <w:t>」</w:t>
      </w:r>
      <w:r>
        <w:rPr>
          <w:rFonts w:hint="eastAsia"/>
        </w:rPr>
        <w:t>を</w:t>
      </w:r>
      <w:r w:rsidR="001B2BF3">
        <w:rPr>
          <w:rFonts w:hint="eastAsia"/>
        </w:rPr>
        <w:t>開きます。</w:t>
      </w:r>
    </w:p>
    <w:p w14:paraId="53A1582B" w14:textId="77777777" w:rsidR="000A5C8D" w:rsidRPr="00944E4D" w:rsidRDefault="00921B3D" w:rsidP="009772CB">
      <w:pPr>
        <w:jc w:val="center"/>
        <w:rPr>
          <w:lang w:eastAsia="ar-SA"/>
        </w:rPr>
      </w:pPr>
      <w:r>
        <w:rPr>
          <w:noProof/>
        </w:rPr>
        <w:drawing>
          <wp:inline distT="0" distB="0" distL="0" distR="0" wp14:anchorId="2803A335" wp14:editId="2E98FBA7">
            <wp:extent cx="4320000" cy="2412000"/>
            <wp:effectExtent l="19050" t="19050" r="23495" b="2667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ユーザー画面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2412000"/>
                    </a:xfrm>
                    <a:prstGeom prst="rect">
                      <a:avLst/>
                    </a:prstGeom>
                    <a:ln>
                      <a:solidFill>
                        <a:schemeClr val="bg1">
                          <a:lumMod val="75000"/>
                        </a:schemeClr>
                      </a:solidFill>
                    </a:ln>
                  </pic:spPr>
                </pic:pic>
              </a:graphicData>
            </a:graphic>
          </wp:inline>
        </w:drawing>
      </w:r>
    </w:p>
    <w:p w14:paraId="6FC0464E" w14:textId="77777777" w:rsidR="00DF3436" w:rsidRPr="00263310" w:rsidRDefault="00263310" w:rsidP="00263310">
      <w:pPr>
        <w:jc w:val="center"/>
        <w:rPr>
          <w:b/>
          <w:lang w:eastAsia="ar-SA"/>
        </w:rPr>
      </w:pPr>
      <w:r w:rsidRPr="00263310">
        <w:rPr>
          <w:rFonts w:hint="eastAsia"/>
          <w:b/>
        </w:rPr>
        <w:t>ユーザー画面</w:t>
      </w:r>
    </w:p>
    <w:p w14:paraId="3E5612A0" w14:textId="77777777" w:rsidR="00CC3F64" w:rsidRDefault="00CC3F64" w:rsidP="000A5C8D">
      <w:pPr>
        <w:rPr>
          <w:lang w:eastAsia="ar-SA"/>
        </w:rPr>
      </w:pPr>
    </w:p>
    <w:p w14:paraId="07155A5F" w14:textId="77777777" w:rsidR="00944E4D" w:rsidRDefault="00F22633" w:rsidP="00944E4D">
      <w:pPr>
        <w:pStyle w:val="ae"/>
        <w:numPr>
          <w:ilvl w:val="0"/>
          <w:numId w:val="8"/>
        </w:numPr>
        <w:ind w:leftChars="0"/>
        <w:rPr>
          <w:lang w:eastAsia="ar-SA"/>
        </w:rPr>
      </w:pPr>
      <w:r>
        <w:rPr>
          <w:rFonts w:hint="eastAsia"/>
        </w:rPr>
        <w:t>管理画面より、</w:t>
      </w:r>
      <w:r w:rsidR="00691461">
        <w:rPr>
          <w:rFonts w:hint="eastAsia"/>
        </w:rPr>
        <w:t>「</w:t>
      </w:r>
      <w:r w:rsidR="00CC3F64">
        <w:rPr>
          <w:rFonts w:hint="eastAsia"/>
        </w:rPr>
        <w:t>グループ管理</w:t>
      </w:r>
      <w:r w:rsidR="00691461">
        <w:rPr>
          <w:rFonts w:hint="eastAsia"/>
        </w:rPr>
        <w:t>」</w:t>
      </w:r>
      <w:r w:rsidR="00944E4D">
        <w:rPr>
          <w:rFonts w:hint="eastAsia"/>
        </w:rPr>
        <w:t>をクリックします。</w:t>
      </w:r>
    </w:p>
    <w:p w14:paraId="5938A49C" w14:textId="77777777" w:rsidR="00944E4D" w:rsidRPr="00944E4D" w:rsidRDefault="00921B3D" w:rsidP="00FD315C">
      <w:pPr>
        <w:jc w:val="center"/>
        <w:rPr>
          <w:lang w:eastAsia="ar-SA"/>
        </w:rPr>
      </w:pPr>
      <w:r>
        <w:rPr>
          <w:noProof/>
        </w:rPr>
        <w:drawing>
          <wp:inline distT="0" distB="0" distL="0" distR="0" wp14:anchorId="3DFAEF83" wp14:editId="5EC3571E">
            <wp:extent cx="4320000" cy="2382480"/>
            <wp:effectExtent l="19050" t="19050" r="23495" b="1841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システム設定-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2382480"/>
                    </a:xfrm>
                    <a:prstGeom prst="rect">
                      <a:avLst/>
                    </a:prstGeom>
                    <a:ln>
                      <a:solidFill>
                        <a:schemeClr val="bg1">
                          <a:lumMod val="75000"/>
                        </a:schemeClr>
                      </a:solidFill>
                    </a:ln>
                  </pic:spPr>
                </pic:pic>
              </a:graphicData>
            </a:graphic>
          </wp:inline>
        </w:drawing>
      </w:r>
    </w:p>
    <w:p w14:paraId="6D0FD40E" w14:textId="77777777" w:rsidR="00944E4D" w:rsidRPr="00263310" w:rsidRDefault="00263310" w:rsidP="00263310">
      <w:pPr>
        <w:jc w:val="center"/>
        <w:rPr>
          <w:b/>
          <w:lang w:eastAsia="ar-SA"/>
        </w:rPr>
      </w:pPr>
      <w:r w:rsidRPr="00263310">
        <w:rPr>
          <w:rFonts w:hint="eastAsia"/>
          <w:b/>
        </w:rPr>
        <w:t>管理画面</w:t>
      </w:r>
    </w:p>
    <w:p w14:paraId="1346FFB2" w14:textId="77777777" w:rsidR="00FA6322" w:rsidRDefault="00FD315C" w:rsidP="00FD315C">
      <w:pPr>
        <w:adjustRightInd/>
        <w:snapToGrid/>
        <w:rPr>
          <w:lang w:eastAsia="ar-SA"/>
        </w:rPr>
      </w:pPr>
      <w:r>
        <w:rPr>
          <w:lang w:eastAsia="ar-SA"/>
        </w:rPr>
        <w:br w:type="page"/>
      </w:r>
    </w:p>
    <w:p w14:paraId="25CC04A4" w14:textId="77777777" w:rsidR="009D13B4" w:rsidRDefault="00691461" w:rsidP="009D13B4">
      <w:pPr>
        <w:pStyle w:val="ae"/>
        <w:numPr>
          <w:ilvl w:val="0"/>
          <w:numId w:val="8"/>
        </w:numPr>
        <w:ind w:leftChars="0"/>
        <w:rPr>
          <w:lang w:eastAsia="ar-SA"/>
        </w:rPr>
      </w:pPr>
      <w:r>
        <w:rPr>
          <w:rFonts w:hint="eastAsia"/>
        </w:rPr>
        <w:lastRenderedPageBreak/>
        <w:t>「</w:t>
      </w:r>
      <w:r w:rsidR="009D13B4">
        <w:rPr>
          <w:rFonts w:hint="eastAsia"/>
        </w:rPr>
        <w:t>新規プライマリ</w:t>
      </w:r>
      <w:r>
        <w:rPr>
          <w:rFonts w:hint="eastAsia"/>
        </w:rPr>
        <w:t>」</w:t>
      </w:r>
      <w:r w:rsidR="009D13B4">
        <w:rPr>
          <w:rFonts w:hint="eastAsia"/>
        </w:rPr>
        <w:t>をクリックします。</w:t>
      </w:r>
    </w:p>
    <w:p w14:paraId="1EDACB2A" w14:textId="77777777" w:rsidR="00944E4D" w:rsidRDefault="005A62C4" w:rsidP="00263310">
      <w:pPr>
        <w:jc w:val="center"/>
        <w:rPr>
          <w:lang w:eastAsia="ar-SA"/>
        </w:rPr>
      </w:pPr>
      <w:r>
        <w:rPr>
          <w:noProof/>
        </w:rPr>
        <w:drawing>
          <wp:inline distT="0" distB="0" distL="0" distR="0" wp14:anchorId="06F214A3" wp14:editId="100E5290">
            <wp:extent cx="4320000" cy="2413440"/>
            <wp:effectExtent l="19050" t="19050" r="23495" b="2540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グループ設定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413440"/>
                    </a:xfrm>
                    <a:prstGeom prst="rect">
                      <a:avLst/>
                    </a:prstGeom>
                    <a:ln>
                      <a:solidFill>
                        <a:schemeClr val="bg1">
                          <a:lumMod val="75000"/>
                        </a:schemeClr>
                      </a:solidFill>
                    </a:ln>
                  </pic:spPr>
                </pic:pic>
              </a:graphicData>
            </a:graphic>
          </wp:inline>
        </w:drawing>
      </w:r>
    </w:p>
    <w:p w14:paraId="4AB0DDF4" w14:textId="77777777" w:rsidR="00944E4D" w:rsidRDefault="00CC3F64" w:rsidP="00263310">
      <w:pPr>
        <w:jc w:val="center"/>
        <w:rPr>
          <w:b/>
        </w:rPr>
      </w:pPr>
      <w:r>
        <w:rPr>
          <w:rFonts w:hint="eastAsia"/>
          <w:b/>
        </w:rPr>
        <w:t>グループ</w:t>
      </w:r>
      <w:r w:rsidR="00263310" w:rsidRPr="00263310">
        <w:rPr>
          <w:rFonts w:hint="eastAsia"/>
          <w:b/>
        </w:rPr>
        <w:t>管理画面</w:t>
      </w:r>
    </w:p>
    <w:p w14:paraId="7E3FAF5B" w14:textId="77777777" w:rsidR="00D91AFB" w:rsidRDefault="00D91AFB">
      <w:pPr>
        <w:adjustRightInd/>
        <w:snapToGrid/>
        <w:rPr>
          <w:b/>
        </w:rPr>
      </w:pPr>
    </w:p>
    <w:p w14:paraId="6C372E77" w14:textId="77777777" w:rsidR="00BC0207" w:rsidRDefault="00BC0207" w:rsidP="00BC0207">
      <w:pPr>
        <w:pStyle w:val="ae"/>
        <w:numPr>
          <w:ilvl w:val="0"/>
          <w:numId w:val="8"/>
        </w:numPr>
        <w:ind w:leftChars="0"/>
        <w:rPr>
          <w:lang w:eastAsia="ar-SA"/>
        </w:rPr>
      </w:pPr>
      <w:r>
        <w:rPr>
          <w:rFonts w:hint="eastAsia"/>
        </w:rPr>
        <w:t>「フォルダオプション」をクリックします。</w:t>
      </w:r>
    </w:p>
    <w:p w14:paraId="1BFE878A" w14:textId="77777777" w:rsidR="00D91AFB" w:rsidRPr="00BC0207" w:rsidRDefault="00BC0207" w:rsidP="00FD315C">
      <w:pPr>
        <w:jc w:val="center"/>
        <w:rPr>
          <w:b/>
        </w:rPr>
      </w:pPr>
      <w:r>
        <w:rPr>
          <w:b/>
          <w:noProof/>
        </w:rPr>
        <w:drawing>
          <wp:inline distT="0" distB="0" distL="0" distR="0" wp14:anchorId="10820B46" wp14:editId="67F72F4E">
            <wp:extent cx="4320000" cy="2408400"/>
            <wp:effectExtent l="0" t="0" r="444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グループ設定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2408400"/>
                    </a:xfrm>
                    <a:prstGeom prst="rect">
                      <a:avLst/>
                    </a:prstGeom>
                  </pic:spPr>
                </pic:pic>
              </a:graphicData>
            </a:graphic>
          </wp:inline>
        </w:drawing>
      </w:r>
    </w:p>
    <w:p w14:paraId="0EA279CD" w14:textId="77777777" w:rsidR="00D91AFB" w:rsidRDefault="005577DA" w:rsidP="005577DA">
      <w:pPr>
        <w:jc w:val="center"/>
        <w:rPr>
          <w:b/>
        </w:rPr>
      </w:pPr>
      <w:r w:rsidRPr="00263310">
        <w:rPr>
          <w:rFonts w:hint="eastAsia"/>
          <w:b/>
        </w:rPr>
        <w:t>新規プライマリグループ作成画面</w:t>
      </w:r>
    </w:p>
    <w:p w14:paraId="0A275796" w14:textId="77777777" w:rsidR="005577DA" w:rsidRPr="005577DA" w:rsidRDefault="00FD315C" w:rsidP="00FD315C">
      <w:pPr>
        <w:adjustRightInd/>
        <w:snapToGrid/>
        <w:rPr>
          <w:b/>
        </w:rPr>
      </w:pPr>
      <w:r>
        <w:rPr>
          <w:b/>
        </w:rPr>
        <w:br w:type="page"/>
      </w:r>
    </w:p>
    <w:p w14:paraId="2257CC1E" w14:textId="77777777" w:rsidR="009D13B4" w:rsidRDefault="00691461" w:rsidP="00691461">
      <w:pPr>
        <w:pStyle w:val="ae"/>
        <w:numPr>
          <w:ilvl w:val="0"/>
          <w:numId w:val="8"/>
        </w:numPr>
        <w:ind w:leftChars="0"/>
        <w:rPr>
          <w:lang w:eastAsia="ar-SA"/>
        </w:rPr>
      </w:pPr>
      <w:r>
        <w:rPr>
          <w:rFonts w:hint="eastAsia"/>
        </w:rPr>
        <w:lastRenderedPageBreak/>
        <w:t>期限の強制</w:t>
      </w:r>
      <w:r w:rsidR="009D13B4">
        <w:rPr>
          <w:rFonts w:hint="eastAsia"/>
        </w:rPr>
        <w:t>の「時限ファイル期限の強制」のプルダウンリストから「設定」を選択し、テキストボックスに</w:t>
      </w:r>
      <w:r w:rsidR="007C0412">
        <w:rPr>
          <w:rFonts w:hint="eastAsia"/>
        </w:rPr>
        <w:t>設定したい</w:t>
      </w:r>
      <w:r w:rsidR="009D13B4">
        <w:rPr>
          <w:rFonts w:hint="eastAsia"/>
        </w:rPr>
        <w:t>ファイルの有効期限を入力します。</w:t>
      </w:r>
    </w:p>
    <w:p w14:paraId="1D3E5E56" w14:textId="77777777" w:rsidR="00944E4D" w:rsidRPr="009D13B4" w:rsidRDefault="005A62C4" w:rsidP="00263310">
      <w:pPr>
        <w:jc w:val="center"/>
        <w:rPr>
          <w:lang w:eastAsia="ar-SA"/>
        </w:rPr>
      </w:pPr>
      <w:r>
        <w:rPr>
          <w:noProof/>
        </w:rPr>
        <w:drawing>
          <wp:inline distT="0" distB="0" distL="0" distR="0" wp14:anchorId="10DEA9FE" wp14:editId="492C22E8">
            <wp:extent cx="4320000" cy="2412000"/>
            <wp:effectExtent l="0" t="0" r="4445" b="762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グループ設定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2412000"/>
                    </a:xfrm>
                    <a:prstGeom prst="rect">
                      <a:avLst/>
                    </a:prstGeom>
                  </pic:spPr>
                </pic:pic>
              </a:graphicData>
            </a:graphic>
          </wp:inline>
        </w:drawing>
      </w:r>
    </w:p>
    <w:p w14:paraId="7CB5CEFF" w14:textId="77777777" w:rsidR="00944E4D" w:rsidRPr="00263310" w:rsidRDefault="00263310" w:rsidP="00263310">
      <w:pPr>
        <w:jc w:val="center"/>
        <w:rPr>
          <w:b/>
        </w:rPr>
      </w:pPr>
      <w:r w:rsidRPr="00263310">
        <w:rPr>
          <w:rFonts w:hint="eastAsia"/>
          <w:b/>
        </w:rPr>
        <w:t>新規プライマリグループ作成画面</w:t>
      </w:r>
    </w:p>
    <w:p w14:paraId="65D310F5" w14:textId="77777777" w:rsidR="00263310" w:rsidRDefault="00263310" w:rsidP="000A5C8D">
      <w:pPr>
        <w:rPr>
          <w:lang w:eastAsia="ar-SA"/>
        </w:rPr>
      </w:pPr>
    </w:p>
    <w:p w14:paraId="6D3E7ED0" w14:textId="77777777" w:rsidR="007C0412" w:rsidRPr="002D62D6" w:rsidRDefault="002D62D6" w:rsidP="002D62D6">
      <w:pPr>
        <w:pStyle w:val="ae"/>
        <w:numPr>
          <w:ilvl w:val="0"/>
          <w:numId w:val="15"/>
        </w:numPr>
        <w:ind w:leftChars="0"/>
        <w:rPr>
          <w:lang w:eastAsia="ar-SA"/>
        </w:rPr>
      </w:pPr>
      <w:r w:rsidRPr="002D62D6">
        <w:rPr>
          <w:rFonts w:hint="eastAsia"/>
        </w:rPr>
        <w:t>設定</w:t>
      </w:r>
      <w:r w:rsidR="007C0412" w:rsidRPr="002D62D6">
        <w:rPr>
          <w:rFonts w:hint="eastAsia"/>
        </w:rPr>
        <w:t>プルダウンリスト</w:t>
      </w:r>
    </w:p>
    <w:p w14:paraId="1193DC6A" w14:textId="77777777" w:rsidR="00F76628" w:rsidRDefault="00722076" w:rsidP="000A5C8D">
      <w:r>
        <w:rPr>
          <w:rFonts w:hint="eastAsia"/>
        </w:rPr>
        <w:t>「システム設定を優先」</w:t>
      </w:r>
    </w:p>
    <w:p w14:paraId="707B82E1" w14:textId="77777777" w:rsidR="00F76628" w:rsidRDefault="00722076" w:rsidP="000A5C8D">
      <w:r>
        <w:rPr>
          <w:rFonts w:hint="eastAsia"/>
        </w:rPr>
        <w:t>システム設定</w:t>
      </w:r>
      <w:r w:rsidR="00B25013">
        <w:rPr>
          <w:rFonts w:hint="eastAsia"/>
        </w:rPr>
        <w:t>（</w:t>
      </w:r>
      <w:hyperlink w:anchor="_時限ファイル設定手順（システム全体）" w:history="1">
        <w:r w:rsidR="00B25013" w:rsidRPr="00EC7381">
          <w:rPr>
            <w:rStyle w:val="a7"/>
            <w:rFonts w:hint="eastAsia"/>
          </w:rPr>
          <w:t>2.1.時限ファイル設定手順（システム全体）</w:t>
        </w:r>
      </w:hyperlink>
      <w:r w:rsidR="00B25013">
        <w:rPr>
          <w:rFonts w:hint="eastAsia"/>
        </w:rPr>
        <w:t>）</w:t>
      </w:r>
      <w:r>
        <w:rPr>
          <w:rFonts w:hint="eastAsia"/>
        </w:rPr>
        <w:t>での時限ファイルの設定を優先します。</w:t>
      </w:r>
    </w:p>
    <w:p w14:paraId="4D58F0AB" w14:textId="77777777" w:rsidR="00D15B23" w:rsidRDefault="00D15B23" w:rsidP="000A5C8D"/>
    <w:p w14:paraId="68159E92" w14:textId="77777777" w:rsidR="00F76628" w:rsidRDefault="00442907" w:rsidP="000A5C8D">
      <w:r>
        <w:rPr>
          <w:rFonts w:hint="eastAsia"/>
        </w:rPr>
        <w:t>「設定」</w:t>
      </w:r>
    </w:p>
    <w:p w14:paraId="207127B3" w14:textId="77777777" w:rsidR="00F76628" w:rsidRDefault="00EC7381" w:rsidP="000A5C8D">
      <w:r>
        <w:rPr>
          <w:rFonts w:hint="eastAsia"/>
        </w:rPr>
        <w:t>日数テキストボックスに入力した日数</w:t>
      </w:r>
      <w:r w:rsidR="007C0412">
        <w:rPr>
          <w:rFonts w:hint="eastAsia"/>
        </w:rPr>
        <w:t>で</w:t>
      </w:r>
      <w:r w:rsidR="00CC3F64">
        <w:rPr>
          <w:rFonts w:hint="eastAsia"/>
        </w:rPr>
        <w:t>、</w:t>
      </w:r>
      <w:r w:rsidR="00C10D96">
        <w:rPr>
          <w:rFonts w:hint="eastAsia"/>
        </w:rPr>
        <w:t>時限ファイルの</w:t>
      </w:r>
      <w:r w:rsidR="007C0412">
        <w:rPr>
          <w:rFonts w:hint="eastAsia"/>
        </w:rPr>
        <w:t>有効期限を設定</w:t>
      </w:r>
      <w:r w:rsidR="00442907">
        <w:rPr>
          <w:rFonts w:hint="eastAsia"/>
        </w:rPr>
        <w:t>します</w:t>
      </w:r>
      <w:r w:rsidR="007C0412">
        <w:rPr>
          <w:rFonts w:hint="eastAsia"/>
        </w:rPr>
        <w:t>。</w:t>
      </w:r>
      <w:r w:rsidR="00CC3F64">
        <w:rPr>
          <w:rFonts w:hint="eastAsia"/>
        </w:rPr>
        <w:t>本項目を選択する</w:t>
      </w:r>
      <w:r w:rsidR="003152BF">
        <w:rPr>
          <w:rFonts w:hint="eastAsia"/>
        </w:rPr>
        <w:t>と</w:t>
      </w:r>
      <w:r w:rsidR="00CC3F64">
        <w:rPr>
          <w:rFonts w:hint="eastAsia"/>
        </w:rPr>
        <w:t>、</w:t>
      </w:r>
      <w:r w:rsidR="003152BF">
        <w:rPr>
          <w:rFonts w:hint="eastAsia"/>
        </w:rPr>
        <w:t>プライマリグループに所属するユーザーフォルダ/グループフォルダにアップロードされるファイル/フォルダに対して、</w:t>
      </w:r>
      <w:r w:rsidR="00CC3F64">
        <w:rPr>
          <w:rFonts w:hint="eastAsia"/>
        </w:rPr>
        <w:t>ユーザーは時限ファイル設定を外すことができなくなります。</w:t>
      </w:r>
    </w:p>
    <w:p w14:paraId="300CBDA5" w14:textId="77777777" w:rsidR="003152BF" w:rsidRDefault="00FD315C" w:rsidP="002155AB">
      <w:pPr>
        <w:adjustRightInd/>
        <w:snapToGrid/>
      </w:pPr>
      <w:r>
        <w:br w:type="page"/>
      </w:r>
    </w:p>
    <w:p w14:paraId="73D41E95" w14:textId="77777777" w:rsidR="00F76628" w:rsidRDefault="00722076" w:rsidP="000A5C8D">
      <w:r>
        <w:rPr>
          <w:rFonts w:hint="eastAsia"/>
        </w:rPr>
        <w:lastRenderedPageBreak/>
        <w:t>「無期限」</w:t>
      </w:r>
    </w:p>
    <w:p w14:paraId="2BA62A73" w14:textId="77777777" w:rsidR="00DA1C18" w:rsidRDefault="00A4520B" w:rsidP="000A5C8D">
      <w:pPr>
        <w:rPr>
          <w:lang w:eastAsia="ar-SA"/>
        </w:rPr>
      </w:pPr>
      <w:r>
        <w:rPr>
          <w:rFonts w:hint="eastAsia"/>
        </w:rPr>
        <w:t>プライマリグループに所属するユーザーフォルダ、グループフォルダにアップロードされるファイル/フォルダに対して、</w:t>
      </w:r>
      <w:r w:rsidR="00C10D96">
        <w:rPr>
          <w:rFonts w:hint="eastAsia"/>
        </w:rPr>
        <w:t>時限ファイルの</w:t>
      </w:r>
      <w:r>
        <w:rPr>
          <w:rFonts w:hint="eastAsia"/>
        </w:rPr>
        <w:t>有効期限</w:t>
      </w:r>
      <w:r w:rsidR="00442907">
        <w:rPr>
          <w:rFonts w:hint="eastAsia"/>
        </w:rPr>
        <w:t>は</w:t>
      </w:r>
      <w:r>
        <w:rPr>
          <w:rFonts w:hint="eastAsia"/>
        </w:rPr>
        <w:t>設定</w:t>
      </w:r>
      <w:r w:rsidR="00442907">
        <w:rPr>
          <w:rFonts w:hint="eastAsia"/>
        </w:rPr>
        <w:t>されません</w:t>
      </w:r>
      <w:r>
        <w:rPr>
          <w:rFonts w:hint="eastAsia"/>
        </w:rPr>
        <w:t>。</w:t>
      </w:r>
    </w:p>
    <w:p w14:paraId="20B73C0C" w14:textId="77777777" w:rsidR="009D13B4" w:rsidRDefault="005A62C4" w:rsidP="00263310">
      <w:pPr>
        <w:jc w:val="center"/>
        <w:rPr>
          <w:lang w:eastAsia="ar-SA"/>
        </w:rPr>
      </w:pPr>
      <w:r>
        <w:rPr>
          <w:noProof/>
        </w:rPr>
        <w:drawing>
          <wp:inline distT="0" distB="0" distL="0" distR="0" wp14:anchorId="3D43E982" wp14:editId="71620826">
            <wp:extent cx="2657475" cy="1524000"/>
            <wp:effectExtent l="19050" t="19050" r="28575" b="190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グループ設定4.JPG"/>
                    <pic:cNvPicPr/>
                  </pic:nvPicPr>
                  <pic:blipFill>
                    <a:blip r:embed="rId20">
                      <a:extLst>
                        <a:ext uri="{28A0092B-C50C-407E-A947-70E740481C1C}">
                          <a14:useLocalDpi xmlns:a14="http://schemas.microsoft.com/office/drawing/2010/main" val="0"/>
                        </a:ext>
                      </a:extLst>
                    </a:blip>
                    <a:stretch>
                      <a:fillRect/>
                    </a:stretch>
                  </pic:blipFill>
                  <pic:spPr>
                    <a:xfrm>
                      <a:off x="0" y="0"/>
                      <a:ext cx="2657475" cy="1524000"/>
                    </a:xfrm>
                    <a:prstGeom prst="rect">
                      <a:avLst/>
                    </a:prstGeom>
                    <a:ln>
                      <a:solidFill>
                        <a:schemeClr val="bg1">
                          <a:lumMod val="75000"/>
                        </a:schemeClr>
                      </a:solidFill>
                    </a:ln>
                  </pic:spPr>
                </pic:pic>
              </a:graphicData>
            </a:graphic>
          </wp:inline>
        </w:drawing>
      </w:r>
    </w:p>
    <w:p w14:paraId="308749AA" w14:textId="77777777" w:rsidR="00710983" w:rsidRDefault="00263310" w:rsidP="00FD315C">
      <w:pPr>
        <w:jc w:val="center"/>
        <w:rPr>
          <w:b/>
        </w:rPr>
      </w:pPr>
      <w:r w:rsidRPr="00263310">
        <w:rPr>
          <w:rFonts w:hint="eastAsia"/>
          <w:b/>
        </w:rPr>
        <w:t>設定プルダウンリスト</w:t>
      </w:r>
    </w:p>
    <w:p w14:paraId="5121C62A" w14:textId="77777777" w:rsidR="00FD315C" w:rsidRPr="00263310" w:rsidRDefault="00FD315C" w:rsidP="00FD315C">
      <w:pPr>
        <w:rPr>
          <w:b/>
        </w:rPr>
      </w:pPr>
    </w:p>
    <w:p w14:paraId="17BC1712" w14:textId="77777777" w:rsidR="009F0C6D" w:rsidRPr="002D62D6" w:rsidRDefault="00710983" w:rsidP="002D62D6">
      <w:pPr>
        <w:pStyle w:val="ae"/>
        <w:numPr>
          <w:ilvl w:val="0"/>
          <w:numId w:val="15"/>
        </w:numPr>
        <w:ind w:leftChars="0"/>
      </w:pPr>
      <w:r>
        <w:rPr>
          <w:rFonts w:hint="eastAsia"/>
        </w:rPr>
        <w:t>日数テキストボックス</w:t>
      </w:r>
    </w:p>
    <w:p w14:paraId="25CDD0E7" w14:textId="77777777" w:rsidR="009F0C6D" w:rsidRDefault="009F0C6D" w:rsidP="009F0C6D">
      <w:r>
        <w:rPr>
          <w:rFonts w:hint="eastAsia"/>
        </w:rPr>
        <w:t>設定したい</w:t>
      </w:r>
      <w:r w:rsidR="00C10D96">
        <w:rPr>
          <w:rFonts w:hint="eastAsia"/>
        </w:rPr>
        <w:t>時限ファイルの</w:t>
      </w:r>
      <w:r>
        <w:rPr>
          <w:rFonts w:hint="eastAsia"/>
        </w:rPr>
        <w:t>有効期限の日数を入力します。</w:t>
      </w:r>
    </w:p>
    <w:p w14:paraId="63D3ECB5" w14:textId="77777777" w:rsidR="00CC3F64" w:rsidRPr="00233F8A" w:rsidRDefault="00CC3F64" w:rsidP="00CC3F64">
      <w:r>
        <w:rPr>
          <w:rFonts w:hint="eastAsia"/>
        </w:rPr>
        <w:t>※時限ファイルに設定する日数は、ファイルをアップロードした日を含めた日数となります。例えば、本項目を3日間と入力し、</w:t>
      </w:r>
      <w:r>
        <w:t>5月</w:t>
      </w:r>
      <w:r w:rsidR="003152BF">
        <w:t>13</w:t>
      </w:r>
      <w:r>
        <w:t>日</w:t>
      </w:r>
      <w:r>
        <w:rPr>
          <w:rFonts w:hint="eastAsia"/>
        </w:rPr>
        <w:t>にファイルをアップロードした場合、有効期限は</w:t>
      </w:r>
      <w:r>
        <w:t>5月15日</w:t>
      </w:r>
      <w:r>
        <w:rPr>
          <w:rFonts w:hint="eastAsia"/>
        </w:rPr>
        <w:t>までとなります。</w:t>
      </w:r>
    </w:p>
    <w:p w14:paraId="542CBDD6" w14:textId="77777777" w:rsidR="007C0412" w:rsidRPr="00CC3F64" w:rsidRDefault="007C0412" w:rsidP="007C0412"/>
    <w:p w14:paraId="537B8BAA" w14:textId="77777777" w:rsidR="007C0412" w:rsidRPr="002D62D6" w:rsidRDefault="007C0412" w:rsidP="002D62D6">
      <w:pPr>
        <w:pStyle w:val="ae"/>
        <w:numPr>
          <w:ilvl w:val="0"/>
          <w:numId w:val="15"/>
        </w:numPr>
        <w:ind w:leftChars="0"/>
        <w:rPr>
          <w:lang w:eastAsia="ar-SA"/>
        </w:rPr>
      </w:pPr>
      <w:r w:rsidRPr="002D62D6">
        <w:rPr>
          <w:rFonts w:hint="eastAsia"/>
        </w:rPr>
        <w:t>フォルダにも適用</w:t>
      </w:r>
    </w:p>
    <w:p w14:paraId="45A9D931" w14:textId="77777777" w:rsidR="003A55A1" w:rsidRDefault="003A55A1" w:rsidP="003A55A1">
      <w:pPr>
        <w:rPr>
          <w:lang w:eastAsia="ar-SA"/>
        </w:rPr>
      </w:pPr>
      <w:r>
        <w:rPr>
          <w:rFonts w:hint="eastAsia"/>
        </w:rPr>
        <w:t>フォルダの新規作成</w:t>
      </w:r>
      <w:r w:rsidR="00A4520B">
        <w:rPr>
          <w:rFonts w:hint="eastAsia"/>
        </w:rPr>
        <w:t>時</w:t>
      </w:r>
      <w:r>
        <w:rPr>
          <w:rFonts w:hint="eastAsia"/>
        </w:rPr>
        <w:t>、アップロード時にも</w:t>
      </w:r>
      <w:r w:rsidR="00C10D96">
        <w:rPr>
          <w:rFonts w:hint="eastAsia"/>
        </w:rPr>
        <w:t>時限ファイルの</w:t>
      </w:r>
      <w:r>
        <w:rPr>
          <w:rFonts w:hint="eastAsia"/>
        </w:rPr>
        <w:t>有効期限を設定したい場合はチェックします。</w:t>
      </w:r>
    </w:p>
    <w:p w14:paraId="1FFDFDE0" w14:textId="77777777" w:rsidR="00FA6322" w:rsidRDefault="00013A97" w:rsidP="00013A97">
      <w:pPr>
        <w:adjustRightInd/>
        <w:snapToGrid/>
        <w:rPr>
          <w:lang w:eastAsia="ar-SA"/>
        </w:rPr>
      </w:pPr>
      <w:r>
        <w:rPr>
          <w:lang w:eastAsia="ar-SA"/>
        </w:rPr>
        <w:br w:type="page"/>
      </w:r>
    </w:p>
    <w:p w14:paraId="6E014261" w14:textId="77777777" w:rsidR="00944E4D" w:rsidRDefault="009D13B4" w:rsidP="009D13B4">
      <w:pPr>
        <w:pStyle w:val="ae"/>
        <w:numPr>
          <w:ilvl w:val="0"/>
          <w:numId w:val="8"/>
        </w:numPr>
        <w:ind w:leftChars="0"/>
        <w:rPr>
          <w:lang w:eastAsia="ar-SA"/>
        </w:rPr>
      </w:pPr>
      <w:r>
        <w:rPr>
          <w:rFonts w:hint="eastAsia"/>
        </w:rPr>
        <w:lastRenderedPageBreak/>
        <w:t>入力後、</w:t>
      </w:r>
      <w:r w:rsidR="000B6FE9">
        <w:rPr>
          <w:rFonts w:hint="eastAsia"/>
        </w:rPr>
        <w:t>「戻る」-</w:t>
      </w:r>
      <w:r>
        <w:rPr>
          <w:rFonts w:hint="eastAsia"/>
        </w:rPr>
        <w:t>「作成」を</w:t>
      </w:r>
      <w:r w:rsidR="003D1647">
        <w:rPr>
          <w:rFonts w:hint="eastAsia"/>
        </w:rPr>
        <w:t>クリック</w:t>
      </w:r>
      <w:r>
        <w:rPr>
          <w:rFonts w:hint="eastAsia"/>
        </w:rPr>
        <w:t>します。</w:t>
      </w:r>
    </w:p>
    <w:p w14:paraId="415C726F" w14:textId="77777777" w:rsidR="00944E4D" w:rsidRDefault="0028125A" w:rsidP="00263310">
      <w:pPr>
        <w:jc w:val="center"/>
        <w:rPr>
          <w:lang w:eastAsia="ar-SA"/>
        </w:rPr>
      </w:pPr>
      <w:r>
        <w:rPr>
          <w:noProof/>
        </w:rPr>
        <w:drawing>
          <wp:inline distT="0" distB="0" distL="0" distR="0" wp14:anchorId="58DF9788" wp14:editId="14C534D2">
            <wp:extent cx="4320000" cy="2408400"/>
            <wp:effectExtent l="0" t="0" r="444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グループ設定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2408400"/>
                    </a:xfrm>
                    <a:prstGeom prst="rect">
                      <a:avLst/>
                    </a:prstGeom>
                  </pic:spPr>
                </pic:pic>
              </a:graphicData>
            </a:graphic>
          </wp:inline>
        </w:drawing>
      </w:r>
    </w:p>
    <w:p w14:paraId="129ED515" w14:textId="77777777" w:rsidR="00263310" w:rsidRPr="00263310" w:rsidRDefault="00263310" w:rsidP="00263310">
      <w:pPr>
        <w:jc w:val="center"/>
        <w:rPr>
          <w:b/>
        </w:rPr>
      </w:pPr>
      <w:r w:rsidRPr="00263310">
        <w:rPr>
          <w:rFonts w:hint="eastAsia"/>
          <w:b/>
        </w:rPr>
        <w:t>新規プライマリグループ作成画面</w:t>
      </w:r>
    </w:p>
    <w:p w14:paraId="7261486A" w14:textId="77777777" w:rsidR="00826D16" w:rsidRDefault="00826D16" w:rsidP="00FA6322">
      <w:pPr>
        <w:rPr>
          <w:lang w:eastAsia="ar-SA"/>
        </w:rPr>
      </w:pPr>
    </w:p>
    <w:p w14:paraId="1923F6C8" w14:textId="77777777" w:rsidR="009B3355" w:rsidRDefault="009B3355" w:rsidP="00FA6322">
      <w:pPr>
        <w:rPr>
          <w:lang w:eastAsia="ar-SA"/>
        </w:rPr>
      </w:pPr>
    </w:p>
    <w:p w14:paraId="13BF1C45" w14:textId="77777777" w:rsidR="002575FF" w:rsidRDefault="002575FF" w:rsidP="000A5C8D">
      <w:pPr>
        <w:pStyle w:val="2"/>
      </w:pPr>
      <w:bookmarkStart w:id="7" w:name="_Toc490828937"/>
      <w:r>
        <w:rPr>
          <w:rFonts w:hint="eastAsia"/>
        </w:rPr>
        <w:t>時限ファイル設定</w:t>
      </w:r>
      <w:r w:rsidR="00E11727">
        <w:rPr>
          <w:rFonts w:hint="eastAsia"/>
          <w:lang w:eastAsia="ja-JP"/>
        </w:rPr>
        <w:t>手順</w:t>
      </w:r>
      <w:r>
        <w:rPr>
          <w:rFonts w:hint="eastAsia"/>
        </w:rPr>
        <w:t>（</w:t>
      </w:r>
      <w:r w:rsidR="007F7471">
        <w:rPr>
          <w:rFonts w:hint="eastAsia"/>
        </w:rPr>
        <w:t>ユーザー</w:t>
      </w:r>
      <w:r>
        <w:rPr>
          <w:rFonts w:hint="eastAsia"/>
        </w:rPr>
        <w:t>フォルダ）</w:t>
      </w:r>
      <w:bookmarkEnd w:id="7"/>
    </w:p>
    <w:p w14:paraId="25AC2CBA" w14:textId="77777777" w:rsidR="00E11727" w:rsidRDefault="00E0160A" w:rsidP="00E11727">
      <w:r>
        <w:rPr>
          <w:rFonts w:hint="eastAsia"/>
        </w:rPr>
        <w:t>ユーザーフォルダに時限ファイル設定を行うことで、</w:t>
      </w:r>
      <w:r w:rsidR="00E11727">
        <w:rPr>
          <w:rFonts w:hint="eastAsia"/>
        </w:rPr>
        <w:t>ユーザーフォルダにアップロードしたファイル/フォルダ、新規作成したフォルダに対して有効期限を設定することができます。</w:t>
      </w:r>
    </w:p>
    <w:p w14:paraId="593CB51C" w14:textId="77777777" w:rsidR="00FA6322" w:rsidRDefault="00FA6322" w:rsidP="00E0160A"/>
    <w:p w14:paraId="08FCCF56" w14:textId="77777777" w:rsidR="00045DD8" w:rsidRDefault="00977FCC" w:rsidP="00107B7F">
      <w:pPr>
        <w:pStyle w:val="ae"/>
        <w:numPr>
          <w:ilvl w:val="0"/>
          <w:numId w:val="9"/>
        </w:numPr>
        <w:ind w:leftChars="0"/>
        <w:rPr>
          <w:lang w:eastAsia="ar-SA"/>
        </w:rPr>
      </w:pPr>
      <w:r>
        <w:rPr>
          <w:rFonts w:hint="cs"/>
          <w:lang w:eastAsia="ar-SA"/>
        </w:rPr>
        <w:t>Proself</w:t>
      </w:r>
      <w:r w:rsidR="00C76322">
        <w:rPr>
          <w:rFonts w:hint="eastAsia"/>
        </w:rPr>
        <w:t>にシステム管理者</w:t>
      </w:r>
      <w:r>
        <w:rPr>
          <w:rFonts w:hint="eastAsia"/>
        </w:rPr>
        <w:t>でログインし、</w:t>
      </w:r>
      <w:r w:rsidR="00691461">
        <w:rPr>
          <w:rFonts w:hint="eastAsia"/>
        </w:rPr>
        <w:t>「</w:t>
      </w:r>
      <w:r>
        <w:rPr>
          <w:rFonts w:hint="eastAsia"/>
        </w:rPr>
        <w:t>管理画面</w:t>
      </w:r>
      <w:r w:rsidR="00691461">
        <w:rPr>
          <w:rFonts w:hint="eastAsia"/>
        </w:rPr>
        <w:t>」</w:t>
      </w:r>
      <w:r w:rsidR="00045DD8">
        <w:rPr>
          <w:rFonts w:hint="eastAsia"/>
        </w:rPr>
        <w:t>を</w:t>
      </w:r>
      <w:r w:rsidR="00123EB7">
        <w:rPr>
          <w:rFonts w:hint="eastAsia"/>
        </w:rPr>
        <w:t>開きます。</w:t>
      </w:r>
    </w:p>
    <w:p w14:paraId="65AAD9C0" w14:textId="77777777" w:rsidR="000A5C8D" w:rsidRPr="00977FCC" w:rsidRDefault="0028125A" w:rsidP="001B2DA7">
      <w:pPr>
        <w:jc w:val="center"/>
        <w:rPr>
          <w:lang w:eastAsia="ar-SA"/>
        </w:rPr>
      </w:pPr>
      <w:r>
        <w:rPr>
          <w:noProof/>
        </w:rPr>
        <w:drawing>
          <wp:inline distT="0" distB="0" distL="0" distR="0" wp14:anchorId="6C880BCB" wp14:editId="3A394ABB">
            <wp:extent cx="4320000" cy="2412000"/>
            <wp:effectExtent l="19050" t="19050" r="23495" b="2667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ユーザー画面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2412000"/>
                    </a:xfrm>
                    <a:prstGeom prst="rect">
                      <a:avLst/>
                    </a:prstGeom>
                    <a:ln>
                      <a:solidFill>
                        <a:schemeClr val="bg1">
                          <a:lumMod val="75000"/>
                        </a:schemeClr>
                      </a:solidFill>
                    </a:ln>
                  </pic:spPr>
                </pic:pic>
              </a:graphicData>
            </a:graphic>
          </wp:inline>
        </w:drawing>
      </w:r>
    </w:p>
    <w:p w14:paraId="66708DD6" w14:textId="77777777" w:rsidR="00977FCC" w:rsidRPr="00263310" w:rsidRDefault="00263310" w:rsidP="00263310">
      <w:pPr>
        <w:jc w:val="center"/>
        <w:rPr>
          <w:b/>
          <w:lang w:eastAsia="ar-SA"/>
        </w:rPr>
      </w:pPr>
      <w:r w:rsidRPr="00263310">
        <w:rPr>
          <w:rFonts w:hint="eastAsia"/>
          <w:b/>
        </w:rPr>
        <w:t>ユーザー画面</w:t>
      </w:r>
    </w:p>
    <w:p w14:paraId="06FE4AF3" w14:textId="77777777" w:rsidR="00FA6322" w:rsidRDefault="00FA6322" w:rsidP="000A5C8D">
      <w:pPr>
        <w:rPr>
          <w:lang w:eastAsia="ar-SA"/>
        </w:rPr>
      </w:pPr>
    </w:p>
    <w:p w14:paraId="648DF796" w14:textId="77777777" w:rsidR="0028125A" w:rsidRDefault="00045DD8" w:rsidP="0028125A">
      <w:pPr>
        <w:pStyle w:val="ae"/>
        <w:numPr>
          <w:ilvl w:val="0"/>
          <w:numId w:val="9"/>
        </w:numPr>
        <w:ind w:leftChars="0"/>
        <w:rPr>
          <w:lang w:eastAsia="ar-SA"/>
        </w:rPr>
      </w:pPr>
      <w:r>
        <w:rPr>
          <w:rFonts w:hint="eastAsia"/>
        </w:rPr>
        <w:t>管理画面より、「ユーザー管理」</w:t>
      </w:r>
      <w:r w:rsidR="0028125A">
        <w:rPr>
          <w:rFonts w:hint="eastAsia"/>
        </w:rPr>
        <w:t>をクリックします。</w:t>
      </w:r>
    </w:p>
    <w:p w14:paraId="35600EE2" w14:textId="77777777" w:rsidR="0028125A" w:rsidRDefault="0028125A" w:rsidP="00176E95">
      <w:pPr>
        <w:jc w:val="center"/>
        <w:rPr>
          <w:lang w:eastAsia="ar-SA"/>
        </w:rPr>
      </w:pPr>
      <w:r>
        <w:rPr>
          <w:noProof/>
        </w:rPr>
        <w:drawing>
          <wp:inline distT="0" distB="0" distL="0" distR="0" wp14:anchorId="42F4B5A2" wp14:editId="40E8EF8D">
            <wp:extent cx="4320000" cy="2377440"/>
            <wp:effectExtent l="19050" t="19050" r="23495" b="2286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ユーザー設定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2377440"/>
                    </a:xfrm>
                    <a:prstGeom prst="rect">
                      <a:avLst/>
                    </a:prstGeom>
                    <a:ln>
                      <a:solidFill>
                        <a:schemeClr val="bg1">
                          <a:lumMod val="75000"/>
                        </a:schemeClr>
                      </a:solidFill>
                    </a:ln>
                  </pic:spPr>
                </pic:pic>
              </a:graphicData>
            </a:graphic>
          </wp:inline>
        </w:drawing>
      </w:r>
    </w:p>
    <w:p w14:paraId="4127C254" w14:textId="77777777" w:rsidR="0028125A" w:rsidRPr="00045DD8" w:rsidRDefault="00045DD8" w:rsidP="00045DD8">
      <w:pPr>
        <w:jc w:val="center"/>
        <w:rPr>
          <w:b/>
        </w:rPr>
      </w:pPr>
      <w:r w:rsidRPr="00045DD8">
        <w:rPr>
          <w:rFonts w:hint="eastAsia"/>
          <w:b/>
        </w:rPr>
        <w:t>管理画面</w:t>
      </w:r>
    </w:p>
    <w:p w14:paraId="2D56DC45" w14:textId="77777777" w:rsidR="00045DD8" w:rsidRDefault="00045DD8" w:rsidP="000A5C8D">
      <w:pPr>
        <w:rPr>
          <w:lang w:eastAsia="ar-SA"/>
        </w:rPr>
      </w:pPr>
    </w:p>
    <w:p w14:paraId="784D0F0A" w14:textId="77777777" w:rsidR="00977FCC" w:rsidRDefault="00691461" w:rsidP="00977FCC">
      <w:pPr>
        <w:pStyle w:val="ae"/>
        <w:numPr>
          <w:ilvl w:val="0"/>
          <w:numId w:val="9"/>
        </w:numPr>
        <w:ind w:leftChars="0"/>
        <w:rPr>
          <w:lang w:eastAsia="ar-SA"/>
        </w:rPr>
      </w:pPr>
      <w:r>
        <w:rPr>
          <w:rFonts w:hint="eastAsia"/>
        </w:rPr>
        <w:t>「</w:t>
      </w:r>
      <w:r w:rsidR="00977FCC">
        <w:rPr>
          <w:rFonts w:hint="eastAsia"/>
        </w:rPr>
        <w:t>新規</w:t>
      </w:r>
      <w:r>
        <w:rPr>
          <w:rFonts w:hint="eastAsia"/>
        </w:rPr>
        <w:t>」</w:t>
      </w:r>
      <w:r w:rsidR="00977FCC">
        <w:rPr>
          <w:rFonts w:hint="eastAsia"/>
        </w:rPr>
        <w:t>をクリックします。</w:t>
      </w:r>
    </w:p>
    <w:p w14:paraId="3F46F9E1" w14:textId="77777777" w:rsidR="00977FCC" w:rsidRDefault="0028125A" w:rsidP="00263310">
      <w:pPr>
        <w:jc w:val="center"/>
        <w:rPr>
          <w:lang w:eastAsia="ar-SA"/>
        </w:rPr>
      </w:pPr>
      <w:r>
        <w:rPr>
          <w:noProof/>
        </w:rPr>
        <w:drawing>
          <wp:inline distT="0" distB="0" distL="0" distR="0" wp14:anchorId="433ADD0C" wp14:editId="443EF39F">
            <wp:extent cx="4320000" cy="2406960"/>
            <wp:effectExtent l="19050" t="19050" r="23495" b="1270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ユーザー設定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2406960"/>
                    </a:xfrm>
                    <a:prstGeom prst="rect">
                      <a:avLst/>
                    </a:prstGeom>
                    <a:ln>
                      <a:solidFill>
                        <a:schemeClr val="bg1">
                          <a:lumMod val="75000"/>
                        </a:schemeClr>
                      </a:solidFill>
                    </a:ln>
                  </pic:spPr>
                </pic:pic>
              </a:graphicData>
            </a:graphic>
          </wp:inline>
        </w:drawing>
      </w:r>
    </w:p>
    <w:p w14:paraId="20ED0156" w14:textId="77777777" w:rsidR="000A5C8D" w:rsidRPr="00263310" w:rsidRDefault="00CC3F64" w:rsidP="00263310">
      <w:pPr>
        <w:jc w:val="center"/>
        <w:rPr>
          <w:b/>
          <w:lang w:eastAsia="ar-SA"/>
        </w:rPr>
      </w:pPr>
      <w:r>
        <w:rPr>
          <w:rFonts w:hint="eastAsia"/>
          <w:b/>
        </w:rPr>
        <w:t>ユーザー</w:t>
      </w:r>
      <w:r w:rsidR="00263310" w:rsidRPr="00263310">
        <w:rPr>
          <w:rFonts w:hint="eastAsia"/>
          <w:b/>
        </w:rPr>
        <w:t>管理画面</w:t>
      </w:r>
    </w:p>
    <w:p w14:paraId="3F58F67E" w14:textId="77777777" w:rsidR="00263310" w:rsidRDefault="00045DD8" w:rsidP="00045DD8">
      <w:pPr>
        <w:adjustRightInd/>
        <w:snapToGrid/>
        <w:rPr>
          <w:lang w:eastAsia="ar-SA"/>
        </w:rPr>
      </w:pPr>
      <w:r>
        <w:rPr>
          <w:lang w:eastAsia="ar-SA"/>
        </w:rPr>
        <w:br w:type="page"/>
      </w:r>
    </w:p>
    <w:p w14:paraId="52F506BB" w14:textId="77777777" w:rsidR="0028125A" w:rsidRDefault="0033371B" w:rsidP="00977FCC">
      <w:pPr>
        <w:pStyle w:val="ae"/>
        <w:numPr>
          <w:ilvl w:val="0"/>
          <w:numId w:val="9"/>
        </w:numPr>
        <w:ind w:leftChars="0"/>
        <w:rPr>
          <w:lang w:eastAsia="ar-SA"/>
        </w:rPr>
      </w:pPr>
      <w:r>
        <w:rPr>
          <w:rFonts w:hint="eastAsia"/>
        </w:rPr>
        <w:lastRenderedPageBreak/>
        <w:t>ユーザーフォルダの「作成する」チェックボックスをチェックし</w:t>
      </w:r>
      <w:r w:rsidR="000750EC">
        <w:rPr>
          <w:rFonts w:hint="eastAsia"/>
        </w:rPr>
        <w:t>、「フォルダオプション」をクリックします。</w:t>
      </w:r>
    </w:p>
    <w:p w14:paraId="1D100E4D" w14:textId="77777777" w:rsidR="0028125A" w:rsidRDefault="00F40BA5" w:rsidP="00176E95">
      <w:pPr>
        <w:jc w:val="center"/>
      </w:pPr>
      <w:r>
        <w:rPr>
          <w:noProof/>
        </w:rPr>
        <w:drawing>
          <wp:inline distT="0" distB="0" distL="0" distR="0" wp14:anchorId="3E14E192" wp14:editId="421E6A77">
            <wp:extent cx="4320000" cy="2412000"/>
            <wp:effectExtent l="19050" t="19050" r="23495" b="2667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ユーザー設定-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0" cy="2412000"/>
                    </a:xfrm>
                    <a:prstGeom prst="rect">
                      <a:avLst/>
                    </a:prstGeom>
                    <a:ln>
                      <a:solidFill>
                        <a:schemeClr val="bg1">
                          <a:lumMod val="75000"/>
                        </a:schemeClr>
                      </a:solidFill>
                    </a:ln>
                  </pic:spPr>
                </pic:pic>
              </a:graphicData>
            </a:graphic>
          </wp:inline>
        </w:drawing>
      </w:r>
    </w:p>
    <w:p w14:paraId="0C0155B3" w14:textId="77777777" w:rsidR="00176E95" w:rsidRDefault="00176E95" w:rsidP="00176E95">
      <w:pPr>
        <w:jc w:val="center"/>
        <w:rPr>
          <w:b/>
        </w:rPr>
      </w:pPr>
      <w:r w:rsidRPr="00263310">
        <w:rPr>
          <w:rFonts w:hint="eastAsia"/>
          <w:b/>
        </w:rPr>
        <w:t>新規ユーザー登録画面</w:t>
      </w:r>
    </w:p>
    <w:p w14:paraId="2A417092" w14:textId="77777777" w:rsidR="0028125A" w:rsidRDefault="0028125A" w:rsidP="0028125A">
      <w:pPr>
        <w:pStyle w:val="ae"/>
        <w:ind w:leftChars="0" w:left="420"/>
        <w:rPr>
          <w:lang w:eastAsia="ar-SA"/>
        </w:rPr>
      </w:pPr>
    </w:p>
    <w:p w14:paraId="2B8861E3" w14:textId="77777777" w:rsidR="00977FCC" w:rsidRDefault="00691461" w:rsidP="00977FCC">
      <w:pPr>
        <w:pStyle w:val="ae"/>
        <w:numPr>
          <w:ilvl w:val="0"/>
          <w:numId w:val="9"/>
        </w:numPr>
        <w:ind w:leftChars="0"/>
        <w:rPr>
          <w:lang w:eastAsia="ar-SA"/>
        </w:rPr>
      </w:pPr>
      <w:r>
        <w:rPr>
          <w:rFonts w:hint="eastAsia"/>
        </w:rPr>
        <w:t>フォルダオプション</w:t>
      </w:r>
      <w:r w:rsidR="00C64BEB">
        <w:rPr>
          <w:rFonts w:hint="eastAsia"/>
        </w:rPr>
        <w:t>の</w:t>
      </w:r>
      <w:r w:rsidR="0033371B">
        <w:rPr>
          <w:rFonts w:hint="eastAsia"/>
        </w:rPr>
        <w:t>「時限ファイル制限</w:t>
      </w:r>
      <w:r w:rsidR="007C0412">
        <w:rPr>
          <w:rFonts w:hint="eastAsia"/>
        </w:rPr>
        <w:t>の強制」プルダウンリストから「設定」を選択し、テキストボックスに設定したい</w:t>
      </w:r>
      <w:r w:rsidR="0033371B">
        <w:rPr>
          <w:rFonts w:hint="eastAsia"/>
        </w:rPr>
        <w:t>ファイルの有効期限を入力します。</w:t>
      </w:r>
    </w:p>
    <w:p w14:paraId="2A201AEE" w14:textId="77777777" w:rsidR="00977FCC" w:rsidRDefault="0028125A" w:rsidP="00263310">
      <w:pPr>
        <w:jc w:val="center"/>
        <w:rPr>
          <w:lang w:eastAsia="ar-SA"/>
        </w:rPr>
      </w:pPr>
      <w:r>
        <w:rPr>
          <w:noProof/>
        </w:rPr>
        <w:drawing>
          <wp:inline distT="0" distB="0" distL="0" distR="0" wp14:anchorId="23E73B90" wp14:editId="78E4BF1A">
            <wp:extent cx="4320000" cy="2404800"/>
            <wp:effectExtent l="19050" t="19050" r="23495" b="1460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ユーザー設定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2404800"/>
                    </a:xfrm>
                    <a:prstGeom prst="rect">
                      <a:avLst/>
                    </a:prstGeom>
                    <a:ln>
                      <a:solidFill>
                        <a:schemeClr val="bg1">
                          <a:lumMod val="75000"/>
                        </a:schemeClr>
                      </a:solidFill>
                    </a:ln>
                  </pic:spPr>
                </pic:pic>
              </a:graphicData>
            </a:graphic>
          </wp:inline>
        </w:drawing>
      </w:r>
    </w:p>
    <w:p w14:paraId="2CB5F1A8" w14:textId="77777777" w:rsidR="00977FCC" w:rsidRDefault="00263310" w:rsidP="00263310">
      <w:pPr>
        <w:jc w:val="center"/>
        <w:rPr>
          <w:b/>
        </w:rPr>
      </w:pPr>
      <w:r w:rsidRPr="00263310">
        <w:rPr>
          <w:rFonts w:hint="eastAsia"/>
          <w:b/>
        </w:rPr>
        <w:t>新規ユーザー登録画面</w:t>
      </w:r>
    </w:p>
    <w:p w14:paraId="5B0481A9" w14:textId="77777777" w:rsidR="00C65DD3" w:rsidRPr="00263310" w:rsidRDefault="006E0F67" w:rsidP="006E0F67">
      <w:pPr>
        <w:adjustRightInd/>
        <w:snapToGrid/>
        <w:rPr>
          <w:b/>
          <w:lang w:eastAsia="ar-SA"/>
        </w:rPr>
      </w:pPr>
      <w:r>
        <w:rPr>
          <w:b/>
          <w:lang w:eastAsia="ar-SA"/>
        </w:rPr>
        <w:br w:type="page"/>
      </w:r>
    </w:p>
    <w:p w14:paraId="56EF231C" w14:textId="77777777" w:rsidR="009F0C6D" w:rsidRPr="002D62D6" w:rsidRDefault="002D62D6" w:rsidP="002D62D6">
      <w:pPr>
        <w:pStyle w:val="ae"/>
        <w:numPr>
          <w:ilvl w:val="0"/>
          <w:numId w:val="16"/>
        </w:numPr>
        <w:ind w:leftChars="0"/>
      </w:pPr>
      <w:r>
        <w:rPr>
          <w:rFonts w:hint="eastAsia"/>
        </w:rPr>
        <w:lastRenderedPageBreak/>
        <w:t>設定</w:t>
      </w:r>
      <w:r w:rsidR="009F0C6D" w:rsidRPr="002D62D6">
        <w:rPr>
          <w:rFonts w:hint="eastAsia"/>
        </w:rPr>
        <w:t>プルダウンリスト</w:t>
      </w:r>
    </w:p>
    <w:p w14:paraId="2F22C689" w14:textId="77777777" w:rsidR="00F76628" w:rsidRDefault="00722076" w:rsidP="00722076">
      <w:r>
        <w:rPr>
          <w:rFonts w:hint="eastAsia"/>
        </w:rPr>
        <w:t>「プライマリG/システム設定を優先」</w:t>
      </w:r>
    </w:p>
    <w:p w14:paraId="642735AE" w14:textId="77777777" w:rsidR="00F76628" w:rsidRDefault="00722076" w:rsidP="00722076">
      <w:r>
        <w:rPr>
          <w:rFonts w:hint="eastAsia"/>
        </w:rPr>
        <w:t>システム設定</w:t>
      </w:r>
      <w:r w:rsidR="00B25013">
        <w:rPr>
          <w:rFonts w:hint="eastAsia"/>
        </w:rPr>
        <w:t>（</w:t>
      </w:r>
      <w:hyperlink w:anchor="_時限ファイル設定手順（システム全体）" w:history="1">
        <w:r w:rsidR="00B25013" w:rsidRPr="00EC7381">
          <w:rPr>
            <w:rStyle w:val="a7"/>
            <w:rFonts w:hint="eastAsia"/>
          </w:rPr>
          <w:t>2.1.時限ファイル設定手順（システム全体）</w:t>
        </w:r>
      </w:hyperlink>
      <w:r w:rsidR="00B25013">
        <w:rPr>
          <w:rFonts w:hint="eastAsia"/>
        </w:rPr>
        <w:t>）、またはプライマリグループ（</w:t>
      </w:r>
      <w:hyperlink w:anchor="_時限ファイル設定手順（プライマリグループ）" w:history="1">
        <w:r w:rsidR="00B25013" w:rsidRPr="00B25013">
          <w:rPr>
            <w:rStyle w:val="a7"/>
            <w:rFonts w:hint="eastAsia"/>
          </w:rPr>
          <w:t>2.2.時限ファイル設定手順（プライマリグループ）</w:t>
        </w:r>
      </w:hyperlink>
      <w:r w:rsidR="00B25013">
        <w:rPr>
          <w:rFonts w:hint="eastAsia"/>
        </w:rPr>
        <w:t>）での時限ファイルの設定</w:t>
      </w:r>
      <w:r w:rsidR="00B919A8">
        <w:rPr>
          <w:rFonts w:hint="eastAsia"/>
        </w:rPr>
        <w:t>を優先します。</w:t>
      </w:r>
    </w:p>
    <w:p w14:paraId="4F435217" w14:textId="77777777" w:rsidR="00F76628" w:rsidRDefault="00F76628" w:rsidP="00722076"/>
    <w:p w14:paraId="64B11C30" w14:textId="77777777" w:rsidR="00F76628" w:rsidRDefault="009F0C6D" w:rsidP="00722076">
      <w:r>
        <w:rPr>
          <w:rFonts w:hint="eastAsia"/>
        </w:rPr>
        <w:t>「設定」</w:t>
      </w:r>
    </w:p>
    <w:p w14:paraId="7993437D" w14:textId="77777777" w:rsidR="00D15B23" w:rsidRDefault="00D15B23" w:rsidP="00D15B23">
      <w:r>
        <w:rPr>
          <w:rFonts w:hint="eastAsia"/>
        </w:rPr>
        <w:t>日数テキストボックスに入力した日数で、時限ファイルの有効期限を設定します。本項目を選択すると、ユーザーフォルダにアップロードされるファイル/フォルダに対して、ユーザーは時限ファイル設定を外すことができなくなります。</w:t>
      </w:r>
    </w:p>
    <w:p w14:paraId="2190FB63" w14:textId="77777777" w:rsidR="00F76628" w:rsidRPr="00D15B23" w:rsidRDefault="00F76628" w:rsidP="00722076"/>
    <w:p w14:paraId="5208CADF" w14:textId="77777777" w:rsidR="00F76628" w:rsidRDefault="00B919A8" w:rsidP="00722076">
      <w:r>
        <w:rPr>
          <w:rFonts w:hint="eastAsia"/>
        </w:rPr>
        <w:t>「無期限」</w:t>
      </w:r>
    </w:p>
    <w:p w14:paraId="365BB8E9" w14:textId="77777777" w:rsidR="00722076" w:rsidRDefault="00B919A8" w:rsidP="00722076">
      <w:pPr>
        <w:rPr>
          <w:lang w:eastAsia="ar-SA"/>
        </w:rPr>
      </w:pPr>
      <w:r>
        <w:rPr>
          <w:rFonts w:hint="eastAsia"/>
        </w:rPr>
        <w:t>ユーザーフォルダに</w:t>
      </w:r>
      <w:r w:rsidR="00A4520B">
        <w:rPr>
          <w:rFonts w:hint="eastAsia"/>
        </w:rPr>
        <w:t>アップロードされるファイル/フォルダに対して、</w:t>
      </w:r>
      <w:r w:rsidR="00C10D96">
        <w:rPr>
          <w:rFonts w:hint="eastAsia"/>
        </w:rPr>
        <w:t>時限ファイルの</w:t>
      </w:r>
      <w:r w:rsidR="00A4520B">
        <w:rPr>
          <w:rFonts w:hint="eastAsia"/>
        </w:rPr>
        <w:t>有効期限</w:t>
      </w:r>
      <w:r w:rsidR="00442907">
        <w:rPr>
          <w:rFonts w:hint="eastAsia"/>
        </w:rPr>
        <w:t>は</w:t>
      </w:r>
      <w:r w:rsidR="00A4520B">
        <w:rPr>
          <w:rFonts w:hint="eastAsia"/>
        </w:rPr>
        <w:t>設定され</w:t>
      </w:r>
      <w:r w:rsidR="00442907">
        <w:rPr>
          <w:rFonts w:hint="eastAsia"/>
        </w:rPr>
        <w:t>ません</w:t>
      </w:r>
      <w:r w:rsidR="00A4520B">
        <w:rPr>
          <w:rFonts w:hint="eastAsia"/>
        </w:rPr>
        <w:t>。</w:t>
      </w:r>
    </w:p>
    <w:p w14:paraId="77D18BB2" w14:textId="77777777" w:rsidR="0033371B" w:rsidRDefault="0028125A" w:rsidP="00263310">
      <w:pPr>
        <w:jc w:val="center"/>
        <w:rPr>
          <w:lang w:eastAsia="ar-SA"/>
        </w:rPr>
      </w:pPr>
      <w:r>
        <w:rPr>
          <w:noProof/>
        </w:rPr>
        <w:drawing>
          <wp:inline distT="0" distB="0" distL="0" distR="0" wp14:anchorId="7A8446B2" wp14:editId="3F991D6A">
            <wp:extent cx="3400425" cy="1666875"/>
            <wp:effectExtent l="19050" t="19050" r="28575" b="2857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ユーザー設定2.JPG"/>
                    <pic:cNvPicPr/>
                  </pic:nvPicPr>
                  <pic:blipFill>
                    <a:blip r:embed="rId26">
                      <a:extLst>
                        <a:ext uri="{28A0092B-C50C-407E-A947-70E740481C1C}">
                          <a14:useLocalDpi xmlns:a14="http://schemas.microsoft.com/office/drawing/2010/main" val="0"/>
                        </a:ext>
                      </a:extLst>
                    </a:blip>
                    <a:stretch>
                      <a:fillRect/>
                    </a:stretch>
                  </pic:blipFill>
                  <pic:spPr>
                    <a:xfrm>
                      <a:off x="0" y="0"/>
                      <a:ext cx="3400425" cy="1666875"/>
                    </a:xfrm>
                    <a:prstGeom prst="rect">
                      <a:avLst/>
                    </a:prstGeom>
                    <a:ln>
                      <a:solidFill>
                        <a:schemeClr val="bg1">
                          <a:lumMod val="75000"/>
                        </a:schemeClr>
                      </a:solidFill>
                    </a:ln>
                  </pic:spPr>
                </pic:pic>
              </a:graphicData>
            </a:graphic>
          </wp:inline>
        </w:drawing>
      </w:r>
    </w:p>
    <w:p w14:paraId="3CE92FB0" w14:textId="77777777" w:rsidR="00263310" w:rsidRPr="008F77CF" w:rsidRDefault="008F77CF" w:rsidP="00263310">
      <w:pPr>
        <w:jc w:val="center"/>
        <w:rPr>
          <w:b/>
          <w:lang w:eastAsia="ar-SA"/>
        </w:rPr>
      </w:pPr>
      <w:r w:rsidRPr="008F77CF">
        <w:rPr>
          <w:rFonts w:hint="eastAsia"/>
          <w:b/>
        </w:rPr>
        <w:t>設定プルダウンリスト</w:t>
      </w:r>
    </w:p>
    <w:p w14:paraId="58D74EE0" w14:textId="77777777" w:rsidR="009B2EC6" w:rsidRDefault="009B2EC6" w:rsidP="009B2EC6">
      <w:pPr>
        <w:adjustRightInd/>
        <w:snapToGrid/>
      </w:pPr>
      <w:r>
        <w:br w:type="page"/>
      </w:r>
    </w:p>
    <w:p w14:paraId="56F9BC58" w14:textId="77777777" w:rsidR="009F0C6D" w:rsidRPr="002D62D6" w:rsidRDefault="00710983" w:rsidP="002D62D6">
      <w:pPr>
        <w:pStyle w:val="ae"/>
        <w:numPr>
          <w:ilvl w:val="0"/>
          <w:numId w:val="16"/>
        </w:numPr>
        <w:ind w:leftChars="0"/>
      </w:pPr>
      <w:r>
        <w:rPr>
          <w:rFonts w:hint="eastAsia"/>
        </w:rPr>
        <w:lastRenderedPageBreak/>
        <w:t>日数テキストボックス</w:t>
      </w:r>
    </w:p>
    <w:p w14:paraId="45BB550F" w14:textId="77777777" w:rsidR="009F0C6D" w:rsidRDefault="009F0C6D" w:rsidP="009F0C6D">
      <w:r>
        <w:rPr>
          <w:rFonts w:hint="eastAsia"/>
        </w:rPr>
        <w:t>設定したい</w:t>
      </w:r>
      <w:r w:rsidR="00C10D96">
        <w:rPr>
          <w:rFonts w:hint="eastAsia"/>
        </w:rPr>
        <w:t>時限ファイルの</w:t>
      </w:r>
      <w:r>
        <w:rPr>
          <w:rFonts w:hint="eastAsia"/>
        </w:rPr>
        <w:t>有効期限の日数を入力します。</w:t>
      </w:r>
    </w:p>
    <w:p w14:paraId="3EBAF92A" w14:textId="77777777" w:rsidR="00CC3F64" w:rsidRPr="00233F8A" w:rsidRDefault="00CC3F64" w:rsidP="00CC3F64">
      <w:r>
        <w:rPr>
          <w:rFonts w:hint="eastAsia"/>
        </w:rPr>
        <w:t>※時限ファイルに設定する日数は、ファイルをアップロードした日を含めた日数となります。例えば、本項目を3日間と入力し、</w:t>
      </w:r>
      <w:r>
        <w:t>5月1</w:t>
      </w:r>
      <w:r w:rsidR="003152BF">
        <w:t>3</w:t>
      </w:r>
      <w:r>
        <w:t>日</w:t>
      </w:r>
      <w:r>
        <w:rPr>
          <w:rFonts w:hint="eastAsia"/>
        </w:rPr>
        <w:t>にファイルをアップロードした場合、有効期限は</w:t>
      </w:r>
      <w:r>
        <w:t>5月15日</w:t>
      </w:r>
      <w:r>
        <w:rPr>
          <w:rFonts w:hint="eastAsia"/>
        </w:rPr>
        <w:t>までとなります。</w:t>
      </w:r>
    </w:p>
    <w:p w14:paraId="25F59C7F" w14:textId="77777777" w:rsidR="00B25013" w:rsidRPr="00CC3F64" w:rsidRDefault="00B25013" w:rsidP="000A5C8D"/>
    <w:p w14:paraId="5A817E9D" w14:textId="77777777" w:rsidR="009F0C6D" w:rsidRPr="002D62D6" w:rsidRDefault="009F0C6D" w:rsidP="002D62D6">
      <w:pPr>
        <w:pStyle w:val="ae"/>
        <w:numPr>
          <w:ilvl w:val="0"/>
          <w:numId w:val="16"/>
        </w:numPr>
        <w:ind w:leftChars="0"/>
        <w:rPr>
          <w:lang w:eastAsia="ar-SA"/>
        </w:rPr>
      </w:pPr>
      <w:r w:rsidRPr="002D62D6">
        <w:rPr>
          <w:rFonts w:hint="eastAsia"/>
        </w:rPr>
        <w:t>フォルダにも適用</w:t>
      </w:r>
    </w:p>
    <w:p w14:paraId="34E33C01" w14:textId="77777777" w:rsidR="003A55A1" w:rsidRDefault="003A55A1" w:rsidP="003A55A1">
      <w:pPr>
        <w:rPr>
          <w:lang w:eastAsia="ar-SA"/>
        </w:rPr>
      </w:pPr>
      <w:r>
        <w:rPr>
          <w:rFonts w:hint="eastAsia"/>
        </w:rPr>
        <w:t>フォルダの新規作成</w:t>
      </w:r>
      <w:r w:rsidR="00A4520B">
        <w:rPr>
          <w:rFonts w:hint="eastAsia"/>
        </w:rPr>
        <w:t>時</w:t>
      </w:r>
      <w:r>
        <w:rPr>
          <w:rFonts w:hint="eastAsia"/>
        </w:rPr>
        <w:t>、アップロード時にも</w:t>
      </w:r>
      <w:r w:rsidR="00C10D96">
        <w:rPr>
          <w:rFonts w:hint="eastAsia"/>
        </w:rPr>
        <w:t>時限ファイルの</w:t>
      </w:r>
      <w:r>
        <w:rPr>
          <w:rFonts w:hint="eastAsia"/>
        </w:rPr>
        <w:t>有効期限を設定したい場合はチェックします。</w:t>
      </w:r>
    </w:p>
    <w:p w14:paraId="0C81CC95" w14:textId="77777777" w:rsidR="0056233C" w:rsidRDefault="0056233C" w:rsidP="000A5C8D">
      <w:pPr>
        <w:rPr>
          <w:lang w:eastAsia="ar-SA"/>
        </w:rPr>
      </w:pPr>
    </w:p>
    <w:p w14:paraId="6A9217EA" w14:textId="77777777" w:rsidR="0033371B" w:rsidRDefault="0033371B" w:rsidP="0033371B">
      <w:pPr>
        <w:pStyle w:val="ae"/>
        <w:numPr>
          <w:ilvl w:val="0"/>
          <w:numId w:val="9"/>
        </w:numPr>
        <w:ind w:leftChars="0"/>
        <w:rPr>
          <w:lang w:eastAsia="ar-SA"/>
        </w:rPr>
      </w:pPr>
      <w:r>
        <w:rPr>
          <w:rFonts w:hint="eastAsia"/>
        </w:rPr>
        <w:t>入力後、</w:t>
      </w:r>
      <w:r w:rsidR="007119BC">
        <w:rPr>
          <w:rFonts w:hint="eastAsia"/>
        </w:rPr>
        <w:t>「戻る」-</w:t>
      </w:r>
      <w:r>
        <w:rPr>
          <w:rFonts w:hint="eastAsia"/>
        </w:rPr>
        <w:t>「作成」を</w:t>
      </w:r>
      <w:r w:rsidR="003D1647">
        <w:rPr>
          <w:rFonts w:hint="eastAsia"/>
        </w:rPr>
        <w:t>クリック</w:t>
      </w:r>
      <w:r>
        <w:rPr>
          <w:rFonts w:hint="eastAsia"/>
        </w:rPr>
        <w:t>します。</w:t>
      </w:r>
    </w:p>
    <w:p w14:paraId="01AC5729" w14:textId="77777777" w:rsidR="00977FCC" w:rsidRPr="0033371B" w:rsidRDefault="0028125A" w:rsidP="008F77CF">
      <w:pPr>
        <w:jc w:val="center"/>
        <w:rPr>
          <w:lang w:eastAsia="ar-SA"/>
        </w:rPr>
      </w:pPr>
      <w:r>
        <w:rPr>
          <w:noProof/>
        </w:rPr>
        <w:drawing>
          <wp:inline distT="0" distB="0" distL="0" distR="0" wp14:anchorId="700A43FF" wp14:editId="54DF7B55">
            <wp:extent cx="4320000" cy="2412000"/>
            <wp:effectExtent l="19050" t="19050" r="23495" b="2667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ユーザー設定-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2412000"/>
                    </a:xfrm>
                    <a:prstGeom prst="rect">
                      <a:avLst/>
                    </a:prstGeom>
                    <a:ln>
                      <a:solidFill>
                        <a:schemeClr val="bg1">
                          <a:lumMod val="75000"/>
                        </a:schemeClr>
                      </a:solidFill>
                    </a:ln>
                  </pic:spPr>
                </pic:pic>
              </a:graphicData>
            </a:graphic>
          </wp:inline>
        </w:drawing>
      </w:r>
    </w:p>
    <w:p w14:paraId="4B9869A1" w14:textId="77777777" w:rsidR="008F77CF" w:rsidRPr="00263310" w:rsidRDefault="008F77CF" w:rsidP="008F77CF">
      <w:pPr>
        <w:jc w:val="center"/>
        <w:rPr>
          <w:b/>
          <w:lang w:eastAsia="ar-SA"/>
        </w:rPr>
      </w:pPr>
      <w:r w:rsidRPr="00263310">
        <w:rPr>
          <w:rFonts w:hint="eastAsia"/>
          <w:b/>
        </w:rPr>
        <w:t>新規ユーザー登録画面</w:t>
      </w:r>
      <w:r>
        <w:rPr>
          <w:rFonts w:hint="eastAsia"/>
          <w:b/>
        </w:rPr>
        <w:t>2</w:t>
      </w:r>
    </w:p>
    <w:p w14:paraId="31192600" w14:textId="77777777" w:rsidR="00977FCC" w:rsidRPr="008F77CF" w:rsidRDefault="00977FCC" w:rsidP="000A5C8D">
      <w:pPr>
        <w:rPr>
          <w:lang w:eastAsia="ar-SA"/>
        </w:rPr>
      </w:pPr>
    </w:p>
    <w:p w14:paraId="2CD396AF" w14:textId="77777777" w:rsidR="0056233C" w:rsidRDefault="0056233C" w:rsidP="000A5C8D">
      <w:pPr>
        <w:rPr>
          <w:lang w:eastAsia="ar-SA"/>
        </w:rPr>
      </w:pPr>
      <w:r>
        <w:rPr>
          <w:lang w:eastAsia="ar-SA"/>
        </w:rPr>
        <w:br w:type="page"/>
      </w:r>
    </w:p>
    <w:p w14:paraId="4C487264" w14:textId="77777777" w:rsidR="002575FF" w:rsidRDefault="002575FF" w:rsidP="000A5C8D">
      <w:pPr>
        <w:pStyle w:val="2"/>
      </w:pPr>
      <w:bookmarkStart w:id="8" w:name="_Toc490828938"/>
      <w:r>
        <w:rPr>
          <w:rFonts w:hint="eastAsia"/>
        </w:rPr>
        <w:lastRenderedPageBreak/>
        <w:t>時限ファイル設定</w:t>
      </w:r>
      <w:r w:rsidR="00E11727">
        <w:rPr>
          <w:rFonts w:hint="eastAsia"/>
          <w:lang w:eastAsia="ja-JP"/>
        </w:rPr>
        <w:t>手順</w:t>
      </w:r>
      <w:r>
        <w:rPr>
          <w:rFonts w:hint="eastAsia"/>
        </w:rPr>
        <w:t>（グループフォルダ）</w:t>
      </w:r>
      <w:bookmarkEnd w:id="8"/>
    </w:p>
    <w:p w14:paraId="125956B9" w14:textId="77777777" w:rsidR="00E0160A" w:rsidRPr="00E11727" w:rsidRDefault="00E0160A" w:rsidP="00E0160A">
      <w:r>
        <w:rPr>
          <w:rFonts w:hint="eastAsia"/>
        </w:rPr>
        <w:t>グループフォルダに時限ファイル設定を行うことで、</w:t>
      </w:r>
      <w:r w:rsidR="00E11727">
        <w:rPr>
          <w:rFonts w:hint="eastAsia"/>
        </w:rPr>
        <w:t>グループフォルダにアップロードしたファイル/フォルダ、新規作成したフォルダに対して有効期限を設定することができます。</w:t>
      </w:r>
    </w:p>
    <w:p w14:paraId="0860BC5F" w14:textId="77777777" w:rsidR="00BE64BC" w:rsidRDefault="00BE64BC" w:rsidP="00E0160A">
      <w:pPr>
        <w:rPr>
          <w:lang w:eastAsia="ar-SA"/>
        </w:rPr>
      </w:pPr>
    </w:p>
    <w:p w14:paraId="02272EBB" w14:textId="77777777" w:rsidR="0033371B" w:rsidRDefault="0033371B" w:rsidP="0033371B">
      <w:pPr>
        <w:pStyle w:val="ae"/>
        <w:numPr>
          <w:ilvl w:val="0"/>
          <w:numId w:val="10"/>
        </w:numPr>
        <w:ind w:leftChars="0"/>
        <w:rPr>
          <w:lang w:eastAsia="ar-SA"/>
        </w:rPr>
      </w:pPr>
      <w:r>
        <w:rPr>
          <w:rFonts w:hint="cs"/>
          <w:lang w:eastAsia="ar-SA"/>
        </w:rPr>
        <w:t>Proself</w:t>
      </w:r>
      <w:r w:rsidR="00C76322">
        <w:rPr>
          <w:rFonts w:hint="eastAsia"/>
        </w:rPr>
        <w:t>にシステム管理者</w:t>
      </w:r>
      <w:r>
        <w:rPr>
          <w:rFonts w:hint="eastAsia"/>
        </w:rPr>
        <w:t>でログインし、</w:t>
      </w:r>
      <w:r w:rsidR="00691461">
        <w:rPr>
          <w:rFonts w:hint="eastAsia"/>
        </w:rPr>
        <w:t>「</w:t>
      </w:r>
      <w:r>
        <w:rPr>
          <w:rFonts w:hint="eastAsia"/>
        </w:rPr>
        <w:t>管理画面</w:t>
      </w:r>
      <w:r w:rsidR="00691461">
        <w:rPr>
          <w:rFonts w:hint="eastAsia"/>
        </w:rPr>
        <w:t>」</w:t>
      </w:r>
      <w:r>
        <w:rPr>
          <w:rFonts w:hint="eastAsia"/>
        </w:rPr>
        <w:t>を</w:t>
      </w:r>
      <w:r w:rsidR="00F40BA5">
        <w:rPr>
          <w:rFonts w:hint="eastAsia"/>
        </w:rPr>
        <w:t>開きます。</w:t>
      </w:r>
    </w:p>
    <w:p w14:paraId="34386179" w14:textId="77777777" w:rsidR="002575FF" w:rsidRPr="0033371B" w:rsidRDefault="0028125A" w:rsidP="008F77CF">
      <w:pPr>
        <w:jc w:val="center"/>
      </w:pPr>
      <w:r>
        <w:rPr>
          <w:noProof/>
        </w:rPr>
        <w:drawing>
          <wp:inline distT="0" distB="0" distL="0" distR="0" wp14:anchorId="1C8B42B9" wp14:editId="258B7AB1">
            <wp:extent cx="4320000" cy="2412000"/>
            <wp:effectExtent l="19050" t="19050" r="23495" b="2667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ユーザー画面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2412000"/>
                    </a:xfrm>
                    <a:prstGeom prst="rect">
                      <a:avLst/>
                    </a:prstGeom>
                    <a:ln>
                      <a:solidFill>
                        <a:schemeClr val="bg1">
                          <a:lumMod val="75000"/>
                        </a:schemeClr>
                      </a:solidFill>
                    </a:ln>
                  </pic:spPr>
                </pic:pic>
              </a:graphicData>
            </a:graphic>
          </wp:inline>
        </w:drawing>
      </w:r>
    </w:p>
    <w:p w14:paraId="720038DF" w14:textId="77777777" w:rsidR="00977FCC" w:rsidRPr="008F77CF" w:rsidRDefault="008F77CF" w:rsidP="008F77CF">
      <w:pPr>
        <w:jc w:val="center"/>
        <w:rPr>
          <w:b/>
        </w:rPr>
      </w:pPr>
      <w:r w:rsidRPr="008F77CF">
        <w:rPr>
          <w:rFonts w:hint="eastAsia"/>
          <w:b/>
        </w:rPr>
        <w:t>ユーザー画面</w:t>
      </w:r>
    </w:p>
    <w:p w14:paraId="0D92B2A9" w14:textId="77777777" w:rsidR="00BE64BC" w:rsidRDefault="00BE64BC" w:rsidP="00DA27F9"/>
    <w:p w14:paraId="4FDCA362" w14:textId="77777777" w:rsidR="0033371B" w:rsidRDefault="005649C2" w:rsidP="0033371B">
      <w:pPr>
        <w:pStyle w:val="ae"/>
        <w:numPr>
          <w:ilvl w:val="0"/>
          <w:numId w:val="10"/>
        </w:numPr>
        <w:ind w:leftChars="0"/>
        <w:rPr>
          <w:lang w:eastAsia="ar-SA"/>
        </w:rPr>
      </w:pPr>
      <w:r>
        <w:rPr>
          <w:rFonts w:hint="eastAsia"/>
        </w:rPr>
        <w:t>「グループ管理</w:t>
      </w:r>
      <w:r w:rsidR="00691461">
        <w:rPr>
          <w:rFonts w:hint="eastAsia"/>
        </w:rPr>
        <w:t>」</w:t>
      </w:r>
      <w:r w:rsidR="0033371B">
        <w:rPr>
          <w:rFonts w:hint="eastAsia"/>
        </w:rPr>
        <w:t>をクリックします。</w:t>
      </w:r>
    </w:p>
    <w:p w14:paraId="5E74C3F6" w14:textId="77777777" w:rsidR="00977FCC" w:rsidRPr="0033371B" w:rsidRDefault="0028125A" w:rsidP="008F77CF">
      <w:pPr>
        <w:jc w:val="center"/>
      </w:pPr>
      <w:r>
        <w:rPr>
          <w:noProof/>
        </w:rPr>
        <w:drawing>
          <wp:inline distT="0" distB="0" distL="0" distR="0" wp14:anchorId="72EE96B7" wp14:editId="4618D015">
            <wp:extent cx="4320000" cy="2382480"/>
            <wp:effectExtent l="19050" t="19050" r="23495" b="184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システム設定-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2382480"/>
                    </a:xfrm>
                    <a:prstGeom prst="rect">
                      <a:avLst/>
                    </a:prstGeom>
                    <a:ln>
                      <a:solidFill>
                        <a:schemeClr val="bg1">
                          <a:lumMod val="75000"/>
                        </a:schemeClr>
                      </a:solidFill>
                    </a:ln>
                  </pic:spPr>
                </pic:pic>
              </a:graphicData>
            </a:graphic>
          </wp:inline>
        </w:drawing>
      </w:r>
    </w:p>
    <w:p w14:paraId="408E9AA5" w14:textId="77777777" w:rsidR="00977FCC" w:rsidRPr="008F77CF" w:rsidRDefault="008F77CF" w:rsidP="008F77CF">
      <w:pPr>
        <w:jc w:val="center"/>
        <w:rPr>
          <w:b/>
        </w:rPr>
      </w:pPr>
      <w:r w:rsidRPr="008F77CF">
        <w:rPr>
          <w:rFonts w:hint="eastAsia"/>
          <w:b/>
        </w:rPr>
        <w:t>管理画面</w:t>
      </w:r>
    </w:p>
    <w:p w14:paraId="39CF8375" w14:textId="77777777" w:rsidR="008F77CF" w:rsidRDefault="008F77CF" w:rsidP="00DA27F9"/>
    <w:p w14:paraId="68F2FF56" w14:textId="77777777" w:rsidR="0033371B" w:rsidRDefault="0033371B" w:rsidP="0033371B">
      <w:pPr>
        <w:pStyle w:val="ae"/>
        <w:numPr>
          <w:ilvl w:val="0"/>
          <w:numId w:val="10"/>
        </w:numPr>
        <w:ind w:leftChars="0"/>
        <w:rPr>
          <w:lang w:eastAsia="ar-SA"/>
        </w:rPr>
      </w:pPr>
      <w:r>
        <w:rPr>
          <w:rFonts w:hint="eastAsia"/>
        </w:rPr>
        <w:lastRenderedPageBreak/>
        <w:t>[新規]をクリックします。</w:t>
      </w:r>
    </w:p>
    <w:p w14:paraId="4D3A6C4B" w14:textId="77777777" w:rsidR="000A5C8D" w:rsidRPr="0033371B" w:rsidRDefault="002F3B95" w:rsidP="008F77CF">
      <w:pPr>
        <w:jc w:val="center"/>
      </w:pPr>
      <w:r>
        <w:rPr>
          <w:noProof/>
        </w:rPr>
        <w:drawing>
          <wp:inline distT="0" distB="0" distL="0" distR="0" wp14:anchorId="40F39B28" wp14:editId="5C942C17">
            <wp:extent cx="4320000" cy="2413440"/>
            <wp:effectExtent l="19050" t="19050" r="23495" b="2540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グループ設定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2413440"/>
                    </a:xfrm>
                    <a:prstGeom prst="rect">
                      <a:avLst/>
                    </a:prstGeom>
                    <a:ln>
                      <a:solidFill>
                        <a:schemeClr val="bg1">
                          <a:lumMod val="75000"/>
                        </a:schemeClr>
                      </a:solidFill>
                    </a:ln>
                  </pic:spPr>
                </pic:pic>
              </a:graphicData>
            </a:graphic>
          </wp:inline>
        </w:drawing>
      </w:r>
    </w:p>
    <w:p w14:paraId="55596238" w14:textId="77777777" w:rsidR="0033371B" w:rsidRDefault="00CC3F64" w:rsidP="008F77CF">
      <w:pPr>
        <w:jc w:val="center"/>
        <w:rPr>
          <w:b/>
        </w:rPr>
      </w:pPr>
      <w:r>
        <w:rPr>
          <w:rFonts w:hint="eastAsia"/>
          <w:b/>
        </w:rPr>
        <w:t>グループ</w:t>
      </w:r>
      <w:r w:rsidR="008F77CF" w:rsidRPr="008F77CF">
        <w:rPr>
          <w:rFonts w:hint="eastAsia"/>
          <w:b/>
        </w:rPr>
        <w:t>管理画面</w:t>
      </w:r>
    </w:p>
    <w:p w14:paraId="6119EA8A" w14:textId="77777777" w:rsidR="002F3B95" w:rsidRPr="008F77CF" w:rsidRDefault="002F3B95" w:rsidP="002F3B95">
      <w:pPr>
        <w:adjustRightInd/>
        <w:snapToGrid/>
        <w:rPr>
          <w:b/>
        </w:rPr>
      </w:pPr>
    </w:p>
    <w:p w14:paraId="3A479510" w14:textId="77777777" w:rsidR="002F3B95" w:rsidRDefault="00691461" w:rsidP="00C64BEB">
      <w:pPr>
        <w:pStyle w:val="ae"/>
        <w:numPr>
          <w:ilvl w:val="0"/>
          <w:numId w:val="10"/>
        </w:numPr>
        <w:ind w:leftChars="0"/>
        <w:rPr>
          <w:lang w:eastAsia="ar-SA"/>
        </w:rPr>
      </w:pPr>
      <w:r>
        <w:rPr>
          <w:rFonts w:hint="eastAsia"/>
        </w:rPr>
        <w:t>グループを作成する際にグループフォルダ</w:t>
      </w:r>
      <w:r w:rsidR="00C64BEB">
        <w:rPr>
          <w:rFonts w:hint="eastAsia"/>
        </w:rPr>
        <w:t>の「作</w:t>
      </w:r>
      <w:r>
        <w:rPr>
          <w:rFonts w:hint="eastAsia"/>
        </w:rPr>
        <w:t>成する」チェックボックスをチェックし</w:t>
      </w:r>
      <w:r w:rsidR="00D66E54">
        <w:rPr>
          <w:rFonts w:hint="eastAsia"/>
        </w:rPr>
        <w:t>、「フォルダオプション」をクリックします</w:t>
      </w:r>
      <w:r>
        <w:rPr>
          <w:rFonts w:hint="eastAsia"/>
        </w:rPr>
        <w:t>。</w:t>
      </w:r>
    </w:p>
    <w:p w14:paraId="672E53FD" w14:textId="77777777" w:rsidR="002F3B95" w:rsidRDefault="00D66E54" w:rsidP="0020325C">
      <w:pPr>
        <w:jc w:val="center"/>
      </w:pPr>
      <w:r>
        <w:rPr>
          <w:noProof/>
        </w:rPr>
        <w:drawing>
          <wp:inline distT="0" distB="0" distL="0" distR="0" wp14:anchorId="3B6C5109" wp14:editId="456DA893">
            <wp:extent cx="4320000" cy="2410560"/>
            <wp:effectExtent l="0" t="0" r="4445" b="889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グループ設定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2410560"/>
                    </a:xfrm>
                    <a:prstGeom prst="rect">
                      <a:avLst/>
                    </a:prstGeom>
                  </pic:spPr>
                </pic:pic>
              </a:graphicData>
            </a:graphic>
          </wp:inline>
        </w:drawing>
      </w:r>
    </w:p>
    <w:p w14:paraId="7758EE31" w14:textId="77777777" w:rsidR="002F3B95" w:rsidRPr="0020325C" w:rsidRDefault="0020325C" w:rsidP="0020325C">
      <w:pPr>
        <w:jc w:val="center"/>
        <w:rPr>
          <w:b/>
          <w:lang w:eastAsia="ar-SA"/>
        </w:rPr>
      </w:pPr>
      <w:r w:rsidRPr="0020325C">
        <w:rPr>
          <w:rFonts w:hint="eastAsia"/>
          <w:b/>
        </w:rPr>
        <w:t>新規グループ作成画面</w:t>
      </w:r>
    </w:p>
    <w:p w14:paraId="29B6D379" w14:textId="77777777" w:rsidR="0020325C" w:rsidRDefault="00DF3B52" w:rsidP="00DF3B52">
      <w:pPr>
        <w:adjustRightInd/>
        <w:snapToGrid/>
        <w:rPr>
          <w:lang w:eastAsia="ar-SA"/>
        </w:rPr>
      </w:pPr>
      <w:r>
        <w:rPr>
          <w:lang w:eastAsia="ar-SA"/>
        </w:rPr>
        <w:br w:type="page"/>
      </w:r>
    </w:p>
    <w:p w14:paraId="65DBA498" w14:textId="77777777" w:rsidR="00C64BEB" w:rsidRDefault="00691461" w:rsidP="00C64BEB">
      <w:pPr>
        <w:pStyle w:val="ae"/>
        <w:numPr>
          <w:ilvl w:val="0"/>
          <w:numId w:val="10"/>
        </w:numPr>
        <w:ind w:leftChars="0"/>
        <w:rPr>
          <w:lang w:eastAsia="ar-SA"/>
        </w:rPr>
      </w:pPr>
      <w:r>
        <w:rPr>
          <w:rFonts w:hint="eastAsia"/>
        </w:rPr>
        <w:lastRenderedPageBreak/>
        <w:t>フォルダオプションの「</w:t>
      </w:r>
      <w:r w:rsidR="00C64BEB">
        <w:rPr>
          <w:rFonts w:hint="eastAsia"/>
        </w:rPr>
        <w:t>時限ファイル制限の強制」プルダウンリストから「設定」を選択し、テキストボックスに</w:t>
      </w:r>
      <w:r w:rsidR="007C0412">
        <w:rPr>
          <w:rFonts w:hint="eastAsia"/>
        </w:rPr>
        <w:t>設定したい</w:t>
      </w:r>
      <w:r w:rsidR="00C64BEB">
        <w:rPr>
          <w:rFonts w:hint="eastAsia"/>
        </w:rPr>
        <w:t>ファイルの有効期限を入力します。</w:t>
      </w:r>
    </w:p>
    <w:p w14:paraId="36463AAE" w14:textId="77777777" w:rsidR="0033371B" w:rsidRPr="0033371B" w:rsidRDefault="002F3B95" w:rsidP="008F77CF">
      <w:pPr>
        <w:jc w:val="center"/>
      </w:pPr>
      <w:r>
        <w:rPr>
          <w:noProof/>
        </w:rPr>
        <w:drawing>
          <wp:inline distT="0" distB="0" distL="0" distR="0" wp14:anchorId="1AE8F53C" wp14:editId="7614AC80">
            <wp:extent cx="4320000" cy="2409120"/>
            <wp:effectExtent l="19050" t="19050" r="23495" b="1079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グループ設定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2409120"/>
                    </a:xfrm>
                    <a:prstGeom prst="rect">
                      <a:avLst/>
                    </a:prstGeom>
                    <a:ln>
                      <a:solidFill>
                        <a:schemeClr val="bg1">
                          <a:lumMod val="75000"/>
                        </a:schemeClr>
                      </a:solidFill>
                    </a:ln>
                  </pic:spPr>
                </pic:pic>
              </a:graphicData>
            </a:graphic>
          </wp:inline>
        </w:drawing>
      </w:r>
    </w:p>
    <w:p w14:paraId="3F45E86C" w14:textId="77777777" w:rsidR="00BE64BC" w:rsidRPr="008F77CF" w:rsidRDefault="008F77CF" w:rsidP="008F77CF">
      <w:pPr>
        <w:jc w:val="center"/>
        <w:rPr>
          <w:b/>
        </w:rPr>
      </w:pPr>
      <w:r w:rsidRPr="008F77CF">
        <w:rPr>
          <w:rFonts w:hint="eastAsia"/>
          <w:b/>
        </w:rPr>
        <w:t>新規グループ作成画面</w:t>
      </w:r>
    </w:p>
    <w:p w14:paraId="77F24E73" w14:textId="77777777" w:rsidR="008F77CF" w:rsidRDefault="008F77CF" w:rsidP="00034000"/>
    <w:p w14:paraId="25B87C1A" w14:textId="77777777" w:rsidR="009F0C6D" w:rsidRPr="002D62D6" w:rsidRDefault="002D62D6" w:rsidP="002D62D6">
      <w:pPr>
        <w:pStyle w:val="ae"/>
        <w:numPr>
          <w:ilvl w:val="0"/>
          <w:numId w:val="13"/>
        </w:numPr>
        <w:ind w:leftChars="0"/>
      </w:pPr>
      <w:r w:rsidRPr="002D62D6">
        <w:rPr>
          <w:rFonts w:hint="eastAsia"/>
        </w:rPr>
        <w:t>設定</w:t>
      </w:r>
      <w:r w:rsidR="004A54D5" w:rsidRPr="002D62D6">
        <w:rPr>
          <w:rFonts w:hint="eastAsia"/>
        </w:rPr>
        <w:t>プルダウンリスト</w:t>
      </w:r>
    </w:p>
    <w:p w14:paraId="317DC1B2" w14:textId="77777777" w:rsidR="00F76628" w:rsidRDefault="004A54D5" w:rsidP="004A54D5">
      <w:r>
        <w:rPr>
          <w:rFonts w:hint="eastAsia"/>
        </w:rPr>
        <w:t>「プライマリG/</w:t>
      </w:r>
      <w:r w:rsidR="00C269A7">
        <w:rPr>
          <w:rFonts w:hint="eastAsia"/>
        </w:rPr>
        <w:t>システム設定を優先」</w:t>
      </w:r>
    </w:p>
    <w:p w14:paraId="407C91BF" w14:textId="77777777" w:rsidR="00F76628" w:rsidRDefault="00442907" w:rsidP="004A54D5">
      <w:r>
        <w:rPr>
          <w:rFonts w:hint="eastAsia"/>
        </w:rPr>
        <w:t>システム設定</w:t>
      </w:r>
      <w:r w:rsidR="00B25013">
        <w:rPr>
          <w:rFonts w:hint="eastAsia"/>
        </w:rPr>
        <w:t>（</w:t>
      </w:r>
      <w:hyperlink w:anchor="_時限ファイル設定手順（システム全体）" w:history="1">
        <w:r w:rsidR="00B25013" w:rsidRPr="00EC7381">
          <w:rPr>
            <w:rStyle w:val="a7"/>
            <w:rFonts w:hint="eastAsia"/>
          </w:rPr>
          <w:t>2.1.時限ファイル設定手順（システム全体）</w:t>
        </w:r>
      </w:hyperlink>
      <w:r w:rsidR="00B25013">
        <w:rPr>
          <w:rFonts w:hint="eastAsia"/>
        </w:rPr>
        <w:t>）、またはプライマリグループ（</w:t>
      </w:r>
      <w:hyperlink w:anchor="_時限ファイル設定手順（プライマリグループ）" w:history="1">
        <w:r w:rsidR="00B25013" w:rsidRPr="00B25013">
          <w:rPr>
            <w:rStyle w:val="a7"/>
            <w:rFonts w:hint="eastAsia"/>
          </w:rPr>
          <w:t>2.2.時限ファイル設定手順（プライマリグループ）</w:t>
        </w:r>
      </w:hyperlink>
      <w:r w:rsidR="00B25013">
        <w:rPr>
          <w:rFonts w:hint="eastAsia"/>
        </w:rPr>
        <w:t>）</w:t>
      </w:r>
      <w:r>
        <w:rPr>
          <w:rFonts w:hint="eastAsia"/>
        </w:rPr>
        <w:t>での時限ファイルの設定を優先します。</w:t>
      </w:r>
    </w:p>
    <w:p w14:paraId="05F01C30" w14:textId="77777777" w:rsidR="00D15B23" w:rsidRDefault="00D15B23" w:rsidP="004A54D5"/>
    <w:p w14:paraId="67762212" w14:textId="77777777" w:rsidR="00F76628" w:rsidRDefault="00442907" w:rsidP="004A54D5">
      <w:r>
        <w:rPr>
          <w:rFonts w:hint="eastAsia"/>
        </w:rPr>
        <w:t>「設定」</w:t>
      </w:r>
    </w:p>
    <w:p w14:paraId="3A05F511" w14:textId="77777777" w:rsidR="00D15B23" w:rsidRDefault="00D15B23" w:rsidP="00D15B23">
      <w:r>
        <w:rPr>
          <w:rFonts w:hint="eastAsia"/>
        </w:rPr>
        <w:t>日数テキストボックスに入力した日数で、時限ファイルの有効期限を設定します。本項目を選択すると、グループフォルダにアップロードされるファイル/フォルダに対して、ユーザーは時限ファイル設定を外すことができなくなります。</w:t>
      </w:r>
    </w:p>
    <w:p w14:paraId="11974F91" w14:textId="77777777" w:rsidR="00D15B23" w:rsidRDefault="00DF3B52" w:rsidP="00DF3B52">
      <w:pPr>
        <w:adjustRightInd/>
        <w:snapToGrid/>
      </w:pPr>
      <w:r>
        <w:br w:type="page"/>
      </w:r>
    </w:p>
    <w:p w14:paraId="74D41E9A" w14:textId="77777777" w:rsidR="00F76628" w:rsidRDefault="004A54D5" w:rsidP="004A54D5">
      <w:r>
        <w:rPr>
          <w:rFonts w:hint="eastAsia"/>
        </w:rPr>
        <w:lastRenderedPageBreak/>
        <w:t>「無期限」</w:t>
      </w:r>
    </w:p>
    <w:p w14:paraId="08A6EB3E" w14:textId="77777777" w:rsidR="004A54D5" w:rsidRDefault="00A4520B" w:rsidP="004A54D5">
      <w:pPr>
        <w:rPr>
          <w:lang w:eastAsia="ar-SA"/>
        </w:rPr>
      </w:pPr>
      <w:r>
        <w:rPr>
          <w:rFonts w:hint="eastAsia"/>
        </w:rPr>
        <w:t>グループフォルダにアップロードされる</w:t>
      </w:r>
      <w:r w:rsidR="004A54D5">
        <w:rPr>
          <w:rFonts w:hint="eastAsia"/>
        </w:rPr>
        <w:t>ファイル</w:t>
      </w:r>
      <w:r w:rsidR="00E11727">
        <w:rPr>
          <w:rFonts w:hint="eastAsia"/>
        </w:rPr>
        <w:t>/フォルダ</w:t>
      </w:r>
      <w:r>
        <w:rPr>
          <w:rFonts w:hint="eastAsia"/>
        </w:rPr>
        <w:t>に対して、</w:t>
      </w:r>
      <w:r w:rsidR="00C10D96">
        <w:rPr>
          <w:rFonts w:hint="eastAsia"/>
        </w:rPr>
        <w:t>時限ファイルの</w:t>
      </w:r>
      <w:r>
        <w:rPr>
          <w:rFonts w:hint="eastAsia"/>
        </w:rPr>
        <w:t>有効期限</w:t>
      </w:r>
      <w:r w:rsidR="00442907">
        <w:rPr>
          <w:rFonts w:hint="eastAsia"/>
        </w:rPr>
        <w:t>は</w:t>
      </w:r>
      <w:r>
        <w:rPr>
          <w:rFonts w:hint="eastAsia"/>
        </w:rPr>
        <w:t>設定され</w:t>
      </w:r>
      <w:r w:rsidR="00442907">
        <w:rPr>
          <w:rFonts w:hint="eastAsia"/>
        </w:rPr>
        <w:t>ません</w:t>
      </w:r>
      <w:r>
        <w:rPr>
          <w:rFonts w:hint="eastAsia"/>
        </w:rPr>
        <w:t>。</w:t>
      </w:r>
    </w:p>
    <w:p w14:paraId="069B4F37" w14:textId="77777777" w:rsidR="0033371B" w:rsidRDefault="002F3B95" w:rsidP="008F77CF">
      <w:pPr>
        <w:jc w:val="center"/>
      </w:pPr>
      <w:r>
        <w:rPr>
          <w:noProof/>
        </w:rPr>
        <w:drawing>
          <wp:inline distT="0" distB="0" distL="0" distR="0" wp14:anchorId="122AA310" wp14:editId="08BE5A55">
            <wp:extent cx="2657475" cy="1524000"/>
            <wp:effectExtent l="19050" t="19050" r="28575" b="1905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グループ設定4.JPG"/>
                    <pic:cNvPicPr/>
                  </pic:nvPicPr>
                  <pic:blipFill>
                    <a:blip r:embed="rId20">
                      <a:extLst>
                        <a:ext uri="{28A0092B-C50C-407E-A947-70E740481C1C}">
                          <a14:useLocalDpi xmlns:a14="http://schemas.microsoft.com/office/drawing/2010/main" val="0"/>
                        </a:ext>
                      </a:extLst>
                    </a:blip>
                    <a:stretch>
                      <a:fillRect/>
                    </a:stretch>
                  </pic:blipFill>
                  <pic:spPr>
                    <a:xfrm>
                      <a:off x="0" y="0"/>
                      <a:ext cx="2657475" cy="1524000"/>
                    </a:xfrm>
                    <a:prstGeom prst="rect">
                      <a:avLst/>
                    </a:prstGeom>
                    <a:ln>
                      <a:solidFill>
                        <a:schemeClr val="bg1">
                          <a:lumMod val="75000"/>
                        </a:schemeClr>
                      </a:solidFill>
                    </a:ln>
                  </pic:spPr>
                </pic:pic>
              </a:graphicData>
            </a:graphic>
          </wp:inline>
        </w:drawing>
      </w:r>
    </w:p>
    <w:p w14:paraId="0F3AB279" w14:textId="77777777" w:rsidR="008F77CF" w:rsidRPr="008F77CF" w:rsidRDefault="008F77CF" w:rsidP="008F77CF">
      <w:pPr>
        <w:jc w:val="center"/>
        <w:rPr>
          <w:b/>
        </w:rPr>
      </w:pPr>
      <w:r w:rsidRPr="008F77CF">
        <w:rPr>
          <w:rFonts w:hint="eastAsia"/>
          <w:b/>
        </w:rPr>
        <w:t>設定プルダウンリスト</w:t>
      </w:r>
    </w:p>
    <w:p w14:paraId="59DD75FE" w14:textId="77777777" w:rsidR="004A54D5" w:rsidRDefault="004A54D5" w:rsidP="00DA27F9"/>
    <w:p w14:paraId="2004674B" w14:textId="77777777" w:rsidR="002D62D6" w:rsidRPr="002D62D6" w:rsidRDefault="00710983" w:rsidP="002D62D6">
      <w:pPr>
        <w:pStyle w:val="ae"/>
        <w:numPr>
          <w:ilvl w:val="0"/>
          <w:numId w:val="13"/>
        </w:numPr>
        <w:ind w:leftChars="0"/>
      </w:pPr>
      <w:r>
        <w:rPr>
          <w:rFonts w:hint="eastAsia"/>
        </w:rPr>
        <w:t>日数テキストボックス</w:t>
      </w:r>
    </w:p>
    <w:p w14:paraId="63FB6FCD" w14:textId="77777777" w:rsidR="009F0C6D" w:rsidRDefault="009F0C6D" w:rsidP="009F0C6D">
      <w:r>
        <w:rPr>
          <w:rFonts w:hint="eastAsia"/>
        </w:rPr>
        <w:t>設定したい</w:t>
      </w:r>
      <w:r w:rsidR="00C10D96">
        <w:rPr>
          <w:rFonts w:hint="eastAsia"/>
        </w:rPr>
        <w:t>時限ファイルの</w:t>
      </w:r>
      <w:r>
        <w:rPr>
          <w:rFonts w:hint="eastAsia"/>
        </w:rPr>
        <w:t>有効期限の日数を入力します。</w:t>
      </w:r>
    </w:p>
    <w:p w14:paraId="3FFCF738" w14:textId="77777777" w:rsidR="00CC3F64" w:rsidRPr="00233F8A" w:rsidRDefault="00CC3F64" w:rsidP="00CC3F64">
      <w:r>
        <w:rPr>
          <w:rFonts w:hint="eastAsia"/>
        </w:rPr>
        <w:t>※時限ファイルに設定する日数は、ファイルをアップロードした日を含めた日数となります。例えば、本項目を3日間と入力し、</w:t>
      </w:r>
      <w:r>
        <w:t>5月</w:t>
      </w:r>
      <w:r w:rsidR="003152BF">
        <w:t>13</w:t>
      </w:r>
      <w:r>
        <w:t>日</w:t>
      </w:r>
      <w:r>
        <w:rPr>
          <w:rFonts w:hint="eastAsia"/>
        </w:rPr>
        <w:t>にファイルをアップロードした場合、有効期限は</w:t>
      </w:r>
      <w:r>
        <w:t>5月15日</w:t>
      </w:r>
      <w:r>
        <w:rPr>
          <w:rFonts w:hint="eastAsia"/>
        </w:rPr>
        <w:t>までとなります。</w:t>
      </w:r>
    </w:p>
    <w:p w14:paraId="66A500D3" w14:textId="77777777" w:rsidR="009F0C6D" w:rsidRPr="00CC3F64" w:rsidRDefault="009F0C6D" w:rsidP="009F0C6D"/>
    <w:p w14:paraId="631D848E" w14:textId="77777777" w:rsidR="002D62D6" w:rsidRPr="002D62D6" w:rsidRDefault="002D62D6" w:rsidP="002D62D6">
      <w:pPr>
        <w:pStyle w:val="ae"/>
        <w:numPr>
          <w:ilvl w:val="0"/>
          <w:numId w:val="13"/>
        </w:numPr>
        <w:ind w:leftChars="0"/>
      </w:pPr>
      <w:r>
        <w:rPr>
          <w:rFonts w:hint="eastAsia"/>
        </w:rPr>
        <w:t>フォルダにも適用</w:t>
      </w:r>
    </w:p>
    <w:p w14:paraId="7E73169F" w14:textId="77777777" w:rsidR="003A55A1" w:rsidRDefault="003A55A1" w:rsidP="003A55A1">
      <w:pPr>
        <w:rPr>
          <w:lang w:eastAsia="ar-SA"/>
        </w:rPr>
      </w:pPr>
      <w:r>
        <w:rPr>
          <w:rFonts w:hint="eastAsia"/>
        </w:rPr>
        <w:t>フォルダの新規作成</w:t>
      </w:r>
      <w:r w:rsidR="00A4520B">
        <w:rPr>
          <w:rFonts w:hint="eastAsia"/>
        </w:rPr>
        <w:t>時</w:t>
      </w:r>
      <w:r>
        <w:rPr>
          <w:rFonts w:hint="eastAsia"/>
        </w:rPr>
        <w:t>、アップロード時にも</w:t>
      </w:r>
      <w:r w:rsidR="00C10D96">
        <w:rPr>
          <w:rFonts w:hint="eastAsia"/>
        </w:rPr>
        <w:t>時限ファイルの</w:t>
      </w:r>
      <w:r>
        <w:rPr>
          <w:rFonts w:hint="eastAsia"/>
        </w:rPr>
        <w:t>有効期限を設定したい場合はチェックします。</w:t>
      </w:r>
    </w:p>
    <w:p w14:paraId="2037C634" w14:textId="77777777" w:rsidR="00DF3B52" w:rsidRDefault="00DF3B52">
      <w:pPr>
        <w:adjustRightInd/>
        <w:snapToGrid/>
      </w:pPr>
      <w:r>
        <w:br w:type="page"/>
      </w:r>
    </w:p>
    <w:p w14:paraId="16BB76DC" w14:textId="77777777" w:rsidR="00F571F7" w:rsidRDefault="00F571F7" w:rsidP="00191CBC">
      <w:pPr>
        <w:pStyle w:val="ae"/>
        <w:numPr>
          <w:ilvl w:val="0"/>
          <w:numId w:val="10"/>
        </w:numPr>
        <w:ind w:leftChars="0"/>
        <w:rPr>
          <w:lang w:eastAsia="ar-SA"/>
        </w:rPr>
      </w:pPr>
      <w:r>
        <w:rPr>
          <w:rFonts w:hint="eastAsia"/>
        </w:rPr>
        <w:lastRenderedPageBreak/>
        <w:t>入力後、</w:t>
      </w:r>
      <w:r w:rsidR="006342AA">
        <w:rPr>
          <w:rFonts w:hint="eastAsia"/>
        </w:rPr>
        <w:t>「戻る」-</w:t>
      </w:r>
      <w:r>
        <w:rPr>
          <w:rFonts w:hint="eastAsia"/>
        </w:rPr>
        <w:t>「作成」ボタンをクリックします。</w:t>
      </w:r>
    </w:p>
    <w:p w14:paraId="30CB91B7" w14:textId="77777777" w:rsidR="00F571F7" w:rsidRDefault="00191CBC" w:rsidP="00DF3B52">
      <w:pPr>
        <w:jc w:val="center"/>
      </w:pPr>
      <w:r>
        <w:rPr>
          <w:noProof/>
        </w:rPr>
        <w:drawing>
          <wp:inline distT="0" distB="0" distL="0" distR="0" wp14:anchorId="099C273B" wp14:editId="4699A653">
            <wp:extent cx="4320000" cy="2410560"/>
            <wp:effectExtent l="19050" t="19050" r="23495" b="2794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グループ設定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2410560"/>
                    </a:xfrm>
                    <a:prstGeom prst="rect">
                      <a:avLst/>
                    </a:prstGeom>
                    <a:ln>
                      <a:solidFill>
                        <a:schemeClr val="bg1">
                          <a:lumMod val="75000"/>
                        </a:schemeClr>
                      </a:solidFill>
                    </a:ln>
                  </pic:spPr>
                </pic:pic>
              </a:graphicData>
            </a:graphic>
          </wp:inline>
        </w:drawing>
      </w:r>
    </w:p>
    <w:p w14:paraId="0CA1F160" w14:textId="77777777" w:rsidR="00191CBC" w:rsidRDefault="00D868FF" w:rsidP="00D868FF">
      <w:pPr>
        <w:adjustRightInd/>
        <w:snapToGrid/>
        <w:jc w:val="center"/>
      </w:pPr>
      <w:r w:rsidRPr="008F77CF">
        <w:rPr>
          <w:rFonts w:hint="eastAsia"/>
          <w:b/>
        </w:rPr>
        <w:t>新規グループ作成画面</w:t>
      </w:r>
    </w:p>
    <w:p w14:paraId="3BB5A5D3" w14:textId="77777777" w:rsidR="00DF3B52" w:rsidRDefault="00DF3B52">
      <w:pPr>
        <w:adjustRightInd/>
        <w:snapToGrid/>
      </w:pPr>
    </w:p>
    <w:p w14:paraId="42A76119" w14:textId="77777777" w:rsidR="000A5C8D" w:rsidRDefault="000A5C8D" w:rsidP="000A5C8D">
      <w:pPr>
        <w:pStyle w:val="1"/>
      </w:pPr>
      <w:bookmarkStart w:id="9" w:name="_Toc490828939"/>
      <w:r>
        <w:rPr>
          <w:rFonts w:hint="eastAsia"/>
        </w:rPr>
        <w:t>その他</w:t>
      </w:r>
      <w:bookmarkEnd w:id="9"/>
    </w:p>
    <w:p w14:paraId="2A44E6EE" w14:textId="77777777" w:rsidR="001465F8" w:rsidRDefault="00233F8A" w:rsidP="000A5C8D">
      <w:pPr>
        <w:pStyle w:val="2"/>
      </w:pPr>
      <w:bookmarkStart w:id="10" w:name="_時限ファイル設定の優先順位"/>
      <w:bookmarkStart w:id="11" w:name="_Toc490828940"/>
      <w:bookmarkEnd w:id="10"/>
      <w:r>
        <w:rPr>
          <w:rFonts w:hint="eastAsia"/>
          <w:lang w:eastAsia="ja-JP"/>
        </w:rPr>
        <w:t>自動削除されたファイル/フォルダの確認方法</w:t>
      </w:r>
      <w:bookmarkEnd w:id="11"/>
    </w:p>
    <w:p w14:paraId="305C130D" w14:textId="77777777" w:rsidR="007C2FA6" w:rsidRDefault="001465F8" w:rsidP="001465F8">
      <w:r>
        <w:rPr>
          <w:rFonts w:hint="eastAsia"/>
        </w:rPr>
        <w:t>本機能によりファイル/フォルダが自動削除された際に、ログが出力されます。</w:t>
      </w:r>
      <w:r w:rsidR="00CD6AC1">
        <w:rPr>
          <w:rFonts w:hint="eastAsia"/>
        </w:rPr>
        <w:t>以下</w:t>
      </w:r>
      <w:r w:rsidR="00D205CB">
        <w:rPr>
          <w:rFonts w:hint="eastAsia"/>
        </w:rPr>
        <w:t>はログを確認する際の手順</w:t>
      </w:r>
      <w:r w:rsidR="00087F5F">
        <w:rPr>
          <w:rFonts w:hint="eastAsia"/>
        </w:rPr>
        <w:t>です</w:t>
      </w:r>
      <w:r w:rsidR="00D205CB">
        <w:rPr>
          <w:rFonts w:hint="eastAsia"/>
        </w:rPr>
        <w:t>。</w:t>
      </w:r>
    </w:p>
    <w:p w14:paraId="5753A45A" w14:textId="77777777" w:rsidR="008B7D13" w:rsidRDefault="008B7D13" w:rsidP="001465F8"/>
    <w:p w14:paraId="3ED4E73D" w14:textId="77777777" w:rsidR="007C2FA6" w:rsidRPr="007C2FA6" w:rsidRDefault="007C2FA6" w:rsidP="007C2FA6">
      <w:pPr>
        <w:pStyle w:val="ae"/>
        <w:numPr>
          <w:ilvl w:val="0"/>
          <w:numId w:val="11"/>
        </w:numPr>
        <w:ind w:leftChars="0"/>
        <w:rPr>
          <w:lang w:eastAsia="ar-SA"/>
        </w:rPr>
      </w:pPr>
      <w:r>
        <w:rPr>
          <w:rFonts w:hint="cs"/>
          <w:lang w:eastAsia="ar-SA"/>
        </w:rPr>
        <w:t>Proself</w:t>
      </w:r>
      <w:r w:rsidR="00C76322">
        <w:rPr>
          <w:rFonts w:hint="eastAsia"/>
        </w:rPr>
        <w:t>にシステム管理者</w:t>
      </w:r>
      <w:r>
        <w:rPr>
          <w:rFonts w:hint="eastAsia"/>
        </w:rPr>
        <w:t>でログインし、</w:t>
      </w:r>
      <w:r w:rsidR="00691461">
        <w:rPr>
          <w:rFonts w:hint="eastAsia"/>
        </w:rPr>
        <w:t>「</w:t>
      </w:r>
      <w:r>
        <w:rPr>
          <w:rFonts w:hint="eastAsia"/>
        </w:rPr>
        <w:t>管理画面</w:t>
      </w:r>
      <w:r w:rsidR="00691461">
        <w:rPr>
          <w:rFonts w:hint="eastAsia"/>
        </w:rPr>
        <w:t>」</w:t>
      </w:r>
      <w:r>
        <w:rPr>
          <w:rFonts w:hint="eastAsia"/>
        </w:rPr>
        <w:t>を</w:t>
      </w:r>
      <w:r w:rsidR="008B7D13">
        <w:rPr>
          <w:rFonts w:hint="eastAsia"/>
        </w:rPr>
        <w:t>開きます。</w:t>
      </w:r>
    </w:p>
    <w:p w14:paraId="08B7E123" w14:textId="77777777" w:rsidR="001465F8" w:rsidRDefault="00FE465A" w:rsidP="008F77CF">
      <w:pPr>
        <w:jc w:val="center"/>
      </w:pPr>
      <w:r>
        <w:rPr>
          <w:noProof/>
        </w:rPr>
        <w:drawing>
          <wp:inline distT="0" distB="0" distL="0" distR="0" wp14:anchorId="0F8E9838" wp14:editId="6C725C8E">
            <wp:extent cx="4320000" cy="2412000"/>
            <wp:effectExtent l="19050" t="19050" r="23495" b="2667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ユーザー画面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2412000"/>
                    </a:xfrm>
                    <a:prstGeom prst="rect">
                      <a:avLst/>
                    </a:prstGeom>
                    <a:ln>
                      <a:solidFill>
                        <a:schemeClr val="bg1">
                          <a:lumMod val="75000"/>
                        </a:schemeClr>
                      </a:solidFill>
                    </a:ln>
                  </pic:spPr>
                </pic:pic>
              </a:graphicData>
            </a:graphic>
          </wp:inline>
        </w:drawing>
      </w:r>
    </w:p>
    <w:p w14:paraId="1144A441" w14:textId="77777777" w:rsidR="008F77CF" w:rsidRPr="008F77CF" w:rsidRDefault="008F77CF" w:rsidP="008F77CF">
      <w:pPr>
        <w:jc w:val="center"/>
        <w:rPr>
          <w:b/>
        </w:rPr>
      </w:pPr>
      <w:r w:rsidRPr="008F77CF">
        <w:rPr>
          <w:rFonts w:hint="eastAsia"/>
          <w:b/>
        </w:rPr>
        <w:t>ユーザー画面</w:t>
      </w:r>
    </w:p>
    <w:p w14:paraId="115E0F5B" w14:textId="77777777" w:rsidR="00BE64BC" w:rsidRDefault="00BE64BC" w:rsidP="00FE465A">
      <w:pPr>
        <w:adjustRightInd/>
        <w:snapToGrid/>
      </w:pPr>
    </w:p>
    <w:p w14:paraId="607FE34F" w14:textId="77777777" w:rsidR="00691461" w:rsidRDefault="00691461" w:rsidP="00691461">
      <w:pPr>
        <w:pStyle w:val="ae"/>
        <w:numPr>
          <w:ilvl w:val="0"/>
          <w:numId w:val="11"/>
        </w:numPr>
        <w:ind w:leftChars="0"/>
        <w:rPr>
          <w:lang w:eastAsia="ar-SA"/>
        </w:rPr>
      </w:pPr>
      <w:r>
        <w:rPr>
          <w:rFonts w:hint="eastAsia"/>
        </w:rPr>
        <w:t>「ログ情報」をクリックします。</w:t>
      </w:r>
    </w:p>
    <w:p w14:paraId="254031F5" w14:textId="77777777" w:rsidR="007C2FA6" w:rsidRPr="00691461" w:rsidRDefault="00FE465A" w:rsidP="00110908">
      <w:pPr>
        <w:jc w:val="center"/>
      </w:pPr>
      <w:r>
        <w:rPr>
          <w:noProof/>
        </w:rPr>
        <w:drawing>
          <wp:inline distT="0" distB="0" distL="0" distR="0" wp14:anchorId="7A55A6F9" wp14:editId="42F3942B">
            <wp:extent cx="4320000" cy="2377440"/>
            <wp:effectExtent l="19050" t="19050" r="23495" b="2286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グループ設定-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2377440"/>
                    </a:xfrm>
                    <a:prstGeom prst="rect">
                      <a:avLst/>
                    </a:prstGeom>
                    <a:ln>
                      <a:solidFill>
                        <a:schemeClr val="bg1">
                          <a:lumMod val="75000"/>
                        </a:schemeClr>
                      </a:solidFill>
                    </a:ln>
                  </pic:spPr>
                </pic:pic>
              </a:graphicData>
            </a:graphic>
          </wp:inline>
        </w:drawing>
      </w:r>
    </w:p>
    <w:p w14:paraId="2AC938D4" w14:textId="77777777" w:rsidR="007C2FA6" w:rsidRDefault="00DF17F1" w:rsidP="008F77CF">
      <w:pPr>
        <w:jc w:val="center"/>
        <w:rPr>
          <w:b/>
        </w:rPr>
      </w:pPr>
      <w:r>
        <w:rPr>
          <w:rFonts w:hint="eastAsia"/>
          <w:b/>
        </w:rPr>
        <w:t>管理</w:t>
      </w:r>
      <w:r w:rsidR="008F77CF" w:rsidRPr="008F77CF">
        <w:rPr>
          <w:rFonts w:hint="eastAsia"/>
          <w:b/>
        </w:rPr>
        <w:t>画面</w:t>
      </w:r>
    </w:p>
    <w:p w14:paraId="0495F908" w14:textId="77777777" w:rsidR="00FE465A" w:rsidRPr="008F77CF" w:rsidRDefault="00FE465A" w:rsidP="00FE465A">
      <w:pPr>
        <w:rPr>
          <w:b/>
        </w:rPr>
      </w:pPr>
    </w:p>
    <w:p w14:paraId="087F5D7C" w14:textId="77777777" w:rsidR="00691461" w:rsidRDefault="00691461" w:rsidP="00691461">
      <w:pPr>
        <w:pStyle w:val="ae"/>
        <w:numPr>
          <w:ilvl w:val="0"/>
          <w:numId w:val="11"/>
        </w:numPr>
        <w:ind w:leftChars="0"/>
        <w:rPr>
          <w:lang w:eastAsia="ar-SA"/>
        </w:rPr>
      </w:pPr>
      <w:r>
        <w:rPr>
          <w:rFonts w:hint="eastAsia"/>
        </w:rPr>
        <w:t>「ログダウンロード」をクリックします。</w:t>
      </w:r>
    </w:p>
    <w:p w14:paraId="19320CA8" w14:textId="77777777" w:rsidR="007C2FA6" w:rsidRPr="00691461" w:rsidRDefault="00FE465A" w:rsidP="008F77CF">
      <w:pPr>
        <w:jc w:val="center"/>
      </w:pPr>
      <w:r>
        <w:rPr>
          <w:noProof/>
        </w:rPr>
        <w:drawing>
          <wp:inline distT="0" distB="0" distL="0" distR="0" wp14:anchorId="15881D40" wp14:editId="21D6DBBF">
            <wp:extent cx="4320000" cy="2414160"/>
            <wp:effectExtent l="19050" t="19050" r="23495" b="2476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ログ情報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2414160"/>
                    </a:xfrm>
                    <a:prstGeom prst="rect">
                      <a:avLst/>
                    </a:prstGeom>
                    <a:ln>
                      <a:solidFill>
                        <a:schemeClr val="bg1">
                          <a:lumMod val="75000"/>
                        </a:schemeClr>
                      </a:solidFill>
                    </a:ln>
                  </pic:spPr>
                </pic:pic>
              </a:graphicData>
            </a:graphic>
          </wp:inline>
        </w:drawing>
      </w:r>
    </w:p>
    <w:p w14:paraId="301C3BC2" w14:textId="77777777" w:rsidR="007C2FA6" w:rsidRPr="008F77CF" w:rsidRDefault="00DF17F1" w:rsidP="008F77CF">
      <w:pPr>
        <w:jc w:val="center"/>
        <w:rPr>
          <w:b/>
        </w:rPr>
      </w:pPr>
      <w:r>
        <w:rPr>
          <w:rFonts w:hint="eastAsia"/>
          <w:b/>
        </w:rPr>
        <w:t>ログ情報</w:t>
      </w:r>
      <w:r w:rsidR="008F77CF" w:rsidRPr="008F77CF">
        <w:rPr>
          <w:rFonts w:hint="eastAsia"/>
          <w:b/>
        </w:rPr>
        <w:t>画面</w:t>
      </w:r>
    </w:p>
    <w:p w14:paraId="462D5A31" w14:textId="77777777" w:rsidR="00FA6322" w:rsidRDefault="00110908" w:rsidP="00110908">
      <w:pPr>
        <w:adjustRightInd/>
        <w:snapToGrid/>
      </w:pPr>
      <w:r>
        <w:br w:type="page"/>
      </w:r>
    </w:p>
    <w:p w14:paraId="54E9E609" w14:textId="77777777" w:rsidR="00691461" w:rsidRDefault="00691461" w:rsidP="00691461">
      <w:pPr>
        <w:pStyle w:val="ae"/>
        <w:numPr>
          <w:ilvl w:val="0"/>
          <w:numId w:val="11"/>
        </w:numPr>
        <w:ind w:leftChars="0"/>
        <w:rPr>
          <w:lang w:eastAsia="ar-SA"/>
        </w:rPr>
      </w:pPr>
      <w:r>
        <w:rPr>
          <w:rFonts w:hint="eastAsia"/>
        </w:rPr>
        <w:lastRenderedPageBreak/>
        <w:t>ファイル操作ログの「ダウンロード」ボタンを</w:t>
      </w:r>
      <w:r w:rsidR="003D1647">
        <w:rPr>
          <w:rFonts w:hint="eastAsia"/>
        </w:rPr>
        <w:t>クリック</w:t>
      </w:r>
      <w:r w:rsidR="00D205CB">
        <w:rPr>
          <w:rFonts w:hint="eastAsia"/>
        </w:rPr>
        <w:t>すると、ログファイルをダウンロードすることができます。</w:t>
      </w:r>
    </w:p>
    <w:p w14:paraId="2C2AD81D" w14:textId="77777777" w:rsidR="007C2FA6" w:rsidRPr="00691461" w:rsidRDefault="00FE465A" w:rsidP="008F77CF">
      <w:pPr>
        <w:jc w:val="center"/>
      </w:pPr>
      <w:r>
        <w:rPr>
          <w:noProof/>
        </w:rPr>
        <w:drawing>
          <wp:inline distT="0" distB="0" distL="0" distR="0" wp14:anchorId="4AB8EA67" wp14:editId="33055E37">
            <wp:extent cx="4320000" cy="2418480"/>
            <wp:effectExtent l="19050" t="19050" r="23495" b="2032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ログ情報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000" cy="2418480"/>
                    </a:xfrm>
                    <a:prstGeom prst="rect">
                      <a:avLst/>
                    </a:prstGeom>
                    <a:ln>
                      <a:solidFill>
                        <a:schemeClr val="bg1">
                          <a:lumMod val="75000"/>
                        </a:schemeClr>
                      </a:solidFill>
                    </a:ln>
                  </pic:spPr>
                </pic:pic>
              </a:graphicData>
            </a:graphic>
          </wp:inline>
        </w:drawing>
      </w:r>
    </w:p>
    <w:p w14:paraId="02B19925" w14:textId="77777777" w:rsidR="007C2FA6" w:rsidRPr="008F77CF" w:rsidRDefault="008F77CF" w:rsidP="008F77CF">
      <w:pPr>
        <w:jc w:val="center"/>
        <w:rPr>
          <w:b/>
        </w:rPr>
      </w:pPr>
      <w:r w:rsidRPr="008F77CF">
        <w:rPr>
          <w:rFonts w:hint="eastAsia"/>
          <w:b/>
        </w:rPr>
        <w:t>ログのダウンロード画面</w:t>
      </w:r>
    </w:p>
    <w:p w14:paraId="724CD44A" w14:textId="77777777" w:rsidR="008F77CF" w:rsidRDefault="008F77CF" w:rsidP="00DA27F9"/>
    <w:p w14:paraId="08790F67" w14:textId="77777777" w:rsidR="00472B6F" w:rsidRDefault="00D205CB" w:rsidP="00472B6F">
      <w:pPr>
        <w:pStyle w:val="ae"/>
        <w:numPr>
          <w:ilvl w:val="0"/>
          <w:numId w:val="11"/>
        </w:numPr>
        <w:ind w:leftChars="0"/>
        <w:rPr>
          <w:lang w:eastAsia="ar-SA"/>
        </w:rPr>
      </w:pPr>
      <w:r>
        <w:rPr>
          <w:rFonts w:hint="eastAsia"/>
        </w:rPr>
        <w:t>有効期限を超過したファイルが</w:t>
      </w:r>
      <w:r w:rsidR="00691461">
        <w:rPr>
          <w:rFonts w:hint="eastAsia"/>
        </w:rPr>
        <w:t>自動削除された場合には、下記のような</w:t>
      </w:r>
      <w:r w:rsidR="00472B6F">
        <w:rPr>
          <w:rFonts w:hint="eastAsia"/>
        </w:rPr>
        <w:t>ログが</w:t>
      </w:r>
      <w:r>
        <w:rPr>
          <w:rFonts w:hint="eastAsia"/>
        </w:rPr>
        <w:t>ログファイル上に</w:t>
      </w:r>
      <w:r w:rsidR="00472B6F">
        <w:rPr>
          <w:rFonts w:hint="eastAsia"/>
        </w:rPr>
        <w:t>出力されます。下記のログは、</w:t>
      </w:r>
      <w:r>
        <w:rPr>
          <w:rFonts w:hint="eastAsia"/>
        </w:rPr>
        <w:t>フォルダ</w:t>
      </w:r>
      <w:r w:rsidR="00472B6F">
        <w:rPr>
          <w:rFonts w:hint="eastAsia"/>
        </w:rPr>
        <w:t>（user0004）</w:t>
      </w:r>
      <w:r>
        <w:rPr>
          <w:rFonts w:hint="eastAsia"/>
        </w:rPr>
        <w:t>内</w:t>
      </w:r>
      <w:r w:rsidR="00472B6F">
        <w:rPr>
          <w:rFonts w:hint="eastAsia"/>
        </w:rPr>
        <w:t>のファイル（test1.txt）に有効期限が設定されていたため、自動削除された際に出力されたログ</w:t>
      </w:r>
      <w:r w:rsidR="00647D74">
        <w:rPr>
          <w:rFonts w:hint="eastAsia"/>
        </w:rPr>
        <w:t>です</w:t>
      </w:r>
      <w:r w:rsidR="00472B6F">
        <w:rPr>
          <w:rFonts w:hint="eastAsia"/>
        </w:rPr>
        <w:t>。</w:t>
      </w:r>
    </w:p>
    <w:tbl>
      <w:tblPr>
        <w:tblStyle w:val="af"/>
        <w:tblW w:w="0" w:type="auto"/>
        <w:tblLook w:val="04A0" w:firstRow="1" w:lastRow="0" w:firstColumn="1" w:lastColumn="0" w:noHBand="0" w:noVBand="1"/>
      </w:tblPr>
      <w:tblGrid>
        <w:gridCol w:w="8494"/>
      </w:tblGrid>
      <w:tr w:rsidR="00CF041B" w14:paraId="59DE0080" w14:textId="77777777" w:rsidTr="00CF041B">
        <w:tc>
          <w:tcPr>
            <w:tcW w:w="8494" w:type="dxa"/>
          </w:tcPr>
          <w:p w14:paraId="275097D8" w14:textId="77777777" w:rsidR="00CF041B" w:rsidRDefault="00E85020" w:rsidP="00CF041B">
            <w:r>
              <w:t>"2017/07/18</w:t>
            </w:r>
            <w:r w:rsidR="00CF041B" w:rsidRPr="00691461">
              <w:t xml:space="preserve"> 00:00:02","削除（自動処理）","","(TOP)","ファイル</w:t>
            </w:r>
            <w:r>
              <w:t>","/user0001</w:t>
            </w:r>
            <w:r w:rsidR="00CF041B" w:rsidRPr="00691461">
              <w:t>/test1.txt","","-"</w:t>
            </w:r>
          </w:p>
        </w:tc>
      </w:tr>
    </w:tbl>
    <w:p w14:paraId="34C60FD5" w14:textId="77777777" w:rsidR="007C2FA6" w:rsidRDefault="00CF041B" w:rsidP="00CF041B">
      <w:pPr>
        <w:jc w:val="center"/>
        <w:rPr>
          <w:b/>
        </w:rPr>
      </w:pPr>
      <w:r w:rsidRPr="00CF041B">
        <w:rPr>
          <w:rFonts w:hint="eastAsia"/>
          <w:b/>
        </w:rPr>
        <w:t>出力ログイメージ</w:t>
      </w:r>
    </w:p>
    <w:p w14:paraId="2D5A3659" w14:textId="77777777" w:rsidR="002F7AE9" w:rsidRDefault="002F7AE9" w:rsidP="00CF041B">
      <w:pPr>
        <w:jc w:val="center"/>
        <w:rPr>
          <w:b/>
        </w:rPr>
      </w:pPr>
    </w:p>
    <w:p w14:paraId="78E3B13F" w14:textId="77777777" w:rsidR="00FE465A" w:rsidRPr="00CF041B" w:rsidRDefault="00256191" w:rsidP="00FE465A">
      <w:pPr>
        <w:adjustRightInd/>
        <w:snapToGrid/>
        <w:rPr>
          <w:b/>
        </w:rPr>
      </w:pPr>
      <w:r>
        <w:rPr>
          <w:b/>
        </w:rPr>
        <w:br w:type="page"/>
      </w:r>
    </w:p>
    <w:p w14:paraId="5213B193" w14:textId="77777777" w:rsidR="009F0C6D" w:rsidRPr="009F0C6D" w:rsidRDefault="004B32AA" w:rsidP="00850742">
      <w:pPr>
        <w:pStyle w:val="2"/>
      </w:pPr>
      <w:bookmarkStart w:id="12" w:name="_Toc490828941"/>
      <w:r>
        <w:rPr>
          <w:rFonts w:hint="eastAsia"/>
          <w:lang w:eastAsia="ja-JP"/>
        </w:rPr>
        <w:lastRenderedPageBreak/>
        <w:t>特定のユーザーのアップロードするファイル/フォルダには時限ファイルの設定を行いたくない場合</w:t>
      </w:r>
      <w:bookmarkEnd w:id="12"/>
    </w:p>
    <w:p w14:paraId="58903FA0" w14:textId="77777777" w:rsidR="009F0C6D" w:rsidRDefault="00A4520B" w:rsidP="009F0C6D">
      <w:r>
        <w:rPr>
          <w:rFonts w:hint="eastAsia"/>
        </w:rPr>
        <w:t>ユーザーの新規作成・</w:t>
      </w:r>
      <w:r w:rsidR="004B32AA">
        <w:rPr>
          <w:rFonts w:hint="eastAsia"/>
        </w:rPr>
        <w:t>更新を行う際、</w:t>
      </w:r>
      <w:r w:rsidR="00C269A7">
        <w:rPr>
          <w:rFonts w:hint="eastAsia"/>
        </w:rPr>
        <w:t>ユーザー登録・更新画面上の</w:t>
      </w:r>
      <w:r w:rsidR="004B32AA">
        <w:rPr>
          <w:rFonts w:hint="eastAsia"/>
        </w:rPr>
        <w:t>「許可」の項目に「無期限ファイル」というチェックボックスがあります。この</w:t>
      </w:r>
      <w:r w:rsidR="009F0C6D">
        <w:rPr>
          <w:rFonts w:hint="eastAsia"/>
        </w:rPr>
        <w:t>チェックボックスをチェック</w:t>
      </w:r>
      <w:r w:rsidR="00AF3CE2">
        <w:rPr>
          <w:rFonts w:hint="eastAsia"/>
        </w:rPr>
        <w:t>した場合、</w:t>
      </w:r>
      <w:r w:rsidR="009F0C6D">
        <w:rPr>
          <w:rFonts w:hint="eastAsia"/>
        </w:rPr>
        <w:t>ユーザーがファイル/フォルダをアップロー</w:t>
      </w:r>
      <w:r w:rsidR="00442907">
        <w:rPr>
          <w:rFonts w:hint="eastAsia"/>
        </w:rPr>
        <w:t>ド、</w:t>
      </w:r>
      <w:r w:rsidR="009F0C6D">
        <w:rPr>
          <w:rFonts w:hint="eastAsia"/>
        </w:rPr>
        <w:t>フォルダを</w:t>
      </w:r>
      <w:r w:rsidR="00442907">
        <w:rPr>
          <w:rFonts w:hint="eastAsia"/>
        </w:rPr>
        <w:t>新規に</w:t>
      </w:r>
      <w:r w:rsidR="009F0C6D">
        <w:rPr>
          <w:rFonts w:hint="eastAsia"/>
        </w:rPr>
        <w:t>作成し</w:t>
      </w:r>
      <w:r w:rsidR="00AF3CE2">
        <w:rPr>
          <w:rFonts w:hint="eastAsia"/>
        </w:rPr>
        <w:t>ても</w:t>
      </w:r>
      <w:r w:rsidR="00C10D96">
        <w:rPr>
          <w:rFonts w:hint="eastAsia"/>
        </w:rPr>
        <w:t>時限ファイルの有効期限は</w:t>
      </w:r>
      <w:r w:rsidR="00B07CA5">
        <w:rPr>
          <w:rFonts w:hint="eastAsia"/>
        </w:rPr>
        <w:t>設定されません</w:t>
      </w:r>
      <w:r w:rsidR="009F0C6D">
        <w:rPr>
          <w:rFonts w:hint="eastAsia"/>
        </w:rPr>
        <w:t>。</w:t>
      </w:r>
    </w:p>
    <w:p w14:paraId="30E5B431" w14:textId="77777777" w:rsidR="009F0C6D" w:rsidRDefault="00FE465A" w:rsidP="008F77CF">
      <w:pPr>
        <w:jc w:val="center"/>
        <w:rPr>
          <w:lang w:eastAsia="ar-SA"/>
        </w:rPr>
      </w:pPr>
      <w:r>
        <w:rPr>
          <w:noProof/>
        </w:rPr>
        <w:drawing>
          <wp:inline distT="0" distB="0" distL="0" distR="0" wp14:anchorId="6FFC33ED" wp14:editId="39610408">
            <wp:extent cx="2486025" cy="1914525"/>
            <wp:effectExtent l="19050" t="19050" r="28575" b="2857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ユーザー許可-1.jpg"/>
                    <pic:cNvPicPr/>
                  </pic:nvPicPr>
                  <pic:blipFill>
                    <a:blip r:embed="rId35">
                      <a:extLst>
                        <a:ext uri="{28A0092B-C50C-407E-A947-70E740481C1C}">
                          <a14:useLocalDpi xmlns:a14="http://schemas.microsoft.com/office/drawing/2010/main" val="0"/>
                        </a:ext>
                      </a:extLst>
                    </a:blip>
                    <a:stretch>
                      <a:fillRect/>
                    </a:stretch>
                  </pic:blipFill>
                  <pic:spPr>
                    <a:xfrm>
                      <a:off x="0" y="0"/>
                      <a:ext cx="2486025" cy="1914525"/>
                    </a:xfrm>
                    <a:prstGeom prst="rect">
                      <a:avLst/>
                    </a:prstGeom>
                    <a:ln>
                      <a:solidFill>
                        <a:schemeClr val="bg1">
                          <a:lumMod val="75000"/>
                        </a:schemeClr>
                      </a:solidFill>
                    </a:ln>
                  </pic:spPr>
                </pic:pic>
              </a:graphicData>
            </a:graphic>
          </wp:inline>
        </w:drawing>
      </w:r>
    </w:p>
    <w:p w14:paraId="773E982F" w14:textId="77777777" w:rsidR="007C2FA6" w:rsidRPr="002037A1" w:rsidRDefault="00C76322" w:rsidP="002037A1">
      <w:pPr>
        <w:jc w:val="center"/>
        <w:rPr>
          <w:b/>
        </w:rPr>
      </w:pPr>
      <w:r w:rsidRPr="00C76322">
        <w:rPr>
          <w:rFonts w:hint="eastAsia"/>
          <w:b/>
        </w:rPr>
        <w:t>ユーザー登録・更新画面</w:t>
      </w:r>
    </w:p>
    <w:p w14:paraId="376141DB" w14:textId="77777777" w:rsidR="0067526C" w:rsidRDefault="0067526C" w:rsidP="00DA27F9"/>
    <w:p w14:paraId="29282EEC" w14:textId="77777777" w:rsidR="002F7AE9" w:rsidRDefault="002F7AE9" w:rsidP="00DA27F9"/>
    <w:p w14:paraId="059CEEB4" w14:textId="77777777" w:rsidR="0067526C" w:rsidRDefault="0067526C" w:rsidP="0067526C">
      <w:pPr>
        <w:pStyle w:val="2"/>
        <w:rPr>
          <w:lang w:eastAsia="ja-JP"/>
        </w:rPr>
      </w:pPr>
      <w:bookmarkStart w:id="13" w:name="_Toc490828942"/>
      <w:r>
        <w:rPr>
          <w:rFonts w:hint="eastAsia"/>
          <w:lang w:eastAsia="ja-JP"/>
        </w:rPr>
        <w:t>時限ファイル設定時の注意点</w:t>
      </w:r>
      <w:bookmarkEnd w:id="13"/>
    </w:p>
    <w:p w14:paraId="707E1022" w14:textId="77777777" w:rsidR="00A96EA8" w:rsidRDefault="00A96EA8" w:rsidP="00A96EA8">
      <w:pPr>
        <w:pStyle w:val="3"/>
      </w:pPr>
      <w:bookmarkStart w:id="14" w:name="_Toc490828943"/>
      <w:r>
        <w:rPr>
          <w:rFonts w:hint="eastAsia"/>
        </w:rPr>
        <w:t>時限ファイル設定の優先順位</w:t>
      </w:r>
      <w:bookmarkEnd w:id="14"/>
    </w:p>
    <w:p w14:paraId="2F3DD0A7" w14:textId="77777777" w:rsidR="00A96EA8" w:rsidRDefault="00A96EA8" w:rsidP="00A96EA8">
      <w:r>
        <w:rPr>
          <w:rFonts w:hint="eastAsia"/>
        </w:rPr>
        <w:t>時限ファイルの設定には優先順位</w:t>
      </w:r>
      <w:r w:rsidR="004223D0">
        <w:rPr>
          <w:rFonts w:hint="eastAsia"/>
        </w:rPr>
        <w:t>が</w:t>
      </w:r>
      <w:r>
        <w:rPr>
          <w:rFonts w:hint="eastAsia"/>
        </w:rPr>
        <w:t>あり、下記優先順位に沿って設定が適用されますのでご注意ください。</w:t>
      </w:r>
    </w:p>
    <w:p w14:paraId="717A6A83" w14:textId="77777777" w:rsidR="00A96EA8" w:rsidRDefault="00A96EA8" w:rsidP="00A96EA8"/>
    <w:p w14:paraId="00550740" w14:textId="77777777" w:rsidR="00A96EA8" w:rsidRPr="009441F5" w:rsidRDefault="00A96EA8" w:rsidP="00A96EA8">
      <w:r>
        <w:rPr>
          <w:rFonts w:hint="eastAsia"/>
        </w:rPr>
        <w:t>時限ファイル設定の優先順位</w:t>
      </w:r>
    </w:p>
    <w:p w14:paraId="5903C5D7" w14:textId="77777777" w:rsidR="00A96EA8" w:rsidRDefault="00A96EA8" w:rsidP="00A96EA8">
      <w:pPr>
        <w:pStyle w:val="ae"/>
        <w:numPr>
          <w:ilvl w:val="0"/>
          <w:numId w:val="12"/>
        </w:numPr>
        <w:ind w:leftChars="0"/>
      </w:pPr>
      <w:r>
        <w:rPr>
          <w:rFonts w:hint="eastAsia"/>
        </w:rPr>
        <w:t>ユーザーフォルダ/グループフォルダ</w:t>
      </w:r>
    </w:p>
    <w:p w14:paraId="00C9ADAA" w14:textId="77777777" w:rsidR="00A96EA8" w:rsidRDefault="00A96EA8" w:rsidP="00A96EA8">
      <w:pPr>
        <w:pStyle w:val="ae"/>
        <w:numPr>
          <w:ilvl w:val="0"/>
          <w:numId w:val="12"/>
        </w:numPr>
        <w:ind w:leftChars="0"/>
      </w:pPr>
      <w:r>
        <w:rPr>
          <w:rFonts w:hint="eastAsia"/>
        </w:rPr>
        <w:t>プライマリグループ</w:t>
      </w:r>
    </w:p>
    <w:p w14:paraId="54180B7A" w14:textId="77777777" w:rsidR="00A96EA8" w:rsidRDefault="00A96EA8" w:rsidP="00A96EA8">
      <w:pPr>
        <w:pStyle w:val="ae"/>
        <w:numPr>
          <w:ilvl w:val="0"/>
          <w:numId w:val="12"/>
        </w:numPr>
        <w:ind w:leftChars="0"/>
      </w:pPr>
      <w:r>
        <w:rPr>
          <w:rFonts w:hint="eastAsia"/>
        </w:rPr>
        <w:t>システム全体</w:t>
      </w:r>
    </w:p>
    <w:p w14:paraId="397D346B" w14:textId="77777777" w:rsidR="00A96EA8" w:rsidRDefault="00110908" w:rsidP="00110908">
      <w:pPr>
        <w:adjustRightInd/>
        <w:snapToGrid/>
      </w:pPr>
      <w:r>
        <w:br w:type="page"/>
      </w:r>
    </w:p>
    <w:p w14:paraId="1350BDCC" w14:textId="77777777" w:rsidR="00A96EA8" w:rsidRDefault="00A96EA8" w:rsidP="00A96EA8">
      <w:r>
        <w:rPr>
          <w:rFonts w:hint="eastAsia"/>
        </w:rPr>
        <w:lastRenderedPageBreak/>
        <w:t>例えば、以下のように時限ファイルの有効期限の設定を行っていた場合、</w:t>
      </w:r>
    </w:p>
    <w:p w14:paraId="1B8DF52E" w14:textId="77777777" w:rsidR="00A96EA8" w:rsidRDefault="00A96EA8" w:rsidP="00A96EA8">
      <w:r>
        <w:rPr>
          <w:rFonts w:hint="eastAsia"/>
        </w:rPr>
        <w:t>システム全体：30日</w:t>
      </w:r>
    </w:p>
    <w:p w14:paraId="3003B6C9" w14:textId="77777777" w:rsidR="00A96EA8" w:rsidRDefault="00A96EA8" w:rsidP="00A96EA8">
      <w:r>
        <w:rPr>
          <w:rFonts w:hint="eastAsia"/>
        </w:rPr>
        <w:t>ユーザーフォルダ：10日</w:t>
      </w:r>
    </w:p>
    <w:p w14:paraId="19880507" w14:textId="77777777" w:rsidR="00A96EA8" w:rsidRDefault="00A96EA8" w:rsidP="00A96EA8">
      <w:r>
        <w:rPr>
          <w:rFonts w:hint="eastAsia"/>
        </w:rPr>
        <w:t>ユーザーフォルダの設定の方が、システム全体の設定よりも優先順位が高いため、ユーザーフォルダにアップロードするファイル/フォルダには時限ファイルの有効期限10日間が設定されます。</w:t>
      </w:r>
    </w:p>
    <w:p w14:paraId="1235A660" w14:textId="77777777" w:rsidR="002F7AE9" w:rsidRDefault="002F7AE9" w:rsidP="00A96EA8"/>
    <w:p w14:paraId="2F3C79A2" w14:textId="77777777" w:rsidR="00A96EA8" w:rsidRDefault="00A96EA8" w:rsidP="00A96EA8">
      <w:r>
        <w:rPr>
          <w:rFonts w:hint="eastAsia"/>
        </w:rPr>
        <w:t>時限ファイルの設定を確認する際は、上記の優先順位から順に設定内容をご確認下さい。</w:t>
      </w:r>
    </w:p>
    <w:p w14:paraId="3E12FDA4" w14:textId="77777777" w:rsidR="00A96EA8" w:rsidRDefault="00A96EA8" w:rsidP="00A96EA8"/>
    <w:p w14:paraId="7999427C" w14:textId="77777777" w:rsidR="00A96EA8" w:rsidRDefault="00A96EA8" w:rsidP="00A96EA8">
      <w:pPr>
        <w:pStyle w:val="3"/>
      </w:pPr>
      <w:bookmarkStart w:id="15" w:name="_Toc490828944"/>
      <w:r>
        <w:rPr>
          <w:rFonts w:hint="eastAsia"/>
        </w:rPr>
        <w:t>時限ファイルの自動削除タイミングにProselfが停止していた場合</w:t>
      </w:r>
      <w:bookmarkEnd w:id="15"/>
    </w:p>
    <w:p w14:paraId="07987AF3" w14:textId="77777777" w:rsidR="00A96EA8" w:rsidRDefault="00A96EA8" w:rsidP="00A96EA8">
      <w:r>
        <w:rPr>
          <w:rFonts w:hint="eastAsia"/>
        </w:rPr>
        <w:t>通常、有効期限が設定されたファイル/フォルダは、有効期限の翌日の00:00に自動削除されます。しかし、サーバーのメンテナンス等の理由で自動削除のタイミングにProselfが停止している場合があります。</w:t>
      </w:r>
    </w:p>
    <w:p w14:paraId="7FB15EF7" w14:textId="77777777" w:rsidR="00A96EA8" w:rsidRPr="00CD6AC1" w:rsidRDefault="00A96EA8" w:rsidP="00A96EA8">
      <w:r>
        <w:rPr>
          <w:rFonts w:hint="eastAsia"/>
        </w:rPr>
        <w:t>自動削除のタイミングにProselfが停止していた場合、Proself再起動後のおよそ15分後に、有効期限を超過したファイル/フォルダは自動削除されます（削除するファイル数などで時間が変わる場合があります）。</w:t>
      </w:r>
    </w:p>
    <w:p w14:paraId="52952DC1" w14:textId="77777777" w:rsidR="00B07CA5" w:rsidRDefault="002037A1" w:rsidP="00B07CA5">
      <w:pPr>
        <w:pStyle w:val="3"/>
      </w:pPr>
      <w:bookmarkStart w:id="16" w:name="_Toc490828945"/>
      <w:r>
        <w:rPr>
          <w:rFonts w:hint="eastAsia"/>
          <w:lang w:eastAsia="ja-JP"/>
        </w:rPr>
        <w:t>時限ファイル設定以前より配置されているファイル/フォルダについて</w:t>
      </w:r>
      <w:bookmarkEnd w:id="16"/>
    </w:p>
    <w:p w14:paraId="4009210D" w14:textId="77777777" w:rsidR="00F32030" w:rsidRDefault="002037A1" w:rsidP="00B07CA5">
      <w:r>
        <w:rPr>
          <w:rFonts w:hint="eastAsia"/>
        </w:rPr>
        <w:t>時限ファイル</w:t>
      </w:r>
      <w:r w:rsidR="00B07CA5">
        <w:rPr>
          <w:rFonts w:hint="eastAsia"/>
        </w:rPr>
        <w:t>設定後にアップロードしたファイル/フォルダ、新規作成したフォルダに対して</w:t>
      </w:r>
      <w:r>
        <w:rPr>
          <w:rFonts w:hint="eastAsia"/>
        </w:rPr>
        <w:t>は</w:t>
      </w:r>
      <w:r w:rsidR="00C10D96">
        <w:rPr>
          <w:rFonts w:hint="eastAsia"/>
        </w:rPr>
        <w:t>時限ファイルの</w:t>
      </w:r>
      <w:r w:rsidR="00B07CA5">
        <w:rPr>
          <w:rFonts w:hint="eastAsia"/>
        </w:rPr>
        <w:t>有効期限が自動設定されます</w:t>
      </w:r>
      <w:r w:rsidR="00F32030">
        <w:rPr>
          <w:rFonts w:hint="eastAsia"/>
        </w:rPr>
        <w:t>。</w:t>
      </w:r>
    </w:p>
    <w:p w14:paraId="3945C4B1" w14:textId="77777777" w:rsidR="00F32030" w:rsidRDefault="00F32030" w:rsidP="00B07CA5"/>
    <w:p w14:paraId="44979364" w14:textId="77777777" w:rsidR="004223D0" w:rsidRDefault="00F32030" w:rsidP="00B07CA5">
      <w:pPr>
        <w:rPr>
          <w:color w:val="FF0000"/>
        </w:rPr>
      </w:pPr>
      <w:r w:rsidRPr="00F32030">
        <w:rPr>
          <w:rFonts w:hint="eastAsia"/>
          <w:color w:val="FF0000"/>
        </w:rPr>
        <w:t>※</w:t>
      </w:r>
      <w:r w:rsidR="00B07CA5" w:rsidRPr="004330CE">
        <w:rPr>
          <w:rFonts w:hint="eastAsia"/>
          <w:color w:val="FF0000"/>
        </w:rPr>
        <w:t>設定以前より配置されているファイル/フォルダには、有効期限は自動設定されません</w:t>
      </w:r>
      <w:r>
        <w:rPr>
          <w:rFonts w:hint="eastAsia"/>
          <w:color w:val="FF0000"/>
        </w:rPr>
        <w:t>のでご注意下さい。</w:t>
      </w:r>
    </w:p>
    <w:p w14:paraId="05FE3C0C" w14:textId="77777777" w:rsidR="00F32030" w:rsidRDefault="00B07CA5" w:rsidP="00B07CA5">
      <w:pPr>
        <w:rPr>
          <w:color w:val="FF0000"/>
        </w:rPr>
      </w:pPr>
      <w:r>
        <w:rPr>
          <w:rFonts w:hint="eastAsia"/>
          <w:color w:val="FF0000"/>
        </w:rPr>
        <w:t>（設定以前のファイル/フォルダは手動にて設定する必要があります）</w:t>
      </w:r>
    </w:p>
    <w:p w14:paraId="05524E3D" w14:textId="77777777" w:rsidR="00A96EA8" w:rsidRPr="00F32030" w:rsidRDefault="00A96EA8" w:rsidP="00B07CA5">
      <w:pPr>
        <w:rPr>
          <w:color w:val="FF0000"/>
        </w:rPr>
      </w:pPr>
    </w:p>
    <w:p w14:paraId="41901E47" w14:textId="77777777" w:rsidR="00F32030" w:rsidRDefault="00F32030" w:rsidP="00F32030">
      <w:pPr>
        <w:pStyle w:val="3"/>
        <w:rPr>
          <w:lang w:eastAsia="ja-JP"/>
        </w:rPr>
      </w:pPr>
      <w:bookmarkStart w:id="17" w:name="_Toc490828946"/>
      <w:r>
        <w:rPr>
          <w:rFonts w:hint="eastAsia"/>
          <w:lang w:eastAsia="ja-JP"/>
        </w:rPr>
        <w:lastRenderedPageBreak/>
        <w:t>時限ファイル設定変更時の注意点</w:t>
      </w:r>
      <w:bookmarkEnd w:id="17"/>
    </w:p>
    <w:p w14:paraId="50E65266" w14:textId="77777777" w:rsidR="00F32030" w:rsidRDefault="00A96EA8" w:rsidP="00F32030">
      <w:r>
        <w:rPr>
          <w:rFonts w:hint="eastAsia"/>
        </w:rPr>
        <w:t>時限ファイル設定の有効期限を変更した場合、</w:t>
      </w:r>
      <w:r w:rsidR="001D1FFC">
        <w:rPr>
          <w:rFonts w:hint="eastAsia"/>
        </w:rPr>
        <w:t>変更後の有効期限が反映されるのは、変更後にアップロードしたファイル/フォルダ、新規作成したフォルダ</w:t>
      </w:r>
      <w:r w:rsidR="002F7AE9">
        <w:rPr>
          <w:rFonts w:hint="eastAsia"/>
        </w:rPr>
        <w:t>です</w:t>
      </w:r>
      <w:r w:rsidR="001D1FFC">
        <w:rPr>
          <w:rFonts w:hint="eastAsia"/>
        </w:rPr>
        <w:t>。変更前に有効期限が設定されていたファイル/フォルダ</w:t>
      </w:r>
      <w:r w:rsidR="00E7310F">
        <w:rPr>
          <w:rFonts w:hint="eastAsia"/>
        </w:rPr>
        <w:t>の有効期限は変更されませんのでご注意ください。</w:t>
      </w:r>
    </w:p>
    <w:p w14:paraId="2EF3ED45" w14:textId="77777777" w:rsidR="00F32030" w:rsidRDefault="004275BB" w:rsidP="00F32030">
      <w:r>
        <w:rPr>
          <w:rFonts w:hint="eastAsia"/>
        </w:rPr>
        <w:t>また時限ファイル設定</w:t>
      </w:r>
      <w:r w:rsidR="007F6E0C">
        <w:rPr>
          <w:rFonts w:hint="eastAsia"/>
        </w:rPr>
        <w:t>は複数</w:t>
      </w:r>
      <w:r w:rsidR="005E7F85">
        <w:rPr>
          <w:rFonts w:hint="eastAsia"/>
        </w:rPr>
        <w:t>の</w:t>
      </w:r>
      <w:r w:rsidR="007F6E0C">
        <w:rPr>
          <w:rFonts w:hint="eastAsia"/>
        </w:rPr>
        <w:t>ファイル/フォルダに対して一括</w:t>
      </w:r>
      <w:r w:rsidR="005E7F85">
        <w:rPr>
          <w:rFonts w:hint="eastAsia"/>
        </w:rPr>
        <w:t>で行うことはできません。</w:t>
      </w:r>
    </w:p>
    <w:p w14:paraId="2879AF21" w14:textId="6C323E40" w:rsidR="00256191" w:rsidRDefault="00256191" w:rsidP="00B07CA5"/>
    <w:p w14:paraId="5F405516" w14:textId="77777777" w:rsidR="0067526C" w:rsidRDefault="0067526C" w:rsidP="0067526C">
      <w:pPr>
        <w:pStyle w:val="3"/>
      </w:pPr>
      <w:bookmarkStart w:id="18" w:name="_Toc490828947"/>
      <w:r>
        <w:rPr>
          <w:rFonts w:hint="eastAsia"/>
          <w:lang w:eastAsia="ja-JP"/>
        </w:rPr>
        <w:t>フォルダとフォルダ</w:t>
      </w:r>
      <w:r w:rsidR="00ED66E3">
        <w:rPr>
          <w:rFonts w:hint="eastAsia"/>
          <w:lang w:eastAsia="ja-JP"/>
        </w:rPr>
        <w:t>配下</w:t>
      </w:r>
      <w:r>
        <w:rPr>
          <w:rFonts w:hint="eastAsia"/>
          <w:lang w:eastAsia="ja-JP"/>
        </w:rPr>
        <w:t>のファイル</w:t>
      </w:r>
      <w:r w:rsidR="00ED66E3">
        <w:rPr>
          <w:rFonts w:hint="eastAsia"/>
          <w:lang w:eastAsia="ja-JP"/>
        </w:rPr>
        <w:t>/フォルダ</w:t>
      </w:r>
      <w:r>
        <w:rPr>
          <w:rFonts w:hint="eastAsia"/>
          <w:lang w:eastAsia="ja-JP"/>
        </w:rPr>
        <w:t>の有効期限が異なる場合</w:t>
      </w:r>
      <w:bookmarkEnd w:id="18"/>
    </w:p>
    <w:p w14:paraId="420D0D80" w14:textId="77777777" w:rsidR="0067526C" w:rsidRDefault="00ED66E3" w:rsidP="0067526C">
      <w:r>
        <w:rPr>
          <w:rFonts w:hint="eastAsia"/>
        </w:rPr>
        <w:t>フォルダとフォルダ配下</w:t>
      </w:r>
      <w:r w:rsidR="0067526C">
        <w:rPr>
          <w:rFonts w:hint="eastAsia"/>
        </w:rPr>
        <w:t>のファイル</w:t>
      </w:r>
      <w:r>
        <w:rPr>
          <w:rFonts w:hint="eastAsia"/>
        </w:rPr>
        <w:t>/フォルダ</w:t>
      </w:r>
      <w:r w:rsidR="0067526C">
        <w:rPr>
          <w:rFonts w:hint="eastAsia"/>
        </w:rPr>
        <w:t>に異なる有効期限が設定されている場合、自動削除のタイミングが変わる場合があります。</w:t>
      </w:r>
    </w:p>
    <w:p w14:paraId="09CBBF8B" w14:textId="77777777" w:rsidR="0067526C" w:rsidRDefault="0067526C" w:rsidP="0067526C">
      <w:r>
        <w:rPr>
          <w:rFonts w:hint="eastAsia"/>
        </w:rPr>
        <w:t>例）</w:t>
      </w:r>
    </w:p>
    <w:p w14:paraId="687FFB61" w14:textId="77777777" w:rsidR="0067526C" w:rsidRDefault="0067526C" w:rsidP="0067526C">
      <w:r>
        <w:rPr>
          <w:rFonts w:hint="eastAsia"/>
        </w:rPr>
        <w:t>フォルダ：5月1</w:t>
      </w:r>
      <w:r w:rsidR="00E05CFE">
        <w:t>6</w:t>
      </w:r>
      <w:r>
        <w:rPr>
          <w:rFonts w:hint="eastAsia"/>
        </w:rPr>
        <w:t>日まで</w:t>
      </w:r>
    </w:p>
    <w:p w14:paraId="10DBA7CF" w14:textId="77777777" w:rsidR="0067526C" w:rsidRDefault="00ED66E3" w:rsidP="0067526C">
      <w:r>
        <w:rPr>
          <w:rFonts w:hint="eastAsia"/>
        </w:rPr>
        <w:t>フォルダ配下</w:t>
      </w:r>
      <w:r w:rsidR="0067526C">
        <w:rPr>
          <w:rFonts w:hint="eastAsia"/>
        </w:rPr>
        <w:t>のファイル：5月1</w:t>
      </w:r>
      <w:r w:rsidR="00E05CFE">
        <w:t>9</w:t>
      </w:r>
      <w:r w:rsidR="0067526C">
        <w:rPr>
          <w:rFonts w:hint="eastAsia"/>
        </w:rPr>
        <w:t>日まで</w:t>
      </w:r>
    </w:p>
    <w:p w14:paraId="55C1756F" w14:textId="77777777" w:rsidR="0067526C" w:rsidRPr="00483266" w:rsidRDefault="0067526C" w:rsidP="0067526C">
      <w:r>
        <w:rPr>
          <w:rFonts w:hint="eastAsia"/>
        </w:rPr>
        <w:t>フォルダの有効期限（5月</w:t>
      </w:r>
      <w:r w:rsidR="00E05CFE">
        <w:rPr>
          <w:rFonts w:hint="eastAsia"/>
        </w:rPr>
        <w:t>16</w:t>
      </w:r>
      <w:r>
        <w:rPr>
          <w:rFonts w:hint="eastAsia"/>
        </w:rPr>
        <w:t>日）を超過した時点で、</w:t>
      </w:r>
      <w:r w:rsidRPr="00E05CFE">
        <w:rPr>
          <w:rFonts w:hint="eastAsia"/>
          <w:color w:val="FF0000"/>
        </w:rPr>
        <w:t>フォルダ配下のファイル/フォルダも含めて</w:t>
      </w:r>
      <w:r>
        <w:rPr>
          <w:rFonts w:hint="eastAsia"/>
        </w:rPr>
        <w:t>自動削除されます。</w:t>
      </w:r>
    </w:p>
    <w:p w14:paraId="79C2F6DE" w14:textId="77777777" w:rsidR="0067526C" w:rsidRDefault="0067526C" w:rsidP="0067526C"/>
    <w:p w14:paraId="478590CB" w14:textId="77777777" w:rsidR="00E05CFE" w:rsidRDefault="00207DDC" w:rsidP="00E05CFE">
      <w:pPr>
        <w:jc w:val="center"/>
      </w:pPr>
      <w:r>
        <w:rPr>
          <w:noProof/>
        </w:rPr>
        <w:drawing>
          <wp:inline distT="0" distB="0" distL="0" distR="0" wp14:anchorId="59E48756" wp14:editId="2F28E5AE">
            <wp:extent cx="4869180" cy="2636520"/>
            <wp:effectExtent l="19050" t="19050" r="26670" b="1143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9180" cy="2636520"/>
                    </a:xfrm>
                    <a:prstGeom prst="rect">
                      <a:avLst/>
                    </a:prstGeom>
                    <a:noFill/>
                    <a:ln>
                      <a:solidFill>
                        <a:schemeClr val="bg1">
                          <a:lumMod val="85000"/>
                        </a:schemeClr>
                      </a:solidFill>
                    </a:ln>
                  </pic:spPr>
                </pic:pic>
              </a:graphicData>
            </a:graphic>
          </wp:inline>
        </w:drawing>
      </w:r>
    </w:p>
    <w:p w14:paraId="6A10962F" w14:textId="77777777" w:rsidR="00E05CFE" w:rsidRPr="00E05CFE" w:rsidRDefault="00E05CFE" w:rsidP="00E05CFE">
      <w:pPr>
        <w:jc w:val="center"/>
        <w:rPr>
          <w:b/>
        </w:rPr>
      </w:pPr>
      <w:r w:rsidRPr="00E05CFE">
        <w:rPr>
          <w:rFonts w:hint="eastAsia"/>
          <w:b/>
        </w:rPr>
        <w:t>フォルダ、フォルダ配下ファイル削除イメージ</w:t>
      </w:r>
      <w:bookmarkStart w:id="19" w:name="_GoBack"/>
      <w:bookmarkEnd w:id="19"/>
    </w:p>
    <w:p w14:paraId="195E6C22" w14:textId="77777777" w:rsidR="00E05CFE" w:rsidRPr="002D62D6" w:rsidRDefault="00E05CFE" w:rsidP="0067526C"/>
    <w:p w14:paraId="56670CC6" w14:textId="77777777" w:rsidR="0067526C" w:rsidRDefault="0067526C" w:rsidP="0067526C">
      <w:r>
        <w:rPr>
          <w:rFonts w:hint="eastAsia"/>
        </w:rPr>
        <w:t>フォルダ</w:t>
      </w:r>
      <w:r w:rsidR="00ED66E3">
        <w:rPr>
          <w:rFonts w:hint="eastAsia"/>
        </w:rPr>
        <w:t>配下</w:t>
      </w:r>
      <w:r>
        <w:rPr>
          <w:rFonts w:hint="eastAsia"/>
        </w:rPr>
        <w:t>のファイルが、全て削除されて初めてフォルダを自動削除したい場合、手動での設定が必要となります</w:t>
      </w:r>
      <w:r w:rsidR="00B25013">
        <w:rPr>
          <w:rFonts w:hint="eastAsia"/>
        </w:rPr>
        <w:t>（手動での設定方法は、操作チュートリアル時限ファイル設定ユーザー編をご確認下さい）</w:t>
      </w:r>
      <w:r>
        <w:rPr>
          <w:rFonts w:hint="eastAsia"/>
        </w:rPr>
        <w:t>。</w:t>
      </w:r>
    </w:p>
    <w:p w14:paraId="4A61D927" w14:textId="77777777" w:rsidR="00F32030" w:rsidRDefault="00F32030" w:rsidP="0067526C"/>
    <w:p w14:paraId="26D4831D" w14:textId="77777777" w:rsidR="00975716" w:rsidRDefault="00975716" w:rsidP="0067526C"/>
    <w:p w14:paraId="41B6B020" w14:textId="77777777" w:rsidR="0067526C" w:rsidRDefault="0067526C" w:rsidP="0067526C">
      <w:pPr>
        <w:pStyle w:val="3"/>
      </w:pPr>
      <w:bookmarkStart w:id="20" w:name="_Toc490828948"/>
      <w:r>
        <w:rPr>
          <w:rFonts w:hint="eastAsia"/>
          <w:lang w:eastAsia="ja-JP"/>
        </w:rPr>
        <w:t>時限ファイル設定されたファイル/フォルダに対して、公開期限付きのWeb公開、受取フォルダの設定を行った場合</w:t>
      </w:r>
      <w:bookmarkEnd w:id="20"/>
    </w:p>
    <w:p w14:paraId="188F8522" w14:textId="77777777" w:rsidR="0067526C" w:rsidRDefault="0067526C" w:rsidP="0067526C">
      <w:r>
        <w:rPr>
          <w:rFonts w:hint="eastAsia"/>
        </w:rPr>
        <w:t>例）</w:t>
      </w:r>
    </w:p>
    <w:p w14:paraId="54F32418" w14:textId="77777777" w:rsidR="0067526C" w:rsidRDefault="0067526C" w:rsidP="0067526C">
      <w:r>
        <w:rPr>
          <w:rFonts w:hint="eastAsia"/>
        </w:rPr>
        <w:t>公開期限：5月</w:t>
      </w:r>
      <w:r w:rsidR="00B9325D">
        <w:rPr>
          <w:rFonts w:hint="eastAsia"/>
        </w:rPr>
        <w:t>19</w:t>
      </w:r>
      <w:r>
        <w:rPr>
          <w:rFonts w:hint="eastAsia"/>
        </w:rPr>
        <w:t>日まで</w:t>
      </w:r>
    </w:p>
    <w:p w14:paraId="0EBC9625" w14:textId="77777777" w:rsidR="0067526C" w:rsidRDefault="0067526C" w:rsidP="0067526C">
      <w:r>
        <w:rPr>
          <w:rFonts w:hint="eastAsia"/>
        </w:rPr>
        <w:t>有効期限：5月</w:t>
      </w:r>
      <w:r w:rsidR="00B9325D">
        <w:rPr>
          <w:rFonts w:hint="eastAsia"/>
        </w:rPr>
        <w:t>16</w:t>
      </w:r>
      <w:r>
        <w:rPr>
          <w:rFonts w:hint="eastAsia"/>
        </w:rPr>
        <w:t>日まで</w:t>
      </w:r>
    </w:p>
    <w:p w14:paraId="73D8D2B8" w14:textId="77777777" w:rsidR="0067526C" w:rsidRDefault="0067526C" w:rsidP="0067526C">
      <w:r>
        <w:rPr>
          <w:rFonts w:hint="eastAsia"/>
        </w:rPr>
        <w:t>ファイルの有効期限（5月</w:t>
      </w:r>
      <w:r w:rsidR="00B9325D">
        <w:rPr>
          <w:rFonts w:hint="eastAsia"/>
        </w:rPr>
        <w:t>16</w:t>
      </w:r>
      <w:r>
        <w:rPr>
          <w:rFonts w:hint="eastAsia"/>
        </w:rPr>
        <w:t>日）を超過した際にファイル/フォルダが削除されるため公開が停止されます。</w:t>
      </w:r>
    </w:p>
    <w:p w14:paraId="6018CF68" w14:textId="77777777" w:rsidR="00207DDC" w:rsidRDefault="00207DDC" w:rsidP="00B9325D">
      <w:pPr>
        <w:jc w:val="center"/>
      </w:pPr>
      <w:r>
        <w:rPr>
          <w:noProof/>
        </w:rPr>
        <w:drawing>
          <wp:inline distT="0" distB="0" distL="0" distR="0" wp14:anchorId="4F000C37" wp14:editId="4FE1892C">
            <wp:extent cx="4953000" cy="2628900"/>
            <wp:effectExtent l="19050" t="19050" r="19050" b="190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2628900"/>
                    </a:xfrm>
                    <a:prstGeom prst="rect">
                      <a:avLst/>
                    </a:prstGeom>
                    <a:noFill/>
                    <a:ln>
                      <a:solidFill>
                        <a:schemeClr val="bg1">
                          <a:lumMod val="85000"/>
                        </a:schemeClr>
                      </a:solidFill>
                    </a:ln>
                  </pic:spPr>
                </pic:pic>
              </a:graphicData>
            </a:graphic>
          </wp:inline>
        </w:drawing>
      </w:r>
    </w:p>
    <w:p w14:paraId="32D9BEA5" w14:textId="77777777" w:rsidR="00207DDC" w:rsidRPr="00B9325D" w:rsidRDefault="00B9325D" w:rsidP="00207DDC">
      <w:pPr>
        <w:jc w:val="center"/>
        <w:rPr>
          <w:b/>
        </w:rPr>
      </w:pPr>
      <w:r w:rsidRPr="00B9325D">
        <w:rPr>
          <w:rFonts w:hint="eastAsia"/>
          <w:b/>
        </w:rPr>
        <w:t>ファイル削除、公開停止イメージ</w:t>
      </w:r>
    </w:p>
    <w:p w14:paraId="66738F10" w14:textId="60CCF95C" w:rsidR="00B95FFA" w:rsidRDefault="00B95FFA">
      <w:pPr>
        <w:adjustRightInd/>
        <w:snapToGrid/>
      </w:pPr>
      <w:r>
        <w:br w:type="page"/>
      </w:r>
    </w:p>
    <w:p w14:paraId="7A4451D2" w14:textId="77777777" w:rsidR="00BE72E8" w:rsidRDefault="00B25013" w:rsidP="00BE72E8">
      <w:pPr>
        <w:pStyle w:val="3"/>
      </w:pPr>
      <w:bookmarkStart w:id="21" w:name="_Toc490828949"/>
      <w:r>
        <w:rPr>
          <w:rFonts w:hint="eastAsia"/>
          <w:lang w:eastAsia="ja-JP"/>
        </w:rPr>
        <w:lastRenderedPageBreak/>
        <w:t>時限ファイル設定と</w:t>
      </w:r>
      <w:r w:rsidR="00BE72E8">
        <w:rPr>
          <w:rFonts w:hint="eastAsia"/>
          <w:lang w:eastAsia="ja-JP"/>
        </w:rPr>
        <w:t>受取フォルダ</w:t>
      </w:r>
      <w:r>
        <w:rPr>
          <w:rFonts w:hint="eastAsia"/>
          <w:lang w:eastAsia="ja-JP"/>
        </w:rPr>
        <w:t>設定が行われている場合</w:t>
      </w:r>
      <w:r w:rsidR="004223D0">
        <w:rPr>
          <w:rFonts w:hint="eastAsia"/>
          <w:lang w:eastAsia="ja-JP"/>
        </w:rPr>
        <w:t>の注意点</w:t>
      </w:r>
      <w:bookmarkEnd w:id="21"/>
    </w:p>
    <w:p w14:paraId="2A03CC8B" w14:textId="77777777" w:rsidR="0067526C" w:rsidRPr="00456FD8" w:rsidRDefault="0067526C" w:rsidP="0067526C">
      <w:r>
        <w:t>Proself</w:t>
      </w:r>
      <w:r>
        <w:rPr>
          <w:rFonts w:hint="eastAsia"/>
        </w:rPr>
        <w:t>にアカウントを持たないユーザーが、受取フォルダにアップロードしたファイル/フォルダにおいても、</w:t>
      </w:r>
      <w:r w:rsidR="004223D0">
        <w:rPr>
          <w:rFonts w:hint="eastAsia"/>
        </w:rPr>
        <w:t>時限ファイル設定（</w:t>
      </w:r>
      <w:hyperlink w:anchor="_Proselfの時限ファイル機能を利用してファイルの有効期限を設定する" w:history="1">
        <w:r w:rsidR="004223D0" w:rsidRPr="00187586">
          <w:rPr>
            <w:rStyle w:val="a7"/>
            <w:rFonts w:hint="eastAsia"/>
          </w:rPr>
          <w:t>2.Proselfの時限ファイル機能を利用してファイルの有効期限を設定する</w:t>
        </w:r>
      </w:hyperlink>
      <w:r w:rsidR="004223D0">
        <w:rPr>
          <w:rFonts w:hint="eastAsia"/>
        </w:rPr>
        <w:t>）をしている場合は、</w:t>
      </w:r>
      <w:r>
        <w:rPr>
          <w:rFonts w:hint="eastAsia"/>
        </w:rPr>
        <w:t>有効期限が自動で設定されます。受取フォルダにアップロードされたファイル/フォルダのみ有効期限を設定しないことはでき</w:t>
      </w:r>
      <w:r w:rsidR="004223D0">
        <w:rPr>
          <w:rFonts w:hint="eastAsia"/>
        </w:rPr>
        <w:t>ません</w:t>
      </w:r>
      <w:r>
        <w:rPr>
          <w:rFonts w:hint="eastAsia"/>
        </w:rPr>
        <w:t>。</w:t>
      </w:r>
    </w:p>
    <w:p w14:paraId="6ECAAFA8" w14:textId="77777777" w:rsidR="0067526C" w:rsidRPr="0067526C" w:rsidRDefault="0067526C" w:rsidP="00DA27F9"/>
    <w:sectPr w:rsidR="0067526C" w:rsidRPr="0067526C" w:rsidSect="000003D3">
      <w:headerReference w:type="default" r:id="rId38"/>
      <w:footerReference w:type="default" r:id="rId39"/>
      <w:headerReference w:type="first" r:id="rId40"/>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32E0C" w14:textId="77777777" w:rsidR="00F16250" w:rsidRDefault="00F16250" w:rsidP="0072756C">
      <w:r>
        <w:separator/>
      </w:r>
    </w:p>
  </w:endnote>
  <w:endnote w:type="continuationSeparator" w:id="0">
    <w:p w14:paraId="26AA392A" w14:textId="77777777" w:rsidR="00F16250" w:rsidRDefault="00F16250"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111224"/>
      <w:docPartObj>
        <w:docPartGallery w:val="Page Numbers (Bottom of Page)"/>
        <w:docPartUnique/>
      </w:docPartObj>
    </w:sdtPr>
    <w:sdtEndPr/>
    <w:sdtContent>
      <w:p w14:paraId="68C9B3DC" w14:textId="77777777" w:rsidR="00A96EA8" w:rsidRDefault="00A96EA8"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14:paraId="1D05DFCE" w14:textId="77777777" w:rsidR="00A96EA8" w:rsidRDefault="00A96EA8" w:rsidP="0072756C">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14:paraId="5D3FCFBB" w14:textId="5B463C8B" w:rsidR="00A96EA8" w:rsidRDefault="00A96EA8">
        <w:pPr>
          <w:pStyle w:val="aa"/>
          <w:jc w:val="center"/>
        </w:pPr>
        <w:r>
          <w:fldChar w:fldCharType="begin"/>
        </w:r>
        <w:r>
          <w:instrText>PAGE   \* MERGEFORMAT</w:instrText>
        </w:r>
        <w:r>
          <w:fldChar w:fldCharType="separate"/>
        </w:r>
        <w:r w:rsidR="00517470" w:rsidRPr="00517470">
          <w:rPr>
            <w:noProof/>
            <w:lang w:val="ja-JP"/>
          </w:rPr>
          <w:t>25</w:t>
        </w:r>
        <w:r>
          <w:fldChar w:fldCharType="end"/>
        </w:r>
      </w:p>
    </w:sdtContent>
  </w:sdt>
  <w:p w14:paraId="7411268D" w14:textId="77777777" w:rsidR="00A96EA8" w:rsidRPr="005E3A6A" w:rsidRDefault="00A96EA8" w:rsidP="005E3A6A">
    <w:pPr>
      <w:pStyle w:val="aa"/>
      <w:jc w:val="right"/>
      <w:rPr>
        <w:rFonts w:cs="メイリオ"/>
      </w:rPr>
    </w:pPr>
    <w:r w:rsidRPr="005E3A6A">
      <w:rPr>
        <w:rFonts w:cs="メイリオ"/>
      </w:rPr>
      <w:t>Copyright © North Grid Corporation 201</w:t>
    </w:r>
    <w:r w:rsidR="000D50FF">
      <w:rPr>
        <w:rFonts w:cs="メイリオ" w:hint="eastAsia"/>
      </w:rPr>
      <w:t>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55AFA" w14:textId="77777777" w:rsidR="00F16250" w:rsidRDefault="00F16250" w:rsidP="0072756C">
      <w:r>
        <w:separator/>
      </w:r>
    </w:p>
  </w:footnote>
  <w:footnote w:type="continuationSeparator" w:id="0">
    <w:p w14:paraId="75078B17" w14:textId="77777777" w:rsidR="00F16250" w:rsidRDefault="00F16250" w:rsidP="007275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551E" w14:textId="77777777" w:rsidR="00A96EA8" w:rsidRPr="003D19C6" w:rsidRDefault="00A96EA8" w:rsidP="006701D0">
    <w:pPr>
      <w:pStyle w:val="a8"/>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1409657741"/>
      <w:dataBinding w:prefixMappings="xmlns:ns0='http://purl.org/dc/elements/1.1/' xmlns:ns1='http://schemas.openxmlformats.org/package/2006/metadata/core-properties' " w:xpath="/ns1:coreProperties[1]/ns0:title[1]" w:storeItemID="{6C3C8BC8-F283-45AE-878A-BAB7291924A1}"/>
      <w:text/>
    </w:sdtPr>
    <w:sdtEndPr/>
    <w:sdtContent>
      <w:p w14:paraId="76CB96B3" w14:textId="77777777" w:rsidR="00A96EA8" w:rsidRDefault="00A96EA8" w:rsidP="000003D3">
        <w:pPr>
          <w:pStyle w:val="a8"/>
          <w:jc w:val="right"/>
        </w:pPr>
        <w:r>
          <w:rPr>
            <w:rFonts w:hint="eastAsia"/>
          </w:rPr>
          <w:t>操作チュートリアル　時限ファイル設定管理者編</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757606217"/>
      <w:dataBinding w:prefixMappings="xmlns:ns0='http://purl.org/dc/elements/1.1/' xmlns:ns1='http://schemas.openxmlformats.org/package/2006/metadata/core-properties' " w:xpath="/ns1:coreProperties[1]/ns0:title[1]" w:storeItemID="{6C3C8BC8-F283-45AE-878A-BAB7291924A1}"/>
      <w:text/>
    </w:sdtPr>
    <w:sdtEndPr/>
    <w:sdtContent>
      <w:p w14:paraId="2A6FAB9F" w14:textId="77777777" w:rsidR="00A96EA8" w:rsidRDefault="00A96EA8" w:rsidP="006701D0">
        <w:pPr>
          <w:pStyle w:val="a8"/>
          <w:jc w:val="right"/>
        </w:pPr>
        <w:r>
          <w:rPr>
            <w:rFonts w:hint="eastAsia"/>
          </w:rPr>
          <w:t>操作チュートリアル　時限ファイル設定管理者編</w:t>
        </w:r>
      </w:p>
    </w:sdtContent>
  </w:sdt>
  <w:p w14:paraId="1917BEBE" w14:textId="77777777" w:rsidR="00A96EA8" w:rsidRPr="006701D0" w:rsidRDefault="00A96EA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A5EFD"/>
    <w:multiLevelType w:val="hybridMultilevel"/>
    <w:tmpl w:val="C3DE97C8"/>
    <w:lvl w:ilvl="0" w:tplc="AB0EC07E">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1A38B9"/>
    <w:multiLevelType w:val="hybridMultilevel"/>
    <w:tmpl w:val="B31A90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AC1BD3"/>
    <w:multiLevelType w:val="hybridMultilevel"/>
    <w:tmpl w:val="330E09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61269F7"/>
    <w:multiLevelType w:val="multilevel"/>
    <w:tmpl w:val="BAD4078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4E025989"/>
    <w:multiLevelType w:val="hybridMultilevel"/>
    <w:tmpl w:val="805012D6"/>
    <w:lvl w:ilvl="0" w:tplc="AB0EC07E">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280435D"/>
    <w:multiLevelType w:val="hybridMultilevel"/>
    <w:tmpl w:val="BC42BD6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2B47F87"/>
    <w:multiLevelType w:val="hybridMultilevel"/>
    <w:tmpl w:val="14B483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9E026A4"/>
    <w:multiLevelType w:val="hybridMultilevel"/>
    <w:tmpl w:val="5C409184"/>
    <w:lvl w:ilvl="0" w:tplc="AB0EC07E">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A1803E7"/>
    <w:multiLevelType w:val="hybridMultilevel"/>
    <w:tmpl w:val="0840C3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1595C66"/>
    <w:multiLevelType w:val="hybridMultilevel"/>
    <w:tmpl w:val="60DC6962"/>
    <w:lvl w:ilvl="0" w:tplc="AB0EC07E">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F009F7"/>
    <w:multiLevelType w:val="hybridMultilevel"/>
    <w:tmpl w:val="DC3C975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003A41"/>
    <w:multiLevelType w:val="hybridMultilevel"/>
    <w:tmpl w:val="B7DADB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F640CED"/>
    <w:multiLevelType w:val="hybridMultilevel"/>
    <w:tmpl w:val="C616DDEC"/>
    <w:lvl w:ilvl="0" w:tplc="259AD684">
      <w:start w:val="1"/>
      <w:numFmt w:val="low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18D72ED"/>
    <w:multiLevelType w:val="hybridMultilevel"/>
    <w:tmpl w:val="32E4A502"/>
    <w:lvl w:ilvl="0" w:tplc="259AD684">
      <w:start w:val="1"/>
      <w:numFmt w:val="low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3"/>
  </w:num>
  <w:num w:numId="3">
    <w:abstractNumId w:val="3"/>
  </w:num>
  <w:num w:numId="4">
    <w:abstractNumId w:val="3"/>
  </w:num>
  <w:num w:numId="5">
    <w:abstractNumId w:val="3"/>
  </w:num>
  <w:num w:numId="6">
    <w:abstractNumId w:val="1"/>
  </w:num>
  <w:num w:numId="7">
    <w:abstractNumId w:val="2"/>
  </w:num>
  <w:num w:numId="8">
    <w:abstractNumId w:val="6"/>
  </w:num>
  <w:num w:numId="9">
    <w:abstractNumId w:val="11"/>
  </w:num>
  <w:num w:numId="10">
    <w:abstractNumId w:val="8"/>
  </w:num>
  <w:num w:numId="11">
    <w:abstractNumId w:val="5"/>
  </w:num>
  <w:num w:numId="12">
    <w:abstractNumId w:val="10"/>
  </w:num>
  <w:num w:numId="13">
    <w:abstractNumId w:val="9"/>
  </w:num>
  <w:num w:numId="14">
    <w:abstractNumId w:val="13"/>
  </w:num>
  <w:num w:numId="15">
    <w:abstractNumId w:val="0"/>
  </w:num>
  <w:num w:numId="16">
    <w:abstractNumId w:val="4"/>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840"/>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F6B"/>
    <w:rsid w:val="000003D3"/>
    <w:rsid w:val="00013A97"/>
    <w:rsid w:val="000169C8"/>
    <w:rsid w:val="00017989"/>
    <w:rsid w:val="00032C65"/>
    <w:rsid w:val="00034000"/>
    <w:rsid w:val="000436E2"/>
    <w:rsid w:val="00045DD8"/>
    <w:rsid w:val="000567C6"/>
    <w:rsid w:val="000570B7"/>
    <w:rsid w:val="00057CEC"/>
    <w:rsid w:val="0006471B"/>
    <w:rsid w:val="000750EC"/>
    <w:rsid w:val="00087F5F"/>
    <w:rsid w:val="0009663E"/>
    <w:rsid w:val="000A02A7"/>
    <w:rsid w:val="000A5C8D"/>
    <w:rsid w:val="000A70BA"/>
    <w:rsid w:val="000B6FE9"/>
    <w:rsid w:val="000D12DC"/>
    <w:rsid w:val="000D50FF"/>
    <w:rsid w:val="000E395D"/>
    <w:rsid w:val="000E41D6"/>
    <w:rsid w:val="000F2B3A"/>
    <w:rsid w:val="000F35AF"/>
    <w:rsid w:val="000F7E35"/>
    <w:rsid w:val="00104665"/>
    <w:rsid w:val="00107B7F"/>
    <w:rsid w:val="00110908"/>
    <w:rsid w:val="001127FD"/>
    <w:rsid w:val="00120202"/>
    <w:rsid w:val="00123EB7"/>
    <w:rsid w:val="001465F8"/>
    <w:rsid w:val="00160066"/>
    <w:rsid w:val="00172918"/>
    <w:rsid w:val="00176E95"/>
    <w:rsid w:val="00187586"/>
    <w:rsid w:val="00191CBC"/>
    <w:rsid w:val="001964D0"/>
    <w:rsid w:val="001B2BF3"/>
    <w:rsid w:val="001B2DA7"/>
    <w:rsid w:val="001D1FFC"/>
    <w:rsid w:val="001D78C4"/>
    <w:rsid w:val="0020325C"/>
    <w:rsid w:val="002037A1"/>
    <w:rsid w:val="00207DDC"/>
    <w:rsid w:val="0021410E"/>
    <w:rsid w:val="002155AB"/>
    <w:rsid w:val="00233A92"/>
    <w:rsid w:val="00233F8A"/>
    <w:rsid w:val="0023672E"/>
    <w:rsid w:val="00253CC9"/>
    <w:rsid w:val="00256191"/>
    <w:rsid w:val="002575FF"/>
    <w:rsid w:val="00263310"/>
    <w:rsid w:val="0028125A"/>
    <w:rsid w:val="002A245E"/>
    <w:rsid w:val="002C4AD0"/>
    <w:rsid w:val="002C7C9E"/>
    <w:rsid w:val="002D62D6"/>
    <w:rsid w:val="002E508F"/>
    <w:rsid w:val="002F0114"/>
    <w:rsid w:val="002F362F"/>
    <w:rsid w:val="002F3B95"/>
    <w:rsid w:val="002F7AE9"/>
    <w:rsid w:val="003152BF"/>
    <w:rsid w:val="00316226"/>
    <w:rsid w:val="0033371B"/>
    <w:rsid w:val="00353379"/>
    <w:rsid w:val="00372105"/>
    <w:rsid w:val="0038776F"/>
    <w:rsid w:val="00395675"/>
    <w:rsid w:val="003A028A"/>
    <w:rsid w:val="003A32CA"/>
    <w:rsid w:val="003A55A1"/>
    <w:rsid w:val="003D1647"/>
    <w:rsid w:val="003D19C6"/>
    <w:rsid w:val="003D5F4F"/>
    <w:rsid w:val="003E1659"/>
    <w:rsid w:val="003E3C11"/>
    <w:rsid w:val="003E4D4C"/>
    <w:rsid w:val="003E66F1"/>
    <w:rsid w:val="003F7723"/>
    <w:rsid w:val="00407EE3"/>
    <w:rsid w:val="004223D0"/>
    <w:rsid w:val="004275BB"/>
    <w:rsid w:val="00430944"/>
    <w:rsid w:val="004330CE"/>
    <w:rsid w:val="00442907"/>
    <w:rsid w:val="00456F8F"/>
    <w:rsid w:val="00456FD8"/>
    <w:rsid w:val="0046334A"/>
    <w:rsid w:val="00472B6F"/>
    <w:rsid w:val="00483266"/>
    <w:rsid w:val="00485752"/>
    <w:rsid w:val="004A54D5"/>
    <w:rsid w:val="004B32AA"/>
    <w:rsid w:val="004E0C4A"/>
    <w:rsid w:val="005000B7"/>
    <w:rsid w:val="0050213F"/>
    <w:rsid w:val="00517470"/>
    <w:rsid w:val="005206A8"/>
    <w:rsid w:val="00521332"/>
    <w:rsid w:val="005236E4"/>
    <w:rsid w:val="00525028"/>
    <w:rsid w:val="00543669"/>
    <w:rsid w:val="005577DA"/>
    <w:rsid w:val="0056233C"/>
    <w:rsid w:val="00563894"/>
    <w:rsid w:val="0056432A"/>
    <w:rsid w:val="005649C2"/>
    <w:rsid w:val="0056695A"/>
    <w:rsid w:val="0057542E"/>
    <w:rsid w:val="00585994"/>
    <w:rsid w:val="005A62C4"/>
    <w:rsid w:val="005B0B83"/>
    <w:rsid w:val="005B5A1B"/>
    <w:rsid w:val="005E2C0A"/>
    <w:rsid w:val="005E3A6A"/>
    <w:rsid w:val="005E60D3"/>
    <w:rsid w:val="005E7F85"/>
    <w:rsid w:val="00605C45"/>
    <w:rsid w:val="006262AD"/>
    <w:rsid w:val="006342AA"/>
    <w:rsid w:val="00647D74"/>
    <w:rsid w:val="006638B4"/>
    <w:rsid w:val="006701D0"/>
    <w:rsid w:val="00673164"/>
    <w:rsid w:val="0067526C"/>
    <w:rsid w:val="006772F4"/>
    <w:rsid w:val="006854AE"/>
    <w:rsid w:val="00691461"/>
    <w:rsid w:val="006E0F67"/>
    <w:rsid w:val="006F29DD"/>
    <w:rsid w:val="00710983"/>
    <w:rsid w:val="007119BC"/>
    <w:rsid w:val="00722076"/>
    <w:rsid w:val="0072756C"/>
    <w:rsid w:val="00731814"/>
    <w:rsid w:val="00755352"/>
    <w:rsid w:val="00790F6B"/>
    <w:rsid w:val="007C0412"/>
    <w:rsid w:val="007C2FA6"/>
    <w:rsid w:val="007D2408"/>
    <w:rsid w:val="007F6E0C"/>
    <w:rsid w:val="007F7471"/>
    <w:rsid w:val="00826D16"/>
    <w:rsid w:val="00830094"/>
    <w:rsid w:val="00832E7C"/>
    <w:rsid w:val="00833F44"/>
    <w:rsid w:val="00847288"/>
    <w:rsid w:val="00850742"/>
    <w:rsid w:val="00861A65"/>
    <w:rsid w:val="008A2C3A"/>
    <w:rsid w:val="008A5B3F"/>
    <w:rsid w:val="008A5E34"/>
    <w:rsid w:val="008A7622"/>
    <w:rsid w:val="008A7715"/>
    <w:rsid w:val="008A7B2A"/>
    <w:rsid w:val="008B7D13"/>
    <w:rsid w:val="008C7CD3"/>
    <w:rsid w:val="008D3071"/>
    <w:rsid w:val="008E74EB"/>
    <w:rsid w:val="008F08FC"/>
    <w:rsid w:val="008F4E2C"/>
    <w:rsid w:val="008F77CF"/>
    <w:rsid w:val="00921B3D"/>
    <w:rsid w:val="00927368"/>
    <w:rsid w:val="009441F5"/>
    <w:rsid w:val="00944E4D"/>
    <w:rsid w:val="00967361"/>
    <w:rsid w:val="00975716"/>
    <w:rsid w:val="009772CB"/>
    <w:rsid w:val="00977A00"/>
    <w:rsid w:val="00977FCC"/>
    <w:rsid w:val="009B2EC6"/>
    <w:rsid w:val="009B3355"/>
    <w:rsid w:val="009C2DA3"/>
    <w:rsid w:val="009C73CD"/>
    <w:rsid w:val="009D13B4"/>
    <w:rsid w:val="009E1359"/>
    <w:rsid w:val="009F0C6D"/>
    <w:rsid w:val="00A4520B"/>
    <w:rsid w:val="00A50C4D"/>
    <w:rsid w:val="00A7523B"/>
    <w:rsid w:val="00A75692"/>
    <w:rsid w:val="00A96EA8"/>
    <w:rsid w:val="00AA606A"/>
    <w:rsid w:val="00AF3CE2"/>
    <w:rsid w:val="00AF6E8E"/>
    <w:rsid w:val="00B07CA5"/>
    <w:rsid w:val="00B2047D"/>
    <w:rsid w:val="00B25013"/>
    <w:rsid w:val="00B259CB"/>
    <w:rsid w:val="00B321F4"/>
    <w:rsid w:val="00B328BD"/>
    <w:rsid w:val="00B3542F"/>
    <w:rsid w:val="00B43121"/>
    <w:rsid w:val="00B71E0B"/>
    <w:rsid w:val="00B919A8"/>
    <w:rsid w:val="00B9325D"/>
    <w:rsid w:val="00B95FFA"/>
    <w:rsid w:val="00BC0207"/>
    <w:rsid w:val="00BE64BC"/>
    <w:rsid w:val="00BE72E8"/>
    <w:rsid w:val="00C0398A"/>
    <w:rsid w:val="00C10D96"/>
    <w:rsid w:val="00C17FBC"/>
    <w:rsid w:val="00C205F7"/>
    <w:rsid w:val="00C269A7"/>
    <w:rsid w:val="00C64BEB"/>
    <w:rsid w:val="00C652A7"/>
    <w:rsid w:val="00C65DD3"/>
    <w:rsid w:val="00C76322"/>
    <w:rsid w:val="00C86331"/>
    <w:rsid w:val="00C930A3"/>
    <w:rsid w:val="00CB75B9"/>
    <w:rsid w:val="00CC3F64"/>
    <w:rsid w:val="00CD30BD"/>
    <w:rsid w:val="00CD6AC1"/>
    <w:rsid w:val="00CE5B47"/>
    <w:rsid w:val="00CF041B"/>
    <w:rsid w:val="00CF1161"/>
    <w:rsid w:val="00D02FE2"/>
    <w:rsid w:val="00D12F63"/>
    <w:rsid w:val="00D15B23"/>
    <w:rsid w:val="00D205CB"/>
    <w:rsid w:val="00D25B1C"/>
    <w:rsid w:val="00D66E54"/>
    <w:rsid w:val="00D868FF"/>
    <w:rsid w:val="00D91AFB"/>
    <w:rsid w:val="00DA0282"/>
    <w:rsid w:val="00DA1C18"/>
    <w:rsid w:val="00DA27F9"/>
    <w:rsid w:val="00DC0B25"/>
    <w:rsid w:val="00DD1B5B"/>
    <w:rsid w:val="00DE1E94"/>
    <w:rsid w:val="00DE74E8"/>
    <w:rsid w:val="00DF17F1"/>
    <w:rsid w:val="00DF3436"/>
    <w:rsid w:val="00DF3B52"/>
    <w:rsid w:val="00E0160A"/>
    <w:rsid w:val="00E05CFE"/>
    <w:rsid w:val="00E11727"/>
    <w:rsid w:val="00E237B0"/>
    <w:rsid w:val="00E32313"/>
    <w:rsid w:val="00E3416F"/>
    <w:rsid w:val="00E575DE"/>
    <w:rsid w:val="00E662C3"/>
    <w:rsid w:val="00E7310F"/>
    <w:rsid w:val="00E85020"/>
    <w:rsid w:val="00E955DA"/>
    <w:rsid w:val="00EC7381"/>
    <w:rsid w:val="00ED2E28"/>
    <w:rsid w:val="00ED66E3"/>
    <w:rsid w:val="00EE7340"/>
    <w:rsid w:val="00EF5124"/>
    <w:rsid w:val="00F035BC"/>
    <w:rsid w:val="00F16250"/>
    <w:rsid w:val="00F22633"/>
    <w:rsid w:val="00F32030"/>
    <w:rsid w:val="00F40BA5"/>
    <w:rsid w:val="00F56643"/>
    <w:rsid w:val="00F571F7"/>
    <w:rsid w:val="00F66CE0"/>
    <w:rsid w:val="00F7628E"/>
    <w:rsid w:val="00F76628"/>
    <w:rsid w:val="00F806C4"/>
    <w:rsid w:val="00F95444"/>
    <w:rsid w:val="00F9705E"/>
    <w:rsid w:val="00FA6322"/>
    <w:rsid w:val="00FB32AE"/>
    <w:rsid w:val="00FB4993"/>
    <w:rsid w:val="00FB7EDE"/>
    <w:rsid w:val="00FD1994"/>
    <w:rsid w:val="00FD315C"/>
    <w:rsid w:val="00FE465A"/>
    <w:rsid w:val="00FE6F23"/>
    <w:rsid w:val="00FE735F"/>
    <w:rsid w:val="00FF0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618AB29"/>
  <w15:docId w15:val="{2912C54E-F19A-433C-8967-54600C829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7F9"/>
    <w:pPr>
      <w:adjustRightInd w:val="0"/>
      <w:snapToGrid w:val="0"/>
    </w:pPr>
    <w:rPr>
      <w:rFonts w:ascii="メイリオ" w:eastAsia="メイリオ" w:hAnsi="メイリオ"/>
      <w:sz w:val="24"/>
    </w:rPr>
  </w:style>
  <w:style w:type="paragraph" w:styleId="1">
    <w:name w:val="heading 1"/>
    <w:basedOn w:val="a"/>
    <w:next w:val="a"/>
    <w:link w:val="10"/>
    <w:qFormat/>
    <w:rsid w:val="00DA27F9"/>
    <w:pPr>
      <w:keepNext/>
      <w:numPr>
        <w:numId w:val="5"/>
      </w:numPr>
      <w:suppressAutoHyphens/>
      <w:outlineLvl w:val="0"/>
    </w:pPr>
    <w:rPr>
      <w:rFonts w:cs="Century"/>
      <w:b/>
      <w:kern w:val="24"/>
      <w:szCs w:val="24"/>
      <w:lang w:eastAsia="ar-SA"/>
    </w:rPr>
  </w:style>
  <w:style w:type="paragraph" w:styleId="2">
    <w:name w:val="heading 2"/>
    <w:basedOn w:val="a"/>
    <w:next w:val="a"/>
    <w:link w:val="20"/>
    <w:qFormat/>
    <w:rsid w:val="00DA27F9"/>
    <w:pPr>
      <w:keepNext/>
      <w:numPr>
        <w:ilvl w:val="1"/>
        <w:numId w:val="5"/>
      </w:numPr>
      <w:suppressAutoHyphens/>
      <w:outlineLvl w:val="1"/>
    </w:pPr>
    <w:rPr>
      <w:rFonts w:cs="メイリオ"/>
      <w:kern w:val="21"/>
      <w:szCs w:val="21"/>
      <w:lang w:eastAsia="ar-SA"/>
    </w:rPr>
  </w:style>
  <w:style w:type="paragraph" w:styleId="3">
    <w:name w:val="heading 3"/>
    <w:basedOn w:val="a"/>
    <w:next w:val="a"/>
    <w:link w:val="30"/>
    <w:qFormat/>
    <w:rsid w:val="00DA27F9"/>
    <w:pPr>
      <w:keepNext/>
      <w:numPr>
        <w:ilvl w:val="2"/>
        <w:numId w:val="5"/>
      </w:numPr>
      <w:suppressAutoHyphens/>
      <w:ind w:left="709"/>
      <w:outlineLvl w:val="2"/>
    </w:pPr>
    <w:rPr>
      <w:rFonts w:cs="Century"/>
      <w:kern w:val="24"/>
      <w:szCs w:val="24"/>
      <w:lang w:eastAsia="ar-SA"/>
    </w:rPr>
  </w:style>
  <w:style w:type="paragraph" w:styleId="4">
    <w:name w:val="heading 4"/>
    <w:basedOn w:val="a"/>
    <w:next w:val="a"/>
    <w:link w:val="40"/>
    <w:qFormat/>
    <w:rsid w:val="000A70BA"/>
    <w:pPr>
      <w:keepNext/>
      <w:numPr>
        <w:ilvl w:val="3"/>
        <w:numId w:val="5"/>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DA27F9"/>
    <w:rPr>
      <w:rFonts w:ascii="メイリオ" w:eastAsia="メイリオ" w:hAnsi="メイリオ" w:cs="Century"/>
      <w:b/>
      <w:kern w:val="24"/>
      <w:sz w:val="24"/>
      <w:szCs w:val="24"/>
      <w:lang w:eastAsia="ar-SA"/>
    </w:rPr>
  </w:style>
  <w:style w:type="character" w:customStyle="1" w:styleId="20">
    <w:name w:val="見出し 2 (文字)"/>
    <w:basedOn w:val="a0"/>
    <w:link w:val="2"/>
    <w:rsid w:val="00DA27F9"/>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057CEC"/>
    <w:pPr>
      <w:tabs>
        <w:tab w:val="right" w:leader="dot" w:pos="8494"/>
      </w:tabs>
    </w:pPr>
    <w:rPr>
      <w:b/>
      <w:sz w:val="22"/>
      <w:szCs w:val="21"/>
    </w:rPr>
  </w:style>
  <w:style w:type="paragraph" w:styleId="21">
    <w:name w:val="toc 2"/>
    <w:basedOn w:val="a"/>
    <w:next w:val="a"/>
    <w:autoRedefine/>
    <w:uiPriority w:val="39"/>
    <w:unhideWhenUsed/>
    <w:qFormat/>
    <w:rsid w:val="001127FD"/>
    <w:pPr>
      <w:ind w:leftChars="100" w:left="240"/>
    </w:pPr>
    <w:rPr>
      <w:sz w:val="22"/>
    </w:rPr>
  </w:style>
  <w:style w:type="paragraph" w:styleId="31">
    <w:name w:val="toc 3"/>
    <w:basedOn w:val="a"/>
    <w:next w:val="a"/>
    <w:autoRedefine/>
    <w:uiPriority w:val="39"/>
    <w:unhideWhenUsed/>
    <w:qFormat/>
    <w:rsid w:val="001127FD"/>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06471B"/>
    <w:rPr>
      <w:color w:val="0000FF" w:themeColor="hyperlink"/>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DA27F9"/>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0A70BA"/>
    <w:rPr>
      <w:rFonts w:ascii="メイリオ" w:eastAsia="メイリオ" w:hAnsi="Century" w:cs="Century"/>
      <w:bCs/>
      <w:kern w:val="24"/>
      <w:sz w:val="24"/>
      <w:szCs w:val="24"/>
      <w:lang w:eastAsia="ar-SA"/>
    </w:rPr>
  </w:style>
  <w:style w:type="paragraph" w:styleId="ae">
    <w:name w:val="List Paragraph"/>
    <w:basedOn w:val="a"/>
    <w:uiPriority w:val="34"/>
    <w:qFormat/>
    <w:rsid w:val="00790F6B"/>
    <w:pPr>
      <w:ind w:leftChars="400" w:left="840"/>
    </w:pPr>
  </w:style>
  <w:style w:type="table" w:styleId="af">
    <w:name w:val="Table Grid"/>
    <w:basedOn w:val="a1"/>
    <w:uiPriority w:val="59"/>
    <w:rsid w:val="00CF0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6638B4"/>
    <w:rPr>
      <w:color w:val="800080" w:themeColor="followedHyperlink"/>
      <w:u w:val="single"/>
    </w:rPr>
  </w:style>
  <w:style w:type="character" w:styleId="af1">
    <w:name w:val="annotation reference"/>
    <w:basedOn w:val="a0"/>
    <w:uiPriority w:val="99"/>
    <w:semiHidden/>
    <w:unhideWhenUsed/>
    <w:rsid w:val="00160066"/>
    <w:rPr>
      <w:sz w:val="18"/>
      <w:szCs w:val="18"/>
    </w:rPr>
  </w:style>
  <w:style w:type="paragraph" w:styleId="af2">
    <w:name w:val="annotation text"/>
    <w:basedOn w:val="a"/>
    <w:link w:val="af3"/>
    <w:uiPriority w:val="99"/>
    <w:semiHidden/>
    <w:unhideWhenUsed/>
    <w:rsid w:val="00160066"/>
  </w:style>
  <w:style w:type="character" w:customStyle="1" w:styleId="af3">
    <w:name w:val="コメント文字列 (文字)"/>
    <w:basedOn w:val="a0"/>
    <w:link w:val="af2"/>
    <w:uiPriority w:val="99"/>
    <w:semiHidden/>
    <w:rsid w:val="00160066"/>
    <w:rPr>
      <w:rFonts w:ascii="メイリオ" w:eastAsia="メイリオ" w:hAnsi="メイリオ"/>
      <w:sz w:val="24"/>
    </w:rPr>
  </w:style>
  <w:style w:type="paragraph" w:styleId="af4">
    <w:name w:val="annotation subject"/>
    <w:basedOn w:val="af2"/>
    <w:next w:val="af2"/>
    <w:link w:val="af5"/>
    <w:uiPriority w:val="99"/>
    <w:semiHidden/>
    <w:unhideWhenUsed/>
    <w:rsid w:val="00160066"/>
    <w:rPr>
      <w:b/>
      <w:bCs/>
    </w:rPr>
  </w:style>
  <w:style w:type="character" w:customStyle="1" w:styleId="af5">
    <w:name w:val="コメント内容 (文字)"/>
    <w:basedOn w:val="af3"/>
    <w:link w:val="af4"/>
    <w:uiPriority w:val="99"/>
    <w:semiHidden/>
    <w:rsid w:val="00160066"/>
    <w:rPr>
      <w:rFonts w:ascii="メイリオ" w:eastAsia="メイリオ" w:hAnsi="メイリオ"/>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chida\Desktop\&#12494;&#12540;&#12473;&#12464;&#12522;&#12483;&#12489;_&#20316;&#26989;&#12501;&#12457;&#12523;&#12480;\&#12481;&#12517;&#12540;&#12488;&#12522;&#12450;&#12523;&#20316;&#25104;\&#26178;&#38480;&#12501;&#12449;&#12452;&#12523;&#35373;&#23450;\ver4timelimitedfileadmin.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AC3F4-239C-434D-8001-A95D1A79F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ver4timelimitedfileadmin.dotx</Template>
  <TotalTime>0</TotalTime>
  <Pages>28</Pages>
  <Words>1302</Words>
  <Characters>7423</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操作チュートリアル　
時限ファイル設定管理者編</vt:lpstr>
    </vt:vector>
  </TitlesOfParts>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操作チュートリアル　
時限ファイル設定管理者編</dc:title>
  <dc:creator>kuchida</dc:creator>
  <cp:lastModifiedBy>Shouji</cp:lastModifiedBy>
  <cp:revision>3</cp:revision>
  <dcterms:created xsi:type="dcterms:W3CDTF">2017-08-18T05:13:00Z</dcterms:created>
  <dcterms:modified xsi:type="dcterms:W3CDTF">2017-08-18T05:45:00Z</dcterms:modified>
</cp:coreProperties>
</file>