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lang w:eastAsia="ar-SA"/>
        </w:rPr>
      </w:sdtEndPr>
      <w:sdtContent>
        <w:tbl>
          <w:tblPr>
            <w:tblpPr w:leftFromText="187" w:rightFromText="187" w:horzAnchor="margin" w:tblpXSpec="center" w:tblpY="2881"/>
            <w:tblW w:w="4417" w:type="pct"/>
            <w:tblLook w:val="04A0" w:firstRow="1" w:lastRow="0" w:firstColumn="1" w:lastColumn="0" w:noHBand="0" w:noVBand="1"/>
          </w:tblPr>
          <w:tblGrid>
            <w:gridCol w:w="7512"/>
          </w:tblGrid>
          <w:tr w:rsidR="0006471B" w14:paraId="2DB8D32C" w14:textId="77777777" w:rsidTr="002E6E6F">
            <w:tc>
              <w:tcPr>
                <w:tcW w:w="7513" w:type="dxa"/>
                <w:tcBorders>
                  <w:bottom w:val="single" w:sz="8" w:space="0" w:color="4F81BD" w:themeColor="accent1"/>
                </w:tcBorders>
                <w:tcMar>
                  <w:top w:w="216" w:type="dxa"/>
                  <w:left w:w="115" w:type="dxa"/>
                  <w:bottom w:w="216" w:type="dxa"/>
                  <w:right w:w="115" w:type="dxa"/>
                </w:tcMar>
              </w:tcPr>
              <w:p w14:paraId="4F2085C6" w14:textId="77777777" w:rsidR="0006471B" w:rsidRDefault="003E3C11" w:rsidP="003E3C11">
                <w:pPr>
                  <w:pStyle w:val="a3"/>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4B5FCE0F" wp14:editId="3570E759">
                      <wp:extent cx="4048781" cy="1347561"/>
                      <wp:effectExtent l="0" t="0" r="889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06471B" w14:paraId="1B4BC3CD" w14:textId="77777777" w:rsidTr="002E6E6F">
            <w:tc>
              <w:tcPr>
                <w:tcW w:w="7513" w:type="dxa"/>
                <w:tcBorders>
                  <w:top w:val="single" w:sz="8" w:space="0" w:color="4F81BD" w:themeColor="accent1"/>
                </w:tcBorders>
              </w:tcPr>
              <w:sdt>
                <w:sdtPr>
                  <w:rPr>
                    <w:rFonts w:ascii="メイリオ" w:eastAsia="メイリオ" w:hAnsi="メイリオ" w:cs="メイリオ" w:hint="eastAsia"/>
                    <w:b/>
                    <w:color w:val="000000" w:themeColor="text1"/>
                    <w:sz w:val="56"/>
                    <w:szCs w:val="56"/>
                  </w:rPr>
                  <w:alias w:val="タイトル"/>
                  <w:tag w:val="タイトル"/>
                  <w:id w:val="13406919"/>
                  <w:dataBinding w:prefixMappings="xmlns:ns0='http://schemas.openxmlformats.org/package/2006/metadata/core-properties' xmlns:ns1='http://purl.org/dc/elements/1.1/'" w:xpath="/ns0:coreProperties[1]/ns1:title[1]" w:storeItemID="{6C3C8BC8-F283-45AE-878A-BAB7291924A1}"/>
                  <w:text w:multiLine="1"/>
                </w:sdtPr>
                <w:sdtEndPr/>
                <w:sdtContent>
                  <w:p w14:paraId="268A1B73" w14:textId="77777777" w:rsidR="0006471B" w:rsidRPr="0006471B" w:rsidRDefault="00B13E78" w:rsidP="00DE74E8">
                    <w:pPr>
                      <w:pStyle w:val="a3"/>
                      <w:adjustRightInd w:val="0"/>
                      <w:snapToGrid w:val="0"/>
                      <w:jc w:val="center"/>
                      <w:rPr>
                        <w:rFonts w:ascii="ＭＳ Ｐゴシック" w:eastAsia="ＭＳ Ｐゴシック" w:hAnsi="ＭＳ Ｐゴシック" w:cstheme="majorBidi"/>
                        <w:b/>
                        <w:color w:val="000000" w:themeColor="text1"/>
                        <w:sz w:val="56"/>
                        <w:szCs w:val="56"/>
                      </w:rPr>
                    </w:pPr>
                    <w:r>
                      <w:rPr>
                        <w:rFonts w:ascii="メイリオ" w:eastAsia="メイリオ" w:hAnsi="メイリオ" w:cs="メイリオ" w:hint="eastAsia"/>
                        <w:b/>
                        <w:color w:val="000000" w:themeColor="text1"/>
                        <w:sz w:val="56"/>
                        <w:szCs w:val="56"/>
                      </w:rPr>
                      <w:t>操作チュートリアル</w:t>
                    </w:r>
                    <w:r w:rsidR="00B9727D">
                      <w:rPr>
                        <w:rFonts w:ascii="メイリオ" w:eastAsia="メイリオ" w:hAnsi="メイリオ" w:cs="メイリオ" w:hint="eastAsia"/>
                        <w:b/>
                        <w:color w:val="000000" w:themeColor="text1"/>
                        <w:sz w:val="56"/>
                        <w:szCs w:val="56"/>
                      </w:rPr>
                      <w:t xml:space="preserve">　</w:t>
                    </w:r>
                    <w:r>
                      <w:rPr>
                        <w:rFonts w:ascii="メイリオ" w:eastAsia="メイリオ" w:hAnsi="メイリオ" w:cs="メイリオ"/>
                        <w:b/>
                        <w:color w:val="000000" w:themeColor="text1"/>
                        <w:sz w:val="56"/>
                        <w:szCs w:val="56"/>
                      </w:rPr>
                      <w:br/>
                    </w:r>
                    <w:r w:rsidR="00743234">
                      <w:rPr>
                        <w:rFonts w:ascii="メイリオ" w:eastAsia="メイリオ" w:hAnsi="メイリオ" w:cs="メイリオ" w:hint="eastAsia"/>
                        <w:b/>
                        <w:color w:val="000000" w:themeColor="text1"/>
                        <w:sz w:val="56"/>
                        <w:szCs w:val="56"/>
                      </w:rPr>
                      <w:t>時限ファイル設定ユーザー編</w:t>
                    </w:r>
                  </w:p>
                </w:sdtContent>
              </w:sdt>
            </w:tc>
          </w:tr>
          <w:tr w:rsidR="0006471B" w14:paraId="479C86D1" w14:textId="77777777" w:rsidTr="002E6E6F">
            <w:tc>
              <w:tcPr>
                <w:tcW w:w="7513" w:type="dxa"/>
                <w:tcMar>
                  <w:top w:w="216" w:type="dxa"/>
                  <w:left w:w="115" w:type="dxa"/>
                  <w:bottom w:w="216" w:type="dxa"/>
                  <w:right w:w="115" w:type="dxa"/>
                </w:tcMar>
              </w:tcPr>
              <w:p w14:paraId="44A34BB7" w14:textId="77777777" w:rsidR="0006471B" w:rsidRDefault="0006471B" w:rsidP="006701D0">
                <w:pPr>
                  <w:pStyle w:val="a3"/>
                  <w:tabs>
                    <w:tab w:val="left" w:pos="2385"/>
                  </w:tabs>
                  <w:rPr>
                    <w:rFonts w:asciiTheme="majorHAnsi" w:eastAsiaTheme="majorEastAsia" w:hAnsiTheme="majorHAnsi" w:cstheme="majorBidi"/>
                  </w:rPr>
                </w:pPr>
              </w:p>
            </w:tc>
          </w:tr>
        </w:tbl>
        <w:p w14:paraId="5AECE9E0" w14:textId="77777777" w:rsidR="0006471B" w:rsidRDefault="0006471B" w:rsidP="0072756C"/>
        <w:p w14:paraId="4DD50A12" w14:textId="77777777" w:rsidR="0006471B" w:rsidRDefault="0006471B" w:rsidP="0072756C"/>
        <w:p w14:paraId="00F02A43" w14:textId="77777777" w:rsidR="0006471B" w:rsidRDefault="0006471B" w:rsidP="0072756C"/>
        <w:tbl>
          <w:tblPr>
            <w:tblpPr w:leftFromText="187" w:rightFromText="187" w:horzAnchor="margin" w:tblpXSpec="center" w:tblpYSpec="bottom"/>
            <w:tblW w:w="4000" w:type="pct"/>
            <w:tblLook w:val="04A0" w:firstRow="1" w:lastRow="0" w:firstColumn="1" w:lastColumn="0" w:noHBand="0" w:noVBand="1"/>
          </w:tblPr>
          <w:tblGrid>
            <w:gridCol w:w="6803"/>
          </w:tblGrid>
          <w:tr w:rsidR="00D02FE2" w:rsidRPr="003D19C6" w14:paraId="0FA7BBD9" w14:textId="77777777" w:rsidTr="006D7BB2">
            <w:tc>
              <w:tcPr>
                <w:tcW w:w="6987" w:type="dxa"/>
                <w:tcMar>
                  <w:top w:w="216" w:type="dxa"/>
                  <w:left w:w="115" w:type="dxa"/>
                  <w:bottom w:w="216" w:type="dxa"/>
                  <w:right w:w="115" w:type="dxa"/>
                </w:tcMar>
              </w:tcPr>
              <w:p w14:paraId="1891F807" w14:textId="42C3DFA9" w:rsidR="00D02FE2" w:rsidRPr="003D19C6" w:rsidRDefault="00BF63CA" w:rsidP="006701D0">
                <w:pPr>
                  <w:jc w:val="right"/>
                </w:pPr>
                <w:r>
                  <w:rPr>
                    <w:rFonts w:hint="eastAsia"/>
                  </w:rPr>
                  <w:t>第</w:t>
                </w:r>
                <w:r w:rsidR="00050F5B">
                  <w:rPr>
                    <w:rFonts w:hint="eastAsia"/>
                  </w:rPr>
                  <w:t>2</w:t>
                </w:r>
                <w:r w:rsidR="00D02FE2" w:rsidRPr="003D19C6">
                  <w:rPr>
                    <w:rFonts w:hint="eastAsia"/>
                  </w:rPr>
                  <w:t>版</w:t>
                </w:r>
              </w:p>
              <w:p w14:paraId="32E4D40D" w14:textId="2A76C49B" w:rsidR="00D02FE2" w:rsidRPr="003D19C6" w:rsidRDefault="00BF63CA" w:rsidP="00A349DA">
                <w:pPr>
                  <w:jc w:val="right"/>
                </w:pPr>
                <w:r>
                  <w:t>20</w:t>
                </w:r>
                <w:r w:rsidR="00050F5B">
                  <w:t>21</w:t>
                </w:r>
                <w:r w:rsidR="00D02FE2" w:rsidRPr="003D19C6">
                  <w:rPr>
                    <w:rFonts w:hint="eastAsia"/>
                  </w:rPr>
                  <w:t>/</w:t>
                </w:r>
                <w:r>
                  <w:t>0</w:t>
                </w:r>
                <w:r w:rsidR="00050F5B">
                  <w:t>4</w:t>
                </w:r>
                <w:r w:rsidR="00D02FE2" w:rsidRPr="003D19C6">
                  <w:rPr>
                    <w:rFonts w:hint="eastAsia"/>
                  </w:rPr>
                  <w:t>/</w:t>
                </w:r>
                <w:r w:rsidR="00050F5B">
                  <w:t>1</w:t>
                </w:r>
                <w:r w:rsidR="0011359E">
                  <w:rPr>
                    <w:rFonts w:hint="eastAsia"/>
                  </w:rPr>
                  <w:t>3</w:t>
                </w:r>
              </w:p>
            </w:tc>
          </w:tr>
        </w:tbl>
        <w:p w14:paraId="30DE29BF" w14:textId="77777777" w:rsidR="000003D3" w:rsidRDefault="000003D3" w:rsidP="0072756C"/>
        <w:p w14:paraId="55F43F2B" w14:textId="77777777" w:rsidR="000003D3" w:rsidRDefault="000003D3">
          <w:r>
            <w:br w:type="page"/>
          </w:r>
        </w:p>
        <w:p w14:paraId="16282E5A" w14:textId="77777777" w:rsidR="0006471B" w:rsidRPr="003D19C6" w:rsidRDefault="0006471B" w:rsidP="0072756C">
          <w:r w:rsidRPr="003D19C6">
            <w:rPr>
              <w:rFonts w:hint="eastAsia"/>
            </w:rPr>
            <w:lastRenderedPageBreak/>
            <w:t>目次</w:t>
          </w:r>
        </w:p>
        <w:p w14:paraId="7FEFE60C" w14:textId="47F4A76D" w:rsidR="003F440C" w:rsidRDefault="00F7628E">
          <w:pPr>
            <w:pStyle w:val="11"/>
            <w:tabs>
              <w:tab w:val="left" w:pos="480"/>
            </w:tabs>
            <w:rPr>
              <w:rFonts w:asciiTheme="minorHAnsi" w:eastAsiaTheme="minorEastAsia" w:hAnsiTheme="minorHAnsi"/>
              <w:b w:val="0"/>
              <w:noProof/>
              <w:sz w:val="21"/>
              <w:szCs w:val="22"/>
            </w:rPr>
          </w:pPr>
          <w:r>
            <w:fldChar w:fldCharType="begin"/>
          </w:r>
          <w:r>
            <w:instrText xml:space="preserve"> TOC \o "1-</w:instrText>
          </w:r>
          <w:r w:rsidR="005E3A6A">
            <w:rPr>
              <w:rFonts w:hint="eastAsia"/>
            </w:rPr>
            <w:instrText>4</w:instrText>
          </w:r>
          <w:r>
            <w:instrText xml:space="preserve">" \h \z \u </w:instrText>
          </w:r>
          <w:r>
            <w:fldChar w:fldCharType="separate"/>
          </w:r>
          <w:hyperlink w:anchor="_Toc69219260" w:history="1">
            <w:r w:rsidR="003F440C" w:rsidRPr="00585AAB">
              <w:rPr>
                <w:rStyle w:val="a7"/>
                <w:noProof/>
                <w14:scene3d>
                  <w14:camera w14:prst="orthographicFront"/>
                  <w14:lightRig w14:rig="threePt" w14:dir="t">
                    <w14:rot w14:lat="0" w14:lon="0" w14:rev="0"/>
                  </w14:lightRig>
                </w14:scene3d>
              </w:rPr>
              <w:t>1.</w:t>
            </w:r>
            <w:r w:rsidR="003F440C">
              <w:rPr>
                <w:rFonts w:asciiTheme="minorHAnsi" w:eastAsiaTheme="minorEastAsia" w:hAnsiTheme="minorHAnsi"/>
                <w:b w:val="0"/>
                <w:noProof/>
                <w:sz w:val="21"/>
                <w:szCs w:val="22"/>
              </w:rPr>
              <w:tab/>
            </w:r>
            <w:r w:rsidR="003F440C" w:rsidRPr="00585AAB">
              <w:rPr>
                <w:rStyle w:val="a7"/>
                <w:noProof/>
              </w:rPr>
              <w:t>時限ファイル設定とは</w:t>
            </w:r>
            <w:r w:rsidR="003F440C">
              <w:rPr>
                <w:noProof/>
                <w:webHidden/>
              </w:rPr>
              <w:tab/>
            </w:r>
            <w:r w:rsidR="003F440C">
              <w:rPr>
                <w:noProof/>
                <w:webHidden/>
              </w:rPr>
              <w:fldChar w:fldCharType="begin"/>
            </w:r>
            <w:r w:rsidR="003F440C">
              <w:rPr>
                <w:noProof/>
                <w:webHidden/>
              </w:rPr>
              <w:instrText xml:space="preserve"> PAGEREF _Toc69219260 \h </w:instrText>
            </w:r>
            <w:r w:rsidR="003F440C">
              <w:rPr>
                <w:noProof/>
                <w:webHidden/>
              </w:rPr>
            </w:r>
            <w:r w:rsidR="003F440C">
              <w:rPr>
                <w:noProof/>
                <w:webHidden/>
              </w:rPr>
              <w:fldChar w:fldCharType="separate"/>
            </w:r>
            <w:r w:rsidR="003F440C">
              <w:rPr>
                <w:noProof/>
                <w:webHidden/>
              </w:rPr>
              <w:t>1</w:t>
            </w:r>
            <w:r w:rsidR="003F440C">
              <w:rPr>
                <w:noProof/>
                <w:webHidden/>
              </w:rPr>
              <w:fldChar w:fldCharType="end"/>
            </w:r>
          </w:hyperlink>
        </w:p>
        <w:p w14:paraId="3159461C" w14:textId="2AF84E02" w:rsidR="003F440C" w:rsidRDefault="0011359E">
          <w:pPr>
            <w:pStyle w:val="11"/>
            <w:tabs>
              <w:tab w:val="left" w:pos="480"/>
            </w:tabs>
            <w:rPr>
              <w:rFonts w:asciiTheme="minorHAnsi" w:eastAsiaTheme="minorEastAsia" w:hAnsiTheme="minorHAnsi"/>
              <w:b w:val="0"/>
              <w:noProof/>
              <w:sz w:val="21"/>
              <w:szCs w:val="22"/>
            </w:rPr>
          </w:pPr>
          <w:hyperlink w:anchor="_Toc69219261" w:history="1">
            <w:r w:rsidR="003F440C" w:rsidRPr="00585AAB">
              <w:rPr>
                <w:rStyle w:val="a7"/>
                <w:noProof/>
                <w14:scene3d>
                  <w14:camera w14:prst="orthographicFront"/>
                  <w14:lightRig w14:rig="threePt" w14:dir="t">
                    <w14:rot w14:lat="0" w14:lon="0" w14:rev="0"/>
                  </w14:lightRig>
                </w14:scene3d>
              </w:rPr>
              <w:t>2.</w:t>
            </w:r>
            <w:r w:rsidR="003F440C">
              <w:rPr>
                <w:rFonts w:asciiTheme="minorHAnsi" w:eastAsiaTheme="minorEastAsia" w:hAnsiTheme="minorHAnsi"/>
                <w:b w:val="0"/>
                <w:noProof/>
                <w:sz w:val="21"/>
                <w:szCs w:val="22"/>
              </w:rPr>
              <w:tab/>
            </w:r>
            <w:r w:rsidR="003F440C" w:rsidRPr="00585AAB">
              <w:rPr>
                <w:rStyle w:val="a7"/>
                <w:noProof/>
              </w:rPr>
              <w:t>ファイルに対して時限ファイル設定を行う</w:t>
            </w:r>
            <w:r w:rsidR="003F440C">
              <w:rPr>
                <w:noProof/>
                <w:webHidden/>
              </w:rPr>
              <w:tab/>
            </w:r>
            <w:r w:rsidR="003F440C">
              <w:rPr>
                <w:noProof/>
                <w:webHidden/>
              </w:rPr>
              <w:fldChar w:fldCharType="begin"/>
            </w:r>
            <w:r w:rsidR="003F440C">
              <w:rPr>
                <w:noProof/>
                <w:webHidden/>
              </w:rPr>
              <w:instrText xml:space="preserve"> PAGEREF _Toc69219261 \h </w:instrText>
            </w:r>
            <w:r w:rsidR="003F440C">
              <w:rPr>
                <w:noProof/>
                <w:webHidden/>
              </w:rPr>
            </w:r>
            <w:r w:rsidR="003F440C">
              <w:rPr>
                <w:noProof/>
                <w:webHidden/>
              </w:rPr>
              <w:fldChar w:fldCharType="separate"/>
            </w:r>
            <w:r w:rsidR="003F440C">
              <w:rPr>
                <w:noProof/>
                <w:webHidden/>
              </w:rPr>
              <w:t>1</w:t>
            </w:r>
            <w:r w:rsidR="003F440C">
              <w:rPr>
                <w:noProof/>
                <w:webHidden/>
              </w:rPr>
              <w:fldChar w:fldCharType="end"/>
            </w:r>
          </w:hyperlink>
        </w:p>
        <w:p w14:paraId="48E35B71" w14:textId="3365F1A3" w:rsidR="003F440C" w:rsidRDefault="0011359E">
          <w:pPr>
            <w:pStyle w:val="11"/>
            <w:tabs>
              <w:tab w:val="left" w:pos="480"/>
            </w:tabs>
            <w:rPr>
              <w:rFonts w:asciiTheme="minorHAnsi" w:eastAsiaTheme="minorEastAsia" w:hAnsiTheme="minorHAnsi"/>
              <w:b w:val="0"/>
              <w:noProof/>
              <w:sz w:val="21"/>
              <w:szCs w:val="22"/>
            </w:rPr>
          </w:pPr>
          <w:hyperlink w:anchor="_Toc69219262" w:history="1">
            <w:r w:rsidR="003F440C" w:rsidRPr="00585AAB">
              <w:rPr>
                <w:rStyle w:val="a7"/>
                <w:noProof/>
                <w14:scene3d>
                  <w14:camera w14:prst="orthographicFront"/>
                  <w14:lightRig w14:rig="threePt" w14:dir="t">
                    <w14:rot w14:lat="0" w14:lon="0" w14:rev="0"/>
                  </w14:lightRig>
                </w14:scene3d>
              </w:rPr>
              <w:t>3.</w:t>
            </w:r>
            <w:r w:rsidR="003F440C">
              <w:rPr>
                <w:rFonts w:asciiTheme="minorHAnsi" w:eastAsiaTheme="minorEastAsia" w:hAnsiTheme="minorHAnsi"/>
                <w:b w:val="0"/>
                <w:noProof/>
                <w:sz w:val="21"/>
                <w:szCs w:val="22"/>
              </w:rPr>
              <w:tab/>
            </w:r>
            <w:r w:rsidR="003F440C" w:rsidRPr="00585AAB">
              <w:rPr>
                <w:rStyle w:val="a7"/>
                <w:noProof/>
              </w:rPr>
              <w:t>フォルダに対して時限ファイル設定を行う</w:t>
            </w:r>
            <w:r w:rsidR="003F440C">
              <w:rPr>
                <w:noProof/>
                <w:webHidden/>
              </w:rPr>
              <w:tab/>
            </w:r>
            <w:r w:rsidR="003F440C">
              <w:rPr>
                <w:noProof/>
                <w:webHidden/>
              </w:rPr>
              <w:fldChar w:fldCharType="begin"/>
            </w:r>
            <w:r w:rsidR="003F440C">
              <w:rPr>
                <w:noProof/>
                <w:webHidden/>
              </w:rPr>
              <w:instrText xml:space="preserve"> PAGEREF _Toc69219262 \h </w:instrText>
            </w:r>
            <w:r w:rsidR="003F440C">
              <w:rPr>
                <w:noProof/>
                <w:webHidden/>
              </w:rPr>
            </w:r>
            <w:r w:rsidR="003F440C">
              <w:rPr>
                <w:noProof/>
                <w:webHidden/>
              </w:rPr>
              <w:fldChar w:fldCharType="separate"/>
            </w:r>
            <w:r w:rsidR="003F440C">
              <w:rPr>
                <w:noProof/>
                <w:webHidden/>
              </w:rPr>
              <w:t>6</w:t>
            </w:r>
            <w:r w:rsidR="003F440C">
              <w:rPr>
                <w:noProof/>
                <w:webHidden/>
              </w:rPr>
              <w:fldChar w:fldCharType="end"/>
            </w:r>
          </w:hyperlink>
        </w:p>
        <w:p w14:paraId="5537CB87" w14:textId="2926DF95" w:rsidR="003F440C" w:rsidRDefault="0011359E">
          <w:pPr>
            <w:pStyle w:val="11"/>
            <w:tabs>
              <w:tab w:val="left" w:pos="480"/>
            </w:tabs>
            <w:rPr>
              <w:rFonts w:asciiTheme="minorHAnsi" w:eastAsiaTheme="minorEastAsia" w:hAnsiTheme="minorHAnsi"/>
              <w:b w:val="0"/>
              <w:noProof/>
              <w:sz w:val="21"/>
              <w:szCs w:val="22"/>
            </w:rPr>
          </w:pPr>
          <w:hyperlink w:anchor="_Toc69219263" w:history="1">
            <w:r w:rsidR="003F440C" w:rsidRPr="00585AAB">
              <w:rPr>
                <w:rStyle w:val="a7"/>
                <w:noProof/>
                <w14:scene3d>
                  <w14:camera w14:prst="orthographicFront"/>
                  <w14:lightRig w14:rig="threePt" w14:dir="t">
                    <w14:rot w14:lat="0" w14:lon="0" w14:rev="0"/>
                  </w14:lightRig>
                </w14:scene3d>
              </w:rPr>
              <w:t>4.</w:t>
            </w:r>
            <w:r w:rsidR="003F440C">
              <w:rPr>
                <w:rFonts w:asciiTheme="minorHAnsi" w:eastAsiaTheme="minorEastAsia" w:hAnsiTheme="minorHAnsi"/>
                <w:b w:val="0"/>
                <w:noProof/>
                <w:sz w:val="21"/>
                <w:szCs w:val="22"/>
              </w:rPr>
              <w:tab/>
            </w:r>
            <w:r w:rsidR="003F440C" w:rsidRPr="00585AAB">
              <w:rPr>
                <w:rStyle w:val="a7"/>
                <w:bCs/>
                <w:noProof/>
              </w:rPr>
              <w:t>複数のファイル/フォルダに対して時限ファイル設定を行う</w:t>
            </w:r>
            <w:r w:rsidR="003F440C">
              <w:rPr>
                <w:noProof/>
                <w:webHidden/>
              </w:rPr>
              <w:tab/>
            </w:r>
            <w:r w:rsidR="003F440C">
              <w:rPr>
                <w:noProof/>
                <w:webHidden/>
              </w:rPr>
              <w:fldChar w:fldCharType="begin"/>
            </w:r>
            <w:r w:rsidR="003F440C">
              <w:rPr>
                <w:noProof/>
                <w:webHidden/>
              </w:rPr>
              <w:instrText xml:space="preserve"> PAGEREF _Toc69219263 \h </w:instrText>
            </w:r>
            <w:r w:rsidR="003F440C">
              <w:rPr>
                <w:noProof/>
                <w:webHidden/>
              </w:rPr>
            </w:r>
            <w:r w:rsidR="003F440C">
              <w:rPr>
                <w:noProof/>
                <w:webHidden/>
              </w:rPr>
              <w:fldChar w:fldCharType="separate"/>
            </w:r>
            <w:r w:rsidR="003F440C">
              <w:rPr>
                <w:noProof/>
                <w:webHidden/>
              </w:rPr>
              <w:t>11</w:t>
            </w:r>
            <w:r w:rsidR="003F440C">
              <w:rPr>
                <w:noProof/>
                <w:webHidden/>
              </w:rPr>
              <w:fldChar w:fldCharType="end"/>
            </w:r>
          </w:hyperlink>
        </w:p>
        <w:p w14:paraId="5887CCD6" w14:textId="7600A9BC" w:rsidR="003F440C" w:rsidRDefault="0011359E">
          <w:pPr>
            <w:pStyle w:val="11"/>
            <w:tabs>
              <w:tab w:val="left" w:pos="480"/>
            </w:tabs>
            <w:rPr>
              <w:rFonts w:asciiTheme="minorHAnsi" w:eastAsiaTheme="minorEastAsia" w:hAnsiTheme="minorHAnsi"/>
              <w:b w:val="0"/>
              <w:noProof/>
              <w:sz w:val="21"/>
              <w:szCs w:val="22"/>
            </w:rPr>
          </w:pPr>
          <w:hyperlink w:anchor="_Toc69219264" w:history="1">
            <w:r w:rsidR="003F440C" w:rsidRPr="00585AAB">
              <w:rPr>
                <w:rStyle w:val="a7"/>
                <w:noProof/>
                <w14:scene3d>
                  <w14:camera w14:prst="orthographicFront"/>
                  <w14:lightRig w14:rig="threePt" w14:dir="t">
                    <w14:rot w14:lat="0" w14:lon="0" w14:rev="0"/>
                  </w14:lightRig>
                </w14:scene3d>
              </w:rPr>
              <w:t>5.</w:t>
            </w:r>
            <w:r w:rsidR="003F440C">
              <w:rPr>
                <w:rFonts w:asciiTheme="minorHAnsi" w:eastAsiaTheme="minorEastAsia" w:hAnsiTheme="minorHAnsi"/>
                <w:b w:val="0"/>
                <w:noProof/>
                <w:sz w:val="21"/>
                <w:szCs w:val="22"/>
              </w:rPr>
              <w:tab/>
            </w:r>
            <w:r w:rsidR="003F440C" w:rsidRPr="00585AAB">
              <w:rPr>
                <w:rStyle w:val="a7"/>
                <w:noProof/>
              </w:rPr>
              <w:t>その他</w:t>
            </w:r>
            <w:r w:rsidR="003F440C">
              <w:rPr>
                <w:noProof/>
                <w:webHidden/>
              </w:rPr>
              <w:tab/>
            </w:r>
            <w:r w:rsidR="003F440C">
              <w:rPr>
                <w:noProof/>
                <w:webHidden/>
              </w:rPr>
              <w:fldChar w:fldCharType="begin"/>
            </w:r>
            <w:r w:rsidR="003F440C">
              <w:rPr>
                <w:noProof/>
                <w:webHidden/>
              </w:rPr>
              <w:instrText xml:space="preserve"> PAGEREF _Toc69219264 \h </w:instrText>
            </w:r>
            <w:r w:rsidR="003F440C">
              <w:rPr>
                <w:noProof/>
                <w:webHidden/>
              </w:rPr>
            </w:r>
            <w:r w:rsidR="003F440C">
              <w:rPr>
                <w:noProof/>
                <w:webHidden/>
              </w:rPr>
              <w:fldChar w:fldCharType="separate"/>
            </w:r>
            <w:r w:rsidR="003F440C">
              <w:rPr>
                <w:noProof/>
                <w:webHidden/>
              </w:rPr>
              <w:t>18</w:t>
            </w:r>
            <w:r w:rsidR="003F440C">
              <w:rPr>
                <w:noProof/>
                <w:webHidden/>
              </w:rPr>
              <w:fldChar w:fldCharType="end"/>
            </w:r>
          </w:hyperlink>
        </w:p>
        <w:p w14:paraId="6CCA22ED" w14:textId="60413DF9" w:rsidR="003F440C" w:rsidRDefault="0011359E">
          <w:pPr>
            <w:pStyle w:val="21"/>
            <w:tabs>
              <w:tab w:val="left" w:pos="960"/>
              <w:tab w:val="right" w:leader="dot" w:pos="8494"/>
            </w:tabs>
            <w:rPr>
              <w:rFonts w:asciiTheme="minorHAnsi" w:eastAsiaTheme="minorEastAsia" w:hAnsiTheme="minorHAnsi"/>
              <w:noProof/>
              <w:sz w:val="21"/>
            </w:rPr>
          </w:pPr>
          <w:hyperlink w:anchor="_Toc69219265" w:history="1">
            <w:r w:rsidR="003F440C" w:rsidRPr="00585AAB">
              <w:rPr>
                <w:rStyle w:val="a7"/>
                <w:noProof/>
                <w14:scene3d>
                  <w14:camera w14:prst="orthographicFront"/>
                  <w14:lightRig w14:rig="threePt" w14:dir="t">
                    <w14:rot w14:lat="0" w14:lon="0" w14:rev="0"/>
                  </w14:lightRig>
                </w14:scene3d>
              </w:rPr>
              <w:t>5.1.</w:t>
            </w:r>
            <w:r w:rsidR="003F440C">
              <w:rPr>
                <w:rFonts w:asciiTheme="minorHAnsi" w:eastAsiaTheme="minorEastAsia" w:hAnsiTheme="minorHAnsi"/>
                <w:noProof/>
                <w:sz w:val="21"/>
              </w:rPr>
              <w:tab/>
            </w:r>
            <w:r w:rsidR="003F440C" w:rsidRPr="00585AAB">
              <w:rPr>
                <w:rStyle w:val="a7"/>
                <w:noProof/>
              </w:rPr>
              <w:t>ファイル/フォルダをアップロード、フォルダを新規作成すると、有効期限が自動で設定される/されない</w:t>
            </w:r>
            <w:r w:rsidR="003F440C">
              <w:rPr>
                <w:noProof/>
                <w:webHidden/>
              </w:rPr>
              <w:tab/>
            </w:r>
            <w:r w:rsidR="003F440C">
              <w:rPr>
                <w:noProof/>
                <w:webHidden/>
              </w:rPr>
              <w:fldChar w:fldCharType="begin"/>
            </w:r>
            <w:r w:rsidR="003F440C">
              <w:rPr>
                <w:noProof/>
                <w:webHidden/>
              </w:rPr>
              <w:instrText xml:space="preserve"> PAGEREF _Toc69219265 \h </w:instrText>
            </w:r>
            <w:r w:rsidR="003F440C">
              <w:rPr>
                <w:noProof/>
                <w:webHidden/>
              </w:rPr>
            </w:r>
            <w:r w:rsidR="003F440C">
              <w:rPr>
                <w:noProof/>
                <w:webHidden/>
              </w:rPr>
              <w:fldChar w:fldCharType="separate"/>
            </w:r>
            <w:r w:rsidR="003F440C">
              <w:rPr>
                <w:noProof/>
                <w:webHidden/>
              </w:rPr>
              <w:t>18</w:t>
            </w:r>
            <w:r w:rsidR="003F440C">
              <w:rPr>
                <w:noProof/>
                <w:webHidden/>
              </w:rPr>
              <w:fldChar w:fldCharType="end"/>
            </w:r>
          </w:hyperlink>
        </w:p>
        <w:p w14:paraId="21AAE199" w14:textId="4EA814D9" w:rsidR="003F440C" w:rsidRDefault="0011359E">
          <w:pPr>
            <w:pStyle w:val="21"/>
            <w:tabs>
              <w:tab w:val="left" w:pos="960"/>
              <w:tab w:val="right" w:leader="dot" w:pos="8494"/>
            </w:tabs>
            <w:rPr>
              <w:rFonts w:asciiTheme="minorHAnsi" w:eastAsiaTheme="minorEastAsia" w:hAnsiTheme="minorHAnsi"/>
              <w:noProof/>
              <w:sz w:val="21"/>
            </w:rPr>
          </w:pPr>
          <w:hyperlink w:anchor="_Toc69219266" w:history="1">
            <w:r w:rsidR="003F440C" w:rsidRPr="00585AAB">
              <w:rPr>
                <w:rStyle w:val="a7"/>
                <w:noProof/>
                <w14:scene3d>
                  <w14:camera w14:prst="orthographicFront"/>
                  <w14:lightRig w14:rig="threePt" w14:dir="t">
                    <w14:rot w14:lat="0" w14:lon="0" w14:rev="0"/>
                  </w14:lightRig>
                </w14:scene3d>
              </w:rPr>
              <w:t>5.2.</w:t>
            </w:r>
            <w:r w:rsidR="003F440C">
              <w:rPr>
                <w:rFonts w:asciiTheme="minorHAnsi" w:eastAsiaTheme="minorEastAsia" w:hAnsiTheme="minorHAnsi"/>
                <w:noProof/>
                <w:sz w:val="21"/>
              </w:rPr>
              <w:tab/>
            </w:r>
            <w:r w:rsidR="003F440C" w:rsidRPr="00585AAB">
              <w:rPr>
                <w:rStyle w:val="a7"/>
                <w:noProof/>
              </w:rPr>
              <w:t>フォルダを新規作成すると、有効期限が自動で設定される/されない</w:t>
            </w:r>
            <w:r w:rsidR="003F440C">
              <w:rPr>
                <w:noProof/>
                <w:webHidden/>
              </w:rPr>
              <w:tab/>
            </w:r>
            <w:r w:rsidR="003F440C">
              <w:rPr>
                <w:noProof/>
                <w:webHidden/>
              </w:rPr>
              <w:fldChar w:fldCharType="begin"/>
            </w:r>
            <w:r w:rsidR="003F440C">
              <w:rPr>
                <w:noProof/>
                <w:webHidden/>
              </w:rPr>
              <w:instrText xml:space="preserve"> PAGEREF _Toc69219266 \h </w:instrText>
            </w:r>
            <w:r w:rsidR="003F440C">
              <w:rPr>
                <w:noProof/>
                <w:webHidden/>
              </w:rPr>
            </w:r>
            <w:r w:rsidR="003F440C">
              <w:rPr>
                <w:noProof/>
                <w:webHidden/>
              </w:rPr>
              <w:fldChar w:fldCharType="separate"/>
            </w:r>
            <w:r w:rsidR="003F440C">
              <w:rPr>
                <w:noProof/>
                <w:webHidden/>
              </w:rPr>
              <w:t>18</w:t>
            </w:r>
            <w:r w:rsidR="003F440C">
              <w:rPr>
                <w:noProof/>
                <w:webHidden/>
              </w:rPr>
              <w:fldChar w:fldCharType="end"/>
            </w:r>
          </w:hyperlink>
        </w:p>
        <w:p w14:paraId="339D7C08" w14:textId="045C7E05" w:rsidR="003F440C" w:rsidRDefault="0011359E">
          <w:pPr>
            <w:pStyle w:val="21"/>
            <w:tabs>
              <w:tab w:val="left" w:pos="960"/>
              <w:tab w:val="right" w:leader="dot" w:pos="8494"/>
            </w:tabs>
            <w:rPr>
              <w:rFonts w:asciiTheme="minorHAnsi" w:eastAsiaTheme="minorEastAsia" w:hAnsiTheme="minorHAnsi"/>
              <w:noProof/>
              <w:sz w:val="21"/>
            </w:rPr>
          </w:pPr>
          <w:hyperlink w:anchor="_Toc69219267" w:history="1">
            <w:r w:rsidR="003F440C" w:rsidRPr="00585AAB">
              <w:rPr>
                <w:rStyle w:val="a7"/>
                <w:noProof/>
                <w14:scene3d>
                  <w14:camera w14:prst="orthographicFront"/>
                  <w14:lightRig w14:rig="threePt" w14:dir="t">
                    <w14:rot w14:lat="0" w14:lon="0" w14:rev="0"/>
                  </w14:lightRig>
                </w14:scene3d>
              </w:rPr>
              <w:t>5.3.</w:t>
            </w:r>
            <w:r w:rsidR="003F440C">
              <w:rPr>
                <w:rFonts w:asciiTheme="minorHAnsi" w:eastAsiaTheme="minorEastAsia" w:hAnsiTheme="minorHAnsi"/>
                <w:noProof/>
                <w:sz w:val="21"/>
              </w:rPr>
              <w:tab/>
            </w:r>
            <w:r w:rsidR="003F440C" w:rsidRPr="00585AAB">
              <w:rPr>
                <w:rStyle w:val="a7"/>
                <w:noProof/>
              </w:rPr>
              <w:t>ファイル/フォルダの時限ファイル設定を外すことができない</w:t>
            </w:r>
            <w:r w:rsidR="003F440C">
              <w:rPr>
                <w:noProof/>
                <w:webHidden/>
              </w:rPr>
              <w:tab/>
            </w:r>
            <w:r w:rsidR="003F440C">
              <w:rPr>
                <w:noProof/>
                <w:webHidden/>
              </w:rPr>
              <w:fldChar w:fldCharType="begin"/>
            </w:r>
            <w:r w:rsidR="003F440C">
              <w:rPr>
                <w:noProof/>
                <w:webHidden/>
              </w:rPr>
              <w:instrText xml:space="preserve"> PAGEREF _Toc69219267 \h </w:instrText>
            </w:r>
            <w:r w:rsidR="003F440C">
              <w:rPr>
                <w:noProof/>
                <w:webHidden/>
              </w:rPr>
            </w:r>
            <w:r w:rsidR="003F440C">
              <w:rPr>
                <w:noProof/>
                <w:webHidden/>
              </w:rPr>
              <w:fldChar w:fldCharType="separate"/>
            </w:r>
            <w:r w:rsidR="003F440C">
              <w:rPr>
                <w:noProof/>
                <w:webHidden/>
              </w:rPr>
              <w:t>18</w:t>
            </w:r>
            <w:r w:rsidR="003F440C">
              <w:rPr>
                <w:noProof/>
                <w:webHidden/>
              </w:rPr>
              <w:fldChar w:fldCharType="end"/>
            </w:r>
          </w:hyperlink>
        </w:p>
        <w:p w14:paraId="3BAC0364" w14:textId="7961E4F1" w:rsidR="003F440C" w:rsidRDefault="0011359E">
          <w:pPr>
            <w:pStyle w:val="21"/>
            <w:tabs>
              <w:tab w:val="left" w:pos="960"/>
              <w:tab w:val="right" w:leader="dot" w:pos="8494"/>
            </w:tabs>
            <w:rPr>
              <w:rFonts w:asciiTheme="minorHAnsi" w:eastAsiaTheme="minorEastAsia" w:hAnsiTheme="minorHAnsi"/>
              <w:noProof/>
              <w:sz w:val="21"/>
            </w:rPr>
          </w:pPr>
          <w:hyperlink w:anchor="_Toc69219268" w:history="1">
            <w:r w:rsidR="003F440C" w:rsidRPr="00585AAB">
              <w:rPr>
                <w:rStyle w:val="a7"/>
                <w:noProof/>
                <w14:scene3d>
                  <w14:camera w14:prst="orthographicFront"/>
                  <w14:lightRig w14:rig="threePt" w14:dir="t">
                    <w14:rot w14:lat="0" w14:lon="0" w14:rev="0"/>
                  </w14:lightRig>
                </w14:scene3d>
              </w:rPr>
              <w:t>5.4.</w:t>
            </w:r>
            <w:r w:rsidR="003F440C">
              <w:rPr>
                <w:rFonts w:asciiTheme="minorHAnsi" w:eastAsiaTheme="minorEastAsia" w:hAnsiTheme="minorHAnsi"/>
                <w:noProof/>
                <w:sz w:val="21"/>
              </w:rPr>
              <w:tab/>
            </w:r>
            <w:r w:rsidR="003F440C" w:rsidRPr="00585AAB">
              <w:rPr>
                <w:rStyle w:val="a7"/>
                <w:noProof/>
              </w:rPr>
              <w:t>時限ファイル設定時にエラー画面が表示される</w:t>
            </w:r>
            <w:r w:rsidR="003F440C">
              <w:rPr>
                <w:noProof/>
                <w:webHidden/>
              </w:rPr>
              <w:tab/>
            </w:r>
            <w:r w:rsidR="003F440C">
              <w:rPr>
                <w:noProof/>
                <w:webHidden/>
              </w:rPr>
              <w:fldChar w:fldCharType="begin"/>
            </w:r>
            <w:r w:rsidR="003F440C">
              <w:rPr>
                <w:noProof/>
                <w:webHidden/>
              </w:rPr>
              <w:instrText xml:space="preserve"> PAGEREF _Toc69219268 \h </w:instrText>
            </w:r>
            <w:r w:rsidR="003F440C">
              <w:rPr>
                <w:noProof/>
                <w:webHidden/>
              </w:rPr>
            </w:r>
            <w:r w:rsidR="003F440C">
              <w:rPr>
                <w:noProof/>
                <w:webHidden/>
              </w:rPr>
              <w:fldChar w:fldCharType="separate"/>
            </w:r>
            <w:r w:rsidR="003F440C">
              <w:rPr>
                <w:noProof/>
                <w:webHidden/>
              </w:rPr>
              <w:t>19</w:t>
            </w:r>
            <w:r w:rsidR="003F440C">
              <w:rPr>
                <w:noProof/>
                <w:webHidden/>
              </w:rPr>
              <w:fldChar w:fldCharType="end"/>
            </w:r>
          </w:hyperlink>
        </w:p>
        <w:p w14:paraId="510AEDEA" w14:textId="73BC867D" w:rsidR="003F440C" w:rsidRDefault="0011359E">
          <w:pPr>
            <w:pStyle w:val="21"/>
            <w:tabs>
              <w:tab w:val="left" w:pos="960"/>
              <w:tab w:val="right" w:leader="dot" w:pos="8494"/>
            </w:tabs>
            <w:rPr>
              <w:rFonts w:asciiTheme="minorHAnsi" w:eastAsiaTheme="minorEastAsia" w:hAnsiTheme="minorHAnsi"/>
              <w:noProof/>
              <w:sz w:val="21"/>
            </w:rPr>
          </w:pPr>
          <w:hyperlink w:anchor="_Toc69219269" w:history="1">
            <w:r w:rsidR="003F440C" w:rsidRPr="00585AAB">
              <w:rPr>
                <w:rStyle w:val="a7"/>
                <w:noProof/>
                <w14:scene3d>
                  <w14:camera w14:prst="orthographicFront"/>
                  <w14:lightRig w14:rig="threePt" w14:dir="t">
                    <w14:rot w14:lat="0" w14:lon="0" w14:rev="0"/>
                  </w14:lightRig>
                </w14:scene3d>
              </w:rPr>
              <w:t>5.5.</w:t>
            </w:r>
            <w:r w:rsidR="003F440C">
              <w:rPr>
                <w:rFonts w:asciiTheme="minorHAnsi" w:eastAsiaTheme="minorEastAsia" w:hAnsiTheme="minorHAnsi"/>
                <w:noProof/>
                <w:sz w:val="21"/>
              </w:rPr>
              <w:tab/>
            </w:r>
            <w:r w:rsidR="003F440C" w:rsidRPr="00585AAB">
              <w:rPr>
                <w:rStyle w:val="a7"/>
                <w:noProof/>
              </w:rPr>
              <w:t>時限ファイル設定の注意点</w:t>
            </w:r>
            <w:r w:rsidR="003F440C">
              <w:rPr>
                <w:noProof/>
                <w:webHidden/>
              </w:rPr>
              <w:tab/>
            </w:r>
            <w:r w:rsidR="003F440C">
              <w:rPr>
                <w:noProof/>
                <w:webHidden/>
              </w:rPr>
              <w:fldChar w:fldCharType="begin"/>
            </w:r>
            <w:r w:rsidR="003F440C">
              <w:rPr>
                <w:noProof/>
                <w:webHidden/>
              </w:rPr>
              <w:instrText xml:space="preserve"> PAGEREF _Toc69219269 \h </w:instrText>
            </w:r>
            <w:r w:rsidR="003F440C">
              <w:rPr>
                <w:noProof/>
                <w:webHidden/>
              </w:rPr>
            </w:r>
            <w:r w:rsidR="003F440C">
              <w:rPr>
                <w:noProof/>
                <w:webHidden/>
              </w:rPr>
              <w:fldChar w:fldCharType="separate"/>
            </w:r>
            <w:r w:rsidR="003F440C">
              <w:rPr>
                <w:noProof/>
                <w:webHidden/>
              </w:rPr>
              <w:t>21</w:t>
            </w:r>
            <w:r w:rsidR="003F440C">
              <w:rPr>
                <w:noProof/>
                <w:webHidden/>
              </w:rPr>
              <w:fldChar w:fldCharType="end"/>
            </w:r>
          </w:hyperlink>
        </w:p>
        <w:p w14:paraId="2B561B00" w14:textId="098CC942" w:rsidR="003F440C" w:rsidRDefault="0011359E">
          <w:pPr>
            <w:pStyle w:val="31"/>
            <w:tabs>
              <w:tab w:val="right" w:leader="dot" w:pos="8494"/>
            </w:tabs>
            <w:rPr>
              <w:rFonts w:asciiTheme="minorHAnsi" w:eastAsiaTheme="minorEastAsia" w:hAnsiTheme="minorHAnsi"/>
              <w:noProof/>
              <w:sz w:val="21"/>
            </w:rPr>
          </w:pPr>
          <w:hyperlink w:anchor="_Toc69219270" w:history="1">
            <w:r w:rsidR="003F440C" w:rsidRPr="00585AAB">
              <w:rPr>
                <w:rStyle w:val="a7"/>
                <w:noProof/>
              </w:rPr>
              <w:t>5.5.1. フォルダとフォルダ配下のファイルの有効期限が異なる場合</w:t>
            </w:r>
            <w:r w:rsidR="003F440C">
              <w:rPr>
                <w:noProof/>
                <w:webHidden/>
              </w:rPr>
              <w:tab/>
            </w:r>
            <w:r w:rsidR="003F440C">
              <w:rPr>
                <w:noProof/>
                <w:webHidden/>
              </w:rPr>
              <w:fldChar w:fldCharType="begin"/>
            </w:r>
            <w:r w:rsidR="003F440C">
              <w:rPr>
                <w:noProof/>
                <w:webHidden/>
              </w:rPr>
              <w:instrText xml:space="preserve"> PAGEREF _Toc69219270 \h </w:instrText>
            </w:r>
            <w:r w:rsidR="003F440C">
              <w:rPr>
                <w:noProof/>
                <w:webHidden/>
              </w:rPr>
            </w:r>
            <w:r w:rsidR="003F440C">
              <w:rPr>
                <w:noProof/>
                <w:webHidden/>
              </w:rPr>
              <w:fldChar w:fldCharType="separate"/>
            </w:r>
            <w:r w:rsidR="003F440C">
              <w:rPr>
                <w:noProof/>
                <w:webHidden/>
              </w:rPr>
              <w:t>21</w:t>
            </w:r>
            <w:r w:rsidR="003F440C">
              <w:rPr>
                <w:noProof/>
                <w:webHidden/>
              </w:rPr>
              <w:fldChar w:fldCharType="end"/>
            </w:r>
          </w:hyperlink>
        </w:p>
        <w:p w14:paraId="2156A58B" w14:textId="3C0AEB23" w:rsidR="003F440C" w:rsidRDefault="0011359E">
          <w:pPr>
            <w:pStyle w:val="31"/>
            <w:tabs>
              <w:tab w:val="right" w:leader="dot" w:pos="8494"/>
            </w:tabs>
            <w:rPr>
              <w:rFonts w:asciiTheme="minorHAnsi" w:eastAsiaTheme="minorEastAsia" w:hAnsiTheme="minorHAnsi"/>
              <w:noProof/>
              <w:sz w:val="21"/>
            </w:rPr>
          </w:pPr>
          <w:hyperlink w:anchor="_Toc69219271" w:history="1">
            <w:r w:rsidR="003F440C" w:rsidRPr="00585AAB">
              <w:rPr>
                <w:rStyle w:val="a7"/>
                <w:noProof/>
              </w:rPr>
              <w:t>5.5.2. 時限ファイル設定されたファイル/フォルダに対して、公開期限付きのWeb公開、受取フォルダの設定を行った場合</w:t>
            </w:r>
            <w:r w:rsidR="003F440C">
              <w:rPr>
                <w:noProof/>
                <w:webHidden/>
              </w:rPr>
              <w:tab/>
            </w:r>
            <w:r w:rsidR="003F440C">
              <w:rPr>
                <w:noProof/>
                <w:webHidden/>
              </w:rPr>
              <w:fldChar w:fldCharType="begin"/>
            </w:r>
            <w:r w:rsidR="003F440C">
              <w:rPr>
                <w:noProof/>
                <w:webHidden/>
              </w:rPr>
              <w:instrText xml:space="preserve"> PAGEREF _Toc69219271 \h </w:instrText>
            </w:r>
            <w:r w:rsidR="003F440C">
              <w:rPr>
                <w:noProof/>
                <w:webHidden/>
              </w:rPr>
            </w:r>
            <w:r w:rsidR="003F440C">
              <w:rPr>
                <w:noProof/>
                <w:webHidden/>
              </w:rPr>
              <w:fldChar w:fldCharType="separate"/>
            </w:r>
            <w:r w:rsidR="003F440C">
              <w:rPr>
                <w:noProof/>
                <w:webHidden/>
              </w:rPr>
              <w:t>22</w:t>
            </w:r>
            <w:r w:rsidR="003F440C">
              <w:rPr>
                <w:noProof/>
                <w:webHidden/>
              </w:rPr>
              <w:fldChar w:fldCharType="end"/>
            </w:r>
          </w:hyperlink>
        </w:p>
        <w:p w14:paraId="14199778" w14:textId="61F6136F" w:rsidR="003F440C" w:rsidRDefault="0011359E">
          <w:pPr>
            <w:pStyle w:val="31"/>
            <w:tabs>
              <w:tab w:val="right" w:leader="dot" w:pos="8494"/>
            </w:tabs>
            <w:rPr>
              <w:rFonts w:asciiTheme="minorHAnsi" w:eastAsiaTheme="minorEastAsia" w:hAnsiTheme="minorHAnsi"/>
              <w:noProof/>
              <w:sz w:val="21"/>
            </w:rPr>
          </w:pPr>
          <w:hyperlink w:anchor="_Toc69219272" w:history="1">
            <w:r w:rsidR="003F440C" w:rsidRPr="00585AAB">
              <w:rPr>
                <w:rStyle w:val="a7"/>
                <w:noProof/>
              </w:rPr>
              <w:t>5.5.3. 時限ファイル設定と受取フォルダ設定が行われている場合</w:t>
            </w:r>
            <w:r w:rsidR="003F440C">
              <w:rPr>
                <w:noProof/>
                <w:webHidden/>
              </w:rPr>
              <w:tab/>
            </w:r>
            <w:r w:rsidR="003F440C">
              <w:rPr>
                <w:noProof/>
                <w:webHidden/>
              </w:rPr>
              <w:fldChar w:fldCharType="begin"/>
            </w:r>
            <w:r w:rsidR="003F440C">
              <w:rPr>
                <w:noProof/>
                <w:webHidden/>
              </w:rPr>
              <w:instrText xml:space="preserve"> PAGEREF _Toc69219272 \h </w:instrText>
            </w:r>
            <w:r w:rsidR="003F440C">
              <w:rPr>
                <w:noProof/>
                <w:webHidden/>
              </w:rPr>
            </w:r>
            <w:r w:rsidR="003F440C">
              <w:rPr>
                <w:noProof/>
                <w:webHidden/>
              </w:rPr>
              <w:fldChar w:fldCharType="separate"/>
            </w:r>
            <w:r w:rsidR="003F440C">
              <w:rPr>
                <w:noProof/>
                <w:webHidden/>
              </w:rPr>
              <w:t>22</w:t>
            </w:r>
            <w:r w:rsidR="003F440C">
              <w:rPr>
                <w:noProof/>
                <w:webHidden/>
              </w:rPr>
              <w:fldChar w:fldCharType="end"/>
            </w:r>
          </w:hyperlink>
        </w:p>
        <w:p w14:paraId="0E0AA472" w14:textId="34D4A57F" w:rsidR="00E237B0" w:rsidRDefault="00F7628E" w:rsidP="0072756C">
          <w:pPr>
            <w:rPr>
              <w:sz w:val="22"/>
              <w:szCs w:val="21"/>
            </w:rPr>
          </w:pPr>
          <w:r>
            <w:rPr>
              <w:b/>
              <w:bCs/>
              <w:noProof/>
            </w:rPr>
            <w:fldChar w:fldCharType="end"/>
          </w:r>
        </w:p>
        <w:p w14:paraId="49535BEA" w14:textId="77777777" w:rsidR="00E237B0" w:rsidRDefault="0011359E" w:rsidP="0072756C">
          <w:pPr>
            <w:rPr>
              <w:rFonts w:cs="メイリオ"/>
              <w:sz w:val="22"/>
              <w:szCs w:val="21"/>
            </w:rPr>
            <w:sectPr w:rsidR="00E237B0" w:rsidSect="000003D3">
              <w:headerReference w:type="default" r:id="rId9"/>
              <w:footerReference w:type="first" r:id="rId10"/>
              <w:pgSz w:w="11906" w:h="16838"/>
              <w:pgMar w:top="1985" w:right="1701" w:bottom="1701" w:left="1701" w:header="851" w:footer="992" w:gutter="0"/>
              <w:pgNumType w:start="0"/>
              <w:cols w:space="425"/>
              <w:docGrid w:type="lines" w:linePitch="360"/>
            </w:sectPr>
          </w:pPr>
        </w:p>
      </w:sdtContent>
    </w:sdt>
    <w:p w14:paraId="1DFA0A2F" w14:textId="77777777" w:rsidR="00BF63CA" w:rsidRDefault="00BF63CA" w:rsidP="00FE7B8E">
      <w:pPr>
        <w:pStyle w:val="1"/>
      </w:pPr>
      <w:bookmarkStart w:id="0" w:name="_Toc69219260"/>
      <w:r>
        <w:rPr>
          <w:rFonts w:hint="eastAsia"/>
        </w:rPr>
        <w:lastRenderedPageBreak/>
        <w:t>時限ファイル設定とは</w:t>
      </w:r>
      <w:bookmarkEnd w:id="0"/>
    </w:p>
    <w:p w14:paraId="1C656F50" w14:textId="417A4E0F" w:rsidR="00414730" w:rsidRDefault="00391B05" w:rsidP="00414730">
      <w:r>
        <w:rPr>
          <w:rFonts w:hint="eastAsia"/>
        </w:rPr>
        <w:t>時限</w:t>
      </w:r>
      <w:r w:rsidR="00414730">
        <w:rPr>
          <w:rFonts w:hint="eastAsia"/>
        </w:rPr>
        <w:t>ファイル設定とは、ファイル/フォルダに対して有効期限を設定することで、有効期限を超過したファイル/フォルダを自動的に削除する機能です。有効期限が設定されたファイル/フォルダは、有効期限の翌日の00:00に自動削除されます。</w:t>
      </w:r>
    </w:p>
    <w:p w14:paraId="7A6C196A" w14:textId="77777777" w:rsidR="00BF63CA" w:rsidRDefault="00FE7B8E" w:rsidP="00FE7B8E">
      <w:pPr>
        <w:jc w:val="center"/>
      </w:pPr>
      <w:r>
        <w:rPr>
          <w:noProof/>
        </w:rPr>
        <w:drawing>
          <wp:inline distT="0" distB="0" distL="0" distR="0" wp14:anchorId="47680943" wp14:editId="7D383790">
            <wp:extent cx="4105112" cy="1981200"/>
            <wp:effectExtent l="19050" t="19050" r="10160" b="1905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4133" cy="1995206"/>
                    </a:xfrm>
                    <a:prstGeom prst="rect">
                      <a:avLst/>
                    </a:prstGeom>
                    <a:noFill/>
                    <a:ln>
                      <a:solidFill>
                        <a:schemeClr val="bg1">
                          <a:lumMod val="85000"/>
                        </a:schemeClr>
                      </a:solidFill>
                    </a:ln>
                  </pic:spPr>
                </pic:pic>
              </a:graphicData>
            </a:graphic>
          </wp:inline>
        </w:drawing>
      </w:r>
    </w:p>
    <w:p w14:paraId="2017F10B" w14:textId="77777777" w:rsidR="00FE7B8E" w:rsidRPr="00977A00" w:rsidRDefault="00FE7B8E" w:rsidP="00FE7B8E">
      <w:pPr>
        <w:jc w:val="center"/>
        <w:rPr>
          <w:b/>
        </w:rPr>
      </w:pPr>
      <w:r w:rsidRPr="00977A00">
        <w:rPr>
          <w:rFonts w:hint="eastAsia"/>
          <w:b/>
        </w:rPr>
        <w:t>自動削除イメージ</w:t>
      </w:r>
    </w:p>
    <w:p w14:paraId="5186FE73" w14:textId="77777777" w:rsidR="00AF611E" w:rsidRDefault="00AF611E" w:rsidP="00AF611E"/>
    <w:p w14:paraId="42DC583F" w14:textId="77777777" w:rsidR="00AF611E" w:rsidRPr="00AF611E" w:rsidRDefault="001D091D" w:rsidP="00AF611E">
      <w:r>
        <w:rPr>
          <w:rFonts w:hint="eastAsia"/>
        </w:rPr>
        <w:t>本チュートリアル</w:t>
      </w:r>
      <w:r w:rsidR="0096641E">
        <w:rPr>
          <w:rFonts w:hint="eastAsia"/>
        </w:rPr>
        <w:t>では、時限ファイル設定の手順と設定時の注意点について説明します。</w:t>
      </w:r>
    </w:p>
    <w:p w14:paraId="1A3233E4" w14:textId="5DD95AB8" w:rsidR="00FE7B8E" w:rsidRDefault="00FE7B8E" w:rsidP="00DA27F9"/>
    <w:p w14:paraId="12FD84DA" w14:textId="77777777" w:rsidR="00BF63CA" w:rsidRDefault="00BF63CA" w:rsidP="00FE7B8E">
      <w:pPr>
        <w:pStyle w:val="1"/>
      </w:pPr>
      <w:bookmarkStart w:id="1" w:name="_Toc69219261"/>
      <w:r>
        <w:rPr>
          <w:rFonts w:hint="eastAsia"/>
        </w:rPr>
        <w:t>ファイルに対して時限ファイル設定を行う</w:t>
      </w:r>
      <w:bookmarkEnd w:id="1"/>
    </w:p>
    <w:p w14:paraId="22DE5C90" w14:textId="77777777" w:rsidR="001D091D" w:rsidRDefault="001D091D" w:rsidP="001D091D">
      <w:pPr>
        <w:rPr>
          <w:lang w:eastAsia="ar-SA"/>
        </w:rPr>
      </w:pPr>
      <w:r>
        <w:rPr>
          <w:rFonts w:hint="eastAsia"/>
        </w:rPr>
        <w:t>以下ではユーザー（user0001）がファイル（test1.txt）に対して、時限ファイル設定を行う手順を説明します。</w:t>
      </w:r>
    </w:p>
    <w:p w14:paraId="4791D116" w14:textId="77777777" w:rsidR="001D091D" w:rsidRPr="001D091D" w:rsidRDefault="001D091D" w:rsidP="001D091D">
      <w:pPr>
        <w:rPr>
          <w:lang w:eastAsia="ar-SA"/>
        </w:rPr>
      </w:pPr>
    </w:p>
    <w:p w14:paraId="400F0B7D" w14:textId="77777777" w:rsidR="00AF611E" w:rsidRPr="00D15413" w:rsidRDefault="00AF611E" w:rsidP="00D15413">
      <w:pPr>
        <w:pStyle w:val="ae"/>
        <w:numPr>
          <w:ilvl w:val="0"/>
          <w:numId w:val="6"/>
        </w:numPr>
        <w:ind w:leftChars="0"/>
        <w:rPr>
          <w:bCs/>
          <w:noProof/>
        </w:rPr>
      </w:pPr>
      <w:r>
        <w:rPr>
          <w:rFonts w:hint="eastAsia"/>
          <w:bCs/>
          <w:noProof/>
        </w:rPr>
        <w:t>「ファイル一覧」</w:t>
      </w:r>
      <w:r w:rsidR="00D15413">
        <w:rPr>
          <w:rFonts w:hint="eastAsia"/>
          <w:bCs/>
          <w:noProof/>
        </w:rPr>
        <w:t>から、ユーザーフォルダ「</w:t>
      </w:r>
      <w:r w:rsidR="00D15413">
        <w:rPr>
          <w:rFonts w:hint="eastAsia"/>
        </w:rPr>
        <w:t>user0001</w:t>
      </w:r>
      <w:r w:rsidR="00D15413">
        <w:rPr>
          <w:rFonts w:hint="eastAsia"/>
          <w:bCs/>
          <w:noProof/>
        </w:rPr>
        <w:t>」配下から</w:t>
      </w:r>
      <w:bookmarkStart w:id="2" w:name="_Hlk69118365"/>
      <w:r w:rsidR="00702FD7">
        <w:rPr>
          <w:rFonts w:hint="eastAsia"/>
          <w:bCs/>
          <w:noProof/>
        </w:rPr>
        <w:t>「</w:t>
      </w:r>
      <w:r w:rsidR="00D15413">
        <w:rPr>
          <w:rFonts w:hint="eastAsia"/>
          <w:bCs/>
          <w:noProof/>
        </w:rPr>
        <w:t>test1.txt</w:t>
      </w:r>
      <w:r w:rsidR="00702FD7">
        <w:rPr>
          <w:rFonts w:hint="eastAsia"/>
          <w:bCs/>
          <w:noProof/>
        </w:rPr>
        <w:t>」</w:t>
      </w:r>
      <w:r w:rsidR="00D15413">
        <w:rPr>
          <w:rFonts w:hint="eastAsia"/>
          <w:bCs/>
          <w:noProof/>
        </w:rPr>
        <w:t>を選択し</w:t>
      </w:r>
      <w:bookmarkEnd w:id="2"/>
      <w:r w:rsidR="004E741E">
        <w:rPr>
          <w:rFonts w:hint="eastAsia"/>
          <w:bCs/>
          <w:noProof/>
        </w:rPr>
        <w:t>、「詳細」アイコンをクリックします。</w:t>
      </w:r>
    </w:p>
    <w:p w14:paraId="1C3893BA" w14:textId="77777777" w:rsidR="00AF611E" w:rsidRDefault="004E741E" w:rsidP="008D1785">
      <w:pPr>
        <w:jc w:val="center"/>
        <w:rPr>
          <w:bCs/>
          <w:noProof/>
        </w:rPr>
      </w:pPr>
      <w:r>
        <w:rPr>
          <w:bCs/>
          <w:noProof/>
        </w:rPr>
        <w:lastRenderedPageBreak/>
        <w:drawing>
          <wp:inline distT="0" distB="0" distL="0" distR="0" wp14:anchorId="70B8828D" wp14:editId="64FEEF32">
            <wp:extent cx="4696044" cy="2618436"/>
            <wp:effectExtent l="19050" t="19050" r="9525" b="1079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ユーザー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8158" cy="2630767"/>
                    </a:xfrm>
                    <a:prstGeom prst="rect">
                      <a:avLst/>
                    </a:prstGeom>
                    <a:ln>
                      <a:solidFill>
                        <a:schemeClr val="bg1">
                          <a:lumMod val="75000"/>
                        </a:schemeClr>
                      </a:solidFill>
                    </a:ln>
                  </pic:spPr>
                </pic:pic>
              </a:graphicData>
            </a:graphic>
          </wp:inline>
        </w:drawing>
      </w:r>
    </w:p>
    <w:p w14:paraId="41880DD4" w14:textId="77777777" w:rsidR="00AF611E" w:rsidRPr="00AF611E" w:rsidRDefault="00AF611E" w:rsidP="00AF611E">
      <w:pPr>
        <w:jc w:val="center"/>
        <w:rPr>
          <w:b/>
          <w:bCs/>
          <w:noProof/>
        </w:rPr>
      </w:pPr>
      <w:r w:rsidRPr="00AF611E">
        <w:rPr>
          <w:rFonts w:hint="eastAsia"/>
          <w:b/>
          <w:bCs/>
          <w:noProof/>
        </w:rPr>
        <w:t>ファイル一覧画面</w:t>
      </w:r>
    </w:p>
    <w:p w14:paraId="1B874DE4" w14:textId="77777777" w:rsidR="00414730" w:rsidRPr="00B93A16" w:rsidRDefault="00414730" w:rsidP="00B93A16">
      <w:pPr>
        <w:rPr>
          <w:b/>
        </w:rPr>
      </w:pPr>
    </w:p>
    <w:p w14:paraId="30C3EF6F" w14:textId="77777777" w:rsidR="00AF611E" w:rsidRDefault="00060CD4" w:rsidP="00AF611E">
      <w:pPr>
        <w:pStyle w:val="ae"/>
        <w:numPr>
          <w:ilvl w:val="0"/>
          <w:numId w:val="6"/>
        </w:numPr>
        <w:ind w:leftChars="0"/>
        <w:rPr>
          <w:bCs/>
          <w:noProof/>
        </w:rPr>
      </w:pPr>
      <w:r>
        <w:rPr>
          <w:rFonts w:hint="eastAsia"/>
          <w:bCs/>
          <w:noProof/>
        </w:rPr>
        <w:t>「時限ファイルの設定」のペンアイコン</w:t>
      </w:r>
      <w:r w:rsidR="00AF611E">
        <w:rPr>
          <w:rFonts w:hint="eastAsia"/>
          <w:bCs/>
          <w:noProof/>
        </w:rPr>
        <w:t>を</w:t>
      </w:r>
      <w:r w:rsidR="00414730">
        <w:rPr>
          <w:rFonts w:hint="eastAsia"/>
          <w:bCs/>
          <w:noProof/>
        </w:rPr>
        <w:t>クリック</w:t>
      </w:r>
      <w:r w:rsidR="00AF611E">
        <w:rPr>
          <w:rFonts w:hint="eastAsia"/>
          <w:bCs/>
          <w:noProof/>
        </w:rPr>
        <w:t>します。</w:t>
      </w:r>
    </w:p>
    <w:p w14:paraId="67C5335D" w14:textId="77777777" w:rsidR="008D1785" w:rsidRPr="00060CD4" w:rsidRDefault="00060CD4" w:rsidP="008D1785">
      <w:pPr>
        <w:jc w:val="center"/>
        <w:rPr>
          <w:bCs/>
          <w:noProof/>
        </w:rPr>
      </w:pPr>
      <w:r>
        <w:rPr>
          <w:rFonts w:hint="eastAsia"/>
          <w:bCs/>
          <w:noProof/>
        </w:rPr>
        <w:drawing>
          <wp:inline distT="0" distB="0" distL="0" distR="0" wp14:anchorId="3A9DE03F" wp14:editId="00E6706B">
            <wp:extent cx="4681795" cy="2612832"/>
            <wp:effectExtent l="19050" t="19050" r="24130" b="165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ユーザー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7091" cy="2626949"/>
                    </a:xfrm>
                    <a:prstGeom prst="rect">
                      <a:avLst/>
                    </a:prstGeom>
                    <a:ln>
                      <a:solidFill>
                        <a:schemeClr val="accent1"/>
                      </a:solidFill>
                    </a:ln>
                  </pic:spPr>
                </pic:pic>
              </a:graphicData>
            </a:graphic>
          </wp:inline>
        </w:drawing>
      </w:r>
    </w:p>
    <w:p w14:paraId="13505FEA" w14:textId="77777777" w:rsidR="00B342D7" w:rsidRDefault="00FE7B8E" w:rsidP="00FE7B8E">
      <w:pPr>
        <w:jc w:val="center"/>
        <w:rPr>
          <w:b/>
        </w:rPr>
      </w:pPr>
      <w:r w:rsidRPr="00FE7B8E">
        <w:rPr>
          <w:rFonts w:hint="eastAsia"/>
          <w:b/>
        </w:rPr>
        <w:t>詳細画面</w:t>
      </w:r>
    </w:p>
    <w:p w14:paraId="0D7C416B" w14:textId="77777777" w:rsidR="00414730" w:rsidRPr="00FE7B8E" w:rsidRDefault="00414730" w:rsidP="00414730">
      <w:pPr>
        <w:rPr>
          <w:b/>
        </w:rPr>
      </w:pPr>
    </w:p>
    <w:p w14:paraId="33F85570" w14:textId="66D7C281" w:rsidR="00765040" w:rsidRPr="00F51792" w:rsidRDefault="00C31D16" w:rsidP="00DA27F9">
      <w:pPr>
        <w:rPr>
          <w:color w:val="FF0000"/>
        </w:rPr>
      </w:pPr>
      <w:r w:rsidRPr="00F51792">
        <w:rPr>
          <w:rFonts w:hint="eastAsia"/>
          <w:color w:val="FF0000"/>
        </w:rPr>
        <w:t>※①、②</w:t>
      </w:r>
      <w:r w:rsidR="004430F7" w:rsidRPr="00F51792">
        <w:rPr>
          <w:rFonts w:hint="eastAsia"/>
          <w:color w:val="FF0000"/>
        </w:rPr>
        <w:t>の操作</w:t>
      </w:r>
      <w:r w:rsidRPr="00F51792">
        <w:rPr>
          <w:rFonts w:hint="eastAsia"/>
          <w:color w:val="FF0000"/>
        </w:rPr>
        <w:t>は</w:t>
      </w:r>
      <w:r w:rsidR="004430F7" w:rsidRPr="00F51792">
        <w:rPr>
          <w:rFonts w:hint="eastAsia"/>
          <w:color w:val="FF0000"/>
        </w:rPr>
        <w:t>ファイル</w:t>
      </w:r>
      <w:r w:rsidR="004430F7" w:rsidRPr="00F51792">
        <w:rPr>
          <w:color w:val="FF0000"/>
        </w:rPr>
        <w:t>を選択</w:t>
      </w:r>
      <w:r w:rsidR="004430F7" w:rsidRPr="00F51792">
        <w:rPr>
          <w:rFonts w:hint="eastAsia"/>
          <w:color w:val="FF0000"/>
        </w:rPr>
        <w:t>後、</w:t>
      </w:r>
      <w:r w:rsidR="00765040" w:rsidRPr="00F51792">
        <w:rPr>
          <w:rFonts w:hint="eastAsia"/>
          <w:color w:val="FF0000"/>
        </w:rPr>
        <w:t>以下の方法でも同じ操作が可能です。</w:t>
      </w:r>
    </w:p>
    <w:p w14:paraId="6AE900FF" w14:textId="77777777" w:rsidR="00765040" w:rsidRPr="00F51792" w:rsidRDefault="00765040" w:rsidP="00DA27F9">
      <w:pPr>
        <w:rPr>
          <w:color w:val="FF0000"/>
        </w:rPr>
      </w:pPr>
    </w:p>
    <w:p w14:paraId="72E65C31" w14:textId="2B6F64E8" w:rsidR="00414730" w:rsidRPr="00F51792" w:rsidRDefault="00765040" w:rsidP="00765040">
      <w:pPr>
        <w:ind w:firstLineChars="100" w:firstLine="240"/>
        <w:rPr>
          <w:color w:val="FF0000"/>
        </w:rPr>
      </w:pPr>
      <w:r w:rsidRPr="00F51792">
        <w:rPr>
          <w:rFonts w:hint="eastAsia"/>
          <w:color w:val="FF0000"/>
        </w:rPr>
        <w:t>・</w:t>
      </w:r>
      <w:r w:rsidR="00C31D16" w:rsidRPr="00F51792">
        <w:rPr>
          <w:rFonts w:hint="eastAsia"/>
          <w:color w:val="FF0000"/>
        </w:rPr>
        <w:t>上部メニューの「ファイル操作</w:t>
      </w:r>
      <w:r w:rsidR="00C31D16" w:rsidRPr="00F51792">
        <w:rPr>
          <w:color w:val="FF0000"/>
        </w:rPr>
        <w:t xml:space="preserve"> - 時限ファイルの設定」</w:t>
      </w:r>
      <w:r w:rsidR="00C31D16" w:rsidRPr="00F51792">
        <w:rPr>
          <w:rFonts w:hint="eastAsia"/>
          <w:color w:val="FF0000"/>
        </w:rPr>
        <w:t>をクリッ</w:t>
      </w:r>
      <w:r w:rsidRPr="00F51792">
        <w:rPr>
          <w:rFonts w:hint="eastAsia"/>
          <w:color w:val="FF0000"/>
        </w:rPr>
        <w:t>ク</w:t>
      </w:r>
    </w:p>
    <w:p w14:paraId="6B7ED3EC" w14:textId="04FC3BD1" w:rsidR="00765040" w:rsidRPr="00F51792" w:rsidRDefault="00765040" w:rsidP="00765040">
      <w:pPr>
        <w:ind w:leftChars="100" w:left="480" w:hangingChars="100" w:hanging="240"/>
        <w:rPr>
          <w:color w:val="FF0000"/>
        </w:rPr>
      </w:pPr>
      <w:r w:rsidRPr="00F51792">
        <w:rPr>
          <w:rFonts w:hint="eastAsia"/>
          <w:color w:val="FF0000"/>
        </w:rPr>
        <w:lastRenderedPageBreak/>
        <w:t>・右クリック時に表示されるコンテキストメニューから「時限ファイルの設定」をクリック</w:t>
      </w:r>
    </w:p>
    <w:p w14:paraId="3526FF5D" w14:textId="77777777" w:rsidR="00C31D16" w:rsidRPr="004430F7" w:rsidRDefault="00C31D16" w:rsidP="00DA27F9"/>
    <w:p w14:paraId="0A6BB818" w14:textId="77777777" w:rsidR="00AF611E" w:rsidRDefault="00AF611E" w:rsidP="00AF611E">
      <w:pPr>
        <w:pStyle w:val="ae"/>
        <w:numPr>
          <w:ilvl w:val="0"/>
          <w:numId w:val="6"/>
        </w:numPr>
        <w:ind w:leftChars="0"/>
        <w:rPr>
          <w:bCs/>
          <w:noProof/>
        </w:rPr>
      </w:pPr>
      <w:r>
        <w:rPr>
          <w:rFonts w:hint="eastAsia"/>
          <w:bCs/>
          <w:noProof/>
        </w:rPr>
        <w:t>「時限ファイル」チェックボックスをチェックし、設定したいファイルの有効期限を日付テキストボックスに入力します。入力完了後に「時限ファイルの設定」を</w:t>
      </w:r>
      <w:r w:rsidR="00414730">
        <w:rPr>
          <w:rFonts w:hint="eastAsia"/>
          <w:bCs/>
          <w:noProof/>
        </w:rPr>
        <w:t>クリック</w:t>
      </w:r>
      <w:r>
        <w:rPr>
          <w:rFonts w:hint="eastAsia"/>
          <w:bCs/>
          <w:noProof/>
        </w:rPr>
        <w:t>します。</w:t>
      </w:r>
    </w:p>
    <w:p w14:paraId="61822099" w14:textId="77777777" w:rsidR="00570359" w:rsidRDefault="00060CD4" w:rsidP="005835E8">
      <w:pPr>
        <w:jc w:val="center"/>
      </w:pPr>
      <w:r>
        <w:rPr>
          <w:noProof/>
        </w:rPr>
        <w:drawing>
          <wp:inline distT="0" distB="0" distL="0" distR="0" wp14:anchorId="756FF4CB" wp14:editId="630EF439">
            <wp:extent cx="3209925" cy="2362200"/>
            <wp:effectExtent l="19050" t="19050" r="28575" b="190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ユーザー3-1.jpg"/>
                    <pic:cNvPicPr/>
                  </pic:nvPicPr>
                  <pic:blipFill>
                    <a:blip r:embed="rId14">
                      <a:extLst>
                        <a:ext uri="{28A0092B-C50C-407E-A947-70E740481C1C}">
                          <a14:useLocalDpi xmlns:a14="http://schemas.microsoft.com/office/drawing/2010/main" val="0"/>
                        </a:ext>
                      </a:extLst>
                    </a:blip>
                    <a:stretch>
                      <a:fillRect/>
                    </a:stretch>
                  </pic:blipFill>
                  <pic:spPr>
                    <a:xfrm>
                      <a:off x="0" y="0"/>
                      <a:ext cx="3209925" cy="2362200"/>
                    </a:xfrm>
                    <a:prstGeom prst="rect">
                      <a:avLst/>
                    </a:prstGeom>
                    <a:ln>
                      <a:solidFill>
                        <a:schemeClr val="bg1">
                          <a:lumMod val="75000"/>
                        </a:schemeClr>
                      </a:solidFill>
                    </a:ln>
                  </pic:spPr>
                </pic:pic>
              </a:graphicData>
            </a:graphic>
          </wp:inline>
        </w:drawing>
      </w:r>
    </w:p>
    <w:p w14:paraId="58296A0B" w14:textId="77777777" w:rsidR="00B342D7" w:rsidRPr="00FE7B8E" w:rsidRDefault="00FE7B8E" w:rsidP="00FE7B8E">
      <w:pPr>
        <w:jc w:val="center"/>
        <w:rPr>
          <w:b/>
        </w:rPr>
      </w:pPr>
      <w:r w:rsidRPr="00FE7B8E">
        <w:rPr>
          <w:rFonts w:hint="eastAsia"/>
          <w:b/>
        </w:rPr>
        <w:t>時限ファイルの設定画面</w:t>
      </w:r>
    </w:p>
    <w:p w14:paraId="47D60761" w14:textId="77777777" w:rsidR="00FE7B8E" w:rsidRDefault="00FE7B8E" w:rsidP="00060CD4">
      <w:pPr>
        <w:adjustRightInd/>
        <w:snapToGrid/>
      </w:pPr>
    </w:p>
    <w:p w14:paraId="78E5F6D7" w14:textId="77777777" w:rsidR="00AF611E" w:rsidRDefault="00AF611E" w:rsidP="00AF611E">
      <w:pPr>
        <w:pStyle w:val="ae"/>
        <w:numPr>
          <w:ilvl w:val="0"/>
          <w:numId w:val="7"/>
        </w:numPr>
        <w:ind w:leftChars="0"/>
      </w:pPr>
      <w:r>
        <w:rPr>
          <w:rFonts w:hint="eastAsia"/>
        </w:rPr>
        <w:t>時限ファイル</w:t>
      </w:r>
    </w:p>
    <w:p w14:paraId="293B97CF" w14:textId="77777777" w:rsidR="00AF611E" w:rsidRDefault="003C14C9" w:rsidP="00DA27F9">
      <w:r>
        <w:rPr>
          <w:rFonts w:hint="eastAsia"/>
        </w:rPr>
        <w:t>時限ファイル設定を行う場合にチェックします。</w:t>
      </w:r>
    </w:p>
    <w:p w14:paraId="6E3BA3DB" w14:textId="19080D41" w:rsidR="00AF611E" w:rsidRPr="00E215B9" w:rsidRDefault="00855679" w:rsidP="00DA27F9">
      <w:pPr>
        <w:rPr>
          <w:color w:val="FF0000"/>
        </w:rPr>
      </w:pPr>
      <w:r w:rsidRPr="00E215B9">
        <w:rPr>
          <w:rFonts w:hint="eastAsia"/>
          <w:color w:val="FF0000"/>
        </w:rPr>
        <w:t>※</w:t>
      </w:r>
      <w:r w:rsidR="00D1681D" w:rsidRPr="00E215B9">
        <w:rPr>
          <w:rFonts w:hint="eastAsia"/>
          <w:color w:val="FF0000"/>
        </w:rPr>
        <w:t>チェックがついており、か</w:t>
      </w:r>
      <w:r w:rsidR="00C54D11">
        <w:rPr>
          <w:rFonts w:hint="eastAsia"/>
          <w:color w:val="FF0000"/>
        </w:rPr>
        <w:t>つ</w:t>
      </w:r>
      <w:r w:rsidR="00D1681D" w:rsidRPr="00E215B9">
        <w:rPr>
          <w:rFonts w:hint="eastAsia"/>
          <w:color w:val="FF0000"/>
        </w:rPr>
        <w:t>外すことが出来ない場合</w:t>
      </w:r>
      <w:r w:rsidR="00A5297D" w:rsidRPr="001A45C6">
        <w:rPr>
          <w:rFonts w:hint="eastAsia"/>
          <w:color w:val="FF0000"/>
        </w:rPr>
        <w:t>は</w:t>
      </w:r>
      <w:r w:rsidR="0045083C" w:rsidRPr="001A45C6">
        <w:rPr>
          <w:rFonts w:hint="eastAsia"/>
          <w:color w:val="FF0000"/>
        </w:rPr>
        <w:t>(</w:t>
      </w:r>
      <w:hyperlink w:anchor="_ファイル/フォルダの時限ファイル設定を外すことができない" w:history="1">
        <w:r w:rsidR="006B6404" w:rsidRPr="001A45C6">
          <w:rPr>
            <w:rStyle w:val="a7"/>
            <w:rFonts w:hint="eastAsia"/>
          </w:rPr>
          <w:t>5</w:t>
        </w:r>
        <w:r w:rsidR="00440225" w:rsidRPr="001A45C6">
          <w:rPr>
            <w:rStyle w:val="a7"/>
          </w:rPr>
          <w:t>.3.ファイル/フォルダの時限ファイル設定を外すことができない</w:t>
        </w:r>
      </w:hyperlink>
      <w:r w:rsidR="0045083C" w:rsidRPr="001A45C6">
        <w:rPr>
          <w:rFonts w:hint="eastAsia"/>
          <w:color w:val="FF0000"/>
        </w:rPr>
        <w:t>)</w:t>
      </w:r>
      <w:r w:rsidR="00586E19" w:rsidRPr="001A45C6">
        <w:rPr>
          <w:rFonts w:hint="eastAsia"/>
          <w:color w:val="FF0000"/>
        </w:rPr>
        <w:t>を</w:t>
      </w:r>
      <w:r w:rsidR="00586E19" w:rsidRPr="00E215B9">
        <w:rPr>
          <w:rFonts w:hint="eastAsia"/>
          <w:color w:val="FF0000"/>
        </w:rPr>
        <w:t>確認してください。</w:t>
      </w:r>
    </w:p>
    <w:p w14:paraId="010A0997" w14:textId="77777777" w:rsidR="00855679" w:rsidRDefault="00855679" w:rsidP="00DA27F9"/>
    <w:p w14:paraId="791E913C" w14:textId="77777777" w:rsidR="00AF611E" w:rsidRDefault="00414730" w:rsidP="00AF611E">
      <w:pPr>
        <w:pStyle w:val="ae"/>
        <w:numPr>
          <w:ilvl w:val="0"/>
          <w:numId w:val="7"/>
        </w:numPr>
        <w:ind w:leftChars="0"/>
      </w:pPr>
      <w:r>
        <w:rPr>
          <w:rFonts w:hint="eastAsia"/>
        </w:rPr>
        <w:t>年月日</w:t>
      </w:r>
      <w:r w:rsidR="00AF611E">
        <w:rPr>
          <w:rFonts w:hint="eastAsia"/>
        </w:rPr>
        <w:t>テキストボックス</w:t>
      </w:r>
    </w:p>
    <w:p w14:paraId="24B6B185" w14:textId="77777777" w:rsidR="00AF611E" w:rsidRDefault="003C14C9" w:rsidP="00DA27F9">
      <w:r>
        <w:rPr>
          <w:rFonts w:hint="eastAsia"/>
        </w:rPr>
        <w:t>設定したいファイルの有効期限を年月日（yyyy/mm/dd）形式で入力します。</w:t>
      </w:r>
    </w:p>
    <w:p w14:paraId="0FC510F6" w14:textId="77777777" w:rsidR="00414730" w:rsidRDefault="00414730" w:rsidP="00DA27F9"/>
    <w:p w14:paraId="16287873" w14:textId="77777777" w:rsidR="00AF611E" w:rsidRDefault="00AF611E" w:rsidP="00AF611E">
      <w:pPr>
        <w:pStyle w:val="ae"/>
        <w:numPr>
          <w:ilvl w:val="0"/>
          <w:numId w:val="7"/>
        </w:numPr>
        <w:ind w:leftChars="0"/>
      </w:pPr>
      <w:r>
        <w:rPr>
          <w:rFonts w:hint="eastAsia"/>
        </w:rPr>
        <w:t>カレンダーアイコン</w:t>
      </w:r>
    </w:p>
    <w:p w14:paraId="29A18768" w14:textId="77777777" w:rsidR="00AF611E" w:rsidRDefault="005E5FB4" w:rsidP="00DA27F9">
      <w:r>
        <w:rPr>
          <w:rFonts w:hint="eastAsia"/>
        </w:rPr>
        <w:lastRenderedPageBreak/>
        <w:t>カレンダーを表示します。カレンダーから設定した</w:t>
      </w:r>
      <w:r w:rsidR="00414730">
        <w:rPr>
          <w:rFonts w:hint="eastAsia"/>
        </w:rPr>
        <w:t>いファイルの有効期限を選択することができます。選択した日付は</w:t>
      </w:r>
      <w:r w:rsidR="001D091D">
        <w:rPr>
          <w:rFonts w:hint="eastAsia"/>
        </w:rPr>
        <w:t>(b)の</w:t>
      </w:r>
      <w:r w:rsidR="00414730">
        <w:rPr>
          <w:rFonts w:hint="eastAsia"/>
        </w:rPr>
        <w:t>年月日</w:t>
      </w:r>
      <w:r>
        <w:rPr>
          <w:rFonts w:hint="eastAsia"/>
        </w:rPr>
        <w:t>テキストボックスに入力されます。</w:t>
      </w:r>
    </w:p>
    <w:p w14:paraId="34D45A07" w14:textId="77777777" w:rsidR="007A7429" w:rsidRDefault="00C80908" w:rsidP="007A7429">
      <w:pPr>
        <w:jc w:val="center"/>
      </w:pPr>
      <w:r>
        <w:rPr>
          <w:noProof/>
        </w:rPr>
        <w:drawing>
          <wp:inline distT="0" distB="0" distL="0" distR="0" wp14:anchorId="4FBC1EE0" wp14:editId="453BDDED">
            <wp:extent cx="4680501" cy="2618740"/>
            <wp:effectExtent l="19050" t="19050" r="25400" b="1016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ユーザー1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4982" cy="2632437"/>
                    </a:xfrm>
                    <a:prstGeom prst="rect">
                      <a:avLst/>
                    </a:prstGeom>
                    <a:ln>
                      <a:solidFill>
                        <a:schemeClr val="accent1"/>
                      </a:solidFill>
                    </a:ln>
                  </pic:spPr>
                </pic:pic>
              </a:graphicData>
            </a:graphic>
          </wp:inline>
        </w:drawing>
      </w:r>
    </w:p>
    <w:p w14:paraId="518E8FB1" w14:textId="77777777" w:rsidR="00FE7B8E" w:rsidRPr="00FE7B8E" w:rsidRDefault="00FE7B8E" w:rsidP="00FE7B8E">
      <w:pPr>
        <w:jc w:val="center"/>
        <w:rPr>
          <w:b/>
        </w:rPr>
      </w:pPr>
      <w:r w:rsidRPr="00FE7B8E">
        <w:rPr>
          <w:rFonts w:hint="eastAsia"/>
          <w:b/>
        </w:rPr>
        <w:t>時限ファイルの設定画面</w:t>
      </w:r>
    </w:p>
    <w:p w14:paraId="652B4846" w14:textId="77777777" w:rsidR="00FE7B8E" w:rsidRPr="00F3311D" w:rsidRDefault="00FE7B8E" w:rsidP="00C80908">
      <w:pPr>
        <w:adjustRightInd/>
        <w:snapToGrid/>
        <w:rPr>
          <w:szCs w:val="24"/>
        </w:rPr>
      </w:pPr>
    </w:p>
    <w:p w14:paraId="48809081" w14:textId="35F4679B" w:rsidR="0096641E" w:rsidRDefault="0096641E" w:rsidP="0096641E">
      <w:pPr>
        <w:pStyle w:val="ae"/>
        <w:numPr>
          <w:ilvl w:val="0"/>
          <w:numId w:val="6"/>
        </w:numPr>
        <w:ind w:leftChars="0"/>
        <w:rPr>
          <w:bCs/>
          <w:noProof/>
        </w:rPr>
      </w:pPr>
      <w:r>
        <w:rPr>
          <w:rFonts w:hint="eastAsia"/>
          <w:bCs/>
          <w:noProof/>
        </w:rPr>
        <w:t>時限ファイル設定が行われると、付加情報に</w:t>
      </w:r>
      <w:r w:rsidR="00414730">
        <w:rPr>
          <w:rFonts w:hint="eastAsia"/>
          <w:bCs/>
          <w:noProof/>
        </w:rPr>
        <w:t>時限</w:t>
      </w:r>
      <w:r w:rsidR="001D091D">
        <w:rPr>
          <w:rFonts w:hint="eastAsia"/>
          <w:bCs/>
          <w:noProof/>
        </w:rPr>
        <w:t>ファイル</w:t>
      </w:r>
      <w:r w:rsidR="00414730">
        <w:rPr>
          <w:rFonts w:hint="eastAsia"/>
          <w:bCs/>
          <w:noProof/>
        </w:rPr>
        <w:t>設定がされたことを示すアイコン</w:t>
      </w:r>
      <w:r>
        <w:rPr>
          <w:rFonts w:hint="eastAsia"/>
          <w:bCs/>
          <w:noProof/>
        </w:rPr>
        <w:t>が表示されます。時限ファイル設定の有効期限が正しく設定されていることを確認するために「test1.txt</w:t>
      </w:r>
      <w:r w:rsidR="00C80908">
        <w:rPr>
          <w:rFonts w:hint="eastAsia"/>
          <w:bCs/>
          <w:noProof/>
        </w:rPr>
        <w:t>」を選択し、</w:t>
      </w:r>
      <w:r>
        <w:rPr>
          <w:rFonts w:hint="eastAsia"/>
          <w:bCs/>
          <w:noProof/>
        </w:rPr>
        <w:t>「詳細」</w:t>
      </w:r>
      <w:r w:rsidR="00BC05DB">
        <w:rPr>
          <w:rFonts w:hint="eastAsia"/>
          <w:bCs/>
          <w:noProof/>
        </w:rPr>
        <w:t>アイコン</w:t>
      </w:r>
      <w:r>
        <w:rPr>
          <w:rFonts w:hint="eastAsia"/>
          <w:bCs/>
          <w:noProof/>
        </w:rPr>
        <w:t>を</w:t>
      </w:r>
      <w:r w:rsidR="00414730">
        <w:rPr>
          <w:rFonts w:hint="eastAsia"/>
          <w:bCs/>
          <w:noProof/>
        </w:rPr>
        <w:t>クリック</w:t>
      </w:r>
      <w:r>
        <w:rPr>
          <w:rFonts w:hint="eastAsia"/>
          <w:bCs/>
          <w:noProof/>
        </w:rPr>
        <w:t>します。</w:t>
      </w:r>
    </w:p>
    <w:p w14:paraId="7C376332" w14:textId="77777777" w:rsidR="00F3311D" w:rsidRDefault="00F3311D" w:rsidP="00F3311D">
      <w:pPr>
        <w:pStyle w:val="ae"/>
        <w:ind w:leftChars="0" w:left="360"/>
        <w:rPr>
          <w:bCs/>
          <w:noProof/>
        </w:rPr>
      </w:pPr>
    </w:p>
    <w:p w14:paraId="07346DFF" w14:textId="77777777" w:rsidR="00B342D7" w:rsidRDefault="00C80908" w:rsidP="005835E8">
      <w:pPr>
        <w:jc w:val="center"/>
      </w:pPr>
      <w:r>
        <w:rPr>
          <w:noProof/>
        </w:rPr>
        <w:lastRenderedPageBreak/>
        <w:drawing>
          <wp:inline distT="0" distB="0" distL="0" distR="0" wp14:anchorId="3D31E237" wp14:editId="0889252F">
            <wp:extent cx="4715218" cy="2628734"/>
            <wp:effectExtent l="19050" t="19050" r="9525" b="1968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ユーザー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0453" cy="2637228"/>
                    </a:xfrm>
                    <a:prstGeom prst="rect">
                      <a:avLst/>
                    </a:prstGeom>
                    <a:ln>
                      <a:solidFill>
                        <a:schemeClr val="bg1">
                          <a:lumMod val="75000"/>
                        </a:schemeClr>
                      </a:solidFill>
                    </a:ln>
                  </pic:spPr>
                </pic:pic>
              </a:graphicData>
            </a:graphic>
          </wp:inline>
        </w:drawing>
      </w:r>
    </w:p>
    <w:p w14:paraId="016C8DE8" w14:textId="77777777" w:rsidR="00FE7B8E" w:rsidRDefault="00FE7B8E" w:rsidP="00FE7B8E">
      <w:pPr>
        <w:jc w:val="center"/>
        <w:rPr>
          <w:b/>
        </w:rPr>
      </w:pPr>
      <w:r>
        <w:rPr>
          <w:rFonts w:hint="eastAsia"/>
          <w:b/>
        </w:rPr>
        <w:t>ファイル一覧画面</w:t>
      </w:r>
    </w:p>
    <w:p w14:paraId="3C8CAE96" w14:textId="3FC7438D" w:rsidR="000E2DBE" w:rsidRPr="00FE7B8E" w:rsidRDefault="000E2DBE" w:rsidP="007A7429">
      <w:pPr>
        <w:adjustRightInd/>
        <w:snapToGrid/>
        <w:rPr>
          <w:b/>
        </w:rPr>
      </w:pPr>
    </w:p>
    <w:p w14:paraId="7C1277E6" w14:textId="77777777" w:rsidR="0096641E" w:rsidRDefault="0096641E" w:rsidP="0096641E">
      <w:pPr>
        <w:pStyle w:val="ae"/>
        <w:numPr>
          <w:ilvl w:val="0"/>
          <w:numId w:val="6"/>
        </w:numPr>
        <w:ind w:leftChars="0"/>
        <w:rPr>
          <w:bCs/>
          <w:noProof/>
        </w:rPr>
      </w:pPr>
      <w:r>
        <w:rPr>
          <w:rFonts w:hint="eastAsia"/>
          <w:bCs/>
          <w:noProof/>
        </w:rPr>
        <w:t>設定した有効期限が</w:t>
      </w:r>
      <w:r w:rsidR="001D091D">
        <w:rPr>
          <w:rFonts w:hint="eastAsia"/>
          <w:bCs/>
          <w:noProof/>
        </w:rPr>
        <w:t>反映</w:t>
      </w:r>
      <w:r>
        <w:rPr>
          <w:rFonts w:hint="eastAsia"/>
          <w:bCs/>
          <w:noProof/>
        </w:rPr>
        <w:t>されて</w:t>
      </w:r>
      <w:r w:rsidR="00FA3BB7">
        <w:rPr>
          <w:rFonts w:hint="eastAsia"/>
          <w:bCs/>
          <w:noProof/>
        </w:rPr>
        <w:t>いることを確認します</w:t>
      </w:r>
      <w:r>
        <w:rPr>
          <w:rFonts w:hint="eastAsia"/>
          <w:bCs/>
          <w:noProof/>
        </w:rPr>
        <w:t>。既に設定されている有効期限の変更は、本項と同様の手順で行うことができます。</w:t>
      </w:r>
    </w:p>
    <w:p w14:paraId="6B8E9BD4" w14:textId="77777777" w:rsidR="00B342D7" w:rsidRDefault="000E2DBE" w:rsidP="005835E8">
      <w:pPr>
        <w:jc w:val="center"/>
      </w:pPr>
      <w:r>
        <w:rPr>
          <w:noProof/>
        </w:rPr>
        <w:drawing>
          <wp:inline distT="0" distB="0" distL="0" distR="0" wp14:anchorId="0F0530D4" wp14:editId="76A99946">
            <wp:extent cx="4888939" cy="2732101"/>
            <wp:effectExtent l="19050" t="19050" r="26035" b="1143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ユーザー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2084" cy="2756212"/>
                    </a:xfrm>
                    <a:prstGeom prst="rect">
                      <a:avLst/>
                    </a:prstGeom>
                    <a:ln>
                      <a:solidFill>
                        <a:schemeClr val="bg1">
                          <a:lumMod val="75000"/>
                        </a:schemeClr>
                      </a:solidFill>
                    </a:ln>
                  </pic:spPr>
                </pic:pic>
              </a:graphicData>
            </a:graphic>
          </wp:inline>
        </w:drawing>
      </w:r>
    </w:p>
    <w:p w14:paraId="58FCF5CC" w14:textId="77777777" w:rsidR="00FE7B8E" w:rsidRPr="00FE7B8E" w:rsidRDefault="00FE7B8E" w:rsidP="00FE7B8E">
      <w:pPr>
        <w:jc w:val="center"/>
        <w:rPr>
          <w:b/>
        </w:rPr>
      </w:pPr>
      <w:r>
        <w:rPr>
          <w:rFonts w:hint="eastAsia"/>
          <w:b/>
        </w:rPr>
        <w:t>詳細画面</w:t>
      </w:r>
    </w:p>
    <w:p w14:paraId="7B6E6E98" w14:textId="77777777" w:rsidR="00414730" w:rsidRDefault="00414730" w:rsidP="00DA27F9"/>
    <w:p w14:paraId="5695B51A" w14:textId="77777777" w:rsidR="00FE7B8E" w:rsidRDefault="00FE7B8E" w:rsidP="00FE7B8E">
      <w:pPr>
        <w:pStyle w:val="1"/>
      </w:pPr>
      <w:bookmarkStart w:id="3" w:name="_フォルダに対して時限ファイル設定を行う"/>
      <w:bookmarkStart w:id="4" w:name="_Toc69219262"/>
      <w:bookmarkEnd w:id="3"/>
      <w:r>
        <w:rPr>
          <w:rFonts w:hint="eastAsia"/>
        </w:rPr>
        <w:lastRenderedPageBreak/>
        <w:t>フォルダに対して時限ファイル設定を行う</w:t>
      </w:r>
      <w:bookmarkEnd w:id="4"/>
    </w:p>
    <w:p w14:paraId="48519843" w14:textId="77777777" w:rsidR="001D091D" w:rsidRDefault="006537C5" w:rsidP="001D091D">
      <w:pPr>
        <w:rPr>
          <w:lang w:eastAsia="ar-SA"/>
        </w:rPr>
      </w:pPr>
      <w:r>
        <w:rPr>
          <w:rFonts w:hint="eastAsia"/>
        </w:rPr>
        <w:t>以下ではユーザー（user0001）がフォルダ（フォルダA）に対して、時限ファイル設定を行う手順を説明します。</w:t>
      </w:r>
    </w:p>
    <w:p w14:paraId="7D4B18CE" w14:textId="77777777" w:rsidR="001D091D" w:rsidRDefault="001D091D" w:rsidP="001D091D">
      <w:pPr>
        <w:rPr>
          <w:lang w:eastAsia="ar-SA"/>
        </w:rPr>
      </w:pPr>
    </w:p>
    <w:p w14:paraId="45038834" w14:textId="77777777" w:rsidR="0096641E" w:rsidRDefault="007A7429" w:rsidP="0096641E">
      <w:pPr>
        <w:pStyle w:val="ae"/>
        <w:numPr>
          <w:ilvl w:val="0"/>
          <w:numId w:val="10"/>
        </w:numPr>
        <w:ind w:leftChars="0"/>
        <w:rPr>
          <w:bCs/>
          <w:noProof/>
        </w:rPr>
      </w:pPr>
      <w:r>
        <w:rPr>
          <w:rFonts w:hint="eastAsia"/>
          <w:bCs/>
          <w:noProof/>
        </w:rPr>
        <w:t>「ファイル一覧」から、ユーザーフォルダ「</w:t>
      </w:r>
      <w:r>
        <w:rPr>
          <w:rFonts w:hint="eastAsia"/>
        </w:rPr>
        <w:t>user0001</w:t>
      </w:r>
      <w:r>
        <w:rPr>
          <w:rFonts w:hint="eastAsia"/>
          <w:bCs/>
          <w:noProof/>
        </w:rPr>
        <w:t>」配下から「フォルダA」を選択し、「詳細」アイコンをクリックします。</w:t>
      </w:r>
    </w:p>
    <w:p w14:paraId="338D05FD" w14:textId="77777777" w:rsidR="0096641E" w:rsidRDefault="000E2DBE" w:rsidP="007A7429">
      <w:pPr>
        <w:jc w:val="center"/>
      </w:pPr>
      <w:r>
        <w:rPr>
          <w:noProof/>
        </w:rPr>
        <w:drawing>
          <wp:inline distT="0" distB="0" distL="0" distR="0" wp14:anchorId="06519C27" wp14:editId="5D526AFF">
            <wp:extent cx="4985462" cy="2779395"/>
            <wp:effectExtent l="19050" t="19050" r="24765" b="209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ユーザー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5462" cy="2779395"/>
                    </a:xfrm>
                    <a:prstGeom prst="rect">
                      <a:avLst/>
                    </a:prstGeom>
                    <a:ln>
                      <a:solidFill>
                        <a:schemeClr val="bg1">
                          <a:lumMod val="75000"/>
                        </a:schemeClr>
                      </a:solidFill>
                    </a:ln>
                  </pic:spPr>
                </pic:pic>
              </a:graphicData>
            </a:graphic>
          </wp:inline>
        </w:drawing>
      </w:r>
    </w:p>
    <w:p w14:paraId="442B7F3F" w14:textId="77777777" w:rsidR="0096641E" w:rsidRPr="0096641E" w:rsidRDefault="0096641E" w:rsidP="0096641E">
      <w:pPr>
        <w:jc w:val="center"/>
        <w:rPr>
          <w:b/>
        </w:rPr>
      </w:pPr>
      <w:r w:rsidRPr="0096641E">
        <w:rPr>
          <w:rFonts w:hint="eastAsia"/>
          <w:b/>
        </w:rPr>
        <w:t>ファイル一覧画面</w:t>
      </w:r>
    </w:p>
    <w:p w14:paraId="53BD608A" w14:textId="77777777" w:rsidR="00FE7B8E" w:rsidRDefault="00FE7B8E" w:rsidP="000E2DBE"/>
    <w:p w14:paraId="232D6101" w14:textId="77777777" w:rsidR="0096641E" w:rsidRDefault="0096641E" w:rsidP="0096641E">
      <w:pPr>
        <w:pStyle w:val="ae"/>
        <w:numPr>
          <w:ilvl w:val="0"/>
          <w:numId w:val="10"/>
        </w:numPr>
        <w:ind w:leftChars="0"/>
        <w:rPr>
          <w:bCs/>
          <w:noProof/>
        </w:rPr>
      </w:pPr>
      <w:r>
        <w:rPr>
          <w:rFonts w:hint="eastAsia"/>
          <w:bCs/>
          <w:noProof/>
        </w:rPr>
        <w:t>「時限フォルダの設定」</w:t>
      </w:r>
      <w:r w:rsidR="0002682B">
        <w:rPr>
          <w:rFonts w:hint="eastAsia"/>
          <w:bCs/>
          <w:noProof/>
        </w:rPr>
        <w:t>の</w:t>
      </w:r>
      <w:r w:rsidR="00D86267">
        <w:rPr>
          <w:rFonts w:hint="eastAsia"/>
          <w:bCs/>
          <w:noProof/>
        </w:rPr>
        <w:t>、ペンアイコン</w:t>
      </w:r>
      <w:r>
        <w:rPr>
          <w:rFonts w:hint="eastAsia"/>
          <w:bCs/>
          <w:noProof/>
        </w:rPr>
        <w:t>を</w:t>
      </w:r>
      <w:r w:rsidR="00414730">
        <w:rPr>
          <w:rFonts w:hint="eastAsia"/>
          <w:bCs/>
          <w:noProof/>
        </w:rPr>
        <w:t>クリック</w:t>
      </w:r>
      <w:r>
        <w:rPr>
          <w:rFonts w:hint="eastAsia"/>
          <w:bCs/>
          <w:noProof/>
        </w:rPr>
        <w:t>します。</w:t>
      </w:r>
    </w:p>
    <w:p w14:paraId="1EEF3929" w14:textId="77777777" w:rsidR="00FE7B8E" w:rsidRPr="00D86267" w:rsidRDefault="00D86267" w:rsidP="00977A36">
      <w:pPr>
        <w:jc w:val="center"/>
        <w:rPr>
          <w:bCs/>
          <w:noProof/>
        </w:rPr>
      </w:pPr>
      <w:r>
        <w:rPr>
          <w:rFonts w:hint="eastAsia"/>
          <w:bCs/>
          <w:noProof/>
        </w:rPr>
        <w:lastRenderedPageBreak/>
        <w:drawing>
          <wp:inline distT="0" distB="0" distL="0" distR="0" wp14:anchorId="4BB80721" wp14:editId="523C324C">
            <wp:extent cx="4826429" cy="2692344"/>
            <wp:effectExtent l="19050" t="19050" r="12700" b="1333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ユーザー9-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6429" cy="2692344"/>
                    </a:xfrm>
                    <a:prstGeom prst="rect">
                      <a:avLst/>
                    </a:prstGeom>
                    <a:ln>
                      <a:solidFill>
                        <a:schemeClr val="bg1">
                          <a:lumMod val="75000"/>
                        </a:schemeClr>
                      </a:solidFill>
                    </a:ln>
                  </pic:spPr>
                </pic:pic>
              </a:graphicData>
            </a:graphic>
          </wp:inline>
        </w:drawing>
      </w:r>
    </w:p>
    <w:p w14:paraId="5A708C8B" w14:textId="43880174" w:rsidR="00FE7B8E" w:rsidRDefault="00FE7B8E" w:rsidP="00FE7B8E">
      <w:pPr>
        <w:jc w:val="center"/>
        <w:rPr>
          <w:b/>
        </w:rPr>
      </w:pPr>
      <w:r>
        <w:rPr>
          <w:rFonts w:hint="eastAsia"/>
          <w:b/>
        </w:rPr>
        <w:t>詳細画面</w:t>
      </w:r>
    </w:p>
    <w:p w14:paraId="53AC88CB" w14:textId="77777777" w:rsidR="00AF4244" w:rsidRPr="00FE7B8E" w:rsidRDefault="00AF4244" w:rsidP="00AF4244">
      <w:pPr>
        <w:rPr>
          <w:b/>
        </w:rPr>
      </w:pPr>
    </w:p>
    <w:p w14:paraId="79494EA2" w14:textId="32E88ED6" w:rsidR="00765040" w:rsidRPr="00F51792" w:rsidRDefault="00765040" w:rsidP="00F3311D">
      <w:pPr>
        <w:ind w:firstLineChars="100" w:firstLine="240"/>
        <w:rPr>
          <w:color w:val="FF0000"/>
        </w:rPr>
      </w:pPr>
      <w:r w:rsidRPr="00F51792">
        <w:rPr>
          <w:rFonts w:hint="eastAsia"/>
          <w:color w:val="FF0000"/>
        </w:rPr>
        <w:t>※①、②の操作はフォルダ</w:t>
      </w:r>
      <w:r w:rsidRPr="00F51792">
        <w:rPr>
          <w:color w:val="FF0000"/>
        </w:rPr>
        <w:t>を選択</w:t>
      </w:r>
      <w:r w:rsidRPr="00F51792">
        <w:rPr>
          <w:rFonts w:hint="eastAsia"/>
          <w:color w:val="FF0000"/>
        </w:rPr>
        <w:t>後、以下の方法でも同じ操作が可能です。</w:t>
      </w:r>
    </w:p>
    <w:p w14:paraId="0C5A8A7A" w14:textId="77777777" w:rsidR="00765040" w:rsidRPr="00F51792" w:rsidRDefault="00765040" w:rsidP="00765040">
      <w:pPr>
        <w:rPr>
          <w:color w:val="FF0000"/>
        </w:rPr>
      </w:pPr>
    </w:p>
    <w:p w14:paraId="087F13E9" w14:textId="364FAAA2" w:rsidR="00765040" w:rsidRPr="00F51792" w:rsidRDefault="00765040" w:rsidP="00765040">
      <w:pPr>
        <w:ind w:firstLineChars="100" w:firstLine="240"/>
        <w:rPr>
          <w:color w:val="FF0000"/>
        </w:rPr>
      </w:pPr>
      <w:r w:rsidRPr="00F51792">
        <w:rPr>
          <w:rFonts w:hint="eastAsia"/>
          <w:color w:val="FF0000"/>
        </w:rPr>
        <w:t>・上部メニューの「ファイル操作</w:t>
      </w:r>
      <w:r w:rsidRPr="00F51792">
        <w:rPr>
          <w:color w:val="FF0000"/>
        </w:rPr>
        <w:t xml:space="preserve"> - 時限</w:t>
      </w:r>
      <w:r w:rsidRPr="00F51792">
        <w:rPr>
          <w:rFonts w:hint="eastAsia"/>
          <w:color w:val="FF0000"/>
        </w:rPr>
        <w:t>フォルダ</w:t>
      </w:r>
      <w:r w:rsidRPr="00F51792">
        <w:rPr>
          <w:color w:val="FF0000"/>
        </w:rPr>
        <w:t>の設定」</w:t>
      </w:r>
      <w:r w:rsidRPr="00F51792">
        <w:rPr>
          <w:rFonts w:hint="eastAsia"/>
          <w:color w:val="FF0000"/>
        </w:rPr>
        <w:t>をクリック</w:t>
      </w:r>
    </w:p>
    <w:p w14:paraId="0E2B7DDB" w14:textId="3CCD9F0F" w:rsidR="00765040" w:rsidRPr="00F51792" w:rsidRDefault="00765040" w:rsidP="00765040">
      <w:pPr>
        <w:ind w:leftChars="100" w:left="480" w:hangingChars="100" w:hanging="240"/>
        <w:rPr>
          <w:color w:val="FF0000"/>
        </w:rPr>
      </w:pPr>
      <w:r w:rsidRPr="00F51792">
        <w:rPr>
          <w:rFonts w:hint="eastAsia"/>
          <w:color w:val="FF0000"/>
        </w:rPr>
        <w:t>・右クリック時に表示されるコンテキストメニューから「時限フォルダの設定」をクリック</w:t>
      </w:r>
    </w:p>
    <w:p w14:paraId="2ACCA89C" w14:textId="77777777" w:rsidR="00414730" w:rsidRPr="00765040" w:rsidRDefault="00414730" w:rsidP="00FE7B8E"/>
    <w:p w14:paraId="086D22AC" w14:textId="2EA00CCC" w:rsidR="0096641E" w:rsidRDefault="00414730" w:rsidP="00951549">
      <w:pPr>
        <w:pStyle w:val="ae"/>
        <w:numPr>
          <w:ilvl w:val="0"/>
          <w:numId w:val="10"/>
        </w:numPr>
        <w:ind w:leftChars="0"/>
        <w:rPr>
          <w:bCs/>
          <w:noProof/>
        </w:rPr>
      </w:pPr>
      <w:r>
        <w:rPr>
          <w:rFonts w:hint="eastAsia"/>
          <w:bCs/>
          <w:noProof/>
        </w:rPr>
        <w:t>「時限フォルダ」チェックボックスをチェックし、設定したいフォルダ</w:t>
      </w:r>
      <w:r w:rsidR="0096641E">
        <w:rPr>
          <w:rFonts w:hint="eastAsia"/>
          <w:bCs/>
          <w:noProof/>
        </w:rPr>
        <w:t>の有効期限を</w:t>
      </w:r>
      <w:r>
        <w:rPr>
          <w:rFonts w:hint="eastAsia"/>
          <w:bCs/>
          <w:noProof/>
        </w:rPr>
        <w:t>年月日</w:t>
      </w:r>
      <w:r w:rsidR="0096641E">
        <w:rPr>
          <w:rFonts w:hint="eastAsia"/>
          <w:bCs/>
          <w:noProof/>
        </w:rPr>
        <w:t>テキストボックスに入力します。入力完了後に「時限フォルダの設定」を</w:t>
      </w:r>
      <w:r>
        <w:rPr>
          <w:rFonts w:hint="eastAsia"/>
          <w:bCs/>
          <w:noProof/>
        </w:rPr>
        <w:t>クリック</w:t>
      </w:r>
      <w:r w:rsidR="0096641E">
        <w:rPr>
          <w:rFonts w:hint="eastAsia"/>
          <w:bCs/>
          <w:noProof/>
        </w:rPr>
        <w:t>します。</w:t>
      </w:r>
    </w:p>
    <w:p w14:paraId="4D17B00C" w14:textId="77777777" w:rsidR="004D2ECA" w:rsidRPr="004D2ECA" w:rsidRDefault="004D2ECA" w:rsidP="004D2ECA">
      <w:pPr>
        <w:rPr>
          <w:bCs/>
          <w:noProof/>
        </w:rPr>
      </w:pPr>
    </w:p>
    <w:p w14:paraId="5DD7C439" w14:textId="1EA7DAC0" w:rsidR="00FE7B8E" w:rsidRDefault="00715679" w:rsidP="005835E8">
      <w:pPr>
        <w:jc w:val="center"/>
      </w:pPr>
      <w:r>
        <w:rPr>
          <w:noProof/>
        </w:rPr>
        <w:lastRenderedPageBreak/>
        <w:drawing>
          <wp:inline distT="0" distB="0" distL="0" distR="0" wp14:anchorId="287FBFAF" wp14:editId="53408DF5">
            <wp:extent cx="3770224" cy="2096491"/>
            <wp:effectExtent l="19050" t="19050" r="20955" b="184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2751" cy="2131260"/>
                    </a:xfrm>
                    <a:prstGeom prst="rect">
                      <a:avLst/>
                    </a:prstGeom>
                    <a:noFill/>
                    <a:ln>
                      <a:solidFill>
                        <a:schemeClr val="bg1">
                          <a:lumMod val="75000"/>
                        </a:schemeClr>
                      </a:solidFill>
                    </a:ln>
                  </pic:spPr>
                </pic:pic>
              </a:graphicData>
            </a:graphic>
          </wp:inline>
        </w:drawing>
      </w:r>
    </w:p>
    <w:p w14:paraId="398FB133" w14:textId="77777777" w:rsidR="00FE7B8E" w:rsidRPr="00FE7B8E" w:rsidRDefault="00FE7B8E" w:rsidP="00FE7B8E">
      <w:pPr>
        <w:jc w:val="center"/>
        <w:rPr>
          <w:b/>
        </w:rPr>
      </w:pPr>
      <w:r w:rsidRPr="00FE7B8E">
        <w:rPr>
          <w:rFonts w:hint="eastAsia"/>
          <w:b/>
        </w:rPr>
        <w:t>時限</w:t>
      </w:r>
      <w:r>
        <w:rPr>
          <w:rFonts w:hint="eastAsia"/>
          <w:b/>
        </w:rPr>
        <w:t>フォルダ</w:t>
      </w:r>
      <w:r w:rsidRPr="00FE7B8E">
        <w:rPr>
          <w:rFonts w:hint="eastAsia"/>
          <w:b/>
        </w:rPr>
        <w:t>の設定画面</w:t>
      </w:r>
    </w:p>
    <w:p w14:paraId="588DB9FB" w14:textId="2789AD54" w:rsidR="00FE7B8E" w:rsidRPr="00FE7B8E" w:rsidRDefault="00FE7B8E" w:rsidP="00977A36">
      <w:pPr>
        <w:adjustRightInd/>
        <w:snapToGrid/>
      </w:pPr>
    </w:p>
    <w:p w14:paraId="5024C4D3" w14:textId="77777777" w:rsidR="00AF611E" w:rsidRDefault="00414730" w:rsidP="00AF611E">
      <w:pPr>
        <w:pStyle w:val="ae"/>
        <w:numPr>
          <w:ilvl w:val="0"/>
          <w:numId w:val="9"/>
        </w:numPr>
        <w:ind w:leftChars="0"/>
      </w:pPr>
      <w:r>
        <w:rPr>
          <w:rFonts w:hint="eastAsia"/>
        </w:rPr>
        <w:t>時限フォルダ</w:t>
      </w:r>
    </w:p>
    <w:p w14:paraId="2D9FA90C" w14:textId="77777777" w:rsidR="00414730" w:rsidRDefault="00414730" w:rsidP="00414730">
      <w:r>
        <w:rPr>
          <w:rFonts w:hint="eastAsia"/>
        </w:rPr>
        <w:t>時限フォルダ設定を行う場合にチェックします。</w:t>
      </w:r>
    </w:p>
    <w:p w14:paraId="6124F564" w14:textId="3C099911" w:rsidR="00A55C78" w:rsidRPr="00E215B9" w:rsidRDefault="00A55C78" w:rsidP="00A55C78">
      <w:pPr>
        <w:rPr>
          <w:color w:val="FF0000"/>
        </w:rPr>
      </w:pPr>
      <w:r w:rsidRPr="00E215B9">
        <w:rPr>
          <w:rFonts w:hint="eastAsia"/>
          <w:color w:val="FF0000"/>
        </w:rPr>
        <w:t>※チェックがついており、かつ外すことが出来ない場</w:t>
      </w:r>
      <w:r w:rsidRPr="001A45C6">
        <w:rPr>
          <w:rFonts w:hint="eastAsia"/>
          <w:color w:val="FF0000"/>
        </w:rPr>
        <w:t>合は(</w:t>
      </w:r>
      <w:hyperlink w:anchor="_ファイル/フォルダの時限ファイル設定を外すことができない" w:history="1">
        <w:r w:rsidR="006B6404" w:rsidRPr="001A45C6">
          <w:rPr>
            <w:rStyle w:val="a7"/>
            <w:rFonts w:hint="eastAsia"/>
          </w:rPr>
          <w:t>5</w:t>
        </w:r>
        <w:r w:rsidRPr="001A45C6">
          <w:rPr>
            <w:rStyle w:val="a7"/>
          </w:rPr>
          <w:t>.3.ファイル/フォルダの時限ファイル設定を外すことができない</w:t>
        </w:r>
      </w:hyperlink>
      <w:r w:rsidRPr="001A45C6">
        <w:rPr>
          <w:rFonts w:hint="eastAsia"/>
          <w:color w:val="FF0000"/>
        </w:rPr>
        <w:t>)を確認</w:t>
      </w:r>
      <w:r w:rsidRPr="00E215B9">
        <w:rPr>
          <w:rFonts w:hint="eastAsia"/>
          <w:color w:val="FF0000"/>
        </w:rPr>
        <w:t>してください。</w:t>
      </w:r>
    </w:p>
    <w:p w14:paraId="61E6FAD5" w14:textId="77777777" w:rsidR="00AF611E" w:rsidRPr="00A55C78" w:rsidRDefault="00AF611E" w:rsidP="00AF611E"/>
    <w:p w14:paraId="7531A0BB" w14:textId="77777777" w:rsidR="00AF611E" w:rsidRDefault="00414730" w:rsidP="00AF611E">
      <w:pPr>
        <w:pStyle w:val="ae"/>
        <w:numPr>
          <w:ilvl w:val="0"/>
          <w:numId w:val="9"/>
        </w:numPr>
        <w:ind w:leftChars="0"/>
      </w:pPr>
      <w:r>
        <w:rPr>
          <w:rFonts w:hint="eastAsia"/>
        </w:rPr>
        <w:t>年月日</w:t>
      </w:r>
      <w:r w:rsidR="00AF611E">
        <w:rPr>
          <w:rFonts w:hint="eastAsia"/>
        </w:rPr>
        <w:t>テキストボックス</w:t>
      </w:r>
    </w:p>
    <w:p w14:paraId="0BF02098" w14:textId="77777777" w:rsidR="00AF611E" w:rsidRPr="00414730" w:rsidRDefault="00414730" w:rsidP="00AF611E">
      <w:r>
        <w:rPr>
          <w:rFonts w:hint="eastAsia"/>
        </w:rPr>
        <w:t>設定したいフォルダの有効期限を年月日（yyyy/mm/dd）形式で入力します。</w:t>
      </w:r>
    </w:p>
    <w:p w14:paraId="161F2809" w14:textId="77777777" w:rsidR="00414730" w:rsidRDefault="00414730" w:rsidP="00AF611E"/>
    <w:p w14:paraId="444F9951" w14:textId="77777777" w:rsidR="00AF611E" w:rsidRDefault="00AF611E" w:rsidP="00AF611E">
      <w:pPr>
        <w:pStyle w:val="ae"/>
        <w:numPr>
          <w:ilvl w:val="0"/>
          <w:numId w:val="9"/>
        </w:numPr>
        <w:ind w:leftChars="0"/>
      </w:pPr>
      <w:r>
        <w:rPr>
          <w:rFonts w:hint="eastAsia"/>
        </w:rPr>
        <w:t>カレンダーアイコン</w:t>
      </w:r>
    </w:p>
    <w:p w14:paraId="3CB98D2C" w14:textId="77777777" w:rsidR="00414730" w:rsidRDefault="00414730" w:rsidP="00414730">
      <w:r>
        <w:rPr>
          <w:rFonts w:hint="eastAsia"/>
        </w:rPr>
        <w:t>カレンダーを表示します。カレンダーから設定したいフォルダの有効期限を選択することができます。選択した日付は</w:t>
      </w:r>
      <w:r w:rsidR="006537C5">
        <w:rPr>
          <w:rFonts w:hint="eastAsia"/>
        </w:rPr>
        <w:t>(b)の</w:t>
      </w:r>
      <w:r>
        <w:rPr>
          <w:rFonts w:hint="eastAsia"/>
        </w:rPr>
        <w:t>年月日テキストボックスに入力されます。</w:t>
      </w:r>
    </w:p>
    <w:p w14:paraId="3569952C" w14:textId="77777777" w:rsidR="00FE7B8E" w:rsidRDefault="00E70518" w:rsidP="005835E8">
      <w:pPr>
        <w:jc w:val="center"/>
      </w:pPr>
      <w:r>
        <w:rPr>
          <w:noProof/>
        </w:rPr>
        <w:lastRenderedPageBreak/>
        <w:drawing>
          <wp:inline distT="0" distB="0" distL="0" distR="0" wp14:anchorId="32599922" wp14:editId="2522F0B3">
            <wp:extent cx="4783538" cy="2666822"/>
            <wp:effectExtent l="19050" t="19050" r="17145" b="1968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ユーザー1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77819" cy="2775134"/>
                    </a:xfrm>
                    <a:prstGeom prst="rect">
                      <a:avLst/>
                    </a:prstGeom>
                    <a:ln>
                      <a:solidFill>
                        <a:schemeClr val="bg1">
                          <a:lumMod val="75000"/>
                        </a:schemeClr>
                      </a:solidFill>
                    </a:ln>
                  </pic:spPr>
                </pic:pic>
              </a:graphicData>
            </a:graphic>
          </wp:inline>
        </w:drawing>
      </w:r>
    </w:p>
    <w:p w14:paraId="2E8C77B3" w14:textId="77777777" w:rsidR="00FE7B8E" w:rsidRPr="00FE7B8E" w:rsidRDefault="00FE7B8E" w:rsidP="00FE7B8E">
      <w:pPr>
        <w:jc w:val="center"/>
        <w:rPr>
          <w:b/>
        </w:rPr>
      </w:pPr>
      <w:r w:rsidRPr="00FE7B8E">
        <w:rPr>
          <w:rFonts w:hint="eastAsia"/>
          <w:b/>
        </w:rPr>
        <w:t>時限</w:t>
      </w:r>
      <w:r>
        <w:rPr>
          <w:rFonts w:hint="eastAsia"/>
          <w:b/>
        </w:rPr>
        <w:t>フォルダ</w:t>
      </w:r>
      <w:r w:rsidRPr="00FE7B8E">
        <w:rPr>
          <w:rFonts w:hint="eastAsia"/>
          <w:b/>
        </w:rPr>
        <w:t>の設定画面</w:t>
      </w:r>
    </w:p>
    <w:p w14:paraId="5DD8E923" w14:textId="77777777" w:rsidR="00FE7B8E" w:rsidRDefault="00FE7B8E" w:rsidP="00FE7B8E"/>
    <w:p w14:paraId="6574DF1F" w14:textId="77777777" w:rsidR="00414730" w:rsidRDefault="00414730" w:rsidP="00414730">
      <w:pPr>
        <w:pStyle w:val="ae"/>
        <w:numPr>
          <w:ilvl w:val="0"/>
          <w:numId w:val="9"/>
        </w:numPr>
        <w:ind w:leftChars="0"/>
      </w:pPr>
      <w:r>
        <w:rPr>
          <w:rFonts w:hint="eastAsia"/>
        </w:rPr>
        <w:t>フォルダ内が空になってから削除</w:t>
      </w:r>
    </w:p>
    <w:p w14:paraId="4FA08852" w14:textId="08FA7F87" w:rsidR="00414730" w:rsidRDefault="000F56D9" w:rsidP="00FE7B8E">
      <w:r>
        <w:rPr>
          <w:rFonts w:hint="eastAsia"/>
        </w:rPr>
        <w:t>本項目をチェックすると、時限フォルダ設定をしたフォルダが有効期限を超過しても、フォルダ配下にファイル</w:t>
      </w:r>
      <w:r w:rsidR="00611E3A">
        <w:rPr>
          <w:rFonts w:hint="eastAsia"/>
        </w:rPr>
        <w:t>/フォルダ</w:t>
      </w:r>
      <w:r>
        <w:rPr>
          <w:rFonts w:hint="eastAsia"/>
        </w:rPr>
        <w:t>が存在する限りフォルダは削除されません。フォルダ配下に何もない状態になった際に、フォルダが削除されます。</w:t>
      </w:r>
    </w:p>
    <w:p w14:paraId="0CFB04C9" w14:textId="14F342FA" w:rsidR="00B569A6" w:rsidRDefault="00B569A6" w:rsidP="00FE7B8E"/>
    <w:p w14:paraId="535D2DE3" w14:textId="46612189" w:rsidR="00B569A6" w:rsidRPr="00496275" w:rsidRDefault="00B569A6" w:rsidP="00B778C7">
      <w:pPr>
        <w:pStyle w:val="ae"/>
        <w:numPr>
          <w:ilvl w:val="0"/>
          <w:numId w:val="9"/>
        </w:numPr>
        <w:ind w:leftChars="0"/>
        <w:rPr>
          <w:szCs w:val="24"/>
        </w:rPr>
      </w:pPr>
      <w:r w:rsidRPr="00496275">
        <w:rPr>
          <w:rFonts w:hint="eastAsia"/>
          <w:color w:val="000000"/>
          <w:szCs w:val="24"/>
          <w:shd w:val="clear" w:color="auto" w:fill="FFFFFF"/>
        </w:rPr>
        <w:t>対象フォルダ内のファイル/フォルダに設定する</w:t>
      </w:r>
      <w:bookmarkStart w:id="5" w:name="_Hlk69205036"/>
      <w:r w:rsidR="000B0AAD" w:rsidRPr="000B0AAD">
        <w:rPr>
          <w:rFonts w:hint="eastAsia"/>
          <w:color w:val="FF0000"/>
          <w:szCs w:val="24"/>
          <w:shd w:val="clear" w:color="auto" w:fill="FFFFFF"/>
        </w:rPr>
        <w:t>（</w:t>
      </w:r>
      <w:r w:rsidR="000B0AAD" w:rsidRPr="000B0AAD">
        <w:rPr>
          <w:color w:val="FF0000"/>
          <w:szCs w:val="24"/>
          <w:shd w:val="clear" w:color="auto" w:fill="FFFFFF"/>
        </w:rPr>
        <w:t>Ver5.50以上で利用可能</w:t>
      </w:r>
      <w:r w:rsidR="000B0AAD" w:rsidRPr="000B0AAD">
        <w:rPr>
          <w:rFonts w:hint="eastAsia"/>
          <w:color w:val="FF0000"/>
          <w:szCs w:val="24"/>
          <w:shd w:val="clear" w:color="auto" w:fill="FFFFFF"/>
        </w:rPr>
        <w:t>）</w:t>
      </w:r>
      <w:bookmarkEnd w:id="5"/>
    </w:p>
    <w:p w14:paraId="33CD2558" w14:textId="18BE59DA" w:rsidR="006C4CD0" w:rsidRPr="006B5306" w:rsidRDefault="00B569A6" w:rsidP="00FE7B8E">
      <w:r w:rsidRPr="006B5306">
        <w:rPr>
          <w:rFonts w:hint="eastAsia"/>
        </w:rPr>
        <w:t>本項目をチェックすると、時限フォルダ設定の</w:t>
      </w:r>
      <w:r w:rsidR="00F3311D" w:rsidRPr="006B5306">
        <w:rPr>
          <w:rFonts w:hint="eastAsia"/>
        </w:rPr>
        <w:t>適用先を以下から選択することができます。</w:t>
      </w:r>
    </w:p>
    <w:p w14:paraId="642E160C" w14:textId="77777777" w:rsidR="00B778C7" w:rsidRPr="006B5306" w:rsidRDefault="00B778C7" w:rsidP="00FE7B8E"/>
    <w:p w14:paraId="4D7428F0" w14:textId="77777777" w:rsidR="00B778C7" w:rsidRPr="006B5306" w:rsidRDefault="006C4CD0" w:rsidP="00EA2EAE">
      <w:pPr>
        <w:ind w:firstLineChars="100" w:firstLine="240"/>
      </w:pPr>
      <w:r w:rsidRPr="006B5306">
        <w:rPr>
          <w:rFonts w:hint="eastAsia"/>
        </w:rPr>
        <w:t>・</w:t>
      </w:r>
      <w:r w:rsidR="00B778C7" w:rsidRPr="006B5306">
        <w:rPr>
          <w:rFonts w:hint="eastAsia"/>
        </w:rPr>
        <w:t>「ファイル及びフォルダ」</w:t>
      </w:r>
    </w:p>
    <w:p w14:paraId="12BE7322" w14:textId="486664C6" w:rsidR="006C4CD0" w:rsidRPr="006B5306" w:rsidRDefault="00EA2EAE" w:rsidP="00EA2EAE">
      <w:pPr>
        <w:ind w:leftChars="100" w:left="240"/>
      </w:pPr>
      <w:r w:rsidRPr="006B5306">
        <w:rPr>
          <w:rFonts w:hint="eastAsia"/>
        </w:rPr>
        <w:t>選択した</w:t>
      </w:r>
      <w:r w:rsidR="00B778C7" w:rsidRPr="006B5306">
        <w:rPr>
          <w:rFonts w:hint="eastAsia"/>
        </w:rPr>
        <w:t>フォルダとフォルダ配下にある全ファイルと全フォルダ</w:t>
      </w:r>
      <w:r w:rsidR="00D33DB1" w:rsidRPr="006B5306">
        <w:rPr>
          <w:rFonts w:hint="eastAsia"/>
        </w:rPr>
        <w:t>に対して適用されます。</w:t>
      </w:r>
    </w:p>
    <w:p w14:paraId="5F638D1B" w14:textId="0925E10A" w:rsidR="00B778C7" w:rsidRPr="006B5306" w:rsidRDefault="00B778C7" w:rsidP="00EA2EAE">
      <w:pPr>
        <w:ind w:firstLineChars="100" w:firstLine="240"/>
      </w:pPr>
      <w:r w:rsidRPr="006B5306">
        <w:rPr>
          <w:rFonts w:hint="eastAsia"/>
        </w:rPr>
        <w:t>・「フォルダのみ」</w:t>
      </w:r>
    </w:p>
    <w:p w14:paraId="0BF39C2D" w14:textId="1F30A770" w:rsidR="00B778C7" w:rsidRPr="006B5306" w:rsidRDefault="00EA2EAE" w:rsidP="00EA2EAE">
      <w:pPr>
        <w:ind w:leftChars="100" w:left="240"/>
      </w:pPr>
      <w:r w:rsidRPr="006B5306">
        <w:rPr>
          <w:rFonts w:hint="eastAsia"/>
        </w:rPr>
        <w:t>選択した</w:t>
      </w:r>
      <w:r w:rsidR="00B778C7" w:rsidRPr="006B5306">
        <w:rPr>
          <w:rFonts w:hint="eastAsia"/>
        </w:rPr>
        <w:t>フォルダとフォルダ配下にある全フォルダ</w:t>
      </w:r>
      <w:r w:rsidR="00D33DB1" w:rsidRPr="006B5306">
        <w:rPr>
          <w:rFonts w:hint="eastAsia"/>
        </w:rPr>
        <w:t>に対して適用されます。</w:t>
      </w:r>
    </w:p>
    <w:p w14:paraId="1169BF24" w14:textId="58613ED4" w:rsidR="00B778C7" w:rsidRPr="006B5306" w:rsidRDefault="00B778C7" w:rsidP="00EA2EAE">
      <w:pPr>
        <w:ind w:firstLineChars="100" w:firstLine="240"/>
      </w:pPr>
      <w:r w:rsidRPr="006B5306">
        <w:rPr>
          <w:rFonts w:hint="eastAsia"/>
        </w:rPr>
        <w:lastRenderedPageBreak/>
        <w:t>・「ファイルのみ」</w:t>
      </w:r>
    </w:p>
    <w:p w14:paraId="704431FE" w14:textId="5772199E" w:rsidR="00B778C7" w:rsidRDefault="00EA2EAE" w:rsidP="00EA2EAE">
      <w:pPr>
        <w:ind w:firstLineChars="100" w:firstLine="240"/>
      </w:pPr>
      <w:r w:rsidRPr="001A45C6">
        <w:rPr>
          <w:rFonts w:hint="eastAsia"/>
        </w:rPr>
        <w:t>選択した</w:t>
      </w:r>
      <w:r w:rsidR="00B778C7" w:rsidRPr="001A45C6">
        <w:rPr>
          <w:rFonts w:hint="eastAsia"/>
        </w:rPr>
        <w:t>フォルダ配下にある全ファイル</w:t>
      </w:r>
      <w:r w:rsidR="00D33DB1" w:rsidRPr="001A45C6">
        <w:rPr>
          <w:rFonts w:hint="eastAsia"/>
        </w:rPr>
        <w:t>に対して適用されます。</w:t>
      </w:r>
    </w:p>
    <w:p w14:paraId="1DD4A24B" w14:textId="77777777" w:rsidR="00B778C7" w:rsidRDefault="00B778C7" w:rsidP="00FE7B8E"/>
    <w:p w14:paraId="2F223A37" w14:textId="77777777" w:rsidR="0096641E" w:rsidRDefault="0096641E" w:rsidP="00951549">
      <w:pPr>
        <w:pStyle w:val="ae"/>
        <w:numPr>
          <w:ilvl w:val="0"/>
          <w:numId w:val="10"/>
        </w:numPr>
        <w:ind w:leftChars="0"/>
        <w:rPr>
          <w:bCs/>
          <w:noProof/>
        </w:rPr>
      </w:pPr>
      <w:r>
        <w:rPr>
          <w:rFonts w:hint="eastAsia"/>
          <w:bCs/>
          <w:noProof/>
        </w:rPr>
        <w:t>時限フォルダ設定が行われると、付加情報に時限</w:t>
      </w:r>
      <w:r w:rsidR="006D7BB2">
        <w:rPr>
          <w:rFonts w:hint="eastAsia"/>
          <w:bCs/>
          <w:noProof/>
        </w:rPr>
        <w:t>フォルダ設定がされたことを示すアイコン</w:t>
      </w:r>
      <w:r>
        <w:rPr>
          <w:rFonts w:hint="eastAsia"/>
          <w:bCs/>
          <w:noProof/>
        </w:rPr>
        <w:t>が表示されます。時限フォルダ設定の有効期限が正しく設定されていることを確認するために「フォルダA」の「詳細」</w:t>
      </w:r>
      <w:r w:rsidR="0041768E">
        <w:rPr>
          <w:rFonts w:hint="eastAsia"/>
          <w:bCs/>
          <w:noProof/>
        </w:rPr>
        <w:t>アイコン</w:t>
      </w:r>
      <w:r>
        <w:rPr>
          <w:rFonts w:hint="eastAsia"/>
          <w:bCs/>
          <w:noProof/>
        </w:rPr>
        <w:t>を</w:t>
      </w:r>
      <w:r w:rsidR="00414730">
        <w:rPr>
          <w:rFonts w:hint="eastAsia"/>
          <w:bCs/>
          <w:noProof/>
        </w:rPr>
        <w:t>クリック</w:t>
      </w:r>
      <w:r>
        <w:rPr>
          <w:rFonts w:hint="eastAsia"/>
          <w:bCs/>
          <w:noProof/>
        </w:rPr>
        <w:t>します。</w:t>
      </w:r>
    </w:p>
    <w:p w14:paraId="4F2016F0" w14:textId="77777777" w:rsidR="00FE7B8E" w:rsidRDefault="00061BAD" w:rsidP="005835E8">
      <w:pPr>
        <w:jc w:val="center"/>
      </w:pPr>
      <w:r>
        <w:rPr>
          <w:noProof/>
        </w:rPr>
        <w:drawing>
          <wp:inline distT="0" distB="0" distL="0" distR="0" wp14:anchorId="6FC1F53F" wp14:editId="5CEC2991">
            <wp:extent cx="4787189" cy="2663273"/>
            <wp:effectExtent l="19050" t="19050" r="13970" b="2286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ユーザー1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6134" cy="2679376"/>
                    </a:xfrm>
                    <a:prstGeom prst="rect">
                      <a:avLst/>
                    </a:prstGeom>
                    <a:ln>
                      <a:solidFill>
                        <a:schemeClr val="bg1">
                          <a:lumMod val="75000"/>
                        </a:schemeClr>
                      </a:solidFill>
                    </a:ln>
                  </pic:spPr>
                </pic:pic>
              </a:graphicData>
            </a:graphic>
          </wp:inline>
        </w:drawing>
      </w:r>
    </w:p>
    <w:p w14:paraId="1D1CCF8E" w14:textId="77777777" w:rsidR="00FE7B8E" w:rsidRPr="00FE7B8E" w:rsidRDefault="0096641E" w:rsidP="00FE7B8E">
      <w:pPr>
        <w:jc w:val="center"/>
        <w:rPr>
          <w:b/>
        </w:rPr>
      </w:pPr>
      <w:r>
        <w:rPr>
          <w:rFonts w:hint="eastAsia"/>
          <w:b/>
        </w:rPr>
        <w:t>ファイル一覧画面</w:t>
      </w:r>
    </w:p>
    <w:p w14:paraId="7553304E" w14:textId="77777777" w:rsidR="00414730" w:rsidRDefault="00414730" w:rsidP="00FE7B8E"/>
    <w:p w14:paraId="1371299C" w14:textId="77777777" w:rsidR="0096641E" w:rsidRDefault="009D226C" w:rsidP="00951549">
      <w:pPr>
        <w:pStyle w:val="ae"/>
        <w:numPr>
          <w:ilvl w:val="0"/>
          <w:numId w:val="10"/>
        </w:numPr>
        <w:ind w:leftChars="0"/>
        <w:rPr>
          <w:bCs/>
          <w:noProof/>
        </w:rPr>
      </w:pPr>
      <w:r>
        <w:rPr>
          <w:rFonts w:hint="eastAsia"/>
          <w:bCs/>
          <w:noProof/>
        </w:rPr>
        <w:t>設定した有効期限が反映されていることを確認します</w:t>
      </w:r>
      <w:r w:rsidR="0096641E">
        <w:rPr>
          <w:rFonts w:hint="eastAsia"/>
          <w:bCs/>
          <w:noProof/>
        </w:rPr>
        <w:t>。既に設定されている有効期限の変更は、本項と同様の手順で行うことができます。</w:t>
      </w:r>
    </w:p>
    <w:p w14:paraId="7755F027" w14:textId="77777777" w:rsidR="00FE7B8E" w:rsidRDefault="00061BAD" w:rsidP="006B71DC">
      <w:pPr>
        <w:jc w:val="center"/>
      </w:pPr>
      <w:r>
        <w:rPr>
          <w:noProof/>
        </w:rPr>
        <w:lastRenderedPageBreak/>
        <w:drawing>
          <wp:inline distT="0" distB="0" distL="0" distR="0" wp14:anchorId="010B466B" wp14:editId="5AD54D05">
            <wp:extent cx="4823294" cy="2691397"/>
            <wp:effectExtent l="19050" t="19050" r="15875" b="1397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ユーザー1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1117" cy="2712502"/>
                    </a:xfrm>
                    <a:prstGeom prst="rect">
                      <a:avLst/>
                    </a:prstGeom>
                    <a:ln>
                      <a:solidFill>
                        <a:schemeClr val="bg1">
                          <a:lumMod val="75000"/>
                        </a:schemeClr>
                      </a:solidFill>
                    </a:ln>
                  </pic:spPr>
                </pic:pic>
              </a:graphicData>
            </a:graphic>
          </wp:inline>
        </w:drawing>
      </w:r>
    </w:p>
    <w:p w14:paraId="36EB07FF" w14:textId="77777777" w:rsidR="00FE7B8E" w:rsidRPr="00FE7B8E" w:rsidRDefault="00FE7B8E" w:rsidP="00FE7B8E">
      <w:pPr>
        <w:jc w:val="center"/>
        <w:rPr>
          <w:b/>
        </w:rPr>
      </w:pPr>
      <w:r>
        <w:rPr>
          <w:rFonts w:hint="eastAsia"/>
          <w:b/>
        </w:rPr>
        <w:t>詳細画面</w:t>
      </w:r>
    </w:p>
    <w:p w14:paraId="719E96FA" w14:textId="77777777" w:rsidR="00FE7B8E" w:rsidRPr="00FE7B8E" w:rsidRDefault="00FE7B8E" w:rsidP="00FE7B8E"/>
    <w:p w14:paraId="6C12F0C0" w14:textId="77777777" w:rsidR="00FE7B8E" w:rsidRDefault="00B9727D" w:rsidP="00FE7B8E">
      <w:r>
        <w:rPr>
          <w:rFonts w:hint="eastAsia"/>
        </w:rPr>
        <w:t>時限フォルダの設定画面にて、「フォルダ内が空になってから削除」チェックボックスをチェックしていた場合、時限フォルダの有効期限の下に「※フォルダ内が空になってから削除されます。」という文言が表示されます。チェックしていない場合は、何も表示されません。</w:t>
      </w:r>
    </w:p>
    <w:p w14:paraId="2DAAE060" w14:textId="77777777" w:rsidR="00FE7B8E" w:rsidRDefault="00FE7B8E" w:rsidP="00FE7B8E"/>
    <w:p w14:paraId="3D751C19" w14:textId="72B6317A" w:rsidR="005C7818" w:rsidRPr="001A45C6" w:rsidRDefault="00503BAC" w:rsidP="00FE7B8E">
      <w:pPr>
        <w:pStyle w:val="1"/>
      </w:pPr>
      <w:bookmarkStart w:id="6" w:name="_Toc69219263"/>
      <w:r w:rsidRPr="001A45C6">
        <w:rPr>
          <w:rFonts w:hint="eastAsia"/>
          <w:bCs/>
        </w:rPr>
        <w:t>複数</w:t>
      </w:r>
      <w:r w:rsidR="00496275" w:rsidRPr="001A45C6">
        <w:rPr>
          <w:rFonts w:hint="eastAsia"/>
          <w:bCs/>
          <w:lang w:eastAsia="ja-JP"/>
        </w:rPr>
        <w:t>の</w:t>
      </w:r>
      <w:r w:rsidR="005C7818" w:rsidRPr="001A45C6">
        <w:rPr>
          <w:rFonts w:hint="eastAsia"/>
          <w:bCs/>
        </w:rPr>
        <w:t>ファイル</w:t>
      </w:r>
      <w:r w:rsidR="00496275" w:rsidRPr="001A45C6">
        <w:rPr>
          <w:rFonts w:hint="cs"/>
          <w:bCs/>
        </w:rPr>
        <w:t>/</w:t>
      </w:r>
      <w:r w:rsidR="005C7818" w:rsidRPr="001A45C6">
        <w:rPr>
          <w:rFonts w:hint="eastAsia"/>
          <w:bCs/>
        </w:rPr>
        <w:t>フォルダ</w:t>
      </w:r>
      <w:r w:rsidR="00496275" w:rsidRPr="001A45C6">
        <w:rPr>
          <w:rFonts w:hint="eastAsia"/>
          <w:bCs/>
          <w:lang w:eastAsia="ja-JP"/>
        </w:rPr>
        <w:t>に対して</w:t>
      </w:r>
      <w:r w:rsidRPr="001A45C6">
        <w:rPr>
          <w:rFonts w:hint="eastAsia"/>
          <w:bCs/>
        </w:rPr>
        <w:t>時限</w:t>
      </w:r>
      <w:r w:rsidR="005C7818" w:rsidRPr="001A45C6">
        <w:rPr>
          <w:rFonts w:hint="eastAsia"/>
          <w:bCs/>
        </w:rPr>
        <w:t>ファイル</w:t>
      </w:r>
      <w:r w:rsidRPr="001A45C6">
        <w:rPr>
          <w:rFonts w:hint="eastAsia"/>
          <w:bCs/>
        </w:rPr>
        <w:t>設定</w:t>
      </w:r>
      <w:r w:rsidR="00496275" w:rsidRPr="001A45C6">
        <w:rPr>
          <w:rFonts w:hint="eastAsia"/>
          <w:bCs/>
          <w:lang w:eastAsia="ja-JP"/>
        </w:rPr>
        <w:t>を行う</w:t>
      </w:r>
      <w:bookmarkEnd w:id="6"/>
    </w:p>
    <w:p w14:paraId="380399EB" w14:textId="6015F983" w:rsidR="00E65637" w:rsidRPr="00D47B71" w:rsidRDefault="00E65637" w:rsidP="00496275">
      <w:pPr>
        <w:rPr>
          <w:color w:val="FF0000"/>
        </w:rPr>
      </w:pPr>
      <w:r w:rsidRPr="00D47B71">
        <w:rPr>
          <w:rFonts w:hint="eastAsia"/>
          <w:color w:val="FF0000"/>
        </w:rPr>
        <w:t>本設定は</w:t>
      </w:r>
      <w:r w:rsidRPr="00D47B71">
        <w:rPr>
          <w:color w:val="FF0000"/>
        </w:rPr>
        <w:t>Ver5.50以上で利用可能です。</w:t>
      </w:r>
    </w:p>
    <w:p w14:paraId="67E306DF" w14:textId="5294F83A" w:rsidR="00496275" w:rsidRDefault="00496275" w:rsidP="00496275">
      <w:pPr>
        <w:rPr>
          <w:lang w:eastAsia="ar-SA"/>
        </w:rPr>
      </w:pPr>
      <w:r>
        <w:rPr>
          <w:rFonts w:hint="eastAsia"/>
        </w:rPr>
        <w:t>以下ではユーザー（user0001）が複数のファイル（test1.txt</w:t>
      </w:r>
      <w:r>
        <w:t>/</w:t>
      </w:r>
      <w:r w:rsidRPr="00496275">
        <w:rPr>
          <w:rFonts w:hint="eastAsia"/>
        </w:rPr>
        <w:t xml:space="preserve"> </w:t>
      </w:r>
      <w:r>
        <w:rPr>
          <w:rFonts w:hint="eastAsia"/>
        </w:rPr>
        <w:t>test</w:t>
      </w:r>
      <w:r>
        <w:t>2</w:t>
      </w:r>
      <w:r>
        <w:rPr>
          <w:rFonts w:hint="eastAsia"/>
        </w:rPr>
        <w:t>.txt）と複数のフォルダ（フォルダA</w:t>
      </w:r>
      <w:r>
        <w:t>/</w:t>
      </w:r>
      <w:r>
        <w:rPr>
          <w:rFonts w:hint="eastAsia"/>
        </w:rPr>
        <w:t>フォルダB）対して、時限ファイル設定を行う手順を説明します。</w:t>
      </w:r>
    </w:p>
    <w:p w14:paraId="28FD3945" w14:textId="29BC954B" w:rsidR="00F86EC1" w:rsidRDefault="00F86EC1" w:rsidP="00FE7B8E">
      <w:pPr>
        <w:rPr>
          <w:b/>
          <w:bCs/>
          <w:highlight w:val="cyan"/>
        </w:rPr>
      </w:pPr>
    </w:p>
    <w:p w14:paraId="2FC28760" w14:textId="1244386A" w:rsidR="00496275" w:rsidRPr="00C541E7" w:rsidRDefault="00496275" w:rsidP="00C541E7">
      <w:pPr>
        <w:pStyle w:val="ae"/>
        <w:numPr>
          <w:ilvl w:val="0"/>
          <w:numId w:val="14"/>
        </w:numPr>
        <w:ind w:leftChars="0"/>
        <w:rPr>
          <w:bCs/>
          <w:noProof/>
        </w:rPr>
      </w:pPr>
      <w:r w:rsidRPr="00C541E7">
        <w:rPr>
          <w:rFonts w:hint="eastAsia"/>
          <w:bCs/>
          <w:noProof/>
        </w:rPr>
        <w:t>「ファイル一覧」から、ユーザーフォルダ「</w:t>
      </w:r>
      <w:r>
        <w:rPr>
          <w:rFonts w:hint="eastAsia"/>
        </w:rPr>
        <w:t>user0001</w:t>
      </w:r>
      <w:r w:rsidRPr="00C541E7">
        <w:rPr>
          <w:rFonts w:hint="eastAsia"/>
          <w:bCs/>
          <w:noProof/>
        </w:rPr>
        <w:t>」配下から「フォルダA」</w:t>
      </w:r>
      <w:r w:rsidR="00C541E7">
        <w:rPr>
          <w:rFonts w:hint="eastAsia"/>
          <w:bCs/>
          <w:noProof/>
        </w:rPr>
        <w:t>「フォルダB」「t</w:t>
      </w:r>
      <w:r w:rsidR="00C541E7">
        <w:rPr>
          <w:bCs/>
          <w:noProof/>
        </w:rPr>
        <w:t>est001</w:t>
      </w:r>
      <w:r w:rsidR="00996664">
        <w:rPr>
          <w:bCs/>
          <w:noProof/>
        </w:rPr>
        <w:t>.txt</w:t>
      </w:r>
      <w:r w:rsidR="00C541E7">
        <w:rPr>
          <w:rFonts w:hint="eastAsia"/>
          <w:bCs/>
          <w:noProof/>
        </w:rPr>
        <w:t>」「</w:t>
      </w:r>
      <w:r w:rsidR="00996664">
        <w:rPr>
          <w:rFonts w:hint="eastAsia"/>
          <w:bCs/>
          <w:noProof/>
        </w:rPr>
        <w:t>t</w:t>
      </w:r>
      <w:r w:rsidR="00996664">
        <w:rPr>
          <w:bCs/>
          <w:noProof/>
        </w:rPr>
        <w:t>est002.txt</w:t>
      </w:r>
      <w:r w:rsidR="00C541E7">
        <w:rPr>
          <w:rFonts w:hint="eastAsia"/>
          <w:bCs/>
          <w:noProof/>
        </w:rPr>
        <w:t>」</w:t>
      </w:r>
      <w:r w:rsidRPr="00C541E7">
        <w:rPr>
          <w:rFonts w:hint="eastAsia"/>
          <w:bCs/>
          <w:noProof/>
        </w:rPr>
        <w:t>を選択</w:t>
      </w:r>
      <w:r w:rsidR="0022030B">
        <w:rPr>
          <w:rFonts w:hint="eastAsia"/>
          <w:bCs/>
          <w:noProof/>
        </w:rPr>
        <w:t>します。</w:t>
      </w:r>
      <w:r w:rsidRPr="00C541E7">
        <w:rPr>
          <w:rFonts w:hint="eastAsia"/>
          <w:bCs/>
          <w:noProof/>
        </w:rPr>
        <w:t>。</w:t>
      </w:r>
    </w:p>
    <w:p w14:paraId="42B8347D" w14:textId="4CB5A62E" w:rsidR="00496275" w:rsidRDefault="0022030B" w:rsidP="00996664">
      <w:pPr>
        <w:jc w:val="center"/>
        <w:rPr>
          <w:b/>
          <w:bCs/>
          <w:highlight w:val="cyan"/>
        </w:rPr>
      </w:pPr>
      <w:r>
        <w:rPr>
          <w:rFonts w:hint="eastAsia"/>
          <w:b/>
          <w:bCs/>
          <w:noProof/>
        </w:rPr>
        <w:lastRenderedPageBreak/>
        <w:drawing>
          <wp:inline distT="0" distB="0" distL="0" distR="0" wp14:anchorId="2DC95EA7" wp14:editId="4B8FA91A">
            <wp:extent cx="4855099" cy="2825718"/>
            <wp:effectExtent l="19050" t="19050" r="22225" b="1333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6430" cy="2849773"/>
                    </a:xfrm>
                    <a:prstGeom prst="rect">
                      <a:avLst/>
                    </a:prstGeom>
                    <a:noFill/>
                    <a:ln>
                      <a:solidFill>
                        <a:schemeClr val="bg1">
                          <a:lumMod val="75000"/>
                        </a:schemeClr>
                      </a:solidFill>
                    </a:ln>
                  </pic:spPr>
                </pic:pic>
              </a:graphicData>
            </a:graphic>
          </wp:inline>
        </w:drawing>
      </w:r>
    </w:p>
    <w:p w14:paraId="7F08AC4D" w14:textId="77777777" w:rsidR="00996664" w:rsidRPr="0096641E" w:rsidRDefault="00996664" w:rsidP="00996664">
      <w:pPr>
        <w:jc w:val="center"/>
        <w:rPr>
          <w:b/>
        </w:rPr>
      </w:pPr>
      <w:r w:rsidRPr="0096641E">
        <w:rPr>
          <w:rFonts w:hint="eastAsia"/>
          <w:b/>
        </w:rPr>
        <w:t>ファイル一覧画面</w:t>
      </w:r>
    </w:p>
    <w:p w14:paraId="0AC6F9B4" w14:textId="77777777" w:rsidR="00996664" w:rsidRDefault="00996664" w:rsidP="00996664"/>
    <w:p w14:paraId="7AC4E4B8" w14:textId="2185B8EA" w:rsidR="00534109" w:rsidRDefault="00534109" w:rsidP="00534109">
      <w:pPr>
        <w:pStyle w:val="ae"/>
        <w:numPr>
          <w:ilvl w:val="0"/>
          <w:numId w:val="14"/>
        </w:numPr>
        <w:ind w:leftChars="0"/>
      </w:pPr>
      <w:r w:rsidRPr="00CB6E5E">
        <w:rPr>
          <w:rFonts w:hint="eastAsia"/>
        </w:rPr>
        <w:t>上部メニューの「ファイル操作</w:t>
      </w:r>
      <w:r w:rsidRPr="00CB6E5E">
        <w:t xml:space="preserve"> - 時限</w:t>
      </w:r>
      <w:r w:rsidR="0022030B">
        <w:rPr>
          <w:rFonts w:hint="eastAsia"/>
        </w:rPr>
        <w:t>ファイル</w:t>
      </w:r>
      <w:r w:rsidRPr="00CB6E5E">
        <w:t>の設定」</w:t>
      </w:r>
      <w:r w:rsidRPr="00CB6E5E">
        <w:rPr>
          <w:rFonts w:hint="eastAsia"/>
        </w:rPr>
        <w:t>をクリック</w:t>
      </w:r>
      <w:r>
        <w:rPr>
          <w:rFonts w:hint="eastAsia"/>
        </w:rPr>
        <w:t>します。</w:t>
      </w:r>
    </w:p>
    <w:p w14:paraId="1B97D77D" w14:textId="1535C739" w:rsidR="00534109" w:rsidRDefault="000114D4" w:rsidP="000114D4">
      <w:pPr>
        <w:jc w:val="center"/>
      </w:pPr>
      <w:r>
        <w:rPr>
          <w:noProof/>
        </w:rPr>
        <w:drawing>
          <wp:inline distT="0" distB="0" distL="0" distR="0" wp14:anchorId="5066E59E" wp14:editId="7B7A7DBD">
            <wp:extent cx="4847148" cy="2826075"/>
            <wp:effectExtent l="19050" t="19050" r="10795" b="1270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4379" cy="2917747"/>
                    </a:xfrm>
                    <a:prstGeom prst="rect">
                      <a:avLst/>
                    </a:prstGeom>
                    <a:noFill/>
                    <a:ln>
                      <a:solidFill>
                        <a:schemeClr val="bg1">
                          <a:lumMod val="75000"/>
                        </a:schemeClr>
                      </a:solidFill>
                    </a:ln>
                  </pic:spPr>
                </pic:pic>
              </a:graphicData>
            </a:graphic>
          </wp:inline>
        </w:drawing>
      </w:r>
    </w:p>
    <w:p w14:paraId="63876464" w14:textId="061134DA" w:rsidR="00534109" w:rsidRDefault="00A1024A" w:rsidP="00A1024A">
      <w:pPr>
        <w:jc w:val="center"/>
        <w:rPr>
          <w:b/>
          <w:bCs/>
        </w:rPr>
      </w:pPr>
      <w:r w:rsidRPr="00A1024A">
        <w:rPr>
          <w:rFonts w:hint="eastAsia"/>
          <w:b/>
          <w:bCs/>
        </w:rPr>
        <w:t>メニュー画面</w:t>
      </w:r>
    </w:p>
    <w:p w14:paraId="5D25467E" w14:textId="77777777" w:rsidR="00A1024A" w:rsidRPr="00A1024A" w:rsidRDefault="00A1024A" w:rsidP="00A1024A">
      <w:pPr>
        <w:rPr>
          <w:b/>
          <w:bCs/>
        </w:rPr>
      </w:pPr>
    </w:p>
    <w:p w14:paraId="0B86771F" w14:textId="591E3CED" w:rsidR="000114D4" w:rsidRPr="00F51792" w:rsidRDefault="000114D4" w:rsidP="000114D4">
      <w:pPr>
        <w:ind w:left="240" w:hangingChars="100" w:hanging="240"/>
        <w:rPr>
          <w:color w:val="FF0000"/>
        </w:rPr>
      </w:pPr>
      <w:r w:rsidRPr="001A45C6">
        <w:rPr>
          <w:rFonts w:hint="eastAsia"/>
          <w:color w:val="FF0000"/>
        </w:rPr>
        <w:t>※②の操作はファイル/フォルダ</w:t>
      </w:r>
      <w:r w:rsidRPr="001A45C6">
        <w:rPr>
          <w:color w:val="FF0000"/>
        </w:rPr>
        <w:t>を選択</w:t>
      </w:r>
      <w:r w:rsidRPr="001A45C6">
        <w:rPr>
          <w:rFonts w:hint="eastAsia"/>
          <w:color w:val="FF0000"/>
        </w:rPr>
        <w:t>後、以下の方法でも同じ操作が可能です。</w:t>
      </w:r>
    </w:p>
    <w:p w14:paraId="20CED5FF" w14:textId="6D7677BF" w:rsidR="000114D4" w:rsidRPr="00F51792" w:rsidRDefault="000114D4" w:rsidP="000114D4">
      <w:pPr>
        <w:rPr>
          <w:color w:val="FF0000"/>
        </w:rPr>
      </w:pPr>
    </w:p>
    <w:p w14:paraId="39F4553A" w14:textId="3C4ADE26" w:rsidR="000114D4" w:rsidRPr="00F51792" w:rsidRDefault="000114D4" w:rsidP="000114D4">
      <w:pPr>
        <w:ind w:leftChars="100" w:left="480" w:hangingChars="100" w:hanging="240"/>
        <w:rPr>
          <w:color w:val="FF0000"/>
        </w:rPr>
      </w:pPr>
      <w:r w:rsidRPr="00F51792">
        <w:rPr>
          <w:rFonts w:hint="eastAsia"/>
          <w:color w:val="FF0000"/>
        </w:rPr>
        <w:t>・右クリック時に表示されるコンテキストメニューから「時限ファイルの設定」をクリック</w:t>
      </w:r>
    </w:p>
    <w:p w14:paraId="1F39232F" w14:textId="6CE4AB4C" w:rsidR="000114D4" w:rsidRPr="00F51792" w:rsidRDefault="000114D4" w:rsidP="000114D4">
      <w:pPr>
        <w:rPr>
          <w:color w:val="FF0000"/>
        </w:rPr>
      </w:pPr>
    </w:p>
    <w:p w14:paraId="1B8C6D9C" w14:textId="079A14D4" w:rsidR="00F51792" w:rsidRPr="00F51792" w:rsidRDefault="00F51792" w:rsidP="00F51792">
      <w:pPr>
        <w:ind w:left="240" w:hangingChars="100" w:hanging="240"/>
        <w:rPr>
          <w:color w:val="FF0000"/>
        </w:rPr>
      </w:pPr>
      <w:r w:rsidRPr="00F51792">
        <w:rPr>
          <w:rFonts w:hint="eastAsia"/>
          <w:color w:val="FF0000"/>
        </w:rPr>
        <w:t>※フォルダのみを選択している場合、メニュー名は「</w:t>
      </w:r>
      <w:r w:rsidRPr="00F51792">
        <w:rPr>
          <w:color w:val="FF0000"/>
        </w:rPr>
        <w:t>時限</w:t>
      </w:r>
      <w:r w:rsidRPr="00F51792">
        <w:rPr>
          <w:rFonts w:hint="eastAsia"/>
          <w:color w:val="FF0000"/>
        </w:rPr>
        <w:t>フォルダ</w:t>
      </w:r>
      <w:r w:rsidRPr="00F51792">
        <w:rPr>
          <w:color w:val="FF0000"/>
        </w:rPr>
        <w:t>の設定</w:t>
      </w:r>
      <w:r w:rsidRPr="00F51792">
        <w:rPr>
          <w:rFonts w:hint="eastAsia"/>
          <w:color w:val="FF0000"/>
        </w:rPr>
        <w:t>」になります。</w:t>
      </w:r>
    </w:p>
    <w:p w14:paraId="707906FE" w14:textId="77777777" w:rsidR="00F51792" w:rsidRDefault="00F51792" w:rsidP="00F51792">
      <w:pPr>
        <w:ind w:left="240" w:hangingChars="100" w:hanging="240"/>
      </w:pPr>
    </w:p>
    <w:p w14:paraId="6E079192" w14:textId="549C9619" w:rsidR="000114D4" w:rsidRDefault="000114D4" w:rsidP="000114D4">
      <w:pPr>
        <w:pStyle w:val="ae"/>
        <w:numPr>
          <w:ilvl w:val="0"/>
          <w:numId w:val="14"/>
        </w:numPr>
        <w:ind w:leftChars="0"/>
        <w:rPr>
          <w:bCs/>
          <w:noProof/>
        </w:rPr>
      </w:pPr>
      <w:r>
        <w:rPr>
          <w:rFonts w:hint="eastAsia"/>
          <w:bCs/>
          <w:noProof/>
        </w:rPr>
        <w:t>「時限フォルダ」チェックボックスをチェックし、設定したいフォルダの有効期限を年月日テキストボックスに入力します。入力完了後に「設定」をクリックします。</w:t>
      </w:r>
      <w:r w:rsidR="00955A19" w:rsidRPr="001A45C6">
        <w:rPr>
          <w:rFonts w:hint="eastAsia"/>
          <w:bCs/>
          <w:noProof/>
        </w:rPr>
        <w:t>選択した対象にフォルダが含まれているかどうかで設定項目が変わります。</w:t>
      </w:r>
    </w:p>
    <w:p w14:paraId="0E6623AB" w14:textId="2566279B" w:rsidR="00996664" w:rsidRPr="000114D4" w:rsidRDefault="00383D7B" w:rsidP="00A1024A">
      <w:pPr>
        <w:jc w:val="center"/>
        <w:rPr>
          <w:bCs/>
          <w:noProof/>
        </w:rPr>
      </w:pPr>
      <w:r>
        <w:rPr>
          <w:rFonts w:hint="eastAsia"/>
          <w:bCs/>
          <w:noProof/>
        </w:rPr>
        <w:drawing>
          <wp:inline distT="0" distB="0" distL="0" distR="0" wp14:anchorId="24240206" wp14:editId="11B2188A">
            <wp:extent cx="3474297" cy="3590925"/>
            <wp:effectExtent l="19050" t="19050" r="1206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1111" cy="3659982"/>
                    </a:xfrm>
                    <a:prstGeom prst="rect">
                      <a:avLst/>
                    </a:prstGeom>
                    <a:noFill/>
                    <a:ln>
                      <a:solidFill>
                        <a:schemeClr val="bg1">
                          <a:lumMod val="75000"/>
                        </a:schemeClr>
                      </a:solidFill>
                    </a:ln>
                  </pic:spPr>
                </pic:pic>
              </a:graphicData>
            </a:graphic>
          </wp:inline>
        </w:drawing>
      </w:r>
    </w:p>
    <w:p w14:paraId="28B691EB" w14:textId="696CA1EC" w:rsidR="00996664" w:rsidRDefault="00A1024A" w:rsidP="00A1024A">
      <w:pPr>
        <w:jc w:val="center"/>
        <w:rPr>
          <w:b/>
          <w:bCs/>
        </w:rPr>
      </w:pPr>
      <w:r w:rsidRPr="001A45C6">
        <w:rPr>
          <w:rFonts w:hint="eastAsia"/>
          <w:b/>
          <w:bCs/>
        </w:rPr>
        <w:t>時限ファイルの設定画面</w:t>
      </w:r>
      <w:r w:rsidR="00610F74" w:rsidRPr="001A45C6">
        <w:rPr>
          <w:rFonts w:hint="eastAsia"/>
          <w:b/>
          <w:bCs/>
        </w:rPr>
        <w:t>（</w:t>
      </w:r>
      <w:r w:rsidR="00D130AA" w:rsidRPr="001A45C6">
        <w:rPr>
          <w:rFonts w:hint="eastAsia"/>
          <w:b/>
          <w:bCs/>
        </w:rPr>
        <w:t>選択対象にフォルダを含む場合</w:t>
      </w:r>
      <w:r w:rsidR="00610F74" w:rsidRPr="001A45C6">
        <w:rPr>
          <w:rFonts w:hint="eastAsia"/>
          <w:b/>
          <w:bCs/>
        </w:rPr>
        <w:t>）</w:t>
      </w:r>
    </w:p>
    <w:p w14:paraId="679738A3" w14:textId="77777777" w:rsidR="00F51792" w:rsidRPr="00F51792" w:rsidRDefault="00F51792" w:rsidP="00F51792">
      <w:pPr>
        <w:rPr>
          <w:b/>
          <w:bCs/>
        </w:rPr>
      </w:pPr>
    </w:p>
    <w:p w14:paraId="1C7F7F1F" w14:textId="2B60F25A" w:rsidR="00A1024A" w:rsidRDefault="00610F74" w:rsidP="00610F74">
      <w:pPr>
        <w:jc w:val="center"/>
        <w:rPr>
          <w:b/>
          <w:bCs/>
        </w:rPr>
      </w:pPr>
      <w:r w:rsidRPr="00610F74">
        <w:rPr>
          <w:b/>
          <w:bCs/>
          <w:noProof/>
        </w:rPr>
        <w:lastRenderedPageBreak/>
        <w:drawing>
          <wp:inline distT="0" distB="0" distL="0" distR="0" wp14:anchorId="7D146708" wp14:editId="6E156445">
            <wp:extent cx="3460128" cy="3533775"/>
            <wp:effectExtent l="19050" t="19050" r="2603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4662" cy="3579257"/>
                    </a:xfrm>
                    <a:prstGeom prst="rect">
                      <a:avLst/>
                    </a:prstGeom>
                    <a:ln>
                      <a:solidFill>
                        <a:schemeClr val="bg1">
                          <a:lumMod val="75000"/>
                        </a:schemeClr>
                      </a:solidFill>
                    </a:ln>
                  </pic:spPr>
                </pic:pic>
              </a:graphicData>
            </a:graphic>
          </wp:inline>
        </w:drawing>
      </w:r>
    </w:p>
    <w:p w14:paraId="0AD7499C" w14:textId="3DBA7E3A" w:rsidR="00610F74" w:rsidRPr="00A1024A" w:rsidRDefault="00610F74" w:rsidP="00610F74">
      <w:pPr>
        <w:jc w:val="center"/>
        <w:rPr>
          <w:b/>
          <w:bCs/>
        </w:rPr>
      </w:pPr>
      <w:r w:rsidRPr="001A45C6">
        <w:rPr>
          <w:rFonts w:hint="eastAsia"/>
          <w:b/>
          <w:bCs/>
        </w:rPr>
        <w:t>時限ファイルの設定画面（</w:t>
      </w:r>
      <w:r w:rsidR="00D130AA" w:rsidRPr="001A45C6">
        <w:rPr>
          <w:rFonts w:hint="eastAsia"/>
          <w:b/>
          <w:bCs/>
        </w:rPr>
        <w:t>選択対象にフォルダを含まない場合</w:t>
      </w:r>
      <w:r w:rsidRPr="001A45C6">
        <w:rPr>
          <w:rFonts w:hint="eastAsia"/>
          <w:b/>
          <w:bCs/>
        </w:rPr>
        <w:t>）</w:t>
      </w:r>
    </w:p>
    <w:p w14:paraId="413E372B" w14:textId="77777777" w:rsidR="00610F74" w:rsidRPr="00610F74" w:rsidRDefault="00610F74" w:rsidP="00610F74">
      <w:pPr>
        <w:rPr>
          <w:b/>
          <w:bCs/>
        </w:rPr>
      </w:pPr>
    </w:p>
    <w:p w14:paraId="0B4C71A6" w14:textId="00AE71AA" w:rsidR="00C0003F" w:rsidRDefault="00C0003F" w:rsidP="00C0003F">
      <w:pPr>
        <w:pStyle w:val="ae"/>
        <w:numPr>
          <w:ilvl w:val="0"/>
          <w:numId w:val="18"/>
        </w:numPr>
        <w:ind w:leftChars="0"/>
      </w:pPr>
      <w:r>
        <w:rPr>
          <w:rFonts w:hint="eastAsia"/>
        </w:rPr>
        <w:t>時限ファイル</w:t>
      </w:r>
    </w:p>
    <w:p w14:paraId="5B212875" w14:textId="08B97C3D" w:rsidR="00C0003F" w:rsidRDefault="00C0003F" w:rsidP="00C0003F">
      <w:r>
        <w:rPr>
          <w:rFonts w:hint="eastAsia"/>
        </w:rPr>
        <w:t>選択したファイル/フォルダに時限ファイル/時限フォルダ設定を行う場合にチェックします。</w:t>
      </w:r>
    </w:p>
    <w:p w14:paraId="2219F3A3" w14:textId="529D3DC6" w:rsidR="00C0003F" w:rsidRPr="00E215B9" w:rsidRDefault="00C0003F" w:rsidP="00C0003F">
      <w:pPr>
        <w:rPr>
          <w:color w:val="FF0000"/>
        </w:rPr>
      </w:pPr>
      <w:r w:rsidRPr="00E215B9">
        <w:rPr>
          <w:rFonts w:hint="eastAsia"/>
          <w:color w:val="FF0000"/>
        </w:rPr>
        <w:t>※チェックがついており、かつ外すことが出来ない</w:t>
      </w:r>
      <w:r w:rsidRPr="001A45C6">
        <w:rPr>
          <w:rFonts w:hint="eastAsia"/>
          <w:color w:val="FF0000"/>
        </w:rPr>
        <w:t>場合は(</w:t>
      </w:r>
      <w:hyperlink w:anchor="_ファイル/フォルダの時限ファイル設定を外すことができない" w:history="1">
        <w:r w:rsidR="006B6404" w:rsidRPr="001A45C6">
          <w:rPr>
            <w:rStyle w:val="a7"/>
            <w:rFonts w:hint="eastAsia"/>
          </w:rPr>
          <w:t>5</w:t>
        </w:r>
        <w:r w:rsidRPr="001A45C6">
          <w:rPr>
            <w:rStyle w:val="a7"/>
          </w:rPr>
          <w:t>.3.ファイル/フォルダの時限ファイル設定を外すことができない</w:t>
        </w:r>
      </w:hyperlink>
      <w:r w:rsidRPr="001A45C6">
        <w:rPr>
          <w:rFonts w:hint="eastAsia"/>
          <w:color w:val="FF0000"/>
        </w:rPr>
        <w:t>)を確</w:t>
      </w:r>
      <w:r w:rsidRPr="00E215B9">
        <w:rPr>
          <w:rFonts w:hint="eastAsia"/>
          <w:color w:val="FF0000"/>
        </w:rPr>
        <w:t>認してください。</w:t>
      </w:r>
    </w:p>
    <w:p w14:paraId="58A4739A" w14:textId="77777777" w:rsidR="00C0003F" w:rsidRPr="00A55C78" w:rsidRDefault="00C0003F" w:rsidP="00C0003F"/>
    <w:p w14:paraId="76A9B4D8" w14:textId="56CCE428" w:rsidR="00C0003F" w:rsidRDefault="00C0003F" w:rsidP="00C0003F">
      <w:pPr>
        <w:pStyle w:val="ae"/>
        <w:numPr>
          <w:ilvl w:val="0"/>
          <w:numId w:val="18"/>
        </w:numPr>
        <w:ind w:leftChars="0"/>
      </w:pPr>
      <w:r>
        <w:rPr>
          <w:rFonts w:hint="eastAsia"/>
        </w:rPr>
        <w:t>年月日テキストボックス</w:t>
      </w:r>
    </w:p>
    <w:p w14:paraId="1F426877" w14:textId="09AE51B6" w:rsidR="00C0003F" w:rsidRPr="00414730" w:rsidRDefault="00C0003F" w:rsidP="00C0003F">
      <w:r>
        <w:rPr>
          <w:rFonts w:hint="eastAsia"/>
        </w:rPr>
        <w:t>設定したい有効期限を年月日（yyyy/mm/dd）形式で入力します。</w:t>
      </w:r>
    </w:p>
    <w:p w14:paraId="51AE5A4C" w14:textId="77777777" w:rsidR="00C0003F" w:rsidRPr="00C0003F" w:rsidRDefault="00C0003F" w:rsidP="00C0003F"/>
    <w:p w14:paraId="28CAF0E0" w14:textId="3999BBDB" w:rsidR="00C0003F" w:rsidRDefault="00C0003F" w:rsidP="00C0003F">
      <w:pPr>
        <w:pStyle w:val="ae"/>
        <w:numPr>
          <w:ilvl w:val="0"/>
          <w:numId w:val="18"/>
        </w:numPr>
        <w:ind w:leftChars="0"/>
      </w:pPr>
      <w:r>
        <w:rPr>
          <w:rFonts w:hint="eastAsia"/>
        </w:rPr>
        <w:t>カレンダーアイコン</w:t>
      </w:r>
    </w:p>
    <w:p w14:paraId="0C877DFF" w14:textId="29004910" w:rsidR="00C0003F" w:rsidRDefault="00C0003F" w:rsidP="00C0003F">
      <w:r>
        <w:rPr>
          <w:rFonts w:hint="eastAsia"/>
        </w:rPr>
        <w:t>カレンダーを表示します。カレンダーから設定したい有効期限を選択することができます。選択した日付は(b)の年月日テキストボックスに入力されます。</w:t>
      </w:r>
    </w:p>
    <w:p w14:paraId="459A70E0" w14:textId="4BF0F6C0" w:rsidR="00A1024A" w:rsidRDefault="00B40A3C" w:rsidP="00B40A3C">
      <w:pPr>
        <w:jc w:val="center"/>
      </w:pPr>
      <w:r>
        <w:rPr>
          <w:rFonts w:hint="eastAsia"/>
          <w:noProof/>
        </w:rPr>
        <w:lastRenderedPageBreak/>
        <w:drawing>
          <wp:inline distT="0" distB="0" distL="0" distR="0" wp14:anchorId="3CD92B32" wp14:editId="0CE38CB5">
            <wp:extent cx="4775586" cy="2771022"/>
            <wp:effectExtent l="19050" t="19050" r="25400" b="1079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3664" cy="2810524"/>
                    </a:xfrm>
                    <a:prstGeom prst="rect">
                      <a:avLst/>
                    </a:prstGeom>
                    <a:noFill/>
                    <a:ln>
                      <a:solidFill>
                        <a:schemeClr val="bg1">
                          <a:lumMod val="75000"/>
                        </a:schemeClr>
                      </a:solidFill>
                    </a:ln>
                  </pic:spPr>
                </pic:pic>
              </a:graphicData>
            </a:graphic>
          </wp:inline>
        </w:drawing>
      </w:r>
    </w:p>
    <w:p w14:paraId="7636F86A" w14:textId="055216F4" w:rsidR="00B40A3C" w:rsidRDefault="00B40A3C" w:rsidP="00B40A3C">
      <w:pPr>
        <w:jc w:val="center"/>
        <w:rPr>
          <w:b/>
          <w:bCs/>
        </w:rPr>
      </w:pPr>
      <w:r>
        <w:rPr>
          <w:rFonts w:hint="eastAsia"/>
          <w:b/>
          <w:bCs/>
        </w:rPr>
        <w:t>時限フォルダの設定画面</w:t>
      </w:r>
    </w:p>
    <w:p w14:paraId="39473DC5" w14:textId="7D199211" w:rsidR="00B40A3C" w:rsidRDefault="00B40A3C" w:rsidP="00B40A3C">
      <w:pPr>
        <w:rPr>
          <w:b/>
          <w:bCs/>
        </w:rPr>
      </w:pPr>
    </w:p>
    <w:p w14:paraId="6A38F2D0" w14:textId="2417783D" w:rsidR="00B40A3C" w:rsidRDefault="00B40A3C" w:rsidP="00610F47">
      <w:pPr>
        <w:pStyle w:val="ae"/>
        <w:numPr>
          <w:ilvl w:val="0"/>
          <w:numId w:val="18"/>
        </w:numPr>
        <w:ind w:leftChars="0"/>
      </w:pPr>
      <w:r>
        <w:rPr>
          <w:rFonts w:hint="eastAsia"/>
        </w:rPr>
        <w:t>フォルダ内が空になってから削除</w:t>
      </w:r>
    </w:p>
    <w:p w14:paraId="25C817F1" w14:textId="77777777" w:rsidR="00B40A3C" w:rsidRDefault="00B40A3C" w:rsidP="00B40A3C">
      <w:r>
        <w:rPr>
          <w:rFonts w:hint="eastAsia"/>
        </w:rPr>
        <w:t>本項目をチェックすると、時限フォルダ設定をしたフォルダが有効期限を超過しても、フォルダ配下にファイル/フォルダが存在する限りフォルダは削除されません。フォルダ配下に何もない状態になった際に、フォルダが削除されます。</w:t>
      </w:r>
    </w:p>
    <w:p w14:paraId="084B2E21" w14:textId="77777777" w:rsidR="00B40A3C" w:rsidRDefault="00B40A3C" w:rsidP="00B40A3C"/>
    <w:p w14:paraId="47355698" w14:textId="2B012E82" w:rsidR="00B40A3C" w:rsidRPr="00610F47" w:rsidRDefault="00B40A3C" w:rsidP="00610F47">
      <w:pPr>
        <w:pStyle w:val="ae"/>
        <w:numPr>
          <w:ilvl w:val="0"/>
          <w:numId w:val="18"/>
        </w:numPr>
        <w:ind w:leftChars="0"/>
        <w:rPr>
          <w:color w:val="000000"/>
          <w:szCs w:val="24"/>
          <w:shd w:val="clear" w:color="auto" w:fill="FFFFFF"/>
        </w:rPr>
      </w:pPr>
      <w:r w:rsidRPr="00610F47">
        <w:rPr>
          <w:rFonts w:hint="eastAsia"/>
          <w:color w:val="000000"/>
          <w:szCs w:val="24"/>
          <w:shd w:val="clear" w:color="auto" w:fill="FFFFFF"/>
        </w:rPr>
        <w:t>対象フォルダ内のファイル/フォルダに設定する</w:t>
      </w:r>
    </w:p>
    <w:p w14:paraId="3428556A" w14:textId="269FD124" w:rsidR="00B40A3C" w:rsidRDefault="00B40A3C" w:rsidP="00B40A3C">
      <w:r w:rsidRPr="00B40A3C">
        <w:rPr>
          <w:rFonts w:hint="eastAsia"/>
        </w:rPr>
        <w:t>本項目をチェックすると、時限</w:t>
      </w:r>
      <w:r w:rsidR="00610F47">
        <w:rPr>
          <w:rFonts w:hint="eastAsia"/>
        </w:rPr>
        <w:t>ファイル/時限フォルダ設定</w:t>
      </w:r>
      <w:r w:rsidRPr="00B40A3C">
        <w:rPr>
          <w:rFonts w:hint="eastAsia"/>
        </w:rPr>
        <w:t>の適用先を以下から選択することができます。</w:t>
      </w:r>
    </w:p>
    <w:p w14:paraId="26E2A0CB" w14:textId="77777777" w:rsidR="00610F47" w:rsidRPr="00610F47" w:rsidRDefault="00610F47" w:rsidP="00B40A3C"/>
    <w:p w14:paraId="0A619FC0" w14:textId="77777777" w:rsidR="00B40A3C" w:rsidRPr="00B40A3C" w:rsidRDefault="00B40A3C" w:rsidP="00B40A3C">
      <w:pPr>
        <w:ind w:firstLineChars="100" w:firstLine="240"/>
      </w:pPr>
      <w:r w:rsidRPr="00B40A3C">
        <w:rPr>
          <w:rFonts w:hint="eastAsia"/>
        </w:rPr>
        <w:t>・「ファイル及びフォルダ」</w:t>
      </w:r>
    </w:p>
    <w:p w14:paraId="5E3A2CDD" w14:textId="77777777" w:rsidR="00B40A3C" w:rsidRPr="00B40A3C" w:rsidRDefault="00B40A3C" w:rsidP="00B40A3C">
      <w:pPr>
        <w:ind w:leftChars="100" w:left="240"/>
      </w:pPr>
      <w:r w:rsidRPr="00B40A3C">
        <w:rPr>
          <w:rFonts w:hint="eastAsia"/>
        </w:rPr>
        <w:t>選択したフォルダとフォルダ配下にある全ファイルと全フォルダに対して適用されます。</w:t>
      </w:r>
    </w:p>
    <w:p w14:paraId="78D80940" w14:textId="77777777" w:rsidR="00B40A3C" w:rsidRPr="00B40A3C" w:rsidRDefault="00B40A3C" w:rsidP="00B40A3C">
      <w:pPr>
        <w:ind w:firstLineChars="100" w:firstLine="240"/>
      </w:pPr>
      <w:r w:rsidRPr="00B40A3C">
        <w:rPr>
          <w:rFonts w:hint="eastAsia"/>
        </w:rPr>
        <w:t>・「フォルダのみ」</w:t>
      </w:r>
    </w:p>
    <w:p w14:paraId="12E7DCD4" w14:textId="77777777" w:rsidR="00B40A3C" w:rsidRPr="00B40A3C" w:rsidRDefault="00B40A3C" w:rsidP="00B40A3C">
      <w:pPr>
        <w:ind w:leftChars="100" w:left="240"/>
      </w:pPr>
      <w:r w:rsidRPr="00B40A3C">
        <w:rPr>
          <w:rFonts w:hint="eastAsia"/>
        </w:rPr>
        <w:t>選択したフォルダとフォルダ配下にある全フォルダに対して適用されます。</w:t>
      </w:r>
    </w:p>
    <w:p w14:paraId="640F7F2A" w14:textId="77777777" w:rsidR="00B40A3C" w:rsidRPr="00B40A3C" w:rsidRDefault="00B40A3C" w:rsidP="00B40A3C">
      <w:pPr>
        <w:ind w:firstLineChars="100" w:firstLine="240"/>
      </w:pPr>
      <w:r w:rsidRPr="00B40A3C">
        <w:rPr>
          <w:rFonts w:hint="eastAsia"/>
        </w:rPr>
        <w:t>・「ファイルのみ」</w:t>
      </w:r>
    </w:p>
    <w:p w14:paraId="418E5968" w14:textId="3E8FBD64" w:rsidR="00B40A3C" w:rsidRDefault="00B40A3C" w:rsidP="00B40A3C">
      <w:pPr>
        <w:ind w:firstLineChars="100" w:firstLine="240"/>
      </w:pPr>
      <w:r w:rsidRPr="001A45C6">
        <w:rPr>
          <w:rFonts w:hint="eastAsia"/>
        </w:rPr>
        <w:lastRenderedPageBreak/>
        <w:t>選択したフォルダ配下にある全ファイルに対して適用されます。</w:t>
      </w:r>
    </w:p>
    <w:p w14:paraId="59059EC5" w14:textId="7A078081" w:rsidR="00B40A3C" w:rsidRDefault="00B40A3C" w:rsidP="00B40A3C">
      <w:pPr>
        <w:rPr>
          <w:b/>
          <w:bCs/>
        </w:rPr>
      </w:pPr>
    </w:p>
    <w:p w14:paraId="0CD9D48B" w14:textId="157272D6" w:rsidR="00CF5AAF" w:rsidRPr="00FC44FE" w:rsidRDefault="00CF5AAF" w:rsidP="00CB18C3">
      <w:pPr>
        <w:pStyle w:val="ae"/>
        <w:numPr>
          <w:ilvl w:val="0"/>
          <w:numId w:val="14"/>
        </w:numPr>
        <w:ind w:leftChars="0"/>
        <w:rPr>
          <w:b/>
          <w:bCs/>
        </w:rPr>
      </w:pPr>
      <w:r w:rsidRPr="00CB18C3">
        <w:rPr>
          <w:rFonts w:hint="eastAsia"/>
          <w:bCs/>
          <w:noProof/>
        </w:rPr>
        <w:t>時限</w:t>
      </w:r>
      <w:r w:rsidR="00312F82" w:rsidRPr="00CB18C3">
        <w:rPr>
          <w:rFonts w:hint="eastAsia"/>
          <w:bCs/>
          <w:noProof/>
        </w:rPr>
        <w:t>ファイル</w:t>
      </w:r>
      <w:r w:rsidRPr="00CB18C3">
        <w:rPr>
          <w:rFonts w:hint="eastAsia"/>
          <w:bCs/>
          <w:noProof/>
        </w:rPr>
        <w:t>設定が行われると、付加情報に設定がされたことを示すアイコンが表示されます。有効期限が正しく設定されていることを確認するため</w:t>
      </w:r>
      <w:r w:rsidR="00312F82" w:rsidRPr="00CB18C3">
        <w:rPr>
          <w:rFonts w:hint="eastAsia"/>
          <w:bCs/>
          <w:noProof/>
        </w:rPr>
        <w:t>、ファイルまたはフォルダを選択して</w:t>
      </w:r>
      <w:r w:rsidR="000021AD">
        <w:rPr>
          <w:rFonts w:hint="eastAsia"/>
          <w:bCs/>
          <w:noProof/>
        </w:rPr>
        <w:t>「詳細」アイコンをクリックします。</w:t>
      </w:r>
    </w:p>
    <w:p w14:paraId="388EE2C0" w14:textId="10719B3E" w:rsidR="00FC44FE" w:rsidRDefault="00FC44FE" w:rsidP="00FC44FE">
      <w:pPr>
        <w:jc w:val="center"/>
        <w:rPr>
          <w:b/>
          <w:bCs/>
        </w:rPr>
      </w:pPr>
      <w:r>
        <w:rPr>
          <w:b/>
          <w:bCs/>
          <w:noProof/>
        </w:rPr>
        <w:drawing>
          <wp:inline distT="0" distB="0" distL="0" distR="0" wp14:anchorId="36A38BB5" wp14:editId="1F5BD4F0">
            <wp:extent cx="4783537" cy="2775632"/>
            <wp:effectExtent l="19050" t="19050" r="17145" b="2476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4726" cy="2793729"/>
                    </a:xfrm>
                    <a:prstGeom prst="rect">
                      <a:avLst/>
                    </a:prstGeom>
                    <a:noFill/>
                    <a:ln>
                      <a:solidFill>
                        <a:schemeClr val="bg1">
                          <a:lumMod val="75000"/>
                        </a:schemeClr>
                      </a:solidFill>
                    </a:ln>
                  </pic:spPr>
                </pic:pic>
              </a:graphicData>
            </a:graphic>
          </wp:inline>
        </w:drawing>
      </w:r>
    </w:p>
    <w:p w14:paraId="715D4368" w14:textId="766D4C56" w:rsidR="00FC44FE" w:rsidRDefault="00FC44FE" w:rsidP="00FC44FE">
      <w:pPr>
        <w:jc w:val="center"/>
        <w:rPr>
          <w:b/>
          <w:bCs/>
        </w:rPr>
      </w:pPr>
      <w:r>
        <w:rPr>
          <w:rFonts w:hint="eastAsia"/>
          <w:b/>
          <w:bCs/>
        </w:rPr>
        <w:t>ファイル一覧画面</w:t>
      </w:r>
    </w:p>
    <w:p w14:paraId="1ACC2B2F" w14:textId="77777777" w:rsidR="00FC44FE" w:rsidRPr="00FC44FE" w:rsidRDefault="00FC44FE" w:rsidP="00FC44FE">
      <w:pPr>
        <w:rPr>
          <w:b/>
          <w:bCs/>
        </w:rPr>
      </w:pPr>
    </w:p>
    <w:p w14:paraId="00821460" w14:textId="195446F2" w:rsidR="00FC44FE" w:rsidRPr="00CB18C3" w:rsidRDefault="00FC44FE" w:rsidP="00CB18C3">
      <w:pPr>
        <w:pStyle w:val="ae"/>
        <w:numPr>
          <w:ilvl w:val="0"/>
          <w:numId w:val="14"/>
        </w:numPr>
        <w:ind w:leftChars="0"/>
        <w:rPr>
          <w:b/>
          <w:bCs/>
        </w:rPr>
      </w:pPr>
      <w:r w:rsidRPr="000124C6">
        <w:rPr>
          <w:rFonts w:hint="eastAsia"/>
          <w:bCs/>
          <w:noProof/>
        </w:rPr>
        <w:t>設定した有効期限が反映されていることを確認します。既に設定されている有効期限の変更は、本項と同様の手順で行うことができます</w:t>
      </w:r>
    </w:p>
    <w:p w14:paraId="4F3510BB" w14:textId="27129311" w:rsidR="00AA1EB9" w:rsidRDefault="00CB18C3" w:rsidP="000124C6">
      <w:pPr>
        <w:jc w:val="center"/>
        <w:rPr>
          <w:b/>
          <w:bCs/>
        </w:rPr>
      </w:pPr>
      <w:r>
        <w:rPr>
          <w:rFonts w:hint="eastAsia"/>
          <w:b/>
          <w:bCs/>
          <w:noProof/>
        </w:rPr>
        <w:lastRenderedPageBreak/>
        <w:drawing>
          <wp:inline distT="0" distB="0" distL="0" distR="0" wp14:anchorId="1803BCA8" wp14:editId="7882A6B5">
            <wp:extent cx="4800600" cy="2785533"/>
            <wp:effectExtent l="19050" t="19050" r="19050" b="152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4303" cy="2793484"/>
                    </a:xfrm>
                    <a:prstGeom prst="rect">
                      <a:avLst/>
                    </a:prstGeom>
                    <a:noFill/>
                    <a:ln>
                      <a:solidFill>
                        <a:schemeClr val="bg1">
                          <a:lumMod val="75000"/>
                        </a:schemeClr>
                      </a:solidFill>
                    </a:ln>
                  </pic:spPr>
                </pic:pic>
              </a:graphicData>
            </a:graphic>
          </wp:inline>
        </w:drawing>
      </w:r>
    </w:p>
    <w:p w14:paraId="719B75B2" w14:textId="01502330" w:rsidR="00312F82" w:rsidRDefault="00312F82" w:rsidP="00312F82">
      <w:pPr>
        <w:jc w:val="center"/>
        <w:rPr>
          <w:b/>
          <w:bCs/>
        </w:rPr>
      </w:pPr>
      <w:r w:rsidRPr="00A1024A">
        <w:rPr>
          <w:rFonts w:hint="eastAsia"/>
          <w:b/>
          <w:bCs/>
        </w:rPr>
        <w:t>メニュー画面</w:t>
      </w:r>
      <w:r w:rsidR="000124C6">
        <w:rPr>
          <w:rFonts w:hint="eastAsia"/>
          <w:b/>
          <w:bCs/>
        </w:rPr>
        <w:t>(ファイルを選択した場合</w:t>
      </w:r>
      <w:r w:rsidR="000124C6">
        <w:rPr>
          <w:b/>
          <w:bCs/>
        </w:rPr>
        <w:t>)</w:t>
      </w:r>
    </w:p>
    <w:p w14:paraId="350F02FB" w14:textId="5B0842AF" w:rsidR="000124C6" w:rsidRDefault="000124C6" w:rsidP="00CB18C3">
      <w:pPr>
        <w:rPr>
          <w:b/>
          <w:bCs/>
        </w:rPr>
      </w:pPr>
    </w:p>
    <w:p w14:paraId="66F31009" w14:textId="7F0F2FFA" w:rsidR="00CB18C3" w:rsidRDefault="00CB18C3" w:rsidP="00312F82">
      <w:pPr>
        <w:jc w:val="center"/>
        <w:rPr>
          <w:b/>
          <w:bCs/>
        </w:rPr>
      </w:pPr>
      <w:r>
        <w:rPr>
          <w:b/>
          <w:bCs/>
          <w:noProof/>
        </w:rPr>
        <w:drawing>
          <wp:inline distT="0" distB="0" distL="0" distR="0" wp14:anchorId="31655A27" wp14:editId="26A5C176">
            <wp:extent cx="4767635" cy="2779716"/>
            <wp:effectExtent l="19050" t="19050" r="13970" b="2095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04381" cy="2801140"/>
                    </a:xfrm>
                    <a:prstGeom prst="rect">
                      <a:avLst/>
                    </a:prstGeom>
                    <a:noFill/>
                    <a:ln>
                      <a:solidFill>
                        <a:schemeClr val="bg1">
                          <a:lumMod val="75000"/>
                        </a:schemeClr>
                      </a:solidFill>
                    </a:ln>
                  </pic:spPr>
                </pic:pic>
              </a:graphicData>
            </a:graphic>
          </wp:inline>
        </w:drawing>
      </w:r>
    </w:p>
    <w:p w14:paraId="1536CD58" w14:textId="0734D2EA" w:rsidR="000124C6" w:rsidRDefault="000124C6" w:rsidP="000124C6">
      <w:pPr>
        <w:jc w:val="center"/>
        <w:rPr>
          <w:b/>
          <w:bCs/>
        </w:rPr>
      </w:pPr>
      <w:r w:rsidRPr="00A1024A">
        <w:rPr>
          <w:rFonts w:hint="eastAsia"/>
          <w:b/>
          <w:bCs/>
        </w:rPr>
        <w:t>メニュー画面</w:t>
      </w:r>
      <w:r>
        <w:rPr>
          <w:rFonts w:hint="eastAsia"/>
          <w:b/>
          <w:bCs/>
        </w:rPr>
        <w:t>(フォルダを選択した場合</w:t>
      </w:r>
      <w:r>
        <w:rPr>
          <w:b/>
          <w:bCs/>
        </w:rPr>
        <w:t>)</w:t>
      </w:r>
    </w:p>
    <w:p w14:paraId="2D7C98CF" w14:textId="4263FF99" w:rsidR="000124C6" w:rsidRDefault="000124C6" w:rsidP="000124C6">
      <w:pPr>
        <w:rPr>
          <w:b/>
          <w:bCs/>
        </w:rPr>
      </w:pPr>
    </w:p>
    <w:p w14:paraId="074DFEA3" w14:textId="5DDEBD99" w:rsidR="00090BC2" w:rsidRDefault="000021AD" w:rsidP="00FC44FE">
      <w:r>
        <w:rPr>
          <w:rFonts w:hint="eastAsia"/>
        </w:rPr>
        <w:t>手順③の</w:t>
      </w:r>
      <w:r w:rsidR="00CB18C3">
        <w:rPr>
          <w:rFonts w:hint="eastAsia"/>
        </w:rPr>
        <w:t>設定画面にて、「フォルダ内が空になってから削除」チェックボックスをチェックしていた場合、フォルダを選択した場合の有効期限の下に「※フォルダ内が空になってから削除されます。」という文言が表示されます。チェックしていない場合は、何も表示されません。</w:t>
      </w:r>
    </w:p>
    <w:p w14:paraId="451C84F4" w14:textId="77777777" w:rsidR="005853BE" w:rsidRPr="00FC44FE" w:rsidRDefault="005853BE" w:rsidP="00FC44FE"/>
    <w:p w14:paraId="1E7C8CD0" w14:textId="77777777" w:rsidR="00FE7B8E" w:rsidRDefault="00FE7B8E" w:rsidP="00FE7B8E">
      <w:pPr>
        <w:pStyle w:val="1"/>
      </w:pPr>
      <w:bookmarkStart w:id="7" w:name="_Toc69219264"/>
      <w:r>
        <w:rPr>
          <w:rFonts w:hint="eastAsia"/>
        </w:rPr>
        <w:t>その他</w:t>
      </w:r>
      <w:bookmarkEnd w:id="7"/>
    </w:p>
    <w:p w14:paraId="2B32D8DC" w14:textId="77777777" w:rsidR="00B947F1" w:rsidRDefault="00B947F1" w:rsidP="00B947F1">
      <w:pPr>
        <w:pStyle w:val="2"/>
      </w:pPr>
      <w:bookmarkStart w:id="8" w:name="_Toc69219265"/>
      <w:r>
        <w:rPr>
          <w:rFonts w:hint="eastAsia"/>
        </w:rPr>
        <w:t>ファイル/フォルダをアップロード</w:t>
      </w:r>
      <w:r>
        <w:rPr>
          <w:rFonts w:hint="eastAsia"/>
          <w:lang w:eastAsia="ja-JP"/>
        </w:rPr>
        <w:t>、フォルダを新規作成すると</w:t>
      </w:r>
      <w:r>
        <w:rPr>
          <w:rFonts w:hint="eastAsia"/>
        </w:rPr>
        <w:t>、有効期限が自動で設定される/されない</w:t>
      </w:r>
      <w:bookmarkEnd w:id="8"/>
    </w:p>
    <w:p w14:paraId="58B64CD5" w14:textId="77777777" w:rsidR="00B947F1" w:rsidRDefault="00B947F1" w:rsidP="00B947F1">
      <w:r>
        <w:rPr>
          <w:rFonts w:hint="eastAsia"/>
        </w:rPr>
        <w:t>ファイル/フォルダアップロード、フォルダを新規作成時に、有効期限が自動で設定される、またはされない場合があります。有効期限の自動設定についてはシステム管理者の設定変更が必要です。</w:t>
      </w:r>
    </w:p>
    <w:p w14:paraId="64AE6A35" w14:textId="77777777" w:rsidR="00B947F1" w:rsidRDefault="00B947F1" w:rsidP="00B947F1"/>
    <w:p w14:paraId="122D6380" w14:textId="77777777" w:rsidR="00B947F1" w:rsidRDefault="00B947F1" w:rsidP="00B947F1">
      <w:pPr>
        <w:pStyle w:val="2"/>
      </w:pPr>
      <w:bookmarkStart w:id="9" w:name="_Toc69219266"/>
      <w:r>
        <w:rPr>
          <w:rFonts w:hint="eastAsia"/>
        </w:rPr>
        <w:t>フォルダを新規作成</w:t>
      </w:r>
      <w:r>
        <w:rPr>
          <w:rFonts w:hint="eastAsia"/>
          <w:lang w:eastAsia="ja-JP"/>
        </w:rPr>
        <w:t>すると</w:t>
      </w:r>
      <w:r>
        <w:rPr>
          <w:rFonts w:hint="eastAsia"/>
        </w:rPr>
        <w:t>、有効期限が自動で設定される/されない</w:t>
      </w:r>
      <w:bookmarkEnd w:id="9"/>
    </w:p>
    <w:p w14:paraId="724EDCB8" w14:textId="77777777" w:rsidR="00B947F1" w:rsidRDefault="00B947F1" w:rsidP="00B947F1">
      <w:r>
        <w:rPr>
          <w:rFonts w:hint="eastAsia"/>
        </w:rPr>
        <w:t>フォルダの新規作成時に、有効期限が自動で設定される、またはされない場合があります。有効期限の自動設定についてはシステム管理者の設定変更が必要です。</w:t>
      </w:r>
    </w:p>
    <w:p w14:paraId="56767A06" w14:textId="77777777" w:rsidR="00B947F1" w:rsidRPr="00B947F1" w:rsidRDefault="00B947F1" w:rsidP="00B947F1">
      <w:pPr>
        <w:rPr>
          <w:lang w:eastAsia="ar-SA"/>
        </w:rPr>
      </w:pPr>
    </w:p>
    <w:p w14:paraId="1A3429B3" w14:textId="77777777" w:rsidR="00FE7B8E" w:rsidRDefault="00FE7B8E" w:rsidP="00FE7B8E">
      <w:pPr>
        <w:pStyle w:val="2"/>
      </w:pPr>
      <w:bookmarkStart w:id="10" w:name="_ファイル/フォルダの時限ファイル設定を外すことができない"/>
      <w:bookmarkStart w:id="11" w:name="_Toc69219267"/>
      <w:bookmarkEnd w:id="10"/>
      <w:r>
        <w:rPr>
          <w:rFonts w:hint="eastAsia"/>
        </w:rPr>
        <w:t>ファイル/フォルダの時限ファイル設定を外すことができない</w:t>
      </w:r>
      <w:bookmarkEnd w:id="11"/>
    </w:p>
    <w:p w14:paraId="5E30729F" w14:textId="77777777" w:rsidR="00AF611E" w:rsidRPr="00AF611E" w:rsidRDefault="000F56D9" w:rsidP="00AF611E">
      <w:pPr>
        <w:rPr>
          <w:lang w:eastAsia="ar-SA"/>
        </w:rPr>
      </w:pPr>
      <w:r>
        <w:rPr>
          <w:rFonts w:hint="eastAsia"/>
        </w:rPr>
        <w:t>ファイル/フォルダの時限ファイル設定を外すことができなくなる場合があります。外せるようにするには、システム管理者の設定変更が必要</w:t>
      </w:r>
      <w:r w:rsidR="00743234">
        <w:rPr>
          <w:rFonts w:hint="eastAsia"/>
        </w:rPr>
        <w:t>です</w:t>
      </w:r>
      <w:r>
        <w:rPr>
          <w:rFonts w:hint="eastAsia"/>
        </w:rPr>
        <w:t>。</w:t>
      </w:r>
    </w:p>
    <w:p w14:paraId="03AA1941" w14:textId="77777777" w:rsidR="00FE7B8E" w:rsidRDefault="00061BAD" w:rsidP="005835E8">
      <w:pPr>
        <w:jc w:val="center"/>
      </w:pPr>
      <w:r>
        <w:rPr>
          <w:noProof/>
        </w:rPr>
        <w:drawing>
          <wp:inline distT="0" distB="0" distL="0" distR="0" wp14:anchorId="1916D1B2" wp14:editId="03A2B999">
            <wp:extent cx="3147685" cy="2302731"/>
            <wp:effectExtent l="19050" t="19050" r="15240" b="2159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ユーザー16-1.jpg"/>
                    <pic:cNvPicPr/>
                  </pic:nvPicPr>
                  <pic:blipFill>
                    <a:blip r:embed="rId32">
                      <a:extLst>
                        <a:ext uri="{28A0092B-C50C-407E-A947-70E740481C1C}">
                          <a14:useLocalDpi xmlns:a14="http://schemas.microsoft.com/office/drawing/2010/main" val="0"/>
                        </a:ext>
                      </a:extLst>
                    </a:blip>
                    <a:stretch>
                      <a:fillRect/>
                    </a:stretch>
                  </pic:blipFill>
                  <pic:spPr>
                    <a:xfrm>
                      <a:off x="0" y="0"/>
                      <a:ext cx="3149735" cy="2304231"/>
                    </a:xfrm>
                    <a:prstGeom prst="rect">
                      <a:avLst/>
                    </a:prstGeom>
                    <a:ln>
                      <a:solidFill>
                        <a:schemeClr val="bg1">
                          <a:lumMod val="75000"/>
                        </a:schemeClr>
                      </a:solidFill>
                    </a:ln>
                  </pic:spPr>
                </pic:pic>
              </a:graphicData>
            </a:graphic>
          </wp:inline>
        </w:drawing>
      </w:r>
    </w:p>
    <w:p w14:paraId="2F977DC6" w14:textId="77777777" w:rsidR="00FE7B8E" w:rsidRPr="00FE7B8E" w:rsidRDefault="00FE7B8E" w:rsidP="00FE7B8E">
      <w:pPr>
        <w:jc w:val="center"/>
        <w:rPr>
          <w:b/>
        </w:rPr>
      </w:pPr>
      <w:r w:rsidRPr="00FE7B8E">
        <w:rPr>
          <w:rFonts w:hint="eastAsia"/>
          <w:b/>
        </w:rPr>
        <w:t>時限</w:t>
      </w:r>
      <w:r>
        <w:rPr>
          <w:rFonts w:hint="eastAsia"/>
          <w:b/>
        </w:rPr>
        <w:t>ファイル</w:t>
      </w:r>
      <w:r w:rsidRPr="00FE7B8E">
        <w:rPr>
          <w:rFonts w:hint="eastAsia"/>
          <w:b/>
        </w:rPr>
        <w:t>の設定画面</w:t>
      </w:r>
    </w:p>
    <w:p w14:paraId="3F6CE612" w14:textId="77777777" w:rsidR="00611E3A" w:rsidRPr="00FE7B8E" w:rsidRDefault="00611E3A" w:rsidP="00FE7B8E"/>
    <w:p w14:paraId="4FC30B8B" w14:textId="77777777" w:rsidR="00FE7B8E" w:rsidRDefault="00FE7B8E" w:rsidP="00FE7B8E">
      <w:pPr>
        <w:pStyle w:val="2"/>
        <w:rPr>
          <w:lang w:eastAsia="ja-JP"/>
        </w:rPr>
      </w:pPr>
      <w:bookmarkStart w:id="12" w:name="_Toc69219268"/>
      <w:r>
        <w:rPr>
          <w:rFonts w:hint="eastAsia"/>
        </w:rPr>
        <w:lastRenderedPageBreak/>
        <w:t>時限ファイル設定時にエラー</w:t>
      </w:r>
      <w:r w:rsidR="00611E3A">
        <w:rPr>
          <w:rFonts w:hint="eastAsia"/>
          <w:lang w:eastAsia="ja-JP"/>
        </w:rPr>
        <w:t>画面が表示される</w:t>
      </w:r>
      <w:bookmarkEnd w:id="12"/>
    </w:p>
    <w:p w14:paraId="089EA685" w14:textId="77777777" w:rsidR="001D091D" w:rsidRPr="001D091D" w:rsidRDefault="001D091D" w:rsidP="00611E3A">
      <w:pPr>
        <w:rPr>
          <w:b/>
          <w:bCs/>
          <w:noProof/>
        </w:rPr>
      </w:pPr>
      <w:r w:rsidRPr="001D091D">
        <w:rPr>
          <w:rFonts w:hint="eastAsia"/>
          <w:b/>
          <w:bCs/>
          <w:noProof/>
        </w:rPr>
        <w:t>時限期間を指定する場合は年/月/日は必須入力です。</w:t>
      </w:r>
    </w:p>
    <w:p w14:paraId="4966F9AF" w14:textId="77777777" w:rsidR="00711711" w:rsidRPr="00711711" w:rsidRDefault="00711711" w:rsidP="00611E3A">
      <w:r>
        <w:rPr>
          <w:rFonts w:hint="eastAsia"/>
          <w:bCs/>
          <w:noProof/>
        </w:rPr>
        <w:t>時限ファイルの年月日が未入力、または数字以外の文字を入力している場合</w:t>
      </w:r>
      <w:r w:rsidR="004240CC">
        <w:rPr>
          <w:rFonts w:hint="eastAsia"/>
          <w:bCs/>
          <w:noProof/>
        </w:rPr>
        <w:t>に表示されるエラーです。時限ファイルの設定を行う場合には、年月日の入力は必須となります。</w:t>
      </w:r>
    </w:p>
    <w:p w14:paraId="0E857F5A" w14:textId="77777777" w:rsidR="00611E3A" w:rsidRDefault="00061BAD" w:rsidP="00611E3A">
      <w:pPr>
        <w:jc w:val="center"/>
      </w:pPr>
      <w:r>
        <w:rPr>
          <w:noProof/>
        </w:rPr>
        <w:drawing>
          <wp:inline distT="0" distB="0" distL="0" distR="0" wp14:anchorId="4B5FB99B" wp14:editId="687A53C2">
            <wp:extent cx="3485419" cy="2207316"/>
            <wp:effectExtent l="19050" t="19050" r="20320" b="2159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ユーザー14JPG.JPG"/>
                    <pic:cNvPicPr/>
                  </pic:nvPicPr>
                  <pic:blipFill>
                    <a:blip r:embed="rId33">
                      <a:extLst>
                        <a:ext uri="{28A0092B-C50C-407E-A947-70E740481C1C}">
                          <a14:useLocalDpi xmlns:a14="http://schemas.microsoft.com/office/drawing/2010/main" val="0"/>
                        </a:ext>
                      </a:extLst>
                    </a:blip>
                    <a:stretch>
                      <a:fillRect/>
                    </a:stretch>
                  </pic:blipFill>
                  <pic:spPr>
                    <a:xfrm>
                      <a:off x="0" y="0"/>
                      <a:ext cx="3495757" cy="2213863"/>
                    </a:xfrm>
                    <a:prstGeom prst="rect">
                      <a:avLst/>
                    </a:prstGeom>
                    <a:ln>
                      <a:solidFill>
                        <a:schemeClr val="bg1">
                          <a:lumMod val="75000"/>
                        </a:schemeClr>
                      </a:solidFill>
                    </a:ln>
                  </pic:spPr>
                </pic:pic>
              </a:graphicData>
            </a:graphic>
          </wp:inline>
        </w:drawing>
      </w:r>
    </w:p>
    <w:p w14:paraId="32734BD4" w14:textId="77777777" w:rsidR="00611E3A" w:rsidRPr="00711711" w:rsidRDefault="00711711" w:rsidP="00711711">
      <w:pPr>
        <w:jc w:val="center"/>
        <w:rPr>
          <w:b/>
        </w:rPr>
      </w:pPr>
      <w:r w:rsidRPr="00711711">
        <w:rPr>
          <w:rFonts w:hint="eastAsia"/>
          <w:b/>
        </w:rPr>
        <w:t>エラー画面</w:t>
      </w:r>
    </w:p>
    <w:p w14:paraId="14ADA2D1" w14:textId="77777777" w:rsidR="006B5306" w:rsidRDefault="006B5306" w:rsidP="00611E3A"/>
    <w:p w14:paraId="49A7CD23" w14:textId="4A4358AC" w:rsidR="001D091D" w:rsidRPr="001D091D" w:rsidRDefault="001D091D" w:rsidP="00611E3A">
      <w:pPr>
        <w:rPr>
          <w:b/>
        </w:rPr>
      </w:pPr>
      <w:r w:rsidRPr="001D091D">
        <w:rPr>
          <w:rFonts w:hint="eastAsia"/>
          <w:b/>
        </w:rPr>
        <w:t>時限期間は本日以降を指定してください。</w:t>
      </w:r>
    </w:p>
    <w:p w14:paraId="45758797" w14:textId="77777777" w:rsidR="00711711" w:rsidRDefault="00711711" w:rsidP="00611E3A">
      <w:r>
        <w:rPr>
          <w:rFonts w:hint="eastAsia"/>
        </w:rPr>
        <w:t>時限ファイルの年月日に過去日を入力している場合に表示されるエラーです。</w:t>
      </w:r>
    </w:p>
    <w:p w14:paraId="48DF7775" w14:textId="77777777" w:rsidR="00711711" w:rsidRDefault="00711711" w:rsidP="00611E3A">
      <w:r>
        <w:rPr>
          <w:rFonts w:hint="eastAsia"/>
        </w:rPr>
        <w:t>年月日には本日以降の</w:t>
      </w:r>
      <w:r w:rsidR="00327570">
        <w:rPr>
          <w:rFonts w:hint="eastAsia"/>
        </w:rPr>
        <w:t>日付を入力してください。</w:t>
      </w:r>
    </w:p>
    <w:p w14:paraId="3FF6A7E8" w14:textId="77777777" w:rsidR="00611E3A" w:rsidRDefault="00061BAD" w:rsidP="00611E3A">
      <w:pPr>
        <w:jc w:val="center"/>
      </w:pPr>
      <w:r>
        <w:rPr>
          <w:noProof/>
        </w:rPr>
        <w:drawing>
          <wp:inline distT="0" distB="0" distL="0" distR="0" wp14:anchorId="351ABEF9" wp14:editId="11DA5C3A">
            <wp:extent cx="3519281" cy="2233687"/>
            <wp:effectExtent l="19050" t="19050" r="24130" b="1460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ユーザー15.JPG"/>
                    <pic:cNvPicPr/>
                  </pic:nvPicPr>
                  <pic:blipFill>
                    <a:blip r:embed="rId34">
                      <a:extLst>
                        <a:ext uri="{28A0092B-C50C-407E-A947-70E740481C1C}">
                          <a14:useLocalDpi xmlns:a14="http://schemas.microsoft.com/office/drawing/2010/main" val="0"/>
                        </a:ext>
                      </a:extLst>
                    </a:blip>
                    <a:stretch>
                      <a:fillRect/>
                    </a:stretch>
                  </pic:blipFill>
                  <pic:spPr>
                    <a:xfrm>
                      <a:off x="0" y="0"/>
                      <a:ext cx="3526914" cy="2238532"/>
                    </a:xfrm>
                    <a:prstGeom prst="rect">
                      <a:avLst/>
                    </a:prstGeom>
                    <a:ln>
                      <a:solidFill>
                        <a:schemeClr val="bg1">
                          <a:lumMod val="75000"/>
                        </a:schemeClr>
                      </a:solidFill>
                    </a:ln>
                  </pic:spPr>
                </pic:pic>
              </a:graphicData>
            </a:graphic>
          </wp:inline>
        </w:drawing>
      </w:r>
    </w:p>
    <w:p w14:paraId="74945867" w14:textId="77777777" w:rsidR="00611E3A" w:rsidRPr="00711711" w:rsidRDefault="00711711" w:rsidP="00711711">
      <w:pPr>
        <w:jc w:val="center"/>
        <w:rPr>
          <w:b/>
        </w:rPr>
      </w:pPr>
      <w:r w:rsidRPr="00711711">
        <w:rPr>
          <w:rFonts w:hint="eastAsia"/>
          <w:b/>
        </w:rPr>
        <w:t>エラー画面</w:t>
      </w:r>
    </w:p>
    <w:p w14:paraId="7A10618C" w14:textId="77777777" w:rsidR="004240CC" w:rsidRDefault="004240CC" w:rsidP="00611E3A"/>
    <w:p w14:paraId="617B3B0F" w14:textId="77777777" w:rsidR="001D091D" w:rsidRPr="001D091D" w:rsidRDefault="001D091D" w:rsidP="000F56D9">
      <w:pPr>
        <w:rPr>
          <w:b/>
        </w:rPr>
      </w:pPr>
      <w:r w:rsidRPr="001D091D">
        <w:rPr>
          <w:rFonts w:hint="eastAsia"/>
          <w:b/>
        </w:rPr>
        <w:lastRenderedPageBreak/>
        <w:t>時限期間はファイルをアップロードした日から○日以内で設定してください。</w:t>
      </w:r>
    </w:p>
    <w:p w14:paraId="4F958A63" w14:textId="77777777" w:rsidR="000F56D9" w:rsidRDefault="002E1173" w:rsidP="000F56D9">
      <w:pPr>
        <w:rPr>
          <w:lang w:eastAsia="ar-SA"/>
        </w:rPr>
      </w:pPr>
      <w:r>
        <w:rPr>
          <w:rFonts w:hint="eastAsia"/>
        </w:rPr>
        <w:t>有効期限を設定する際に最大時限期間を超えている場合に表示され</w:t>
      </w:r>
      <w:r w:rsidR="004240CC">
        <w:rPr>
          <w:rFonts w:hint="eastAsia"/>
        </w:rPr>
        <w:t>るエラーです</w:t>
      </w:r>
      <w:r>
        <w:rPr>
          <w:rFonts w:hint="eastAsia"/>
        </w:rPr>
        <w:t>。ファイル/フォルダの</w:t>
      </w:r>
      <w:r w:rsidRPr="002E1173">
        <w:t>時限ファイル設定を外すことができない</w:t>
      </w:r>
      <w:r w:rsidR="000F56D9">
        <w:rPr>
          <w:rFonts w:hint="eastAsia"/>
        </w:rPr>
        <w:t>場合、</w:t>
      </w:r>
      <w:r w:rsidR="00B947F1">
        <w:rPr>
          <w:rFonts w:hint="eastAsia"/>
        </w:rPr>
        <w:t>ファイルアップロード時に自動で最大時限期間が設定され、最大時限期間を超える</w:t>
      </w:r>
      <w:r w:rsidR="000F56D9">
        <w:rPr>
          <w:rFonts w:hint="eastAsia"/>
        </w:rPr>
        <w:t>有効期限</w:t>
      </w:r>
      <w:r w:rsidR="00B947F1">
        <w:rPr>
          <w:rFonts w:hint="eastAsia"/>
        </w:rPr>
        <w:t>は設定できません</w:t>
      </w:r>
      <w:r w:rsidR="000F56D9">
        <w:rPr>
          <w:rFonts w:hint="eastAsia"/>
        </w:rPr>
        <w:t>。</w:t>
      </w:r>
    </w:p>
    <w:p w14:paraId="36EACCEF" w14:textId="77777777" w:rsidR="00FE7B8E" w:rsidRDefault="00061BAD" w:rsidP="005835E8">
      <w:pPr>
        <w:jc w:val="center"/>
      </w:pPr>
      <w:r>
        <w:rPr>
          <w:noProof/>
        </w:rPr>
        <w:drawing>
          <wp:inline distT="0" distB="0" distL="0" distR="0" wp14:anchorId="20096E56" wp14:editId="7480486F">
            <wp:extent cx="3550975" cy="2266942"/>
            <wp:effectExtent l="19050" t="19050" r="11430" b="1968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ユーザー17.JPG"/>
                    <pic:cNvPicPr/>
                  </pic:nvPicPr>
                  <pic:blipFill>
                    <a:blip r:embed="rId35">
                      <a:extLst>
                        <a:ext uri="{28A0092B-C50C-407E-A947-70E740481C1C}">
                          <a14:useLocalDpi xmlns:a14="http://schemas.microsoft.com/office/drawing/2010/main" val="0"/>
                        </a:ext>
                      </a:extLst>
                    </a:blip>
                    <a:stretch>
                      <a:fillRect/>
                    </a:stretch>
                  </pic:blipFill>
                  <pic:spPr>
                    <a:xfrm>
                      <a:off x="0" y="0"/>
                      <a:ext cx="3562156" cy="2274080"/>
                    </a:xfrm>
                    <a:prstGeom prst="rect">
                      <a:avLst/>
                    </a:prstGeom>
                    <a:ln>
                      <a:solidFill>
                        <a:schemeClr val="bg1">
                          <a:lumMod val="75000"/>
                        </a:schemeClr>
                      </a:solidFill>
                    </a:ln>
                  </pic:spPr>
                </pic:pic>
              </a:graphicData>
            </a:graphic>
          </wp:inline>
        </w:drawing>
      </w:r>
    </w:p>
    <w:p w14:paraId="68C4C5E9" w14:textId="77777777" w:rsidR="00FE7B8E" w:rsidRDefault="00FE7B8E" w:rsidP="00FE7B8E">
      <w:pPr>
        <w:jc w:val="center"/>
        <w:rPr>
          <w:b/>
        </w:rPr>
      </w:pPr>
      <w:r>
        <w:rPr>
          <w:rFonts w:hint="eastAsia"/>
          <w:b/>
        </w:rPr>
        <w:t>エラー画面</w:t>
      </w:r>
    </w:p>
    <w:p w14:paraId="5FE97AB9" w14:textId="77777777" w:rsidR="00B947F1" w:rsidRDefault="00B947F1" w:rsidP="00B947F1">
      <w:pPr>
        <w:rPr>
          <w:b/>
        </w:rPr>
      </w:pPr>
    </w:p>
    <w:p w14:paraId="1B15E772" w14:textId="77777777" w:rsidR="000F56D9" w:rsidRPr="00951549" w:rsidRDefault="000F56D9" w:rsidP="00FE7B8E">
      <w:pPr>
        <w:rPr>
          <w:b/>
        </w:rPr>
      </w:pPr>
      <w:r>
        <w:rPr>
          <w:rFonts w:hint="eastAsia"/>
        </w:rPr>
        <w:t>最大時限期間の設定有無については、ファイル、またはフォルダの詳細画面にて確認することができます。</w:t>
      </w:r>
    </w:p>
    <w:p w14:paraId="325CCAE5" w14:textId="77777777" w:rsidR="00FE7B8E" w:rsidRDefault="008E2625" w:rsidP="005835E8">
      <w:pPr>
        <w:jc w:val="center"/>
      </w:pPr>
      <w:r>
        <w:rPr>
          <w:noProof/>
        </w:rPr>
        <w:drawing>
          <wp:inline distT="0" distB="0" distL="0" distR="0" wp14:anchorId="72409EE3" wp14:editId="6BC9889D">
            <wp:extent cx="4765144" cy="2660539"/>
            <wp:effectExtent l="19050" t="19050" r="16510" b="2603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ユーザー19-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93258" cy="2676236"/>
                    </a:xfrm>
                    <a:prstGeom prst="rect">
                      <a:avLst/>
                    </a:prstGeom>
                    <a:ln>
                      <a:solidFill>
                        <a:schemeClr val="bg1">
                          <a:lumMod val="75000"/>
                        </a:schemeClr>
                      </a:solidFill>
                    </a:ln>
                  </pic:spPr>
                </pic:pic>
              </a:graphicData>
            </a:graphic>
          </wp:inline>
        </w:drawing>
      </w:r>
    </w:p>
    <w:p w14:paraId="2CE07BCC" w14:textId="77777777" w:rsidR="00FE7B8E" w:rsidRDefault="00FE7B8E" w:rsidP="00951549">
      <w:pPr>
        <w:jc w:val="center"/>
        <w:rPr>
          <w:b/>
        </w:rPr>
      </w:pPr>
      <w:r>
        <w:rPr>
          <w:rFonts w:hint="eastAsia"/>
          <w:b/>
        </w:rPr>
        <w:t>詳細画面</w:t>
      </w:r>
    </w:p>
    <w:p w14:paraId="3AFA1B53" w14:textId="77777777" w:rsidR="006B71DC" w:rsidRPr="00951549" w:rsidRDefault="006B71DC" w:rsidP="006B71DC">
      <w:pPr>
        <w:rPr>
          <w:b/>
        </w:rPr>
      </w:pPr>
    </w:p>
    <w:p w14:paraId="27F70D4E" w14:textId="77777777" w:rsidR="00FE7B8E" w:rsidRDefault="00FE7B8E" w:rsidP="00FE7B8E">
      <w:pPr>
        <w:pStyle w:val="2"/>
      </w:pPr>
      <w:bookmarkStart w:id="13" w:name="_Toc69219269"/>
      <w:r>
        <w:rPr>
          <w:rFonts w:hint="eastAsia"/>
        </w:rPr>
        <w:t>時限ファイル設定の注意点</w:t>
      </w:r>
      <w:bookmarkEnd w:id="13"/>
    </w:p>
    <w:p w14:paraId="4BC62E1F" w14:textId="77777777" w:rsidR="00FE7B8E" w:rsidRDefault="00FE7B8E" w:rsidP="00FE7B8E">
      <w:pPr>
        <w:pStyle w:val="3"/>
      </w:pPr>
      <w:bookmarkStart w:id="14" w:name="_Toc69219270"/>
      <w:r>
        <w:rPr>
          <w:rFonts w:hint="eastAsia"/>
        </w:rPr>
        <w:t>フォルダとフォルダ配下のファイルの有効期限が異なる場合</w:t>
      </w:r>
      <w:bookmarkEnd w:id="14"/>
    </w:p>
    <w:p w14:paraId="0CE42B5D" w14:textId="77777777" w:rsidR="00FE7B8E" w:rsidRDefault="00FE7B8E" w:rsidP="00FE7B8E">
      <w:r>
        <w:rPr>
          <w:rFonts w:hint="eastAsia"/>
        </w:rPr>
        <w:t>フォルダとフォルダ配下のファイル/フォルダに異なる有効期限が設定されている場合、自動削除のタイミングが変わる場合があります。</w:t>
      </w:r>
    </w:p>
    <w:p w14:paraId="286048EE" w14:textId="77777777" w:rsidR="00FE7B8E" w:rsidRDefault="00FE7B8E" w:rsidP="00FE7B8E">
      <w:r>
        <w:rPr>
          <w:rFonts w:hint="eastAsia"/>
        </w:rPr>
        <w:t>例）</w:t>
      </w:r>
    </w:p>
    <w:p w14:paraId="10DAAA81" w14:textId="77777777" w:rsidR="00FE7B8E" w:rsidRDefault="00FE7B8E" w:rsidP="00FE7B8E">
      <w:r>
        <w:rPr>
          <w:rFonts w:hint="eastAsia"/>
        </w:rPr>
        <w:t>フォルダ：5月1</w:t>
      </w:r>
      <w:r>
        <w:t>6</w:t>
      </w:r>
      <w:r>
        <w:rPr>
          <w:rFonts w:hint="eastAsia"/>
        </w:rPr>
        <w:t>日まで</w:t>
      </w:r>
    </w:p>
    <w:p w14:paraId="2FCBDAC0" w14:textId="77777777" w:rsidR="00FE7B8E" w:rsidRDefault="00FE7B8E" w:rsidP="00FE7B8E">
      <w:r>
        <w:rPr>
          <w:rFonts w:hint="eastAsia"/>
        </w:rPr>
        <w:t>フォルダ配下のファイル：5月1</w:t>
      </w:r>
      <w:r>
        <w:t>9</w:t>
      </w:r>
      <w:r>
        <w:rPr>
          <w:rFonts w:hint="eastAsia"/>
        </w:rPr>
        <w:t>日まで</w:t>
      </w:r>
    </w:p>
    <w:p w14:paraId="3A93C0F5" w14:textId="77777777" w:rsidR="00FE7B8E" w:rsidRPr="00483266" w:rsidRDefault="00FE7B8E" w:rsidP="00FE7B8E">
      <w:r>
        <w:rPr>
          <w:rFonts w:hint="eastAsia"/>
        </w:rPr>
        <w:t>フォルダの有効期限（5月16日）を超過した時点で、</w:t>
      </w:r>
      <w:r w:rsidRPr="00E05CFE">
        <w:rPr>
          <w:rFonts w:hint="eastAsia"/>
          <w:color w:val="FF0000"/>
        </w:rPr>
        <w:t>フォルダ配下のファイル/フォルダも含めて</w:t>
      </w:r>
      <w:r>
        <w:rPr>
          <w:rFonts w:hint="eastAsia"/>
        </w:rPr>
        <w:t>自動削除されます。</w:t>
      </w:r>
    </w:p>
    <w:p w14:paraId="515E3C3D" w14:textId="77777777" w:rsidR="00FE7B8E" w:rsidRDefault="00FE7B8E" w:rsidP="005835E8">
      <w:pPr>
        <w:jc w:val="center"/>
      </w:pPr>
      <w:r>
        <w:rPr>
          <w:noProof/>
        </w:rPr>
        <w:drawing>
          <wp:inline distT="0" distB="0" distL="0" distR="0" wp14:anchorId="418B2FFD" wp14:editId="13BCD4BB">
            <wp:extent cx="4869180" cy="2636520"/>
            <wp:effectExtent l="19050" t="19050" r="26670" b="1143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9180" cy="2636520"/>
                    </a:xfrm>
                    <a:prstGeom prst="rect">
                      <a:avLst/>
                    </a:prstGeom>
                    <a:noFill/>
                    <a:ln>
                      <a:solidFill>
                        <a:schemeClr val="bg1">
                          <a:lumMod val="85000"/>
                        </a:schemeClr>
                      </a:solidFill>
                    </a:ln>
                  </pic:spPr>
                </pic:pic>
              </a:graphicData>
            </a:graphic>
          </wp:inline>
        </w:drawing>
      </w:r>
    </w:p>
    <w:p w14:paraId="2739C3B5" w14:textId="77777777" w:rsidR="00FE7B8E" w:rsidRPr="00E05CFE" w:rsidRDefault="00FE7B8E" w:rsidP="00FE7B8E">
      <w:pPr>
        <w:jc w:val="center"/>
        <w:rPr>
          <w:b/>
        </w:rPr>
      </w:pPr>
      <w:r w:rsidRPr="00E05CFE">
        <w:rPr>
          <w:rFonts w:hint="eastAsia"/>
          <w:b/>
        </w:rPr>
        <w:t>フォルダ、フォルダ配下ファイル削除イメージ</w:t>
      </w:r>
    </w:p>
    <w:p w14:paraId="6E15BE88" w14:textId="77777777" w:rsidR="00FE7B8E" w:rsidRDefault="00FE7B8E" w:rsidP="00FE7B8E"/>
    <w:p w14:paraId="533B680F" w14:textId="77777777" w:rsidR="00611E3A" w:rsidRPr="00FE7B8E" w:rsidRDefault="00FE7B8E" w:rsidP="00FE7B8E">
      <w:r>
        <w:rPr>
          <w:rFonts w:hint="eastAsia"/>
        </w:rPr>
        <w:t>フォルダ配下</w:t>
      </w:r>
      <w:r w:rsidR="000F56D9">
        <w:rPr>
          <w:rFonts w:hint="eastAsia"/>
        </w:rPr>
        <w:t>のファイルが、全て削除されて初めてフォルダを自動削除したい場合は、フォルダの時限ファイル設定時に設定（</w:t>
      </w:r>
      <w:hyperlink w:anchor="_フォルダに対して時限ファイル設定を行う" w:history="1">
        <w:r w:rsidR="00950C71" w:rsidRPr="00950C71">
          <w:rPr>
            <w:rStyle w:val="a7"/>
          </w:rPr>
          <w:t>3.</w:t>
        </w:r>
        <w:r w:rsidR="00950C71" w:rsidRPr="00950C71">
          <w:rPr>
            <w:rStyle w:val="a7"/>
            <w:rFonts w:hint="eastAsia"/>
          </w:rPr>
          <w:t>フォルダに対して時限ファイル設定を行う</w:t>
        </w:r>
      </w:hyperlink>
      <w:r w:rsidR="000F56D9">
        <w:rPr>
          <w:rFonts w:hint="eastAsia"/>
        </w:rPr>
        <w:t>）を行</w:t>
      </w:r>
      <w:r w:rsidR="00611E3A">
        <w:rPr>
          <w:rFonts w:hint="eastAsia"/>
        </w:rPr>
        <w:t>って下さい。</w:t>
      </w:r>
    </w:p>
    <w:p w14:paraId="0715058D" w14:textId="77777777" w:rsidR="000F56D9" w:rsidRDefault="000F56D9" w:rsidP="00FE7B8E"/>
    <w:p w14:paraId="4C82B91B" w14:textId="77777777" w:rsidR="00FE7B8E" w:rsidRDefault="00FE7B8E" w:rsidP="00FE7B8E">
      <w:pPr>
        <w:pStyle w:val="3"/>
      </w:pPr>
      <w:bookmarkStart w:id="15" w:name="_Toc69219271"/>
      <w:r>
        <w:rPr>
          <w:rFonts w:hint="eastAsia"/>
        </w:rPr>
        <w:lastRenderedPageBreak/>
        <w:t>時限ファイル設定されたファイル/フォルダに対して、公開期限付きのWeb公開、受取フォルダの設定を行った場合</w:t>
      </w:r>
      <w:bookmarkEnd w:id="15"/>
    </w:p>
    <w:p w14:paraId="4E041434" w14:textId="77777777" w:rsidR="00FE7B8E" w:rsidRDefault="00FE7B8E" w:rsidP="00FE7B8E">
      <w:r>
        <w:rPr>
          <w:rFonts w:hint="eastAsia"/>
        </w:rPr>
        <w:t>例）</w:t>
      </w:r>
    </w:p>
    <w:p w14:paraId="0D87EF1A" w14:textId="77777777" w:rsidR="00FE7B8E" w:rsidRDefault="00FE7B8E" w:rsidP="00FE7B8E">
      <w:r>
        <w:rPr>
          <w:rFonts w:hint="eastAsia"/>
        </w:rPr>
        <w:t>公開期限：5月19日まで</w:t>
      </w:r>
    </w:p>
    <w:p w14:paraId="32EC749D" w14:textId="77777777" w:rsidR="00FE7B8E" w:rsidRDefault="00FE7B8E" w:rsidP="00FE7B8E">
      <w:r>
        <w:rPr>
          <w:rFonts w:hint="eastAsia"/>
        </w:rPr>
        <w:t>有効期限：5月16日まで</w:t>
      </w:r>
    </w:p>
    <w:p w14:paraId="34427F68" w14:textId="77777777" w:rsidR="00FE7B8E" w:rsidRDefault="00FE7B8E" w:rsidP="00FE7B8E">
      <w:r>
        <w:rPr>
          <w:rFonts w:hint="eastAsia"/>
        </w:rPr>
        <w:t>ファイルの有効期限（5月16日）を超過した際にファイル/フォルダが削除されるため公開が停止されます。</w:t>
      </w:r>
    </w:p>
    <w:p w14:paraId="761E807C" w14:textId="77777777" w:rsidR="00FE7B8E" w:rsidRDefault="00FE7B8E" w:rsidP="005835E8">
      <w:pPr>
        <w:jc w:val="center"/>
      </w:pPr>
      <w:r>
        <w:rPr>
          <w:noProof/>
        </w:rPr>
        <w:drawing>
          <wp:inline distT="0" distB="0" distL="0" distR="0" wp14:anchorId="4E39B8EA" wp14:editId="1777BE94">
            <wp:extent cx="4953000" cy="2628900"/>
            <wp:effectExtent l="19050" t="19050" r="19050" b="190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0" cy="2628900"/>
                    </a:xfrm>
                    <a:prstGeom prst="rect">
                      <a:avLst/>
                    </a:prstGeom>
                    <a:noFill/>
                    <a:ln>
                      <a:solidFill>
                        <a:schemeClr val="bg1">
                          <a:lumMod val="85000"/>
                        </a:schemeClr>
                      </a:solidFill>
                    </a:ln>
                  </pic:spPr>
                </pic:pic>
              </a:graphicData>
            </a:graphic>
          </wp:inline>
        </w:drawing>
      </w:r>
    </w:p>
    <w:p w14:paraId="0B340EBC" w14:textId="77777777" w:rsidR="00FE7B8E" w:rsidRPr="00B9325D" w:rsidRDefault="00FE7B8E" w:rsidP="00FE7B8E">
      <w:pPr>
        <w:jc w:val="center"/>
        <w:rPr>
          <w:b/>
        </w:rPr>
      </w:pPr>
      <w:r w:rsidRPr="00B9325D">
        <w:rPr>
          <w:rFonts w:hint="eastAsia"/>
          <w:b/>
        </w:rPr>
        <w:t>ファイル削除、公開停止イメージ</w:t>
      </w:r>
    </w:p>
    <w:p w14:paraId="363B7FA3" w14:textId="77777777" w:rsidR="00FE7B8E" w:rsidRDefault="00FE7B8E" w:rsidP="00FE7B8E"/>
    <w:p w14:paraId="239C6436" w14:textId="77777777" w:rsidR="00FE7B8E" w:rsidRDefault="00FE7B8E" w:rsidP="00FE7B8E">
      <w:pPr>
        <w:pStyle w:val="3"/>
      </w:pPr>
      <w:bookmarkStart w:id="16" w:name="_Toc69219272"/>
      <w:r>
        <w:rPr>
          <w:rFonts w:hint="eastAsia"/>
        </w:rPr>
        <w:t>時限ファイル設定と受取フォルダ設定が行われている場合</w:t>
      </w:r>
      <w:bookmarkEnd w:id="16"/>
    </w:p>
    <w:p w14:paraId="12EDE466" w14:textId="1D08C2CB" w:rsidR="00B342D7" w:rsidRDefault="00FE7B8E" w:rsidP="00DA27F9">
      <w:r>
        <w:t>Proself</w:t>
      </w:r>
      <w:r>
        <w:rPr>
          <w:rFonts w:hint="eastAsia"/>
        </w:rPr>
        <w:t>にアカウントを持たないユーザーが、受取フォルダにアップロードしたファイル/フォルダにおいても、有効期限が自動で設定されます。受取フォルダにアップロードされたファイル/フォルダのみ有効期限を設定しないことはできないため、ご注意下さい。</w:t>
      </w:r>
    </w:p>
    <w:sectPr w:rsidR="00B342D7" w:rsidSect="000003D3">
      <w:headerReference w:type="default" r:id="rId39"/>
      <w:footerReference w:type="default" r:id="rId40"/>
      <w:headerReference w:type="first" r:id="rId41"/>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5BAE0" w14:textId="77777777" w:rsidR="006654AD" w:rsidRDefault="006654AD" w:rsidP="0072756C">
      <w:r>
        <w:separator/>
      </w:r>
    </w:p>
  </w:endnote>
  <w:endnote w:type="continuationSeparator" w:id="0">
    <w:p w14:paraId="1D628AC3" w14:textId="77777777" w:rsidR="006654AD" w:rsidRDefault="006654AD"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111224"/>
      <w:docPartObj>
        <w:docPartGallery w:val="Page Numbers (Bottom of Page)"/>
        <w:docPartUnique/>
      </w:docPartObj>
    </w:sdtPr>
    <w:sdtEndPr/>
    <w:sdtContent>
      <w:p w14:paraId="0E9F2CA2" w14:textId="77777777" w:rsidR="006D7BB2" w:rsidRDefault="006D7BB2" w:rsidP="006701D0">
        <w:pPr>
          <w:pStyle w:val="aa"/>
          <w:jc w:val="center"/>
        </w:pPr>
        <w:r>
          <w:fldChar w:fldCharType="begin"/>
        </w:r>
        <w:r>
          <w:instrText>PAGE   \* MERGEFORMAT</w:instrText>
        </w:r>
        <w:r>
          <w:fldChar w:fldCharType="separate"/>
        </w:r>
        <w:r w:rsidRPr="000003D3">
          <w:rPr>
            <w:noProof/>
            <w:lang w:val="ja-JP"/>
          </w:rPr>
          <w:t>1</w:t>
        </w:r>
        <w:r>
          <w:fldChar w:fldCharType="end"/>
        </w:r>
      </w:p>
    </w:sdtContent>
  </w:sdt>
  <w:p w14:paraId="0B7FFDC0" w14:textId="77777777" w:rsidR="006D7BB2" w:rsidRDefault="006D7BB2" w:rsidP="007275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614254"/>
      <w:docPartObj>
        <w:docPartGallery w:val="Page Numbers (Bottom of Page)"/>
        <w:docPartUnique/>
      </w:docPartObj>
    </w:sdtPr>
    <w:sdtEndPr/>
    <w:sdtContent>
      <w:p w14:paraId="3C5C9082" w14:textId="77777777" w:rsidR="006D7BB2" w:rsidRDefault="006D7BB2">
        <w:pPr>
          <w:pStyle w:val="aa"/>
          <w:jc w:val="center"/>
        </w:pPr>
        <w:r>
          <w:fldChar w:fldCharType="begin"/>
        </w:r>
        <w:r>
          <w:instrText>PAGE   \* MERGEFORMAT</w:instrText>
        </w:r>
        <w:r>
          <w:fldChar w:fldCharType="separate"/>
        </w:r>
        <w:r w:rsidR="00A349DA" w:rsidRPr="00A349DA">
          <w:rPr>
            <w:noProof/>
            <w:lang w:val="ja-JP"/>
          </w:rPr>
          <w:t>14</w:t>
        </w:r>
        <w:r>
          <w:fldChar w:fldCharType="end"/>
        </w:r>
      </w:p>
    </w:sdtContent>
  </w:sdt>
  <w:p w14:paraId="4620A5BD" w14:textId="3B0241AB" w:rsidR="006D7BB2" w:rsidRPr="005E3A6A" w:rsidRDefault="006D7BB2" w:rsidP="005E3A6A">
    <w:pPr>
      <w:pStyle w:val="aa"/>
      <w:jc w:val="right"/>
      <w:rPr>
        <w:rFonts w:cs="メイリオ"/>
      </w:rPr>
    </w:pPr>
    <w:r w:rsidRPr="005E3A6A">
      <w:rPr>
        <w:rFonts w:cs="メイリオ"/>
      </w:rPr>
      <w:t>Copyright © North Grid Corporation 20</w:t>
    </w:r>
    <w:r w:rsidR="00E65637">
      <w:rPr>
        <w:rFonts w:cs="メイリオ" w:hint="eastAsia"/>
      </w:rPr>
      <w:t>2</w:t>
    </w:r>
    <w:r w:rsidR="00E65637">
      <w:rPr>
        <w:rFonts w:cs="メイリオ"/>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DBC40" w14:textId="77777777" w:rsidR="006654AD" w:rsidRDefault="006654AD" w:rsidP="0072756C">
      <w:r>
        <w:rPr>
          <w:rFonts w:hint="eastAsia"/>
        </w:rPr>
        <w:separator/>
      </w:r>
    </w:p>
  </w:footnote>
  <w:footnote w:type="continuationSeparator" w:id="0">
    <w:p w14:paraId="0BCC07EE" w14:textId="77777777" w:rsidR="006654AD" w:rsidRDefault="006654AD" w:rsidP="0072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C98A" w14:textId="77777777" w:rsidR="006D7BB2" w:rsidRPr="003D19C6" w:rsidRDefault="006D7BB2" w:rsidP="006701D0">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タイトル"/>
      <w:tag w:val=""/>
      <w:id w:val="1409657741"/>
      <w:dataBinding w:prefixMappings="xmlns:ns0='http://purl.org/dc/elements/1.1/' xmlns:ns1='http://schemas.openxmlformats.org/package/2006/metadata/core-properties' " w:xpath="/ns1:coreProperties[1]/ns0:title[1]" w:storeItemID="{6C3C8BC8-F283-45AE-878A-BAB7291924A1}"/>
      <w:text/>
    </w:sdtPr>
    <w:sdtEndPr/>
    <w:sdtContent>
      <w:p w14:paraId="680FEC00" w14:textId="77777777" w:rsidR="006D7BB2" w:rsidRDefault="00B9727D" w:rsidP="000003D3">
        <w:pPr>
          <w:pStyle w:val="a8"/>
          <w:jc w:val="right"/>
        </w:pPr>
        <w:r>
          <w:rPr>
            <w:rFonts w:hint="eastAsia"/>
          </w:rPr>
          <w:t>操作チュートリアル　時限ファイル設定ユーザー編</w:t>
        </w:r>
      </w:p>
    </w:sdtContent>
  </w:sdt>
  <w:p w14:paraId="45DDAF51" w14:textId="77777777" w:rsidR="006D7BB2" w:rsidRPr="000003D3" w:rsidRDefault="006D7BB2" w:rsidP="006701D0">
    <w:pPr>
      <w:pStyle w:val="a8"/>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タイトル"/>
      <w:tag w:val=""/>
      <w:id w:val="-757606217"/>
      <w:dataBinding w:prefixMappings="xmlns:ns0='http://purl.org/dc/elements/1.1/' xmlns:ns1='http://schemas.openxmlformats.org/package/2006/metadata/core-properties' " w:xpath="/ns1:coreProperties[1]/ns0:title[1]" w:storeItemID="{6C3C8BC8-F283-45AE-878A-BAB7291924A1}"/>
      <w:text/>
    </w:sdtPr>
    <w:sdtEndPr/>
    <w:sdtContent>
      <w:p w14:paraId="5C7C6D3C" w14:textId="77777777" w:rsidR="006D7BB2" w:rsidRDefault="00B9727D" w:rsidP="006701D0">
        <w:pPr>
          <w:pStyle w:val="a8"/>
          <w:jc w:val="right"/>
        </w:pPr>
        <w:r>
          <w:rPr>
            <w:rFonts w:hint="eastAsia"/>
          </w:rPr>
          <w:t>操作チュートリアル　時限ファイル設定ユーザー編</w:t>
        </w:r>
      </w:p>
    </w:sdtContent>
  </w:sdt>
  <w:p w14:paraId="2C778EE9" w14:textId="77777777" w:rsidR="006D7BB2" w:rsidRPr="006701D0" w:rsidRDefault="006D7BB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96C8A"/>
    <w:multiLevelType w:val="hybridMultilevel"/>
    <w:tmpl w:val="4E22D3BE"/>
    <w:lvl w:ilvl="0" w:tplc="B2F4AC30">
      <w:numFmt w:val="bullet"/>
      <w:lvlText w:val="・"/>
      <w:lvlJc w:val="left"/>
      <w:pPr>
        <w:ind w:left="72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EC5467"/>
    <w:multiLevelType w:val="hybridMultilevel"/>
    <w:tmpl w:val="0D329BBA"/>
    <w:lvl w:ilvl="0" w:tplc="AB0EC07E">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913E72"/>
    <w:multiLevelType w:val="hybridMultilevel"/>
    <w:tmpl w:val="A2CE49E8"/>
    <w:lvl w:ilvl="0" w:tplc="BCE2D33E">
      <w:start w:val="1"/>
      <w:numFmt w:val="low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446A47"/>
    <w:multiLevelType w:val="hybridMultilevel"/>
    <w:tmpl w:val="FC84D798"/>
    <w:lvl w:ilvl="0" w:tplc="A65E1230">
      <w:start w:val="1"/>
      <w:numFmt w:val="low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F07A0E"/>
    <w:multiLevelType w:val="hybridMultilevel"/>
    <w:tmpl w:val="4888E3AE"/>
    <w:lvl w:ilvl="0" w:tplc="287C6B2A">
      <w:start w:val="1"/>
      <w:numFmt w:val="decimalEnclosedCircle"/>
      <w:lvlText w:val="%1"/>
      <w:lvlJc w:val="left"/>
      <w:pPr>
        <w:ind w:left="360" w:hanging="360"/>
      </w:pPr>
      <w:rPr>
        <w:rFonts w:hint="default"/>
      </w:rPr>
    </w:lvl>
    <w:lvl w:ilvl="1" w:tplc="3A5C5EE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58325AE"/>
    <w:multiLevelType w:val="hybridMultilevel"/>
    <w:tmpl w:val="528E65C4"/>
    <w:lvl w:ilvl="0" w:tplc="B2F4AC30">
      <w:numFmt w:val="bullet"/>
      <w:lvlText w:val="・"/>
      <w:lvlJc w:val="left"/>
      <w:pPr>
        <w:ind w:left="720" w:hanging="360"/>
      </w:pPr>
      <w:rPr>
        <w:rFonts w:ascii="メイリオ" w:eastAsia="メイリオ" w:hAnsi="メイリオ"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368429C0"/>
    <w:multiLevelType w:val="hybridMultilevel"/>
    <w:tmpl w:val="BFA82C86"/>
    <w:lvl w:ilvl="0" w:tplc="84F64BD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BEF0704"/>
    <w:multiLevelType w:val="hybridMultilevel"/>
    <w:tmpl w:val="0D329BBA"/>
    <w:lvl w:ilvl="0" w:tplc="AB0EC07E">
      <w:start w:val="1"/>
      <w:numFmt w:val="lowerLetter"/>
      <w:lvlText w:val="(%1)"/>
      <w:lvlJc w:val="left"/>
      <w:pPr>
        <w:ind w:left="703"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01B0BCD"/>
    <w:multiLevelType w:val="hybridMultilevel"/>
    <w:tmpl w:val="6EFE77BA"/>
    <w:lvl w:ilvl="0" w:tplc="0E24FD64">
      <w:start w:val="1"/>
      <w:numFmt w:val="low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61269F7"/>
    <w:multiLevelType w:val="multilevel"/>
    <w:tmpl w:val="BAD4078A"/>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15:restartNumberingAfterBreak="0">
    <w:nsid w:val="4A126B20"/>
    <w:multiLevelType w:val="hybridMultilevel"/>
    <w:tmpl w:val="0C3EF8BE"/>
    <w:lvl w:ilvl="0" w:tplc="605C0AA0">
      <w:start w:val="1"/>
      <w:numFmt w:val="low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5D21531"/>
    <w:multiLevelType w:val="hybridMultilevel"/>
    <w:tmpl w:val="78AE312A"/>
    <w:lvl w:ilvl="0" w:tplc="855A3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8645F06"/>
    <w:multiLevelType w:val="hybridMultilevel"/>
    <w:tmpl w:val="34F027F4"/>
    <w:lvl w:ilvl="0" w:tplc="287C6B2A">
      <w:start w:val="1"/>
      <w:numFmt w:val="decimalEnclosedCircle"/>
      <w:lvlText w:val="%1"/>
      <w:lvlJc w:val="left"/>
      <w:pPr>
        <w:ind w:left="360" w:hanging="360"/>
      </w:pPr>
      <w:rPr>
        <w:rFonts w:hint="default"/>
      </w:rPr>
    </w:lvl>
    <w:lvl w:ilvl="1" w:tplc="3A5C5EE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BC80415"/>
    <w:multiLevelType w:val="hybridMultilevel"/>
    <w:tmpl w:val="B5A88914"/>
    <w:lvl w:ilvl="0" w:tplc="AB0EC07E">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9"/>
  </w:num>
  <w:num w:numId="3">
    <w:abstractNumId w:val="9"/>
  </w:num>
  <w:num w:numId="4">
    <w:abstractNumId w:val="9"/>
  </w:num>
  <w:num w:numId="5">
    <w:abstractNumId w:val="9"/>
  </w:num>
  <w:num w:numId="6">
    <w:abstractNumId w:val="4"/>
  </w:num>
  <w:num w:numId="7">
    <w:abstractNumId w:val="1"/>
  </w:num>
  <w:num w:numId="8">
    <w:abstractNumId w:val="13"/>
  </w:num>
  <w:num w:numId="9">
    <w:abstractNumId w:val="7"/>
  </w:num>
  <w:num w:numId="10">
    <w:abstractNumId w:val="12"/>
  </w:num>
  <w:num w:numId="11">
    <w:abstractNumId w:val="6"/>
  </w:num>
  <w:num w:numId="12">
    <w:abstractNumId w:val="5"/>
  </w:num>
  <w:num w:numId="13">
    <w:abstractNumId w:val="0"/>
  </w:num>
  <w:num w:numId="14">
    <w:abstractNumId w:val="11"/>
  </w:num>
  <w:num w:numId="15">
    <w:abstractNumId w:val="2"/>
  </w:num>
  <w:num w:numId="16">
    <w:abstractNumId w:val="10"/>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840"/>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3CA"/>
    <w:rsid w:val="000003D3"/>
    <w:rsid w:val="000021AD"/>
    <w:rsid w:val="00005117"/>
    <w:rsid w:val="000114D4"/>
    <w:rsid w:val="000124C6"/>
    <w:rsid w:val="000169C8"/>
    <w:rsid w:val="00017989"/>
    <w:rsid w:val="0002682B"/>
    <w:rsid w:val="00050F5B"/>
    <w:rsid w:val="00057CEC"/>
    <w:rsid w:val="00060CD4"/>
    <w:rsid w:val="00061232"/>
    <w:rsid w:val="00061BAD"/>
    <w:rsid w:val="0006471B"/>
    <w:rsid w:val="00090BC2"/>
    <w:rsid w:val="000A70BA"/>
    <w:rsid w:val="000B0AAD"/>
    <w:rsid w:val="000E0ECF"/>
    <w:rsid w:val="000E2DBE"/>
    <w:rsid w:val="000E41D6"/>
    <w:rsid w:val="000F56D9"/>
    <w:rsid w:val="001040C1"/>
    <w:rsid w:val="001127FD"/>
    <w:rsid w:val="0011359E"/>
    <w:rsid w:val="001146BF"/>
    <w:rsid w:val="00120202"/>
    <w:rsid w:val="001479A3"/>
    <w:rsid w:val="001A45C6"/>
    <w:rsid w:val="001A4AD3"/>
    <w:rsid w:val="001C654F"/>
    <w:rsid w:val="001D091D"/>
    <w:rsid w:val="001D78C4"/>
    <w:rsid w:val="00200DAB"/>
    <w:rsid w:val="0021410E"/>
    <w:rsid w:val="0022030B"/>
    <w:rsid w:val="00233A92"/>
    <w:rsid w:val="00245669"/>
    <w:rsid w:val="00253CC9"/>
    <w:rsid w:val="00276ED2"/>
    <w:rsid w:val="00286EDF"/>
    <w:rsid w:val="002D3A50"/>
    <w:rsid w:val="002D4AD5"/>
    <w:rsid w:val="002E1173"/>
    <w:rsid w:val="002E508F"/>
    <w:rsid w:val="002E6E6F"/>
    <w:rsid w:val="002F1B96"/>
    <w:rsid w:val="00300DE5"/>
    <w:rsid w:val="00302D2D"/>
    <w:rsid w:val="00304B12"/>
    <w:rsid w:val="00312F82"/>
    <w:rsid w:val="00327570"/>
    <w:rsid w:val="00331141"/>
    <w:rsid w:val="003766D5"/>
    <w:rsid w:val="00383D7B"/>
    <w:rsid w:val="00384BC7"/>
    <w:rsid w:val="00391B05"/>
    <w:rsid w:val="00392F1A"/>
    <w:rsid w:val="003A6977"/>
    <w:rsid w:val="003C0E0F"/>
    <w:rsid w:val="003C14C9"/>
    <w:rsid w:val="003D19C6"/>
    <w:rsid w:val="003E3C11"/>
    <w:rsid w:val="003E5C72"/>
    <w:rsid w:val="003F440C"/>
    <w:rsid w:val="00414730"/>
    <w:rsid w:val="0041768E"/>
    <w:rsid w:val="004240CC"/>
    <w:rsid w:val="00440225"/>
    <w:rsid w:val="00442DB1"/>
    <w:rsid w:val="004430F7"/>
    <w:rsid w:val="00447D8A"/>
    <w:rsid w:val="0045083C"/>
    <w:rsid w:val="00466617"/>
    <w:rsid w:val="00482550"/>
    <w:rsid w:val="00496275"/>
    <w:rsid w:val="004D2ECA"/>
    <w:rsid w:val="004D6948"/>
    <w:rsid w:val="004E1946"/>
    <w:rsid w:val="004E2636"/>
    <w:rsid w:val="004E741E"/>
    <w:rsid w:val="00503BAC"/>
    <w:rsid w:val="00531458"/>
    <w:rsid w:val="00534109"/>
    <w:rsid w:val="0055156D"/>
    <w:rsid w:val="0056212F"/>
    <w:rsid w:val="0056695A"/>
    <w:rsid w:val="00570359"/>
    <w:rsid w:val="005835E8"/>
    <w:rsid w:val="005835E9"/>
    <w:rsid w:val="005853BE"/>
    <w:rsid w:val="00585994"/>
    <w:rsid w:val="00586E19"/>
    <w:rsid w:val="005C7818"/>
    <w:rsid w:val="005D1214"/>
    <w:rsid w:val="005E2C0A"/>
    <w:rsid w:val="005E3A6A"/>
    <w:rsid w:val="005E5FB4"/>
    <w:rsid w:val="005E60D3"/>
    <w:rsid w:val="005F515F"/>
    <w:rsid w:val="00610F47"/>
    <w:rsid w:val="00610F74"/>
    <w:rsid w:val="00611E3A"/>
    <w:rsid w:val="00623AA7"/>
    <w:rsid w:val="006537C5"/>
    <w:rsid w:val="00660CD5"/>
    <w:rsid w:val="006654AD"/>
    <w:rsid w:val="006701D0"/>
    <w:rsid w:val="00673164"/>
    <w:rsid w:val="006772F4"/>
    <w:rsid w:val="00684007"/>
    <w:rsid w:val="00692D1A"/>
    <w:rsid w:val="00697603"/>
    <w:rsid w:val="006B5306"/>
    <w:rsid w:val="006B6404"/>
    <w:rsid w:val="006B71DC"/>
    <w:rsid w:val="006C4CD0"/>
    <w:rsid w:val="006D7BB2"/>
    <w:rsid w:val="00702FD7"/>
    <w:rsid w:val="00711711"/>
    <w:rsid w:val="00715679"/>
    <w:rsid w:val="0072756C"/>
    <w:rsid w:val="0074285E"/>
    <w:rsid w:val="00743234"/>
    <w:rsid w:val="00754C75"/>
    <w:rsid w:val="00765040"/>
    <w:rsid w:val="00766BFE"/>
    <w:rsid w:val="007A7429"/>
    <w:rsid w:val="007A7CFB"/>
    <w:rsid w:val="007C6C4E"/>
    <w:rsid w:val="007C7157"/>
    <w:rsid w:val="007D2408"/>
    <w:rsid w:val="00833F44"/>
    <w:rsid w:val="00855679"/>
    <w:rsid w:val="008A2C3A"/>
    <w:rsid w:val="008A5B3F"/>
    <w:rsid w:val="008B1FA6"/>
    <w:rsid w:val="008C7CD3"/>
    <w:rsid w:val="008D1785"/>
    <w:rsid w:val="008D3071"/>
    <w:rsid w:val="008E2625"/>
    <w:rsid w:val="008E69F3"/>
    <w:rsid w:val="008F46C0"/>
    <w:rsid w:val="008F4E2C"/>
    <w:rsid w:val="00927D7F"/>
    <w:rsid w:val="00950BA6"/>
    <w:rsid w:val="00950C71"/>
    <w:rsid w:val="00951549"/>
    <w:rsid w:val="00955A19"/>
    <w:rsid w:val="0096641E"/>
    <w:rsid w:val="00977A36"/>
    <w:rsid w:val="00996664"/>
    <w:rsid w:val="009C73CD"/>
    <w:rsid w:val="009D226C"/>
    <w:rsid w:val="00A04295"/>
    <w:rsid w:val="00A1024A"/>
    <w:rsid w:val="00A33D7E"/>
    <w:rsid w:val="00A349DA"/>
    <w:rsid w:val="00A5297D"/>
    <w:rsid w:val="00A55C78"/>
    <w:rsid w:val="00AA1417"/>
    <w:rsid w:val="00AA1EB9"/>
    <w:rsid w:val="00AD54BD"/>
    <w:rsid w:val="00AF4244"/>
    <w:rsid w:val="00AF611E"/>
    <w:rsid w:val="00B13E78"/>
    <w:rsid w:val="00B342D7"/>
    <w:rsid w:val="00B40A3C"/>
    <w:rsid w:val="00B43121"/>
    <w:rsid w:val="00B5232C"/>
    <w:rsid w:val="00B569A6"/>
    <w:rsid w:val="00B71E0B"/>
    <w:rsid w:val="00B778C7"/>
    <w:rsid w:val="00B81A61"/>
    <w:rsid w:val="00B8231E"/>
    <w:rsid w:val="00B906BA"/>
    <w:rsid w:val="00B93A16"/>
    <w:rsid w:val="00B947F1"/>
    <w:rsid w:val="00B9727D"/>
    <w:rsid w:val="00BB1A8A"/>
    <w:rsid w:val="00BC05DB"/>
    <w:rsid w:val="00BD0179"/>
    <w:rsid w:val="00BF63CA"/>
    <w:rsid w:val="00C0003F"/>
    <w:rsid w:val="00C31D16"/>
    <w:rsid w:val="00C541E7"/>
    <w:rsid w:val="00C54D11"/>
    <w:rsid w:val="00C80908"/>
    <w:rsid w:val="00CB18C3"/>
    <w:rsid w:val="00CB3AC4"/>
    <w:rsid w:val="00CB6E5E"/>
    <w:rsid w:val="00CC595B"/>
    <w:rsid w:val="00CE69B0"/>
    <w:rsid w:val="00CF5AAF"/>
    <w:rsid w:val="00D02FE2"/>
    <w:rsid w:val="00D130AA"/>
    <w:rsid w:val="00D15413"/>
    <w:rsid w:val="00D1681D"/>
    <w:rsid w:val="00D310EE"/>
    <w:rsid w:val="00D33DB1"/>
    <w:rsid w:val="00D47B71"/>
    <w:rsid w:val="00D51AD7"/>
    <w:rsid w:val="00D86267"/>
    <w:rsid w:val="00D92E9C"/>
    <w:rsid w:val="00D9780C"/>
    <w:rsid w:val="00DA0282"/>
    <w:rsid w:val="00DA27F9"/>
    <w:rsid w:val="00DB1837"/>
    <w:rsid w:val="00DC66E5"/>
    <w:rsid w:val="00DD4BB0"/>
    <w:rsid w:val="00DE73C2"/>
    <w:rsid w:val="00DE74E8"/>
    <w:rsid w:val="00E16FDE"/>
    <w:rsid w:val="00E2119E"/>
    <w:rsid w:val="00E215B9"/>
    <w:rsid w:val="00E237B0"/>
    <w:rsid w:val="00E32313"/>
    <w:rsid w:val="00E5161B"/>
    <w:rsid w:val="00E65637"/>
    <w:rsid w:val="00E70518"/>
    <w:rsid w:val="00E72FA2"/>
    <w:rsid w:val="00EA2964"/>
    <w:rsid w:val="00EA2EAE"/>
    <w:rsid w:val="00F17EC3"/>
    <w:rsid w:val="00F3311D"/>
    <w:rsid w:val="00F51792"/>
    <w:rsid w:val="00F7628E"/>
    <w:rsid w:val="00F86EC1"/>
    <w:rsid w:val="00FA3BB7"/>
    <w:rsid w:val="00FB0902"/>
    <w:rsid w:val="00FB2BB0"/>
    <w:rsid w:val="00FB4993"/>
    <w:rsid w:val="00FC2AB6"/>
    <w:rsid w:val="00FC44FE"/>
    <w:rsid w:val="00FE7B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FDCD0DA"/>
  <w15:docId w15:val="{5FFF967C-D756-45D8-B70C-DC08D7BA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4109"/>
    <w:pPr>
      <w:adjustRightInd w:val="0"/>
      <w:snapToGrid w:val="0"/>
    </w:pPr>
    <w:rPr>
      <w:rFonts w:ascii="メイリオ" w:eastAsia="メイリオ" w:hAnsi="メイリオ"/>
      <w:sz w:val="24"/>
    </w:rPr>
  </w:style>
  <w:style w:type="paragraph" w:styleId="1">
    <w:name w:val="heading 1"/>
    <w:basedOn w:val="a"/>
    <w:next w:val="a"/>
    <w:link w:val="10"/>
    <w:qFormat/>
    <w:rsid w:val="00DA27F9"/>
    <w:pPr>
      <w:keepNext/>
      <w:numPr>
        <w:numId w:val="5"/>
      </w:numPr>
      <w:suppressAutoHyphens/>
      <w:outlineLvl w:val="0"/>
    </w:pPr>
    <w:rPr>
      <w:rFonts w:cs="Century"/>
      <w:b/>
      <w:kern w:val="24"/>
      <w:szCs w:val="24"/>
      <w:lang w:eastAsia="ar-SA"/>
    </w:rPr>
  </w:style>
  <w:style w:type="paragraph" w:styleId="2">
    <w:name w:val="heading 2"/>
    <w:basedOn w:val="a"/>
    <w:next w:val="a"/>
    <w:link w:val="20"/>
    <w:qFormat/>
    <w:rsid w:val="00DA27F9"/>
    <w:pPr>
      <w:keepNext/>
      <w:numPr>
        <w:ilvl w:val="1"/>
        <w:numId w:val="5"/>
      </w:numPr>
      <w:suppressAutoHyphens/>
      <w:outlineLvl w:val="1"/>
    </w:pPr>
    <w:rPr>
      <w:rFonts w:cs="メイリオ"/>
      <w:kern w:val="21"/>
      <w:szCs w:val="21"/>
      <w:lang w:eastAsia="ar-SA"/>
    </w:rPr>
  </w:style>
  <w:style w:type="paragraph" w:styleId="3">
    <w:name w:val="heading 3"/>
    <w:basedOn w:val="a"/>
    <w:next w:val="a"/>
    <w:link w:val="30"/>
    <w:qFormat/>
    <w:rsid w:val="00DA27F9"/>
    <w:pPr>
      <w:keepNext/>
      <w:numPr>
        <w:ilvl w:val="2"/>
        <w:numId w:val="5"/>
      </w:numPr>
      <w:suppressAutoHyphens/>
      <w:ind w:left="709"/>
      <w:outlineLvl w:val="2"/>
    </w:pPr>
    <w:rPr>
      <w:rFonts w:cs="Century"/>
      <w:kern w:val="24"/>
      <w:szCs w:val="24"/>
      <w:lang w:eastAsia="ar-SA"/>
    </w:rPr>
  </w:style>
  <w:style w:type="paragraph" w:styleId="4">
    <w:name w:val="heading 4"/>
    <w:basedOn w:val="a"/>
    <w:next w:val="a"/>
    <w:link w:val="40"/>
    <w:qFormat/>
    <w:rsid w:val="000A70BA"/>
    <w:pPr>
      <w:keepNext/>
      <w:numPr>
        <w:ilvl w:val="3"/>
        <w:numId w:val="5"/>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DA27F9"/>
    <w:rPr>
      <w:rFonts w:ascii="メイリオ" w:eastAsia="メイリオ" w:hAnsi="メイリオ" w:cs="Century"/>
      <w:b/>
      <w:kern w:val="24"/>
      <w:sz w:val="24"/>
      <w:szCs w:val="24"/>
      <w:lang w:eastAsia="ar-SA"/>
    </w:rPr>
  </w:style>
  <w:style w:type="character" w:customStyle="1" w:styleId="20">
    <w:name w:val="見出し 2 (文字)"/>
    <w:basedOn w:val="a0"/>
    <w:link w:val="2"/>
    <w:rsid w:val="00DA27F9"/>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057CEC"/>
    <w:pPr>
      <w:tabs>
        <w:tab w:val="right" w:leader="dot" w:pos="8494"/>
      </w:tabs>
    </w:pPr>
    <w:rPr>
      <w:b/>
      <w:sz w:val="22"/>
      <w:szCs w:val="21"/>
    </w:rPr>
  </w:style>
  <w:style w:type="paragraph" w:styleId="21">
    <w:name w:val="toc 2"/>
    <w:basedOn w:val="a"/>
    <w:next w:val="a"/>
    <w:autoRedefine/>
    <w:uiPriority w:val="39"/>
    <w:unhideWhenUsed/>
    <w:qFormat/>
    <w:rsid w:val="001127FD"/>
    <w:pPr>
      <w:ind w:leftChars="100" w:left="240"/>
    </w:pPr>
    <w:rPr>
      <w:sz w:val="22"/>
    </w:rPr>
  </w:style>
  <w:style w:type="paragraph" w:styleId="31">
    <w:name w:val="toc 3"/>
    <w:basedOn w:val="a"/>
    <w:next w:val="a"/>
    <w:autoRedefine/>
    <w:uiPriority w:val="39"/>
    <w:unhideWhenUsed/>
    <w:qFormat/>
    <w:rsid w:val="001127FD"/>
    <w:pPr>
      <w:ind w:leftChars="200" w:left="480"/>
    </w:pPr>
    <w:rPr>
      <w:sz w:val="22"/>
    </w:rPr>
  </w:style>
  <w:style w:type="paragraph" w:styleId="a3">
    <w:name w:val="No Spacing"/>
    <w:link w:val="a4"/>
    <w:uiPriority w:val="1"/>
    <w:qFormat/>
    <w:rsid w:val="0006471B"/>
    <w:rPr>
      <w:kern w:val="0"/>
      <w:sz w:val="22"/>
    </w:rPr>
  </w:style>
  <w:style w:type="character" w:customStyle="1" w:styleId="a4">
    <w:name w:val="行間詰め (文字)"/>
    <w:basedOn w:val="a0"/>
    <w:link w:val="a3"/>
    <w:uiPriority w:val="1"/>
    <w:rsid w:val="0006471B"/>
    <w:rPr>
      <w:kern w:val="0"/>
      <w:sz w:val="22"/>
    </w:rPr>
  </w:style>
  <w:style w:type="paragraph" w:styleId="a5">
    <w:name w:val="Balloon Text"/>
    <w:basedOn w:val="a"/>
    <w:link w:val="a6"/>
    <w:uiPriority w:val="99"/>
    <w:semiHidden/>
    <w:unhideWhenUsed/>
    <w:rsid w:val="0006471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6471B"/>
    <w:rPr>
      <w:rFonts w:asciiTheme="majorHAnsi" w:eastAsiaTheme="majorEastAsia" w:hAnsiTheme="majorHAnsi" w:cstheme="majorBidi"/>
      <w:sz w:val="18"/>
      <w:szCs w:val="18"/>
    </w:rPr>
  </w:style>
  <w:style w:type="character" w:styleId="a7">
    <w:name w:val="Hyperlink"/>
    <w:basedOn w:val="a0"/>
    <w:uiPriority w:val="99"/>
    <w:unhideWhenUsed/>
    <w:rsid w:val="0006471B"/>
    <w:rPr>
      <w:color w:val="0000FF" w:themeColor="hyperlink"/>
      <w:u w:val="single"/>
    </w:rPr>
  </w:style>
  <w:style w:type="paragraph" w:styleId="a8">
    <w:name w:val="header"/>
    <w:basedOn w:val="a"/>
    <w:link w:val="a9"/>
    <w:uiPriority w:val="99"/>
    <w:unhideWhenUsed/>
    <w:rsid w:val="0006471B"/>
    <w:pPr>
      <w:tabs>
        <w:tab w:val="center" w:pos="4252"/>
        <w:tab w:val="right" w:pos="8504"/>
      </w:tabs>
    </w:pPr>
  </w:style>
  <w:style w:type="character" w:customStyle="1" w:styleId="a9">
    <w:name w:val="ヘッダー (文字)"/>
    <w:basedOn w:val="a0"/>
    <w:link w:val="a8"/>
    <w:uiPriority w:val="99"/>
    <w:rsid w:val="0006471B"/>
    <w:rPr>
      <w:rFonts w:eastAsia="ＭＳ Ｐゴシック"/>
      <w:sz w:val="24"/>
    </w:rPr>
  </w:style>
  <w:style w:type="paragraph" w:styleId="aa">
    <w:name w:val="footer"/>
    <w:basedOn w:val="a"/>
    <w:link w:val="ab"/>
    <w:uiPriority w:val="99"/>
    <w:unhideWhenUsed/>
    <w:rsid w:val="0006471B"/>
    <w:pPr>
      <w:tabs>
        <w:tab w:val="center" w:pos="4252"/>
        <w:tab w:val="right" w:pos="8504"/>
      </w:tabs>
    </w:pPr>
  </w:style>
  <w:style w:type="character" w:customStyle="1" w:styleId="ab">
    <w:name w:val="フッター (文字)"/>
    <w:basedOn w:val="a0"/>
    <w:link w:val="aa"/>
    <w:uiPriority w:val="99"/>
    <w:rsid w:val="0006471B"/>
    <w:rPr>
      <w:rFonts w:eastAsia="ＭＳ Ｐゴシック"/>
      <w:sz w:val="24"/>
    </w:rPr>
  </w:style>
  <w:style w:type="character" w:styleId="ac">
    <w:name w:val="Placeholder Text"/>
    <w:basedOn w:val="a0"/>
    <w:uiPriority w:val="99"/>
    <w:semiHidden/>
    <w:rsid w:val="0006471B"/>
    <w:rPr>
      <w:color w:val="808080"/>
    </w:rPr>
  </w:style>
  <w:style w:type="character" w:customStyle="1" w:styleId="30">
    <w:name w:val="見出し 3 (文字)"/>
    <w:basedOn w:val="a0"/>
    <w:link w:val="3"/>
    <w:rsid w:val="00DA27F9"/>
    <w:rPr>
      <w:rFonts w:ascii="メイリオ" w:eastAsia="メイリオ" w:hAnsi="メイリオ" w:cs="Century"/>
      <w:kern w:val="24"/>
      <w:sz w:val="24"/>
      <w:szCs w:val="24"/>
      <w:lang w:eastAsia="ar-SA"/>
    </w:rPr>
  </w:style>
  <w:style w:type="paragraph" w:styleId="ad">
    <w:name w:val="TOC Heading"/>
    <w:basedOn w:val="1"/>
    <w:next w:val="a"/>
    <w:uiPriority w:val="39"/>
    <w:semiHidden/>
    <w:unhideWhenUsed/>
    <w:qFormat/>
    <w:rsid w:val="00057CEC"/>
    <w:pPr>
      <w:keepLines/>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unhideWhenUsed/>
    <w:rsid w:val="00057CEC"/>
    <w:pPr>
      <w:ind w:leftChars="300" w:left="720"/>
    </w:pPr>
  </w:style>
  <w:style w:type="paragraph" w:styleId="5">
    <w:name w:val="toc 5"/>
    <w:basedOn w:val="a"/>
    <w:next w:val="a"/>
    <w:autoRedefine/>
    <w:uiPriority w:val="39"/>
    <w:semiHidden/>
    <w:unhideWhenUsed/>
    <w:rsid w:val="00057CEC"/>
    <w:pPr>
      <w:ind w:leftChars="400" w:left="960"/>
    </w:pPr>
  </w:style>
  <w:style w:type="paragraph" w:styleId="6">
    <w:name w:val="toc 6"/>
    <w:basedOn w:val="a"/>
    <w:next w:val="a"/>
    <w:autoRedefine/>
    <w:uiPriority w:val="39"/>
    <w:semiHidden/>
    <w:unhideWhenUsed/>
    <w:rsid w:val="00057CEC"/>
    <w:pPr>
      <w:ind w:leftChars="500" w:left="1200"/>
    </w:pPr>
  </w:style>
  <w:style w:type="paragraph" w:styleId="7">
    <w:name w:val="toc 7"/>
    <w:basedOn w:val="a"/>
    <w:next w:val="a"/>
    <w:autoRedefine/>
    <w:uiPriority w:val="39"/>
    <w:semiHidden/>
    <w:unhideWhenUsed/>
    <w:rsid w:val="00057CEC"/>
    <w:pPr>
      <w:ind w:leftChars="600" w:left="1440"/>
    </w:pPr>
  </w:style>
  <w:style w:type="paragraph" w:styleId="8">
    <w:name w:val="toc 8"/>
    <w:basedOn w:val="a"/>
    <w:next w:val="a"/>
    <w:autoRedefine/>
    <w:uiPriority w:val="39"/>
    <w:semiHidden/>
    <w:unhideWhenUsed/>
    <w:rsid w:val="00057CEC"/>
    <w:pPr>
      <w:ind w:leftChars="700" w:left="1680"/>
    </w:pPr>
  </w:style>
  <w:style w:type="paragraph" w:styleId="9">
    <w:name w:val="toc 9"/>
    <w:basedOn w:val="a"/>
    <w:next w:val="a"/>
    <w:autoRedefine/>
    <w:uiPriority w:val="39"/>
    <w:semiHidden/>
    <w:unhideWhenUsed/>
    <w:rsid w:val="00057CEC"/>
    <w:pPr>
      <w:ind w:leftChars="800" w:left="1920"/>
    </w:pPr>
  </w:style>
  <w:style w:type="character" w:customStyle="1" w:styleId="40">
    <w:name w:val="見出し 4 (文字)"/>
    <w:basedOn w:val="a0"/>
    <w:link w:val="4"/>
    <w:rsid w:val="000A70BA"/>
    <w:rPr>
      <w:rFonts w:ascii="メイリオ" w:eastAsia="メイリオ" w:hAnsi="Century" w:cs="Century"/>
      <w:bCs/>
      <w:kern w:val="24"/>
      <w:sz w:val="24"/>
      <w:szCs w:val="24"/>
      <w:lang w:eastAsia="ar-SA"/>
    </w:rPr>
  </w:style>
  <w:style w:type="paragraph" w:styleId="ae">
    <w:name w:val="List Paragraph"/>
    <w:basedOn w:val="a"/>
    <w:uiPriority w:val="34"/>
    <w:qFormat/>
    <w:rsid w:val="005835E8"/>
    <w:pPr>
      <w:ind w:leftChars="400" w:left="840"/>
    </w:pPr>
  </w:style>
  <w:style w:type="character" w:styleId="af">
    <w:name w:val="FollowedHyperlink"/>
    <w:basedOn w:val="a0"/>
    <w:uiPriority w:val="99"/>
    <w:semiHidden/>
    <w:unhideWhenUsed/>
    <w:rsid w:val="003766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2.xml"/><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chida\Desktop\&#12494;&#12540;&#12473;&#12464;&#12522;&#12483;&#12489;_&#20316;&#26989;&#12501;&#12457;&#12523;&#12480;\&#12481;&#12517;&#12540;&#12488;&#12522;&#12450;&#12523;&#20316;&#25104;\&#26178;&#38480;&#12501;&#12449;&#12452;&#12523;&#35373;&#23450;\ver4fileexpirydateuser.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6ACB2-3F89-48BF-9B66-48E95E8A5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ver4fileexpirydateuser.dotx</Template>
  <TotalTime>1835</TotalTime>
  <Pages>24</Pages>
  <Words>1019</Words>
  <Characters>5812</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操作チュートリアル　
時限ファイル設定ユーザー編</vt:lpstr>
    </vt:vector>
  </TitlesOfParts>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操作チュートリアル　
時限ファイル設定ユーザー編</dc:title>
  <dc:creator>kuchida</dc:creator>
  <cp:lastModifiedBy>高橋 圭太</cp:lastModifiedBy>
  <cp:revision>130</cp:revision>
  <dcterms:created xsi:type="dcterms:W3CDTF">2015-05-21T01:02:00Z</dcterms:created>
  <dcterms:modified xsi:type="dcterms:W3CDTF">2021-04-13T07:42:00Z</dcterms:modified>
</cp:coreProperties>
</file>