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8589946"/>
        <w:docPartObj>
          <w:docPartGallery w:val="Cover Pages"/>
          <w:docPartUnique/>
        </w:docPartObj>
      </w:sdtPr>
      <w:sdtEndPr/>
      <w:sdtContent>
        <w:p w14:paraId="48227A73" w14:textId="24676948" w:rsidR="00725B81" w:rsidRDefault="00725B81"/>
        <w:p w14:paraId="6DC072EE" w14:textId="77777777" w:rsidR="00725B81" w:rsidRDefault="00725B81"/>
        <w:tbl>
          <w:tblPr>
            <w:tblpPr w:leftFromText="187" w:rightFromText="187" w:horzAnchor="margin" w:tblpXSpec="center" w:tblpYSpec="bottom"/>
            <w:tblW w:w="5000" w:type="pct"/>
            <w:tblLook w:val="04A0" w:firstRow="1" w:lastRow="0" w:firstColumn="1" w:lastColumn="0" w:noHBand="0" w:noVBand="1"/>
          </w:tblPr>
          <w:tblGrid>
            <w:gridCol w:w="8504"/>
          </w:tblGrid>
          <w:tr w:rsidR="00725B81" w14:paraId="0D22E02E" w14:textId="77777777" w:rsidTr="00210529">
            <w:tc>
              <w:tcPr>
                <w:tcW w:w="5000" w:type="pct"/>
              </w:tcPr>
              <w:p w14:paraId="0B05F68C" w14:textId="59AD8CB6" w:rsidR="00725B81" w:rsidRPr="00965725" w:rsidRDefault="00725B81" w:rsidP="00725B81">
                <w:pPr>
                  <w:jc w:val="right"/>
                </w:pPr>
                <w:r w:rsidRPr="00965725">
                  <w:rPr>
                    <w:rFonts w:hint="eastAsia"/>
                  </w:rPr>
                  <w:t>第</w:t>
                </w:r>
                <w:r w:rsidR="00357D62">
                  <w:rPr>
                    <w:rFonts w:hint="eastAsia"/>
                  </w:rPr>
                  <w:t>2</w:t>
                </w:r>
                <w:r w:rsidRPr="00965725">
                  <w:rPr>
                    <w:rFonts w:hint="eastAsia"/>
                  </w:rPr>
                  <w:t>版</w:t>
                </w:r>
              </w:p>
              <w:p w14:paraId="7ED0037D" w14:textId="0FA9789B" w:rsidR="00725B81" w:rsidRDefault="00725B81" w:rsidP="00A408C3">
                <w:pPr>
                  <w:jc w:val="right"/>
                </w:pPr>
                <w:r w:rsidRPr="00965725">
                  <w:rPr>
                    <w:rFonts w:hint="eastAsia"/>
                  </w:rPr>
                  <w:t>20</w:t>
                </w:r>
                <w:r w:rsidR="003A253B">
                  <w:rPr>
                    <w:rFonts w:hint="eastAsia"/>
                  </w:rPr>
                  <w:t>2</w:t>
                </w:r>
                <w:r w:rsidR="00357D62">
                  <w:rPr>
                    <w:rFonts w:hint="eastAsia"/>
                  </w:rPr>
                  <w:t>4</w:t>
                </w:r>
                <w:r w:rsidR="00A22FCB">
                  <w:rPr>
                    <w:rFonts w:hint="eastAsia"/>
                  </w:rPr>
                  <w:t>/</w:t>
                </w:r>
                <w:r w:rsidR="00357D62">
                  <w:rPr>
                    <w:rFonts w:hint="eastAsia"/>
                  </w:rPr>
                  <w:t>04</w:t>
                </w:r>
                <w:r w:rsidR="00A22FCB">
                  <w:rPr>
                    <w:rFonts w:hint="eastAsia"/>
                  </w:rPr>
                  <w:t>/</w:t>
                </w:r>
                <w:r w:rsidR="00BE7D55">
                  <w:rPr>
                    <w:rFonts w:hint="eastAsia"/>
                  </w:rPr>
                  <w:t>25</w:t>
                </w:r>
              </w:p>
            </w:tc>
          </w:tr>
        </w:tbl>
        <w:tbl>
          <w:tblPr>
            <w:tblpPr w:leftFromText="187" w:rightFromText="187" w:horzAnchor="margin" w:tblpXSpec="center" w:tblpY="2881"/>
            <w:tblW w:w="4854" w:type="pct"/>
            <w:tblLook w:val="04A0" w:firstRow="1" w:lastRow="0" w:firstColumn="1" w:lastColumn="0" w:noHBand="0" w:noVBand="1"/>
          </w:tblPr>
          <w:tblGrid>
            <w:gridCol w:w="8256"/>
          </w:tblGrid>
          <w:tr w:rsidR="003A253B" w14:paraId="0B0B9DAA" w14:textId="77777777" w:rsidTr="003A253B">
            <w:tc>
              <w:tcPr>
                <w:tcW w:w="8256" w:type="dxa"/>
                <w:tcBorders>
                  <w:bottom w:val="single" w:sz="4" w:space="0" w:color="8DB3E2" w:themeColor="text2" w:themeTint="66"/>
                </w:tcBorders>
                <w:tcMar>
                  <w:top w:w="216" w:type="dxa"/>
                  <w:left w:w="115" w:type="dxa"/>
                  <w:bottom w:w="216" w:type="dxa"/>
                  <w:right w:w="115" w:type="dxa"/>
                </w:tcMar>
              </w:tcPr>
              <w:p w14:paraId="2D720A8D" w14:textId="77777777" w:rsidR="003A253B" w:rsidRDefault="003A253B" w:rsidP="00F45702">
                <w:pPr>
                  <w:pStyle w:val="a9"/>
                  <w:snapToGrid w:val="0"/>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361FD0FF" wp14:editId="7DA18A12">
                      <wp:extent cx="4048781" cy="1347561"/>
                      <wp:effectExtent l="0" t="0" r="8890" b="508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3A253B" w14:paraId="3007B3B7" w14:textId="77777777" w:rsidTr="003A253B">
            <w:tc>
              <w:tcPr>
                <w:tcW w:w="8256" w:type="dxa"/>
                <w:tcBorders>
                  <w:top w:val="single" w:sz="4" w:space="0" w:color="8DB3E2" w:themeColor="text2" w:themeTint="66"/>
                </w:tcBorders>
              </w:tcPr>
              <w:p w14:paraId="6FBDED5D" w14:textId="0B430263" w:rsidR="00E54C6B" w:rsidRDefault="00E54C6B" w:rsidP="00F45702">
                <w:pPr>
                  <w:pStyle w:val="a9"/>
                  <w:snapToGrid w:val="0"/>
                  <w:jc w:val="center"/>
                  <w:rPr>
                    <w:rFonts w:ascii="メイリオ" w:eastAsia="メイリオ" w:hAnsi="メイリオ" w:cs="メイリオ"/>
                    <w:b/>
                    <w:sz w:val="56"/>
                    <w:szCs w:val="56"/>
                  </w:rPr>
                </w:pPr>
                <w:r>
                  <w:rPr>
                    <w:rFonts w:ascii="メイリオ" w:eastAsia="メイリオ" w:hAnsi="メイリオ" w:cs="メイリオ" w:hint="eastAsia"/>
                    <w:b/>
                    <w:sz w:val="56"/>
                    <w:szCs w:val="56"/>
                  </w:rPr>
                  <w:t>操作チュートリアル</w:t>
                </w:r>
              </w:p>
              <w:p w14:paraId="6EAE4E88" w14:textId="1D30B436" w:rsidR="003A253B" w:rsidRPr="003A253B" w:rsidRDefault="003A253B" w:rsidP="002243DD">
                <w:pPr>
                  <w:pStyle w:val="a9"/>
                  <w:snapToGrid w:val="0"/>
                  <w:jc w:val="center"/>
                  <w:rPr>
                    <w:rFonts w:ascii="メイリオ" w:eastAsia="メイリオ" w:hAnsi="メイリオ" w:cs="メイリオ"/>
                    <w:b/>
                    <w:sz w:val="56"/>
                    <w:szCs w:val="56"/>
                  </w:rPr>
                </w:pPr>
                <w:r>
                  <w:rPr>
                    <w:rFonts w:ascii="メイリオ" w:eastAsia="メイリオ" w:hAnsi="メイリオ" w:cs="メイリオ" w:hint="eastAsia"/>
                    <w:b/>
                    <w:sz w:val="56"/>
                    <w:szCs w:val="56"/>
                  </w:rPr>
                  <w:t>ファイル送信</w:t>
                </w:r>
                <w:r w:rsidR="002243DD">
                  <w:rPr>
                    <w:rFonts w:ascii="メイリオ" w:eastAsia="メイリオ" w:hAnsi="メイリオ" w:cs="メイリオ" w:hint="eastAsia"/>
                    <w:b/>
                    <w:sz w:val="56"/>
                    <w:szCs w:val="56"/>
                  </w:rPr>
                  <w:t>承認</w:t>
                </w:r>
                <w:r w:rsidR="002E01A3">
                  <w:rPr>
                    <w:rFonts w:ascii="メイリオ" w:eastAsia="メイリオ" w:hAnsi="メイリオ" w:cs="メイリオ" w:hint="eastAsia"/>
                    <w:b/>
                    <w:sz w:val="56"/>
                    <w:szCs w:val="56"/>
                  </w:rPr>
                  <w:t>ユーザー</w:t>
                </w:r>
                <w:r>
                  <w:rPr>
                    <w:rFonts w:ascii="メイリオ" w:eastAsia="メイリオ" w:hAnsi="メイリオ" w:cs="メイリオ" w:hint="eastAsia"/>
                    <w:b/>
                    <w:sz w:val="56"/>
                    <w:szCs w:val="56"/>
                  </w:rPr>
                  <w:t>編</w:t>
                </w:r>
              </w:p>
            </w:tc>
          </w:tr>
          <w:tr w:rsidR="003A253B" w14:paraId="618B3FEA" w14:textId="77777777" w:rsidTr="003A253B">
            <w:tc>
              <w:tcPr>
                <w:tcW w:w="8256" w:type="dxa"/>
                <w:tcMar>
                  <w:top w:w="216" w:type="dxa"/>
                  <w:left w:w="115" w:type="dxa"/>
                  <w:bottom w:w="216" w:type="dxa"/>
                  <w:right w:w="115" w:type="dxa"/>
                </w:tcMar>
              </w:tcPr>
              <w:p w14:paraId="32863425" w14:textId="77777777" w:rsidR="003A253B" w:rsidRPr="00290E86" w:rsidRDefault="003A253B" w:rsidP="00F45702">
                <w:pPr>
                  <w:pStyle w:val="a9"/>
                  <w:snapToGrid w:val="0"/>
                  <w:rPr>
                    <w:rFonts w:asciiTheme="majorHAnsi" w:eastAsiaTheme="majorEastAsia" w:hAnsiTheme="majorHAnsi" w:cstheme="majorBidi"/>
                  </w:rPr>
                </w:pPr>
              </w:p>
            </w:tc>
          </w:tr>
        </w:tbl>
        <w:p w14:paraId="3A80573F" w14:textId="77777777" w:rsidR="003A253B" w:rsidRPr="003A253B" w:rsidRDefault="003A253B"/>
        <w:p w14:paraId="0795B15B" w14:textId="4FF44353" w:rsidR="00725B81" w:rsidRDefault="00725B81">
          <w:r>
            <w:br w:type="page"/>
          </w:r>
        </w:p>
      </w:sdtContent>
    </w:sdt>
    <w:sdt>
      <w:sdtPr>
        <w:rPr>
          <w:rFonts w:eastAsia="メイリオ" w:cstheme="minorBidi"/>
          <w:b w:val="0"/>
          <w:bCs w:val="0"/>
          <w:color w:val="auto"/>
          <w:kern w:val="2"/>
          <w:sz w:val="24"/>
          <w:szCs w:val="22"/>
          <w:lang w:val="ja-JP" w:eastAsia="ja-JP"/>
        </w:rPr>
        <w:id w:val="-1516223563"/>
        <w:docPartObj>
          <w:docPartGallery w:val="Table of Contents"/>
          <w:docPartUnique/>
        </w:docPartObj>
      </w:sdtPr>
      <w:sdtEndPr/>
      <w:sdtContent>
        <w:p w14:paraId="14C1B55F" w14:textId="77777777" w:rsidR="00210529" w:rsidRPr="00210529" w:rsidRDefault="00210529">
          <w:pPr>
            <w:pStyle w:val="af"/>
            <w:rPr>
              <w:rFonts w:eastAsia="メイリオ" w:cs="メイリオ"/>
              <w:color w:val="auto"/>
            </w:rPr>
          </w:pPr>
          <w:r w:rsidRPr="00210529">
            <w:rPr>
              <w:rFonts w:eastAsia="メイリオ" w:cs="メイリオ"/>
              <w:color w:val="auto"/>
              <w:lang w:val="ja-JP" w:eastAsia="ja-JP"/>
            </w:rPr>
            <w:t>目次</w:t>
          </w:r>
        </w:p>
        <w:bookmarkStart w:id="0" w:name="_GoBack"/>
        <w:bookmarkEnd w:id="0"/>
        <w:p w14:paraId="3B26000B" w14:textId="5D139494" w:rsidR="0048224D" w:rsidRDefault="00210529">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64948083" w:history="1">
            <w:r w:rsidR="0048224D" w:rsidRPr="00D332CF">
              <w:rPr>
                <w:rStyle w:val="af0"/>
                <w:noProof/>
                <w14:scene3d>
                  <w14:camera w14:prst="orthographicFront"/>
                  <w14:lightRig w14:rig="threePt" w14:dir="t">
                    <w14:rot w14:lat="0" w14:lon="0" w14:rev="0"/>
                  </w14:lightRig>
                </w14:scene3d>
              </w:rPr>
              <w:t>1.</w:t>
            </w:r>
            <w:r w:rsidR="0048224D">
              <w:rPr>
                <w:rFonts w:asciiTheme="minorHAnsi" w:eastAsiaTheme="minorEastAsia" w:hAnsiTheme="minorHAnsi"/>
                <w:b w:val="0"/>
                <w:noProof/>
                <w:sz w:val="21"/>
                <w:szCs w:val="22"/>
              </w:rPr>
              <w:tab/>
            </w:r>
            <w:r w:rsidR="0048224D" w:rsidRPr="00D332CF">
              <w:rPr>
                <w:rStyle w:val="af0"/>
                <w:noProof/>
              </w:rPr>
              <w:t>はじめに</w:t>
            </w:r>
            <w:r w:rsidR="0048224D">
              <w:rPr>
                <w:noProof/>
                <w:webHidden/>
              </w:rPr>
              <w:tab/>
            </w:r>
            <w:r w:rsidR="0048224D">
              <w:rPr>
                <w:noProof/>
                <w:webHidden/>
              </w:rPr>
              <w:fldChar w:fldCharType="begin"/>
            </w:r>
            <w:r w:rsidR="0048224D">
              <w:rPr>
                <w:noProof/>
                <w:webHidden/>
              </w:rPr>
              <w:instrText xml:space="preserve"> PAGEREF _Toc164948083 \h </w:instrText>
            </w:r>
            <w:r w:rsidR="0048224D">
              <w:rPr>
                <w:noProof/>
                <w:webHidden/>
              </w:rPr>
            </w:r>
            <w:r w:rsidR="0048224D">
              <w:rPr>
                <w:noProof/>
                <w:webHidden/>
              </w:rPr>
              <w:fldChar w:fldCharType="separate"/>
            </w:r>
            <w:r w:rsidR="0048224D">
              <w:rPr>
                <w:noProof/>
                <w:webHidden/>
              </w:rPr>
              <w:t>1</w:t>
            </w:r>
            <w:r w:rsidR="0048224D">
              <w:rPr>
                <w:noProof/>
                <w:webHidden/>
              </w:rPr>
              <w:fldChar w:fldCharType="end"/>
            </w:r>
          </w:hyperlink>
        </w:p>
        <w:p w14:paraId="3BDC79C4" w14:textId="6690FE20" w:rsidR="0048224D" w:rsidRDefault="0048224D">
          <w:pPr>
            <w:pStyle w:val="11"/>
            <w:tabs>
              <w:tab w:val="left" w:pos="480"/>
            </w:tabs>
            <w:rPr>
              <w:rFonts w:asciiTheme="minorHAnsi" w:eastAsiaTheme="minorEastAsia" w:hAnsiTheme="minorHAnsi"/>
              <w:b w:val="0"/>
              <w:noProof/>
              <w:sz w:val="21"/>
              <w:szCs w:val="22"/>
            </w:rPr>
          </w:pPr>
          <w:hyperlink w:anchor="_Toc164948084" w:history="1">
            <w:r w:rsidRPr="00D332CF">
              <w:rPr>
                <w:rStyle w:val="af0"/>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D332CF">
              <w:rPr>
                <w:rStyle w:val="af0"/>
                <w:noProof/>
              </w:rPr>
              <w:t>ファイル送信承認機能について</w:t>
            </w:r>
            <w:r>
              <w:rPr>
                <w:noProof/>
                <w:webHidden/>
              </w:rPr>
              <w:tab/>
            </w:r>
            <w:r>
              <w:rPr>
                <w:noProof/>
                <w:webHidden/>
              </w:rPr>
              <w:fldChar w:fldCharType="begin"/>
            </w:r>
            <w:r>
              <w:rPr>
                <w:noProof/>
                <w:webHidden/>
              </w:rPr>
              <w:instrText xml:space="preserve"> PAGEREF _Toc164948084 \h </w:instrText>
            </w:r>
            <w:r>
              <w:rPr>
                <w:noProof/>
                <w:webHidden/>
              </w:rPr>
            </w:r>
            <w:r>
              <w:rPr>
                <w:noProof/>
                <w:webHidden/>
              </w:rPr>
              <w:fldChar w:fldCharType="separate"/>
            </w:r>
            <w:r>
              <w:rPr>
                <w:noProof/>
                <w:webHidden/>
              </w:rPr>
              <w:t>1</w:t>
            </w:r>
            <w:r>
              <w:rPr>
                <w:noProof/>
                <w:webHidden/>
              </w:rPr>
              <w:fldChar w:fldCharType="end"/>
            </w:r>
          </w:hyperlink>
        </w:p>
        <w:p w14:paraId="143830E4" w14:textId="7347EBB4" w:rsidR="0048224D" w:rsidRDefault="0048224D">
          <w:pPr>
            <w:pStyle w:val="11"/>
            <w:tabs>
              <w:tab w:val="left" w:pos="480"/>
            </w:tabs>
            <w:rPr>
              <w:rFonts w:asciiTheme="minorHAnsi" w:eastAsiaTheme="minorEastAsia" w:hAnsiTheme="minorHAnsi"/>
              <w:b w:val="0"/>
              <w:noProof/>
              <w:sz w:val="21"/>
              <w:szCs w:val="22"/>
            </w:rPr>
          </w:pPr>
          <w:hyperlink w:anchor="_Toc164948085" w:history="1">
            <w:r w:rsidRPr="00D332CF">
              <w:rPr>
                <w:rStyle w:val="af0"/>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D332CF">
              <w:rPr>
                <w:rStyle w:val="af0"/>
                <w:noProof/>
              </w:rPr>
              <w:t>ファイル送信承認の流れ</w:t>
            </w:r>
            <w:r>
              <w:rPr>
                <w:noProof/>
                <w:webHidden/>
              </w:rPr>
              <w:tab/>
            </w:r>
            <w:r>
              <w:rPr>
                <w:noProof/>
                <w:webHidden/>
              </w:rPr>
              <w:fldChar w:fldCharType="begin"/>
            </w:r>
            <w:r>
              <w:rPr>
                <w:noProof/>
                <w:webHidden/>
              </w:rPr>
              <w:instrText xml:space="preserve"> PAGEREF _Toc164948085 \h </w:instrText>
            </w:r>
            <w:r>
              <w:rPr>
                <w:noProof/>
                <w:webHidden/>
              </w:rPr>
            </w:r>
            <w:r>
              <w:rPr>
                <w:noProof/>
                <w:webHidden/>
              </w:rPr>
              <w:fldChar w:fldCharType="separate"/>
            </w:r>
            <w:r>
              <w:rPr>
                <w:noProof/>
                <w:webHidden/>
              </w:rPr>
              <w:t>2</w:t>
            </w:r>
            <w:r>
              <w:rPr>
                <w:noProof/>
                <w:webHidden/>
              </w:rPr>
              <w:fldChar w:fldCharType="end"/>
            </w:r>
          </w:hyperlink>
        </w:p>
        <w:p w14:paraId="4AB868C1" w14:textId="1AC0F2EF" w:rsidR="0048224D" w:rsidRDefault="0048224D">
          <w:pPr>
            <w:pStyle w:val="11"/>
            <w:tabs>
              <w:tab w:val="left" w:pos="480"/>
            </w:tabs>
            <w:rPr>
              <w:rFonts w:asciiTheme="minorHAnsi" w:eastAsiaTheme="minorEastAsia" w:hAnsiTheme="minorHAnsi"/>
              <w:b w:val="0"/>
              <w:noProof/>
              <w:sz w:val="21"/>
              <w:szCs w:val="22"/>
            </w:rPr>
          </w:pPr>
          <w:hyperlink w:anchor="_Toc164948086" w:history="1">
            <w:r w:rsidRPr="00D332CF">
              <w:rPr>
                <w:rStyle w:val="af0"/>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D332CF">
              <w:rPr>
                <w:rStyle w:val="af0"/>
                <w:noProof/>
              </w:rPr>
              <w:t>ファイル送信</w:t>
            </w:r>
            <w:r>
              <w:rPr>
                <w:noProof/>
                <w:webHidden/>
              </w:rPr>
              <w:tab/>
            </w:r>
            <w:r>
              <w:rPr>
                <w:noProof/>
                <w:webHidden/>
              </w:rPr>
              <w:fldChar w:fldCharType="begin"/>
            </w:r>
            <w:r>
              <w:rPr>
                <w:noProof/>
                <w:webHidden/>
              </w:rPr>
              <w:instrText xml:space="preserve"> PAGEREF _Toc164948086 \h </w:instrText>
            </w:r>
            <w:r>
              <w:rPr>
                <w:noProof/>
                <w:webHidden/>
              </w:rPr>
            </w:r>
            <w:r>
              <w:rPr>
                <w:noProof/>
                <w:webHidden/>
              </w:rPr>
              <w:fldChar w:fldCharType="separate"/>
            </w:r>
            <w:r>
              <w:rPr>
                <w:noProof/>
                <w:webHidden/>
              </w:rPr>
              <w:t>4</w:t>
            </w:r>
            <w:r>
              <w:rPr>
                <w:noProof/>
                <w:webHidden/>
              </w:rPr>
              <w:fldChar w:fldCharType="end"/>
            </w:r>
          </w:hyperlink>
        </w:p>
        <w:p w14:paraId="1F978A5C" w14:textId="17703A4D" w:rsidR="0048224D" w:rsidRDefault="0048224D">
          <w:pPr>
            <w:pStyle w:val="21"/>
            <w:tabs>
              <w:tab w:val="left" w:pos="960"/>
              <w:tab w:val="right" w:leader="dot" w:pos="8494"/>
            </w:tabs>
            <w:rPr>
              <w:rFonts w:asciiTheme="minorHAnsi" w:eastAsiaTheme="minorEastAsia" w:hAnsiTheme="minorHAnsi"/>
              <w:noProof/>
              <w:sz w:val="21"/>
            </w:rPr>
          </w:pPr>
          <w:hyperlink w:anchor="_Toc164948087" w:history="1">
            <w:r w:rsidRPr="00D332CF">
              <w:rPr>
                <w:rStyle w:val="af0"/>
                <w:noProof/>
                <w14:scene3d>
                  <w14:camera w14:prst="orthographicFront"/>
                  <w14:lightRig w14:rig="threePt" w14:dir="t">
                    <w14:rot w14:lat="0" w14:lon="0" w14:rev="0"/>
                  </w14:lightRig>
                </w14:scene3d>
              </w:rPr>
              <w:t>4.1.</w:t>
            </w:r>
            <w:r>
              <w:rPr>
                <w:rFonts w:asciiTheme="minorHAnsi" w:eastAsiaTheme="minorEastAsia" w:hAnsiTheme="minorHAnsi"/>
                <w:noProof/>
                <w:sz w:val="21"/>
              </w:rPr>
              <w:tab/>
            </w:r>
            <w:r w:rsidRPr="00D332CF">
              <w:rPr>
                <w:rStyle w:val="af0"/>
                <w:noProof/>
              </w:rPr>
              <w:t>承認担当の設定</w:t>
            </w:r>
            <w:r>
              <w:rPr>
                <w:noProof/>
                <w:webHidden/>
              </w:rPr>
              <w:tab/>
            </w:r>
            <w:r>
              <w:rPr>
                <w:noProof/>
                <w:webHidden/>
              </w:rPr>
              <w:fldChar w:fldCharType="begin"/>
            </w:r>
            <w:r>
              <w:rPr>
                <w:noProof/>
                <w:webHidden/>
              </w:rPr>
              <w:instrText xml:space="preserve"> PAGEREF _Toc164948087 \h </w:instrText>
            </w:r>
            <w:r>
              <w:rPr>
                <w:noProof/>
                <w:webHidden/>
              </w:rPr>
            </w:r>
            <w:r>
              <w:rPr>
                <w:noProof/>
                <w:webHidden/>
              </w:rPr>
              <w:fldChar w:fldCharType="separate"/>
            </w:r>
            <w:r>
              <w:rPr>
                <w:noProof/>
                <w:webHidden/>
              </w:rPr>
              <w:t>10</w:t>
            </w:r>
            <w:r>
              <w:rPr>
                <w:noProof/>
                <w:webHidden/>
              </w:rPr>
              <w:fldChar w:fldCharType="end"/>
            </w:r>
          </w:hyperlink>
        </w:p>
        <w:p w14:paraId="13A3A186" w14:textId="11238DFE" w:rsidR="0048224D" w:rsidRDefault="0048224D">
          <w:pPr>
            <w:pStyle w:val="11"/>
            <w:tabs>
              <w:tab w:val="left" w:pos="480"/>
            </w:tabs>
            <w:rPr>
              <w:rFonts w:asciiTheme="minorHAnsi" w:eastAsiaTheme="minorEastAsia" w:hAnsiTheme="minorHAnsi"/>
              <w:b w:val="0"/>
              <w:noProof/>
              <w:sz w:val="21"/>
              <w:szCs w:val="22"/>
            </w:rPr>
          </w:pPr>
          <w:hyperlink w:anchor="_Toc164948088" w:history="1">
            <w:r w:rsidRPr="00D332CF">
              <w:rPr>
                <w:rStyle w:val="af0"/>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D332CF">
              <w:rPr>
                <w:rStyle w:val="af0"/>
                <w:noProof/>
              </w:rPr>
              <w:t>承認担当による承認・拒否</w:t>
            </w:r>
            <w:r>
              <w:rPr>
                <w:noProof/>
                <w:webHidden/>
              </w:rPr>
              <w:tab/>
            </w:r>
            <w:r>
              <w:rPr>
                <w:noProof/>
                <w:webHidden/>
              </w:rPr>
              <w:fldChar w:fldCharType="begin"/>
            </w:r>
            <w:r>
              <w:rPr>
                <w:noProof/>
                <w:webHidden/>
              </w:rPr>
              <w:instrText xml:space="preserve"> PAGEREF _Toc164948088 \h </w:instrText>
            </w:r>
            <w:r>
              <w:rPr>
                <w:noProof/>
                <w:webHidden/>
              </w:rPr>
            </w:r>
            <w:r>
              <w:rPr>
                <w:noProof/>
                <w:webHidden/>
              </w:rPr>
              <w:fldChar w:fldCharType="separate"/>
            </w:r>
            <w:r>
              <w:rPr>
                <w:noProof/>
                <w:webHidden/>
              </w:rPr>
              <w:t>13</w:t>
            </w:r>
            <w:r>
              <w:rPr>
                <w:noProof/>
                <w:webHidden/>
              </w:rPr>
              <w:fldChar w:fldCharType="end"/>
            </w:r>
          </w:hyperlink>
        </w:p>
        <w:p w14:paraId="07784AB4" w14:textId="0814F82E" w:rsidR="0048224D" w:rsidRDefault="0048224D">
          <w:pPr>
            <w:pStyle w:val="21"/>
            <w:tabs>
              <w:tab w:val="left" w:pos="960"/>
              <w:tab w:val="right" w:leader="dot" w:pos="8494"/>
            </w:tabs>
            <w:rPr>
              <w:rFonts w:asciiTheme="minorHAnsi" w:eastAsiaTheme="minorEastAsia" w:hAnsiTheme="minorHAnsi"/>
              <w:noProof/>
              <w:sz w:val="21"/>
            </w:rPr>
          </w:pPr>
          <w:hyperlink w:anchor="_Toc164948089" w:history="1">
            <w:r w:rsidRPr="00D332CF">
              <w:rPr>
                <w:rStyle w:val="af0"/>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D332CF">
              <w:rPr>
                <w:rStyle w:val="af0"/>
                <w:noProof/>
              </w:rPr>
              <w:t>ファイル送信承認依頼通知メールからの承認依頼確認</w:t>
            </w:r>
            <w:r>
              <w:rPr>
                <w:noProof/>
                <w:webHidden/>
              </w:rPr>
              <w:tab/>
            </w:r>
            <w:r>
              <w:rPr>
                <w:noProof/>
                <w:webHidden/>
              </w:rPr>
              <w:fldChar w:fldCharType="begin"/>
            </w:r>
            <w:r>
              <w:rPr>
                <w:noProof/>
                <w:webHidden/>
              </w:rPr>
              <w:instrText xml:space="preserve"> PAGEREF _Toc164948089 \h </w:instrText>
            </w:r>
            <w:r>
              <w:rPr>
                <w:noProof/>
                <w:webHidden/>
              </w:rPr>
            </w:r>
            <w:r>
              <w:rPr>
                <w:noProof/>
                <w:webHidden/>
              </w:rPr>
              <w:fldChar w:fldCharType="separate"/>
            </w:r>
            <w:r>
              <w:rPr>
                <w:noProof/>
                <w:webHidden/>
              </w:rPr>
              <w:t>13</w:t>
            </w:r>
            <w:r>
              <w:rPr>
                <w:noProof/>
                <w:webHidden/>
              </w:rPr>
              <w:fldChar w:fldCharType="end"/>
            </w:r>
          </w:hyperlink>
        </w:p>
        <w:p w14:paraId="2CD697A2" w14:textId="697DA9FD" w:rsidR="0048224D" w:rsidRDefault="0048224D">
          <w:pPr>
            <w:pStyle w:val="21"/>
            <w:tabs>
              <w:tab w:val="left" w:pos="960"/>
              <w:tab w:val="right" w:leader="dot" w:pos="8494"/>
            </w:tabs>
            <w:rPr>
              <w:rFonts w:asciiTheme="minorHAnsi" w:eastAsiaTheme="minorEastAsia" w:hAnsiTheme="minorHAnsi"/>
              <w:noProof/>
              <w:sz w:val="21"/>
            </w:rPr>
          </w:pPr>
          <w:hyperlink w:anchor="_Toc164948090" w:history="1">
            <w:r w:rsidRPr="00D332CF">
              <w:rPr>
                <w:rStyle w:val="af0"/>
                <w:noProof/>
                <w14:scene3d>
                  <w14:camera w14:prst="orthographicFront"/>
                  <w14:lightRig w14:rig="threePt" w14:dir="t">
                    <w14:rot w14:lat="0" w14:lon="0" w14:rev="0"/>
                  </w14:lightRig>
                </w14:scene3d>
              </w:rPr>
              <w:t>5.2.</w:t>
            </w:r>
            <w:r>
              <w:rPr>
                <w:rFonts w:asciiTheme="minorHAnsi" w:eastAsiaTheme="minorEastAsia" w:hAnsiTheme="minorHAnsi"/>
                <w:noProof/>
                <w:sz w:val="21"/>
              </w:rPr>
              <w:tab/>
            </w:r>
            <w:r w:rsidRPr="00D332CF">
              <w:rPr>
                <w:rStyle w:val="af0"/>
                <w:noProof/>
              </w:rPr>
              <w:t>承認一覧画面からの承認依頼確認</w:t>
            </w:r>
            <w:r>
              <w:rPr>
                <w:noProof/>
                <w:webHidden/>
              </w:rPr>
              <w:tab/>
            </w:r>
            <w:r>
              <w:rPr>
                <w:noProof/>
                <w:webHidden/>
              </w:rPr>
              <w:fldChar w:fldCharType="begin"/>
            </w:r>
            <w:r>
              <w:rPr>
                <w:noProof/>
                <w:webHidden/>
              </w:rPr>
              <w:instrText xml:space="preserve"> PAGEREF _Toc164948090 \h </w:instrText>
            </w:r>
            <w:r>
              <w:rPr>
                <w:noProof/>
                <w:webHidden/>
              </w:rPr>
            </w:r>
            <w:r>
              <w:rPr>
                <w:noProof/>
                <w:webHidden/>
              </w:rPr>
              <w:fldChar w:fldCharType="separate"/>
            </w:r>
            <w:r>
              <w:rPr>
                <w:noProof/>
                <w:webHidden/>
              </w:rPr>
              <w:t>17</w:t>
            </w:r>
            <w:r>
              <w:rPr>
                <w:noProof/>
                <w:webHidden/>
              </w:rPr>
              <w:fldChar w:fldCharType="end"/>
            </w:r>
          </w:hyperlink>
        </w:p>
        <w:p w14:paraId="3F83FD31" w14:textId="1922E4B7" w:rsidR="0048224D" w:rsidRDefault="0048224D">
          <w:pPr>
            <w:pStyle w:val="21"/>
            <w:tabs>
              <w:tab w:val="left" w:pos="960"/>
              <w:tab w:val="right" w:leader="dot" w:pos="8494"/>
            </w:tabs>
            <w:rPr>
              <w:rFonts w:asciiTheme="minorHAnsi" w:eastAsiaTheme="minorEastAsia" w:hAnsiTheme="minorHAnsi"/>
              <w:noProof/>
              <w:sz w:val="21"/>
            </w:rPr>
          </w:pPr>
          <w:hyperlink w:anchor="_Toc164948091" w:history="1">
            <w:r w:rsidRPr="00D332CF">
              <w:rPr>
                <w:rStyle w:val="af0"/>
                <w:noProof/>
                <w14:scene3d>
                  <w14:camera w14:prst="orthographicFront"/>
                  <w14:lightRig w14:rig="threePt" w14:dir="t">
                    <w14:rot w14:lat="0" w14:lon="0" w14:rev="0"/>
                  </w14:lightRig>
                </w14:scene3d>
              </w:rPr>
              <w:t>5.3.</w:t>
            </w:r>
            <w:r>
              <w:rPr>
                <w:rFonts w:asciiTheme="minorHAnsi" w:eastAsiaTheme="minorEastAsia" w:hAnsiTheme="minorHAnsi"/>
                <w:noProof/>
                <w:sz w:val="21"/>
              </w:rPr>
              <w:tab/>
            </w:r>
            <w:r w:rsidRPr="00D332CF">
              <w:rPr>
                <w:rStyle w:val="af0"/>
                <w:noProof/>
              </w:rPr>
              <w:t>承認・拒否</w:t>
            </w:r>
            <w:r>
              <w:rPr>
                <w:noProof/>
                <w:webHidden/>
              </w:rPr>
              <w:tab/>
            </w:r>
            <w:r>
              <w:rPr>
                <w:noProof/>
                <w:webHidden/>
              </w:rPr>
              <w:fldChar w:fldCharType="begin"/>
            </w:r>
            <w:r>
              <w:rPr>
                <w:noProof/>
                <w:webHidden/>
              </w:rPr>
              <w:instrText xml:space="preserve"> PAGEREF _Toc164948091 \h </w:instrText>
            </w:r>
            <w:r>
              <w:rPr>
                <w:noProof/>
                <w:webHidden/>
              </w:rPr>
            </w:r>
            <w:r>
              <w:rPr>
                <w:noProof/>
                <w:webHidden/>
              </w:rPr>
              <w:fldChar w:fldCharType="separate"/>
            </w:r>
            <w:r>
              <w:rPr>
                <w:noProof/>
                <w:webHidden/>
              </w:rPr>
              <w:t>22</w:t>
            </w:r>
            <w:r>
              <w:rPr>
                <w:noProof/>
                <w:webHidden/>
              </w:rPr>
              <w:fldChar w:fldCharType="end"/>
            </w:r>
          </w:hyperlink>
        </w:p>
        <w:p w14:paraId="45950463" w14:textId="39F162F5" w:rsidR="0048224D" w:rsidRDefault="0048224D">
          <w:pPr>
            <w:pStyle w:val="11"/>
            <w:tabs>
              <w:tab w:val="left" w:pos="480"/>
            </w:tabs>
            <w:rPr>
              <w:rFonts w:asciiTheme="minorHAnsi" w:eastAsiaTheme="minorEastAsia" w:hAnsiTheme="minorHAnsi"/>
              <w:b w:val="0"/>
              <w:noProof/>
              <w:sz w:val="21"/>
              <w:szCs w:val="22"/>
            </w:rPr>
          </w:pPr>
          <w:hyperlink w:anchor="_Toc164948092" w:history="1">
            <w:r w:rsidRPr="00D332CF">
              <w:rPr>
                <w:rStyle w:val="af0"/>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D332CF">
              <w:rPr>
                <w:rStyle w:val="af0"/>
                <w:noProof/>
              </w:rPr>
              <w:t>承認担当による承認・拒否後</w:t>
            </w:r>
            <w:r>
              <w:rPr>
                <w:noProof/>
                <w:webHidden/>
              </w:rPr>
              <w:tab/>
            </w:r>
            <w:r>
              <w:rPr>
                <w:noProof/>
                <w:webHidden/>
              </w:rPr>
              <w:fldChar w:fldCharType="begin"/>
            </w:r>
            <w:r>
              <w:rPr>
                <w:noProof/>
                <w:webHidden/>
              </w:rPr>
              <w:instrText xml:space="preserve"> PAGEREF _Toc164948092 \h </w:instrText>
            </w:r>
            <w:r>
              <w:rPr>
                <w:noProof/>
                <w:webHidden/>
              </w:rPr>
            </w:r>
            <w:r>
              <w:rPr>
                <w:noProof/>
                <w:webHidden/>
              </w:rPr>
              <w:fldChar w:fldCharType="separate"/>
            </w:r>
            <w:r>
              <w:rPr>
                <w:noProof/>
                <w:webHidden/>
              </w:rPr>
              <w:t>25</w:t>
            </w:r>
            <w:r>
              <w:rPr>
                <w:noProof/>
                <w:webHidden/>
              </w:rPr>
              <w:fldChar w:fldCharType="end"/>
            </w:r>
          </w:hyperlink>
        </w:p>
        <w:p w14:paraId="7B979605" w14:textId="3656CDE8" w:rsidR="00210529" w:rsidRDefault="00210529" w:rsidP="00A01D21">
          <w:r>
            <w:rPr>
              <w:b/>
              <w:bCs/>
              <w:lang w:val="ja-JP"/>
            </w:rPr>
            <w:fldChar w:fldCharType="end"/>
          </w:r>
        </w:p>
      </w:sdtContent>
    </w:sdt>
    <w:p w14:paraId="01634631" w14:textId="77777777" w:rsidR="00210529" w:rsidRDefault="00210529" w:rsidP="00A01D21">
      <w:pPr>
        <w:sectPr w:rsidR="00210529" w:rsidSect="00407F9F">
          <w:footerReference w:type="even" r:id="rId9"/>
          <w:pgSz w:w="11906" w:h="16838" w:code="9"/>
          <w:pgMar w:top="1418" w:right="1701" w:bottom="1701" w:left="1701" w:header="851" w:footer="992" w:gutter="0"/>
          <w:pgNumType w:start="0"/>
          <w:cols w:space="425"/>
          <w:titlePg/>
          <w:docGrid w:linePitch="326" w:charSpace="-3426"/>
        </w:sectPr>
      </w:pPr>
    </w:p>
    <w:p w14:paraId="4A90ECE4" w14:textId="77777777" w:rsidR="00367CCD" w:rsidRPr="00DD34BC" w:rsidRDefault="00367CCD" w:rsidP="00250FCB">
      <w:pPr>
        <w:pStyle w:val="1"/>
      </w:pPr>
      <w:bookmarkStart w:id="1" w:name="_Toc380502105"/>
      <w:bookmarkStart w:id="2" w:name="_Toc164948083"/>
      <w:r w:rsidRPr="00DD34BC">
        <w:rPr>
          <w:rFonts w:hint="eastAsia"/>
          <w:lang w:eastAsia="ja-JP"/>
        </w:rPr>
        <w:lastRenderedPageBreak/>
        <w:t>はじめに</w:t>
      </w:r>
      <w:bookmarkEnd w:id="2"/>
    </w:p>
    <w:p w14:paraId="63F19EBB" w14:textId="1DF2F23C" w:rsidR="008B6BE1" w:rsidRDefault="008B6BE1" w:rsidP="008B6BE1">
      <w:r>
        <w:rPr>
          <w:rFonts w:hint="eastAsia"/>
        </w:rPr>
        <w:t>本書では、</w:t>
      </w:r>
      <w:r w:rsidRPr="00536ACC">
        <w:rPr>
          <w:rFonts w:hint="eastAsia"/>
        </w:rPr>
        <w:t>承認機能</w:t>
      </w:r>
      <w:r>
        <w:rPr>
          <w:rFonts w:hint="eastAsia"/>
        </w:rPr>
        <w:t>を</w:t>
      </w:r>
      <w:r w:rsidRPr="00536ACC">
        <w:rPr>
          <w:rFonts w:hint="eastAsia"/>
        </w:rPr>
        <w:t>利用</w:t>
      </w:r>
      <w:r>
        <w:rPr>
          <w:rFonts w:hint="eastAsia"/>
        </w:rPr>
        <w:t>したファイル送信によるファイル受渡について記載しております。</w:t>
      </w:r>
    </w:p>
    <w:p w14:paraId="621D4A31" w14:textId="74409099" w:rsidR="00D01848" w:rsidRDefault="00D01848">
      <w:pPr>
        <w:adjustRightInd/>
        <w:snapToGrid/>
        <w:rPr>
          <w:rFonts w:cs="Century"/>
          <w:b/>
          <w:kern w:val="24"/>
          <w:sz w:val="28"/>
        </w:rPr>
      </w:pPr>
    </w:p>
    <w:p w14:paraId="38F5D161" w14:textId="77777777" w:rsidR="00DB6E4C" w:rsidRDefault="00DB6E4C" w:rsidP="00DB6E4C">
      <w:r>
        <w:rPr>
          <w:rFonts w:hint="eastAsia"/>
        </w:rPr>
        <w:t>なお、本チュートリアルでは説明の便宜上、以下の呼称を使用している箇所がありますのであらかじめお含みおきください。</w:t>
      </w:r>
    </w:p>
    <w:tbl>
      <w:tblPr>
        <w:tblStyle w:val="af1"/>
        <w:tblW w:w="8505" w:type="dxa"/>
        <w:jc w:val="center"/>
        <w:tblLook w:val="04A0" w:firstRow="1" w:lastRow="0" w:firstColumn="1" w:lastColumn="0" w:noHBand="0" w:noVBand="1"/>
      </w:tblPr>
      <w:tblGrid>
        <w:gridCol w:w="2605"/>
        <w:gridCol w:w="5900"/>
      </w:tblGrid>
      <w:tr w:rsidR="00DB6E4C" w14:paraId="350E79E7" w14:textId="77777777" w:rsidTr="00807DB4">
        <w:trPr>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96E4B0F" w14:textId="77777777" w:rsidR="00DB6E4C" w:rsidRDefault="00DB6E4C" w:rsidP="00807DB4">
            <w:r>
              <w:rPr>
                <w:rFonts w:hint="eastAsia"/>
              </w:rPr>
              <w:t>呼称</w:t>
            </w:r>
          </w:p>
        </w:tc>
        <w:tc>
          <w:tcPr>
            <w:tcW w:w="590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742499B" w14:textId="77777777" w:rsidR="00DB6E4C" w:rsidRDefault="00DB6E4C" w:rsidP="00807DB4">
            <w:r>
              <w:rPr>
                <w:rFonts w:hint="eastAsia"/>
              </w:rPr>
              <w:t>説明</w:t>
            </w:r>
          </w:p>
        </w:tc>
      </w:tr>
      <w:tr w:rsidR="00DB6E4C" w14:paraId="6A1F44C9" w14:textId="77777777" w:rsidTr="00807DB4">
        <w:trPr>
          <w:jc w:val="center"/>
        </w:trPr>
        <w:tc>
          <w:tcPr>
            <w:tcW w:w="2605" w:type="dxa"/>
            <w:tcBorders>
              <w:top w:val="single" w:sz="4" w:space="0" w:color="auto"/>
              <w:left w:val="single" w:sz="4" w:space="0" w:color="auto"/>
              <w:bottom w:val="single" w:sz="4" w:space="0" w:color="auto"/>
              <w:right w:val="single" w:sz="4" w:space="0" w:color="auto"/>
            </w:tcBorders>
            <w:hideMark/>
          </w:tcPr>
          <w:p w14:paraId="07676E69" w14:textId="76D52037" w:rsidR="00DB6E4C" w:rsidRDefault="007E00B8" w:rsidP="007E00B8">
            <w:r>
              <w:rPr>
                <w:rFonts w:hint="eastAsia"/>
              </w:rPr>
              <w:t>承認担当</w:t>
            </w:r>
          </w:p>
        </w:tc>
        <w:tc>
          <w:tcPr>
            <w:tcW w:w="5900" w:type="dxa"/>
            <w:tcBorders>
              <w:top w:val="single" w:sz="4" w:space="0" w:color="auto"/>
              <w:left w:val="single" w:sz="4" w:space="0" w:color="auto"/>
              <w:bottom w:val="single" w:sz="4" w:space="0" w:color="auto"/>
              <w:right w:val="single" w:sz="4" w:space="0" w:color="auto"/>
            </w:tcBorders>
            <w:hideMark/>
          </w:tcPr>
          <w:p w14:paraId="35D5EF08" w14:textId="5A1FB21A" w:rsidR="00065C03" w:rsidRDefault="00065C03" w:rsidP="00807DB4">
            <w:r w:rsidRPr="00065C03">
              <w:rPr>
                <w:rFonts w:hint="eastAsia"/>
              </w:rPr>
              <w:t>承認を行うことができるユーザー</w:t>
            </w:r>
          </w:p>
          <w:p w14:paraId="26035D4E" w14:textId="1C701272" w:rsidR="00DB6E4C" w:rsidRDefault="00065C03" w:rsidP="00065C03">
            <w:pPr>
              <w:pStyle w:val="af5"/>
              <w:numPr>
                <w:ilvl w:val="0"/>
                <w:numId w:val="25"/>
              </w:numPr>
              <w:ind w:leftChars="0"/>
            </w:pPr>
            <w:r w:rsidRPr="00065C03">
              <w:rPr>
                <w:rFonts w:hint="eastAsia"/>
              </w:rPr>
              <w:t>管理者によ</w:t>
            </w:r>
            <w:r>
              <w:rPr>
                <w:rFonts w:hint="eastAsia"/>
              </w:rPr>
              <w:t>り</w:t>
            </w:r>
            <w:r w:rsidRPr="00065C03">
              <w:rPr>
                <w:rFonts w:hint="eastAsia"/>
              </w:rPr>
              <w:t>「</w:t>
            </w:r>
            <w:r w:rsidRPr="00065C03">
              <w:t>Web</w:t>
            </w:r>
            <w:r>
              <w:t>公開承認」の許可を与えられたユーザーが該当</w:t>
            </w:r>
            <w:r>
              <w:rPr>
                <w:rFonts w:hint="eastAsia"/>
              </w:rPr>
              <w:t>します。</w:t>
            </w:r>
          </w:p>
        </w:tc>
      </w:tr>
      <w:tr w:rsidR="00DB6E4C" w14:paraId="129FDC8D" w14:textId="77777777" w:rsidTr="00807DB4">
        <w:trPr>
          <w:jc w:val="center"/>
        </w:trPr>
        <w:tc>
          <w:tcPr>
            <w:tcW w:w="2605" w:type="dxa"/>
            <w:tcBorders>
              <w:top w:val="single" w:sz="4" w:space="0" w:color="auto"/>
              <w:left w:val="single" w:sz="4" w:space="0" w:color="auto"/>
              <w:bottom w:val="single" w:sz="4" w:space="0" w:color="auto"/>
              <w:right w:val="single" w:sz="4" w:space="0" w:color="auto"/>
            </w:tcBorders>
          </w:tcPr>
          <w:p w14:paraId="4C9ECFDA" w14:textId="77777777" w:rsidR="00DB6E4C" w:rsidRDefault="00DB6E4C" w:rsidP="00807DB4">
            <w:r w:rsidRPr="007F3F7E">
              <w:t>ゲストユーザー</w:t>
            </w:r>
          </w:p>
        </w:tc>
        <w:tc>
          <w:tcPr>
            <w:tcW w:w="5900" w:type="dxa"/>
            <w:tcBorders>
              <w:top w:val="single" w:sz="4" w:space="0" w:color="auto"/>
              <w:left w:val="single" w:sz="4" w:space="0" w:color="auto"/>
              <w:bottom w:val="single" w:sz="4" w:space="0" w:color="auto"/>
              <w:right w:val="single" w:sz="4" w:space="0" w:color="auto"/>
            </w:tcBorders>
            <w:hideMark/>
          </w:tcPr>
          <w:p w14:paraId="0398A934" w14:textId="77777777" w:rsidR="00DB6E4C" w:rsidRDefault="00DB6E4C" w:rsidP="00807DB4">
            <w:r w:rsidRPr="009A3E70">
              <w:t>Proselfのアカウントを持たない</w:t>
            </w:r>
            <w:r>
              <w:rPr>
                <w:rFonts w:hint="eastAsia"/>
              </w:rPr>
              <w:t>、</w:t>
            </w:r>
            <w:r w:rsidRPr="009A3E70">
              <w:t>ファイルの受渡先ユーザー</w:t>
            </w:r>
          </w:p>
        </w:tc>
      </w:tr>
    </w:tbl>
    <w:p w14:paraId="4A679437" w14:textId="77777777" w:rsidR="00DB6E4C" w:rsidRDefault="00DB6E4C" w:rsidP="00DB6E4C"/>
    <w:p w14:paraId="3C6FE13C" w14:textId="53F11C39" w:rsidR="00367CCD" w:rsidRPr="00DD34BC" w:rsidRDefault="00367CCD" w:rsidP="00250FCB">
      <w:pPr>
        <w:pStyle w:val="1"/>
        <w:rPr>
          <w:lang w:eastAsia="ja-JP"/>
        </w:rPr>
      </w:pPr>
      <w:bookmarkStart w:id="3" w:name="_Toc164948084"/>
      <w:r>
        <w:rPr>
          <w:rFonts w:hint="eastAsia"/>
          <w:lang w:eastAsia="ja-JP"/>
        </w:rPr>
        <w:t>ファイル送信</w:t>
      </w:r>
      <w:r w:rsidR="00C46DD6">
        <w:rPr>
          <w:rFonts w:hint="eastAsia"/>
          <w:lang w:eastAsia="ja-JP"/>
        </w:rPr>
        <w:t>承認</w:t>
      </w:r>
      <w:r w:rsidRPr="00DD34BC">
        <w:rPr>
          <w:rFonts w:hint="eastAsia"/>
          <w:lang w:eastAsia="ja-JP"/>
        </w:rPr>
        <w:t>機能について</w:t>
      </w:r>
      <w:bookmarkEnd w:id="3"/>
    </w:p>
    <w:p w14:paraId="0E05F486" w14:textId="5396B6C6" w:rsidR="00C7794B" w:rsidRDefault="00C7794B" w:rsidP="00C7794B">
      <w:r>
        <w:rPr>
          <w:rFonts w:hint="eastAsia"/>
        </w:rPr>
        <w:t>管理者の設定によりファイル送信</w:t>
      </w:r>
      <w:r w:rsidRPr="00413C16">
        <w:t>承認が有効</w:t>
      </w:r>
      <w:r>
        <w:rPr>
          <w:rFonts w:hint="eastAsia"/>
        </w:rPr>
        <w:t>となっている</w:t>
      </w:r>
      <w:r w:rsidRPr="00413C16">
        <w:t>場合、</w:t>
      </w:r>
      <w:r>
        <w:rPr>
          <w:rFonts w:hint="eastAsia"/>
        </w:rPr>
        <w:t>ファイル送信を行うと承認待ちの状態となり</w:t>
      </w:r>
      <w:r w:rsidR="001D54BB">
        <w:rPr>
          <w:rFonts w:hint="eastAsia"/>
        </w:rPr>
        <w:t>ます。また、</w:t>
      </w:r>
      <w:r w:rsidR="005E0BF5">
        <w:rPr>
          <w:rFonts w:hint="eastAsia"/>
        </w:rPr>
        <w:t>ファイル送信メール</w:t>
      </w:r>
      <w:r w:rsidR="001D54BB">
        <w:rPr>
          <w:rFonts w:hint="eastAsia"/>
        </w:rPr>
        <w:t>も</w:t>
      </w:r>
      <w:r w:rsidR="005E0BF5">
        <w:rPr>
          <w:rFonts w:hint="eastAsia"/>
        </w:rPr>
        <w:t>送信待ち</w:t>
      </w:r>
      <w:r w:rsidR="001D54BB">
        <w:rPr>
          <w:rFonts w:hint="eastAsia"/>
        </w:rPr>
        <w:t>となるため、</w:t>
      </w:r>
      <w:r w:rsidRPr="00B96D6B">
        <w:rPr>
          <w:rFonts w:hint="eastAsia"/>
        </w:rPr>
        <w:t>承</w:t>
      </w:r>
      <w:r>
        <w:rPr>
          <w:rFonts w:hint="eastAsia"/>
        </w:rPr>
        <w:t>認が行われるまではゲストユーザーはファイルを受け取ることができません。</w:t>
      </w:r>
    </w:p>
    <w:p w14:paraId="7EF5D0A5" w14:textId="77777777" w:rsidR="00384947" w:rsidRPr="000D0432" w:rsidRDefault="00384947" w:rsidP="000D7EA3"/>
    <w:p w14:paraId="6F495284" w14:textId="77777777" w:rsidR="00BA0ED1" w:rsidRDefault="00BA0ED1">
      <w:pPr>
        <w:adjustRightInd/>
        <w:snapToGrid/>
        <w:rPr>
          <w:rFonts w:cs="Century"/>
          <w:b/>
          <w:kern w:val="24"/>
          <w:sz w:val="28"/>
        </w:rPr>
      </w:pPr>
      <w:r>
        <w:br w:type="page"/>
      </w:r>
    </w:p>
    <w:p w14:paraId="64441AA3" w14:textId="0A295064" w:rsidR="00532497" w:rsidRDefault="00532497" w:rsidP="000F4EDA">
      <w:pPr>
        <w:pStyle w:val="1"/>
      </w:pPr>
      <w:bookmarkStart w:id="4" w:name="_Toc473125905"/>
      <w:bookmarkStart w:id="5" w:name="_Toc127351136"/>
      <w:bookmarkStart w:id="6" w:name="_Toc135240983"/>
      <w:bookmarkStart w:id="7" w:name="_Toc164948085"/>
      <w:bookmarkEnd w:id="1"/>
      <w:r>
        <w:rPr>
          <w:rFonts w:hint="eastAsia"/>
          <w:lang w:eastAsia="ja-JP"/>
        </w:rPr>
        <w:lastRenderedPageBreak/>
        <w:t>ファイル送信</w:t>
      </w:r>
      <w:r>
        <w:rPr>
          <w:rFonts w:hint="eastAsia"/>
        </w:rPr>
        <w:t>承認</w:t>
      </w:r>
      <w:r w:rsidRPr="00C73005">
        <w:rPr>
          <w:rFonts w:hint="eastAsia"/>
        </w:rPr>
        <w:t>の</w:t>
      </w:r>
      <w:bookmarkEnd w:id="4"/>
      <w:r w:rsidRPr="00C73005">
        <w:rPr>
          <w:rFonts w:hint="eastAsia"/>
        </w:rPr>
        <w:t>流れ</w:t>
      </w:r>
      <w:bookmarkEnd w:id="5"/>
      <w:bookmarkEnd w:id="6"/>
      <w:bookmarkEnd w:id="7"/>
    </w:p>
    <w:p w14:paraId="21E8E93E" w14:textId="53C611AB" w:rsidR="00695A1C" w:rsidRDefault="00695A1C" w:rsidP="00695A1C">
      <w:r>
        <w:rPr>
          <w:rFonts w:hint="eastAsia"/>
        </w:rPr>
        <w:t>ファイル送信承認には、承認依頼通知メールより承認を行う流れと、承認一覧画面からの承認する流れの2通りがあります。</w:t>
      </w:r>
    </w:p>
    <w:p w14:paraId="6DFDCC50" w14:textId="3F11074B" w:rsidR="00532497" w:rsidRDefault="00532497" w:rsidP="00532497">
      <w:pPr>
        <w:rPr>
          <w:lang w:eastAsia="ar-SA"/>
        </w:rPr>
      </w:pPr>
    </w:p>
    <w:p w14:paraId="3B188F52" w14:textId="77777777" w:rsidR="00695A1C" w:rsidRPr="00414B94" w:rsidRDefault="00695A1C" w:rsidP="00695A1C">
      <w:pPr>
        <w:rPr>
          <w:b/>
          <w:u w:val="single"/>
        </w:rPr>
      </w:pPr>
      <w:r w:rsidRPr="00414B94">
        <w:rPr>
          <w:rFonts w:hint="eastAsia"/>
          <w:b/>
          <w:u w:val="single"/>
        </w:rPr>
        <w:t>承認依頼通知メールからの承認</w:t>
      </w:r>
    </w:p>
    <w:p w14:paraId="383F0911" w14:textId="58F32B8B" w:rsidR="00695A1C" w:rsidRDefault="00695A1C" w:rsidP="00695A1C">
      <w:pPr>
        <w:pStyle w:val="af5"/>
        <w:numPr>
          <w:ilvl w:val="0"/>
          <w:numId w:val="22"/>
        </w:numPr>
        <w:ind w:leftChars="0" w:hanging="420"/>
      </w:pPr>
      <w:r>
        <w:rPr>
          <w:rFonts w:hint="eastAsia"/>
        </w:rPr>
        <w:t>Proselfユーザーが</w:t>
      </w:r>
      <w:r w:rsidR="000470C2">
        <w:rPr>
          <w:rFonts w:hint="eastAsia"/>
        </w:rPr>
        <w:t>ファイル送信を行います</w:t>
      </w:r>
      <w:r>
        <w:rPr>
          <w:rFonts w:hint="eastAsia"/>
        </w:rPr>
        <w:t>。</w:t>
      </w:r>
    </w:p>
    <w:p w14:paraId="654BA791" w14:textId="4C49BAAC" w:rsidR="00695A1C" w:rsidRDefault="008E23FD" w:rsidP="00695A1C">
      <w:pPr>
        <w:pStyle w:val="af5"/>
        <w:numPr>
          <w:ilvl w:val="0"/>
          <w:numId w:val="22"/>
        </w:numPr>
        <w:ind w:leftChars="0" w:hanging="420"/>
      </w:pPr>
      <w:r>
        <w:rPr>
          <w:rFonts w:hint="eastAsia"/>
        </w:rPr>
        <w:t>承認担当</w:t>
      </w:r>
      <w:r w:rsidR="00695A1C">
        <w:rPr>
          <w:rFonts w:hint="eastAsia"/>
        </w:rPr>
        <w:t>へ承認依頼通知メールが送付されます。</w:t>
      </w:r>
    </w:p>
    <w:p w14:paraId="22685013" w14:textId="08C3C650" w:rsidR="00695A1C" w:rsidRDefault="008E23FD" w:rsidP="00695A1C">
      <w:pPr>
        <w:pStyle w:val="af5"/>
        <w:numPr>
          <w:ilvl w:val="0"/>
          <w:numId w:val="22"/>
        </w:numPr>
        <w:ind w:leftChars="0" w:hanging="420"/>
      </w:pPr>
      <w:r>
        <w:rPr>
          <w:rFonts w:hint="eastAsia"/>
        </w:rPr>
        <w:t>承認担当</w:t>
      </w:r>
      <w:r w:rsidR="00695A1C">
        <w:rPr>
          <w:rFonts w:hint="eastAsia"/>
        </w:rPr>
        <w:t>は承認依頼通知メールに記載の承認用アドレスから承認を行います。</w:t>
      </w:r>
    </w:p>
    <w:p w14:paraId="16D4C00C" w14:textId="76D9C800" w:rsidR="00695A1C" w:rsidRDefault="008E23FD" w:rsidP="00695A1C">
      <w:pPr>
        <w:pStyle w:val="af5"/>
        <w:numPr>
          <w:ilvl w:val="0"/>
          <w:numId w:val="22"/>
        </w:numPr>
        <w:ind w:leftChars="0" w:hanging="420"/>
      </w:pPr>
      <w:r>
        <w:rPr>
          <w:rFonts w:hint="eastAsia"/>
        </w:rPr>
        <w:t>承認担当</w:t>
      </w:r>
      <w:r w:rsidR="00695A1C">
        <w:rPr>
          <w:rFonts w:hint="eastAsia"/>
        </w:rPr>
        <w:t>が承認許可した場合は</w:t>
      </w:r>
      <w:r w:rsidR="002A56F1">
        <w:rPr>
          <w:rFonts w:hint="eastAsia"/>
        </w:rPr>
        <w:t>ファイル送信</w:t>
      </w:r>
      <w:r w:rsidR="00695A1C">
        <w:rPr>
          <w:rFonts w:hint="eastAsia"/>
        </w:rPr>
        <w:t>が開始されます。</w:t>
      </w:r>
    </w:p>
    <w:p w14:paraId="7AD84959" w14:textId="0B9A55DD" w:rsidR="00695A1C" w:rsidRDefault="00695A1C" w:rsidP="00695A1C">
      <w:pPr>
        <w:pStyle w:val="af5"/>
        <w:numPr>
          <w:ilvl w:val="1"/>
          <w:numId w:val="23"/>
        </w:numPr>
        <w:ind w:leftChars="0"/>
      </w:pPr>
      <w:r>
        <w:rPr>
          <w:rFonts w:hint="eastAsia"/>
        </w:rPr>
        <w:t>承認拒否した場合は</w:t>
      </w:r>
      <w:r w:rsidR="002A56F1">
        <w:rPr>
          <w:rFonts w:hint="eastAsia"/>
        </w:rPr>
        <w:t>ファイル送信</w:t>
      </w:r>
      <w:r>
        <w:rPr>
          <w:rFonts w:hint="eastAsia"/>
        </w:rPr>
        <w:t>が停止されます。</w:t>
      </w:r>
    </w:p>
    <w:p w14:paraId="5682D5FD" w14:textId="3F91F712" w:rsidR="00695A1C" w:rsidRDefault="00F51D4B" w:rsidP="00695A1C">
      <w:pPr>
        <w:pStyle w:val="af5"/>
        <w:numPr>
          <w:ilvl w:val="0"/>
          <w:numId w:val="22"/>
        </w:numPr>
        <w:ind w:leftChars="0" w:hanging="420"/>
      </w:pPr>
      <w:r>
        <w:rPr>
          <w:rFonts w:hint="eastAsia"/>
        </w:rPr>
        <w:t>ファイル送信メールがゲストユーザーに送信されます。</w:t>
      </w:r>
    </w:p>
    <w:p w14:paraId="73BD7546" w14:textId="77777777" w:rsidR="00F51D4B" w:rsidRDefault="00F51D4B" w:rsidP="00F51D4B">
      <w:pPr>
        <w:pStyle w:val="af5"/>
        <w:numPr>
          <w:ilvl w:val="0"/>
          <w:numId w:val="22"/>
        </w:numPr>
        <w:ind w:leftChars="0" w:hanging="420"/>
      </w:pPr>
      <w:r>
        <w:rPr>
          <w:rFonts w:hint="eastAsia"/>
        </w:rPr>
        <w:t>ゲストユーザーが公開アドレスへアクセスします。</w:t>
      </w:r>
    </w:p>
    <w:p w14:paraId="74583215" w14:textId="77777777" w:rsidR="00695A1C" w:rsidRDefault="00695A1C" w:rsidP="00695A1C">
      <w:pPr>
        <w:pStyle w:val="af5"/>
        <w:numPr>
          <w:ilvl w:val="0"/>
          <w:numId w:val="22"/>
        </w:numPr>
        <w:ind w:leftChars="0" w:hanging="420"/>
      </w:pPr>
      <w:r>
        <w:rPr>
          <w:rFonts w:hint="eastAsia"/>
        </w:rPr>
        <w:t>ゲストユーザーがファイルをダウンロードします。</w:t>
      </w:r>
    </w:p>
    <w:p w14:paraId="76865466" w14:textId="77777777" w:rsidR="00695A1C" w:rsidRDefault="00695A1C" w:rsidP="00695A1C">
      <w:pPr>
        <w:adjustRightInd/>
        <w:snapToGrid/>
      </w:pPr>
    </w:p>
    <w:p w14:paraId="1A60C82A" w14:textId="77777777" w:rsidR="00695A1C" w:rsidRDefault="00695A1C" w:rsidP="00695A1C">
      <w:pPr>
        <w:adjustRightInd/>
        <w:snapToGrid/>
        <w:jc w:val="center"/>
      </w:pPr>
      <w:r w:rsidRPr="00B9138B">
        <w:rPr>
          <w:noProof/>
        </w:rPr>
        <mc:AlternateContent>
          <mc:Choice Requires="wpc">
            <w:drawing>
              <wp:inline distT="0" distB="0" distL="0" distR="0" wp14:anchorId="6E282138" wp14:editId="6EA8EBE6">
                <wp:extent cx="5400040" cy="2924175"/>
                <wp:effectExtent l="0" t="0" r="10160" b="28575"/>
                <wp:docPr id="21" name="キャンバス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7" name="図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0292" y="54280"/>
                            <a:ext cx="5291476" cy="2812745"/>
                          </a:xfrm>
                          <a:prstGeom prst="rect">
                            <a:avLst/>
                          </a:prstGeom>
                        </pic:spPr>
                      </pic:pic>
                    </wpc:wpc>
                  </a:graphicData>
                </a:graphic>
              </wp:inline>
            </w:drawing>
          </mc:Choice>
          <mc:Fallback>
            <w:pict>
              <v:group w14:anchorId="220A3F12" id="キャンバス 21" o:spid="_x0000_s1026" editas="canvas" style="width:425.2pt;height:230.25pt;mso-position-horizontal-relative:char;mso-position-vertical-relative:line" coordsize="54000,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9241;visibility:visible;mso-wrap-style:square" stroked="t" strokecolor="black [3213]">
                  <v:fill o:detectmouseclick="t"/>
                  <v:path o:connecttype="none"/>
                </v:shape>
                <v:shape id="図 17" o:spid="_x0000_s1028" type="#_x0000_t75" style="position:absolute;left:502;top:542;width:52915;height:2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">
                  <v:imagedata r:id="rId11" o:title=""/>
                  <v:path arrowok="t"/>
                </v:shape>
                <w10:anchorlock/>
              </v:group>
            </w:pict>
          </mc:Fallback>
        </mc:AlternateContent>
      </w:r>
    </w:p>
    <w:p w14:paraId="0DEBB785" w14:textId="77777777" w:rsidR="00695A1C" w:rsidRDefault="00695A1C" w:rsidP="00695A1C">
      <w:pPr>
        <w:jc w:val="center"/>
        <w:rPr>
          <w:b/>
        </w:rPr>
      </w:pPr>
      <w:r w:rsidRPr="00065CAE">
        <w:rPr>
          <w:rFonts w:hint="eastAsia"/>
          <w:b/>
        </w:rPr>
        <w:t>承認依頼通知メールに記載の承認用アドレスから承認</w:t>
      </w:r>
      <w:r>
        <w:rPr>
          <w:rFonts w:hint="eastAsia"/>
          <w:b/>
        </w:rPr>
        <w:t>する</w:t>
      </w:r>
    </w:p>
    <w:p w14:paraId="26EC2F00" w14:textId="77777777" w:rsidR="00695A1C" w:rsidRPr="00065CAE" w:rsidRDefault="00695A1C" w:rsidP="00695A1C"/>
    <w:p w14:paraId="4DD3E9FE" w14:textId="77777777" w:rsidR="00695A1C" w:rsidRDefault="00695A1C" w:rsidP="00695A1C">
      <w:pPr>
        <w:adjustRightInd/>
        <w:snapToGrid/>
        <w:rPr>
          <w:b/>
        </w:rPr>
      </w:pPr>
      <w:r>
        <w:rPr>
          <w:b/>
        </w:rPr>
        <w:br w:type="page"/>
      </w:r>
    </w:p>
    <w:p w14:paraId="55C48AB1" w14:textId="77777777" w:rsidR="00695A1C" w:rsidRPr="00414B94" w:rsidRDefault="00695A1C" w:rsidP="00695A1C">
      <w:pPr>
        <w:rPr>
          <w:b/>
          <w:u w:val="single"/>
        </w:rPr>
      </w:pPr>
      <w:r w:rsidRPr="00414B94">
        <w:rPr>
          <w:rFonts w:hint="eastAsia"/>
          <w:b/>
          <w:u w:val="single"/>
        </w:rPr>
        <w:lastRenderedPageBreak/>
        <w:t>承認一覧画面からの承認</w:t>
      </w:r>
    </w:p>
    <w:p w14:paraId="700984D6" w14:textId="35573467" w:rsidR="00695A1C" w:rsidRDefault="000470C2" w:rsidP="00695A1C">
      <w:pPr>
        <w:pStyle w:val="af5"/>
        <w:numPr>
          <w:ilvl w:val="0"/>
          <w:numId w:val="24"/>
        </w:numPr>
        <w:ind w:leftChars="0" w:hanging="420"/>
      </w:pPr>
      <w:r>
        <w:rPr>
          <w:rFonts w:hint="eastAsia"/>
        </w:rPr>
        <w:t>Proselfユーザーがファイル送信を行います。</w:t>
      </w:r>
    </w:p>
    <w:p w14:paraId="3839EC18" w14:textId="01B964DD" w:rsidR="00695A1C" w:rsidRDefault="008E23FD" w:rsidP="00695A1C">
      <w:pPr>
        <w:pStyle w:val="af5"/>
        <w:numPr>
          <w:ilvl w:val="0"/>
          <w:numId w:val="24"/>
        </w:numPr>
        <w:ind w:leftChars="0" w:hanging="420"/>
      </w:pPr>
      <w:r>
        <w:rPr>
          <w:rFonts w:hint="eastAsia"/>
        </w:rPr>
        <w:t>承認担当</w:t>
      </w:r>
      <w:r w:rsidR="00695A1C">
        <w:rPr>
          <w:rFonts w:hint="eastAsia"/>
        </w:rPr>
        <w:t>へ承認依頼通知メールが送付されます。</w:t>
      </w:r>
    </w:p>
    <w:p w14:paraId="2123335B" w14:textId="2180BA00" w:rsidR="00695A1C" w:rsidRDefault="008E23FD" w:rsidP="00695A1C">
      <w:pPr>
        <w:pStyle w:val="af5"/>
        <w:numPr>
          <w:ilvl w:val="0"/>
          <w:numId w:val="24"/>
        </w:numPr>
        <w:ind w:leftChars="0" w:hanging="420"/>
      </w:pPr>
      <w:r>
        <w:rPr>
          <w:rFonts w:hint="eastAsia"/>
        </w:rPr>
        <w:t>承認担当</w:t>
      </w:r>
      <w:r w:rsidR="00695A1C">
        <w:rPr>
          <w:rFonts w:hint="eastAsia"/>
        </w:rPr>
        <w:t>が承認一覧画面から承認を行います。</w:t>
      </w:r>
    </w:p>
    <w:p w14:paraId="5E75ED58" w14:textId="6AA10E10" w:rsidR="00695A1C" w:rsidRDefault="008E23FD" w:rsidP="00695A1C">
      <w:pPr>
        <w:pStyle w:val="af5"/>
        <w:numPr>
          <w:ilvl w:val="0"/>
          <w:numId w:val="24"/>
        </w:numPr>
        <w:ind w:leftChars="0" w:hanging="420"/>
      </w:pPr>
      <w:r>
        <w:rPr>
          <w:rFonts w:hint="eastAsia"/>
        </w:rPr>
        <w:t>承認担当</w:t>
      </w:r>
      <w:r w:rsidR="00695A1C">
        <w:rPr>
          <w:rFonts w:hint="eastAsia"/>
        </w:rPr>
        <w:t>が承認許可した場合は</w:t>
      </w:r>
      <w:r w:rsidR="004C32D8">
        <w:rPr>
          <w:rFonts w:hint="eastAsia"/>
        </w:rPr>
        <w:t>ファイル送信</w:t>
      </w:r>
      <w:r w:rsidR="00695A1C">
        <w:rPr>
          <w:rFonts w:hint="eastAsia"/>
        </w:rPr>
        <w:t>が開始されます。</w:t>
      </w:r>
    </w:p>
    <w:p w14:paraId="6D1F2727" w14:textId="5ED42458" w:rsidR="00695A1C" w:rsidRDefault="00695A1C" w:rsidP="00695A1C">
      <w:pPr>
        <w:pStyle w:val="af5"/>
        <w:numPr>
          <w:ilvl w:val="1"/>
          <w:numId w:val="23"/>
        </w:numPr>
        <w:ind w:leftChars="0"/>
      </w:pPr>
      <w:r>
        <w:rPr>
          <w:rFonts w:hint="eastAsia"/>
        </w:rPr>
        <w:t>承認拒否した場合は</w:t>
      </w:r>
      <w:r w:rsidR="004C32D8">
        <w:rPr>
          <w:rFonts w:hint="eastAsia"/>
        </w:rPr>
        <w:t>ファイル送信</w:t>
      </w:r>
      <w:r>
        <w:rPr>
          <w:rFonts w:hint="eastAsia"/>
        </w:rPr>
        <w:t>が停止されます。</w:t>
      </w:r>
    </w:p>
    <w:p w14:paraId="2719785C" w14:textId="2F8927FE" w:rsidR="00F51D4B" w:rsidRDefault="00F51D4B" w:rsidP="00695A1C">
      <w:pPr>
        <w:pStyle w:val="af5"/>
        <w:numPr>
          <w:ilvl w:val="0"/>
          <w:numId w:val="24"/>
        </w:numPr>
        <w:ind w:leftChars="0" w:hanging="420"/>
      </w:pPr>
      <w:r>
        <w:rPr>
          <w:rFonts w:hint="eastAsia"/>
        </w:rPr>
        <w:t>ファイル送信メールがゲストユーザーに送信されます。</w:t>
      </w:r>
    </w:p>
    <w:p w14:paraId="5F2DE95E" w14:textId="0D76F173" w:rsidR="00695A1C" w:rsidRDefault="00695A1C" w:rsidP="00695A1C">
      <w:pPr>
        <w:pStyle w:val="af5"/>
        <w:numPr>
          <w:ilvl w:val="0"/>
          <w:numId w:val="24"/>
        </w:numPr>
        <w:ind w:leftChars="0" w:hanging="420"/>
      </w:pPr>
      <w:r>
        <w:rPr>
          <w:rFonts w:hint="eastAsia"/>
        </w:rPr>
        <w:t>ゲストユーザーが公開アドレスへアクセスします。</w:t>
      </w:r>
    </w:p>
    <w:p w14:paraId="7F5EB20E" w14:textId="77777777" w:rsidR="00695A1C" w:rsidRDefault="00695A1C" w:rsidP="00695A1C">
      <w:pPr>
        <w:pStyle w:val="af5"/>
        <w:numPr>
          <w:ilvl w:val="0"/>
          <w:numId w:val="24"/>
        </w:numPr>
        <w:ind w:leftChars="0" w:hanging="420"/>
      </w:pPr>
      <w:r>
        <w:rPr>
          <w:rFonts w:hint="eastAsia"/>
        </w:rPr>
        <w:t>ゲストユーザーがファイルをダウンロードします。</w:t>
      </w:r>
    </w:p>
    <w:p w14:paraId="6EE1CD67" w14:textId="77777777" w:rsidR="00695A1C" w:rsidRPr="00907894" w:rsidRDefault="00695A1C" w:rsidP="00695A1C">
      <w:pPr>
        <w:rPr>
          <w:b/>
        </w:rPr>
      </w:pPr>
    </w:p>
    <w:p w14:paraId="6791CE3E" w14:textId="77777777" w:rsidR="00695A1C" w:rsidRDefault="00695A1C" w:rsidP="00695A1C">
      <w:pPr>
        <w:jc w:val="center"/>
        <w:rPr>
          <w:b/>
        </w:rPr>
      </w:pPr>
      <w:r>
        <w:rPr>
          <w:rFonts w:hint="eastAsia"/>
          <w:b/>
          <w:noProof/>
        </w:rPr>
        <mc:AlternateContent>
          <mc:Choice Requires="wpc">
            <w:drawing>
              <wp:inline distT="0" distB="0" distL="0" distR="0" wp14:anchorId="5B5BEC81" wp14:editId="1E35A219">
                <wp:extent cx="5400040" cy="2962275"/>
                <wp:effectExtent l="0" t="0" r="10160" b="28575"/>
                <wp:docPr id="232" name="キャンバス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0" name="図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8842" y="79488"/>
                            <a:ext cx="5297811" cy="2816111"/>
                          </a:xfrm>
                          <a:prstGeom prst="rect">
                            <a:avLst/>
                          </a:prstGeom>
                        </pic:spPr>
                      </pic:pic>
                    </wpc:wpc>
                  </a:graphicData>
                </a:graphic>
              </wp:inline>
            </w:drawing>
          </mc:Choice>
          <mc:Fallback>
            <w:pict>
              <v:group w14:anchorId="1496BC9D" id="キャンバス 232" o:spid="_x0000_s1026" editas="canvas" style="width:425.2pt;height:233.25pt;mso-position-horizontal-relative:char;mso-position-vertical-relative:line" coordsize="54000,2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">
                <v:shape id="_x0000_s1027" type="#_x0000_t75" style="position:absolute;width:54000;height:29622;visibility:visible;mso-wrap-style:square" stroked="t" strokecolor="black [3213]">
                  <v:fill o:detectmouseclick="t"/>
                  <v:path o:connecttype="none"/>
                </v:shape>
                <v:shape id="図 20" o:spid="_x0000_s1028" type="#_x0000_t75" style="position:absolute;left:588;top:794;width:52978;height:2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">
                  <v:imagedata r:id="rId13" o:title=""/>
                  <v:path arrowok="t"/>
                </v:shape>
                <w10:anchorlock/>
              </v:group>
            </w:pict>
          </mc:Fallback>
        </mc:AlternateContent>
      </w:r>
    </w:p>
    <w:p w14:paraId="5FA21B08" w14:textId="77777777" w:rsidR="00695A1C" w:rsidRPr="00065CAE" w:rsidRDefault="00695A1C" w:rsidP="00695A1C">
      <w:pPr>
        <w:jc w:val="center"/>
        <w:rPr>
          <w:b/>
        </w:rPr>
      </w:pPr>
      <w:r w:rsidRPr="00065CAE">
        <w:rPr>
          <w:rFonts w:hint="eastAsia"/>
          <w:b/>
        </w:rPr>
        <w:t>承認一覧画面から承認</w:t>
      </w:r>
      <w:r>
        <w:rPr>
          <w:rFonts w:hint="eastAsia"/>
          <w:b/>
        </w:rPr>
        <w:t>する</w:t>
      </w:r>
    </w:p>
    <w:p w14:paraId="3EEC192A" w14:textId="77777777" w:rsidR="00532497" w:rsidRPr="00532497" w:rsidRDefault="00532497" w:rsidP="00532497">
      <w:pPr>
        <w:rPr>
          <w:lang w:eastAsia="ar-SA"/>
        </w:rPr>
      </w:pPr>
    </w:p>
    <w:p w14:paraId="1A01B7AC" w14:textId="77777777" w:rsidR="00B21D4E" w:rsidRDefault="00B21D4E">
      <w:pPr>
        <w:adjustRightInd/>
        <w:snapToGrid/>
        <w:rPr>
          <w:rFonts w:cs="Century"/>
          <w:b/>
          <w:kern w:val="24"/>
          <w:sz w:val="28"/>
        </w:rPr>
      </w:pPr>
      <w:r>
        <w:br w:type="page"/>
      </w:r>
    </w:p>
    <w:p w14:paraId="23BEC68B" w14:textId="558AC503" w:rsidR="00532497" w:rsidRDefault="00AC2E9B" w:rsidP="000F4EDA">
      <w:pPr>
        <w:pStyle w:val="1"/>
        <w:rPr>
          <w:lang w:eastAsia="ja-JP"/>
        </w:rPr>
      </w:pPr>
      <w:bookmarkStart w:id="8" w:name="_ファイル送信"/>
      <w:bookmarkStart w:id="9" w:name="_Toc164948086"/>
      <w:bookmarkEnd w:id="8"/>
      <w:r>
        <w:rPr>
          <w:rFonts w:hint="eastAsia"/>
          <w:lang w:eastAsia="ja-JP"/>
        </w:rPr>
        <w:lastRenderedPageBreak/>
        <w:t>ファイル送信</w:t>
      </w:r>
      <w:bookmarkEnd w:id="9"/>
    </w:p>
    <w:p w14:paraId="71C6B1E6" w14:textId="77777777" w:rsidR="00B94C8E" w:rsidRDefault="00B94C8E" w:rsidP="00B94C8E">
      <w:r>
        <w:rPr>
          <w:rFonts w:hint="eastAsia"/>
        </w:rPr>
        <w:t>画面左メニューより「ファイル送信」をクリックします。</w:t>
      </w:r>
    </w:p>
    <w:p w14:paraId="6EA3A97B" w14:textId="77777777" w:rsidR="00B94C8E" w:rsidRDefault="00B94C8E" w:rsidP="00B94C8E">
      <w:pPr>
        <w:pStyle w:val="af5"/>
        <w:numPr>
          <w:ilvl w:val="0"/>
          <w:numId w:val="2"/>
        </w:numPr>
        <w:ind w:leftChars="0"/>
      </w:pPr>
      <w:r>
        <w:rPr>
          <w:rFonts w:hint="eastAsia"/>
        </w:rPr>
        <w:t>ホーム画面が表示されている場合は、ホーム画面内の「ファイル送信」をクリックすることもできます。</w:t>
      </w:r>
    </w:p>
    <w:p w14:paraId="17A9C74D" w14:textId="77777777" w:rsidR="00B94C8E" w:rsidRPr="00E87EBB" w:rsidRDefault="00B94C8E" w:rsidP="00B94C8E">
      <w:pPr>
        <w:jc w:val="center"/>
      </w:pPr>
      <w:r>
        <w:rPr>
          <w:noProof/>
        </w:rPr>
        <mc:AlternateContent>
          <mc:Choice Requires="wps">
            <w:drawing>
              <wp:anchor distT="0" distB="0" distL="114300" distR="114300" simplePos="0" relativeHeight="252001280" behindDoc="0" locked="0" layoutInCell="1" allowOverlap="1" wp14:anchorId="25D99A4F" wp14:editId="2801A11E">
                <wp:simplePos x="0" y="0"/>
                <wp:positionH relativeFrom="column">
                  <wp:posOffset>2806065</wp:posOffset>
                </wp:positionH>
                <wp:positionV relativeFrom="paragraph">
                  <wp:posOffset>1021715</wp:posOffset>
                </wp:positionV>
                <wp:extent cx="1885950" cy="523875"/>
                <wp:effectExtent l="0" t="0" r="19050" b="28575"/>
                <wp:wrapNone/>
                <wp:docPr id="233" name="正方形/長方形 233"/>
                <wp:cNvGraphicFramePr/>
                <a:graphic xmlns:a="http://schemas.openxmlformats.org/drawingml/2006/main">
                  <a:graphicData uri="http://schemas.microsoft.com/office/word/2010/wordprocessingShape">
                    <wps:wsp>
                      <wps:cNvSpPr/>
                      <wps:spPr>
                        <a:xfrm>
                          <a:off x="0" y="0"/>
                          <a:ext cx="188595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9C2CC" id="正方形/長方形 233" o:spid="_x0000_s1026" style="position:absolute;left:0;text-align:left;margin-left:220.95pt;margin-top:80.45pt;width:148.5pt;height:41.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" filled="f" strokecolor="red" strokeweight="2pt"/>
            </w:pict>
          </mc:Fallback>
        </mc:AlternateContent>
      </w:r>
      <w:r>
        <w:rPr>
          <w:rFonts w:hint="eastAsia"/>
          <w:noProof/>
        </w:rPr>
        <mc:AlternateContent>
          <mc:Choice Requires="wps">
            <w:drawing>
              <wp:anchor distT="0" distB="0" distL="114300" distR="114300" simplePos="0" relativeHeight="252000256" behindDoc="0" locked="0" layoutInCell="1" allowOverlap="1" wp14:anchorId="618EBC43" wp14:editId="3BD9314E">
                <wp:simplePos x="0" y="0"/>
                <wp:positionH relativeFrom="column">
                  <wp:posOffset>15240</wp:posOffset>
                </wp:positionH>
                <wp:positionV relativeFrom="paragraph">
                  <wp:posOffset>1074420</wp:posOffset>
                </wp:positionV>
                <wp:extent cx="752475" cy="171450"/>
                <wp:effectExtent l="0" t="0" r="28575" b="19050"/>
                <wp:wrapNone/>
                <wp:docPr id="234" name="正方形/長方形 234"/>
                <wp:cNvGraphicFramePr/>
                <a:graphic xmlns:a="http://schemas.openxmlformats.org/drawingml/2006/main">
                  <a:graphicData uri="http://schemas.microsoft.com/office/word/2010/wordprocessingShape">
                    <wps:wsp>
                      <wps:cNvSpPr/>
                      <wps:spPr>
                        <a:xfrm>
                          <a:off x="0" y="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861A2" id="正方形/長方形 234" o:spid="_x0000_s1026" style="position:absolute;left:0;text-align:left;margin-left:1.2pt;margin-top:84.6pt;width:59.25pt;height:13.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" filled="f" strokecolor="red" strokeweight="2pt"/>
            </w:pict>
          </mc:Fallback>
        </mc:AlternateContent>
      </w:r>
      <w:r>
        <w:rPr>
          <w:noProof/>
        </w:rPr>
        <w:drawing>
          <wp:inline distT="0" distB="0" distL="0" distR="0" wp14:anchorId="16454472" wp14:editId="7A5F8B59">
            <wp:extent cx="5400040" cy="2787650"/>
            <wp:effectExtent l="19050" t="19050" r="10160" b="1270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40" cy="2787650"/>
                    </a:xfrm>
                    <a:prstGeom prst="rect">
                      <a:avLst/>
                    </a:prstGeom>
                    <a:ln>
                      <a:solidFill>
                        <a:schemeClr val="tx1"/>
                      </a:solidFill>
                    </a:ln>
                  </pic:spPr>
                </pic:pic>
              </a:graphicData>
            </a:graphic>
          </wp:inline>
        </w:drawing>
      </w:r>
    </w:p>
    <w:p w14:paraId="674F92F0" w14:textId="77777777" w:rsidR="00B94C8E" w:rsidRPr="00E87EBB" w:rsidRDefault="00B94C8E" w:rsidP="00B94C8E">
      <w:pPr>
        <w:jc w:val="center"/>
        <w:rPr>
          <w:b/>
        </w:rPr>
      </w:pPr>
      <w:r w:rsidRPr="00E87EBB">
        <w:rPr>
          <w:rFonts w:hint="eastAsia"/>
          <w:b/>
        </w:rPr>
        <w:t>ホーム画面</w:t>
      </w:r>
    </w:p>
    <w:p w14:paraId="72C4E357" w14:textId="77777777" w:rsidR="00B94C8E" w:rsidRDefault="00B94C8E" w:rsidP="00B94C8E"/>
    <w:p w14:paraId="1D73AFFC" w14:textId="14078CC3" w:rsidR="00B94C8E" w:rsidRDefault="00B94C8E" w:rsidP="00B94C8E">
      <w:r>
        <w:rPr>
          <w:rFonts w:hint="eastAsia"/>
        </w:rPr>
        <w:t>ファイル送信画面</w:t>
      </w:r>
      <w:r>
        <w:t>で必要な設定を</w:t>
      </w:r>
      <w:r>
        <w:rPr>
          <w:rFonts w:hint="eastAsia"/>
        </w:rPr>
        <w:t>行い、</w:t>
      </w:r>
      <w:r>
        <w:t>「</w:t>
      </w:r>
      <w:r>
        <w:rPr>
          <w:rFonts w:hint="eastAsia"/>
        </w:rPr>
        <w:t>送信</w:t>
      </w:r>
      <w:r>
        <w:t>」ボタンを</w:t>
      </w:r>
      <w:r>
        <w:rPr>
          <w:rFonts w:hint="eastAsia"/>
        </w:rPr>
        <w:t>クリック</w:t>
      </w:r>
      <w:r>
        <w:t>します。</w:t>
      </w:r>
    </w:p>
    <w:p w14:paraId="7A330F57" w14:textId="689C3357" w:rsidR="00B94C8E" w:rsidRDefault="00B94C8E" w:rsidP="00B94C8E">
      <w:pPr>
        <w:pStyle w:val="af5"/>
        <w:numPr>
          <w:ilvl w:val="1"/>
          <w:numId w:val="23"/>
        </w:numPr>
        <w:ind w:leftChars="0" w:left="426" w:hanging="426"/>
      </w:pPr>
      <w:r>
        <w:rPr>
          <w:rFonts w:hint="eastAsia"/>
        </w:rPr>
        <w:t>各項目の詳細につきましては、以下</w:t>
      </w:r>
      <w:r>
        <w:t>URL内の「Proself Ver.5 - 操作チュートリアル</w:t>
      </w:r>
      <w:r w:rsidR="00AD7C04">
        <w:rPr>
          <w:rFonts w:hint="eastAsia"/>
        </w:rPr>
        <w:t>ファイル送受信</w:t>
      </w:r>
      <w:r>
        <w:t>ユーザー編」をご参照ください。</w:t>
      </w:r>
    </w:p>
    <w:p w14:paraId="13E070AC" w14:textId="77777777" w:rsidR="00B94C8E" w:rsidRDefault="00437AA6" w:rsidP="00B94C8E">
      <w:pPr>
        <w:pStyle w:val="af5"/>
        <w:ind w:leftChars="0" w:left="426"/>
      </w:pPr>
      <w:hyperlink r:id="rId15" w:history="1">
        <w:r w:rsidR="00B94C8E" w:rsidRPr="0040081F">
          <w:rPr>
            <w:rStyle w:val="af0"/>
          </w:rPr>
          <w:t>https://www.proself.jp/manualtutorial/list/</w:t>
        </w:r>
      </w:hyperlink>
    </w:p>
    <w:p w14:paraId="027F5E0E" w14:textId="77777777" w:rsidR="00B94C8E" w:rsidRPr="00B94C8E" w:rsidRDefault="00B94C8E" w:rsidP="00AC2E9B"/>
    <w:p w14:paraId="582DA446" w14:textId="00BB1F14" w:rsidR="00B94C8E" w:rsidRDefault="00B94C8E" w:rsidP="00B94C8E">
      <w:r>
        <w:rPr>
          <w:rFonts w:hint="eastAsia"/>
          <w:noProof/>
        </w:rPr>
        <w:lastRenderedPageBreak/>
        <mc:AlternateContent>
          <mc:Choice Requires="wps">
            <w:drawing>
              <wp:anchor distT="0" distB="0" distL="114300" distR="114300" simplePos="0" relativeHeight="252003328" behindDoc="0" locked="0" layoutInCell="1" allowOverlap="1" wp14:anchorId="25A3F226" wp14:editId="5465031A">
                <wp:simplePos x="0" y="0"/>
                <wp:positionH relativeFrom="column">
                  <wp:posOffset>853440</wp:posOffset>
                </wp:positionH>
                <wp:positionV relativeFrom="paragraph">
                  <wp:posOffset>309245</wp:posOffset>
                </wp:positionV>
                <wp:extent cx="468000" cy="209550"/>
                <wp:effectExtent l="0" t="0" r="27305" b="19050"/>
                <wp:wrapNone/>
                <wp:docPr id="40" name="正方形/長方形 40"/>
                <wp:cNvGraphicFramePr/>
                <a:graphic xmlns:a="http://schemas.openxmlformats.org/drawingml/2006/main">
                  <a:graphicData uri="http://schemas.microsoft.com/office/word/2010/wordprocessingShape">
                    <wps:wsp>
                      <wps:cNvSpPr/>
                      <wps:spPr>
                        <a:xfrm>
                          <a:off x="0" y="0"/>
                          <a:ext cx="468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FF793" id="正方形/長方形 40" o:spid="_x0000_s1026" style="position:absolute;left:0;text-align:left;margin-left:67.2pt;margin-top:24.35pt;width:36.85pt;height:1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" filled="f" strokecolor="red" strokeweight="2pt"/>
            </w:pict>
          </mc:Fallback>
        </mc:AlternateContent>
      </w:r>
      <w:r>
        <w:rPr>
          <w:noProof/>
        </w:rPr>
        <w:drawing>
          <wp:inline distT="0" distB="0" distL="0" distR="0" wp14:anchorId="171EB5C1" wp14:editId="3C1E4D7F">
            <wp:extent cx="5400040" cy="3056288"/>
            <wp:effectExtent l="19050" t="19050" r="10160" b="1079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40" cy="3056288"/>
                    </a:xfrm>
                    <a:prstGeom prst="rect">
                      <a:avLst/>
                    </a:prstGeom>
                    <a:ln>
                      <a:solidFill>
                        <a:schemeClr val="tx1"/>
                      </a:solidFill>
                    </a:ln>
                  </pic:spPr>
                </pic:pic>
              </a:graphicData>
            </a:graphic>
          </wp:inline>
        </w:drawing>
      </w:r>
    </w:p>
    <w:p w14:paraId="6A03EC8A" w14:textId="77777777" w:rsidR="00B94C8E" w:rsidRDefault="00B94C8E" w:rsidP="00B94C8E">
      <w:pPr>
        <w:jc w:val="center"/>
      </w:pPr>
      <w:r w:rsidRPr="008E6EED">
        <w:rPr>
          <w:rFonts w:hint="eastAsia"/>
          <w:b/>
        </w:rPr>
        <w:t>ファイル送信画面</w:t>
      </w:r>
    </w:p>
    <w:p w14:paraId="4FC7D488" w14:textId="2A15AD1A" w:rsidR="00AC2E9B" w:rsidRDefault="00AC2E9B" w:rsidP="00AC2E9B"/>
    <w:p w14:paraId="4AC40832" w14:textId="09B4F0B2" w:rsidR="00CC3DFF" w:rsidRDefault="00CC3DFF" w:rsidP="00AC2E9B">
      <w:r w:rsidRPr="00CC3DFF">
        <w:rPr>
          <w:rFonts w:hint="eastAsia"/>
        </w:rPr>
        <w:t>管理者の設定によっては</w:t>
      </w:r>
      <w:r w:rsidR="002D04AD">
        <w:rPr>
          <w:rFonts w:hint="eastAsia"/>
        </w:rPr>
        <w:t>、</w:t>
      </w:r>
      <w:r w:rsidR="002E03E9">
        <w:rPr>
          <w:rFonts w:hint="eastAsia"/>
        </w:rPr>
        <w:t>以下のように</w:t>
      </w:r>
      <w:r w:rsidR="00FC6869" w:rsidRPr="00FC6869">
        <w:rPr>
          <w:rFonts w:hint="eastAsia"/>
        </w:rPr>
        <w:t>承認担当</w:t>
      </w:r>
      <w:r w:rsidRPr="00CC3DFF">
        <w:rPr>
          <w:rFonts w:hint="eastAsia"/>
        </w:rPr>
        <w:t>の情報が表示され</w:t>
      </w:r>
      <w:r w:rsidR="002D04AD">
        <w:rPr>
          <w:rFonts w:hint="eastAsia"/>
        </w:rPr>
        <w:t>る場合があります。この場合は内容を</w:t>
      </w:r>
      <w:r w:rsidRPr="00CC3DFF">
        <w:rPr>
          <w:rFonts w:hint="eastAsia"/>
        </w:rPr>
        <w:t>確認後「</w:t>
      </w:r>
      <w:r w:rsidRPr="00CC3DFF">
        <w:t>OK</w:t>
      </w:r>
      <w:r>
        <w:t>」をクリック</w:t>
      </w:r>
      <w:r>
        <w:rPr>
          <w:rFonts w:hint="eastAsia"/>
        </w:rPr>
        <w:t>します。</w:t>
      </w:r>
    </w:p>
    <w:p w14:paraId="14FAA0AF" w14:textId="26B24BF2" w:rsidR="00CC3DFF" w:rsidRDefault="0016751B" w:rsidP="00CC3DFF">
      <w:pPr>
        <w:jc w:val="center"/>
      </w:pPr>
      <w:r>
        <w:rPr>
          <w:rFonts w:hint="eastAsia"/>
          <w:noProof/>
        </w:rPr>
        <mc:AlternateContent>
          <mc:Choice Requires="wps">
            <w:drawing>
              <wp:anchor distT="0" distB="0" distL="114300" distR="114300" simplePos="0" relativeHeight="252059648" behindDoc="0" locked="0" layoutInCell="1" allowOverlap="1" wp14:anchorId="21184C6C" wp14:editId="54C8784A">
                <wp:simplePos x="0" y="0"/>
                <wp:positionH relativeFrom="column">
                  <wp:posOffset>2377440</wp:posOffset>
                </wp:positionH>
                <wp:positionV relativeFrom="paragraph">
                  <wp:posOffset>2216150</wp:posOffset>
                </wp:positionV>
                <wp:extent cx="684000" cy="162000"/>
                <wp:effectExtent l="0" t="0" r="20955" b="28575"/>
                <wp:wrapNone/>
                <wp:docPr id="3" name="正方形/長方形 3"/>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A42D" id="正方形/長方形 3" o:spid="_x0000_s1026" style="position:absolute;left:0;text-align:left;margin-left:187.2pt;margin-top:174.5pt;width:53.85pt;height:12.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" filled="f" strokecolor="red" strokeweight="2pt"/>
            </w:pict>
          </mc:Fallback>
        </mc:AlternateContent>
      </w:r>
      <w:r w:rsidR="00162F41">
        <w:rPr>
          <w:noProof/>
        </w:rPr>
        <w:drawing>
          <wp:inline distT="0" distB="0" distL="0" distR="0" wp14:anchorId="2C2F1A42" wp14:editId="5157EE58">
            <wp:extent cx="5400000" cy="3056266"/>
            <wp:effectExtent l="19050" t="19050" r="10795" b="1079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承認依頼-承認者一覧.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00000" cy="30562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CB8027" w14:textId="46D9600D" w:rsidR="00CC3DFF" w:rsidRPr="00CC3DFF" w:rsidRDefault="00217A54" w:rsidP="00CC3DFF">
      <w:pPr>
        <w:jc w:val="center"/>
        <w:rPr>
          <w:b/>
        </w:rPr>
      </w:pPr>
      <w:r>
        <w:rPr>
          <w:rFonts w:hint="eastAsia"/>
          <w:b/>
        </w:rPr>
        <w:t>ファイル送信 -</w:t>
      </w:r>
      <w:r>
        <w:rPr>
          <w:b/>
        </w:rPr>
        <w:t xml:space="preserve"> </w:t>
      </w:r>
      <w:r>
        <w:rPr>
          <w:rFonts w:hint="eastAsia"/>
          <w:b/>
        </w:rPr>
        <w:t>承認依頼</w:t>
      </w:r>
    </w:p>
    <w:p w14:paraId="28F10640" w14:textId="6892A082" w:rsidR="00CC3DFF" w:rsidRDefault="00CC3DFF" w:rsidP="00AC2E9B"/>
    <w:p w14:paraId="0EC4160E" w14:textId="2DBFEE6C" w:rsidR="002D04AD" w:rsidRPr="003F71C7" w:rsidRDefault="002D04AD" w:rsidP="002D04AD">
      <w:r>
        <w:rPr>
          <w:rFonts w:hint="eastAsia"/>
        </w:rPr>
        <w:lastRenderedPageBreak/>
        <w:t>また、管理者の設定によっては、以下のような</w:t>
      </w:r>
      <w:r w:rsidR="00BE7D55" w:rsidRPr="00BE7D55">
        <w:rPr>
          <w:rFonts w:hint="eastAsia"/>
        </w:rPr>
        <w:t>承認を依頼するユーザーを選択する画面</w:t>
      </w:r>
      <w:r>
        <w:rPr>
          <w:rFonts w:hint="eastAsia"/>
        </w:rPr>
        <w:t>が表示されることがあります。この場合は画面指示に従い承認担当とするユーザーを選択の上「選択」をクリックします。</w:t>
      </w:r>
    </w:p>
    <w:p w14:paraId="138EC851" w14:textId="77777777" w:rsidR="002D04AD" w:rsidRDefault="002D04AD" w:rsidP="002D04AD">
      <w:pPr>
        <w:jc w:val="center"/>
      </w:pPr>
      <w:r>
        <w:rPr>
          <w:noProof/>
        </w:rPr>
        <mc:AlternateContent>
          <mc:Choice Requires="wps">
            <w:drawing>
              <wp:anchor distT="0" distB="0" distL="114300" distR="114300" simplePos="0" relativeHeight="252085248" behindDoc="0" locked="0" layoutInCell="1" allowOverlap="1" wp14:anchorId="21AD7F38" wp14:editId="6E4228E1">
                <wp:simplePos x="0" y="0"/>
                <wp:positionH relativeFrom="column">
                  <wp:posOffset>2358390</wp:posOffset>
                </wp:positionH>
                <wp:positionV relativeFrom="paragraph">
                  <wp:posOffset>2221865</wp:posOffset>
                </wp:positionV>
                <wp:extent cx="684000" cy="161925"/>
                <wp:effectExtent l="0" t="0" r="20955" b="28575"/>
                <wp:wrapNone/>
                <wp:docPr id="260" name="正方形/長方形 260"/>
                <wp:cNvGraphicFramePr/>
                <a:graphic xmlns:a="http://schemas.openxmlformats.org/drawingml/2006/main">
                  <a:graphicData uri="http://schemas.microsoft.com/office/word/2010/wordprocessingShape">
                    <wps:wsp>
                      <wps:cNvSpPr/>
                      <wps:spPr>
                        <a:xfrm>
                          <a:off x="0" y="0"/>
                          <a:ext cx="684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E97E0" id="正方形/長方形 260" o:spid="_x0000_s1026" style="position:absolute;left:0;text-align:left;margin-left:185.7pt;margin-top:174.95pt;width:53.85pt;height:12.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2084224" behindDoc="0" locked="0" layoutInCell="1" allowOverlap="1" wp14:anchorId="5E8E6130" wp14:editId="17336520">
                <wp:simplePos x="0" y="0"/>
                <wp:positionH relativeFrom="column">
                  <wp:posOffset>1795780</wp:posOffset>
                </wp:positionH>
                <wp:positionV relativeFrom="paragraph">
                  <wp:posOffset>1202690</wp:posOffset>
                </wp:positionV>
                <wp:extent cx="1800000" cy="936000"/>
                <wp:effectExtent l="0" t="0" r="10160" b="16510"/>
                <wp:wrapNone/>
                <wp:docPr id="256" name="正方形/長方形 256"/>
                <wp:cNvGraphicFramePr/>
                <a:graphic xmlns:a="http://schemas.openxmlformats.org/drawingml/2006/main">
                  <a:graphicData uri="http://schemas.microsoft.com/office/word/2010/wordprocessingShape">
                    <wps:wsp>
                      <wps:cNvSpPr/>
                      <wps:spPr>
                        <a:xfrm>
                          <a:off x="0" y="0"/>
                          <a:ext cx="1800000" cy="93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60E5A" id="正方形/長方形 256" o:spid="_x0000_s1026" style="position:absolute;left:0;text-align:left;margin-left:141.4pt;margin-top:94.7pt;width:141.75pt;height:73.7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" filled="f" strokecolor="red" strokeweight="2pt"/>
            </w:pict>
          </mc:Fallback>
        </mc:AlternateContent>
      </w:r>
      <w:r>
        <w:rPr>
          <w:rFonts w:hint="eastAsia"/>
          <w:noProof/>
        </w:rPr>
        <w:drawing>
          <wp:inline distT="0" distB="0" distL="0" distR="0" wp14:anchorId="29BB4BAD" wp14:editId="1152F787">
            <wp:extent cx="5400000" cy="3056266"/>
            <wp:effectExtent l="19050" t="19050" r="10795" b="1079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ファイル送信-承認者選択.bmp"/>
                    <pic:cNvPicPr/>
                  </pic:nvPicPr>
                  <pic:blipFill>
                    <a:blip r:embed="rId18">
                      <a:extLst>
                        <a:ext uri="{28A0092B-C50C-407E-A947-70E740481C1C}">
                          <a14:useLocalDpi xmlns:a14="http://schemas.microsoft.com/office/drawing/2010/main" val="0"/>
                        </a:ext>
                      </a:extLst>
                    </a:blip>
                    <a:stretch>
                      <a:fillRect/>
                    </a:stretch>
                  </pic:blipFill>
                  <pic:spPr>
                    <a:xfrm>
                      <a:off x="0" y="0"/>
                      <a:ext cx="5400000" cy="3056266"/>
                    </a:xfrm>
                    <a:prstGeom prst="rect">
                      <a:avLst/>
                    </a:prstGeom>
                    <a:ln>
                      <a:solidFill>
                        <a:schemeClr val="tx1"/>
                      </a:solidFill>
                    </a:ln>
                  </pic:spPr>
                </pic:pic>
              </a:graphicData>
            </a:graphic>
          </wp:inline>
        </w:drawing>
      </w:r>
    </w:p>
    <w:p w14:paraId="67A78BDD" w14:textId="77777777" w:rsidR="002D04AD" w:rsidRPr="00885C68" w:rsidRDefault="002D04AD" w:rsidP="002D04AD">
      <w:pPr>
        <w:jc w:val="center"/>
        <w:rPr>
          <w:b/>
        </w:rPr>
      </w:pPr>
      <w:r>
        <w:rPr>
          <w:rFonts w:hint="eastAsia"/>
          <w:b/>
        </w:rPr>
        <w:t>ファイル送信 -</w:t>
      </w:r>
      <w:r>
        <w:rPr>
          <w:b/>
        </w:rPr>
        <w:t xml:space="preserve"> </w:t>
      </w:r>
      <w:r>
        <w:rPr>
          <w:rFonts w:hint="eastAsia"/>
          <w:b/>
        </w:rPr>
        <w:t>承認依頼</w:t>
      </w:r>
    </w:p>
    <w:p w14:paraId="70D3D425" w14:textId="53E06131" w:rsidR="00B1211F" w:rsidRDefault="00B1211F">
      <w:pPr>
        <w:adjustRightInd/>
        <w:snapToGrid/>
      </w:pPr>
    </w:p>
    <w:p w14:paraId="30A9C738" w14:textId="5F19836D" w:rsidR="001C3414" w:rsidRDefault="001C3414" w:rsidP="001C3414">
      <w:r>
        <w:rPr>
          <w:rFonts w:hint="eastAsia"/>
        </w:rPr>
        <w:t>以下のような承認コメントを入力する画面が表示されます</w:t>
      </w:r>
      <w:r w:rsidR="00C8484A">
        <w:rPr>
          <w:rFonts w:hint="eastAsia"/>
        </w:rPr>
        <w:t>ので、承認依頼コメントを入力し「依頼」をクリックします。</w:t>
      </w:r>
    </w:p>
    <w:p w14:paraId="7C4C7ACB" w14:textId="306CE17A" w:rsidR="001C3414" w:rsidRDefault="009B4781" w:rsidP="001C3414">
      <w:pPr>
        <w:jc w:val="center"/>
      </w:pPr>
      <w:r>
        <w:rPr>
          <w:rFonts w:hint="eastAsia"/>
          <w:noProof/>
        </w:rPr>
        <mc:AlternateContent>
          <mc:Choice Requires="wps">
            <w:drawing>
              <wp:anchor distT="0" distB="0" distL="114300" distR="114300" simplePos="0" relativeHeight="252061696" behindDoc="0" locked="0" layoutInCell="1" allowOverlap="1" wp14:anchorId="5C12C3CF" wp14:editId="51033FC9">
                <wp:simplePos x="0" y="0"/>
                <wp:positionH relativeFrom="column">
                  <wp:posOffset>2377440</wp:posOffset>
                </wp:positionH>
                <wp:positionV relativeFrom="paragraph">
                  <wp:posOffset>2086610</wp:posOffset>
                </wp:positionV>
                <wp:extent cx="684000" cy="162000"/>
                <wp:effectExtent l="0" t="0" r="20955" b="28575"/>
                <wp:wrapNone/>
                <wp:docPr id="5" name="正方形/長方形 5"/>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9B2C9" id="正方形/長方形 5" o:spid="_x0000_s1026" style="position:absolute;left:0;text-align:left;margin-left:187.2pt;margin-top:164.3pt;width:53.85pt;height:12.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" filled="f" strokecolor="red" strokeweight="2pt"/>
            </w:pict>
          </mc:Fallback>
        </mc:AlternateContent>
      </w:r>
      <w:r w:rsidR="001C3414">
        <w:rPr>
          <w:rFonts w:hint="eastAsia"/>
          <w:noProof/>
        </w:rPr>
        <w:drawing>
          <wp:inline distT="0" distB="0" distL="0" distR="0" wp14:anchorId="6F4D8426" wp14:editId="28AFF473">
            <wp:extent cx="5400000" cy="3056265"/>
            <wp:effectExtent l="19050" t="19050" r="10795" b="1079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ファイル送信-承認依頼コメント.bmp"/>
                    <pic:cNvPicPr/>
                  </pic:nvPicPr>
                  <pic:blipFill>
                    <a:blip r:embed="rId19">
                      <a:extLst>
                        <a:ext uri="{28A0092B-C50C-407E-A947-70E740481C1C}">
                          <a14:useLocalDpi xmlns:a14="http://schemas.microsoft.com/office/drawing/2010/main" val="0"/>
                        </a:ext>
                      </a:extLst>
                    </a:blip>
                    <a:stretch>
                      <a:fillRect/>
                    </a:stretch>
                  </pic:blipFill>
                  <pic:spPr>
                    <a:xfrm>
                      <a:off x="0" y="0"/>
                      <a:ext cx="5400000" cy="3056265"/>
                    </a:xfrm>
                    <a:prstGeom prst="rect">
                      <a:avLst/>
                    </a:prstGeom>
                    <a:ln>
                      <a:solidFill>
                        <a:schemeClr val="tx1"/>
                      </a:solidFill>
                    </a:ln>
                  </pic:spPr>
                </pic:pic>
              </a:graphicData>
            </a:graphic>
          </wp:inline>
        </w:drawing>
      </w:r>
    </w:p>
    <w:p w14:paraId="1D0FBA94" w14:textId="77777777" w:rsidR="001C3414" w:rsidRPr="00933B27" w:rsidRDefault="001C3414" w:rsidP="001C3414">
      <w:pPr>
        <w:jc w:val="center"/>
        <w:rPr>
          <w:b/>
        </w:rPr>
      </w:pPr>
      <w:r>
        <w:rPr>
          <w:rFonts w:hint="eastAsia"/>
          <w:b/>
        </w:rPr>
        <w:t xml:space="preserve">ファイル送信 - </w:t>
      </w:r>
      <w:r w:rsidRPr="00933B27">
        <w:rPr>
          <w:rFonts w:hint="eastAsia"/>
          <w:b/>
        </w:rPr>
        <w:t>承認依頼コメント</w:t>
      </w:r>
    </w:p>
    <w:p w14:paraId="2531E990" w14:textId="0F7358E5" w:rsidR="00FA2CF8" w:rsidRPr="00FA2CF8" w:rsidRDefault="00AE046C" w:rsidP="001C3414">
      <w:r>
        <w:rPr>
          <w:rFonts w:hint="eastAsia"/>
        </w:rPr>
        <w:lastRenderedPageBreak/>
        <w:t>アップロード完了画面が表示されます。</w:t>
      </w:r>
      <w:r w:rsidR="001C3414">
        <w:rPr>
          <w:rFonts w:hint="eastAsia"/>
        </w:rPr>
        <w:t>なお、この時点では</w:t>
      </w:r>
      <w:r w:rsidR="00186623">
        <w:rPr>
          <w:rFonts w:hint="eastAsia"/>
        </w:rPr>
        <w:t>ゲストユーザー</w:t>
      </w:r>
      <w:r w:rsidR="001C3414">
        <w:rPr>
          <w:rFonts w:hint="eastAsia"/>
        </w:rPr>
        <w:t>にメールは送信されず、</w:t>
      </w:r>
      <w:r w:rsidR="008E23FD">
        <w:rPr>
          <w:rFonts w:hint="eastAsia"/>
        </w:rPr>
        <w:t>承認担当</w:t>
      </w:r>
      <w:r w:rsidR="00FA2CF8" w:rsidRPr="00FA40EE">
        <w:rPr>
          <w:rFonts w:hint="eastAsia"/>
        </w:rPr>
        <w:t>による承認が行われるまで送信待ちの状態となります。</w:t>
      </w:r>
    </w:p>
    <w:p w14:paraId="1631CF02" w14:textId="77777777" w:rsidR="001C3414" w:rsidRDefault="001C3414" w:rsidP="001C3414">
      <w:pPr>
        <w:jc w:val="center"/>
      </w:pPr>
      <w:r>
        <w:rPr>
          <w:rFonts w:hint="eastAsia"/>
          <w:noProof/>
        </w:rPr>
        <w:drawing>
          <wp:inline distT="0" distB="0" distL="0" distR="0" wp14:anchorId="416666A0" wp14:editId="5983DF15">
            <wp:extent cx="5400000" cy="3056266"/>
            <wp:effectExtent l="19050" t="19050" r="10795" b="10795"/>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ファイル送信-アップロード完了.bmp"/>
                    <pic:cNvPicPr/>
                  </pic:nvPicPr>
                  <pic:blipFill>
                    <a:blip r:embed="rId20">
                      <a:extLst>
                        <a:ext uri="{28A0092B-C50C-407E-A947-70E740481C1C}">
                          <a14:useLocalDpi xmlns:a14="http://schemas.microsoft.com/office/drawing/2010/main" val="0"/>
                        </a:ext>
                      </a:extLst>
                    </a:blip>
                    <a:stretch>
                      <a:fillRect/>
                    </a:stretch>
                  </pic:blipFill>
                  <pic:spPr>
                    <a:xfrm>
                      <a:off x="0" y="0"/>
                      <a:ext cx="5400000" cy="3056266"/>
                    </a:xfrm>
                    <a:prstGeom prst="rect">
                      <a:avLst/>
                    </a:prstGeom>
                    <a:ln>
                      <a:solidFill>
                        <a:schemeClr val="tx1"/>
                      </a:solidFill>
                    </a:ln>
                  </pic:spPr>
                </pic:pic>
              </a:graphicData>
            </a:graphic>
          </wp:inline>
        </w:drawing>
      </w:r>
    </w:p>
    <w:p w14:paraId="0FDF450A" w14:textId="77777777" w:rsidR="001C3414" w:rsidRPr="00384556" w:rsidRDefault="001C3414" w:rsidP="001C3414">
      <w:pPr>
        <w:jc w:val="center"/>
        <w:rPr>
          <w:b/>
        </w:rPr>
      </w:pPr>
      <w:r w:rsidRPr="00384556">
        <w:rPr>
          <w:rFonts w:hint="eastAsia"/>
          <w:b/>
        </w:rPr>
        <w:t>ファイル送信</w:t>
      </w:r>
      <w:r>
        <w:rPr>
          <w:rFonts w:hint="eastAsia"/>
          <w:b/>
        </w:rPr>
        <w:t xml:space="preserve"> - アップロード完了</w:t>
      </w:r>
    </w:p>
    <w:p w14:paraId="36940F91" w14:textId="77777777" w:rsidR="00D8392A" w:rsidRDefault="00D8392A" w:rsidP="003E6D1B"/>
    <w:p w14:paraId="19A29598" w14:textId="5AE26D14" w:rsidR="003E6D1B" w:rsidRDefault="003E6D1B" w:rsidP="00221E77">
      <w:r>
        <w:rPr>
          <w:rFonts w:hint="eastAsia"/>
        </w:rPr>
        <w:t>アップロード完了画面にある「閉じる」クリック後に送信ファイル一覧画面を確認すると、公開アドレスの左側に砂時計アイコンが表示されていることを確認できます。</w:t>
      </w:r>
    </w:p>
    <w:p w14:paraId="1158CCA3" w14:textId="55C3E3A4" w:rsidR="00221E77" w:rsidRDefault="00221E77" w:rsidP="003E6D1B">
      <w:pPr>
        <w:jc w:val="center"/>
      </w:pPr>
      <w:r>
        <w:rPr>
          <w:rFonts w:hint="eastAsia"/>
          <w:noProof/>
        </w:rPr>
        <mc:AlternateContent>
          <mc:Choice Requires="wps">
            <w:drawing>
              <wp:anchor distT="0" distB="0" distL="114300" distR="114300" simplePos="0" relativeHeight="252089344" behindDoc="0" locked="0" layoutInCell="1" allowOverlap="1" wp14:anchorId="5700FC51" wp14:editId="2BADCCEA">
                <wp:simplePos x="0" y="0"/>
                <wp:positionH relativeFrom="column">
                  <wp:posOffset>967740</wp:posOffset>
                </wp:positionH>
                <wp:positionV relativeFrom="paragraph">
                  <wp:posOffset>661670</wp:posOffset>
                </wp:positionV>
                <wp:extent cx="180000" cy="180000"/>
                <wp:effectExtent l="0" t="0" r="10795" b="10795"/>
                <wp:wrapNone/>
                <wp:docPr id="283" name="正方形/長方形 283"/>
                <wp:cNvGraphicFramePr/>
                <a:graphic xmlns:a="http://schemas.openxmlformats.org/drawingml/2006/main">
                  <a:graphicData uri="http://schemas.microsoft.com/office/word/2010/wordprocessingShape">
                    <wps:wsp>
                      <wps:cNvSpPr/>
                      <wps:spPr>
                        <a:xfrm>
                          <a:off x="0" y="0"/>
                          <a:ext cx="18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AE713" id="正方形/長方形 283" o:spid="_x0000_s1026" style="position:absolute;left:0;text-align:left;margin-left:76.2pt;margin-top:52.1pt;width:14.15pt;height:14.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" filled="f" strokecolor="red" strokeweight="2pt"/>
            </w:pict>
          </mc:Fallback>
        </mc:AlternateContent>
      </w:r>
      <w:r>
        <w:rPr>
          <w:rFonts w:hint="eastAsia"/>
          <w:noProof/>
        </w:rPr>
        <w:drawing>
          <wp:inline distT="0" distB="0" distL="0" distR="0" wp14:anchorId="3768C7FB" wp14:editId="49CCB030">
            <wp:extent cx="5399405" cy="1905000"/>
            <wp:effectExtent l="19050" t="19050" r="10795" b="1905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送信ファイル一覧-承認待ち.bmp"/>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400000" cy="19052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51A909" w14:textId="77777777" w:rsidR="003E6D1B" w:rsidRPr="00184951" w:rsidRDefault="003E6D1B" w:rsidP="003E6D1B">
      <w:pPr>
        <w:jc w:val="center"/>
        <w:rPr>
          <w:b/>
        </w:rPr>
      </w:pPr>
      <w:r w:rsidRPr="00184951">
        <w:rPr>
          <w:rFonts w:hint="eastAsia"/>
          <w:b/>
        </w:rPr>
        <w:t>送信ファイル一覧</w:t>
      </w:r>
    </w:p>
    <w:p w14:paraId="429B3DA7" w14:textId="0DEDEBF9" w:rsidR="003E6D1B" w:rsidRDefault="003E6D1B" w:rsidP="001C3414"/>
    <w:p w14:paraId="7B82560B" w14:textId="2EFE6E10" w:rsidR="00C26D01" w:rsidRDefault="00C26D01" w:rsidP="001C3414"/>
    <w:p w14:paraId="7ED0546D" w14:textId="0AA560AD" w:rsidR="00C26D01" w:rsidRPr="00C26D01" w:rsidRDefault="00C26D01" w:rsidP="001C3414">
      <w:r>
        <w:rPr>
          <w:rFonts w:hint="eastAsia"/>
        </w:rPr>
        <w:lastRenderedPageBreak/>
        <w:t>承認待ちとなっているファイル送信の詳細を確認する場合は、画面内のURL表示部分をクリックします。</w:t>
      </w:r>
    </w:p>
    <w:p w14:paraId="621CCD57" w14:textId="62B158CA" w:rsidR="009E675E" w:rsidRPr="00CF02DA" w:rsidRDefault="009E675E" w:rsidP="009E675E">
      <w:pPr>
        <w:jc w:val="center"/>
      </w:pPr>
      <w:r>
        <w:rPr>
          <w:rFonts w:hint="eastAsia"/>
          <w:noProof/>
        </w:rPr>
        <mc:AlternateContent>
          <mc:Choice Requires="wps">
            <w:drawing>
              <wp:anchor distT="0" distB="0" distL="114300" distR="114300" simplePos="0" relativeHeight="252087296" behindDoc="0" locked="0" layoutInCell="1" allowOverlap="1" wp14:anchorId="48A82F0C" wp14:editId="2768E21D">
                <wp:simplePos x="0" y="0"/>
                <wp:positionH relativeFrom="column">
                  <wp:posOffset>1101090</wp:posOffset>
                </wp:positionH>
                <wp:positionV relativeFrom="paragraph">
                  <wp:posOffset>671195</wp:posOffset>
                </wp:positionV>
                <wp:extent cx="3168000" cy="162000"/>
                <wp:effectExtent l="0" t="0" r="13970" b="28575"/>
                <wp:wrapNone/>
                <wp:docPr id="247" name="正方形/長方形 247"/>
                <wp:cNvGraphicFramePr/>
                <a:graphic xmlns:a="http://schemas.openxmlformats.org/drawingml/2006/main">
                  <a:graphicData uri="http://schemas.microsoft.com/office/word/2010/wordprocessingShape">
                    <wps:wsp>
                      <wps:cNvSpPr/>
                      <wps:spPr>
                        <a:xfrm>
                          <a:off x="0" y="0"/>
                          <a:ext cx="316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1AE76" id="正方形/長方形 247" o:spid="_x0000_s1026" style="position:absolute;left:0;text-align:left;margin-left:86.7pt;margin-top:52.85pt;width:249.45pt;height:12.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" filled="f" strokecolor="red" strokeweight="2pt"/>
            </w:pict>
          </mc:Fallback>
        </mc:AlternateContent>
      </w:r>
      <w:r>
        <w:rPr>
          <w:rFonts w:hint="eastAsia"/>
          <w:noProof/>
        </w:rPr>
        <w:drawing>
          <wp:inline distT="0" distB="0" distL="0" distR="0" wp14:anchorId="57AEDF73" wp14:editId="62C170A3">
            <wp:extent cx="5399405" cy="1905000"/>
            <wp:effectExtent l="19050" t="19050" r="10795" b="1905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送信ファイル一覧-承認待ち.bmp"/>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400000" cy="19052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9797A7" w14:textId="0B4428C8" w:rsidR="00CC22D8" w:rsidRPr="00CC22D8" w:rsidRDefault="00CC22D8" w:rsidP="00CC22D8">
      <w:pPr>
        <w:jc w:val="center"/>
        <w:rPr>
          <w:b/>
        </w:rPr>
      </w:pPr>
      <w:r w:rsidRPr="00CC22D8">
        <w:rPr>
          <w:rFonts w:hint="eastAsia"/>
          <w:b/>
        </w:rPr>
        <w:t>送信ファイル一覧</w:t>
      </w:r>
    </w:p>
    <w:p w14:paraId="6965425F" w14:textId="4FC622F1" w:rsidR="00CC22D8" w:rsidRDefault="00CC22D8" w:rsidP="00C26D01"/>
    <w:p w14:paraId="7F37665E" w14:textId="00E0D417" w:rsidR="00C26D01" w:rsidRPr="00C26D01" w:rsidRDefault="00C26D01" w:rsidP="00CC22D8">
      <w:r>
        <w:rPr>
          <w:rFonts w:hint="eastAsia"/>
        </w:rPr>
        <w:t>以下のような</w:t>
      </w:r>
      <w:r w:rsidR="00172B10">
        <w:rPr>
          <w:rFonts w:hint="eastAsia"/>
        </w:rPr>
        <w:t>、</w:t>
      </w:r>
      <w:r w:rsidR="009544C5">
        <w:rPr>
          <w:rFonts w:hint="eastAsia"/>
        </w:rPr>
        <w:t>承認待ちであることを示す</w:t>
      </w:r>
      <w:r>
        <w:rPr>
          <w:rFonts w:hint="eastAsia"/>
        </w:rPr>
        <w:t>画面が表示され</w:t>
      </w:r>
      <w:r w:rsidR="009544C5">
        <w:rPr>
          <w:rFonts w:hint="eastAsia"/>
        </w:rPr>
        <w:t>ます。</w:t>
      </w:r>
    </w:p>
    <w:p w14:paraId="19BC8223" w14:textId="5C05547D" w:rsidR="00C26D01" w:rsidRDefault="00C26D01" w:rsidP="00C26D01">
      <w:pPr>
        <w:jc w:val="center"/>
      </w:pPr>
      <w:r>
        <w:rPr>
          <w:rFonts w:hint="eastAsia"/>
          <w:noProof/>
        </w:rPr>
        <w:drawing>
          <wp:inline distT="0" distB="0" distL="0" distR="0" wp14:anchorId="41D3B53B" wp14:editId="53871726">
            <wp:extent cx="5400040" cy="1733550"/>
            <wp:effectExtent l="19050" t="19050" r="10160" b="1905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ファイル送信詳細1.bmp"/>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400040" cy="1733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39D461" w14:textId="2246B860" w:rsidR="00C26D01" w:rsidRDefault="00C26D01" w:rsidP="00C26D01">
      <w:pPr>
        <w:jc w:val="center"/>
      </w:pPr>
      <w:r w:rsidRPr="00CC22D8">
        <w:rPr>
          <w:rFonts w:hint="eastAsia"/>
          <w:b/>
        </w:rPr>
        <w:t>送信ファイル</w:t>
      </w:r>
      <w:r>
        <w:rPr>
          <w:rFonts w:hint="eastAsia"/>
          <w:b/>
        </w:rPr>
        <w:t>詳細</w:t>
      </w:r>
    </w:p>
    <w:p w14:paraId="14BA8D67" w14:textId="4AA15216" w:rsidR="00946B4D" w:rsidRDefault="00946B4D" w:rsidP="00CC22D8"/>
    <w:p w14:paraId="4B5CFE9B" w14:textId="468EE501" w:rsidR="00172B10" w:rsidRDefault="00172B10" w:rsidP="00172B10">
      <w:r>
        <w:rPr>
          <w:rFonts w:hint="eastAsia"/>
        </w:rPr>
        <w:t>なお、管理者の設定によっては、以下のように承認担当による承認状態を把握することができます。承認担当全員の承認が完了するまでは承認待ちのままとなります。</w:t>
      </w:r>
    </w:p>
    <w:p w14:paraId="53FA71A1" w14:textId="26558B3A" w:rsidR="00A3599D" w:rsidRDefault="000A7025" w:rsidP="00CC22D8">
      <w:r>
        <w:rPr>
          <w:rFonts w:hint="eastAsia"/>
          <w:noProof/>
        </w:rPr>
        <w:lastRenderedPageBreak/>
        <mc:AlternateContent>
          <mc:Choice Requires="wps">
            <w:drawing>
              <wp:anchor distT="0" distB="0" distL="114300" distR="114300" simplePos="0" relativeHeight="252093440" behindDoc="0" locked="0" layoutInCell="1" allowOverlap="1" wp14:anchorId="3ACAFF92" wp14:editId="65EDB158">
                <wp:simplePos x="0" y="0"/>
                <wp:positionH relativeFrom="column">
                  <wp:posOffset>1158240</wp:posOffset>
                </wp:positionH>
                <wp:positionV relativeFrom="paragraph">
                  <wp:posOffset>589280</wp:posOffset>
                </wp:positionV>
                <wp:extent cx="2419350" cy="257175"/>
                <wp:effectExtent l="0" t="0" r="19050" b="28575"/>
                <wp:wrapNone/>
                <wp:docPr id="252" name="正方形/長方形 252"/>
                <wp:cNvGraphicFramePr/>
                <a:graphic xmlns:a="http://schemas.openxmlformats.org/drawingml/2006/main">
                  <a:graphicData uri="http://schemas.microsoft.com/office/word/2010/wordprocessingShape">
                    <wps:wsp>
                      <wps:cNvSpPr/>
                      <wps:spPr>
                        <a:xfrm>
                          <a:off x="0" y="0"/>
                          <a:ext cx="24193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60394" id="正方形/長方形 252" o:spid="_x0000_s1026" style="position:absolute;left:0;text-align:left;margin-left:91.2pt;margin-top:46.4pt;width:190.5pt;height:20.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" filled="f" strokecolor="red" strokeweight="2pt"/>
            </w:pict>
          </mc:Fallback>
        </mc:AlternateContent>
      </w:r>
      <w:r w:rsidR="00A3599D">
        <w:rPr>
          <w:noProof/>
        </w:rPr>
        <w:drawing>
          <wp:inline distT="0" distB="0" distL="0" distR="0" wp14:anchorId="16D2CE5A" wp14:editId="0803DCC7">
            <wp:extent cx="5400040" cy="2057400"/>
            <wp:effectExtent l="19050" t="19050" r="10160" b="1905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ファイル送信詳細2.bmp"/>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400040" cy="2057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56DD73" w14:textId="77777777" w:rsidR="00A3599D" w:rsidRDefault="00A3599D" w:rsidP="00A3599D">
      <w:pPr>
        <w:jc w:val="center"/>
      </w:pPr>
      <w:r w:rsidRPr="00CC22D8">
        <w:rPr>
          <w:rFonts w:hint="eastAsia"/>
          <w:b/>
        </w:rPr>
        <w:t>送信ファイル</w:t>
      </w:r>
      <w:r>
        <w:rPr>
          <w:rFonts w:hint="eastAsia"/>
          <w:b/>
        </w:rPr>
        <w:t>詳細</w:t>
      </w:r>
    </w:p>
    <w:p w14:paraId="426C230A" w14:textId="77777777" w:rsidR="00A3599D" w:rsidRDefault="00A3599D" w:rsidP="00CC22D8"/>
    <w:p w14:paraId="06F213B5" w14:textId="31FEA7C6" w:rsidR="009544C5" w:rsidRPr="008D4FC3" w:rsidRDefault="008D4FC3" w:rsidP="009544C5">
      <w:r>
        <w:rPr>
          <w:rFonts w:hint="eastAsia"/>
        </w:rPr>
        <w:t>また、画面内の「送信予定メールを表示する」をクリックすると、</w:t>
      </w:r>
      <w:r w:rsidR="009544C5">
        <w:rPr>
          <w:rFonts w:hint="eastAsia"/>
        </w:rPr>
        <w:t>ファイル送信画面で入力したメールの宛先、件名、本文等の情報を確認する</w:t>
      </w:r>
      <w:r>
        <w:rPr>
          <w:rFonts w:hint="eastAsia"/>
        </w:rPr>
        <w:t>ことができます。</w:t>
      </w:r>
    </w:p>
    <w:p w14:paraId="5357711F" w14:textId="77777777" w:rsidR="008D4FC3" w:rsidRDefault="008D4FC3" w:rsidP="008D4FC3">
      <w:pPr>
        <w:jc w:val="center"/>
      </w:pPr>
      <w:r>
        <w:rPr>
          <w:rFonts w:hint="eastAsia"/>
          <w:noProof/>
        </w:rPr>
        <mc:AlternateContent>
          <mc:Choice Requires="wps">
            <w:drawing>
              <wp:anchor distT="0" distB="0" distL="114300" distR="114300" simplePos="0" relativeHeight="252095488" behindDoc="0" locked="0" layoutInCell="1" allowOverlap="1" wp14:anchorId="574C0841" wp14:editId="1AE57E1B">
                <wp:simplePos x="0" y="0"/>
                <wp:positionH relativeFrom="column">
                  <wp:posOffset>1186815</wp:posOffset>
                </wp:positionH>
                <wp:positionV relativeFrom="paragraph">
                  <wp:posOffset>604520</wp:posOffset>
                </wp:positionV>
                <wp:extent cx="864000" cy="162000"/>
                <wp:effectExtent l="0" t="0" r="12700" b="28575"/>
                <wp:wrapNone/>
                <wp:docPr id="253" name="正方形/長方形 253"/>
                <wp:cNvGraphicFramePr/>
                <a:graphic xmlns:a="http://schemas.openxmlformats.org/drawingml/2006/main">
                  <a:graphicData uri="http://schemas.microsoft.com/office/word/2010/wordprocessingShape">
                    <wps:wsp>
                      <wps:cNvSpPr/>
                      <wps:spPr>
                        <a:xfrm>
                          <a:off x="0" y="0"/>
                          <a:ext cx="86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40440" id="正方形/長方形 253" o:spid="_x0000_s1026" style="position:absolute;left:0;text-align:left;margin-left:93.45pt;margin-top:47.6pt;width:68.05pt;height:12.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" filled="f" strokecolor="red" strokeweight="2pt"/>
            </w:pict>
          </mc:Fallback>
        </mc:AlternateContent>
      </w:r>
      <w:r>
        <w:rPr>
          <w:rFonts w:hint="eastAsia"/>
          <w:noProof/>
        </w:rPr>
        <w:drawing>
          <wp:inline distT="0" distB="0" distL="0" distR="0" wp14:anchorId="71239923" wp14:editId="7DB6D0EB">
            <wp:extent cx="5400040" cy="1733550"/>
            <wp:effectExtent l="19050" t="19050" r="10160" b="1905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ファイル送信詳細1.bmp"/>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400040" cy="1733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9B9265" w14:textId="77777777" w:rsidR="008D4FC3" w:rsidRDefault="008D4FC3" w:rsidP="008D4FC3">
      <w:pPr>
        <w:jc w:val="center"/>
      </w:pPr>
      <w:r w:rsidRPr="00CC22D8">
        <w:rPr>
          <w:rFonts w:hint="eastAsia"/>
          <w:b/>
        </w:rPr>
        <w:t>送信ファイル</w:t>
      </w:r>
      <w:r>
        <w:rPr>
          <w:rFonts w:hint="eastAsia"/>
          <w:b/>
        </w:rPr>
        <w:t>詳細</w:t>
      </w:r>
    </w:p>
    <w:p w14:paraId="535E9B3A" w14:textId="7D6015CF" w:rsidR="009544C5" w:rsidRDefault="009544C5" w:rsidP="00CC22D8"/>
    <w:p w14:paraId="7A7168AE" w14:textId="24144706" w:rsidR="009544C5" w:rsidRDefault="008D4FC3" w:rsidP="008D4FC3">
      <w:pPr>
        <w:jc w:val="center"/>
      </w:pPr>
      <w:r>
        <w:rPr>
          <w:noProof/>
        </w:rPr>
        <w:lastRenderedPageBreak/>
        <w:drawing>
          <wp:inline distT="0" distB="0" distL="0" distR="0" wp14:anchorId="38F5640F" wp14:editId="05AF997C">
            <wp:extent cx="5400040" cy="3056255"/>
            <wp:effectExtent l="19050" t="19050" r="10160" b="10795"/>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ファイル送信詳細3.bmp"/>
                    <pic:cNvPicPr/>
                  </pic:nvPicPr>
                  <pic:blipFill>
                    <a:blip r:embed="rId24">
                      <a:extLst>
                        <a:ext uri="{28A0092B-C50C-407E-A947-70E740481C1C}">
                          <a14:useLocalDpi xmlns:a14="http://schemas.microsoft.com/office/drawing/2010/main" val="0"/>
                        </a:ext>
                      </a:extLst>
                    </a:blip>
                    <a:stretch>
                      <a:fillRect/>
                    </a:stretch>
                  </pic:blipFill>
                  <pic:spPr>
                    <a:xfrm>
                      <a:off x="0" y="0"/>
                      <a:ext cx="5400040" cy="3056255"/>
                    </a:xfrm>
                    <a:prstGeom prst="rect">
                      <a:avLst/>
                    </a:prstGeom>
                    <a:ln>
                      <a:solidFill>
                        <a:schemeClr val="tx1"/>
                      </a:solidFill>
                    </a:ln>
                  </pic:spPr>
                </pic:pic>
              </a:graphicData>
            </a:graphic>
          </wp:inline>
        </w:drawing>
      </w:r>
    </w:p>
    <w:p w14:paraId="044B204D" w14:textId="37261927" w:rsidR="008D4FC3" w:rsidRDefault="00D75B0E" w:rsidP="00D75B0E">
      <w:pPr>
        <w:jc w:val="center"/>
      </w:pPr>
      <w:r w:rsidRPr="00DB1511">
        <w:rPr>
          <w:rFonts w:hint="eastAsia"/>
          <w:b/>
        </w:rPr>
        <w:t>送信予定メールの詳細</w:t>
      </w:r>
    </w:p>
    <w:p w14:paraId="11E72B7B" w14:textId="64F5FF4E" w:rsidR="003A69F9" w:rsidRDefault="003A69F9">
      <w:pPr>
        <w:adjustRightInd/>
        <w:snapToGrid/>
      </w:pPr>
    </w:p>
    <w:p w14:paraId="2F3921B7" w14:textId="77777777" w:rsidR="00C60195" w:rsidRDefault="00C60195" w:rsidP="00C60195">
      <w:pPr>
        <w:pStyle w:val="2"/>
      </w:pPr>
      <w:bookmarkStart w:id="10" w:name="_Toc164948087"/>
      <w:r>
        <w:rPr>
          <w:rFonts w:hint="eastAsia"/>
        </w:rPr>
        <w:t>承認担当の設定</w:t>
      </w:r>
      <w:bookmarkEnd w:id="10"/>
    </w:p>
    <w:p w14:paraId="3DCF2B31" w14:textId="77777777" w:rsidR="00C60195" w:rsidRDefault="00C60195" w:rsidP="00C60195">
      <w:r>
        <w:rPr>
          <w:rFonts w:hint="eastAsia"/>
        </w:rPr>
        <w:t>ユーザー自身でファイル送信における承認担当を変更することができます。</w:t>
      </w:r>
    </w:p>
    <w:p w14:paraId="4FB8DC1A" w14:textId="77777777" w:rsidR="00C60195" w:rsidRDefault="00C60195" w:rsidP="00C60195">
      <w:pPr>
        <w:pStyle w:val="af5"/>
        <w:numPr>
          <w:ilvl w:val="0"/>
          <w:numId w:val="2"/>
        </w:numPr>
        <w:ind w:leftChars="0"/>
      </w:pPr>
      <w:r>
        <w:rPr>
          <w:rFonts w:hint="eastAsia"/>
        </w:rPr>
        <w:t>管理者の設定によっては利用できません。</w:t>
      </w:r>
    </w:p>
    <w:p w14:paraId="01E0C178" w14:textId="77777777" w:rsidR="00C60195" w:rsidRDefault="00C60195" w:rsidP="00C60195"/>
    <w:p w14:paraId="266ABAEA" w14:textId="0BD1BD1B" w:rsidR="00C60195" w:rsidRDefault="00C60195" w:rsidP="00C60195">
      <w:r>
        <w:rPr>
          <w:rFonts w:hint="eastAsia"/>
        </w:rPr>
        <w:t>以下では「user0001」の承認担当として「UserA」「UserB」「UserC」の3名が設定されている場合において、ファイル送信時の承認担当を「UserA」「UserC」の2名に変更する手順を記載します。</w:t>
      </w:r>
    </w:p>
    <w:p w14:paraId="67915DD4" w14:textId="77777777" w:rsidR="00C60195" w:rsidRDefault="00C60195" w:rsidP="00C60195"/>
    <w:p w14:paraId="4EC96F0C" w14:textId="77777777" w:rsidR="00C60195" w:rsidRDefault="00C60195" w:rsidP="00C60195">
      <w:r>
        <w:rPr>
          <w:rFonts w:hint="eastAsia"/>
        </w:rPr>
        <w:t>ユーザーメニューより「承認担当設定」をクリックします。</w:t>
      </w:r>
    </w:p>
    <w:p w14:paraId="20B601D1" w14:textId="77777777" w:rsidR="00C60195" w:rsidRDefault="00C60195" w:rsidP="00C60195">
      <w:pPr>
        <w:jc w:val="center"/>
      </w:pPr>
      <w:r w:rsidRPr="00533807">
        <w:rPr>
          <w:rFonts w:hint="eastAsia"/>
          <w:noProof/>
        </w:rPr>
        <mc:AlternateContent>
          <mc:Choice Requires="wps">
            <w:drawing>
              <wp:anchor distT="0" distB="0" distL="114300" distR="114300" simplePos="0" relativeHeight="252011520" behindDoc="0" locked="0" layoutInCell="1" allowOverlap="1" wp14:anchorId="556D1AA0" wp14:editId="55A34A3C">
                <wp:simplePos x="0" y="0"/>
                <wp:positionH relativeFrom="column">
                  <wp:posOffset>4463415</wp:posOffset>
                </wp:positionH>
                <wp:positionV relativeFrom="paragraph">
                  <wp:posOffset>857885</wp:posOffset>
                </wp:positionV>
                <wp:extent cx="914400" cy="18097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9144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9967E" id="正方形/長方形 26" o:spid="_x0000_s1026" style="position:absolute;left:0;text-align:left;margin-left:351.45pt;margin-top:67.55pt;width:1in;height:14.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" filled="f" strokecolor="red" strokeweight="2pt"/>
            </w:pict>
          </mc:Fallback>
        </mc:AlternateContent>
      </w:r>
      <w:r>
        <w:rPr>
          <w:noProof/>
        </w:rPr>
        <w:drawing>
          <wp:inline distT="0" distB="0" distL="0" distR="0" wp14:anchorId="7463BF07" wp14:editId="098C3C98">
            <wp:extent cx="5400040" cy="1706880"/>
            <wp:effectExtent l="19050" t="19050" r="10160" b="266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40" cy="1706880"/>
                    </a:xfrm>
                    <a:prstGeom prst="rect">
                      <a:avLst/>
                    </a:prstGeom>
                    <a:ln>
                      <a:solidFill>
                        <a:schemeClr val="tx1"/>
                      </a:solidFill>
                    </a:ln>
                  </pic:spPr>
                </pic:pic>
              </a:graphicData>
            </a:graphic>
          </wp:inline>
        </w:drawing>
      </w:r>
    </w:p>
    <w:p w14:paraId="01707C55" w14:textId="77777777" w:rsidR="00C60195" w:rsidRPr="00106476" w:rsidRDefault="00C60195" w:rsidP="00C60195">
      <w:pPr>
        <w:jc w:val="center"/>
        <w:rPr>
          <w:b/>
        </w:rPr>
      </w:pPr>
      <w:r>
        <w:rPr>
          <w:rFonts w:hint="eastAsia"/>
          <w:b/>
        </w:rPr>
        <w:t>ユーザーメニュー</w:t>
      </w:r>
    </w:p>
    <w:p w14:paraId="68BBF8EA" w14:textId="3BE1152B" w:rsidR="00C60195" w:rsidRDefault="00C60195" w:rsidP="00C60195">
      <w:r>
        <w:rPr>
          <w:rFonts w:hint="eastAsia"/>
        </w:rPr>
        <w:lastRenderedPageBreak/>
        <w:t>承認担当設定ダイアログが表示されます。</w:t>
      </w:r>
    </w:p>
    <w:p w14:paraId="0E49113D" w14:textId="77777777" w:rsidR="00C60195" w:rsidRDefault="00C60195" w:rsidP="00C60195">
      <w:pPr>
        <w:jc w:val="center"/>
        <w:rPr>
          <w:lang w:eastAsia="ar-SA"/>
        </w:rPr>
      </w:pPr>
      <w:r>
        <w:rPr>
          <w:noProof/>
        </w:rPr>
        <w:drawing>
          <wp:inline distT="0" distB="0" distL="0" distR="0" wp14:anchorId="0B996D23" wp14:editId="2D6FCBF1">
            <wp:extent cx="2880000" cy="2440753"/>
            <wp:effectExtent l="19050" t="19050" r="15875" b="1714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tx1"/>
                      </a:solidFill>
                    </a:ln>
                  </pic:spPr>
                </pic:pic>
              </a:graphicData>
            </a:graphic>
          </wp:inline>
        </w:drawing>
      </w:r>
    </w:p>
    <w:p w14:paraId="2426F7AD" w14:textId="77777777" w:rsidR="00C60195" w:rsidRPr="004B6D29" w:rsidRDefault="00C60195" w:rsidP="00C60195">
      <w:pPr>
        <w:jc w:val="center"/>
        <w:rPr>
          <w:b/>
          <w:lang w:eastAsia="ar-SA"/>
        </w:rPr>
      </w:pPr>
      <w:r w:rsidRPr="004B6D29">
        <w:rPr>
          <w:rFonts w:hint="eastAsia"/>
          <w:b/>
        </w:rPr>
        <w:t>承認担当設定</w:t>
      </w:r>
    </w:p>
    <w:p w14:paraId="05F86944" w14:textId="77777777" w:rsidR="00C60195" w:rsidRDefault="00C60195" w:rsidP="00C60195">
      <w:pPr>
        <w:rPr>
          <w:lang w:eastAsia="ar-SA"/>
        </w:rPr>
      </w:pPr>
    </w:p>
    <w:p w14:paraId="25EAF8C6" w14:textId="77777777" w:rsidR="00C60195" w:rsidRDefault="00C60195" w:rsidP="00C60195">
      <w:pPr>
        <w:rPr>
          <w:lang w:eastAsia="ar-SA"/>
        </w:rPr>
      </w:pPr>
      <w:r>
        <w:rPr>
          <w:rFonts w:hint="eastAsia"/>
          <w:bCs/>
        </w:rPr>
        <w:t>各設定項目については以下の通りです。</w:t>
      </w:r>
    </w:p>
    <w:tbl>
      <w:tblPr>
        <w:tblStyle w:val="af1"/>
        <w:tblW w:w="8505" w:type="dxa"/>
        <w:jc w:val="center"/>
        <w:tblLook w:val="04A0" w:firstRow="1" w:lastRow="0" w:firstColumn="1" w:lastColumn="0" w:noHBand="0" w:noVBand="1"/>
      </w:tblPr>
      <w:tblGrid>
        <w:gridCol w:w="2553"/>
        <w:gridCol w:w="5952"/>
      </w:tblGrid>
      <w:tr w:rsidR="00C60195" w14:paraId="1991BD18" w14:textId="77777777" w:rsidTr="00807DB4">
        <w:trPr>
          <w:tblHeader/>
          <w:jc w:val="center"/>
        </w:trPr>
        <w:tc>
          <w:tcPr>
            <w:tcW w:w="2553" w:type="dxa"/>
            <w:shd w:val="clear" w:color="auto" w:fill="DAEEF3" w:themeFill="accent5" w:themeFillTint="33"/>
          </w:tcPr>
          <w:p w14:paraId="425677B5" w14:textId="77777777" w:rsidR="00C60195" w:rsidRDefault="00C60195" w:rsidP="00807DB4">
            <w:pPr>
              <w:rPr>
                <w:lang w:eastAsia="ar-SA"/>
              </w:rPr>
            </w:pPr>
            <w:r>
              <w:rPr>
                <w:rFonts w:hint="eastAsia"/>
              </w:rPr>
              <w:t>項目名</w:t>
            </w:r>
          </w:p>
        </w:tc>
        <w:tc>
          <w:tcPr>
            <w:tcW w:w="5952" w:type="dxa"/>
            <w:shd w:val="clear" w:color="auto" w:fill="DAEEF3" w:themeFill="accent5" w:themeFillTint="33"/>
          </w:tcPr>
          <w:p w14:paraId="0A3B21F0" w14:textId="77777777" w:rsidR="00C60195" w:rsidRDefault="00C60195" w:rsidP="00807DB4">
            <w:pPr>
              <w:rPr>
                <w:lang w:eastAsia="ar-SA"/>
              </w:rPr>
            </w:pPr>
            <w:r>
              <w:rPr>
                <w:rFonts w:hint="eastAsia"/>
              </w:rPr>
              <w:t>説明</w:t>
            </w:r>
          </w:p>
        </w:tc>
      </w:tr>
      <w:tr w:rsidR="00C60195" w14:paraId="7961EBE9" w14:textId="77777777" w:rsidTr="00807DB4">
        <w:trPr>
          <w:jc w:val="center"/>
        </w:trPr>
        <w:tc>
          <w:tcPr>
            <w:tcW w:w="2553" w:type="dxa"/>
            <w:shd w:val="clear" w:color="auto" w:fill="auto"/>
          </w:tcPr>
          <w:p w14:paraId="07101172" w14:textId="77777777" w:rsidR="00C60195" w:rsidRDefault="00C60195" w:rsidP="00807DB4">
            <w:r>
              <w:rPr>
                <w:rFonts w:hint="eastAsia"/>
              </w:rPr>
              <w:t>承認担当候補</w:t>
            </w:r>
          </w:p>
        </w:tc>
        <w:tc>
          <w:tcPr>
            <w:tcW w:w="5952" w:type="dxa"/>
            <w:shd w:val="clear" w:color="auto" w:fill="auto"/>
          </w:tcPr>
          <w:p w14:paraId="0E7A0015" w14:textId="262F9DC8" w:rsidR="00C60195" w:rsidRPr="00C56176" w:rsidRDefault="006243B3" w:rsidP="009D2645">
            <w:r w:rsidRPr="0004190C">
              <w:rPr>
                <w:rFonts w:hint="eastAsia"/>
              </w:rPr>
              <w:t>承認担当として設定することができる</w:t>
            </w:r>
            <w:r w:rsidR="009D2645">
              <w:rPr>
                <w:rFonts w:hint="eastAsia"/>
              </w:rPr>
              <w:t>ユーザーの一覧が</w:t>
            </w:r>
            <w:r w:rsidR="00C60195">
              <w:rPr>
                <w:rFonts w:hint="eastAsia"/>
              </w:rPr>
              <w:t>表示されます。</w:t>
            </w:r>
          </w:p>
        </w:tc>
      </w:tr>
      <w:tr w:rsidR="00C60195" w14:paraId="0D39E252" w14:textId="77777777" w:rsidTr="00807DB4">
        <w:trPr>
          <w:jc w:val="center"/>
        </w:trPr>
        <w:tc>
          <w:tcPr>
            <w:tcW w:w="2553" w:type="dxa"/>
          </w:tcPr>
          <w:p w14:paraId="3CA43205" w14:textId="77777777" w:rsidR="00C60195" w:rsidRDefault="00C60195" w:rsidP="00807DB4">
            <w:pPr>
              <w:rPr>
                <w:lang w:eastAsia="ar-SA"/>
              </w:rPr>
            </w:pPr>
            <w:r>
              <w:rPr>
                <w:rFonts w:hint="eastAsia"/>
              </w:rPr>
              <w:t>承認担当ユーザー</w:t>
            </w:r>
          </w:p>
        </w:tc>
        <w:tc>
          <w:tcPr>
            <w:tcW w:w="5952" w:type="dxa"/>
          </w:tcPr>
          <w:p w14:paraId="034BC7BA" w14:textId="59B4C0D2" w:rsidR="00C60195" w:rsidRDefault="008210B0" w:rsidP="001E5DDE">
            <w:r>
              <w:rPr>
                <w:rFonts w:hint="eastAsia"/>
              </w:rPr>
              <w:t>承認担当となるユーザーの一覧が表示されます。</w:t>
            </w:r>
          </w:p>
        </w:tc>
      </w:tr>
      <w:tr w:rsidR="00C60195" w14:paraId="211BE9B5" w14:textId="77777777" w:rsidTr="00807DB4">
        <w:trPr>
          <w:jc w:val="center"/>
        </w:trPr>
        <w:tc>
          <w:tcPr>
            <w:tcW w:w="2553" w:type="dxa"/>
          </w:tcPr>
          <w:p w14:paraId="00AC1CAB" w14:textId="77777777" w:rsidR="00C60195" w:rsidRDefault="00C60195" w:rsidP="00807DB4">
            <w:r>
              <w:rPr>
                <w:rFonts w:hint="eastAsia"/>
              </w:rPr>
              <w:t>追加 &gt;&gt;</w:t>
            </w:r>
          </w:p>
        </w:tc>
        <w:tc>
          <w:tcPr>
            <w:tcW w:w="5952" w:type="dxa"/>
          </w:tcPr>
          <w:p w14:paraId="65D46B0E" w14:textId="77777777" w:rsidR="00C60195" w:rsidRDefault="00C60195" w:rsidP="00807DB4">
            <w:r>
              <w:rPr>
                <w:rFonts w:hint="eastAsia"/>
              </w:rPr>
              <w:t>「承認担当候補」において対象のユーザーをクリックし選択した状態で「追加 &gt;&gt;」をクリックすると、そのユーザーが「承認担当ユーザー」に移動します。</w:t>
            </w:r>
          </w:p>
        </w:tc>
      </w:tr>
      <w:tr w:rsidR="00C60195" w14:paraId="56AA8217" w14:textId="77777777" w:rsidTr="00807DB4">
        <w:trPr>
          <w:jc w:val="center"/>
        </w:trPr>
        <w:tc>
          <w:tcPr>
            <w:tcW w:w="2553" w:type="dxa"/>
          </w:tcPr>
          <w:p w14:paraId="46E19933" w14:textId="77777777" w:rsidR="00C60195" w:rsidRDefault="00C60195" w:rsidP="00807DB4">
            <w:r>
              <w:rPr>
                <w:rFonts w:hint="eastAsia"/>
              </w:rPr>
              <w:t>&lt;&lt;</w:t>
            </w:r>
            <w:r>
              <w:t xml:space="preserve"> </w:t>
            </w:r>
            <w:r>
              <w:rPr>
                <w:rFonts w:hint="eastAsia"/>
              </w:rPr>
              <w:t>削除</w:t>
            </w:r>
          </w:p>
        </w:tc>
        <w:tc>
          <w:tcPr>
            <w:tcW w:w="5952" w:type="dxa"/>
          </w:tcPr>
          <w:p w14:paraId="57BF0833" w14:textId="77777777" w:rsidR="00C60195" w:rsidRPr="00FC5D53" w:rsidRDefault="00C60195" w:rsidP="00807DB4">
            <w:r>
              <w:rPr>
                <w:rFonts w:hint="eastAsia"/>
              </w:rPr>
              <w:t>「承認担当ユーザー」において対象のユーザーをクリックし選択した状態で「&lt;&lt;</w:t>
            </w:r>
            <w:r>
              <w:t xml:space="preserve"> </w:t>
            </w:r>
            <w:r>
              <w:rPr>
                <w:rFonts w:hint="eastAsia"/>
              </w:rPr>
              <w:t>削除」をクリックすると、そのユーザーが「承認担当候補」に移動します。</w:t>
            </w:r>
          </w:p>
        </w:tc>
      </w:tr>
    </w:tbl>
    <w:p w14:paraId="664D85F8" w14:textId="77777777" w:rsidR="00C60195" w:rsidRDefault="00C60195" w:rsidP="00C60195">
      <w:pPr>
        <w:rPr>
          <w:lang w:eastAsia="ar-SA"/>
        </w:rPr>
      </w:pPr>
    </w:p>
    <w:p w14:paraId="05E5C211" w14:textId="77777777" w:rsidR="00755AB3" w:rsidRDefault="00755AB3">
      <w:pPr>
        <w:adjustRightInd/>
        <w:snapToGrid/>
      </w:pPr>
      <w:r>
        <w:br w:type="page"/>
      </w:r>
    </w:p>
    <w:p w14:paraId="47195E39" w14:textId="008EEB4E" w:rsidR="00C60195" w:rsidRDefault="00C60195" w:rsidP="00C60195">
      <w:r>
        <w:rPr>
          <w:rFonts w:hint="eastAsia"/>
        </w:rPr>
        <w:lastRenderedPageBreak/>
        <w:t>「UserA」「UserC」をクリックして選択後、「</w:t>
      </w:r>
      <w:r w:rsidR="00E07F8F">
        <w:rPr>
          <w:rFonts w:hint="eastAsia"/>
        </w:rPr>
        <w:t>追加 &gt;&gt;</w:t>
      </w:r>
      <w:r>
        <w:rPr>
          <w:rFonts w:hint="eastAsia"/>
        </w:rPr>
        <w:t>」をクリックして「承認担当ユーザー」に移動させます。</w:t>
      </w:r>
    </w:p>
    <w:p w14:paraId="33409676" w14:textId="77777777" w:rsidR="00C60195" w:rsidRDefault="00C60195" w:rsidP="00C60195">
      <w:pPr>
        <w:pStyle w:val="af5"/>
        <w:numPr>
          <w:ilvl w:val="0"/>
          <w:numId w:val="2"/>
        </w:numPr>
        <w:ind w:leftChars="0"/>
      </w:pPr>
      <w:r>
        <w:rPr>
          <w:rFonts w:hint="eastAsia"/>
        </w:rPr>
        <w:t>選択対象が複数の場合はキーボードのCtrlキーを押しながらクリックすることで複数選択、キーボードのShiftキーを押しながらクリックすることで範囲選択をすることができます。</w:t>
      </w:r>
    </w:p>
    <w:p w14:paraId="4FD8F9F8" w14:textId="77777777" w:rsidR="00C60195" w:rsidRDefault="00C60195" w:rsidP="00C60195">
      <w:pPr>
        <w:jc w:val="center"/>
        <w:rPr>
          <w:lang w:eastAsia="ar-SA"/>
        </w:rPr>
      </w:pPr>
      <w:r w:rsidRPr="00533807">
        <w:rPr>
          <w:rFonts w:hint="eastAsia"/>
          <w:noProof/>
        </w:rPr>
        <mc:AlternateContent>
          <mc:Choice Requires="wps">
            <w:drawing>
              <wp:anchor distT="0" distB="0" distL="114300" distR="114300" simplePos="0" relativeHeight="252013568" behindDoc="0" locked="0" layoutInCell="1" allowOverlap="1" wp14:anchorId="112B5307" wp14:editId="461CDD0E">
                <wp:simplePos x="0" y="0"/>
                <wp:positionH relativeFrom="margin">
                  <wp:posOffset>2386965</wp:posOffset>
                </wp:positionH>
                <wp:positionV relativeFrom="paragraph">
                  <wp:posOffset>1118870</wp:posOffset>
                </wp:positionV>
                <wp:extent cx="647700" cy="171450"/>
                <wp:effectExtent l="0" t="0" r="19050" b="19050"/>
                <wp:wrapNone/>
                <wp:docPr id="65" name="正方形/長方形 65"/>
                <wp:cNvGraphicFramePr/>
                <a:graphic xmlns:a="http://schemas.openxmlformats.org/drawingml/2006/main">
                  <a:graphicData uri="http://schemas.microsoft.com/office/word/2010/wordprocessingShape">
                    <wps:wsp>
                      <wps:cNvSpPr/>
                      <wps:spPr>
                        <a:xfrm>
                          <a:off x="0" y="0"/>
                          <a:ext cx="647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5637" id="正方形/長方形 65" o:spid="_x0000_s1026" style="position:absolute;left:0;text-align:left;margin-left:187.95pt;margin-top:88.1pt;width:51pt;height:13.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" filled="f" strokecolor="red" strokeweight="2pt">
                <w10:wrap anchorx="margin"/>
              </v:rect>
            </w:pict>
          </mc:Fallback>
        </mc:AlternateContent>
      </w:r>
      <w:r>
        <w:rPr>
          <w:noProof/>
        </w:rPr>
        <w:drawing>
          <wp:inline distT="0" distB="0" distL="0" distR="0" wp14:anchorId="5C592DB0" wp14:editId="4FA7A9E7">
            <wp:extent cx="2880000" cy="2440753"/>
            <wp:effectExtent l="19050" t="19050" r="15875" b="171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tx1"/>
                      </a:solidFill>
                    </a:ln>
                  </pic:spPr>
                </pic:pic>
              </a:graphicData>
            </a:graphic>
          </wp:inline>
        </w:drawing>
      </w:r>
    </w:p>
    <w:p w14:paraId="51FA7569" w14:textId="77777777" w:rsidR="00C60195" w:rsidRPr="00C35FF3" w:rsidRDefault="00C60195" w:rsidP="00C60195">
      <w:pPr>
        <w:jc w:val="center"/>
        <w:rPr>
          <w:b/>
          <w:lang w:eastAsia="ar-SA"/>
        </w:rPr>
      </w:pPr>
      <w:r w:rsidRPr="00C35FF3">
        <w:rPr>
          <w:rFonts w:hint="eastAsia"/>
          <w:b/>
        </w:rPr>
        <w:t>承認担当設定</w:t>
      </w:r>
    </w:p>
    <w:p w14:paraId="10772094" w14:textId="77777777" w:rsidR="00C60195" w:rsidRDefault="00C60195" w:rsidP="00C60195"/>
    <w:p w14:paraId="452982AA" w14:textId="77777777" w:rsidR="00C60195" w:rsidRDefault="00C60195" w:rsidP="00C60195">
      <w:r>
        <w:rPr>
          <w:rFonts w:hint="eastAsia"/>
        </w:rPr>
        <w:t>「設定」をクリックすると設定内容が反映されます。</w:t>
      </w:r>
    </w:p>
    <w:p w14:paraId="1A51A87B" w14:textId="77777777" w:rsidR="00C60195" w:rsidRDefault="00C60195" w:rsidP="00C60195">
      <w:pPr>
        <w:jc w:val="center"/>
        <w:rPr>
          <w:lang w:eastAsia="ar-SA"/>
        </w:rPr>
      </w:pPr>
      <w:r w:rsidRPr="00533807">
        <w:rPr>
          <w:rFonts w:hint="eastAsia"/>
          <w:noProof/>
        </w:rPr>
        <mc:AlternateContent>
          <mc:Choice Requires="wps">
            <w:drawing>
              <wp:anchor distT="0" distB="0" distL="114300" distR="114300" simplePos="0" relativeHeight="252012544" behindDoc="0" locked="0" layoutInCell="1" allowOverlap="1" wp14:anchorId="37B2FBBB" wp14:editId="687008B4">
                <wp:simplePos x="0" y="0"/>
                <wp:positionH relativeFrom="margin">
                  <wp:posOffset>2310765</wp:posOffset>
                </wp:positionH>
                <wp:positionV relativeFrom="paragraph">
                  <wp:posOffset>2246630</wp:posOffset>
                </wp:positionV>
                <wp:extent cx="762000" cy="18097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762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9F1F5" id="正方形/長方形 64" o:spid="_x0000_s1026" style="position:absolute;left:0;text-align:left;margin-left:181.95pt;margin-top:176.9pt;width:60pt;height:14.2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" filled="f" strokecolor="red" strokeweight="2pt">
                <w10:wrap anchorx="margin"/>
              </v:rect>
            </w:pict>
          </mc:Fallback>
        </mc:AlternateContent>
      </w:r>
      <w:r>
        <w:rPr>
          <w:noProof/>
        </w:rPr>
        <w:drawing>
          <wp:inline distT="0" distB="0" distL="0" distR="0" wp14:anchorId="2D0ABE14" wp14:editId="3A325DD0">
            <wp:extent cx="2880000" cy="2440753"/>
            <wp:effectExtent l="19050" t="19050" r="15875" b="1714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tx1"/>
                      </a:solidFill>
                    </a:ln>
                  </pic:spPr>
                </pic:pic>
              </a:graphicData>
            </a:graphic>
          </wp:inline>
        </w:drawing>
      </w:r>
    </w:p>
    <w:p w14:paraId="49B925AA" w14:textId="77777777" w:rsidR="00C60195" w:rsidRPr="007760BB" w:rsidRDefault="00C60195" w:rsidP="00C60195">
      <w:pPr>
        <w:jc w:val="center"/>
        <w:rPr>
          <w:b/>
          <w:lang w:eastAsia="ar-SA"/>
        </w:rPr>
      </w:pPr>
      <w:r w:rsidRPr="007760BB">
        <w:rPr>
          <w:rFonts w:hint="eastAsia"/>
          <w:b/>
        </w:rPr>
        <w:t>承認担当設定</w:t>
      </w:r>
    </w:p>
    <w:p w14:paraId="64578123" w14:textId="77777777" w:rsidR="001E5FC2" w:rsidRPr="00AC2E9B" w:rsidRDefault="001E5FC2" w:rsidP="00AC2E9B"/>
    <w:p w14:paraId="650464ED" w14:textId="77777777" w:rsidR="001C3414" w:rsidRDefault="001C3414">
      <w:pPr>
        <w:adjustRightInd/>
        <w:snapToGrid/>
        <w:rPr>
          <w:rFonts w:cs="Century"/>
          <w:b/>
          <w:kern w:val="24"/>
          <w:sz w:val="28"/>
        </w:rPr>
      </w:pPr>
      <w:r>
        <w:br w:type="page"/>
      </w:r>
    </w:p>
    <w:p w14:paraId="68D3887A" w14:textId="0BCE4757" w:rsidR="00532497" w:rsidRDefault="008E23FD" w:rsidP="000F4EDA">
      <w:pPr>
        <w:pStyle w:val="1"/>
        <w:rPr>
          <w:lang w:eastAsia="ja-JP"/>
        </w:rPr>
      </w:pPr>
      <w:bookmarkStart w:id="11" w:name="_承認者による承認・拒否"/>
      <w:bookmarkStart w:id="12" w:name="_Toc164948088"/>
      <w:bookmarkEnd w:id="11"/>
      <w:r>
        <w:rPr>
          <w:rFonts w:hint="eastAsia"/>
        </w:rPr>
        <w:lastRenderedPageBreak/>
        <w:t>承認担当</w:t>
      </w:r>
      <w:r w:rsidR="00F412C3">
        <w:rPr>
          <w:rFonts w:hint="eastAsia"/>
          <w:lang w:eastAsia="ja-JP"/>
        </w:rPr>
        <w:t>による承認・拒否</w:t>
      </w:r>
      <w:bookmarkEnd w:id="12"/>
    </w:p>
    <w:p w14:paraId="04AB4EA7" w14:textId="1BCC0614" w:rsidR="003F3591" w:rsidRDefault="005F3269" w:rsidP="005F3269">
      <w:r w:rsidRPr="005F3269">
        <w:rPr>
          <w:rFonts w:hint="eastAsia"/>
        </w:rPr>
        <w:t>承認担当が承認または拒否を行う方法として</w:t>
      </w:r>
      <w:r w:rsidR="003F3591">
        <w:rPr>
          <w:rFonts w:hint="eastAsia"/>
        </w:rPr>
        <w:t>、承認依頼通知メールから行う方法、承認一覧画面から行う方法の2通りあります。</w:t>
      </w:r>
    </w:p>
    <w:p w14:paraId="3AF50282" w14:textId="77777777" w:rsidR="003F3591" w:rsidRDefault="003F3591" w:rsidP="003F3591">
      <w:pPr>
        <w:pStyle w:val="af5"/>
        <w:numPr>
          <w:ilvl w:val="0"/>
          <w:numId w:val="2"/>
        </w:numPr>
        <w:ind w:leftChars="0"/>
      </w:pPr>
      <w:r>
        <w:rPr>
          <w:rFonts w:hint="eastAsia"/>
        </w:rPr>
        <w:t>管理者の設定により、どちらかあるいは両方を利用することができます。</w:t>
      </w:r>
    </w:p>
    <w:p w14:paraId="646E04A6" w14:textId="77777777" w:rsidR="003F3591" w:rsidRPr="007E2048" w:rsidRDefault="003F3591" w:rsidP="003F3591"/>
    <w:p w14:paraId="6BB542D2" w14:textId="61761675" w:rsidR="003F3591" w:rsidRDefault="003F3591" w:rsidP="003F3591">
      <w:r w:rsidRPr="00FD3E20">
        <w:rPr>
          <w:rFonts w:hint="eastAsia"/>
        </w:rPr>
        <w:t>詳細については「</w:t>
      </w:r>
      <w:hyperlink w:anchor="_ファイル送信承認依頼通知メールからの承認依頼確認" w:history="1">
        <w:r w:rsidR="00E537DB" w:rsidRPr="00AF426E">
          <w:rPr>
            <w:rStyle w:val="af0"/>
            <w:rFonts w:hint="eastAsia"/>
          </w:rPr>
          <w:t>5</w:t>
        </w:r>
        <w:r w:rsidRPr="00AF426E">
          <w:rPr>
            <w:rStyle w:val="af0"/>
          </w:rPr>
          <w:t>.1.ファイル送信</w:t>
        </w:r>
        <w:r w:rsidRPr="00AF426E">
          <w:rPr>
            <w:rStyle w:val="af0"/>
            <w:rFonts w:hint="eastAsia"/>
          </w:rPr>
          <w:t>承認</w:t>
        </w:r>
        <w:r w:rsidRPr="00AF426E">
          <w:rPr>
            <w:rStyle w:val="af0"/>
          </w:rPr>
          <w:t>依頼通知メールからの承認</w:t>
        </w:r>
        <w:r w:rsidRPr="00AF426E">
          <w:rPr>
            <w:rStyle w:val="af0"/>
            <w:rFonts w:hint="eastAsia"/>
          </w:rPr>
          <w:t>依頼確認</w:t>
        </w:r>
      </w:hyperlink>
      <w:r w:rsidRPr="00FD3E20">
        <w:t>」「</w:t>
      </w:r>
      <w:hyperlink w:anchor="_承認一覧画面からの承認依頼確認" w:history="1">
        <w:r w:rsidR="00E537DB" w:rsidRPr="00AF426E">
          <w:rPr>
            <w:rStyle w:val="af0"/>
          </w:rPr>
          <w:t>5</w:t>
        </w:r>
        <w:r w:rsidRPr="00AF426E">
          <w:rPr>
            <w:rStyle w:val="af0"/>
          </w:rPr>
          <w:t>.2.承認一覧画面からの承認</w:t>
        </w:r>
        <w:r w:rsidRPr="00AF426E">
          <w:rPr>
            <w:rStyle w:val="af0"/>
            <w:rFonts w:hint="eastAsia"/>
          </w:rPr>
          <w:t>依頼確認</w:t>
        </w:r>
      </w:hyperlink>
      <w:r w:rsidRPr="00FD3E20">
        <w:t>」をご参照ください。</w:t>
      </w:r>
    </w:p>
    <w:p w14:paraId="118ED2C4" w14:textId="77777777" w:rsidR="00551043" w:rsidRPr="00F412C3" w:rsidRDefault="00551043" w:rsidP="00F412C3"/>
    <w:p w14:paraId="38BCA86E" w14:textId="1CD01B1B" w:rsidR="00E537DB" w:rsidRDefault="00E537DB" w:rsidP="00E537DB">
      <w:pPr>
        <w:pStyle w:val="2"/>
      </w:pPr>
      <w:bookmarkStart w:id="13" w:name="_ファイル送信承認依頼通知メールからの承認依頼確認"/>
      <w:bookmarkStart w:id="14" w:name="_Toc164948089"/>
      <w:bookmarkEnd w:id="13"/>
      <w:r>
        <w:rPr>
          <w:rFonts w:hint="eastAsia"/>
        </w:rPr>
        <w:t>ファイル送信</w:t>
      </w:r>
      <w:r w:rsidRPr="003F3591">
        <w:rPr>
          <w:rFonts w:hint="eastAsia"/>
        </w:rPr>
        <w:t>承認</w:t>
      </w:r>
      <w:r w:rsidRPr="003F3591">
        <w:t>依頼通知メールからの承認</w:t>
      </w:r>
      <w:r w:rsidRPr="003F3591">
        <w:rPr>
          <w:rFonts w:hint="eastAsia"/>
        </w:rPr>
        <w:t>依頼確認</w:t>
      </w:r>
      <w:bookmarkEnd w:id="14"/>
    </w:p>
    <w:p w14:paraId="607A87C0" w14:textId="501B1279" w:rsidR="00BB6D53" w:rsidRDefault="00BB6D53" w:rsidP="00BB6D53">
      <w:r>
        <w:rPr>
          <w:rFonts w:hint="eastAsia"/>
        </w:rPr>
        <w:t>Proselfのユーザーがファイル送信を行った場合、</w:t>
      </w:r>
      <w:r w:rsidR="008E23FD">
        <w:rPr>
          <w:rFonts w:hint="eastAsia"/>
        </w:rPr>
        <w:t>承認担当</w:t>
      </w:r>
      <w:r>
        <w:rPr>
          <w:rFonts w:hint="eastAsia"/>
        </w:rPr>
        <w:t>に対し以下のようなメールが送信されます。</w:t>
      </w:r>
    </w:p>
    <w:p w14:paraId="57B6C7E3" w14:textId="77777777" w:rsidR="00BB6D53" w:rsidRPr="00AC4F62" w:rsidRDefault="00BB6D53" w:rsidP="00BB6D53">
      <w:pPr>
        <w:pStyle w:val="af5"/>
        <w:numPr>
          <w:ilvl w:val="0"/>
          <w:numId w:val="3"/>
        </w:numPr>
        <w:ind w:leftChars="0"/>
      </w:pPr>
      <w:r w:rsidRPr="00E75044">
        <w:rPr>
          <w:rFonts w:hint="eastAsia"/>
        </w:rPr>
        <w:t>管理者の設定によって件名や本文が異なる場合があります。</w:t>
      </w:r>
    </w:p>
    <w:p w14:paraId="477588E2" w14:textId="77777777" w:rsidR="00E537DB" w:rsidRDefault="00E537DB" w:rsidP="00E537DB">
      <w:pPr>
        <w:jc w:val="center"/>
      </w:pPr>
      <w:r>
        <w:rPr>
          <w:rFonts w:hint="eastAsia"/>
          <w:noProof/>
        </w:rPr>
        <w:drawing>
          <wp:inline distT="0" distB="0" distL="0" distR="0" wp14:anchorId="37E70585" wp14:editId="34CB8094">
            <wp:extent cx="3960000" cy="1336919"/>
            <wp:effectExtent l="0" t="0" r="254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ファイル送信承認依頼通知.bmp"/>
                    <pic:cNvPicPr/>
                  </pic:nvPicPr>
                  <pic:blipFill>
                    <a:blip r:embed="rId29">
                      <a:extLst>
                        <a:ext uri="{28A0092B-C50C-407E-A947-70E740481C1C}">
                          <a14:useLocalDpi xmlns:a14="http://schemas.microsoft.com/office/drawing/2010/main" val="0"/>
                        </a:ext>
                      </a:extLst>
                    </a:blip>
                    <a:stretch>
                      <a:fillRect/>
                    </a:stretch>
                  </pic:blipFill>
                  <pic:spPr>
                    <a:xfrm>
                      <a:off x="0" y="0"/>
                      <a:ext cx="3960000" cy="1336919"/>
                    </a:xfrm>
                    <a:prstGeom prst="rect">
                      <a:avLst/>
                    </a:prstGeom>
                  </pic:spPr>
                </pic:pic>
              </a:graphicData>
            </a:graphic>
          </wp:inline>
        </w:drawing>
      </w:r>
    </w:p>
    <w:p w14:paraId="03111C93" w14:textId="77777777" w:rsidR="00E537DB" w:rsidRPr="00A65465" w:rsidRDefault="00E537DB" w:rsidP="00E537DB">
      <w:pPr>
        <w:jc w:val="center"/>
        <w:rPr>
          <w:b/>
        </w:rPr>
      </w:pPr>
      <w:r w:rsidRPr="00A65465">
        <w:rPr>
          <w:rFonts w:hint="eastAsia"/>
          <w:b/>
        </w:rPr>
        <w:t>ファイル送信依頼通知メール</w:t>
      </w:r>
    </w:p>
    <w:p w14:paraId="4281D80B" w14:textId="77777777" w:rsidR="00E537DB" w:rsidRDefault="00E537DB" w:rsidP="00E537DB"/>
    <w:p w14:paraId="703A2E34" w14:textId="77777777" w:rsidR="00E22064" w:rsidRDefault="00E22064">
      <w:pPr>
        <w:adjustRightInd/>
        <w:snapToGrid/>
      </w:pPr>
      <w:r>
        <w:br w:type="page"/>
      </w:r>
    </w:p>
    <w:p w14:paraId="0A49F106" w14:textId="0661C7C9" w:rsidR="00E537DB" w:rsidRPr="006C0F45" w:rsidRDefault="006C0F45" w:rsidP="00E537DB">
      <w:r>
        <w:rPr>
          <w:rFonts w:hint="eastAsia"/>
        </w:rPr>
        <w:lastRenderedPageBreak/>
        <w:t>Webブラウザでメール内に記載されている承認用のURLにアクセスしてログインします。</w:t>
      </w:r>
    </w:p>
    <w:p w14:paraId="71C24E64" w14:textId="30957B70" w:rsidR="00A36875" w:rsidRDefault="00A36875" w:rsidP="00E537DB">
      <w:pPr>
        <w:jc w:val="center"/>
      </w:pPr>
      <w:r>
        <w:rPr>
          <w:noProof/>
        </w:rPr>
        <w:drawing>
          <wp:inline distT="0" distB="0" distL="0" distR="0" wp14:anchorId="71AD3F2B" wp14:editId="1E5D3967">
            <wp:extent cx="2520000" cy="2335046"/>
            <wp:effectExtent l="19050" t="19050" r="13970" b="2730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20000" cy="2335046"/>
                    </a:xfrm>
                    <a:prstGeom prst="rect">
                      <a:avLst/>
                    </a:prstGeom>
                    <a:ln>
                      <a:solidFill>
                        <a:schemeClr val="tx1"/>
                      </a:solidFill>
                    </a:ln>
                  </pic:spPr>
                </pic:pic>
              </a:graphicData>
            </a:graphic>
          </wp:inline>
        </w:drawing>
      </w:r>
    </w:p>
    <w:p w14:paraId="6CF5F624" w14:textId="77777777" w:rsidR="00E537DB" w:rsidRPr="00186CB4" w:rsidRDefault="00E537DB" w:rsidP="00E537DB">
      <w:pPr>
        <w:jc w:val="center"/>
        <w:rPr>
          <w:b/>
        </w:rPr>
      </w:pPr>
      <w:r w:rsidRPr="00186CB4">
        <w:rPr>
          <w:rFonts w:hint="eastAsia"/>
          <w:b/>
        </w:rPr>
        <w:t>承認ログイン画面</w:t>
      </w:r>
    </w:p>
    <w:p w14:paraId="32F0BCC3" w14:textId="77777777" w:rsidR="00E537DB" w:rsidRDefault="00E537DB" w:rsidP="00E537DB"/>
    <w:p w14:paraId="58865E14" w14:textId="77777777" w:rsidR="00E537DB" w:rsidRDefault="00E537DB" w:rsidP="00E537DB">
      <w:r>
        <w:rPr>
          <w:rFonts w:hint="eastAsia"/>
        </w:rPr>
        <w:t>ログインに成功すると承認画面が表示されます。この画面からファイル送信でゲストユーザーに送信しようとしているファイルを一覧で確認することができます。</w:t>
      </w:r>
    </w:p>
    <w:p w14:paraId="35D40BEB" w14:textId="77777777" w:rsidR="00E537DB" w:rsidRDefault="00E537DB" w:rsidP="00E537DB"/>
    <w:p w14:paraId="16F93861" w14:textId="2F5C6CD7" w:rsidR="005E26FA" w:rsidRDefault="00E537DB" w:rsidP="00E537DB">
      <w:r w:rsidRPr="00023F2B">
        <w:rPr>
          <w:rFonts w:hint="eastAsia"/>
        </w:rPr>
        <w:t>ファイルの中身を確認する場合は、ファイル名をクリックするかファイルにチェ</w:t>
      </w:r>
      <w:r>
        <w:rPr>
          <w:rFonts w:hint="eastAsia"/>
        </w:rPr>
        <w:t>ックを入れて「一括ダウンロード」をクリックし、ダウンロードを</w:t>
      </w:r>
      <w:r w:rsidRPr="00023F2B">
        <w:rPr>
          <w:rFonts w:hint="eastAsia"/>
        </w:rPr>
        <w:t>実施</w:t>
      </w:r>
      <w:r>
        <w:rPr>
          <w:rFonts w:hint="eastAsia"/>
        </w:rPr>
        <w:t>します</w:t>
      </w:r>
      <w:r w:rsidRPr="00023F2B">
        <w:rPr>
          <w:rFonts w:hint="eastAsia"/>
        </w:rPr>
        <w:t>。</w:t>
      </w:r>
    </w:p>
    <w:p w14:paraId="605049C6" w14:textId="101756D9" w:rsidR="000E353A" w:rsidRDefault="00B95221" w:rsidP="000E353A">
      <w:pPr>
        <w:jc w:val="center"/>
      </w:pPr>
      <w:r w:rsidRPr="009B2A0C">
        <w:rPr>
          <w:rFonts w:hint="eastAsia"/>
          <w:noProof/>
        </w:rPr>
        <mc:AlternateContent>
          <mc:Choice Requires="wps">
            <w:drawing>
              <wp:anchor distT="0" distB="0" distL="114300" distR="114300" simplePos="0" relativeHeight="252065792" behindDoc="0" locked="0" layoutInCell="1" allowOverlap="1" wp14:anchorId="127C906A" wp14:editId="319BD199">
                <wp:simplePos x="0" y="0"/>
                <wp:positionH relativeFrom="column">
                  <wp:posOffset>24765</wp:posOffset>
                </wp:positionH>
                <wp:positionV relativeFrom="paragraph">
                  <wp:posOffset>1104900</wp:posOffset>
                </wp:positionV>
                <wp:extent cx="719455" cy="179705"/>
                <wp:effectExtent l="0" t="0" r="23495" b="10795"/>
                <wp:wrapNone/>
                <wp:docPr id="24" name="正方形/長方形 24"/>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15495" id="正方形/長方形 24" o:spid="_x0000_s1026" style="position:absolute;left:0;text-align:left;margin-left:1.95pt;margin-top:87pt;width:56.65pt;height:14.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" filled="f" strokecolor="red" strokeweight="2pt"/>
            </w:pict>
          </mc:Fallback>
        </mc:AlternateContent>
      </w:r>
      <w:r w:rsidRPr="009B2A0C">
        <w:rPr>
          <w:rFonts w:hint="eastAsia"/>
          <w:noProof/>
        </w:rPr>
        <mc:AlternateContent>
          <mc:Choice Requires="wps">
            <w:drawing>
              <wp:anchor distT="0" distB="0" distL="114300" distR="114300" simplePos="0" relativeHeight="252066816" behindDoc="0" locked="0" layoutInCell="1" allowOverlap="1" wp14:anchorId="1D9BDD0A" wp14:editId="51A13C86">
                <wp:simplePos x="0" y="0"/>
                <wp:positionH relativeFrom="column">
                  <wp:posOffset>167640</wp:posOffset>
                </wp:positionH>
                <wp:positionV relativeFrom="paragraph">
                  <wp:posOffset>1459230</wp:posOffset>
                </wp:positionV>
                <wp:extent cx="719455" cy="179705"/>
                <wp:effectExtent l="0" t="0" r="23495" b="10795"/>
                <wp:wrapNone/>
                <wp:docPr id="25" name="正方形/長方形 25"/>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8E5E3" id="正方形/長方形 25" o:spid="_x0000_s1026" style="position:absolute;left:0;text-align:left;margin-left:13.2pt;margin-top:114.9pt;width:56.65pt;height:14.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" filled="f" strokecolor="red" strokeweight="2pt"/>
            </w:pict>
          </mc:Fallback>
        </mc:AlternateContent>
      </w:r>
      <w:r w:rsidR="000E353A">
        <w:rPr>
          <w:noProof/>
        </w:rPr>
        <w:drawing>
          <wp:inline distT="0" distB="0" distL="0" distR="0" wp14:anchorId="24E92B98" wp14:editId="60122902">
            <wp:extent cx="5399141" cy="1962150"/>
            <wp:effectExtent l="19050" t="19050" r="11430"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D0EA33" w14:textId="77777777" w:rsidR="003E1FF8" w:rsidRDefault="003E1FF8" w:rsidP="003E1FF8">
      <w:pPr>
        <w:jc w:val="center"/>
      </w:pPr>
      <w:r w:rsidRPr="00A11509">
        <w:rPr>
          <w:rFonts w:hint="eastAsia"/>
          <w:b/>
        </w:rPr>
        <w:t>承認</w:t>
      </w:r>
      <w:r>
        <w:rPr>
          <w:rFonts w:hint="eastAsia"/>
          <w:b/>
        </w:rPr>
        <w:t>画面</w:t>
      </w:r>
    </w:p>
    <w:p w14:paraId="07D4DAA8" w14:textId="211B3390" w:rsidR="000E353A" w:rsidRDefault="000E353A" w:rsidP="00E537DB"/>
    <w:p w14:paraId="2B95E545" w14:textId="1F0D7CBF" w:rsidR="00486794" w:rsidRDefault="00D52C2F" w:rsidP="00E537DB">
      <w:r>
        <w:rPr>
          <w:rFonts w:hint="eastAsia"/>
        </w:rPr>
        <w:lastRenderedPageBreak/>
        <w:t>管理者の設定によっては、以下のように承認状態が表示され</w:t>
      </w:r>
      <w:r w:rsidR="00194F7E">
        <w:rPr>
          <w:rFonts w:hint="eastAsia"/>
        </w:rPr>
        <w:t>、自分を含めた他の承認担当による承認状況を把握することができます。</w:t>
      </w:r>
      <w:r w:rsidR="0035244C">
        <w:rPr>
          <w:rFonts w:hint="eastAsia"/>
        </w:rPr>
        <w:t>なお、</w:t>
      </w:r>
      <w:r w:rsidR="00194F7E">
        <w:rPr>
          <w:rFonts w:hint="eastAsia"/>
        </w:rPr>
        <w:t>この場合</w:t>
      </w:r>
      <w:r w:rsidR="002111B5">
        <w:rPr>
          <w:rFonts w:hint="eastAsia"/>
        </w:rPr>
        <w:t>、</w:t>
      </w:r>
      <w:r>
        <w:rPr>
          <w:rFonts w:hint="eastAsia"/>
        </w:rPr>
        <w:t>承認担当</w:t>
      </w:r>
      <w:r w:rsidR="00194F7E">
        <w:rPr>
          <w:rFonts w:hint="eastAsia"/>
        </w:rPr>
        <w:t>全員の承認が完了するまでは</w:t>
      </w:r>
      <w:r w:rsidR="005E0E5A">
        <w:rPr>
          <w:rFonts w:hint="eastAsia"/>
        </w:rPr>
        <w:t>ファイル送信メールが送られません</w:t>
      </w:r>
      <w:r>
        <w:rPr>
          <w:rFonts w:hint="eastAsia"/>
        </w:rPr>
        <w:t>。</w:t>
      </w:r>
    </w:p>
    <w:p w14:paraId="6C9D9924" w14:textId="412F33B6" w:rsidR="00486794" w:rsidRDefault="00FF290D" w:rsidP="00E537DB">
      <w:r w:rsidRPr="009B2A0C">
        <w:rPr>
          <w:rFonts w:hint="eastAsia"/>
          <w:noProof/>
        </w:rPr>
        <mc:AlternateContent>
          <mc:Choice Requires="wps">
            <w:drawing>
              <wp:anchor distT="0" distB="0" distL="114300" distR="114300" simplePos="0" relativeHeight="252068864" behindDoc="0" locked="0" layoutInCell="1" allowOverlap="1" wp14:anchorId="4ADFA861" wp14:editId="708C25A2">
                <wp:simplePos x="0" y="0"/>
                <wp:positionH relativeFrom="column">
                  <wp:posOffset>958215</wp:posOffset>
                </wp:positionH>
                <wp:positionV relativeFrom="paragraph">
                  <wp:posOffset>593090</wp:posOffset>
                </wp:positionV>
                <wp:extent cx="2390775" cy="252000"/>
                <wp:effectExtent l="0" t="0" r="28575" b="15240"/>
                <wp:wrapNone/>
                <wp:docPr id="31" name="正方形/長方形 31"/>
                <wp:cNvGraphicFramePr/>
                <a:graphic xmlns:a="http://schemas.openxmlformats.org/drawingml/2006/main">
                  <a:graphicData uri="http://schemas.microsoft.com/office/word/2010/wordprocessingShape">
                    <wps:wsp>
                      <wps:cNvSpPr/>
                      <wps:spPr>
                        <a:xfrm>
                          <a:off x="0" y="0"/>
                          <a:ext cx="2390775" cy="25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734F9" id="正方形/長方形 31" o:spid="_x0000_s1026" style="position:absolute;left:0;text-align:left;margin-left:75.45pt;margin-top:46.7pt;width:188.25pt;height:19.8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" filled="f" strokecolor="red" strokeweight="2pt"/>
            </w:pict>
          </mc:Fallback>
        </mc:AlternateContent>
      </w:r>
      <w:r w:rsidR="00486794">
        <w:rPr>
          <w:noProof/>
        </w:rPr>
        <w:drawing>
          <wp:inline distT="0" distB="0" distL="0" distR="0" wp14:anchorId="24F3A806" wp14:editId="3281BF54">
            <wp:extent cx="5399405" cy="2019300"/>
            <wp:effectExtent l="19050" t="19050" r="10795" b="190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400000" cy="2019523"/>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4432A9" w14:textId="77777777" w:rsidR="00486794" w:rsidRDefault="00486794" w:rsidP="00486794">
      <w:pPr>
        <w:jc w:val="center"/>
      </w:pPr>
      <w:r w:rsidRPr="00A11509">
        <w:rPr>
          <w:rFonts w:hint="eastAsia"/>
          <w:b/>
        </w:rPr>
        <w:t>承認</w:t>
      </w:r>
      <w:r>
        <w:rPr>
          <w:rFonts w:hint="eastAsia"/>
          <w:b/>
        </w:rPr>
        <w:t>画面</w:t>
      </w:r>
    </w:p>
    <w:p w14:paraId="42632180" w14:textId="77777777" w:rsidR="00486794" w:rsidRDefault="00486794" w:rsidP="00E537DB"/>
    <w:p w14:paraId="7D9FA600" w14:textId="4B653AAD" w:rsidR="00E537DB" w:rsidRDefault="00B20E47" w:rsidP="00E537DB">
      <w:r>
        <w:rPr>
          <w:rFonts w:hint="eastAsia"/>
        </w:rPr>
        <w:t>また、</w:t>
      </w:r>
      <w:r w:rsidR="00E537DB">
        <w:rPr>
          <w:rFonts w:hint="eastAsia"/>
        </w:rPr>
        <w:t>画面内の「送信予定メールを表示する」をクリックすると、以下のようにProselfのユーザーがファイル送信画面で入力したメールの宛先、件名、本文等の情報を確認することができます。</w:t>
      </w:r>
    </w:p>
    <w:p w14:paraId="0588D8C4" w14:textId="08BD6B13" w:rsidR="00861D77" w:rsidRPr="00861D77" w:rsidRDefault="00861D77" w:rsidP="00861D77">
      <w:pPr>
        <w:jc w:val="center"/>
      </w:pPr>
      <w:r w:rsidRPr="00D93353">
        <w:rPr>
          <w:rFonts w:hint="eastAsia"/>
          <w:noProof/>
        </w:rPr>
        <mc:AlternateContent>
          <mc:Choice Requires="wps">
            <w:drawing>
              <wp:anchor distT="0" distB="0" distL="114300" distR="114300" simplePos="0" relativeHeight="252099584" behindDoc="0" locked="0" layoutInCell="1" allowOverlap="1" wp14:anchorId="65C17C9C" wp14:editId="3FBEB4F6">
                <wp:simplePos x="0" y="0"/>
                <wp:positionH relativeFrom="column">
                  <wp:posOffset>958215</wp:posOffset>
                </wp:positionH>
                <wp:positionV relativeFrom="paragraph">
                  <wp:posOffset>798830</wp:posOffset>
                </wp:positionV>
                <wp:extent cx="857250" cy="16192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8572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4B8ED" id="正方形/長方形 10" o:spid="_x0000_s1026" style="position:absolute;left:0;text-align:left;margin-left:75.45pt;margin-top:62.9pt;width:67.5pt;height:12.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" filled="f" strokecolor="red" strokeweight="2pt"/>
            </w:pict>
          </mc:Fallback>
        </mc:AlternateContent>
      </w:r>
      <w:r>
        <w:rPr>
          <w:noProof/>
        </w:rPr>
        <w:drawing>
          <wp:inline distT="0" distB="0" distL="0" distR="0" wp14:anchorId="453F8D5D" wp14:editId="321EF98F">
            <wp:extent cx="5399141" cy="1962150"/>
            <wp:effectExtent l="19050" t="19050" r="1143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A32401" w14:textId="77777777" w:rsidR="00E53C57" w:rsidRDefault="00E53C57" w:rsidP="00E53C57">
      <w:pPr>
        <w:jc w:val="center"/>
      </w:pPr>
      <w:r w:rsidRPr="00A11509">
        <w:rPr>
          <w:rFonts w:hint="eastAsia"/>
          <w:b/>
        </w:rPr>
        <w:t>承認</w:t>
      </w:r>
      <w:r>
        <w:rPr>
          <w:rFonts w:hint="eastAsia"/>
          <w:b/>
        </w:rPr>
        <w:t>画面</w:t>
      </w:r>
    </w:p>
    <w:p w14:paraId="790B4A82" w14:textId="77777777" w:rsidR="00E53C57" w:rsidRDefault="00E53C57" w:rsidP="00E537DB"/>
    <w:p w14:paraId="70B03C4B" w14:textId="77777777" w:rsidR="00E537DB" w:rsidRPr="00230E7E" w:rsidRDefault="00E537DB" w:rsidP="00E537DB">
      <w:r>
        <w:rPr>
          <w:rFonts w:hint="eastAsia"/>
          <w:noProof/>
        </w:rPr>
        <w:lastRenderedPageBreak/>
        <w:drawing>
          <wp:inline distT="0" distB="0" distL="0" distR="0" wp14:anchorId="3CA6B86E" wp14:editId="792A6C67">
            <wp:extent cx="5400000" cy="3275851"/>
            <wp:effectExtent l="19050" t="19050" r="10795" b="2032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承認画面-詳細.bmp"/>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00000" cy="3275851"/>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05F179" w14:textId="77777777" w:rsidR="00E537DB" w:rsidRPr="00DB1511" w:rsidRDefault="00E537DB" w:rsidP="00E537DB">
      <w:pPr>
        <w:jc w:val="center"/>
        <w:rPr>
          <w:b/>
        </w:rPr>
      </w:pPr>
      <w:r w:rsidRPr="00DB1511">
        <w:rPr>
          <w:rFonts w:hint="eastAsia"/>
          <w:b/>
        </w:rPr>
        <w:t>送信予定メールの詳細</w:t>
      </w:r>
    </w:p>
    <w:p w14:paraId="630D7BE8" w14:textId="4B2A62C3" w:rsidR="00E537DB" w:rsidRDefault="00E537DB" w:rsidP="00E537DB"/>
    <w:p w14:paraId="619F4095" w14:textId="73B29FF3" w:rsidR="00C10AAA" w:rsidRDefault="00C10AAA" w:rsidP="00C10AAA">
      <w:r w:rsidRPr="00E44CA7">
        <w:rPr>
          <w:rFonts w:hint="eastAsia"/>
        </w:rPr>
        <w:t>ファイルやメールの内容確認が終わりましたら</w:t>
      </w:r>
      <w:r>
        <w:rPr>
          <w:rFonts w:hint="eastAsia"/>
        </w:rPr>
        <w:t>「承認」もしくは「拒否」をクリックします。承認、拒否の操作については「</w:t>
      </w:r>
      <w:hyperlink w:anchor="_承認・拒否" w:history="1">
        <w:r w:rsidRPr="00C10AAA">
          <w:rPr>
            <w:rStyle w:val="af0"/>
            <w:rFonts w:hint="eastAsia"/>
          </w:rPr>
          <w:t>5.3.承認・拒否</w:t>
        </w:r>
      </w:hyperlink>
      <w:r>
        <w:rPr>
          <w:rFonts w:hint="eastAsia"/>
        </w:rPr>
        <w:t>」をご参照ください。</w:t>
      </w:r>
    </w:p>
    <w:p w14:paraId="26AF1821" w14:textId="10F5E94A" w:rsidR="00513DDA" w:rsidRDefault="00513DDA" w:rsidP="00513DDA">
      <w:pPr>
        <w:jc w:val="center"/>
      </w:pPr>
      <w:r w:rsidRPr="00D93353">
        <w:rPr>
          <w:rFonts w:hint="eastAsia"/>
          <w:noProof/>
        </w:rPr>
        <mc:AlternateContent>
          <mc:Choice Requires="wps">
            <w:drawing>
              <wp:anchor distT="0" distB="0" distL="114300" distR="114300" simplePos="0" relativeHeight="252101632" behindDoc="0" locked="0" layoutInCell="1" allowOverlap="1" wp14:anchorId="45036458" wp14:editId="3F466217">
                <wp:simplePos x="0" y="0"/>
                <wp:positionH relativeFrom="column">
                  <wp:posOffset>53340</wp:posOffset>
                </wp:positionH>
                <wp:positionV relativeFrom="paragraph">
                  <wp:posOffset>671195</wp:posOffset>
                </wp:positionV>
                <wp:extent cx="809625" cy="20955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8096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E8D31" id="正方形/長方形 14" o:spid="_x0000_s1026" style="position:absolute;left:0;text-align:left;margin-left:4.2pt;margin-top:52.85pt;width:63.75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" filled="f" strokecolor="red" strokeweight="2pt"/>
            </w:pict>
          </mc:Fallback>
        </mc:AlternateContent>
      </w:r>
      <w:r>
        <w:rPr>
          <w:noProof/>
        </w:rPr>
        <w:drawing>
          <wp:inline distT="0" distB="0" distL="0" distR="0" wp14:anchorId="72772368" wp14:editId="5F9652AD">
            <wp:extent cx="5399141" cy="1962150"/>
            <wp:effectExtent l="19050" t="19050" r="11430" b="190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246A7A" w14:textId="77777777" w:rsidR="0001756A" w:rsidRDefault="0001756A" w:rsidP="0001756A">
      <w:pPr>
        <w:jc w:val="center"/>
      </w:pPr>
      <w:r w:rsidRPr="00A11509">
        <w:rPr>
          <w:rFonts w:hint="eastAsia"/>
          <w:b/>
        </w:rPr>
        <w:t>承認</w:t>
      </w:r>
      <w:r>
        <w:rPr>
          <w:rFonts w:hint="eastAsia"/>
          <w:b/>
        </w:rPr>
        <w:t>画面</w:t>
      </w:r>
    </w:p>
    <w:p w14:paraId="2D8DE716" w14:textId="45926636" w:rsidR="00E537DB" w:rsidRDefault="00E537DB" w:rsidP="00E537DB">
      <w:pPr>
        <w:rPr>
          <w:lang w:eastAsia="ar-SA"/>
        </w:rPr>
      </w:pPr>
    </w:p>
    <w:p w14:paraId="1C680F6B" w14:textId="3B6FAD90" w:rsidR="00C142CC" w:rsidRDefault="00C142CC">
      <w:pPr>
        <w:adjustRightInd/>
        <w:snapToGrid/>
        <w:rPr>
          <w:lang w:eastAsia="ar-SA"/>
        </w:rPr>
      </w:pPr>
      <w:r>
        <w:rPr>
          <w:lang w:eastAsia="ar-SA"/>
        </w:rPr>
        <w:br w:type="page"/>
      </w:r>
    </w:p>
    <w:p w14:paraId="6BFA57DE" w14:textId="7924BC59" w:rsidR="00E537DB" w:rsidRDefault="00E537DB" w:rsidP="00E537DB">
      <w:pPr>
        <w:pStyle w:val="2"/>
      </w:pPr>
      <w:bookmarkStart w:id="15" w:name="_承認一覧画面からの承認依頼確認"/>
      <w:bookmarkStart w:id="16" w:name="_Toc164948090"/>
      <w:bookmarkEnd w:id="15"/>
      <w:r w:rsidRPr="003F3591">
        <w:lastRenderedPageBreak/>
        <w:t>承認一覧画面からの承認</w:t>
      </w:r>
      <w:r w:rsidRPr="003F3591">
        <w:rPr>
          <w:rFonts w:hint="eastAsia"/>
        </w:rPr>
        <w:t>依頼確認</w:t>
      </w:r>
      <w:bookmarkEnd w:id="16"/>
    </w:p>
    <w:p w14:paraId="7E09CEC3" w14:textId="4D0545A8" w:rsidR="00E537DB" w:rsidRPr="00720967" w:rsidRDefault="008E23FD" w:rsidP="00E537DB">
      <w:pPr>
        <w:rPr>
          <w:lang w:eastAsia="ar-SA"/>
        </w:rPr>
      </w:pPr>
      <w:r>
        <w:rPr>
          <w:rFonts w:hint="eastAsia"/>
        </w:rPr>
        <w:t>承認担当</w:t>
      </w:r>
      <w:r w:rsidR="00A91BCD">
        <w:rPr>
          <w:rFonts w:hint="eastAsia"/>
        </w:rPr>
        <w:t>がWebブラウザでProselfにログインします。</w:t>
      </w:r>
    </w:p>
    <w:p w14:paraId="594E1D6D" w14:textId="584F2A55" w:rsidR="00E537DB" w:rsidRPr="00720967" w:rsidRDefault="00BD69FB" w:rsidP="00E537DB">
      <w:pPr>
        <w:jc w:val="center"/>
        <w:rPr>
          <w:lang w:eastAsia="ar-SA"/>
        </w:rPr>
      </w:pPr>
      <w:r>
        <w:rPr>
          <w:noProof/>
        </w:rPr>
        <w:drawing>
          <wp:inline distT="0" distB="0" distL="0" distR="0" wp14:anchorId="7017D352" wp14:editId="5D12E5D3">
            <wp:extent cx="2520000" cy="2335046"/>
            <wp:effectExtent l="19050" t="19050" r="13970" b="2730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20000" cy="2335046"/>
                    </a:xfrm>
                    <a:prstGeom prst="rect">
                      <a:avLst/>
                    </a:prstGeom>
                    <a:ln>
                      <a:solidFill>
                        <a:schemeClr val="tx1"/>
                      </a:solidFill>
                    </a:ln>
                  </pic:spPr>
                </pic:pic>
              </a:graphicData>
            </a:graphic>
          </wp:inline>
        </w:drawing>
      </w:r>
    </w:p>
    <w:p w14:paraId="24CBD1EA" w14:textId="77777777" w:rsidR="00E537DB" w:rsidRPr="008A4417" w:rsidRDefault="00E537DB" w:rsidP="00E537DB">
      <w:pPr>
        <w:jc w:val="center"/>
        <w:rPr>
          <w:b/>
          <w:lang w:eastAsia="ar-SA"/>
        </w:rPr>
      </w:pPr>
      <w:r w:rsidRPr="008A4417">
        <w:rPr>
          <w:rFonts w:hint="eastAsia"/>
          <w:b/>
        </w:rPr>
        <w:t>ログイン</w:t>
      </w:r>
    </w:p>
    <w:p w14:paraId="3A40C664" w14:textId="77777777" w:rsidR="00E537DB" w:rsidRDefault="00E537DB" w:rsidP="00E537DB">
      <w:pPr>
        <w:rPr>
          <w:lang w:eastAsia="ar-SA"/>
        </w:rPr>
      </w:pPr>
    </w:p>
    <w:p w14:paraId="6207AFA3" w14:textId="77777777" w:rsidR="00E537DB" w:rsidRDefault="00E537DB" w:rsidP="00E537DB">
      <w:r>
        <w:rPr>
          <w:rFonts w:hint="eastAsia"/>
        </w:rPr>
        <w:t>画面左メニューより「承認一覧(ファイル送信)」をクリックします。</w:t>
      </w:r>
    </w:p>
    <w:p w14:paraId="5BE9DABA" w14:textId="77777777" w:rsidR="00E537DB" w:rsidRDefault="00E537DB" w:rsidP="00E537DB">
      <w:pPr>
        <w:pStyle w:val="af5"/>
        <w:numPr>
          <w:ilvl w:val="0"/>
          <w:numId w:val="2"/>
        </w:numPr>
        <w:ind w:leftChars="0"/>
      </w:pPr>
      <w:r>
        <w:rPr>
          <w:rFonts w:hint="eastAsia"/>
        </w:rPr>
        <w:t>ホーム画面が表示されている場合は、ホーム画面内の「承認一覧(ファイル送信)」をクリックすることもできます。</w:t>
      </w:r>
    </w:p>
    <w:p w14:paraId="3578FB98" w14:textId="77777777" w:rsidR="00E537DB" w:rsidRDefault="00E537DB" w:rsidP="00E537DB">
      <w:pPr>
        <w:jc w:val="center"/>
        <w:rPr>
          <w:lang w:eastAsia="ar-SA"/>
        </w:rPr>
      </w:pPr>
      <w:r>
        <w:rPr>
          <w:rFonts w:hint="eastAsia"/>
          <w:noProof/>
        </w:rPr>
        <mc:AlternateContent>
          <mc:Choice Requires="wps">
            <w:drawing>
              <wp:anchor distT="0" distB="0" distL="114300" distR="114300" simplePos="0" relativeHeight="252022784" behindDoc="0" locked="0" layoutInCell="1" allowOverlap="1" wp14:anchorId="1CA35652" wp14:editId="413346F4">
                <wp:simplePos x="0" y="0"/>
                <wp:positionH relativeFrom="column">
                  <wp:posOffset>3101340</wp:posOffset>
                </wp:positionH>
                <wp:positionV relativeFrom="paragraph">
                  <wp:posOffset>1071245</wp:posOffset>
                </wp:positionV>
                <wp:extent cx="2095500" cy="647700"/>
                <wp:effectExtent l="0" t="0" r="19050" b="19050"/>
                <wp:wrapNone/>
                <wp:docPr id="44" name="正方形/長方形 44"/>
                <wp:cNvGraphicFramePr/>
                <a:graphic xmlns:a="http://schemas.openxmlformats.org/drawingml/2006/main">
                  <a:graphicData uri="http://schemas.microsoft.com/office/word/2010/wordprocessingShape">
                    <wps:wsp>
                      <wps:cNvSpPr/>
                      <wps:spPr>
                        <a:xfrm>
                          <a:off x="0" y="0"/>
                          <a:ext cx="2095500" cy="647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37A86" id="正方形/長方形 44" o:spid="_x0000_s1026" style="position:absolute;left:0;text-align:left;margin-left:244.2pt;margin-top:84.35pt;width:165pt;height:5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" filled="f" strokecolor="red" strokeweight="2pt"/>
            </w:pict>
          </mc:Fallback>
        </mc:AlternateContent>
      </w:r>
      <w:r>
        <w:rPr>
          <w:rFonts w:hint="eastAsia"/>
          <w:noProof/>
        </w:rPr>
        <mc:AlternateContent>
          <mc:Choice Requires="wps">
            <w:drawing>
              <wp:anchor distT="0" distB="0" distL="114300" distR="114300" simplePos="0" relativeHeight="252021760" behindDoc="0" locked="0" layoutInCell="1" allowOverlap="1" wp14:anchorId="6735DD33" wp14:editId="1873D036">
                <wp:simplePos x="0" y="0"/>
                <wp:positionH relativeFrom="column">
                  <wp:posOffset>43815</wp:posOffset>
                </wp:positionH>
                <wp:positionV relativeFrom="paragraph">
                  <wp:posOffset>1185546</wp:posOffset>
                </wp:positionV>
                <wp:extent cx="828675" cy="26670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8286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6F946" id="正方形/長方形 43" o:spid="_x0000_s1026" style="position:absolute;left:0;text-align:left;margin-left:3.45pt;margin-top:93.35pt;width:65.25pt;height:21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" filled="f" strokecolor="red" strokeweight="2pt"/>
            </w:pict>
          </mc:Fallback>
        </mc:AlternateContent>
      </w:r>
      <w:r>
        <w:rPr>
          <w:noProof/>
        </w:rPr>
        <w:drawing>
          <wp:inline distT="0" distB="0" distL="0" distR="0" wp14:anchorId="2E076390" wp14:editId="78F2BCA9">
            <wp:extent cx="5400040" cy="2704465"/>
            <wp:effectExtent l="19050" t="19050" r="10160" b="1968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00040" cy="2704465"/>
                    </a:xfrm>
                    <a:prstGeom prst="rect">
                      <a:avLst/>
                    </a:prstGeom>
                    <a:ln>
                      <a:solidFill>
                        <a:schemeClr val="tx1"/>
                      </a:solidFill>
                    </a:ln>
                  </pic:spPr>
                </pic:pic>
              </a:graphicData>
            </a:graphic>
          </wp:inline>
        </w:drawing>
      </w:r>
    </w:p>
    <w:p w14:paraId="7D58D0E1" w14:textId="77777777" w:rsidR="00E537DB" w:rsidRDefault="00E537DB" w:rsidP="00E537DB">
      <w:pPr>
        <w:jc w:val="center"/>
        <w:rPr>
          <w:b/>
        </w:rPr>
      </w:pPr>
      <w:r w:rsidRPr="00270BC6">
        <w:rPr>
          <w:rFonts w:hint="eastAsia"/>
          <w:b/>
        </w:rPr>
        <w:t>ホーム</w:t>
      </w:r>
    </w:p>
    <w:p w14:paraId="53523FB3" w14:textId="77777777" w:rsidR="00E537DB" w:rsidRDefault="00E537DB" w:rsidP="00E537DB">
      <w:pPr>
        <w:rPr>
          <w:lang w:eastAsia="ar-SA"/>
        </w:rPr>
      </w:pPr>
    </w:p>
    <w:p w14:paraId="6255D40B" w14:textId="77777777" w:rsidR="00482580" w:rsidRDefault="00482580">
      <w:pPr>
        <w:adjustRightInd/>
        <w:snapToGrid/>
      </w:pPr>
      <w:r>
        <w:br w:type="page"/>
      </w:r>
    </w:p>
    <w:p w14:paraId="15628887" w14:textId="377A1A75" w:rsidR="00E537DB" w:rsidRDefault="00E537DB" w:rsidP="00E537DB">
      <w:pPr>
        <w:rPr>
          <w:lang w:eastAsia="ar-SA"/>
        </w:rPr>
      </w:pPr>
      <w:r>
        <w:rPr>
          <w:rFonts w:hint="eastAsia"/>
        </w:rPr>
        <w:lastRenderedPageBreak/>
        <w:t>承認一覧画面に承認待ちのファイルが一覧で表示されますので、承認処理を行いたい行をクリックします。</w:t>
      </w:r>
    </w:p>
    <w:p w14:paraId="4D1B46D8" w14:textId="637FC52F" w:rsidR="00310C40" w:rsidRDefault="00310C40" w:rsidP="00E537DB">
      <w:pPr>
        <w:jc w:val="center"/>
        <w:rPr>
          <w:lang w:eastAsia="ar-SA"/>
        </w:rPr>
      </w:pPr>
      <w:r>
        <w:rPr>
          <w:rFonts w:hint="eastAsia"/>
          <w:noProof/>
        </w:rPr>
        <mc:AlternateContent>
          <mc:Choice Requires="wps">
            <w:drawing>
              <wp:anchor distT="0" distB="0" distL="114300" distR="114300" simplePos="0" relativeHeight="252070912" behindDoc="0" locked="0" layoutInCell="1" allowOverlap="1" wp14:anchorId="37BC765D" wp14:editId="31BE8C80">
                <wp:simplePos x="0" y="0"/>
                <wp:positionH relativeFrom="margin">
                  <wp:posOffset>872490</wp:posOffset>
                </wp:positionH>
                <wp:positionV relativeFrom="paragraph">
                  <wp:posOffset>1042670</wp:posOffset>
                </wp:positionV>
                <wp:extent cx="4476750" cy="485775"/>
                <wp:effectExtent l="0" t="0" r="19050" b="28575"/>
                <wp:wrapNone/>
                <wp:docPr id="224" name="正方形/長方形 224"/>
                <wp:cNvGraphicFramePr/>
                <a:graphic xmlns:a="http://schemas.openxmlformats.org/drawingml/2006/main">
                  <a:graphicData uri="http://schemas.microsoft.com/office/word/2010/wordprocessingShape">
                    <wps:wsp>
                      <wps:cNvSpPr/>
                      <wps:spPr>
                        <a:xfrm>
                          <a:off x="0" y="0"/>
                          <a:ext cx="447675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114BC" id="正方形/長方形 224" o:spid="_x0000_s1026" style="position:absolute;left:0;text-align:left;margin-left:68.7pt;margin-top:82.1pt;width:352.5pt;height:38.2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" filled="f" strokecolor="red" strokeweight="2pt">
                <w10:wrap anchorx="margin"/>
              </v:rect>
            </w:pict>
          </mc:Fallback>
        </mc:AlternateContent>
      </w:r>
      <w:r>
        <w:rPr>
          <w:noProof/>
        </w:rPr>
        <w:drawing>
          <wp:inline distT="0" distB="0" distL="0" distR="0" wp14:anchorId="28C5E6AA" wp14:editId="4C90D300">
            <wp:extent cx="5400040" cy="1809750"/>
            <wp:effectExtent l="19050" t="19050" r="10160"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5400040" cy="1809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1BDEE4" w14:textId="77777777" w:rsidR="00E537DB" w:rsidRPr="008E17EF" w:rsidRDefault="00E537DB" w:rsidP="00E537DB">
      <w:pPr>
        <w:jc w:val="center"/>
        <w:rPr>
          <w:b/>
          <w:lang w:eastAsia="ar-SA"/>
        </w:rPr>
      </w:pPr>
      <w:r w:rsidRPr="008E17EF">
        <w:rPr>
          <w:rFonts w:hint="eastAsia"/>
          <w:b/>
        </w:rPr>
        <w:t>承認一覧(ファイル送信)</w:t>
      </w:r>
    </w:p>
    <w:p w14:paraId="7D2949F3" w14:textId="1013C957" w:rsidR="00B03017" w:rsidRDefault="00B03017" w:rsidP="00A331D5"/>
    <w:p w14:paraId="2DF0BAEC" w14:textId="696837AF" w:rsidR="00E537DB" w:rsidRDefault="00C21321" w:rsidP="00E537DB">
      <w:r>
        <w:rPr>
          <w:rFonts w:hint="eastAsia"/>
        </w:rPr>
        <w:t>以下のような承認画面が表示されます。</w:t>
      </w:r>
      <w:r w:rsidR="00640CF2" w:rsidRPr="00023F2B">
        <w:rPr>
          <w:rFonts w:hint="eastAsia"/>
        </w:rPr>
        <w:t>ファイルの中身を確認する場合は、ファイル名をクリックするかファイルにチェ</w:t>
      </w:r>
      <w:r w:rsidR="00640CF2">
        <w:rPr>
          <w:rFonts w:hint="eastAsia"/>
        </w:rPr>
        <w:t>ックを入れて「一括ダウンロード」をクリックし、ダウンロードを</w:t>
      </w:r>
      <w:r w:rsidR="00640CF2" w:rsidRPr="00023F2B">
        <w:rPr>
          <w:rFonts w:hint="eastAsia"/>
        </w:rPr>
        <w:t>実施</w:t>
      </w:r>
      <w:r w:rsidR="00640CF2">
        <w:rPr>
          <w:rFonts w:hint="eastAsia"/>
        </w:rPr>
        <w:t>します</w:t>
      </w:r>
      <w:r w:rsidR="00640CF2" w:rsidRPr="00023F2B">
        <w:rPr>
          <w:rFonts w:hint="eastAsia"/>
        </w:rPr>
        <w:t>。</w:t>
      </w:r>
    </w:p>
    <w:p w14:paraId="6B9BCF06" w14:textId="77777777" w:rsidR="00506A3B" w:rsidRDefault="00506A3B" w:rsidP="00506A3B">
      <w:pPr>
        <w:jc w:val="center"/>
      </w:pPr>
      <w:r w:rsidRPr="009B2A0C">
        <w:rPr>
          <w:rFonts w:hint="eastAsia"/>
          <w:noProof/>
        </w:rPr>
        <mc:AlternateContent>
          <mc:Choice Requires="wps">
            <w:drawing>
              <wp:anchor distT="0" distB="0" distL="114300" distR="114300" simplePos="0" relativeHeight="252103680" behindDoc="0" locked="0" layoutInCell="1" allowOverlap="1" wp14:anchorId="5362012E" wp14:editId="71D4200B">
                <wp:simplePos x="0" y="0"/>
                <wp:positionH relativeFrom="column">
                  <wp:posOffset>24765</wp:posOffset>
                </wp:positionH>
                <wp:positionV relativeFrom="paragraph">
                  <wp:posOffset>1104900</wp:posOffset>
                </wp:positionV>
                <wp:extent cx="719455" cy="179705"/>
                <wp:effectExtent l="0" t="0" r="23495" b="10795"/>
                <wp:wrapNone/>
                <wp:docPr id="16" name="正方形/長方形 16"/>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86AF0" id="正方形/長方形 16" o:spid="_x0000_s1026" style="position:absolute;left:0;text-align:left;margin-left:1.95pt;margin-top:87pt;width:56.65pt;height:14.1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" filled="f" strokecolor="red" strokeweight="2pt"/>
            </w:pict>
          </mc:Fallback>
        </mc:AlternateContent>
      </w:r>
      <w:r w:rsidRPr="009B2A0C">
        <w:rPr>
          <w:rFonts w:hint="eastAsia"/>
          <w:noProof/>
        </w:rPr>
        <mc:AlternateContent>
          <mc:Choice Requires="wps">
            <w:drawing>
              <wp:anchor distT="0" distB="0" distL="114300" distR="114300" simplePos="0" relativeHeight="252104704" behindDoc="0" locked="0" layoutInCell="1" allowOverlap="1" wp14:anchorId="71DE3A22" wp14:editId="7569192B">
                <wp:simplePos x="0" y="0"/>
                <wp:positionH relativeFrom="column">
                  <wp:posOffset>167640</wp:posOffset>
                </wp:positionH>
                <wp:positionV relativeFrom="paragraph">
                  <wp:posOffset>1459230</wp:posOffset>
                </wp:positionV>
                <wp:extent cx="719455" cy="179705"/>
                <wp:effectExtent l="0" t="0" r="23495" b="10795"/>
                <wp:wrapNone/>
                <wp:docPr id="22" name="正方形/長方形 22"/>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D706B" id="正方形/長方形 22" o:spid="_x0000_s1026" style="position:absolute;left:0;text-align:left;margin-left:13.2pt;margin-top:114.9pt;width:56.65pt;height:14.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" filled="f" strokecolor="red" strokeweight="2pt"/>
            </w:pict>
          </mc:Fallback>
        </mc:AlternateContent>
      </w:r>
      <w:r>
        <w:rPr>
          <w:noProof/>
        </w:rPr>
        <w:drawing>
          <wp:inline distT="0" distB="0" distL="0" distR="0" wp14:anchorId="5BF77956" wp14:editId="3FF6B5AE">
            <wp:extent cx="5399141" cy="1962150"/>
            <wp:effectExtent l="19050" t="19050" r="11430" b="190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6A627E" w14:textId="77777777" w:rsidR="00640CF2" w:rsidRDefault="00640CF2" w:rsidP="00640CF2">
      <w:pPr>
        <w:jc w:val="center"/>
      </w:pPr>
      <w:r w:rsidRPr="00A11509">
        <w:rPr>
          <w:rFonts w:hint="eastAsia"/>
          <w:b/>
        </w:rPr>
        <w:t>承認</w:t>
      </w:r>
      <w:r>
        <w:rPr>
          <w:rFonts w:hint="eastAsia"/>
          <w:b/>
        </w:rPr>
        <w:t>画面</w:t>
      </w:r>
    </w:p>
    <w:p w14:paraId="1526D7B7" w14:textId="77777777" w:rsidR="00640CF2" w:rsidRDefault="00640CF2" w:rsidP="00E537DB">
      <w:pPr>
        <w:rPr>
          <w:lang w:eastAsia="ar-SA"/>
        </w:rPr>
      </w:pPr>
    </w:p>
    <w:p w14:paraId="4997E941" w14:textId="77777777" w:rsidR="00482580" w:rsidRDefault="00482580">
      <w:pPr>
        <w:adjustRightInd/>
        <w:snapToGrid/>
      </w:pPr>
      <w:r>
        <w:br w:type="page"/>
      </w:r>
    </w:p>
    <w:p w14:paraId="38DE86C9" w14:textId="5E22164B" w:rsidR="00D048E4" w:rsidRDefault="00D048E4" w:rsidP="00D048E4">
      <w:r>
        <w:rPr>
          <w:rFonts w:hint="eastAsia"/>
        </w:rPr>
        <w:lastRenderedPageBreak/>
        <w:t>管理者の設定によっては、以下のように承認状態が表示され、自分を含めた他の承認担当による承認状況を把握することができます。なお、この場合、承認担当全員の承認が完了するまでは</w:t>
      </w:r>
      <w:r w:rsidR="005E0E5A">
        <w:rPr>
          <w:rFonts w:hint="eastAsia"/>
        </w:rPr>
        <w:t>ファイル送信メールが送られません。</w:t>
      </w:r>
    </w:p>
    <w:p w14:paraId="4BE5AB47" w14:textId="77777777" w:rsidR="00D048E4" w:rsidRDefault="00D048E4" w:rsidP="00D048E4">
      <w:r w:rsidRPr="009B2A0C">
        <w:rPr>
          <w:rFonts w:hint="eastAsia"/>
          <w:noProof/>
        </w:rPr>
        <mc:AlternateContent>
          <mc:Choice Requires="wps">
            <w:drawing>
              <wp:anchor distT="0" distB="0" distL="114300" distR="114300" simplePos="0" relativeHeight="252076032" behindDoc="0" locked="0" layoutInCell="1" allowOverlap="1" wp14:anchorId="2DB36329" wp14:editId="55EFD9DC">
                <wp:simplePos x="0" y="0"/>
                <wp:positionH relativeFrom="column">
                  <wp:posOffset>958215</wp:posOffset>
                </wp:positionH>
                <wp:positionV relativeFrom="paragraph">
                  <wp:posOffset>593090</wp:posOffset>
                </wp:positionV>
                <wp:extent cx="2390775" cy="252000"/>
                <wp:effectExtent l="0" t="0" r="28575" b="15240"/>
                <wp:wrapNone/>
                <wp:docPr id="228" name="正方形/長方形 228"/>
                <wp:cNvGraphicFramePr/>
                <a:graphic xmlns:a="http://schemas.openxmlformats.org/drawingml/2006/main">
                  <a:graphicData uri="http://schemas.microsoft.com/office/word/2010/wordprocessingShape">
                    <wps:wsp>
                      <wps:cNvSpPr/>
                      <wps:spPr>
                        <a:xfrm>
                          <a:off x="0" y="0"/>
                          <a:ext cx="2390775" cy="25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BE90E" id="正方形/長方形 228" o:spid="_x0000_s1026" style="position:absolute;left:0;text-align:left;margin-left:75.45pt;margin-top:46.7pt;width:188.25pt;height:19.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" filled="f" strokecolor="red" strokeweight="2pt"/>
            </w:pict>
          </mc:Fallback>
        </mc:AlternateContent>
      </w:r>
      <w:r>
        <w:rPr>
          <w:noProof/>
        </w:rPr>
        <w:drawing>
          <wp:inline distT="0" distB="0" distL="0" distR="0" wp14:anchorId="6D85AF13" wp14:editId="3C9A6A28">
            <wp:extent cx="5399405" cy="2019300"/>
            <wp:effectExtent l="19050" t="19050" r="10795" b="1905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400000" cy="2019523"/>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E8AFF7" w14:textId="77777777" w:rsidR="00D048E4" w:rsidRDefault="00D048E4" w:rsidP="00D048E4">
      <w:pPr>
        <w:jc w:val="center"/>
      </w:pPr>
      <w:r w:rsidRPr="00A11509">
        <w:rPr>
          <w:rFonts w:hint="eastAsia"/>
          <w:b/>
        </w:rPr>
        <w:t>承認</w:t>
      </w:r>
      <w:r>
        <w:rPr>
          <w:rFonts w:hint="eastAsia"/>
          <w:b/>
        </w:rPr>
        <w:t>画面</w:t>
      </w:r>
    </w:p>
    <w:p w14:paraId="4C580717" w14:textId="77777777" w:rsidR="00640CF2" w:rsidRDefault="00640CF2" w:rsidP="00E537DB">
      <w:pPr>
        <w:rPr>
          <w:lang w:eastAsia="ar-SA"/>
        </w:rPr>
      </w:pPr>
    </w:p>
    <w:p w14:paraId="579B4B27" w14:textId="77777777" w:rsidR="00B20E47" w:rsidRDefault="00B20E47" w:rsidP="00B20E47">
      <w:r>
        <w:rPr>
          <w:rFonts w:hint="eastAsia"/>
        </w:rPr>
        <w:t>また、画面内の「送信予定メールを表示する」をクリックすると、以下のようにProselfのユーザーがファイル送信画面で入力したメールの宛先、件名、本文等の情報を確認することができます。</w:t>
      </w:r>
    </w:p>
    <w:p w14:paraId="14F63A74" w14:textId="77777777" w:rsidR="00506A3B" w:rsidRPr="00861D77" w:rsidRDefault="00506A3B" w:rsidP="00506A3B">
      <w:pPr>
        <w:jc w:val="center"/>
      </w:pPr>
      <w:r w:rsidRPr="00D93353">
        <w:rPr>
          <w:rFonts w:hint="eastAsia"/>
          <w:noProof/>
        </w:rPr>
        <mc:AlternateContent>
          <mc:Choice Requires="wps">
            <w:drawing>
              <wp:anchor distT="0" distB="0" distL="114300" distR="114300" simplePos="0" relativeHeight="252106752" behindDoc="0" locked="0" layoutInCell="1" allowOverlap="1" wp14:anchorId="71751D23" wp14:editId="34EBAAFF">
                <wp:simplePos x="0" y="0"/>
                <wp:positionH relativeFrom="column">
                  <wp:posOffset>958215</wp:posOffset>
                </wp:positionH>
                <wp:positionV relativeFrom="paragraph">
                  <wp:posOffset>798830</wp:posOffset>
                </wp:positionV>
                <wp:extent cx="857250" cy="16192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8572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13EAA" id="正方形/長方形 27" o:spid="_x0000_s1026" style="position:absolute;left:0;text-align:left;margin-left:75.45pt;margin-top:62.9pt;width:67.5pt;height:12.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" filled="f" strokecolor="red" strokeweight="2pt"/>
            </w:pict>
          </mc:Fallback>
        </mc:AlternateContent>
      </w:r>
      <w:r>
        <w:rPr>
          <w:noProof/>
        </w:rPr>
        <w:drawing>
          <wp:inline distT="0" distB="0" distL="0" distR="0" wp14:anchorId="500BC609" wp14:editId="6EB93975">
            <wp:extent cx="5399141" cy="1962150"/>
            <wp:effectExtent l="19050" t="19050" r="11430" b="190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2D2F1C" w14:textId="77777777" w:rsidR="00506A3B" w:rsidRDefault="00506A3B" w:rsidP="00506A3B">
      <w:pPr>
        <w:jc w:val="center"/>
      </w:pPr>
      <w:r w:rsidRPr="00A11509">
        <w:rPr>
          <w:rFonts w:hint="eastAsia"/>
          <w:b/>
        </w:rPr>
        <w:t>承認</w:t>
      </w:r>
      <w:r>
        <w:rPr>
          <w:rFonts w:hint="eastAsia"/>
          <w:b/>
        </w:rPr>
        <w:t>画面</w:t>
      </w:r>
    </w:p>
    <w:p w14:paraId="00660C89" w14:textId="4E3D9605" w:rsidR="00C21321" w:rsidRDefault="00C21321" w:rsidP="00C21321">
      <w:pPr>
        <w:rPr>
          <w:lang w:eastAsia="ar-SA"/>
        </w:rPr>
      </w:pPr>
    </w:p>
    <w:p w14:paraId="0EDE0304" w14:textId="77777777" w:rsidR="00506A3B" w:rsidRPr="00230E7E" w:rsidRDefault="00506A3B" w:rsidP="00506A3B">
      <w:r>
        <w:rPr>
          <w:rFonts w:hint="eastAsia"/>
          <w:noProof/>
        </w:rPr>
        <w:lastRenderedPageBreak/>
        <w:drawing>
          <wp:inline distT="0" distB="0" distL="0" distR="0" wp14:anchorId="3CABB26A" wp14:editId="21E85F28">
            <wp:extent cx="5400000" cy="3275851"/>
            <wp:effectExtent l="19050" t="19050" r="10795" b="203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承認画面-詳細.bmp"/>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00000" cy="3275851"/>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2676E2" w14:textId="77777777" w:rsidR="00506A3B" w:rsidRPr="00DB1511" w:rsidRDefault="00506A3B" w:rsidP="00506A3B">
      <w:pPr>
        <w:jc w:val="center"/>
        <w:rPr>
          <w:b/>
        </w:rPr>
      </w:pPr>
      <w:r w:rsidRPr="00DB1511">
        <w:rPr>
          <w:rFonts w:hint="eastAsia"/>
          <w:b/>
        </w:rPr>
        <w:t>送信予定メールの詳細</w:t>
      </w:r>
    </w:p>
    <w:p w14:paraId="43D12303" w14:textId="3BB74B7B" w:rsidR="00E537DB" w:rsidRPr="00506A3B" w:rsidRDefault="00E537DB" w:rsidP="00E537DB"/>
    <w:p w14:paraId="6F38B295" w14:textId="5D20D351" w:rsidR="00E64BB0" w:rsidRDefault="00E64BB0" w:rsidP="00E64BB0">
      <w:r w:rsidRPr="00E44CA7">
        <w:rPr>
          <w:rFonts w:hint="eastAsia"/>
        </w:rPr>
        <w:t>ファイルやメールの内容確認が終わりましたら</w:t>
      </w:r>
      <w:r>
        <w:rPr>
          <w:rFonts w:hint="eastAsia"/>
        </w:rPr>
        <w:t>「承認」もしくは「拒否」をクリックします。承認、拒否の操作については「</w:t>
      </w:r>
      <w:hyperlink w:anchor="_承認・拒否" w:history="1">
        <w:r w:rsidRPr="00C10AAA">
          <w:rPr>
            <w:rStyle w:val="af0"/>
            <w:rFonts w:hint="eastAsia"/>
          </w:rPr>
          <w:t>5.3.承認・拒否</w:t>
        </w:r>
      </w:hyperlink>
      <w:r>
        <w:rPr>
          <w:rFonts w:hint="eastAsia"/>
        </w:rPr>
        <w:t>」をご参照ください。</w:t>
      </w:r>
    </w:p>
    <w:p w14:paraId="04D12BF1" w14:textId="77777777" w:rsidR="00506A3B" w:rsidRDefault="00506A3B" w:rsidP="00506A3B">
      <w:pPr>
        <w:jc w:val="center"/>
      </w:pPr>
      <w:r w:rsidRPr="00D93353">
        <w:rPr>
          <w:rFonts w:hint="eastAsia"/>
          <w:noProof/>
        </w:rPr>
        <mc:AlternateContent>
          <mc:Choice Requires="wps">
            <w:drawing>
              <wp:anchor distT="0" distB="0" distL="114300" distR="114300" simplePos="0" relativeHeight="252108800" behindDoc="0" locked="0" layoutInCell="1" allowOverlap="1" wp14:anchorId="0678BAD2" wp14:editId="60A3B8F8">
                <wp:simplePos x="0" y="0"/>
                <wp:positionH relativeFrom="column">
                  <wp:posOffset>53340</wp:posOffset>
                </wp:positionH>
                <wp:positionV relativeFrom="paragraph">
                  <wp:posOffset>671195</wp:posOffset>
                </wp:positionV>
                <wp:extent cx="809625" cy="209550"/>
                <wp:effectExtent l="0" t="0" r="28575" b="19050"/>
                <wp:wrapNone/>
                <wp:docPr id="30" name="正方形/長方形 30"/>
                <wp:cNvGraphicFramePr/>
                <a:graphic xmlns:a="http://schemas.openxmlformats.org/drawingml/2006/main">
                  <a:graphicData uri="http://schemas.microsoft.com/office/word/2010/wordprocessingShape">
                    <wps:wsp>
                      <wps:cNvSpPr/>
                      <wps:spPr>
                        <a:xfrm>
                          <a:off x="0" y="0"/>
                          <a:ext cx="8096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AE2B7" id="正方形/長方形 30" o:spid="_x0000_s1026" style="position:absolute;left:0;text-align:left;margin-left:4.2pt;margin-top:52.85pt;width:63.75pt;height:1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" filled="f" strokecolor="red" strokeweight="2pt"/>
            </w:pict>
          </mc:Fallback>
        </mc:AlternateContent>
      </w:r>
      <w:r>
        <w:rPr>
          <w:noProof/>
        </w:rPr>
        <w:drawing>
          <wp:inline distT="0" distB="0" distL="0" distR="0" wp14:anchorId="03FBE228" wp14:editId="711FC6C2">
            <wp:extent cx="5399141" cy="1962150"/>
            <wp:effectExtent l="19050" t="19050" r="11430" b="1905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400000" cy="19624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8F7B44" w14:textId="77777777" w:rsidR="00506A3B" w:rsidRDefault="00506A3B" w:rsidP="00506A3B">
      <w:pPr>
        <w:jc w:val="center"/>
      </w:pPr>
      <w:r w:rsidRPr="00A11509">
        <w:rPr>
          <w:rFonts w:hint="eastAsia"/>
          <w:b/>
        </w:rPr>
        <w:t>承認</w:t>
      </w:r>
      <w:r>
        <w:rPr>
          <w:rFonts w:hint="eastAsia"/>
          <w:b/>
        </w:rPr>
        <w:t>画面</w:t>
      </w:r>
    </w:p>
    <w:p w14:paraId="181B2C94" w14:textId="77777777" w:rsidR="00E537DB" w:rsidRDefault="00E537DB" w:rsidP="00E537DB">
      <w:pPr>
        <w:rPr>
          <w:lang w:eastAsia="ar-SA"/>
        </w:rPr>
      </w:pPr>
    </w:p>
    <w:p w14:paraId="22F13DAA" w14:textId="77777777" w:rsidR="0074575E" w:rsidRDefault="0074575E">
      <w:pPr>
        <w:adjustRightInd/>
        <w:snapToGrid/>
      </w:pPr>
      <w:r>
        <w:br w:type="page"/>
      </w:r>
    </w:p>
    <w:p w14:paraId="0B3996B9" w14:textId="5229E5DE" w:rsidR="0057255A" w:rsidRDefault="00E537DB" w:rsidP="0057255A">
      <w:pPr>
        <w:rPr>
          <w:lang w:eastAsia="ar-SA"/>
        </w:rPr>
      </w:pPr>
      <w:r>
        <w:rPr>
          <w:rFonts w:hint="eastAsia"/>
        </w:rPr>
        <w:lastRenderedPageBreak/>
        <w:t>承認後、拒否後は以下のように承認対象だった行が承認一覧画面より削除されます。</w:t>
      </w:r>
    </w:p>
    <w:p w14:paraId="783DDF8F" w14:textId="77777777" w:rsidR="00E537DB" w:rsidRDefault="00E537DB" w:rsidP="00E537DB">
      <w:pPr>
        <w:jc w:val="center"/>
        <w:rPr>
          <w:lang w:eastAsia="ar-SA"/>
        </w:rPr>
      </w:pPr>
      <w:r>
        <w:rPr>
          <w:noProof/>
        </w:rPr>
        <w:drawing>
          <wp:inline distT="0" distB="0" distL="0" distR="0" wp14:anchorId="7829F62D" wp14:editId="3B4C4472">
            <wp:extent cx="5400000" cy="3056266"/>
            <wp:effectExtent l="19050" t="19050" r="10795" b="1079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00000" cy="3056266"/>
                    </a:xfrm>
                    <a:prstGeom prst="rect">
                      <a:avLst/>
                    </a:prstGeom>
                    <a:ln>
                      <a:solidFill>
                        <a:schemeClr val="tx1"/>
                      </a:solidFill>
                    </a:ln>
                  </pic:spPr>
                </pic:pic>
              </a:graphicData>
            </a:graphic>
          </wp:inline>
        </w:drawing>
      </w:r>
    </w:p>
    <w:p w14:paraId="78B666BC" w14:textId="77777777" w:rsidR="00E537DB" w:rsidRPr="008541F4" w:rsidRDefault="00E537DB" w:rsidP="00E537DB">
      <w:pPr>
        <w:jc w:val="center"/>
        <w:rPr>
          <w:b/>
          <w:lang w:eastAsia="ar-SA"/>
        </w:rPr>
      </w:pPr>
      <w:r w:rsidRPr="0084184A">
        <w:rPr>
          <w:rFonts w:hint="eastAsia"/>
          <w:b/>
        </w:rPr>
        <w:t>承認一覧</w:t>
      </w:r>
      <w:r>
        <w:rPr>
          <w:rFonts w:hint="eastAsia"/>
          <w:b/>
        </w:rPr>
        <w:t>(ファイル送信)</w:t>
      </w:r>
    </w:p>
    <w:p w14:paraId="089028D2" w14:textId="615B2169" w:rsidR="00E537DB" w:rsidRDefault="00E537DB" w:rsidP="00E537DB"/>
    <w:p w14:paraId="001DAAE4" w14:textId="6700506A" w:rsidR="00482580" w:rsidRDefault="00482580">
      <w:pPr>
        <w:adjustRightInd/>
        <w:snapToGrid/>
      </w:pPr>
      <w:r>
        <w:br w:type="page"/>
      </w:r>
    </w:p>
    <w:p w14:paraId="43705895" w14:textId="0C73B0E8" w:rsidR="00713922" w:rsidRDefault="00713922" w:rsidP="00713922">
      <w:pPr>
        <w:pStyle w:val="2"/>
      </w:pPr>
      <w:bookmarkStart w:id="17" w:name="_承認・拒否"/>
      <w:bookmarkStart w:id="18" w:name="_Toc135240989"/>
      <w:bookmarkStart w:id="19" w:name="_Toc164948091"/>
      <w:bookmarkEnd w:id="17"/>
      <w:r>
        <w:rPr>
          <w:rFonts w:hint="eastAsia"/>
        </w:rPr>
        <w:lastRenderedPageBreak/>
        <w:t>承認・拒否</w:t>
      </w:r>
      <w:bookmarkEnd w:id="18"/>
      <w:bookmarkEnd w:id="19"/>
    </w:p>
    <w:p w14:paraId="10875DC9" w14:textId="0D27047E" w:rsidR="00381954" w:rsidRDefault="00381954" w:rsidP="00381954">
      <w:r>
        <w:rPr>
          <w:rFonts w:hint="eastAsia"/>
        </w:rPr>
        <w:t>「</w:t>
      </w:r>
      <w:hyperlink w:anchor="_ファイル送信承認依頼通知メールからの承認依頼確認" w:history="1">
        <w:r w:rsidRPr="00AF0839">
          <w:rPr>
            <w:rStyle w:val="af0"/>
            <w:rFonts w:hint="eastAsia"/>
          </w:rPr>
          <w:t>5.1.</w:t>
        </w:r>
        <w:r w:rsidR="00AF0839" w:rsidRPr="00AF0839">
          <w:rPr>
            <w:rStyle w:val="af0"/>
            <w:rFonts w:hint="eastAsia"/>
          </w:rPr>
          <w:t>ファイル送信</w:t>
        </w:r>
        <w:r w:rsidRPr="00AF0839">
          <w:rPr>
            <w:rStyle w:val="af0"/>
            <w:rFonts w:hint="eastAsia"/>
          </w:rPr>
          <w:t>承認依頼通知メールからの承認依頼確認</w:t>
        </w:r>
      </w:hyperlink>
      <w:r>
        <w:rPr>
          <w:rFonts w:hint="eastAsia"/>
        </w:rPr>
        <w:t>」「</w:t>
      </w:r>
      <w:hyperlink w:anchor="_承認一覧画面からの承認依頼確認" w:history="1">
        <w:r w:rsidRPr="00AF0839">
          <w:rPr>
            <w:rStyle w:val="af0"/>
            <w:rFonts w:hint="eastAsia"/>
          </w:rPr>
          <w:t>5.2.承認一覧画面からの承認依頼確認</w:t>
        </w:r>
      </w:hyperlink>
      <w:r>
        <w:rPr>
          <w:rFonts w:hint="eastAsia"/>
        </w:rPr>
        <w:t>」で承認画面よりファイル内容等を確認後、承認・拒否を行います。</w:t>
      </w:r>
    </w:p>
    <w:p w14:paraId="4D567133" w14:textId="77777777" w:rsidR="00381954" w:rsidRPr="00381954" w:rsidRDefault="00381954" w:rsidP="00381954">
      <w:pPr>
        <w:rPr>
          <w:lang w:eastAsia="ar-SA"/>
        </w:rPr>
      </w:pPr>
    </w:p>
    <w:p w14:paraId="1569A47E" w14:textId="77777777" w:rsidR="00882283" w:rsidRPr="00AE41F8" w:rsidRDefault="00882283" w:rsidP="00882283">
      <w:pPr>
        <w:rPr>
          <w:b/>
          <w:u w:val="single"/>
        </w:rPr>
      </w:pPr>
      <w:r w:rsidRPr="00AE41F8">
        <w:rPr>
          <w:rFonts w:hint="eastAsia"/>
          <w:b/>
          <w:u w:val="single"/>
        </w:rPr>
        <w:t>承認する場合</w:t>
      </w:r>
    </w:p>
    <w:p w14:paraId="10D82428" w14:textId="1C898B3A" w:rsidR="00882283" w:rsidRDefault="00882283" w:rsidP="00882283">
      <w:r>
        <w:rPr>
          <w:rFonts w:hint="eastAsia"/>
        </w:rPr>
        <w:t>「承認」をクリックすると以下のような承認コメントを入力するためのダイアログが表示されますので、承認理由を入力</w:t>
      </w:r>
      <w:r w:rsidR="00233056">
        <w:rPr>
          <w:rFonts w:hint="eastAsia"/>
        </w:rPr>
        <w:t>し</w:t>
      </w:r>
      <w:r>
        <w:rPr>
          <w:rFonts w:hint="eastAsia"/>
        </w:rPr>
        <w:t>「承認」をクリックします。</w:t>
      </w:r>
    </w:p>
    <w:p w14:paraId="4EEFD6B7" w14:textId="77777777" w:rsidR="00882283" w:rsidRDefault="00882283" w:rsidP="00A548B1">
      <w:pPr>
        <w:jc w:val="center"/>
      </w:pPr>
      <w:r>
        <w:rPr>
          <w:rFonts w:hint="eastAsia"/>
          <w:noProof/>
        </w:rPr>
        <mc:AlternateContent>
          <mc:Choice Requires="wps">
            <w:drawing>
              <wp:anchor distT="0" distB="0" distL="114300" distR="114300" simplePos="0" relativeHeight="252027904" behindDoc="0" locked="0" layoutInCell="1" allowOverlap="1" wp14:anchorId="05DAC9FB" wp14:editId="1296C974">
                <wp:simplePos x="0" y="0"/>
                <wp:positionH relativeFrom="margin">
                  <wp:posOffset>2377440</wp:posOffset>
                </wp:positionH>
                <wp:positionV relativeFrom="paragraph">
                  <wp:posOffset>2080895</wp:posOffset>
                </wp:positionV>
                <wp:extent cx="685800" cy="171450"/>
                <wp:effectExtent l="0" t="0" r="19050" b="19050"/>
                <wp:wrapNone/>
                <wp:docPr id="87" name="正方形/長方形 87"/>
                <wp:cNvGraphicFramePr/>
                <a:graphic xmlns:a="http://schemas.openxmlformats.org/drawingml/2006/main">
                  <a:graphicData uri="http://schemas.microsoft.com/office/word/2010/wordprocessingShape">
                    <wps:wsp>
                      <wps:cNvSpPr/>
                      <wps:spPr>
                        <a:xfrm>
                          <a:off x="0" y="0"/>
                          <a:ext cx="6858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509BB" id="正方形/長方形 87" o:spid="_x0000_s1026" style="position:absolute;left:0;text-align:left;margin-left:187.2pt;margin-top:163.85pt;width:54pt;height:13.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" filled="f" strokecolor="red" strokeweight="2pt">
                <w10:wrap anchorx="margin"/>
              </v:rect>
            </w:pict>
          </mc:Fallback>
        </mc:AlternateContent>
      </w:r>
      <w:r>
        <w:rPr>
          <w:rFonts w:hint="eastAsia"/>
          <w:noProof/>
        </w:rPr>
        <w:drawing>
          <wp:inline distT="0" distB="0" distL="0" distR="0" wp14:anchorId="0D0688B6" wp14:editId="2E4795F2">
            <wp:extent cx="5399405" cy="2409825"/>
            <wp:effectExtent l="19050" t="19050" r="10795" b="2857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承認画面-承認理由.bmp"/>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5400000" cy="24100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0D0F8F" w14:textId="77777777" w:rsidR="00882283" w:rsidRPr="0081691E" w:rsidRDefault="00882283" w:rsidP="00882283">
      <w:pPr>
        <w:jc w:val="center"/>
        <w:rPr>
          <w:b/>
        </w:rPr>
      </w:pPr>
      <w:r>
        <w:rPr>
          <w:rFonts w:hint="eastAsia"/>
          <w:b/>
        </w:rPr>
        <w:t>承認コメント</w:t>
      </w:r>
    </w:p>
    <w:p w14:paraId="2A1ABC10" w14:textId="7D80FAC2" w:rsidR="00882283" w:rsidRDefault="00882283" w:rsidP="00882283"/>
    <w:p w14:paraId="2CAAE034" w14:textId="70D87C73" w:rsidR="00353B7C" w:rsidRDefault="00774982" w:rsidP="00882283">
      <w:r w:rsidRPr="00774982">
        <w:rPr>
          <w:rFonts w:hint="eastAsia"/>
        </w:rPr>
        <w:t>管理者の設定によっては承認前に送信対象ファイルのダウンロードが必須となる場合がございます。該当する場合は以下のようなエラーが表示されますので</w:t>
      </w:r>
      <w:r w:rsidR="007623C6">
        <w:rPr>
          <w:rFonts w:hint="eastAsia"/>
        </w:rPr>
        <w:t>、</w:t>
      </w:r>
      <w:r w:rsidR="007623C6" w:rsidRPr="007623C6">
        <w:rPr>
          <w:rFonts w:hint="eastAsia"/>
        </w:rPr>
        <w:t>画面の指示に従</w:t>
      </w:r>
      <w:r w:rsidR="007623C6">
        <w:rPr>
          <w:rFonts w:hint="eastAsia"/>
        </w:rPr>
        <w:t>い</w:t>
      </w:r>
      <w:r w:rsidR="007623C6" w:rsidRPr="007623C6">
        <w:rPr>
          <w:rFonts w:hint="eastAsia"/>
        </w:rPr>
        <w:t>全ファイルダウンロード</w:t>
      </w:r>
      <w:r w:rsidR="007623C6">
        <w:rPr>
          <w:rFonts w:hint="eastAsia"/>
        </w:rPr>
        <w:t>および</w:t>
      </w:r>
      <w:r w:rsidR="007623C6" w:rsidRPr="007623C6">
        <w:rPr>
          <w:rFonts w:hint="eastAsia"/>
        </w:rPr>
        <w:t>内容</w:t>
      </w:r>
      <w:r w:rsidR="00F04666">
        <w:rPr>
          <w:rFonts w:hint="eastAsia"/>
        </w:rPr>
        <w:t>を</w:t>
      </w:r>
      <w:r w:rsidR="007623C6" w:rsidRPr="007623C6">
        <w:rPr>
          <w:rFonts w:hint="eastAsia"/>
        </w:rPr>
        <w:t>確認</w:t>
      </w:r>
      <w:r w:rsidR="007623C6">
        <w:rPr>
          <w:rFonts w:hint="eastAsia"/>
        </w:rPr>
        <w:t>の</w:t>
      </w:r>
      <w:r w:rsidR="007623C6" w:rsidRPr="007623C6">
        <w:rPr>
          <w:rFonts w:hint="eastAsia"/>
        </w:rPr>
        <w:t>上</w:t>
      </w:r>
      <w:r w:rsidR="007623C6">
        <w:rPr>
          <w:rFonts w:hint="eastAsia"/>
        </w:rPr>
        <w:t>、「承認」をクリックし</w:t>
      </w:r>
      <w:r w:rsidR="00F32137">
        <w:rPr>
          <w:rFonts w:hint="eastAsia"/>
        </w:rPr>
        <w:t>ます</w:t>
      </w:r>
      <w:r w:rsidR="007623C6">
        <w:rPr>
          <w:rFonts w:hint="eastAsia"/>
        </w:rPr>
        <w:t>。</w:t>
      </w:r>
    </w:p>
    <w:p w14:paraId="2143E408" w14:textId="77777777" w:rsidR="00F32137" w:rsidRPr="00353B7C" w:rsidRDefault="00F32137" w:rsidP="00882283"/>
    <w:p w14:paraId="61847772" w14:textId="14112D22" w:rsidR="00684684" w:rsidRDefault="00D779DC" w:rsidP="00D779DC">
      <w:pPr>
        <w:jc w:val="center"/>
      </w:pPr>
      <w:r>
        <w:rPr>
          <w:noProof/>
        </w:rPr>
        <w:lastRenderedPageBreak/>
        <w:drawing>
          <wp:inline distT="0" distB="0" distL="0" distR="0" wp14:anchorId="71FD3E00" wp14:editId="52DDFE0B">
            <wp:extent cx="5400040" cy="2219325"/>
            <wp:effectExtent l="19050" t="19050" r="10160" b="2857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承認-エラー.bmp"/>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400040" cy="221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F608A3" w14:textId="04B43215" w:rsidR="00684684" w:rsidRPr="008D51C4" w:rsidRDefault="008D51C4" w:rsidP="008D51C4">
      <w:pPr>
        <w:jc w:val="center"/>
        <w:rPr>
          <w:b/>
        </w:rPr>
      </w:pPr>
      <w:r w:rsidRPr="008D51C4">
        <w:rPr>
          <w:rFonts w:hint="eastAsia"/>
          <w:b/>
        </w:rPr>
        <w:t>承認エラー</w:t>
      </w:r>
    </w:p>
    <w:p w14:paraId="6F927DDA" w14:textId="32DCEBBE" w:rsidR="00552CE8" w:rsidRDefault="00552CE8">
      <w:pPr>
        <w:adjustRightInd/>
        <w:snapToGrid/>
      </w:pPr>
    </w:p>
    <w:p w14:paraId="421B5F9E" w14:textId="41658B01" w:rsidR="00882283" w:rsidRDefault="00882283" w:rsidP="00F8074F">
      <w:r>
        <w:rPr>
          <w:rFonts w:hint="eastAsia"/>
        </w:rPr>
        <w:t>承認が</w:t>
      </w:r>
      <w:r>
        <w:t>完了すると</w:t>
      </w:r>
      <w:r w:rsidRPr="00FE2C25">
        <w:t>承認</w:t>
      </w:r>
      <w:r>
        <w:rPr>
          <w:rFonts w:hint="eastAsia"/>
        </w:rPr>
        <w:t>完了メッセージ</w:t>
      </w:r>
      <w:r>
        <w:t>が表示され</w:t>
      </w:r>
      <w:r>
        <w:rPr>
          <w:rFonts w:hint="eastAsia"/>
        </w:rPr>
        <w:t>ます。</w:t>
      </w:r>
    </w:p>
    <w:p w14:paraId="51FA5E3D" w14:textId="6593430D" w:rsidR="00F8074F" w:rsidRDefault="00F8074F" w:rsidP="00882283">
      <w:pPr>
        <w:jc w:val="center"/>
      </w:pPr>
      <w:r>
        <w:rPr>
          <w:rFonts w:hint="eastAsia"/>
          <w:noProof/>
        </w:rPr>
        <w:drawing>
          <wp:inline distT="0" distB="0" distL="0" distR="0" wp14:anchorId="5D803073" wp14:editId="3B1EDEE4">
            <wp:extent cx="5400040" cy="2066925"/>
            <wp:effectExtent l="19050" t="19050" r="10160" b="28575"/>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承認-承認完了.bmp"/>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5400040" cy="20669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3004FE" w14:textId="77777777" w:rsidR="00882283" w:rsidRDefault="00882283" w:rsidP="00882283">
      <w:pPr>
        <w:jc w:val="center"/>
      </w:pPr>
      <w:r w:rsidRPr="002E40FC">
        <w:rPr>
          <w:b/>
        </w:rPr>
        <w:t>承認</w:t>
      </w:r>
      <w:r>
        <w:rPr>
          <w:rFonts w:hint="eastAsia"/>
          <w:b/>
        </w:rPr>
        <w:t>完了メッセージ</w:t>
      </w:r>
    </w:p>
    <w:p w14:paraId="7AD9F006" w14:textId="77777777" w:rsidR="00882283" w:rsidRDefault="00882283" w:rsidP="00882283"/>
    <w:p w14:paraId="15DA0D65" w14:textId="77777777" w:rsidR="00882283" w:rsidRDefault="00882283" w:rsidP="00882283">
      <w:r>
        <w:rPr>
          <w:rFonts w:hint="eastAsia"/>
        </w:rPr>
        <w:t>承認完了となったことでゲストユーザーには以下のようなファイルダウンロード依頼メールが送信されます。</w:t>
      </w:r>
    </w:p>
    <w:p w14:paraId="69408EDE" w14:textId="77777777" w:rsidR="00882283" w:rsidRDefault="00882283" w:rsidP="00882283">
      <w:pPr>
        <w:pStyle w:val="af5"/>
        <w:numPr>
          <w:ilvl w:val="0"/>
          <w:numId w:val="3"/>
        </w:numPr>
        <w:ind w:leftChars="0"/>
      </w:pPr>
      <w:r>
        <w:rPr>
          <w:rFonts w:hint="eastAsia"/>
        </w:rPr>
        <w:t>異なる件名や本文が設定されている場合があります。</w:t>
      </w:r>
    </w:p>
    <w:p w14:paraId="6CB5B6CF" w14:textId="77777777" w:rsidR="00882283" w:rsidRDefault="00882283" w:rsidP="00882283">
      <w:pPr>
        <w:jc w:val="center"/>
      </w:pPr>
      <w:r>
        <w:rPr>
          <w:rFonts w:hint="eastAsia"/>
          <w:noProof/>
        </w:rPr>
        <w:drawing>
          <wp:inline distT="0" distB="0" distL="0" distR="0" wp14:anchorId="31495EB9" wp14:editId="0C241915">
            <wp:extent cx="3960000" cy="867692"/>
            <wp:effectExtent l="19050" t="19050" r="21590" b="2794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ファイルダウンロード依頼.bmp"/>
                    <pic:cNvPicPr/>
                  </pic:nvPicPr>
                  <pic:blipFill>
                    <a:blip r:embed="rId40">
                      <a:extLst>
                        <a:ext uri="{28A0092B-C50C-407E-A947-70E740481C1C}">
                          <a14:useLocalDpi xmlns:a14="http://schemas.microsoft.com/office/drawing/2010/main" val="0"/>
                        </a:ext>
                      </a:extLst>
                    </a:blip>
                    <a:stretch>
                      <a:fillRect/>
                    </a:stretch>
                  </pic:blipFill>
                  <pic:spPr>
                    <a:xfrm>
                      <a:off x="0" y="0"/>
                      <a:ext cx="3960000" cy="867692"/>
                    </a:xfrm>
                    <a:prstGeom prst="rect">
                      <a:avLst/>
                    </a:prstGeom>
                    <a:ln>
                      <a:solidFill>
                        <a:schemeClr val="tx1"/>
                      </a:solidFill>
                    </a:ln>
                  </pic:spPr>
                </pic:pic>
              </a:graphicData>
            </a:graphic>
          </wp:inline>
        </w:drawing>
      </w:r>
    </w:p>
    <w:p w14:paraId="12330D13" w14:textId="77777777" w:rsidR="00882283" w:rsidRDefault="00882283" w:rsidP="00882283">
      <w:pPr>
        <w:jc w:val="center"/>
      </w:pPr>
      <w:r>
        <w:rPr>
          <w:rFonts w:hint="eastAsia"/>
          <w:b/>
        </w:rPr>
        <w:t>ファイルダウンロード依頼メール</w:t>
      </w:r>
    </w:p>
    <w:p w14:paraId="018D65C2" w14:textId="468BA4FC" w:rsidR="00882283" w:rsidRDefault="00882283" w:rsidP="00882283">
      <w:pPr>
        <w:rPr>
          <w:b/>
        </w:rPr>
      </w:pPr>
    </w:p>
    <w:p w14:paraId="764543AA" w14:textId="0BA7DF91" w:rsidR="00482580" w:rsidRDefault="00482580">
      <w:pPr>
        <w:adjustRightInd/>
        <w:snapToGrid/>
        <w:rPr>
          <w:b/>
        </w:rPr>
      </w:pPr>
      <w:r>
        <w:rPr>
          <w:b/>
        </w:rPr>
        <w:br w:type="page"/>
      </w:r>
    </w:p>
    <w:p w14:paraId="28856D83" w14:textId="77777777" w:rsidR="00882283" w:rsidRPr="00C932B7" w:rsidRDefault="00882283" w:rsidP="00882283">
      <w:pPr>
        <w:rPr>
          <w:b/>
          <w:u w:val="single"/>
        </w:rPr>
      </w:pPr>
      <w:r w:rsidRPr="00C932B7">
        <w:rPr>
          <w:rFonts w:hint="eastAsia"/>
          <w:b/>
          <w:u w:val="single"/>
        </w:rPr>
        <w:lastRenderedPageBreak/>
        <w:t>拒否する場合</w:t>
      </w:r>
    </w:p>
    <w:p w14:paraId="21C7109C" w14:textId="77EB4B80" w:rsidR="00882283" w:rsidRDefault="00882283" w:rsidP="00882283">
      <w:r>
        <w:rPr>
          <w:rFonts w:hint="eastAsia"/>
        </w:rPr>
        <w:t>「拒否」をクリックすると以下のような承認コメントを入力するためのダイアログが表示されますので、拒否理由を入力</w:t>
      </w:r>
      <w:r w:rsidR="00CD4732">
        <w:rPr>
          <w:rFonts w:hint="eastAsia"/>
        </w:rPr>
        <w:t>し</w:t>
      </w:r>
      <w:r>
        <w:rPr>
          <w:rFonts w:hint="eastAsia"/>
        </w:rPr>
        <w:t>「拒否」をクリックします。</w:t>
      </w:r>
    </w:p>
    <w:p w14:paraId="6CD503BA" w14:textId="77777777" w:rsidR="00882283" w:rsidRDefault="00882283" w:rsidP="00882283">
      <w:pPr>
        <w:jc w:val="center"/>
      </w:pPr>
      <w:r>
        <w:rPr>
          <w:rFonts w:hint="eastAsia"/>
          <w:noProof/>
        </w:rPr>
        <mc:AlternateContent>
          <mc:Choice Requires="wps">
            <w:drawing>
              <wp:anchor distT="0" distB="0" distL="114300" distR="114300" simplePos="0" relativeHeight="252029952" behindDoc="0" locked="0" layoutInCell="1" allowOverlap="1" wp14:anchorId="02612BF0" wp14:editId="29D23EF4">
                <wp:simplePos x="0" y="0"/>
                <wp:positionH relativeFrom="margin">
                  <wp:posOffset>2366645</wp:posOffset>
                </wp:positionH>
                <wp:positionV relativeFrom="paragraph">
                  <wp:posOffset>2090420</wp:posOffset>
                </wp:positionV>
                <wp:extent cx="685800" cy="171450"/>
                <wp:effectExtent l="0" t="0" r="19050" b="19050"/>
                <wp:wrapNone/>
                <wp:docPr id="240" name="正方形/長方形 240"/>
                <wp:cNvGraphicFramePr/>
                <a:graphic xmlns:a="http://schemas.openxmlformats.org/drawingml/2006/main">
                  <a:graphicData uri="http://schemas.microsoft.com/office/word/2010/wordprocessingShape">
                    <wps:wsp>
                      <wps:cNvSpPr/>
                      <wps:spPr>
                        <a:xfrm>
                          <a:off x="0" y="0"/>
                          <a:ext cx="6858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B8C63" id="正方形/長方形 240" o:spid="_x0000_s1026" style="position:absolute;left:0;text-align:left;margin-left:186.35pt;margin-top:164.6pt;width:54pt;height:13.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" filled="f" strokecolor="red" strokeweight="2pt">
                <w10:wrap anchorx="margin"/>
              </v:rect>
            </w:pict>
          </mc:Fallback>
        </mc:AlternateContent>
      </w:r>
      <w:r>
        <w:rPr>
          <w:noProof/>
        </w:rPr>
        <w:drawing>
          <wp:inline distT="0" distB="0" distL="0" distR="0" wp14:anchorId="6350C4FE" wp14:editId="2E2F5926">
            <wp:extent cx="5399405" cy="2447925"/>
            <wp:effectExtent l="19050" t="19050" r="10795"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承認画面-拒否理由.bmp"/>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5400000" cy="244819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FCF0F7" w14:textId="77777777" w:rsidR="00882283" w:rsidRPr="00EB2B42" w:rsidRDefault="00882283" w:rsidP="00882283">
      <w:pPr>
        <w:jc w:val="center"/>
        <w:rPr>
          <w:b/>
        </w:rPr>
      </w:pPr>
      <w:r w:rsidRPr="00EB2B42">
        <w:rPr>
          <w:rFonts w:hint="eastAsia"/>
          <w:b/>
        </w:rPr>
        <w:t>承認拒否コメント</w:t>
      </w:r>
    </w:p>
    <w:p w14:paraId="7CB515A9" w14:textId="77777777" w:rsidR="00882283" w:rsidRDefault="00882283" w:rsidP="00882283"/>
    <w:p w14:paraId="4A0CDDBE" w14:textId="2F14A98F" w:rsidR="00882283" w:rsidRDefault="00882283" w:rsidP="00882283">
      <w:r>
        <w:rPr>
          <w:rFonts w:hint="eastAsia"/>
        </w:rPr>
        <w:t>拒否が</w:t>
      </w:r>
      <w:r>
        <w:t>完了すると</w:t>
      </w:r>
      <w:r w:rsidR="00983645">
        <w:rPr>
          <w:rFonts w:hint="eastAsia"/>
        </w:rPr>
        <w:t>拒否完了</w:t>
      </w:r>
      <w:r>
        <w:rPr>
          <w:rFonts w:hint="eastAsia"/>
        </w:rPr>
        <w:t>メッセージ</w:t>
      </w:r>
      <w:r>
        <w:t>が表示され</w:t>
      </w:r>
      <w:r>
        <w:rPr>
          <w:rFonts w:hint="eastAsia"/>
        </w:rPr>
        <w:t>ます。</w:t>
      </w:r>
    </w:p>
    <w:p w14:paraId="46B9A0A6" w14:textId="006BE3C2" w:rsidR="00DF5EF3" w:rsidRDefault="00DF5EF3" w:rsidP="00DF5EF3">
      <w:pPr>
        <w:jc w:val="center"/>
      </w:pPr>
      <w:r>
        <w:rPr>
          <w:rFonts w:hint="eastAsia"/>
          <w:noProof/>
        </w:rPr>
        <w:drawing>
          <wp:inline distT="0" distB="0" distL="0" distR="0" wp14:anchorId="460D3E4D" wp14:editId="367582E4">
            <wp:extent cx="5400040" cy="2028825"/>
            <wp:effectExtent l="19050" t="19050" r="10160" b="28575"/>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承認-拒否完了.bmp"/>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5400040" cy="20288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DE2518" w14:textId="77777777" w:rsidR="00882283" w:rsidRDefault="00882283" w:rsidP="00882283">
      <w:pPr>
        <w:jc w:val="center"/>
      </w:pPr>
      <w:r>
        <w:rPr>
          <w:rFonts w:hint="eastAsia"/>
          <w:b/>
        </w:rPr>
        <w:t>拒否完了メッセージ</w:t>
      </w:r>
    </w:p>
    <w:p w14:paraId="1C41D087" w14:textId="68EE35DA" w:rsidR="00882283" w:rsidRDefault="00882283" w:rsidP="00882283">
      <w:pPr>
        <w:rPr>
          <w:lang w:eastAsia="ar-SA"/>
        </w:rPr>
      </w:pPr>
    </w:p>
    <w:p w14:paraId="1594ED73" w14:textId="5F6BAA36" w:rsidR="00552CE8" w:rsidRDefault="00552CE8">
      <w:pPr>
        <w:adjustRightInd/>
        <w:snapToGrid/>
        <w:rPr>
          <w:lang w:eastAsia="ar-SA"/>
        </w:rPr>
      </w:pPr>
      <w:r>
        <w:rPr>
          <w:lang w:eastAsia="ar-SA"/>
        </w:rPr>
        <w:br w:type="page"/>
      </w:r>
    </w:p>
    <w:p w14:paraId="1627A330" w14:textId="5C261A84" w:rsidR="00532497" w:rsidRDefault="008E23FD" w:rsidP="000F4EDA">
      <w:pPr>
        <w:pStyle w:val="1"/>
        <w:rPr>
          <w:lang w:eastAsia="ja-JP"/>
        </w:rPr>
      </w:pPr>
      <w:bookmarkStart w:id="20" w:name="_Toc164948092"/>
      <w:r>
        <w:rPr>
          <w:rFonts w:hint="eastAsia"/>
        </w:rPr>
        <w:lastRenderedPageBreak/>
        <w:t>承認担当</w:t>
      </w:r>
      <w:r w:rsidR="00F412C3">
        <w:rPr>
          <w:rFonts w:hint="eastAsia"/>
          <w:lang w:eastAsia="ja-JP"/>
        </w:rPr>
        <w:t>による承認・拒否後</w:t>
      </w:r>
      <w:bookmarkEnd w:id="20"/>
    </w:p>
    <w:p w14:paraId="13EAAA68" w14:textId="3FF2C3DE" w:rsidR="001F6436" w:rsidRPr="004A5CCE" w:rsidRDefault="001F6436" w:rsidP="001F6436">
      <w:r>
        <w:rPr>
          <w:rFonts w:hint="eastAsia"/>
        </w:rPr>
        <w:t>ファイル送信を行ったユーザーは、「</w:t>
      </w:r>
      <w:hyperlink w:anchor="_承認者による承認・拒否" w:history="1">
        <w:r w:rsidRPr="001F6436">
          <w:rPr>
            <w:rStyle w:val="af0"/>
            <w:rFonts w:hint="eastAsia"/>
          </w:rPr>
          <w:t>5.</w:t>
        </w:r>
        <w:r w:rsidR="008E23FD">
          <w:rPr>
            <w:rStyle w:val="af0"/>
            <w:rFonts w:hint="eastAsia"/>
          </w:rPr>
          <w:t>承認担当</w:t>
        </w:r>
        <w:r w:rsidRPr="001F6436">
          <w:rPr>
            <w:rStyle w:val="af0"/>
            <w:rFonts w:hint="eastAsia"/>
          </w:rPr>
          <w:t>による承認・拒否</w:t>
        </w:r>
      </w:hyperlink>
      <w:r>
        <w:rPr>
          <w:rFonts w:hint="eastAsia"/>
        </w:rPr>
        <w:t>」で承認または拒否された結果を以下より知ることができます。</w:t>
      </w:r>
    </w:p>
    <w:p w14:paraId="528A6492" w14:textId="14EEFEE7" w:rsidR="00F412C3" w:rsidRDefault="00F412C3" w:rsidP="00920D13"/>
    <w:p w14:paraId="2FB5B105" w14:textId="50FE6823" w:rsidR="00AA590D" w:rsidRDefault="00B62098" w:rsidP="00F412C3">
      <w:r>
        <w:rPr>
          <w:rFonts w:hint="eastAsia"/>
          <w:b/>
          <w:u w:val="single"/>
        </w:rPr>
        <w:t>承認</w:t>
      </w:r>
      <w:r w:rsidR="008E23FD">
        <w:rPr>
          <w:rFonts w:hint="eastAsia"/>
          <w:b/>
          <w:u w:val="single"/>
        </w:rPr>
        <w:t>担当</w:t>
      </w:r>
      <w:r>
        <w:rPr>
          <w:rFonts w:hint="eastAsia"/>
          <w:b/>
          <w:u w:val="single"/>
        </w:rPr>
        <w:t>により</w:t>
      </w:r>
      <w:r w:rsidRPr="00D3516F">
        <w:rPr>
          <w:rFonts w:hint="eastAsia"/>
          <w:b/>
          <w:u w:val="single"/>
        </w:rPr>
        <w:t>承認</w:t>
      </w:r>
      <w:r>
        <w:rPr>
          <w:rFonts w:hint="eastAsia"/>
          <w:b/>
          <w:u w:val="single"/>
        </w:rPr>
        <w:t>された場合</w:t>
      </w:r>
    </w:p>
    <w:p w14:paraId="6F9B48E6" w14:textId="44B42C83" w:rsidR="004148FE" w:rsidRDefault="004148FE" w:rsidP="00646C5F">
      <w:pPr>
        <w:pStyle w:val="af5"/>
        <w:numPr>
          <w:ilvl w:val="0"/>
          <w:numId w:val="23"/>
        </w:numPr>
        <w:ind w:leftChars="0"/>
      </w:pPr>
      <w:r>
        <w:rPr>
          <w:rFonts w:hint="eastAsia"/>
        </w:rPr>
        <w:t>ファイル送信 - 送信ファイル一覧の公開アドレスに表示されるアイコンが承認待ちアイコンから</w:t>
      </w:r>
      <w:r>
        <w:t>Web公開</w:t>
      </w:r>
      <w:r>
        <w:rPr>
          <w:rFonts w:hint="eastAsia"/>
        </w:rPr>
        <w:t>アイコン</w:t>
      </w:r>
      <w:r>
        <w:t>に</w:t>
      </w:r>
      <w:r>
        <w:rPr>
          <w:rFonts w:hint="eastAsia"/>
        </w:rPr>
        <w:t>変わり</w:t>
      </w:r>
      <w:r w:rsidR="00B6597D">
        <w:rPr>
          <w:rFonts w:hint="eastAsia"/>
        </w:rPr>
        <w:t>ます。</w:t>
      </w:r>
    </w:p>
    <w:p w14:paraId="4F1C84C4" w14:textId="30F2F282" w:rsidR="003565BC" w:rsidRDefault="00EB3923" w:rsidP="003565BC">
      <w:pPr>
        <w:jc w:val="center"/>
      </w:pPr>
      <w:r>
        <w:rPr>
          <w:rFonts w:hint="eastAsia"/>
          <w:noProof/>
        </w:rPr>
        <mc:AlternateContent>
          <mc:Choice Requires="wps">
            <w:drawing>
              <wp:anchor distT="0" distB="0" distL="114300" distR="114300" simplePos="0" relativeHeight="252050432" behindDoc="0" locked="0" layoutInCell="1" allowOverlap="1" wp14:anchorId="7855E8CA" wp14:editId="3EE6AFA4">
                <wp:simplePos x="0" y="0"/>
                <wp:positionH relativeFrom="margin">
                  <wp:posOffset>996315</wp:posOffset>
                </wp:positionH>
                <wp:positionV relativeFrom="paragraph">
                  <wp:posOffset>579120</wp:posOffset>
                </wp:positionV>
                <wp:extent cx="180000" cy="180000"/>
                <wp:effectExtent l="0" t="0" r="10795" b="10795"/>
                <wp:wrapNone/>
                <wp:docPr id="6" name="正方形/長方形 6"/>
                <wp:cNvGraphicFramePr/>
                <a:graphic xmlns:a="http://schemas.openxmlformats.org/drawingml/2006/main">
                  <a:graphicData uri="http://schemas.microsoft.com/office/word/2010/wordprocessingShape">
                    <wps:wsp>
                      <wps:cNvSpPr/>
                      <wps:spPr>
                        <a:xfrm>
                          <a:off x="0" y="0"/>
                          <a:ext cx="18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DDAA6" id="正方形/長方形 6" o:spid="_x0000_s1026" style="position:absolute;left:0;text-align:left;margin-left:78.45pt;margin-top:45.6pt;width:14.15pt;height:14.1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" filled="f" strokecolor="red" strokeweight="2pt">
                <w10:wrap anchorx="margin"/>
              </v:rect>
            </w:pict>
          </mc:Fallback>
        </mc:AlternateContent>
      </w:r>
      <w:r w:rsidR="003565BC">
        <w:rPr>
          <w:noProof/>
        </w:rPr>
        <w:drawing>
          <wp:inline distT="0" distB="0" distL="0" distR="0" wp14:anchorId="7B695474" wp14:editId="75ABB74C">
            <wp:extent cx="5040000" cy="1429501"/>
            <wp:effectExtent l="19050" t="19050" r="27305" b="184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承認後の送信ファイル一覧.bmp"/>
                    <pic:cNvPicPr/>
                  </pic:nvPicPr>
                  <pic:blipFill>
                    <a:blip r:embed="rId43">
                      <a:extLst>
                        <a:ext uri="{28A0092B-C50C-407E-A947-70E740481C1C}">
                          <a14:useLocalDpi xmlns:a14="http://schemas.microsoft.com/office/drawing/2010/main" val="0"/>
                        </a:ext>
                      </a:extLst>
                    </a:blip>
                    <a:stretch>
                      <a:fillRect/>
                    </a:stretch>
                  </pic:blipFill>
                  <pic:spPr>
                    <a:xfrm>
                      <a:off x="0" y="0"/>
                      <a:ext cx="5040000" cy="1429501"/>
                    </a:xfrm>
                    <a:prstGeom prst="rect">
                      <a:avLst/>
                    </a:prstGeom>
                    <a:ln>
                      <a:solidFill>
                        <a:schemeClr val="tx1"/>
                      </a:solidFill>
                    </a:ln>
                  </pic:spPr>
                </pic:pic>
              </a:graphicData>
            </a:graphic>
          </wp:inline>
        </w:drawing>
      </w:r>
    </w:p>
    <w:p w14:paraId="734E2D01" w14:textId="2B1CDA29" w:rsidR="00C84234" w:rsidRPr="00C84234" w:rsidRDefault="00C84234" w:rsidP="003565BC">
      <w:pPr>
        <w:jc w:val="center"/>
        <w:rPr>
          <w:b/>
        </w:rPr>
      </w:pPr>
      <w:r w:rsidRPr="00C84234">
        <w:rPr>
          <w:rFonts w:hint="eastAsia"/>
          <w:b/>
        </w:rPr>
        <w:t>送信ファイル一覧</w:t>
      </w:r>
    </w:p>
    <w:p w14:paraId="49339A86" w14:textId="77777777" w:rsidR="003565BC" w:rsidRDefault="003565BC" w:rsidP="003565BC"/>
    <w:p w14:paraId="66E2697F" w14:textId="75C20DA9" w:rsidR="00327340" w:rsidRDefault="00327340" w:rsidP="00327340">
      <w:pPr>
        <w:pStyle w:val="af5"/>
        <w:numPr>
          <w:ilvl w:val="0"/>
          <w:numId w:val="23"/>
        </w:numPr>
        <w:ind w:leftChars="0"/>
      </w:pPr>
      <w:r>
        <w:rPr>
          <w:rFonts w:hint="eastAsia"/>
        </w:rPr>
        <w:t>以下のような</w:t>
      </w:r>
      <w:r w:rsidR="000D28C3" w:rsidRPr="00005EE8">
        <w:rPr>
          <w:rFonts w:hint="eastAsia"/>
        </w:rPr>
        <w:t>ファイル送信承認通知メール</w:t>
      </w:r>
      <w:r>
        <w:rPr>
          <w:rFonts w:hint="eastAsia"/>
        </w:rPr>
        <w:t>が送信されます。</w:t>
      </w:r>
    </w:p>
    <w:p w14:paraId="16F618D0" w14:textId="77777777" w:rsidR="00327340" w:rsidRDefault="00327340" w:rsidP="00327340">
      <w:pPr>
        <w:pStyle w:val="af5"/>
        <w:numPr>
          <w:ilvl w:val="0"/>
          <w:numId w:val="3"/>
        </w:numPr>
        <w:ind w:leftChars="0" w:firstLine="6"/>
      </w:pPr>
      <w:r w:rsidRPr="00E75044">
        <w:rPr>
          <w:rFonts w:hint="eastAsia"/>
        </w:rPr>
        <w:t>管理者の設定によって件名や本文が異なる場合があります。</w:t>
      </w:r>
    </w:p>
    <w:p w14:paraId="7A2297B6" w14:textId="77777777" w:rsidR="00327340" w:rsidRPr="000B5409" w:rsidRDefault="00327340" w:rsidP="00327340">
      <w:pPr>
        <w:pStyle w:val="af5"/>
        <w:numPr>
          <w:ilvl w:val="0"/>
          <w:numId w:val="3"/>
        </w:numPr>
        <w:ind w:leftChars="0" w:firstLine="6"/>
      </w:pPr>
      <w:r w:rsidRPr="00854D1D">
        <w:rPr>
          <w:rFonts w:hint="eastAsia"/>
        </w:rPr>
        <w:t>管理者の設定によっては通知メールが送信されない場合があります</w:t>
      </w:r>
      <w:r>
        <w:rPr>
          <w:rFonts w:hint="eastAsia"/>
        </w:rPr>
        <w:t>。</w:t>
      </w:r>
    </w:p>
    <w:p w14:paraId="7F82CBDD" w14:textId="77777777" w:rsidR="000D28C3" w:rsidRDefault="000D28C3" w:rsidP="000D28C3">
      <w:pPr>
        <w:jc w:val="center"/>
      </w:pPr>
      <w:r>
        <w:rPr>
          <w:rFonts w:hint="eastAsia"/>
          <w:noProof/>
        </w:rPr>
        <w:drawing>
          <wp:inline distT="0" distB="0" distL="0" distR="0" wp14:anchorId="730AB701" wp14:editId="7D1B8CA8">
            <wp:extent cx="3960000" cy="1232611"/>
            <wp:effectExtent l="0" t="0" r="2540" b="571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ファイル送信承認通知.bmp"/>
                    <pic:cNvPicPr/>
                  </pic:nvPicPr>
                  <pic:blipFill>
                    <a:blip r:embed="rId44">
                      <a:extLst>
                        <a:ext uri="{28A0092B-C50C-407E-A947-70E740481C1C}">
                          <a14:useLocalDpi xmlns:a14="http://schemas.microsoft.com/office/drawing/2010/main" val="0"/>
                        </a:ext>
                      </a:extLst>
                    </a:blip>
                    <a:stretch>
                      <a:fillRect/>
                    </a:stretch>
                  </pic:blipFill>
                  <pic:spPr>
                    <a:xfrm>
                      <a:off x="0" y="0"/>
                      <a:ext cx="3960000" cy="1232611"/>
                    </a:xfrm>
                    <a:prstGeom prst="rect">
                      <a:avLst/>
                    </a:prstGeom>
                  </pic:spPr>
                </pic:pic>
              </a:graphicData>
            </a:graphic>
          </wp:inline>
        </w:drawing>
      </w:r>
    </w:p>
    <w:p w14:paraId="57D3CA74" w14:textId="77777777" w:rsidR="000D28C3" w:rsidRDefault="000D28C3" w:rsidP="000D28C3">
      <w:pPr>
        <w:jc w:val="center"/>
      </w:pPr>
      <w:r w:rsidRPr="00A65465">
        <w:rPr>
          <w:rFonts w:hint="eastAsia"/>
          <w:b/>
        </w:rPr>
        <w:t>ファイル送信</w:t>
      </w:r>
      <w:r>
        <w:rPr>
          <w:rFonts w:hint="eastAsia"/>
          <w:b/>
        </w:rPr>
        <w:t>承認</w:t>
      </w:r>
      <w:r w:rsidRPr="00A65465">
        <w:rPr>
          <w:rFonts w:hint="eastAsia"/>
          <w:b/>
        </w:rPr>
        <w:t>通知メール</w:t>
      </w:r>
    </w:p>
    <w:p w14:paraId="487C3628" w14:textId="5D19BF9F" w:rsidR="00A94632" w:rsidRDefault="00A94632">
      <w:pPr>
        <w:adjustRightInd/>
        <w:snapToGrid/>
      </w:pPr>
      <w:r>
        <w:br w:type="page"/>
      </w:r>
    </w:p>
    <w:p w14:paraId="6CCFDFFB" w14:textId="66414BFE" w:rsidR="00551043" w:rsidRDefault="008E23FD" w:rsidP="00F412C3">
      <w:r>
        <w:rPr>
          <w:rFonts w:hint="eastAsia"/>
          <w:b/>
          <w:u w:val="single"/>
        </w:rPr>
        <w:lastRenderedPageBreak/>
        <w:t>承認担当</w:t>
      </w:r>
      <w:r w:rsidR="00B1057D">
        <w:rPr>
          <w:rFonts w:hint="eastAsia"/>
          <w:b/>
          <w:u w:val="single"/>
        </w:rPr>
        <w:t>により</w:t>
      </w:r>
      <w:r w:rsidR="00B1057D" w:rsidRPr="00D3516F">
        <w:rPr>
          <w:rFonts w:hint="eastAsia"/>
          <w:b/>
          <w:u w:val="single"/>
        </w:rPr>
        <w:t>拒否</w:t>
      </w:r>
      <w:r w:rsidR="00B1057D">
        <w:rPr>
          <w:rFonts w:hint="eastAsia"/>
          <w:b/>
          <w:u w:val="single"/>
        </w:rPr>
        <w:t>された場合</w:t>
      </w:r>
    </w:p>
    <w:p w14:paraId="295B3579" w14:textId="3952F671" w:rsidR="002C2BEA" w:rsidRDefault="002C2BEA" w:rsidP="002C2BEA">
      <w:pPr>
        <w:pStyle w:val="af5"/>
        <w:numPr>
          <w:ilvl w:val="0"/>
          <w:numId w:val="23"/>
        </w:numPr>
        <w:ind w:leftChars="0"/>
      </w:pPr>
      <w:r>
        <w:rPr>
          <w:rFonts w:hint="eastAsia"/>
        </w:rPr>
        <w:t>ファイル送信 - 送信ファイル一覧より承認待ちアイコンが付与された公開アドレスが削除されます。</w:t>
      </w:r>
    </w:p>
    <w:p w14:paraId="3EC52D2F" w14:textId="77777777" w:rsidR="008E214C" w:rsidRDefault="008E214C" w:rsidP="008E214C"/>
    <w:p w14:paraId="6441BFC2" w14:textId="401804D8" w:rsidR="002C2BEA" w:rsidRDefault="002C2BEA" w:rsidP="002C2BEA">
      <w:pPr>
        <w:pStyle w:val="af5"/>
        <w:numPr>
          <w:ilvl w:val="0"/>
          <w:numId w:val="23"/>
        </w:numPr>
        <w:ind w:leftChars="0"/>
      </w:pPr>
      <w:r>
        <w:rPr>
          <w:rFonts w:hint="eastAsia"/>
        </w:rPr>
        <w:t>以下のような</w:t>
      </w:r>
      <w:r w:rsidR="00B84626">
        <w:rPr>
          <w:rFonts w:hint="eastAsia"/>
        </w:rPr>
        <w:t>ファイル送信</w:t>
      </w:r>
      <w:r>
        <w:rPr>
          <w:rFonts w:hint="eastAsia"/>
        </w:rPr>
        <w:t>拒否</w:t>
      </w:r>
      <w:r w:rsidRPr="00005EE8">
        <w:rPr>
          <w:rFonts w:hint="eastAsia"/>
        </w:rPr>
        <w:t>通知メール</w:t>
      </w:r>
      <w:r>
        <w:rPr>
          <w:rFonts w:hint="eastAsia"/>
        </w:rPr>
        <w:t>が送信されます。</w:t>
      </w:r>
    </w:p>
    <w:p w14:paraId="49666F9C" w14:textId="77777777" w:rsidR="002C2BEA" w:rsidRDefault="002C2BEA" w:rsidP="002C2BEA">
      <w:pPr>
        <w:pStyle w:val="af5"/>
        <w:numPr>
          <w:ilvl w:val="0"/>
          <w:numId w:val="3"/>
        </w:numPr>
        <w:ind w:leftChars="0" w:firstLine="6"/>
      </w:pPr>
      <w:r w:rsidRPr="00E75044">
        <w:rPr>
          <w:rFonts w:hint="eastAsia"/>
        </w:rPr>
        <w:t>管理者の設定によって件名や本文が異なる場合があります。</w:t>
      </w:r>
    </w:p>
    <w:p w14:paraId="79D4905B" w14:textId="77777777" w:rsidR="002C2BEA" w:rsidRPr="002D59FD" w:rsidRDefault="002C2BEA" w:rsidP="002C2BEA">
      <w:pPr>
        <w:pStyle w:val="af5"/>
        <w:numPr>
          <w:ilvl w:val="0"/>
          <w:numId w:val="3"/>
        </w:numPr>
        <w:ind w:leftChars="0" w:firstLine="6"/>
        <w:rPr>
          <w:lang w:eastAsia="ar-SA"/>
        </w:rPr>
      </w:pPr>
      <w:r w:rsidRPr="00854D1D">
        <w:rPr>
          <w:rFonts w:hint="eastAsia"/>
        </w:rPr>
        <w:t>管理者の設定によっては通知メールが送信されない場合があります</w:t>
      </w:r>
      <w:r>
        <w:rPr>
          <w:rFonts w:hint="eastAsia"/>
        </w:rPr>
        <w:t>。</w:t>
      </w:r>
    </w:p>
    <w:p w14:paraId="5594BC82" w14:textId="77777777" w:rsidR="00C741B7" w:rsidRDefault="00C741B7" w:rsidP="00C741B7">
      <w:pPr>
        <w:jc w:val="center"/>
        <w:rPr>
          <w:lang w:eastAsia="ar-SA"/>
        </w:rPr>
      </w:pPr>
      <w:r>
        <w:rPr>
          <w:noProof/>
        </w:rPr>
        <w:drawing>
          <wp:inline distT="0" distB="0" distL="0" distR="0" wp14:anchorId="08CBC629" wp14:editId="0C7DBEBB">
            <wp:extent cx="3960000" cy="1213519"/>
            <wp:effectExtent l="19050" t="19050" r="21590" b="2476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ファイル送信承認拒否通知.bmp"/>
                    <pic:cNvPicPr/>
                  </pic:nvPicPr>
                  <pic:blipFill>
                    <a:blip r:embed="rId45">
                      <a:extLst>
                        <a:ext uri="{28A0092B-C50C-407E-A947-70E740481C1C}">
                          <a14:useLocalDpi xmlns:a14="http://schemas.microsoft.com/office/drawing/2010/main" val="0"/>
                        </a:ext>
                      </a:extLst>
                    </a:blip>
                    <a:stretch>
                      <a:fillRect/>
                    </a:stretch>
                  </pic:blipFill>
                  <pic:spPr>
                    <a:xfrm>
                      <a:off x="0" y="0"/>
                      <a:ext cx="3960000" cy="1213519"/>
                    </a:xfrm>
                    <a:prstGeom prst="rect">
                      <a:avLst/>
                    </a:prstGeom>
                    <a:ln>
                      <a:solidFill>
                        <a:schemeClr val="tx1"/>
                      </a:solidFill>
                    </a:ln>
                  </pic:spPr>
                </pic:pic>
              </a:graphicData>
            </a:graphic>
          </wp:inline>
        </w:drawing>
      </w:r>
    </w:p>
    <w:p w14:paraId="5A2D1187" w14:textId="5D27FAFC" w:rsidR="00B1057D" w:rsidRPr="00F412C3" w:rsidRDefault="00C741B7" w:rsidP="00CD7B5F">
      <w:pPr>
        <w:jc w:val="center"/>
      </w:pPr>
      <w:r w:rsidRPr="00A65465">
        <w:rPr>
          <w:rFonts w:hint="eastAsia"/>
          <w:b/>
        </w:rPr>
        <w:t>ファイル送信</w:t>
      </w:r>
      <w:r>
        <w:rPr>
          <w:rFonts w:hint="eastAsia"/>
          <w:b/>
        </w:rPr>
        <w:t>承認拒否</w:t>
      </w:r>
      <w:r w:rsidRPr="00A65465">
        <w:rPr>
          <w:rFonts w:hint="eastAsia"/>
          <w:b/>
        </w:rPr>
        <w:t>通知メール</w:t>
      </w:r>
    </w:p>
    <w:p w14:paraId="3EDD1F30" w14:textId="09017B1F" w:rsidR="00D80000" w:rsidRDefault="00D80000">
      <w:pPr>
        <w:adjustRightInd/>
        <w:snapToGrid/>
        <w:rPr>
          <w:rFonts w:cs="Century"/>
          <w:b/>
          <w:kern w:val="24"/>
          <w:sz w:val="28"/>
        </w:rPr>
      </w:pPr>
      <w:bookmarkStart w:id="21" w:name="_Toc135240991"/>
      <w:bookmarkEnd w:id="21"/>
    </w:p>
    <w:sectPr w:rsidR="00D80000" w:rsidSect="004B41B8">
      <w:headerReference w:type="default" r:id="rId46"/>
      <w:footerReference w:type="default" r:id="rId47"/>
      <w:pgSz w:w="11906" w:h="16838" w:code="9"/>
      <w:pgMar w:top="1418" w:right="1701" w:bottom="1701" w:left="1701" w:header="851" w:footer="992" w:gutter="0"/>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C8441" w14:textId="77777777" w:rsidR="00437AA6" w:rsidRDefault="00437AA6" w:rsidP="00A01D21">
      <w:r>
        <w:separator/>
      </w:r>
    </w:p>
  </w:endnote>
  <w:endnote w:type="continuationSeparator" w:id="0">
    <w:p w14:paraId="19328B63" w14:textId="77777777" w:rsidR="00437AA6" w:rsidRDefault="00437AA6"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DEA82" w14:textId="77777777" w:rsidR="003A0B1F" w:rsidRDefault="003A0B1F" w:rsidP="00A01D21">
    <w:pPr>
      <w:pStyle w:val="a6"/>
      <w:rPr>
        <w:rStyle w:val="a8"/>
      </w:rPr>
    </w:pPr>
    <w:r>
      <w:rPr>
        <w:rStyle w:val="a8"/>
      </w:rPr>
      <w:fldChar w:fldCharType="begin"/>
    </w:r>
    <w:r>
      <w:rPr>
        <w:rStyle w:val="a8"/>
      </w:rPr>
      <w:instrText xml:space="preserve">PAGE  </w:instrText>
    </w:r>
    <w:r>
      <w:rPr>
        <w:rStyle w:val="a8"/>
      </w:rPr>
      <w:fldChar w:fldCharType="end"/>
    </w:r>
  </w:p>
  <w:p w14:paraId="3B2A3D4A" w14:textId="77777777" w:rsidR="003A0B1F" w:rsidRDefault="003A0B1F"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208701"/>
      <w:docPartObj>
        <w:docPartGallery w:val="Page Numbers (Bottom of Page)"/>
        <w:docPartUnique/>
      </w:docPartObj>
    </w:sdtPr>
    <w:sdtEndPr/>
    <w:sdtContent>
      <w:p w14:paraId="116BD3A5" w14:textId="45684507" w:rsidR="003A0B1F" w:rsidRDefault="003A0B1F">
        <w:pPr>
          <w:pStyle w:val="a6"/>
          <w:jc w:val="center"/>
        </w:pPr>
        <w:r>
          <w:fldChar w:fldCharType="begin"/>
        </w:r>
        <w:r>
          <w:instrText>PAGE   \* MERGEFORMAT</w:instrText>
        </w:r>
        <w:r>
          <w:fldChar w:fldCharType="separate"/>
        </w:r>
        <w:r w:rsidR="0048224D" w:rsidRPr="0048224D">
          <w:rPr>
            <w:noProof/>
            <w:lang w:val="ja-JP"/>
          </w:rPr>
          <w:t>19</w:t>
        </w:r>
        <w:r>
          <w:fldChar w:fldCharType="end"/>
        </w:r>
      </w:p>
    </w:sdtContent>
  </w:sdt>
  <w:p w14:paraId="70A323ED" w14:textId="69B83D4B" w:rsidR="003A0B1F" w:rsidRPr="004B41B8" w:rsidRDefault="003A0B1F" w:rsidP="004B41B8">
    <w:pPr>
      <w:pStyle w:val="a6"/>
      <w:jc w:val="right"/>
    </w:pPr>
    <w:r w:rsidRPr="005E3A6A">
      <w:rPr>
        <w:rFonts w:cs="メイリオ"/>
      </w:rPr>
      <w:t xml:space="preserve">Copyright © North Grid Corporation </w:t>
    </w:r>
    <w:r>
      <w:rPr>
        <w:rFonts w:cs="メイリオ" w:hint="eastAsia"/>
      </w:rPr>
      <w:t>202</w:t>
    </w:r>
    <w:r w:rsidR="0025188E">
      <w:rPr>
        <w:rFonts w:cs="メイリオ" w:hint="eastAsia"/>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E277D" w14:textId="77777777" w:rsidR="00437AA6" w:rsidRDefault="00437AA6" w:rsidP="00A01D21">
      <w:r>
        <w:separator/>
      </w:r>
    </w:p>
  </w:footnote>
  <w:footnote w:type="continuationSeparator" w:id="0">
    <w:p w14:paraId="380F01AF" w14:textId="77777777" w:rsidR="00437AA6" w:rsidRDefault="00437AA6"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2BD6" w14:textId="7E03B023" w:rsidR="003A0B1F" w:rsidRPr="003A253B" w:rsidRDefault="003A0B1F" w:rsidP="003A253B">
    <w:pPr>
      <w:pStyle w:val="af2"/>
      <w:jc w:val="right"/>
    </w:pPr>
    <w:r>
      <w:rPr>
        <w:rFonts w:hint="eastAsia"/>
      </w:rPr>
      <w:t>操作チュートリアル</w:t>
    </w:r>
    <w:r w:rsidR="00B74056">
      <w:rPr>
        <w:rFonts w:hint="eastAsia"/>
      </w:rPr>
      <w:t xml:space="preserve"> </w:t>
    </w:r>
    <w:r>
      <w:rPr>
        <w:rFonts w:hint="eastAsia"/>
      </w:rPr>
      <w:t>ファイル送信</w:t>
    </w:r>
    <w:r w:rsidR="00AC2224">
      <w:rPr>
        <w:rFonts w:hint="eastAsia"/>
      </w:rPr>
      <w:t>承認</w:t>
    </w:r>
    <w:r>
      <w:rPr>
        <w:rFonts w:hint="eastAsia"/>
      </w:rPr>
      <w:t>ユーザー編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7079"/>
    <w:multiLevelType w:val="hybridMultilevel"/>
    <w:tmpl w:val="68E47C86"/>
    <w:lvl w:ilvl="0" w:tplc="C764EB1A">
      <w:start w:val="4"/>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F563EE"/>
    <w:multiLevelType w:val="hybridMultilevel"/>
    <w:tmpl w:val="2DA45E42"/>
    <w:lvl w:ilvl="0" w:tplc="35E85A6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8A4C7C"/>
    <w:multiLevelType w:val="hybridMultilevel"/>
    <w:tmpl w:val="8D44F336"/>
    <w:lvl w:ilvl="0" w:tplc="DA7075FE">
      <w:numFmt w:val="bullet"/>
      <w:lvlText w:val="・"/>
      <w:lvlJc w:val="left"/>
      <w:pPr>
        <w:ind w:left="360" w:hanging="360"/>
      </w:pPr>
      <w:rPr>
        <w:rFonts w:ascii="メイリオ" w:eastAsia="メイリオ" w:hAnsi="メイリオ" w:cstheme="minorBidi" w:hint="eastAsia"/>
      </w:rPr>
    </w:lvl>
    <w:lvl w:ilvl="1" w:tplc="F9362C4A">
      <w:start w:val="3"/>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324DCD"/>
    <w:multiLevelType w:val="hybridMultilevel"/>
    <w:tmpl w:val="3CC01972"/>
    <w:lvl w:ilvl="0" w:tplc="04090011">
      <w:start w:val="1"/>
      <w:numFmt w:val="decimalEnclosedCircle"/>
      <w:lvlText w:val="%1"/>
      <w:lvlJc w:val="left"/>
      <w:pPr>
        <w:ind w:left="420" w:hanging="420"/>
      </w:pPr>
    </w:lvl>
    <w:lvl w:ilvl="1" w:tplc="7826BC36">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BC737A"/>
    <w:multiLevelType w:val="hybridMultilevel"/>
    <w:tmpl w:val="D8749834"/>
    <w:lvl w:ilvl="0" w:tplc="862A8618">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8433A6"/>
    <w:multiLevelType w:val="hybridMultilevel"/>
    <w:tmpl w:val="42483CFC"/>
    <w:lvl w:ilvl="0" w:tplc="B012307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8177FE"/>
    <w:multiLevelType w:val="hybridMultilevel"/>
    <w:tmpl w:val="AE683B42"/>
    <w:lvl w:ilvl="0" w:tplc="66EA8F22">
      <w:start w:val="1"/>
      <w:numFmt w:val="decimalEnclosedCircle"/>
      <w:lvlText w:val="%1"/>
      <w:lvlJc w:val="left"/>
      <w:pPr>
        <w:ind w:left="420" w:hanging="136"/>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2A646EFE"/>
    <w:multiLevelType w:val="hybridMultilevel"/>
    <w:tmpl w:val="CD8AA14A"/>
    <w:lvl w:ilvl="0" w:tplc="15B2B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5372E4"/>
    <w:multiLevelType w:val="hybridMultilevel"/>
    <w:tmpl w:val="081EB53C"/>
    <w:lvl w:ilvl="0" w:tplc="979A762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C55B11"/>
    <w:multiLevelType w:val="hybridMultilevel"/>
    <w:tmpl w:val="FD30AB18"/>
    <w:lvl w:ilvl="0" w:tplc="7626F7B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2B0C18"/>
    <w:multiLevelType w:val="hybridMultilevel"/>
    <w:tmpl w:val="F492080C"/>
    <w:lvl w:ilvl="0" w:tplc="3250A40E">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A6313B"/>
    <w:multiLevelType w:val="hybridMultilevel"/>
    <w:tmpl w:val="08EEE6A8"/>
    <w:lvl w:ilvl="0" w:tplc="A92C9E1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0B652B0"/>
    <w:multiLevelType w:val="hybridMultilevel"/>
    <w:tmpl w:val="C48A5886"/>
    <w:lvl w:ilvl="0" w:tplc="45DA3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61269F7"/>
    <w:multiLevelType w:val="multilevel"/>
    <w:tmpl w:val="C8CE173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3544"/>
        </w:tabs>
        <w:ind w:left="3544" w:hanging="56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50D95A0E"/>
    <w:multiLevelType w:val="hybridMultilevel"/>
    <w:tmpl w:val="5F547538"/>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3483A7A"/>
    <w:multiLevelType w:val="hybridMultilevel"/>
    <w:tmpl w:val="E67A77E6"/>
    <w:lvl w:ilvl="0" w:tplc="262EF90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B522DBF"/>
    <w:multiLevelType w:val="hybridMultilevel"/>
    <w:tmpl w:val="5E1CB8F2"/>
    <w:lvl w:ilvl="0" w:tplc="F61E95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53691E"/>
    <w:multiLevelType w:val="hybridMultilevel"/>
    <w:tmpl w:val="1EFE3894"/>
    <w:lvl w:ilvl="0" w:tplc="BCAA66D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1431049"/>
    <w:multiLevelType w:val="hybridMultilevel"/>
    <w:tmpl w:val="BD4A768C"/>
    <w:lvl w:ilvl="0" w:tplc="23D62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29E1A86"/>
    <w:multiLevelType w:val="hybridMultilevel"/>
    <w:tmpl w:val="AE683B42"/>
    <w:lvl w:ilvl="0" w:tplc="66EA8F22">
      <w:start w:val="1"/>
      <w:numFmt w:val="decimalEnclosedCircle"/>
      <w:lvlText w:val="%1"/>
      <w:lvlJc w:val="left"/>
      <w:pPr>
        <w:ind w:left="420" w:hanging="136"/>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638A7AA9"/>
    <w:multiLevelType w:val="hybridMultilevel"/>
    <w:tmpl w:val="31004CAC"/>
    <w:lvl w:ilvl="0" w:tplc="B672E5A6">
      <w:start w:val="4"/>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E062159"/>
    <w:multiLevelType w:val="hybridMultilevel"/>
    <w:tmpl w:val="28B8768A"/>
    <w:lvl w:ilvl="0" w:tplc="C44E9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08F6B3A"/>
    <w:multiLevelType w:val="hybridMultilevel"/>
    <w:tmpl w:val="B716627C"/>
    <w:lvl w:ilvl="0" w:tplc="0B7E1BA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BEE2C6F"/>
    <w:multiLevelType w:val="hybridMultilevel"/>
    <w:tmpl w:val="A87E97A8"/>
    <w:lvl w:ilvl="0" w:tplc="27567E9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E414509"/>
    <w:multiLevelType w:val="hybridMultilevel"/>
    <w:tmpl w:val="C94C1A8C"/>
    <w:lvl w:ilvl="0" w:tplc="5F5828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20"/>
  </w:num>
  <w:num w:numId="3">
    <w:abstractNumId w:val="14"/>
  </w:num>
  <w:num w:numId="4">
    <w:abstractNumId w:val="4"/>
  </w:num>
  <w:num w:numId="5">
    <w:abstractNumId w:val="15"/>
  </w:num>
  <w:num w:numId="6">
    <w:abstractNumId w:val="0"/>
  </w:num>
  <w:num w:numId="7">
    <w:abstractNumId w:val="12"/>
  </w:num>
  <w:num w:numId="8">
    <w:abstractNumId w:val="11"/>
  </w:num>
  <w:num w:numId="9">
    <w:abstractNumId w:val="21"/>
  </w:num>
  <w:num w:numId="10">
    <w:abstractNumId w:val="16"/>
  </w:num>
  <w:num w:numId="11">
    <w:abstractNumId w:val="3"/>
  </w:num>
  <w:num w:numId="12">
    <w:abstractNumId w:val="7"/>
  </w:num>
  <w:num w:numId="13">
    <w:abstractNumId w:val="1"/>
  </w:num>
  <w:num w:numId="14">
    <w:abstractNumId w:val="5"/>
  </w:num>
  <w:num w:numId="15">
    <w:abstractNumId w:val="17"/>
  </w:num>
  <w:num w:numId="16">
    <w:abstractNumId w:val="9"/>
  </w:num>
  <w:num w:numId="17">
    <w:abstractNumId w:val="23"/>
  </w:num>
  <w:num w:numId="18">
    <w:abstractNumId w:val="8"/>
  </w:num>
  <w:num w:numId="19">
    <w:abstractNumId w:val="24"/>
  </w:num>
  <w:num w:numId="20">
    <w:abstractNumId w:val="18"/>
  </w:num>
  <w:num w:numId="21">
    <w:abstractNumId w:val="10"/>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6"/>
  </w:num>
  <w:num w:numId="25">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6E"/>
    <w:rsid w:val="00000966"/>
    <w:rsid w:val="000017AC"/>
    <w:rsid w:val="00001E68"/>
    <w:rsid w:val="00002D49"/>
    <w:rsid w:val="00002F1E"/>
    <w:rsid w:val="00002FF0"/>
    <w:rsid w:val="00004384"/>
    <w:rsid w:val="000043B2"/>
    <w:rsid w:val="000044A4"/>
    <w:rsid w:val="00004739"/>
    <w:rsid w:val="00004803"/>
    <w:rsid w:val="00005658"/>
    <w:rsid w:val="00005EE8"/>
    <w:rsid w:val="0000723B"/>
    <w:rsid w:val="0000794D"/>
    <w:rsid w:val="00011247"/>
    <w:rsid w:val="0001154C"/>
    <w:rsid w:val="00012566"/>
    <w:rsid w:val="00012702"/>
    <w:rsid w:val="000133E2"/>
    <w:rsid w:val="0001621F"/>
    <w:rsid w:val="00016261"/>
    <w:rsid w:val="000162EB"/>
    <w:rsid w:val="00016404"/>
    <w:rsid w:val="000172CF"/>
    <w:rsid w:val="0001756A"/>
    <w:rsid w:val="0002052E"/>
    <w:rsid w:val="00020D66"/>
    <w:rsid w:val="000224B0"/>
    <w:rsid w:val="00022F3A"/>
    <w:rsid w:val="00023A10"/>
    <w:rsid w:val="00023F2B"/>
    <w:rsid w:val="00024242"/>
    <w:rsid w:val="0002486A"/>
    <w:rsid w:val="00024B8E"/>
    <w:rsid w:val="000253EB"/>
    <w:rsid w:val="00026AFB"/>
    <w:rsid w:val="00026CFB"/>
    <w:rsid w:val="00027A66"/>
    <w:rsid w:val="00027EF7"/>
    <w:rsid w:val="000314E2"/>
    <w:rsid w:val="000316CA"/>
    <w:rsid w:val="000323D9"/>
    <w:rsid w:val="0003458D"/>
    <w:rsid w:val="00034B5C"/>
    <w:rsid w:val="00035800"/>
    <w:rsid w:val="000366FE"/>
    <w:rsid w:val="00037027"/>
    <w:rsid w:val="00040091"/>
    <w:rsid w:val="00040ABB"/>
    <w:rsid w:val="00041975"/>
    <w:rsid w:val="00042575"/>
    <w:rsid w:val="000433E2"/>
    <w:rsid w:val="00044490"/>
    <w:rsid w:val="00044587"/>
    <w:rsid w:val="00044772"/>
    <w:rsid w:val="000459DC"/>
    <w:rsid w:val="00045A6F"/>
    <w:rsid w:val="000470C2"/>
    <w:rsid w:val="00050380"/>
    <w:rsid w:val="000503CB"/>
    <w:rsid w:val="00051227"/>
    <w:rsid w:val="00051301"/>
    <w:rsid w:val="000519FD"/>
    <w:rsid w:val="000544C3"/>
    <w:rsid w:val="000555DB"/>
    <w:rsid w:val="00055640"/>
    <w:rsid w:val="00055DFA"/>
    <w:rsid w:val="0006178B"/>
    <w:rsid w:val="000625E9"/>
    <w:rsid w:val="00062A71"/>
    <w:rsid w:val="000632AA"/>
    <w:rsid w:val="00063330"/>
    <w:rsid w:val="00064504"/>
    <w:rsid w:val="000647C7"/>
    <w:rsid w:val="00064BB3"/>
    <w:rsid w:val="00065C03"/>
    <w:rsid w:val="00066114"/>
    <w:rsid w:val="000673BD"/>
    <w:rsid w:val="00070886"/>
    <w:rsid w:val="00070D45"/>
    <w:rsid w:val="00072227"/>
    <w:rsid w:val="000739B5"/>
    <w:rsid w:val="00073E12"/>
    <w:rsid w:val="00073E18"/>
    <w:rsid w:val="000743DC"/>
    <w:rsid w:val="0007527A"/>
    <w:rsid w:val="000759EA"/>
    <w:rsid w:val="00076338"/>
    <w:rsid w:val="000766FF"/>
    <w:rsid w:val="00076819"/>
    <w:rsid w:val="00076854"/>
    <w:rsid w:val="00076C4F"/>
    <w:rsid w:val="00076FB7"/>
    <w:rsid w:val="00077558"/>
    <w:rsid w:val="000777FC"/>
    <w:rsid w:val="000779B6"/>
    <w:rsid w:val="00077AE7"/>
    <w:rsid w:val="000807DF"/>
    <w:rsid w:val="00080BC7"/>
    <w:rsid w:val="00084C44"/>
    <w:rsid w:val="00085FA4"/>
    <w:rsid w:val="000866BC"/>
    <w:rsid w:val="0008680E"/>
    <w:rsid w:val="0008693E"/>
    <w:rsid w:val="00090A39"/>
    <w:rsid w:val="00092BB8"/>
    <w:rsid w:val="00095409"/>
    <w:rsid w:val="00095F35"/>
    <w:rsid w:val="00096FCF"/>
    <w:rsid w:val="00097BCA"/>
    <w:rsid w:val="000A0720"/>
    <w:rsid w:val="000A0C28"/>
    <w:rsid w:val="000A10C0"/>
    <w:rsid w:val="000A247D"/>
    <w:rsid w:val="000A2633"/>
    <w:rsid w:val="000A2F84"/>
    <w:rsid w:val="000A3742"/>
    <w:rsid w:val="000A5FA7"/>
    <w:rsid w:val="000A60FD"/>
    <w:rsid w:val="000A6B96"/>
    <w:rsid w:val="000A7025"/>
    <w:rsid w:val="000A7A58"/>
    <w:rsid w:val="000B2A97"/>
    <w:rsid w:val="000B2C02"/>
    <w:rsid w:val="000B3963"/>
    <w:rsid w:val="000B40C2"/>
    <w:rsid w:val="000B44D5"/>
    <w:rsid w:val="000B51C5"/>
    <w:rsid w:val="000B5409"/>
    <w:rsid w:val="000B5768"/>
    <w:rsid w:val="000B626F"/>
    <w:rsid w:val="000B67AC"/>
    <w:rsid w:val="000C046C"/>
    <w:rsid w:val="000C0DCE"/>
    <w:rsid w:val="000C1872"/>
    <w:rsid w:val="000C1D2F"/>
    <w:rsid w:val="000C26C5"/>
    <w:rsid w:val="000C3A7D"/>
    <w:rsid w:val="000C5BEC"/>
    <w:rsid w:val="000C5C3C"/>
    <w:rsid w:val="000C61D7"/>
    <w:rsid w:val="000C67A0"/>
    <w:rsid w:val="000C6E19"/>
    <w:rsid w:val="000C6F70"/>
    <w:rsid w:val="000C722F"/>
    <w:rsid w:val="000C7C85"/>
    <w:rsid w:val="000D00C6"/>
    <w:rsid w:val="000D0432"/>
    <w:rsid w:val="000D0761"/>
    <w:rsid w:val="000D0768"/>
    <w:rsid w:val="000D0DE5"/>
    <w:rsid w:val="000D1234"/>
    <w:rsid w:val="000D154F"/>
    <w:rsid w:val="000D15A0"/>
    <w:rsid w:val="000D182E"/>
    <w:rsid w:val="000D228D"/>
    <w:rsid w:val="000D2574"/>
    <w:rsid w:val="000D28C3"/>
    <w:rsid w:val="000D2AED"/>
    <w:rsid w:val="000D2F29"/>
    <w:rsid w:val="000D3607"/>
    <w:rsid w:val="000D3CB4"/>
    <w:rsid w:val="000D48FB"/>
    <w:rsid w:val="000D7215"/>
    <w:rsid w:val="000D7EA3"/>
    <w:rsid w:val="000E04E5"/>
    <w:rsid w:val="000E0E76"/>
    <w:rsid w:val="000E1211"/>
    <w:rsid w:val="000E2053"/>
    <w:rsid w:val="000E2FC3"/>
    <w:rsid w:val="000E325D"/>
    <w:rsid w:val="000E353A"/>
    <w:rsid w:val="000E36E5"/>
    <w:rsid w:val="000E3EAD"/>
    <w:rsid w:val="000E4F16"/>
    <w:rsid w:val="000E586E"/>
    <w:rsid w:val="000E5AD9"/>
    <w:rsid w:val="000E6394"/>
    <w:rsid w:val="000E6697"/>
    <w:rsid w:val="000F0C54"/>
    <w:rsid w:val="000F1800"/>
    <w:rsid w:val="000F1AC7"/>
    <w:rsid w:val="000F3D12"/>
    <w:rsid w:val="000F3F97"/>
    <w:rsid w:val="000F4E8F"/>
    <w:rsid w:val="000F4EDA"/>
    <w:rsid w:val="000F5782"/>
    <w:rsid w:val="000F7D2B"/>
    <w:rsid w:val="00100371"/>
    <w:rsid w:val="00100ABE"/>
    <w:rsid w:val="0010104F"/>
    <w:rsid w:val="001015A9"/>
    <w:rsid w:val="001016AF"/>
    <w:rsid w:val="0010198F"/>
    <w:rsid w:val="00101CEA"/>
    <w:rsid w:val="001020FB"/>
    <w:rsid w:val="0010346B"/>
    <w:rsid w:val="00104D4A"/>
    <w:rsid w:val="00104F41"/>
    <w:rsid w:val="00106476"/>
    <w:rsid w:val="001078F7"/>
    <w:rsid w:val="00107FC4"/>
    <w:rsid w:val="00110583"/>
    <w:rsid w:val="0011091A"/>
    <w:rsid w:val="00110F50"/>
    <w:rsid w:val="00111EBF"/>
    <w:rsid w:val="001121D5"/>
    <w:rsid w:val="001125CA"/>
    <w:rsid w:val="0011426E"/>
    <w:rsid w:val="00115A01"/>
    <w:rsid w:val="00116AF0"/>
    <w:rsid w:val="00116F4E"/>
    <w:rsid w:val="001171D7"/>
    <w:rsid w:val="00117CBC"/>
    <w:rsid w:val="0012116D"/>
    <w:rsid w:val="00121196"/>
    <w:rsid w:val="001220E5"/>
    <w:rsid w:val="00122452"/>
    <w:rsid w:val="001227CC"/>
    <w:rsid w:val="0012437B"/>
    <w:rsid w:val="00126097"/>
    <w:rsid w:val="00127C17"/>
    <w:rsid w:val="00131784"/>
    <w:rsid w:val="00131AF0"/>
    <w:rsid w:val="00131C88"/>
    <w:rsid w:val="001325D4"/>
    <w:rsid w:val="00132891"/>
    <w:rsid w:val="00132EF7"/>
    <w:rsid w:val="00133CA5"/>
    <w:rsid w:val="00134630"/>
    <w:rsid w:val="00135989"/>
    <w:rsid w:val="00135F5B"/>
    <w:rsid w:val="001367AA"/>
    <w:rsid w:val="00136EA2"/>
    <w:rsid w:val="00137F62"/>
    <w:rsid w:val="00140819"/>
    <w:rsid w:val="00140DDB"/>
    <w:rsid w:val="001440CC"/>
    <w:rsid w:val="00145A14"/>
    <w:rsid w:val="00145D0C"/>
    <w:rsid w:val="00146CFA"/>
    <w:rsid w:val="001474AE"/>
    <w:rsid w:val="0014758A"/>
    <w:rsid w:val="00147AFD"/>
    <w:rsid w:val="00150CDB"/>
    <w:rsid w:val="001513FA"/>
    <w:rsid w:val="00152BC3"/>
    <w:rsid w:val="001534B3"/>
    <w:rsid w:val="00153529"/>
    <w:rsid w:val="00154081"/>
    <w:rsid w:val="00154F58"/>
    <w:rsid w:val="001605F8"/>
    <w:rsid w:val="001607E4"/>
    <w:rsid w:val="00160C32"/>
    <w:rsid w:val="00160E41"/>
    <w:rsid w:val="001613B4"/>
    <w:rsid w:val="00162552"/>
    <w:rsid w:val="00162F41"/>
    <w:rsid w:val="00163649"/>
    <w:rsid w:val="00165108"/>
    <w:rsid w:val="00165DE7"/>
    <w:rsid w:val="00165F1E"/>
    <w:rsid w:val="0016653C"/>
    <w:rsid w:val="00166827"/>
    <w:rsid w:val="0016751B"/>
    <w:rsid w:val="0017016B"/>
    <w:rsid w:val="00172B10"/>
    <w:rsid w:val="00172B53"/>
    <w:rsid w:val="00173251"/>
    <w:rsid w:val="00174ABD"/>
    <w:rsid w:val="0017525F"/>
    <w:rsid w:val="00176238"/>
    <w:rsid w:val="001763DC"/>
    <w:rsid w:val="00176C1D"/>
    <w:rsid w:val="00176CCD"/>
    <w:rsid w:val="00177B18"/>
    <w:rsid w:val="0018224E"/>
    <w:rsid w:val="00182F30"/>
    <w:rsid w:val="00183FE5"/>
    <w:rsid w:val="00184951"/>
    <w:rsid w:val="00184C7D"/>
    <w:rsid w:val="00186623"/>
    <w:rsid w:val="00186703"/>
    <w:rsid w:val="00186CB4"/>
    <w:rsid w:val="0018785E"/>
    <w:rsid w:val="00187D18"/>
    <w:rsid w:val="00190256"/>
    <w:rsid w:val="00190D62"/>
    <w:rsid w:val="00190FAF"/>
    <w:rsid w:val="00191A9F"/>
    <w:rsid w:val="00192824"/>
    <w:rsid w:val="00192927"/>
    <w:rsid w:val="00193A5D"/>
    <w:rsid w:val="00194291"/>
    <w:rsid w:val="001945CF"/>
    <w:rsid w:val="00194F7E"/>
    <w:rsid w:val="001963A0"/>
    <w:rsid w:val="001A1489"/>
    <w:rsid w:val="001A354C"/>
    <w:rsid w:val="001A4E94"/>
    <w:rsid w:val="001A54DC"/>
    <w:rsid w:val="001A5B47"/>
    <w:rsid w:val="001B0C4A"/>
    <w:rsid w:val="001B1C39"/>
    <w:rsid w:val="001B2D84"/>
    <w:rsid w:val="001B38D8"/>
    <w:rsid w:val="001B3918"/>
    <w:rsid w:val="001B3DCF"/>
    <w:rsid w:val="001B4E26"/>
    <w:rsid w:val="001B5387"/>
    <w:rsid w:val="001B538C"/>
    <w:rsid w:val="001B54D2"/>
    <w:rsid w:val="001B5938"/>
    <w:rsid w:val="001B59E1"/>
    <w:rsid w:val="001B5FA3"/>
    <w:rsid w:val="001B6F02"/>
    <w:rsid w:val="001B781E"/>
    <w:rsid w:val="001B7DE3"/>
    <w:rsid w:val="001C0CBD"/>
    <w:rsid w:val="001C140A"/>
    <w:rsid w:val="001C1490"/>
    <w:rsid w:val="001C1C8A"/>
    <w:rsid w:val="001C1E82"/>
    <w:rsid w:val="001C28A4"/>
    <w:rsid w:val="001C3414"/>
    <w:rsid w:val="001C51BB"/>
    <w:rsid w:val="001C6D44"/>
    <w:rsid w:val="001C767C"/>
    <w:rsid w:val="001C7C4C"/>
    <w:rsid w:val="001D0552"/>
    <w:rsid w:val="001D0829"/>
    <w:rsid w:val="001D0E5F"/>
    <w:rsid w:val="001D1BAA"/>
    <w:rsid w:val="001D2CB5"/>
    <w:rsid w:val="001D344F"/>
    <w:rsid w:val="001D4700"/>
    <w:rsid w:val="001D495F"/>
    <w:rsid w:val="001D5190"/>
    <w:rsid w:val="001D54BB"/>
    <w:rsid w:val="001D57DF"/>
    <w:rsid w:val="001D744A"/>
    <w:rsid w:val="001D7E4C"/>
    <w:rsid w:val="001E1421"/>
    <w:rsid w:val="001E14E5"/>
    <w:rsid w:val="001E1C3D"/>
    <w:rsid w:val="001E20B2"/>
    <w:rsid w:val="001E2883"/>
    <w:rsid w:val="001E33F3"/>
    <w:rsid w:val="001E343E"/>
    <w:rsid w:val="001E3E6A"/>
    <w:rsid w:val="001E4145"/>
    <w:rsid w:val="001E4B62"/>
    <w:rsid w:val="001E5DDE"/>
    <w:rsid w:val="001E5FC2"/>
    <w:rsid w:val="001E7716"/>
    <w:rsid w:val="001E7BDE"/>
    <w:rsid w:val="001F0895"/>
    <w:rsid w:val="001F20F2"/>
    <w:rsid w:val="001F284D"/>
    <w:rsid w:val="001F2F97"/>
    <w:rsid w:val="001F3B8A"/>
    <w:rsid w:val="001F4E89"/>
    <w:rsid w:val="001F4FD0"/>
    <w:rsid w:val="001F5E75"/>
    <w:rsid w:val="001F6436"/>
    <w:rsid w:val="001F6B27"/>
    <w:rsid w:val="001F749F"/>
    <w:rsid w:val="00200C24"/>
    <w:rsid w:val="00200E55"/>
    <w:rsid w:val="00201FA4"/>
    <w:rsid w:val="00204062"/>
    <w:rsid w:val="002047A5"/>
    <w:rsid w:val="00204ED3"/>
    <w:rsid w:val="0020586D"/>
    <w:rsid w:val="00205D00"/>
    <w:rsid w:val="00206835"/>
    <w:rsid w:val="00206B0D"/>
    <w:rsid w:val="0020730B"/>
    <w:rsid w:val="00207F20"/>
    <w:rsid w:val="0021039F"/>
    <w:rsid w:val="00210529"/>
    <w:rsid w:val="00210569"/>
    <w:rsid w:val="002111B5"/>
    <w:rsid w:val="00211200"/>
    <w:rsid w:val="002147FC"/>
    <w:rsid w:val="002150F5"/>
    <w:rsid w:val="002152C8"/>
    <w:rsid w:val="00215985"/>
    <w:rsid w:val="002162E9"/>
    <w:rsid w:val="00216D9C"/>
    <w:rsid w:val="00217512"/>
    <w:rsid w:val="00217A54"/>
    <w:rsid w:val="002200FD"/>
    <w:rsid w:val="00220732"/>
    <w:rsid w:val="00221E77"/>
    <w:rsid w:val="0022233D"/>
    <w:rsid w:val="002243DD"/>
    <w:rsid w:val="002245D2"/>
    <w:rsid w:val="00224601"/>
    <w:rsid w:val="0022488E"/>
    <w:rsid w:val="00224A03"/>
    <w:rsid w:val="00224D2E"/>
    <w:rsid w:val="002252F4"/>
    <w:rsid w:val="002259F4"/>
    <w:rsid w:val="00227EE8"/>
    <w:rsid w:val="00230E7E"/>
    <w:rsid w:val="00231268"/>
    <w:rsid w:val="0023194D"/>
    <w:rsid w:val="00232633"/>
    <w:rsid w:val="00233056"/>
    <w:rsid w:val="002336A8"/>
    <w:rsid w:val="0023376E"/>
    <w:rsid w:val="00233BE3"/>
    <w:rsid w:val="002349AB"/>
    <w:rsid w:val="00234D7F"/>
    <w:rsid w:val="0023679F"/>
    <w:rsid w:val="0024060C"/>
    <w:rsid w:val="0024089B"/>
    <w:rsid w:val="00241E5E"/>
    <w:rsid w:val="00243109"/>
    <w:rsid w:val="00243CEB"/>
    <w:rsid w:val="002449F8"/>
    <w:rsid w:val="0024520A"/>
    <w:rsid w:val="002459C2"/>
    <w:rsid w:val="0024607D"/>
    <w:rsid w:val="00246293"/>
    <w:rsid w:val="0024753B"/>
    <w:rsid w:val="0024777C"/>
    <w:rsid w:val="00247C02"/>
    <w:rsid w:val="0025013D"/>
    <w:rsid w:val="0025038C"/>
    <w:rsid w:val="00250498"/>
    <w:rsid w:val="00250FCB"/>
    <w:rsid w:val="002510EA"/>
    <w:rsid w:val="0025113D"/>
    <w:rsid w:val="00251764"/>
    <w:rsid w:val="0025188E"/>
    <w:rsid w:val="00251CD7"/>
    <w:rsid w:val="00252190"/>
    <w:rsid w:val="0025353F"/>
    <w:rsid w:val="00253D4A"/>
    <w:rsid w:val="00254E10"/>
    <w:rsid w:val="002556BD"/>
    <w:rsid w:val="00255AFA"/>
    <w:rsid w:val="00255E43"/>
    <w:rsid w:val="0025698A"/>
    <w:rsid w:val="00257985"/>
    <w:rsid w:val="0026064D"/>
    <w:rsid w:val="00260DB1"/>
    <w:rsid w:val="00261411"/>
    <w:rsid w:val="00261DAA"/>
    <w:rsid w:val="00261E17"/>
    <w:rsid w:val="002621DC"/>
    <w:rsid w:val="00263400"/>
    <w:rsid w:val="00264858"/>
    <w:rsid w:val="00265FF5"/>
    <w:rsid w:val="00266835"/>
    <w:rsid w:val="00266CD5"/>
    <w:rsid w:val="00267512"/>
    <w:rsid w:val="0027069F"/>
    <w:rsid w:val="00270BC6"/>
    <w:rsid w:val="002710E0"/>
    <w:rsid w:val="002718C2"/>
    <w:rsid w:val="00271FF5"/>
    <w:rsid w:val="002721DC"/>
    <w:rsid w:val="00273876"/>
    <w:rsid w:val="00274495"/>
    <w:rsid w:val="00274F3D"/>
    <w:rsid w:val="00276D6E"/>
    <w:rsid w:val="002777DD"/>
    <w:rsid w:val="00277809"/>
    <w:rsid w:val="00277845"/>
    <w:rsid w:val="00277C74"/>
    <w:rsid w:val="002804B4"/>
    <w:rsid w:val="002805FE"/>
    <w:rsid w:val="00280F55"/>
    <w:rsid w:val="00280F9F"/>
    <w:rsid w:val="0028122A"/>
    <w:rsid w:val="00281A07"/>
    <w:rsid w:val="00281B3C"/>
    <w:rsid w:val="0028298E"/>
    <w:rsid w:val="002833AA"/>
    <w:rsid w:val="002835AC"/>
    <w:rsid w:val="002839F4"/>
    <w:rsid w:val="00283B0F"/>
    <w:rsid w:val="002846E4"/>
    <w:rsid w:val="00284C0C"/>
    <w:rsid w:val="00285429"/>
    <w:rsid w:val="002864AF"/>
    <w:rsid w:val="00286619"/>
    <w:rsid w:val="00287A9B"/>
    <w:rsid w:val="0029000B"/>
    <w:rsid w:val="00291548"/>
    <w:rsid w:val="00292D1A"/>
    <w:rsid w:val="002939EB"/>
    <w:rsid w:val="00293BEE"/>
    <w:rsid w:val="0029444D"/>
    <w:rsid w:val="00295504"/>
    <w:rsid w:val="00296287"/>
    <w:rsid w:val="002962EC"/>
    <w:rsid w:val="0029718B"/>
    <w:rsid w:val="002974A2"/>
    <w:rsid w:val="00297CA7"/>
    <w:rsid w:val="002A0FEA"/>
    <w:rsid w:val="002A197B"/>
    <w:rsid w:val="002A1D47"/>
    <w:rsid w:val="002A28DF"/>
    <w:rsid w:val="002A3AC2"/>
    <w:rsid w:val="002A3F74"/>
    <w:rsid w:val="002A493C"/>
    <w:rsid w:val="002A56F1"/>
    <w:rsid w:val="002A5F28"/>
    <w:rsid w:val="002B1479"/>
    <w:rsid w:val="002B1762"/>
    <w:rsid w:val="002B3BF0"/>
    <w:rsid w:val="002B6AED"/>
    <w:rsid w:val="002B6C83"/>
    <w:rsid w:val="002B6DBB"/>
    <w:rsid w:val="002B7948"/>
    <w:rsid w:val="002B7B1F"/>
    <w:rsid w:val="002C02F5"/>
    <w:rsid w:val="002C05DB"/>
    <w:rsid w:val="002C0AE1"/>
    <w:rsid w:val="002C1358"/>
    <w:rsid w:val="002C1C0F"/>
    <w:rsid w:val="002C2BEA"/>
    <w:rsid w:val="002C2FCE"/>
    <w:rsid w:val="002C38BA"/>
    <w:rsid w:val="002C411C"/>
    <w:rsid w:val="002C42E7"/>
    <w:rsid w:val="002C44BE"/>
    <w:rsid w:val="002C4EAE"/>
    <w:rsid w:val="002C5447"/>
    <w:rsid w:val="002C5F0F"/>
    <w:rsid w:val="002C5F1E"/>
    <w:rsid w:val="002C6358"/>
    <w:rsid w:val="002C6778"/>
    <w:rsid w:val="002C7ACA"/>
    <w:rsid w:val="002D037A"/>
    <w:rsid w:val="002D04AD"/>
    <w:rsid w:val="002D0519"/>
    <w:rsid w:val="002D0BFF"/>
    <w:rsid w:val="002D0F42"/>
    <w:rsid w:val="002D247E"/>
    <w:rsid w:val="002D2873"/>
    <w:rsid w:val="002D324C"/>
    <w:rsid w:val="002D36C2"/>
    <w:rsid w:val="002D3C19"/>
    <w:rsid w:val="002D4325"/>
    <w:rsid w:val="002D47A6"/>
    <w:rsid w:val="002D4A08"/>
    <w:rsid w:val="002D59FD"/>
    <w:rsid w:val="002D691C"/>
    <w:rsid w:val="002D697A"/>
    <w:rsid w:val="002D7070"/>
    <w:rsid w:val="002D76B9"/>
    <w:rsid w:val="002D7C91"/>
    <w:rsid w:val="002E01A3"/>
    <w:rsid w:val="002E03E9"/>
    <w:rsid w:val="002E0FF2"/>
    <w:rsid w:val="002E1D43"/>
    <w:rsid w:val="002E1DBB"/>
    <w:rsid w:val="002E555F"/>
    <w:rsid w:val="002E6677"/>
    <w:rsid w:val="002E66BD"/>
    <w:rsid w:val="002E6755"/>
    <w:rsid w:val="002E6884"/>
    <w:rsid w:val="002E74E7"/>
    <w:rsid w:val="002E7B26"/>
    <w:rsid w:val="002F0BFE"/>
    <w:rsid w:val="002F2414"/>
    <w:rsid w:val="002F2D5E"/>
    <w:rsid w:val="002F4349"/>
    <w:rsid w:val="002F44EB"/>
    <w:rsid w:val="002F45ED"/>
    <w:rsid w:val="002F5204"/>
    <w:rsid w:val="002F5604"/>
    <w:rsid w:val="002F5CE9"/>
    <w:rsid w:val="002F6272"/>
    <w:rsid w:val="002F6B7C"/>
    <w:rsid w:val="002F6E0D"/>
    <w:rsid w:val="002F6F29"/>
    <w:rsid w:val="002F7461"/>
    <w:rsid w:val="002F792C"/>
    <w:rsid w:val="002F7A07"/>
    <w:rsid w:val="002F7B3F"/>
    <w:rsid w:val="002F7F94"/>
    <w:rsid w:val="003008DE"/>
    <w:rsid w:val="00300CAB"/>
    <w:rsid w:val="00301BDC"/>
    <w:rsid w:val="00302912"/>
    <w:rsid w:val="00303E3E"/>
    <w:rsid w:val="0030421A"/>
    <w:rsid w:val="00304F0F"/>
    <w:rsid w:val="003059FD"/>
    <w:rsid w:val="00305E87"/>
    <w:rsid w:val="00306B2D"/>
    <w:rsid w:val="003070B0"/>
    <w:rsid w:val="003077E5"/>
    <w:rsid w:val="0030797C"/>
    <w:rsid w:val="00307C85"/>
    <w:rsid w:val="00310C40"/>
    <w:rsid w:val="003123EC"/>
    <w:rsid w:val="00313043"/>
    <w:rsid w:val="003130A9"/>
    <w:rsid w:val="003147BC"/>
    <w:rsid w:val="00314860"/>
    <w:rsid w:val="00315549"/>
    <w:rsid w:val="00317119"/>
    <w:rsid w:val="003172CC"/>
    <w:rsid w:val="003176FB"/>
    <w:rsid w:val="00317BCD"/>
    <w:rsid w:val="00317C8A"/>
    <w:rsid w:val="0032070C"/>
    <w:rsid w:val="0032143F"/>
    <w:rsid w:val="0032166E"/>
    <w:rsid w:val="00321E95"/>
    <w:rsid w:val="003226BF"/>
    <w:rsid w:val="00324B6B"/>
    <w:rsid w:val="00324DC6"/>
    <w:rsid w:val="00325C6A"/>
    <w:rsid w:val="00325DB8"/>
    <w:rsid w:val="00325ECF"/>
    <w:rsid w:val="003270C4"/>
    <w:rsid w:val="00327340"/>
    <w:rsid w:val="003276C8"/>
    <w:rsid w:val="00330D23"/>
    <w:rsid w:val="00330D5A"/>
    <w:rsid w:val="00330EA7"/>
    <w:rsid w:val="00331282"/>
    <w:rsid w:val="003312E7"/>
    <w:rsid w:val="003312F4"/>
    <w:rsid w:val="0033136B"/>
    <w:rsid w:val="003317BB"/>
    <w:rsid w:val="00332076"/>
    <w:rsid w:val="00332A52"/>
    <w:rsid w:val="00332AC2"/>
    <w:rsid w:val="00332D6A"/>
    <w:rsid w:val="003332BA"/>
    <w:rsid w:val="00335303"/>
    <w:rsid w:val="00335371"/>
    <w:rsid w:val="00337667"/>
    <w:rsid w:val="003376B2"/>
    <w:rsid w:val="003408AB"/>
    <w:rsid w:val="0034090D"/>
    <w:rsid w:val="00340CAD"/>
    <w:rsid w:val="00341CEC"/>
    <w:rsid w:val="00341D62"/>
    <w:rsid w:val="00342076"/>
    <w:rsid w:val="0034255F"/>
    <w:rsid w:val="00342BFC"/>
    <w:rsid w:val="00342C36"/>
    <w:rsid w:val="00342FE0"/>
    <w:rsid w:val="0034342A"/>
    <w:rsid w:val="00343AC4"/>
    <w:rsid w:val="00343C2E"/>
    <w:rsid w:val="0034462F"/>
    <w:rsid w:val="00346624"/>
    <w:rsid w:val="0034744F"/>
    <w:rsid w:val="00347772"/>
    <w:rsid w:val="00347AE0"/>
    <w:rsid w:val="003506AE"/>
    <w:rsid w:val="00351065"/>
    <w:rsid w:val="00351E4F"/>
    <w:rsid w:val="0035244C"/>
    <w:rsid w:val="00352B49"/>
    <w:rsid w:val="00352E10"/>
    <w:rsid w:val="00353B7C"/>
    <w:rsid w:val="003558FB"/>
    <w:rsid w:val="003559E1"/>
    <w:rsid w:val="00356197"/>
    <w:rsid w:val="003565BC"/>
    <w:rsid w:val="0035666F"/>
    <w:rsid w:val="00356B37"/>
    <w:rsid w:val="00357C6D"/>
    <w:rsid w:val="00357D62"/>
    <w:rsid w:val="00357FBC"/>
    <w:rsid w:val="00360301"/>
    <w:rsid w:val="003608E1"/>
    <w:rsid w:val="0036093A"/>
    <w:rsid w:val="00361796"/>
    <w:rsid w:val="00361846"/>
    <w:rsid w:val="0036219C"/>
    <w:rsid w:val="003657C8"/>
    <w:rsid w:val="00365D9D"/>
    <w:rsid w:val="003660F4"/>
    <w:rsid w:val="00366F19"/>
    <w:rsid w:val="00367CCD"/>
    <w:rsid w:val="00371341"/>
    <w:rsid w:val="003716B8"/>
    <w:rsid w:val="0037249F"/>
    <w:rsid w:val="00372641"/>
    <w:rsid w:val="003727AC"/>
    <w:rsid w:val="00374247"/>
    <w:rsid w:val="00374B9B"/>
    <w:rsid w:val="003757BF"/>
    <w:rsid w:val="00377A51"/>
    <w:rsid w:val="00380090"/>
    <w:rsid w:val="003806AA"/>
    <w:rsid w:val="00381954"/>
    <w:rsid w:val="00381D5D"/>
    <w:rsid w:val="00381E11"/>
    <w:rsid w:val="003822E8"/>
    <w:rsid w:val="00382397"/>
    <w:rsid w:val="0038314C"/>
    <w:rsid w:val="003831B8"/>
    <w:rsid w:val="0038347C"/>
    <w:rsid w:val="00384052"/>
    <w:rsid w:val="00384556"/>
    <w:rsid w:val="00384947"/>
    <w:rsid w:val="00384AC7"/>
    <w:rsid w:val="00385983"/>
    <w:rsid w:val="00385A2D"/>
    <w:rsid w:val="00385AF6"/>
    <w:rsid w:val="00386225"/>
    <w:rsid w:val="00386501"/>
    <w:rsid w:val="00386638"/>
    <w:rsid w:val="003866DE"/>
    <w:rsid w:val="00387700"/>
    <w:rsid w:val="00387E61"/>
    <w:rsid w:val="00387EFB"/>
    <w:rsid w:val="003907D7"/>
    <w:rsid w:val="0039081F"/>
    <w:rsid w:val="003915C4"/>
    <w:rsid w:val="00391732"/>
    <w:rsid w:val="00392E0F"/>
    <w:rsid w:val="003930D3"/>
    <w:rsid w:val="00395DA1"/>
    <w:rsid w:val="00396573"/>
    <w:rsid w:val="00397E16"/>
    <w:rsid w:val="00397EA4"/>
    <w:rsid w:val="003A0B1F"/>
    <w:rsid w:val="003A253B"/>
    <w:rsid w:val="003A40DF"/>
    <w:rsid w:val="003A4B80"/>
    <w:rsid w:val="003A6797"/>
    <w:rsid w:val="003A69F9"/>
    <w:rsid w:val="003A6CB6"/>
    <w:rsid w:val="003A76C1"/>
    <w:rsid w:val="003B09C7"/>
    <w:rsid w:val="003B279C"/>
    <w:rsid w:val="003B3056"/>
    <w:rsid w:val="003B32C8"/>
    <w:rsid w:val="003B3717"/>
    <w:rsid w:val="003B3FF9"/>
    <w:rsid w:val="003B4792"/>
    <w:rsid w:val="003B4C26"/>
    <w:rsid w:val="003B4CD9"/>
    <w:rsid w:val="003B50DC"/>
    <w:rsid w:val="003B649C"/>
    <w:rsid w:val="003B6709"/>
    <w:rsid w:val="003B74D2"/>
    <w:rsid w:val="003C011F"/>
    <w:rsid w:val="003C0539"/>
    <w:rsid w:val="003C0CCA"/>
    <w:rsid w:val="003C1768"/>
    <w:rsid w:val="003C1E1D"/>
    <w:rsid w:val="003C230D"/>
    <w:rsid w:val="003C2712"/>
    <w:rsid w:val="003C4C00"/>
    <w:rsid w:val="003C52F8"/>
    <w:rsid w:val="003C5D5C"/>
    <w:rsid w:val="003C65EA"/>
    <w:rsid w:val="003C67CE"/>
    <w:rsid w:val="003D0B18"/>
    <w:rsid w:val="003D0CED"/>
    <w:rsid w:val="003D1023"/>
    <w:rsid w:val="003D24AA"/>
    <w:rsid w:val="003D2689"/>
    <w:rsid w:val="003D3B3C"/>
    <w:rsid w:val="003D3EFC"/>
    <w:rsid w:val="003D41CD"/>
    <w:rsid w:val="003D4870"/>
    <w:rsid w:val="003D544A"/>
    <w:rsid w:val="003D5D08"/>
    <w:rsid w:val="003D78FB"/>
    <w:rsid w:val="003D7E97"/>
    <w:rsid w:val="003D7EA4"/>
    <w:rsid w:val="003E1470"/>
    <w:rsid w:val="003E163E"/>
    <w:rsid w:val="003E1FF8"/>
    <w:rsid w:val="003E20EF"/>
    <w:rsid w:val="003E2ADF"/>
    <w:rsid w:val="003E3498"/>
    <w:rsid w:val="003E3732"/>
    <w:rsid w:val="003E384F"/>
    <w:rsid w:val="003E3D55"/>
    <w:rsid w:val="003E518A"/>
    <w:rsid w:val="003E5349"/>
    <w:rsid w:val="003E55E2"/>
    <w:rsid w:val="003E6D1B"/>
    <w:rsid w:val="003F0A04"/>
    <w:rsid w:val="003F0EC9"/>
    <w:rsid w:val="003F19A8"/>
    <w:rsid w:val="003F1B42"/>
    <w:rsid w:val="003F1C1C"/>
    <w:rsid w:val="003F2990"/>
    <w:rsid w:val="003F2AB1"/>
    <w:rsid w:val="003F31B2"/>
    <w:rsid w:val="003F3591"/>
    <w:rsid w:val="003F3A56"/>
    <w:rsid w:val="003F3EBB"/>
    <w:rsid w:val="003F4195"/>
    <w:rsid w:val="003F4650"/>
    <w:rsid w:val="003F4992"/>
    <w:rsid w:val="003F71C7"/>
    <w:rsid w:val="004000C4"/>
    <w:rsid w:val="00400FA5"/>
    <w:rsid w:val="00401444"/>
    <w:rsid w:val="004014E3"/>
    <w:rsid w:val="00402A44"/>
    <w:rsid w:val="004031CB"/>
    <w:rsid w:val="004031E7"/>
    <w:rsid w:val="004031FC"/>
    <w:rsid w:val="00403319"/>
    <w:rsid w:val="0040393F"/>
    <w:rsid w:val="0040440D"/>
    <w:rsid w:val="00405B6A"/>
    <w:rsid w:val="00405B9C"/>
    <w:rsid w:val="00406F2D"/>
    <w:rsid w:val="00407A78"/>
    <w:rsid w:val="00407F9F"/>
    <w:rsid w:val="00411557"/>
    <w:rsid w:val="0041208E"/>
    <w:rsid w:val="00412332"/>
    <w:rsid w:val="00412946"/>
    <w:rsid w:val="00413198"/>
    <w:rsid w:val="00413C18"/>
    <w:rsid w:val="004148FE"/>
    <w:rsid w:val="00414B12"/>
    <w:rsid w:val="00415168"/>
    <w:rsid w:val="00415289"/>
    <w:rsid w:val="00416014"/>
    <w:rsid w:val="004167BE"/>
    <w:rsid w:val="00420361"/>
    <w:rsid w:val="004205A5"/>
    <w:rsid w:val="004217D6"/>
    <w:rsid w:val="00422589"/>
    <w:rsid w:val="00423FF9"/>
    <w:rsid w:val="00424C57"/>
    <w:rsid w:val="004255E8"/>
    <w:rsid w:val="00426531"/>
    <w:rsid w:val="0042665A"/>
    <w:rsid w:val="00427A7D"/>
    <w:rsid w:val="00430325"/>
    <w:rsid w:val="00430AC7"/>
    <w:rsid w:val="0043149A"/>
    <w:rsid w:val="00431970"/>
    <w:rsid w:val="00431FB2"/>
    <w:rsid w:val="00431FBD"/>
    <w:rsid w:val="00432096"/>
    <w:rsid w:val="00433322"/>
    <w:rsid w:val="00433465"/>
    <w:rsid w:val="00433E37"/>
    <w:rsid w:val="00433F5B"/>
    <w:rsid w:val="00434757"/>
    <w:rsid w:val="0043549C"/>
    <w:rsid w:val="00435956"/>
    <w:rsid w:val="00437AA6"/>
    <w:rsid w:val="00437E2E"/>
    <w:rsid w:val="0044003F"/>
    <w:rsid w:val="0044076A"/>
    <w:rsid w:val="0044105B"/>
    <w:rsid w:val="00442352"/>
    <w:rsid w:val="004428DA"/>
    <w:rsid w:val="00442EA4"/>
    <w:rsid w:val="0044409F"/>
    <w:rsid w:val="0044442A"/>
    <w:rsid w:val="00444AE7"/>
    <w:rsid w:val="004451FA"/>
    <w:rsid w:val="00445CF0"/>
    <w:rsid w:val="00445D81"/>
    <w:rsid w:val="004474DD"/>
    <w:rsid w:val="00447755"/>
    <w:rsid w:val="004479A8"/>
    <w:rsid w:val="00450522"/>
    <w:rsid w:val="00450BF1"/>
    <w:rsid w:val="00450C11"/>
    <w:rsid w:val="00451345"/>
    <w:rsid w:val="004515AA"/>
    <w:rsid w:val="00451850"/>
    <w:rsid w:val="004519DC"/>
    <w:rsid w:val="0045261C"/>
    <w:rsid w:val="004535C0"/>
    <w:rsid w:val="004535FA"/>
    <w:rsid w:val="00455A0F"/>
    <w:rsid w:val="004565E7"/>
    <w:rsid w:val="004609C7"/>
    <w:rsid w:val="004615B3"/>
    <w:rsid w:val="00462585"/>
    <w:rsid w:val="0046433A"/>
    <w:rsid w:val="00464CBB"/>
    <w:rsid w:val="00464D35"/>
    <w:rsid w:val="0046506D"/>
    <w:rsid w:val="0046677C"/>
    <w:rsid w:val="004672A3"/>
    <w:rsid w:val="00470097"/>
    <w:rsid w:val="00471422"/>
    <w:rsid w:val="004745F3"/>
    <w:rsid w:val="004748DF"/>
    <w:rsid w:val="00474E2C"/>
    <w:rsid w:val="004752FF"/>
    <w:rsid w:val="00476BC3"/>
    <w:rsid w:val="00476F96"/>
    <w:rsid w:val="00477966"/>
    <w:rsid w:val="00477C93"/>
    <w:rsid w:val="00480C9B"/>
    <w:rsid w:val="0048224D"/>
    <w:rsid w:val="00482580"/>
    <w:rsid w:val="00483058"/>
    <w:rsid w:val="00484CBA"/>
    <w:rsid w:val="00485470"/>
    <w:rsid w:val="00485684"/>
    <w:rsid w:val="00485767"/>
    <w:rsid w:val="00486794"/>
    <w:rsid w:val="00492692"/>
    <w:rsid w:val="00493E33"/>
    <w:rsid w:val="00494CAF"/>
    <w:rsid w:val="00495759"/>
    <w:rsid w:val="00495B52"/>
    <w:rsid w:val="00495C03"/>
    <w:rsid w:val="004963CB"/>
    <w:rsid w:val="0049789D"/>
    <w:rsid w:val="004A0B6B"/>
    <w:rsid w:val="004A1E77"/>
    <w:rsid w:val="004A24C7"/>
    <w:rsid w:val="004A2C3D"/>
    <w:rsid w:val="004A346D"/>
    <w:rsid w:val="004A5C81"/>
    <w:rsid w:val="004A6032"/>
    <w:rsid w:val="004A6607"/>
    <w:rsid w:val="004A6786"/>
    <w:rsid w:val="004A71A2"/>
    <w:rsid w:val="004B0BAA"/>
    <w:rsid w:val="004B1D65"/>
    <w:rsid w:val="004B20CA"/>
    <w:rsid w:val="004B24AE"/>
    <w:rsid w:val="004B25CC"/>
    <w:rsid w:val="004B2826"/>
    <w:rsid w:val="004B2C79"/>
    <w:rsid w:val="004B37F5"/>
    <w:rsid w:val="004B41B8"/>
    <w:rsid w:val="004B5136"/>
    <w:rsid w:val="004B5E3C"/>
    <w:rsid w:val="004B6D29"/>
    <w:rsid w:val="004B72AF"/>
    <w:rsid w:val="004C0B1F"/>
    <w:rsid w:val="004C18E4"/>
    <w:rsid w:val="004C2867"/>
    <w:rsid w:val="004C32D8"/>
    <w:rsid w:val="004C362A"/>
    <w:rsid w:val="004C5018"/>
    <w:rsid w:val="004C5334"/>
    <w:rsid w:val="004C57AC"/>
    <w:rsid w:val="004C6274"/>
    <w:rsid w:val="004C64D0"/>
    <w:rsid w:val="004C65AD"/>
    <w:rsid w:val="004C68DA"/>
    <w:rsid w:val="004C6C8D"/>
    <w:rsid w:val="004D0202"/>
    <w:rsid w:val="004D114C"/>
    <w:rsid w:val="004D1AB1"/>
    <w:rsid w:val="004D1E3F"/>
    <w:rsid w:val="004D2714"/>
    <w:rsid w:val="004D2AFA"/>
    <w:rsid w:val="004D31C1"/>
    <w:rsid w:val="004D3584"/>
    <w:rsid w:val="004D4162"/>
    <w:rsid w:val="004D7729"/>
    <w:rsid w:val="004E0800"/>
    <w:rsid w:val="004E0B37"/>
    <w:rsid w:val="004E15EC"/>
    <w:rsid w:val="004E1D4A"/>
    <w:rsid w:val="004E4093"/>
    <w:rsid w:val="004E463F"/>
    <w:rsid w:val="004E6A29"/>
    <w:rsid w:val="004E6D0C"/>
    <w:rsid w:val="004E7779"/>
    <w:rsid w:val="004F19EE"/>
    <w:rsid w:val="004F1B6A"/>
    <w:rsid w:val="004F2484"/>
    <w:rsid w:val="004F2888"/>
    <w:rsid w:val="004F3246"/>
    <w:rsid w:val="004F3C74"/>
    <w:rsid w:val="004F4A58"/>
    <w:rsid w:val="004F5E99"/>
    <w:rsid w:val="004F6606"/>
    <w:rsid w:val="004F6C6C"/>
    <w:rsid w:val="004F727D"/>
    <w:rsid w:val="004F778D"/>
    <w:rsid w:val="004F788F"/>
    <w:rsid w:val="004F7996"/>
    <w:rsid w:val="004F7CF3"/>
    <w:rsid w:val="00501DAB"/>
    <w:rsid w:val="00502369"/>
    <w:rsid w:val="005031E7"/>
    <w:rsid w:val="00504473"/>
    <w:rsid w:val="00505C03"/>
    <w:rsid w:val="00506500"/>
    <w:rsid w:val="005069AE"/>
    <w:rsid w:val="00506A3B"/>
    <w:rsid w:val="00506BFF"/>
    <w:rsid w:val="00506DCD"/>
    <w:rsid w:val="005103F8"/>
    <w:rsid w:val="005104FB"/>
    <w:rsid w:val="00511B8B"/>
    <w:rsid w:val="00513024"/>
    <w:rsid w:val="005138AF"/>
    <w:rsid w:val="00513DDA"/>
    <w:rsid w:val="00514D5A"/>
    <w:rsid w:val="00515831"/>
    <w:rsid w:val="00515ABC"/>
    <w:rsid w:val="00515FD5"/>
    <w:rsid w:val="00516373"/>
    <w:rsid w:val="00517CBF"/>
    <w:rsid w:val="00520A97"/>
    <w:rsid w:val="0052136C"/>
    <w:rsid w:val="00521709"/>
    <w:rsid w:val="00521D19"/>
    <w:rsid w:val="00522BA9"/>
    <w:rsid w:val="0052368F"/>
    <w:rsid w:val="00524F6D"/>
    <w:rsid w:val="005251D2"/>
    <w:rsid w:val="00525C6E"/>
    <w:rsid w:val="00526305"/>
    <w:rsid w:val="00527F5F"/>
    <w:rsid w:val="00527F64"/>
    <w:rsid w:val="00530E1B"/>
    <w:rsid w:val="0053158B"/>
    <w:rsid w:val="00532497"/>
    <w:rsid w:val="00533425"/>
    <w:rsid w:val="00533807"/>
    <w:rsid w:val="00535804"/>
    <w:rsid w:val="005364B2"/>
    <w:rsid w:val="005365B0"/>
    <w:rsid w:val="00536736"/>
    <w:rsid w:val="005369C4"/>
    <w:rsid w:val="00537C19"/>
    <w:rsid w:val="005411FF"/>
    <w:rsid w:val="005421BA"/>
    <w:rsid w:val="00542FA9"/>
    <w:rsid w:val="00543D01"/>
    <w:rsid w:val="005442DF"/>
    <w:rsid w:val="0054448B"/>
    <w:rsid w:val="00544E9B"/>
    <w:rsid w:val="00545D0A"/>
    <w:rsid w:val="00546ABE"/>
    <w:rsid w:val="0054708F"/>
    <w:rsid w:val="0054725E"/>
    <w:rsid w:val="00547498"/>
    <w:rsid w:val="005509AB"/>
    <w:rsid w:val="00550B18"/>
    <w:rsid w:val="00551043"/>
    <w:rsid w:val="00551DBA"/>
    <w:rsid w:val="00552863"/>
    <w:rsid w:val="00552CE8"/>
    <w:rsid w:val="0055411C"/>
    <w:rsid w:val="00556F97"/>
    <w:rsid w:val="005579EA"/>
    <w:rsid w:val="00557B60"/>
    <w:rsid w:val="00557D7E"/>
    <w:rsid w:val="0056052E"/>
    <w:rsid w:val="00560715"/>
    <w:rsid w:val="00561356"/>
    <w:rsid w:val="005647CF"/>
    <w:rsid w:val="00564D09"/>
    <w:rsid w:val="0056538B"/>
    <w:rsid w:val="00566BA9"/>
    <w:rsid w:val="00566C1E"/>
    <w:rsid w:val="00567CE5"/>
    <w:rsid w:val="005704A9"/>
    <w:rsid w:val="00570903"/>
    <w:rsid w:val="00570DA3"/>
    <w:rsid w:val="00571B6B"/>
    <w:rsid w:val="0057255A"/>
    <w:rsid w:val="00572B35"/>
    <w:rsid w:val="00572CB0"/>
    <w:rsid w:val="0057338E"/>
    <w:rsid w:val="00573800"/>
    <w:rsid w:val="005738A7"/>
    <w:rsid w:val="00573D98"/>
    <w:rsid w:val="00574667"/>
    <w:rsid w:val="005757D4"/>
    <w:rsid w:val="0057595C"/>
    <w:rsid w:val="00576172"/>
    <w:rsid w:val="00576251"/>
    <w:rsid w:val="005769EA"/>
    <w:rsid w:val="005778C0"/>
    <w:rsid w:val="00580572"/>
    <w:rsid w:val="005813C4"/>
    <w:rsid w:val="0058290F"/>
    <w:rsid w:val="00582A68"/>
    <w:rsid w:val="00584211"/>
    <w:rsid w:val="005859A9"/>
    <w:rsid w:val="00585B61"/>
    <w:rsid w:val="00587811"/>
    <w:rsid w:val="00587B47"/>
    <w:rsid w:val="0059068C"/>
    <w:rsid w:val="00590858"/>
    <w:rsid w:val="0059100D"/>
    <w:rsid w:val="005918DE"/>
    <w:rsid w:val="00592155"/>
    <w:rsid w:val="00592D5D"/>
    <w:rsid w:val="0059469D"/>
    <w:rsid w:val="00594D99"/>
    <w:rsid w:val="00595D2E"/>
    <w:rsid w:val="00595F4A"/>
    <w:rsid w:val="005962AF"/>
    <w:rsid w:val="005971E8"/>
    <w:rsid w:val="00597625"/>
    <w:rsid w:val="00597A3C"/>
    <w:rsid w:val="005A0F4C"/>
    <w:rsid w:val="005A1074"/>
    <w:rsid w:val="005A1C8B"/>
    <w:rsid w:val="005A215B"/>
    <w:rsid w:val="005A24EB"/>
    <w:rsid w:val="005A2E0C"/>
    <w:rsid w:val="005A3F70"/>
    <w:rsid w:val="005A4C6F"/>
    <w:rsid w:val="005A53BE"/>
    <w:rsid w:val="005A57A0"/>
    <w:rsid w:val="005A6B4D"/>
    <w:rsid w:val="005A6E4F"/>
    <w:rsid w:val="005A7739"/>
    <w:rsid w:val="005B058E"/>
    <w:rsid w:val="005B17F6"/>
    <w:rsid w:val="005B2B95"/>
    <w:rsid w:val="005B2EA1"/>
    <w:rsid w:val="005B3170"/>
    <w:rsid w:val="005B3624"/>
    <w:rsid w:val="005B397A"/>
    <w:rsid w:val="005B3DA9"/>
    <w:rsid w:val="005B4641"/>
    <w:rsid w:val="005B46C0"/>
    <w:rsid w:val="005B5F18"/>
    <w:rsid w:val="005B72D8"/>
    <w:rsid w:val="005C0EA0"/>
    <w:rsid w:val="005C1A3E"/>
    <w:rsid w:val="005C2BAD"/>
    <w:rsid w:val="005C367B"/>
    <w:rsid w:val="005C3D9E"/>
    <w:rsid w:val="005C4E98"/>
    <w:rsid w:val="005C51C4"/>
    <w:rsid w:val="005C69EC"/>
    <w:rsid w:val="005C6A62"/>
    <w:rsid w:val="005D1312"/>
    <w:rsid w:val="005D1BCF"/>
    <w:rsid w:val="005D1CD1"/>
    <w:rsid w:val="005D2478"/>
    <w:rsid w:val="005D3DF6"/>
    <w:rsid w:val="005D415F"/>
    <w:rsid w:val="005D420B"/>
    <w:rsid w:val="005D4FBD"/>
    <w:rsid w:val="005D5207"/>
    <w:rsid w:val="005D5C0F"/>
    <w:rsid w:val="005D6151"/>
    <w:rsid w:val="005D6AC8"/>
    <w:rsid w:val="005D7583"/>
    <w:rsid w:val="005E0BF5"/>
    <w:rsid w:val="005E0E5A"/>
    <w:rsid w:val="005E2020"/>
    <w:rsid w:val="005E2697"/>
    <w:rsid w:val="005E26FA"/>
    <w:rsid w:val="005E3AAB"/>
    <w:rsid w:val="005E3B2D"/>
    <w:rsid w:val="005E3BA1"/>
    <w:rsid w:val="005E61F9"/>
    <w:rsid w:val="005E65D5"/>
    <w:rsid w:val="005E7B0F"/>
    <w:rsid w:val="005F105D"/>
    <w:rsid w:val="005F17DD"/>
    <w:rsid w:val="005F192B"/>
    <w:rsid w:val="005F29CC"/>
    <w:rsid w:val="005F2AB5"/>
    <w:rsid w:val="005F2CB9"/>
    <w:rsid w:val="005F3269"/>
    <w:rsid w:val="005F47CB"/>
    <w:rsid w:val="005F493C"/>
    <w:rsid w:val="005F4A01"/>
    <w:rsid w:val="005F4D31"/>
    <w:rsid w:val="005F5548"/>
    <w:rsid w:val="005F5C54"/>
    <w:rsid w:val="005F685A"/>
    <w:rsid w:val="005F70AE"/>
    <w:rsid w:val="005F7719"/>
    <w:rsid w:val="005F7DC6"/>
    <w:rsid w:val="00606C85"/>
    <w:rsid w:val="006103D1"/>
    <w:rsid w:val="00610B3A"/>
    <w:rsid w:val="00611508"/>
    <w:rsid w:val="006118E4"/>
    <w:rsid w:val="00611932"/>
    <w:rsid w:val="00612381"/>
    <w:rsid w:val="00612456"/>
    <w:rsid w:val="006130E1"/>
    <w:rsid w:val="00614472"/>
    <w:rsid w:val="00614523"/>
    <w:rsid w:val="0061491C"/>
    <w:rsid w:val="00614F62"/>
    <w:rsid w:val="00615E0F"/>
    <w:rsid w:val="00615E83"/>
    <w:rsid w:val="006174A4"/>
    <w:rsid w:val="00617E41"/>
    <w:rsid w:val="0062042A"/>
    <w:rsid w:val="00620649"/>
    <w:rsid w:val="00621360"/>
    <w:rsid w:val="00621E62"/>
    <w:rsid w:val="00622233"/>
    <w:rsid w:val="00622A2A"/>
    <w:rsid w:val="00622FA8"/>
    <w:rsid w:val="00623971"/>
    <w:rsid w:val="00623B1F"/>
    <w:rsid w:val="006243B3"/>
    <w:rsid w:val="006268AD"/>
    <w:rsid w:val="0062769B"/>
    <w:rsid w:val="006303F4"/>
    <w:rsid w:val="00630FCB"/>
    <w:rsid w:val="006311AA"/>
    <w:rsid w:val="00631EE0"/>
    <w:rsid w:val="00632204"/>
    <w:rsid w:val="00632BF2"/>
    <w:rsid w:val="00632DE0"/>
    <w:rsid w:val="00634083"/>
    <w:rsid w:val="006361A6"/>
    <w:rsid w:val="006368AC"/>
    <w:rsid w:val="00637C24"/>
    <w:rsid w:val="006406A5"/>
    <w:rsid w:val="006406E1"/>
    <w:rsid w:val="00640CF2"/>
    <w:rsid w:val="006414D8"/>
    <w:rsid w:val="00641AB4"/>
    <w:rsid w:val="00641E8B"/>
    <w:rsid w:val="00642152"/>
    <w:rsid w:val="00642B69"/>
    <w:rsid w:val="00643002"/>
    <w:rsid w:val="00643017"/>
    <w:rsid w:val="00643B5F"/>
    <w:rsid w:val="00644E1E"/>
    <w:rsid w:val="00645398"/>
    <w:rsid w:val="006455B4"/>
    <w:rsid w:val="00645917"/>
    <w:rsid w:val="00645B46"/>
    <w:rsid w:val="00645CD2"/>
    <w:rsid w:val="006470F4"/>
    <w:rsid w:val="006508F6"/>
    <w:rsid w:val="00650BD4"/>
    <w:rsid w:val="00650D17"/>
    <w:rsid w:val="00650D19"/>
    <w:rsid w:val="00651F91"/>
    <w:rsid w:val="00653B2A"/>
    <w:rsid w:val="006554A0"/>
    <w:rsid w:val="00656525"/>
    <w:rsid w:val="006565BC"/>
    <w:rsid w:val="006569AB"/>
    <w:rsid w:val="00656F78"/>
    <w:rsid w:val="0065713E"/>
    <w:rsid w:val="00657E3D"/>
    <w:rsid w:val="0066119D"/>
    <w:rsid w:val="006613D8"/>
    <w:rsid w:val="006614B1"/>
    <w:rsid w:val="00661EE0"/>
    <w:rsid w:val="00663E4B"/>
    <w:rsid w:val="00664796"/>
    <w:rsid w:val="00665733"/>
    <w:rsid w:val="00666165"/>
    <w:rsid w:val="00666EE2"/>
    <w:rsid w:val="0066709C"/>
    <w:rsid w:val="00667211"/>
    <w:rsid w:val="00667434"/>
    <w:rsid w:val="0067068B"/>
    <w:rsid w:val="00671224"/>
    <w:rsid w:val="0067220B"/>
    <w:rsid w:val="00672DA2"/>
    <w:rsid w:val="00672FB6"/>
    <w:rsid w:val="006742AA"/>
    <w:rsid w:val="006742B0"/>
    <w:rsid w:val="00674466"/>
    <w:rsid w:val="0067526E"/>
    <w:rsid w:val="00675F87"/>
    <w:rsid w:val="00680A0B"/>
    <w:rsid w:val="00680F5D"/>
    <w:rsid w:val="00681884"/>
    <w:rsid w:val="0068201E"/>
    <w:rsid w:val="006823E3"/>
    <w:rsid w:val="006830CE"/>
    <w:rsid w:val="00683ED0"/>
    <w:rsid w:val="006841CA"/>
    <w:rsid w:val="00684638"/>
    <w:rsid w:val="00684684"/>
    <w:rsid w:val="0068476A"/>
    <w:rsid w:val="00685149"/>
    <w:rsid w:val="006907EC"/>
    <w:rsid w:val="00690BA9"/>
    <w:rsid w:val="0069150A"/>
    <w:rsid w:val="0069212B"/>
    <w:rsid w:val="0069244B"/>
    <w:rsid w:val="00693240"/>
    <w:rsid w:val="00693501"/>
    <w:rsid w:val="006945E3"/>
    <w:rsid w:val="00694885"/>
    <w:rsid w:val="00694C31"/>
    <w:rsid w:val="00694F0D"/>
    <w:rsid w:val="00695A1C"/>
    <w:rsid w:val="00695B25"/>
    <w:rsid w:val="0069637B"/>
    <w:rsid w:val="00696B7F"/>
    <w:rsid w:val="00697615"/>
    <w:rsid w:val="006976ED"/>
    <w:rsid w:val="006A1C54"/>
    <w:rsid w:val="006A1E09"/>
    <w:rsid w:val="006A25DA"/>
    <w:rsid w:val="006A2603"/>
    <w:rsid w:val="006A2DB7"/>
    <w:rsid w:val="006A34E4"/>
    <w:rsid w:val="006A46CB"/>
    <w:rsid w:val="006A4B4C"/>
    <w:rsid w:val="006A5EFA"/>
    <w:rsid w:val="006A6137"/>
    <w:rsid w:val="006A6278"/>
    <w:rsid w:val="006A660C"/>
    <w:rsid w:val="006A754D"/>
    <w:rsid w:val="006A7E7C"/>
    <w:rsid w:val="006B0599"/>
    <w:rsid w:val="006B13B7"/>
    <w:rsid w:val="006B15F0"/>
    <w:rsid w:val="006B258A"/>
    <w:rsid w:val="006B2975"/>
    <w:rsid w:val="006B420F"/>
    <w:rsid w:val="006B4309"/>
    <w:rsid w:val="006B477D"/>
    <w:rsid w:val="006B4BD3"/>
    <w:rsid w:val="006B4F15"/>
    <w:rsid w:val="006B5673"/>
    <w:rsid w:val="006B56FA"/>
    <w:rsid w:val="006B6E1F"/>
    <w:rsid w:val="006C00A8"/>
    <w:rsid w:val="006C0892"/>
    <w:rsid w:val="006C0F45"/>
    <w:rsid w:val="006C1056"/>
    <w:rsid w:val="006C139B"/>
    <w:rsid w:val="006C15A3"/>
    <w:rsid w:val="006C283A"/>
    <w:rsid w:val="006C2CAE"/>
    <w:rsid w:val="006C3197"/>
    <w:rsid w:val="006C56B2"/>
    <w:rsid w:val="006C6DE3"/>
    <w:rsid w:val="006D038C"/>
    <w:rsid w:val="006D1220"/>
    <w:rsid w:val="006D1359"/>
    <w:rsid w:val="006D16E3"/>
    <w:rsid w:val="006D191F"/>
    <w:rsid w:val="006D24BF"/>
    <w:rsid w:val="006D298F"/>
    <w:rsid w:val="006D35C0"/>
    <w:rsid w:val="006D3718"/>
    <w:rsid w:val="006D3ABF"/>
    <w:rsid w:val="006D3B7D"/>
    <w:rsid w:val="006D3CED"/>
    <w:rsid w:val="006D3D49"/>
    <w:rsid w:val="006D3F1A"/>
    <w:rsid w:val="006D4258"/>
    <w:rsid w:val="006D4876"/>
    <w:rsid w:val="006D4CFF"/>
    <w:rsid w:val="006D5EF3"/>
    <w:rsid w:val="006D62B7"/>
    <w:rsid w:val="006D693D"/>
    <w:rsid w:val="006E033F"/>
    <w:rsid w:val="006E0992"/>
    <w:rsid w:val="006E3997"/>
    <w:rsid w:val="006E3DC3"/>
    <w:rsid w:val="006E48C5"/>
    <w:rsid w:val="006E4C4D"/>
    <w:rsid w:val="006E53A9"/>
    <w:rsid w:val="006E5568"/>
    <w:rsid w:val="006E6091"/>
    <w:rsid w:val="006E6849"/>
    <w:rsid w:val="006E7541"/>
    <w:rsid w:val="006E7F84"/>
    <w:rsid w:val="006F0006"/>
    <w:rsid w:val="006F013A"/>
    <w:rsid w:val="006F0B44"/>
    <w:rsid w:val="006F3C72"/>
    <w:rsid w:val="006F3EDF"/>
    <w:rsid w:val="006F4329"/>
    <w:rsid w:val="006F48D8"/>
    <w:rsid w:val="006F5961"/>
    <w:rsid w:val="006F5EF9"/>
    <w:rsid w:val="006F6992"/>
    <w:rsid w:val="006F6D05"/>
    <w:rsid w:val="006F7D41"/>
    <w:rsid w:val="007004FB"/>
    <w:rsid w:val="00700A2C"/>
    <w:rsid w:val="007019E9"/>
    <w:rsid w:val="00703FEC"/>
    <w:rsid w:val="00706922"/>
    <w:rsid w:val="00706B89"/>
    <w:rsid w:val="00707945"/>
    <w:rsid w:val="007100BB"/>
    <w:rsid w:val="0071046F"/>
    <w:rsid w:val="0071067F"/>
    <w:rsid w:val="0071162E"/>
    <w:rsid w:val="00712883"/>
    <w:rsid w:val="00713922"/>
    <w:rsid w:val="0071403E"/>
    <w:rsid w:val="0071425B"/>
    <w:rsid w:val="00715140"/>
    <w:rsid w:val="00715D9C"/>
    <w:rsid w:val="00716587"/>
    <w:rsid w:val="00717382"/>
    <w:rsid w:val="00717B2F"/>
    <w:rsid w:val="00717DE2"/>
    <w:rsid w:val="007202F5"/>
    <w:rsid w:val="007203F4"/>
    <w:rsid w:val="00720967"/>
    <w:rsid w:val="00721132"/>
    <w:rsid w:val="00721284"/>
    <w:rsid w:val="007212C8"/>
    <w:rsid w:val="00722105"/>
    <w:rsid w:val="00723FB3"/>
    <w:rsid w:val="007245FF"/>
    <w:rsid w:val="00725B81"/>
    <w:rsid w:val="00726AAA"/>
    <w:rsid w:val="00726E1F"/>
    <w:rsid w:val="00726F01"/>
    <w:rsid w:val="00727BC4"/>
    <w:rsid w:val="00730717"/>
    <w:rsid w:val="007309F6"/>
    <w:rsid w:val="00731B92"/>
    <w:rsid w:val="00731F72"/>
    <w:rsid w:val="0073219E"/>
    <w:rsid w:val="007321D6"/>
    <w:rsid w:val="00732BF0"/>
    <w:rsid w:val="00733107"/>
    <w:rsid w:val="007333A3"/>
    <w:rsid w:val="00733EB7"/>
    <w:rsid w:val="00734200"/>
    <w:rsid w:val="0073468E"/>
    <w:rsid w:val="00734A75"/>
    <w:rsid w:val="00734D0D"/>
    <w:rsid w:val="00734E1C"/>
    <w:rsid w:val="00735BDF"/>
    <w:rsid w:val="00735F32"/>
    <w:rsid w:val="00736670"/>
    <w:rsid w:val="007367B0"/>
    <w:rsid w:val="00736884"/>
    <w:rsid w:val="00736C73"/>
    <w:rsid w:val="00737473"/>
    <w:rsid w:val="00737D20"/>
    <w:rsid w:val="00740AD9"/>
    <w:rsid w:val="00741252"/>
    <w:rsid w:val="007414A5"/>
    <w:rsid w:val="007418FC"/>
    <w:rsid w:val="0074279F"/>
    <w:rsid w:val="00742981"/>
    <w:rsid w:val="00742E69"/>
    <w:rsid w:val="0074474F"/>
    <w:rsid w:val="00744EBF"/>
    <w:rsid w:val="007456E4"/>
    <w:rsid w:val="0074575E"/>
    <w:rsid w:val="00745A6D"/>
    <w:rsid w:val="00745C40"/>
    <w:rsid w:val="00745D80"/>
    <w:rsid w:val="00746BA2"/>
    <w:rsid w:val="007476E3"/>
    <w:rsid w:val="00750FD2"/>
    <w:rsid w:val="00752AFF"/>
    <w:rsid w:val="007535F2"/>
    <w:rsid w:val="00753655"/>
    <w:rsid w:val="007559AA"/>
    <w:rsid w:val="00755AB3"/>
    <w:rsid w:val="00755B39"/>
    <w:rsid w:val="00755C04"/>
    <w:rsid w:val="0075689D"/>
    <w:rsid w:val="00756B16"/>
    <w:rsid w:val="00756FCF"/>
    <w:rsid w:val="00757E2F"/>
    <w:rsid w:val="00761C89"/>
    <w:rsid w:val="007623C6"/>
    <w:rsid w:val="00762995"/>
    <w:rsid w:val="00762E31"/>
    <w:rsid w:val="00765E64"/>
    <w:rsid w:val="00766605"/>
    <w:rsid w:val="007703D5"/>
    <w:rsid w:val="0077060A"/>
    <w:rsid w:val="0077078B"/>
    <w:rsid w:val="00771821"/>
    <w:rsid w:val="00772068"/>
    <w:rsid w:val="007731E8"/>
    <w:rsid w:val="007738F7"/>
    <w:rsid w:val="00773B84"/>
    <w:rsid w:val="00774336"/>
    <w:rsid w:val="00774982"/>
    <w:rsid w:val="007760BB"/>
    <w:rsid w:val="00776896"/>
    <w:rsid w:val="00776B67"/>
    <w:rsid w:val="00776ECC"/>
    <w:rsid w:val="00777161"/>
    <w:rsid w:val="007812B4"/>
    <w:rsid w:val="00782C08"/>
    <w:rsid w:val="007837E2"/>
    <w:rsid w:val="0078385F"/>
    <w:rsid w:val="00783E3F"/>
    <w:rsid w:val="00784165"/>
    <w:rsid w:val="007867FC"/>
    <w:rsid w:val="00786AF5"/>
    <w:rsid w:val="00787D28"/>
    <w:rsid w:val="007909C3"/>
    <w:rsid w:val="00794003"/>
    <w:rsid w:val="0079471D"/>
    <w:rsid w:val="007954CF"/>
    <w:rsid w:val="00796064"/>
    <w:rsid w:val="007965D1"/>
    <w:rsid w:val="00796FFB"/>
    <w:rsid w:val="007A1816"/>
    <w:rsid w:val="007A1C6C"/>
    <w:rsid w:val="007A222E"/>
    <w:rsid w:val="007A3633"/>
    <w:rsid w:val="007A4C71"/>
    <w:rsid w:val="007A4E14"/>
    <w:rsid w:val="007A5DD1"/>
    <w:rsid w:val="007A6AE7"/>
    <w:rsid w:val="007A6BFF"/>
    <w:rsid w:val="007B0C37"/>
    <w:rsid w:val="007B0ED2"/>
    <w:rsid w:val="007B1BA6"/>
    <w:rsid w:val="007B2230"/>
    <w:rsid w:val="007B287C"/>
    <w:rsid w:val="007B2AC8"/>
    <w:rsid w:val="007B2CA4"/>
    <w:rsid w:val="007B4608"/>
    <w:rsid w:val="007B4A02"/>
    <w:rsid w:val="007B4F43"/>
    <w:rsid w:val="007B5E3F"/>
    <w:rsid w:val="007B6F02"/>
    <w:rsid w:val="007B7800"/>
    <w:rsid w:val="007C0DDE"/>
    <w:rsid w:val="007C0EC5"/>
    <w:rsid w:val="007C2E67"/>
    <w:rsid w:val="007C34F2"/>
    <w:rsid w:val="007C3532"/>
    <w:rsid w:val="007C3C4B"/>
    <w:rsid w:val="007C3D65"/>
    <w:rsid w:val="007C4016"/>
    <w:rsid w:val="007C4113"/>
    <w:rsid w:val="007C53EB"/>
    <w:rsid w:val="007C6559"/>
    <w:rsid w:val="007C6A89"/>
    <w:rsid w:val="007C7898"/>
    <w:rsid w:val="007C7ACB"/>
    <w:rsid w:val="007D0460"/>
    <w:rsid w:val="007D0CBC"/>
    <w:rsid w:val="007D3B10"/>
    <w:rsid w:val="007D474A"/>
    <w:rsid w:val="007D4D80"/>
    <w:rsid w:val="007D534A"/>
    <w:rsid w:val="007D62A2"/>
    <w:rsid w:val="007D6F56"/>
    <w:rsid w:val="007D705F"/>
    <w:rsid w:val="007D7539"/>
    <w:rsid w:val="007D7E17"/>
    <w:rsid w:val="007E00B8"/>
    <w:rsid w:val="007E0A3C"/>
    <w:rsid w:val="007E0FF2"/>
    <w:rsid w:val="007E1004"/>
    <w:rsid w:val="007E2777"/>
    <w:rsid w:val="007E29E6"/>
    <w:rsid w:val="007E2A04"/>
    <w:rsid w:val="007E2CD4"/>
    <w:rsid w:val="007E2F7F"/>
    <w:rsid w:val="007E3270"/>
    <w:rsid w:val="007E3A28"/>
    <w:rsid w:val="007E3F7B"/>
    <w:rsid w:val="007E4594"/>
    <w:rsid w:val="007E528F"/>
    <w:rsid w:val="007E5AA0"/>
    <w:rsid w:val="007E5EE9"/>
    <w:rsid w:val="007E6FC5"/>
    <w:rsid w:val="007E79B2"/>
    <w:rsid w:val="007F0C13"/>
    <w:rsid w:val="007F1163"/>
    <w:rsid w:val="007F1BFA"/>
    <w:rsid w:val="007F2581"/>
    <w:rsid w:val="007F3257"/>
    <w:rsid w:val="007F39AA"/>
    <w:rsid w:val="007F3B37"/>
    <w:rsid w:val="007F453C"/>
    <w:rsid w:val="007F50CC"/>
    <w:rsid w:val="007F55E7"/>
    <w:rsid w:val="007F56DF"/>
    <w:rsid w:val="007F6295"/>
    <w:rsid w:val="007F63C6"/>
    <w:rsid w:val="007F6D18"/>
    <w:rsid w:val="00800110"/>
    <w:rsid w:val="008002FF"/>
    <w:rsid w:val="0080207C"/>
    <w:rsid w:val="008022CD"/>
    <w:rsid w:val="00802682"/>
    <w:rsid w:val="00804B03"/>
    <w:rsid w:val="00804B1D"/>
    <w:rsid w:val="00807DA1"/>
    <w:rsid w:val="00807FDB"/>
    <w:rsid w:val="00810437"/>
    <w:rsid w:val="008111A2"/>
    <w:rsid w:val="00811985"/>
    <w:rsid w:val="00811C72"/>
    <w:rsid w:val="00812134"/>
    <w:rsid w:val="0081238F"/>
    <w:rsid w:val="008126C4"/>
    <w:rsid w:val="00812DEF"/>
    <w:rsid w:val="00813A39"/>
    <w:rsid w:val="008156FE"/>
    <w:rsid w:val="00815A42"/>
    <w:rsid w:val="0081691E"/>
    <w:rsid w:val="008169C5"/>
    <w:rsid w:val="00817426"/>
    <w:rsid w:val="0081752F"/>
    <w:rsid w:val="00817656"/>
    <w:rsid w:val="008178EF"/>
    <w:rsid w:val="00820C7C"/>
    <w:rsid w:val="00820FE1"/>
    <w:rsid w:val="008210B0"/>
    <w:rsid w:val="008222A2"/>
    <w:rsid w:val="0082263E"/>
    <w:rsid w:val="00822953"/>
    <w:rsid w:val="0082312D"/>
    <w:rsid w:val="0082382A"/>
    <w:rsid w:val="0082387E"/>
    <w:rsid w:val="008238E4"/>
    <w:rsid w:val="0082420D"/>
    <w:rsid w:val="008266D5"/>
    <w:rsid w:val="00827AF7"/>
    <w:rsid w:val="00827C13"/>
    <w:rsid w:val="00827D15"/>
    <w:rsid w:val="00830691"/>
    <w:rsid w:val="00830A95"/>
    <w:rsid w:val="00831A93"/>
    <w:rsid w:val="00833698"/>
    <w:rsid w:val="00833DDE"/>
    <w:rsid w:val="008347A2"/>
    <w:rsid w:val="00834C92"/>
    <w:rsid w:val="00834DBF"/>
    <w:rsid w:val="0083501B"/>
    <w:rsid w:val="00835E3F"/>
    <w:rsid w:val="00836975"/>
    <w:rsid w:val="00836C70"/>
    <w:rsid w:val="00840BE5"/>
    <w:rsid w:val="0084184A"/>
    <w:rsid w:val="00842007"/>
    <w:rsid w:val="00842A14"/>
    <w:rsid w:val="0084415A"/>
    <w:rsid w:val="00844B13"/>
    <w:rsid w:val="008451D5"/>
    <w:rsid w:val="0084554E"/>
    <w:rsid w:val="0084555A"/>
    <w:rsid w:val="00846799"/>
    <w:rsid w:val="00846B36"/>
    <w:rsid w:val="00847AD3"/>
    <w:rsid w:val="0085047D"/>
    <w:rsid w:val="00850B7C"/>
    <w:rsid w:val="00851C83"/>
    <w:rsid w:val="008527CC"/>
    <w:rsid w:val="00853997"/>
    <w:rsid w:val="008541F4"/>
    <w:rsid w:val="0086172C"/>
    <w:rsid w:val="008617A3"/>
    <w:rsid w:val="00861800"/>
    <w:rsid w:val="00861D77"/>
    <w:rsid w:val="008635A6"/>
    <w:rsid w:val="0086690A"/>
    <w:rsid w:val="00867B85"/>
    <w:rsid w:val="00867D9F"/>
    <w:rsid w:val="00870535"/>
    <w:rsid w:val="008706E6"/>
    <w:rsid w:val="00870BD4"/>
    <w:rsid w:val="008711B6"/>
    <w:rsid w:val="0087146A"/>
    <w:rsid w:val="00871CC5"/>
    <w:rsid w:val="0087294F"/>
    <w:rsid w:val="00873D77"/>
    <w:rsid w:val="0087543A"/>
    <w:rsid w:val="0087584E"/>
    <w:rsid w:val="00875ABD"/>
    <w:rsid w:val="00882283"/>
    <w:rsid w:val="00882B02"/>
    <w:rsid w:val="00882D94"/>
    <w:rsid w:val="008846AF"/>
    <w:rsid w:val="00885C68"/>
    <w:rsid w:val="00885E4D"/>
    <w:rsid w:val="00886AF8"/>
    <w:rsid w:val="00887D34"/>
    <w:rsid w:val="008901C1"/>
    <w:rsid w:val="0089212E"/>
    <w:rsid w:val="00893146"/>
    <w:rsid w:val="008935C9"/>
    <w:rsid w:val="008946AB"/>
    <w:rsid w:val="00894CE6"/>
    <w:rsid w:val="00894FEE"/>
    <w:rsid w:val="00895174"/>
    <w:rsid w:val="00895C2D"/>
    <w:rsid w:val="00896561"/>
    <w:rsid w:val="00896963"/>
    <w:rsid w:val="00896E0E"/>
    <w:rsid w:val="0089715D"/>
    <w:rsid w:val="00897AE5"/>
    <w:rsid w:val="008A00CB"/>
    <w:rsid w:val="008A11AE"/>
    <w:rsid w:val="008A2AE3"/>
    <w:rsid w:val="008A2C81"/>
    <w:rsid w:val="008A2D00"/>
    <w:rsid w:val="008A2DB3"/>
    <w:rsid w:val="008A3281"/>
    <w:rsid w:val="008A34D8"/>
    <w:rsid w:val="008A4417"/>
    <w:rsid w:val="008A4682"/>
    <w:rsid w:val="008A6155"/>
    <w:rsid w:val="008A6C24"/>
    <w:rsid w:val="008A7004"/>
    <w:rsid w:val="008A744A"/>
    <w:rsid w:val="008B0443"/>
    <w:rsid w:val="008B0987"/>
    <w:rsid w:val="008B09D5"/>
    <w:rsid w:val="008B0B2B"/>
    <w:rsid w:val="008B127A"/>
    <w:rsid w:val="008B3AD2"/>
    <w:rsid w:val="008B4184"/>
    <w:rsid w:val="008B59A3"/>
    <w:rsid w:val="008B6BE1"/>
    <w:rsid w:val="008B789A"/>
    <w:rsid w:val="008B7E87"/>
    <w:rsid w:val="008C0BA1"/>
    <w:rsid w:val="008C23E4"/>
    <w:rsid w:val="008C2CB0"/>
    <w:rsid w:val="008C4472"/>
    <w:rsid w:val="008C563E"/>
    <w:rsid w:val="008C5CF3"/>
    <w:rsid w:val="008C6D8A"/>
    <w:rsid w:val="008D07B7"/>
    <w:rsid w:val="008D0A86"/>
    <w:rsid w:val="008D1F95"/>
    <w:rsid w:val="008D223B"/>
    <w:rsid w:val="008D2829"/>
    <w:rsid w:val="008D2B5B"/>
    <w:rsid w:val="008D47BE"/>
    <w:rsid w:val="008D4FC3"/>
    <w:rsid w:val="008D51C4"/>
    <w:rsid w:val="008D538B"/>
    <w:rsid w:val="008D57C9"/>
    <w:rsid w:val="008D678B"/>
    <w:rsid w:val="008D769B"/>
    <w:rsid w:val="008D76E1"/>
    <w:rsid w:val="008D7E10"/>
    <w:rsid w:val="008D7F35"/>
    <w:rsid w:val="008E03F9"/>
    <w:rsid w:val="008E17EF"/>
    <w:rsid w:val="008E214C"/>
    <w:rsid w:val="008E23FD"/>
    <w:rsid w:val="008E2C72"/>
    <w:rsid w:val="008E31D4"/>
    <w:rsid w:val="008E3B29"/>
    <w:rsid w:val="008E769F"/>
    <w:rsid w:val="008F025E"/>
    <w:rsid w:val="008F06D8"/>
    <w:rsid w:val="008F0938"/>
    <w:rsid w:val="008F0B86"/>
    <w:rsid w:val="008F0BFF"/>
    <w:rsid w:val="008F177C"/>
    <w:rsid w:val="008F1CF2"/>
    <w:rsid w:val="008F24AD"/>
    <w:rsid w:val="008F50EF"/>
    <w:rsid w:val="008F51E0"/>
    <w:rsid w:val="008F536C"/>
    <w:rsid w:val="008F54C0"/>
    <w:rsid w:val="008F5F58"/>
    <w:rsid w:val="008F6806"/>
    <w:rsid w:val="008F68A8"/>
    <w:rsid w:val="008F6A29"/>
    <w:rsid w:val="008F6F3E"/>
    <w:rsid w:val="008F7253"/>
    <w:rsid w:val="008F72A9"/>
    <w:rsid w:val="00900756"/>
    <w:rsid w:val="00900EC4"/>
    <w:rsid w:val="00900ECD"/>
    <w:rsid w:val="0090158F"/>
    <w:rsid w:val="00902563"/>
    <w:rsid w:val="00902765"/>
    <w:rsid w:val="009033BF"/>
    <w:rsid w:val="00903E2E"/>
    <w:rsid w:val="00904C34"/>
    <w:rsid w:val="009070B5"/>
    <w:rsid w:val="009075B2"/>
    <w:rsid w:val="009079CC"/>
    <w:rsid w:val="00907B89"/>
    <w:rsid w:val="00910C48"/>
    <w:rsid w:val="00912B94"/>
    <w:rsid w:val="00912D97"/>
    <w:rsid w:val="0091370D"/>
    <w:rsid w:val="0091577B"/>
    <w:rsid w:val="009162ED"/>
    <w:rsid w:val="00916EC9"/>
    <w:rsid w:val="00920D13"/>
    <w:rsid w:val="0092139E"/>
    <w:rsid w:val="00921ADA"/>
    <w:rsid w:val="009226E0"/>
    <w:rsid w:val="009231E0"/>
    <w:rsid w:val="00923330"/>
    <w:rsid w:val="00924AC7"/>
    <w:rsid w:val="0092556C"/>
    <w:rsid w:val="009255AA"/>
    <w:rsid w:val="00927C2F"/>
    <w:rsid w:val="0093001B"/>
    <w:rsid w:val="00930582"/>
    <w:rsid w:val="009305C2"/>
    <w:rsid w:val="00930E39"/>
    <w:rsid w:val="009327EE"/>
    <w:rsid w:val="00932A39"/>
    <w:rsid w:val="00933239"/>
    <w:rsid w:val="00933573"/>
    <w:rsid w:val="00933B27"/>
    <w:rsid w:val="00934302"/>
    <w:rsid w:val="00934867"/>
    <w:rsid w:val="00935A6F"/>
    <w:rsid w:val="009378C4"/>
    <w:rsid w:val="00937AD8"/>
    <w:rsid w:val="00937E4F"/>
    <w:rsid w:val="00940DF6"/>
    <w:rsid w:val="00941152"/>
    <w:rsid w:val="00942B29"/>
    <w:rsid w:val="00943AD9"/>
    <w:rsid w:val="00943CF1"/>
    <w:rsid w:val="00943D0B"/>
    <w:rsid w:val="00945193"/>
    <w:rsid w:val="0094555E"/>
    <w:rsid w:val="00946A2E"/>
    <w:rsid w:val="00946B4D"/>
    <w:rsid w:val="00951159"/>
    <w:rsid w:val="00951DDB"/>
    <w:rsid w:val="00951FF0"/>
    <w:rsid w:val="009527CC"/>
    <w:rsid w:val="0095322E"/>
    <w:rsid w:val="0095328F"/>
    <w:rsid w:val="009544C5"/>
    <w:rsid w:val="009548BF"/>
    <w:rsid w:val="0095663F"/>
    <w:rsid w:val="00956CBD"/>
    <w:rsid w:val="00960568"/>
    <w:rsid w:val="009609DD"/>
    <w:rsid w:val="00961A01"/>
    <w:rsid w:val="00961F75"/>
    <w:rsid w:val="00962DE4"/>
    <w:rsid w:val="00964601"/>
    <w:rsid w:val="00964FBD"/>
    <w:rsid w:val="00965725"/>
    <w:rsid w:val="009673B1"/>
    <w:rsid w:val="00972AF7"/>
    <w:rsid w:val="00972E0D"/>
    <w:rsid w:val="0097308A"/>
    <w:rsid w:val="0097370E"/>
    <w:rsid w:val="00974293"/>
    <w:rsid w:val="009747B1"/>
    <w:rsid w:val="00975D8D"/>
    <w:rsid w:val="00976541"/>
    <w:rsid w:val="009775C7"/>
    <w:rsid w:val="00977C62"/>
    <w:rsid w:val="00977D07"/>
    <w:rsid w:val="009809B4"/>
    <w:rsid w:val="009810D9"/>
    <w:rsid w:val="00981245"/>
    <w:rsid w:val="009813F8"/>
    <w:rsid w:val="00983645"/>
    <w:rsid w:val="00983A62"/>
    <w:rsid w:val="0098400B"/>
    <w:rsid w:val="00984428"/>
    <w:rsid w:val="009845D2"/>
    <w:rsid w:val="00986C12"/>
    <w:rsid w:val="00987258"/>
    <w:rsid w:val="0099188D"/>
    <w:rsid w:val="00992087"/>
    <w:rsid w:val="00992EAA"/>
    <w:rsid w:val="00992EAC"/>
    <w:rsid w:val="00993E62"/>
    <w:rsid w:val="00994C63"/>
    <w:rsid w:val="009952EA"/>
    <w:rsid w:val="00995319"/>
    <w:rsid w:val="009957CF"/>
    <w:rsid w:val="00995C8C"/>
    <w:rsid w:val="009979E6"/>
    <w:rsid w:val="009A236A"/>
    <w:rsid w:val="009A23BA"/>
    <w:rsid w:val="009A295B"/>
    <w:rsid w:val="009A3804"/>
    <w:rsid w:val="009A3CDB"/>
    <w:rsid w:val="009A5377"/>
    <w:rsid w:val="009A59DA"/>
    <w:rsid w:val="009A5E24"/>
    <w:rsid w:val="009A6AD7"/>
    <w:rsid w:val="009B0711"/>
    <w:rsid w:val="009B0A24"/>
    <w:rsid w:val="009B0BAC"/>
    <w:rsid w:val="009B1925"/>
    <w:rsid w:val="009B1BBA"/>
    <w:rsid w:val="009B27E9"/>
    <w:rsid w:val="009B2A0C"/>
    <w:rsid w:val="009B30F0"/>
    <w:rsid w:val="009B3112"/>
    <w:rsid w:val="009B4775"/>
    <w:rsid w:val="009B4781"/>
    <w:rsid w:val="009B486D"/>
    <w:rsid w:val="009B4B3B"/>
    <w:rsid w:val="009B5E35"/>
    <w:rsid w:val="009B62B9"/>
    <w:rsid w:val="009B68EC"/>
    <w:rsid w:val="009B76E3"/>
    <w:rsid w:val="009C01DF"/>
    <w:rsid w:val="009C05CE"/>
    <w:rsid w:val="009C06AD"/>
    <w:rsid w:val="009C0E90"/>
    <w:rsid w:val="009C37FC"/>
    <w:rsid w:val="009C390D"/>
    <w:rsid w:val="009C3F61"/>
    <w:rsid w:val="009C4845"/>
    <w:rsid w:val="009C59FC"/>
    <w:rsid w:val="009C6000"/>
    <w:rsid w:val="009C6DB2"/>
    <w:rsid w:val="009C7A8D"/>
    <w:rsid w:val="009C7F69"/>
    <w:rsid w:val="009D015C"/>
    <w:rsid w:val="009D03BF"/>
    <w:rsid w:val="009D1DC4"/>
    <w:rsid w:val="009D2645"/>
    <w:rsid w:val="009D3409"/>
    <w:rsid w:val="009D34C4"/>
    <w:rsid w:val="009D559B"/>
    <w:rsid w:val="009D59D7"/>
    <w:rsid w:val="009D6D8A"/>
    <w:rsid w:val="009D7048"/>
    <w:rsid w:val="009D73F0"/>
    <w:rsid w:val="009E0668"/>
    <w:rsid w:val="009E1E53"/>
    <w:rsid w:val="009E1FBD"/>
    <w:rsid w:val="009E29BE"/>
    <w:rsid w:val="009E3237"/>
    <w:rsid w:val="009E35E7"/>
    <w:rsid w:val="009E4AEB"/>
    <w:rsid w:val="009E4BE2"/>
    <w:rsid w:val="009E4E83"/>
    <w:rsid w:val="009E675E"/>
    <w:rsid w:val="009E6B83"/>
    <w:rsid w:val="009E7273"/>
    <w:rsid w:val="009E7F79"/>
    <w:rsid w:val="009F0434"/>
    <w:rsid w:val="009F0600"/>
    <w:rsid w:val="009F08E1"/>
    <w:rsid w:val="009F194D"/>
    <w:rsid w:val="009F1B86"/>
    <w:rsid w:val="009F202C"/>
    <w:rsid w:val="009F3986"/>
    <w:rsid w:val="009F3D3D"/>
    <w:rsid w:val="009F5197"/>
    <w:rsid w:val="009F52DC"/>
    <w:rsid w:val="009F5D23"/>
    <w:rsid w:val="009F6C7D"/>
    <w:rsid w:val="009F6ECF"/>
    <w:rsid w:val="00A0106E"/>
    <w:rsid w:val="00A01314"/>
    <w:rsid w:val="00A01B3C"/>
    <w:rsid w:val="00A01CD6"/>
    <w:rsid w:val="00A01D21"/>
    <w:rsid w:val="00A02802"/>
    <w:rsid w:val="00A04501"/>
    <w:rsid w:val="00A0506A"/>
    <w:rsid w:val="00A05F09"/>
    <w:rsid w:val="00A0699D"/>
    <w:rsid w:val="00A07538"/>
    <w:rsid w:val="00A07DFF"/>
    <w:rsid w:val="00A1021E"/>
    <w:rsid w:val="00A1033D"/>
    <w:rsid w:val="00A10BBC"/>
    <w:rsid w:val="00A11509"/>
    <w:rsid w:val="00A117C9"/>
    <w:rsid w:val="00A123C5"/>
    <w:rsid w:val="00A131ED"/>
    <w:rsid w:val="00A13F7B"/>
    <w:rsid w:val="00A1425D"/>
    <w:rsid w:val="00A14605"/>
    <w:rsid w:val="00A151CD"/>
    <w:rsid w:val="00A167C0"/>
    <w:rsid w:val="00A1714E"/>
    <w:rsid w:val="00A179B3"/>
    <w:rsid w:val="00A21AD8"/>
    <w:rsid w:val="00A21BCC"/>
    <w:rsid w:val="00A22285"/>
    <w:rsid w:val="00A22A3E"/>
    <w:rsid w:val="00A22FCB"/>
    <w:rsid w:val="00A2342B"/>
    <w:rsid w:val="00A2453E"/>
    <w:rsid w:val="00A2599F"/>
    <w:rsid w:val="00A25B00"/>
    <w:rsid w:val="00A26D9E"/>
    <w:rsid w:val="00A27890"/>
    <w:rsid w:val="00A306F7"/>
    <w:rsid w:val="00A3244A"/>
    <w:rsid w:val="00A32A6C"/>
    <w:rsid w:val="00A32C73"/>
    <w:rsid w:val="00A32D33"/>
    <w:rsid w:val="00A331D5"/>
    <w:rsid w:val="00A3599D"/>
    <w:rsid w:val="00A35E28"/>
    <w:rsid w:val="00A35F3F"/>
    <w:rsid w:val="00A367CF"/>
    <w:rsid w:val="00A36849"/>
    <w:rsid w:val="00A36875"/>
    <w:rsid w:val="00A37188"/>
    <w:rsid w:val="00A408C3"/>
    <w:rsid w:val="00A41952"/>
    <w:rsid w:val="00A419A0"/>
    <w:rsid w:val="00A42B66"/>
    <w:rsid w:val="00A42E87"/>
    <w:rsid w:val="00A43057"/>
    <w:rsid w:val="00A435C0"/>
    <w:rsid w:val="00A43D56"/>
    <w:rsid w:val="00A43D87"/>
    <w:rsid w:val="00A43D93"/>
    <w:rsid w:val="00A44BAB"/>
    <w:rsid w:val="00A45A5F"/>
    <w:rsid w:val="00A46023"/>
    <w:rsid w:val="00A4669A"/>
    <w:rsid w:val="00A467BE"/>
    <w:rsid w:val="00A46DB8"/>
    <w:rsid w:val="00A46EEA"/>
    <w:rsid w:val="00A47FA5"/>
    <w:rsid w:val="00A51688"/>
    <w:rsid w:val="00A52B64"/>
    <w:rsid w:val="00A5478B"/>
    <w:rsid w:val="00A548B1"/>
    <w:rsid w:val="00A5553C"/>
    <w:rsid w:val="00A57CC7"/>
    <w:rsid w:val="00A57F62"/>
    <w:rsid w:val="00A609D8"/>
    <w:rsid w:val="00A61112"/>
    <w:rsid w:val="00A61448"/>
    <w:rsid w:val="00A61512"/>
    <w:rsid w:val="00A61654"/>
    <w:rsid w:val="00A61DA1"/>
    <w:rsid w:val="00A647C0"/>
    <w:rsid w:val="00A64DB3"/>
    <w:rsid w:val="00A64EFF"/>
    <w:rsid w:val="00A652EE"/>
    <w:rsid w:val="00A65465"/>
    <w:rsid w:val="00A6572E"/>
    <w:rsid w:val="00A664E0"/>
    <w:rsid w:val="00A671A8"/>
    <w:rsid w:val="00A673B6"/>
    <w:rsid w:val="00A67B50"/>
    <w:rsid w:val="00A70A3E"/>
    <w:rsid w:val="00A71184"/>
    <w:rsid w:val="00A713B2"/>
    <w:rsid w:val="00A71438"/>
    <w:rsid w:val="00A72C07"/>
    <w:rsid w:val="00A74635"/>
    <w:rsid w:val="00A77D12"/>
    <w:rsid w:val="00A80885"/>
    <w:rsid w:val="00A80FEC"/>
    <w:rsid w:val="00A82991"/>
    <w:rsid w:val="00A83ECA"/>
    <w:rsid w:val="00A84449"/>
    <w:rsid w:val="00A857EA"/>
    <w:rsid w:val="00A859C7"/>
    <w:rsid w:val="00A868AD"/>
    <w:rsid w:val="00A87820"/>
    <w:rsid w:val="00A87B31"/>
    <w:rsid w:val="00A9074B"/>
    <w:rsid w:val="00A91BCD"/>
    <w:rsid w:val="00A92252"/>
    <w:rsid w:val="00A937B3"/>
    <w:rsid w:val="00A945F1"/>
    <w:rsid w:val="00A94632"/>
    <w:rsid w:val="00A9539D"/>
    <w:rsid w:val="00A95552"/>
    <w:rsid w:val="00A9562F"/>
    <w:rsid w:val="00A964F8"/>
    <w:rsid w:val="00A96751"/>
    <w:rsid w:val="00A96CB6"/>
    <w:rsid w:val="00AA0671"/>
    <w:rsid w:val="00AA0B6A"/>
    <w:rsid w:val="00AA0C78"/>
    <w:rsid w:val="00AA193F"/>
    <w:rsid w:val="00AA1E8F"/>
    <w:rsid w:val="00AA3939"/>
    <w:rsid w:val="00AA4112"/>
    <w:rsid w:val="00AA4355"/>
    <w:rsid w:val="00AA4776"/>
    <w:rsid w:val="00AA590D"/>
    <w:rsid w:val="00AA739D"/>
    <w:rsid w:val="00AA74E1"/>
    <w:rsid w:val="00AA7DCD"/>
    <w:rsid w:val="00AB0515"/>
    <w:rsid w:val="00AB3207"/>
    <w:rsid w:val="00AB4D6E"/>
    <w:rsid w:val="00AB4ED8"/>
    <w:rsid w:val="00AB5469"/>
    <w:rsid w:val="00AB5BF2"/>
    <w:rsid w:val="00AC1F2E"/>
    <w:rsid w:val="00AC2224"/>
    <w:rsid w:val="00AC2695"/>
    <w:rsid w:val="00AC2D0B"/>
    <w:rsid w:val="00AC2E9B"/>
    <w:rsid w:val="00AC306B"/>
    <w:rsid w:val="00AC318C"/>
    <w:rsid w:val="00AC3B4C"/>
    <w:rsid w:val="00AC4080"/>
    <w:rsid w:val="00AC461C"/>
    <w:rsid w:val="00AC4B31"/>
    <w:rsid w:val="00AC4F62"/>
    <w:rsid w:val="00AC4FF8"/>
    <w:rsid w:val="00AC5427"/>
    <w:rsid w:val="00AC636C"/>
    <w:rsid w:val="00AC7978"/>
    <w:rsid w:val="00AD0545"/>
    <w:rsid w:val="00AD0CAD"/>
    <w:rsid w:val="00AD1312"/>
    <w:rsid w:val="00AD166F"/>
    <w:rsid w:val="00AD18D6"/>
    <w:rsid w:val="00AD3BDE"/>
    <w:rsid w:val="00AD4804"/>
    <w:rsid w:val="00AD4D5D"/>
    <w:rsid w:val="00AD52D2"/>
    <w:rsid w:val="00AD6A04"/>
    <w:rsid w:val="00AD6B6F"/>
    <w:rsid w:val="00AD6E3A"/>
    <w:rsid w:val="00AD748D"/>
    <w:rsid w:val="00AD7C04"/>
    <w:rsid w:val="00AD7C50"/>
    <w:rsid w:val="00AE046C"/>
    <w:rsid w:val="00AE0806"/>
    <w:rsid w:val="00AE1E98"/>
    <w:rsid w:val="00AE2793"/>
    <w:rsid w:val="00AE2CA8"/>
    <w:rsid w:val="00AE2E72"/>
    <w:rsid w:val="00AE31AA"/>
    <w:rsid w:val="00AE37E5"/>
    <w:rsid w:val="00AE3882"/>
    <w:rsid w:val="00AE390E"/>
    <w:rsid w:val="00AE41F8"/>
    <w:rsid w:val="00AE4754"/>
    <w:rsid w:val="00AE47B7"/>
    <w:rsid w:val="00AE6367"/>
    <w:rsid w:val="00AE694B"/>
    <w:rsid w:val="00AE6B7C"/>
    <w:rsid w:val="00AE6DF1"/>
    <w:rsid w:val="00AE7E71"/>
    <w:rsid w:val="00AF0839"/>
    <w:rsid w:val="00AF1ABC"/>
    <w:rsid w:val="00AF272C"/>
    <w:rsid w:val="00AF2B66"/>
    <w:rsid w:val="00AF3E0C"/>
    <w:rsid w:val="00AF426E"/>
    <w:rsid w:val="00AF59F8"/>
    <w:rsid w:val="00AF5B31"/>
    <w:rsid w:val="00AF6718"/>
    <w:rsid w:val="00AF6D29"/>
    <w:rsid w:val="00AF7359"/>
    <w:rsid w:val="00AF7E30"/>
    <w:rsid w:val="00B004D4"/>
    <w:rsid w:val="00B00615"/>
    <w:rsid w:val="00B02636"/>
    <w:rsid w:val="00B02DDD"/>
    <w:rsid w:val="00B03017"/>
    <w:rsid w:val="00B03331"/>
    <w:rsid w:val="00B05646"/>
    <w:rsid w:val="00B065F4"/>
    <w:rsid w:val="00B06608"/>
    <w:rsid w:val="00B07535"/>
    <w:rsid w:val="00B07B20"/>
    <w:rsid w:val="00B10479"/>
    <w:rsid w:val="00B1057D"/>
    <w:rsid w:val="00B11608"/>
    <w:rsid w:val="00B11A3B"/>
    <w:rsid w:val="00B11CD1"/>
    <w:rsid w:val="00B1211F"/>
    <w:rsid w:val="00B132E4"/>
    <w:rsid w:val="00B153D2"/>
    <w:rsid w:val="00B1597F"/>
    <w:rsid w:val="00B16901"/>
    <w:rsid w:val="00B1784E"/>
    <w:rsid w:val="00B17EA0"/>
    <w:rsid w:val="00B17EFC"/>
    <w:rsid w:val="00B2012C"/>
    <w:rsid w:val="00B20348"/>
    <w:rsid w:val="00B20980"/>
    <w:rsid w:val="00B20E47"/>
    <w:rsid w:val="00B20F95"/>
    <w:rsid w:val="00B2141B"/>
    <w:rsid w:val="00B21857"/>
    <w:rsid w:val="00B21D4E"/>
    <w:rsid w:val="00B21FD6"/>
    <w:rsid w:val="00B22422"/>
    <w:rsid w:val="00B22454"/>
    <w:rsid w:val="00B23671"/>
    <w:rsid w:val="00B254BF"/>
    <w:rsid w:val="00B266CE"/>
    <w:rsid w:val="00B26848"/>
    <w:rsid w:val="00B26E59"/>
    <w:rsid w:val="00B27A56"/>
    <w:rsid w:val="00B30B89"/>
    <w:rsid w:val="00B33390"/>
    <w:rsid w:val="00B3411D"/>
    <w:rsid w:val="00B34DEC"/>
    <w:rsid w:val="00B34F12"/>
    <w:rsid w:val="00B36420"/>
    <w:rsid w:val="00B3676C"/>
    <w:rsid w:val="00B36975"/>
    <w:rsid w:val="00B379D6"/>
    <w:rsid w:val="00B41B03"/>
    <w:rsid w:val="00B42281"/>
    <w:rsid w:val="00B427F9"/>
    <w:rsid w:val="00B42A40"/>
    <w:rsid w:val="00B43E6D"/>
    <w:rsid w:val="00B43E75"/>
    <w:rsid w:val="00B43FAF"/>
    <w:rsid w:val="00B44696"/>
    <w:rsid w:val="00B44E3C"/>
    <w:rsid w:val="00B45077"/>
    <w:rsid w:val="00B45256"/>
    <w:rsid w:val="00B45D7E"/>
    <w:rsid w:val="00B46C0B"/>
    <w:rsid w:val="00B47BF7"/>
    <w:rsid w:val="00B508B9"/>
    <w:rsid w:val="00B50989"/>
    <w:rsid w:val="00B51138"/>
    <w:rsid w:val="00B5192C"/>
    <w:rsid w:val="00B52024"/>
    <w:rsid w:val="00B52D68"/>
    <w:rsid w:val="00B53A5B"/>
    <w:rsid w:val="00B53B49"/>
    <w:rsid w:val="00B548BA"/>
    <w:rsid w:val="00B55CA9"/>
    <w:rsid w:val="00B56AF0"/>
    <w:rsid w:val="00B57CCF"/>
    <w:rsid w:val="00B60133"/>
    <w:rsid w:val="00B61446"/>
    <w:rsid w:val="00B62098"/>
    <w:rsid w:val="00B6210D"/>
    <w:rsid w:val="00B628AA"/>
    <w:rsid w:val="00B62A94"/>
    <w:rsid w:val="00B62D0E"/>
    <w:rsid w:val="00B6358D"/>
    <w:rsid w:val="00B636B3"/>
    <w:rsid w:val="00B640A0"/>
    <w:rsid w:val="00B64892"/>
    <w:rsid w:val="00B64C55"/>
    <w:rsid w:val="00B655E7"/>
    <w:rsid w:val="00B6597D"/>
    <w:rsid w:val="00B66129"/>
    <w:rsid w:val="00B6709F"/>
    <w:rsid w:val="00B67264"/>
    <w:rsid w:val="00B67BE5"/>
    <w:rsid w:val="00B70772"/>
    <w:rsid w:val="00B7268F"/>
    <w:rsid w:val="00B72E78"/>
    <w:rsid w:val="00B73659"/>
    <w:rsid w:val="00B74056"/>
    <w:rsid w:val="00B74CDA"/>
    <w:rsid w:val="00B74DD1"/>
    <w:rsid w:val="00B74F64"/>
    <w:rsid w:val="00B77C80"/>
    <w:rsid w:val="00B8062D"/>
    <w:rsid w:val="00B831F9"/>
    <w:rsid w:val="00B83D70"/>
    <w:rsid w:val="00B84626"/>
    <w:rsid w:val="00B8483E"/>
    <w:rsid w:val="00B84C00"/>
    <w:rsid w:val="00B84F1D"/>
    <w:rsid w:val="00B8524E"/>
    <w:rsid w:val="00B85859"/>
    <w:rsid w:val="00B85D49"/>
    <w:rsid w:val="00B85F34"/>
    <w:rsid w:val="00B87453"/>
    <w:rsid w:val="00B87539"/>
    <w:rsid w:val="00B8785A"/>
    <w:rsid w:val="00B90025"/>
    <w:rsid w:val="00B90107"/>
    <w:rsid w:val="00B90108"/>
    <w:rsid w:val="00B91254"/>
    <w:rsid w:val="00B92BF8"/>
    <w:rsid w:val="00B931D9"/>
    <w:rsid w:val="00B9387E"/>
    <w:rsid w:val="00B93AD4"/>
    <w:rsid w:val="00B945FC"/>
    <w:rsid w:val="00B94786"/>
    <w:rsid w:val="00B94C8E"/>
    <w:rsid w:val="00B95221"/>
    <w:rsid w:val="00B955EB"/>
    <w:rsid w:val="00B961AB"/>
    <w:rsid w:val="00B97AA3"/>
    <w:rsid w:val="00BA08B4"/>
    <w:rsid w:val="00BA0ED1"/>
    <w:rsid w:val="00BA0F11"/>
    <w:rsid w:val="00BA1C7C"/>
    <w:rsid w:val="00BA387E"/>
    <w:rsid w:val="00BA3B74"/>
    <w:rsid w:val="00BA495B"/>
    <w:rsid w:val="00BA4B9D"/>
    <w:rsid w:val="00BA4EFF"/>
    <w:rsid w:val="00BA5745"/>
    <w:rsid w:val="00BA6D37"/>
    <w:rsid w:val="00BA774E"/>
    <w:rsid w:val="00BA7D86"/>
    <w:rsid w:val="00BB13AF"/>
    <w:rsid w:val="00BB1B9D"/>
    <w:rsid w:val="00BB3B28"/>
    <w:rsid w:val="00BB49F8"/>
    <w:rsid w:val="00BB52AB"/>
    <w:rsid w:val="00BB647D"/>
    <w:rsid w:val="00BB6ACB"/>
    <w:rsid w:val="00BB6D53"/>
    <w:rsid w:val="00BC170B"/>
    <w:rsid w:val="00BC1B93"/>
    <w:rsid w:val="00BC3762"/>
    <w:rsid w:val="00BC3ED3"/>
    <w:rsid w:val="00BC3F6B"/>
    <w:rsid w:val="00BC46DF"/>
    <w:rsid w:val="00BC4C2A"/>
    <w:rsid w:val="00BC4DC1"/>
    <w:rsid w:val="00BC55B4"/>
    <w:rsid w:val="00BC76A1"/>
    <w:rsid w:val="00BD0156"/>
    <w:rsid w:val="00BD2B1A"/>
    <w:rsid w:val="00BD32B5"/>
    <w:rsid w:val="00BD3408"/>
    <w:rsid w:val="00BD3975"/>
    <w:rsid w:val="00BD4582"/>
    <w:rsid w:val="00BD56FA"/>
    <w:rsid w:val="00BD6001"/>
    <w:rsid w:val="00BD6245"/>
    <w:rsid w:val="00BD67F0"/>
    <w:rsid w:val="00BD69FB"/>
    <w:rsid w:val="00BD6C52"/>
    <w:rsid w:val="00BE0A84"/>
    <w:rsid w:val="00BE32D7"/>
    <w:rsid w:val="00BE4143"/>
    <w:rsid w:val="00BE49A2"/>
    <w:rsid w:val="00BE6755"/>
    <w:rsid w:val="00BE698E"/>
    <w:rsid w:val="00BE6C8D"/>
    <w:rsid w:val="00BE6DB3"/>
    <w:rsid w:val="00BE720E"/>
    <w:rsid w:val="00BE7B36"/>
    <w:rsid w:val="00BE7D55"/>
    <w:rsid w:val="00BF0474"/>
    <w:rsid w:val="00BF10F4"/>
    <w:rsid w:val="00BF14FC"/>
    <w:rsid w:val="00BF3039"/>
    <w:rsid w:val="00BF3F8D"/>
    <w:rsid w:val="00BF5145"/>
    <w:rsid w:val="00BF5395"/>
    <w:rsid w:val="00BF69FE"/>
    <w:rsid w:val="00BF7864"/>
    <w:rsid w:val="00BF7DD5"/>
    <w:rsid w:val="00C0270D"/>
    <w:rsid w:val="00C02E8F"/>
    <w:rsid w:val="00C0345F"/>
    <w:rsid w:val="00C038B3"/>
    <w:rsid w:val="00C03A98"/>
    <w:rsid w:val="00C055E0"/>
    <w:rsid w:val="00C05CA4"/>
    <w:rsid w:val="00C07045"/>
    <w:rsid w:val="00C07244"/>
    <w:rsid w:val="00C10AAA"/>
    <w:rsid w:val="00C13F37"/>
    <w:rsid w:val="00C142CC"/>
    <w:rsid w:val="00C14893"/>
    <w:rsid w:val="00C16E85"/>
    <w:rsid w:val="00C178FF"/>
    <w:rsid w:val="00C2022E"/>
    <w:rsid w:val="00C20E81"/>
    <w:rsid w:val="00C20FD3"/>
    <w:rsid w:val="00C21321"/>
    <w:rsid w:val="00C2136E"/>
    <w:rsid w:val="00C227C1"/>
    <w:rsid w:val="00C22EDE"/>
    <w:rsid w:val="00C2399D"/>
    <w:rsid w:val="00C250AA"/>
    <w:rsid w:val="00C255FB"/>
    <w:rsid w:val="00C25DA4"/>
    <w:rsid w:val="00C26D01"/>
    <w:rsid w:val="00C270F6"/>
    <w:rsid w:val="00C308D1"/>
    <w:rsid w:val="00C30F79"/>
    <w:rsid w:val="00C31325"/>
    <w:rsid w:val="00C33856"/>
    <w:rsid w:val="00C33A94"/>
    <w:rsid w:val="00C34BF4"/>
    <w:rsid w:val="00C35596"/>
    <w:rsid w:val="00C35A80"/>
    <w:rsid w:val="00C35E56"/>
    <w:rsid w:val="00C35FF3"/>
    <w:rsid w:val="00C362FD"/>
    <w:rsid w:val="00C3785B"/>
    <w:rsid w:val="00C40768"/>
    <w:rsid w:val="00C40B1C"/>
    <w:rsid w:val="00C40B64"/>
    <w:rsid w:val="00C413F9"/>
    <w:rsid w:val="00C41C5C"/>
    <w:rsid w:val="00C420A4"/>
    <w:rsid w:val="00C42182"/>
    <w:rsid w:val="00C42A81"/>
    <w:rsid w:val="00C43727"/>
    <w:rsid w:val="00C43CF3"/>
    <w:rsid w:val="00C443AA"/>
    <w:rsid w:val="00C44DBE"/>
    <w:rsid w:val="00C44DE5"/>
    <w:rsid w:val="00C45484"/>
    <w:rsid w:val="00C45990"/>
    <w:rsid w:val="00C4670C"/>
    <w:rsid w:val="00C46A7A"/>
    <w:rsid w:val="00C46DD6"/>
    <w:rsid w:val="00C47A9C"/>
    <w:rsid w:val="00C50134"/>
    <w:rsid w:val="00C502C7"/>
    <w:rsid w:val="00C506B1"/>
    <w:rsid w:val="00C509D4"/>
    <w:rsid w:val="00C50A9E"/>
    <w:rsid w:val="00C5186A"/>
    <w:rsid w:val="00C520F0"/>
    <w:rsid w:val="00C52655"/>
    <w:rsid w:val="00C52A56"/>
    <w:rsid w:val="00C53348"/>
    <w:rsid w:val="00C53435"/>
    <w:rsid w:val="00C536EF"/>
    <w:rsid w:val="00C54060"/>
    <w:rsid w:val="00C54B60"/>
    <w:rsid w:val="00C56176"/>
    <w:rsid w:val="00C56C9C"/>
    <w:rsid w:val="00C571E5"/>
    <w:rsid w:val="00C60195"/>
    <w:rsid w:val="00C602BA"/>
    <w:rsid w:val="00C61A42"/>
    <w:rsid w:val="00C62245"/>
    <w:rsid w:val="00C631EF"/>
    <w:rsid w:val="00C6360B"/>
    <w:rsid w:val="00C638A8"/>
    <w:rsid w:val="00C63F5F"/>
    <w:rsid w:val="00C642A5"/>
    <w:rsid w:val="00C642DB"/>
    <w:rsid w:val="00C643A4"/>
    <w:rsid w:val="00C64786"/>
    <w:rsid w:val="00C652F5"/>
    <w:rsid w:val="00C6572F"/>
    <w:rsid w:val="00C6597A"/>
    <w:rsid w:val="00C6673D"/>
    <w:rsid w:val="00C66A38"/>
    <w:rsid w:val="00C677E5"/>
    <w:rsid w:val="00C67EC4"/>
    <w:rsid w:val="00C72CCA"/>
    <w:rsid w:val="00C7382A"/>
    <w:rsid w:val="00C741B7"/>
    <w:rsid w:val="00C74362"/>
    <w:rsid w:val="00C74EE4"/>
    <w:rsid w:val="00C75B65"/>
    <w:rsid w:val="00C76845"/>
    <w:rsid w:val="00C76E57"/>
    <w:rsid w:val="00C77415"/>
    <w:rsid w:val="00C7794B"/>
    <w:rsid w:val="00C80607"/>
    <w:rsid w:val="00C80DCA"/>
    <w:rsid w:val="00C80E73"/>
    <w:rsid w:val="00C82D24"/>
    <w:rsid w:val="00C84234"/>
    <w:rsid w:val="00C84736"/>
    <w:rsid w:val="00C8484A"/>
    <w:rsid w:val="00C850FA"/>
    <w:rsid w:val="00C861EE"/>
    <w:rsid w:val="00C86FA4"/>
    <w:rsid w:val="00C87447"/>
    <w:rsid w:val="00C87C59"/>
    <w:rsid w:val="00C91FF7"/>
    <w:rsid w:val="00C932B7"/>
    <w:rsid w:val="00C93AF5"/>
    <w:rsid w:val="00C943AB"/>
    <w:rsid w:val="00C953DC"/>
    <w:rsid w:val="00C955C9"/>
    <w:rsid w:val="00C96769"/>
    <w:rsid w:val="00C96F7C"/>
    <w:rsid w:val="00CA0834"/>
    <w:rsid w:val="00CA0E8E"/>
    <w:rsid w:val="00CA0FC6"/>
    <w:rsid w:val="00CA1136"/>
    <w:rsid w:val="00CA12F4"/>
    <w:rsid w:val="00CA1DEE"/>
    <w:rsid w:val="00CA250A"/>
    <w:rsid w:val="00CA271B"/>
    <w:rsid w:val="00CA2A6D"/>
    <w:rsid w:val="00CA3433"/>
    <w:rsid w:val="00CA3F43"/>
    <w:rsid w:val="00CA5D14"/>
    <w:rsid w:val="00CA70B0"/>
    <w:rsid w:val="00CA774F"/>
    <w:rsid w:val="00CB047F"/>
    <w:rsid w:val="00CB0622"/>
    <w:rsid w:val="00CB070F"/>
    <w:rsid w:val="00CB0D20"/>
    <w:rsid w:val="00CB1C10"/>
    <w:rsid w:val="00CB1D85"/>
    <w:rsid w:val="00CB2142"/>
    <w:rsid w:val="00CB2B4C"/>
    <w:rsid w:val="00CB2E4F"/>
    <w:rsid w:val="00CB4B75"/>
    <w:rsid w:val="00CB4D7D"/>
    <w:rsid w:val="00CB523B"/>
    <w:rsid w:val="00CB5AC2"/>
    <w:rsid w:val="00CB60A3"/>
    <w:rsid w:val="00CB63AC"/>
    <w:rsid w:val="00CB68FD"/>
    <w:rsid w:val="00CB70C6"/>
    <w:rsid w:val="00CC15E5"/>
    <w:rsid w:val="00CC184C"/>
    <w:rsid w:val="00CC1C8C"/>
    <w:rsid w:val="00CC1EFC"/>
    <w:rsid w:val="00CC22D8"/>
    <w:rsid w:val="00CC3249"/>
    <w:rsid w:val="00CC3DFF"/>
    <w:rsid w:val="00CC5D05"/>
    <w:rsid w:val="00CC633B"/>
    <w:rsid w:val="00CC72C4"/>
    <w:rsid w:val="00CC7CD2"/>
    <w:rsid w:val="00CD0D31"/>
    <w:rsid w:val="00CD11DE"/>
    <w:rsid w:val="00CD3289"/>
    <w:rsid w:val="00CD33AD"/>
    <w:rsid w:val="00CD35BD"/>
    <w:rsid w:val="00CD463E"/>
    <w:rsid w:val="00CD4732"/>
    <w:rsid w:val="00CD53D5"/>
    <w:rsid w:val="00CD67D8"/>
    <w:rsid w:val="00CD722A"/>
    <w:rsid w:val="00CD7B5F"/>
    <w:rsid w:val="00CD7E70"/>
    <w:rsid w:val="00CE0B82"/>
    <w:rsid w:val="00CE0C85"/>
    <w:rsid w:val="00CE0EFD"/>
    <w:rsid w:val="00CE13EB"/>
    <w:rsid w:val="00CE168F"/>
    <w:rsid w:val="00CE25B2"/>
    <w:rsid w:val="00CE31FC"/>
    <w:rsid w:val="00CE426A"/>
    <w:rsid w:val="00CE42F4"/>
    <w:rsid w:val="00CE4D37"/>
    <w:rsid w:val="00CE6613"/>
    <w:rsid w:val="00CE70AC"/>
    <w:rsid w:val="00CE741B"/>
    <w:rsid w:val="00CE774C"/>
    <w:rsid w:val="00CE7817"/>
    <w:rsid w:val="00CE78A6"/>
    <w:rsid w:val="00CE79AD"/>
    <w:rsid w:val="00CF02DA"/>
    <w:rsid w:val="00CF098B"/>
    <w:rsid w:val="00CF3378"/>
    <w:rsid w:val="00CF36FB"/>
    <w:rsid w:val="00CF4C25"/>
    <w:rsid w:val="00CF4E36"/>
    <w:rsid w:val="00CF574E"/>
    <w:rsid w:val="00CF5928"/>
    <w:rsid w:val="00CF5C09"/>
    <w:rsid w:val="00CF6E8D"/>
    <w:rsid w:val="00CF7099"/>
    <w:rsid w:val="00CF7A9B"/>
    <w:rsid w:val="00D01848"/>
    <w:rsid w:val="00D018DD"/>
    <w:rsid w:val="00D01CF4"/>
    <w:rsid w:val="00D0201A"/>
    <w:rsid w:val="00D03DDE"/>
    <w:rsid w:val="00D045D3"/>
    <w:rsid w:val="00D04813"/>
    <w:rsid w:val="00D048E4"/>
    <w:rsid w:val="00D049A9"/>
    <w:rsid w:val="00D04AB4"/>
    <w:rsid w:val="00D05AE9"/>
    <w:rsid w:val="00D06298"/>
    <w:rsid w:val="00D0747E"/>
    <w:rsid w:val="00D10326"/>
    <w:rsid w:val="00D10DF8"/>
    <w:rsid w:val="00D110A0"/>
    <w:rsid w:val="00D117D5"/>
    <w:rsid w:val="00D1274D"/>
    <w:rsid w:val="00D13CE8"/>
    <w:rsid w:val="00D13FBD"/>
    <w:rsid w:val="00D14E96"/>
    <w:rsid w:val="00D15053"/>
    <w:rsid w:val="00D15762"/>
    <w:rsid w:val="00D160FA"/>
    <w:rsid w:val="00D164A4"/>
    <w:rsid w:val="00D1653E"/>
    <w:rsid w:val="00D16889"/>
    <w:rsid w:val="00D17152"/>
    <w:rsid w:val="00D20ABE"/>
    <w:rsid w:val="00D20FFE"/>
    <w:rsid w:val="00D21166"/>
    <w:rsid w:val="00D22154"/>
    <w:rsid w:val="00D22917"/>
    <w:rsid w:val="00D23592"/>
    <w:rsid w:val="00D23BE9"/>
    <w:rsid w:val="00D24CE7"/>
    <w:rsid w:val="00D25070"/>
    <w:rsid w:val="00D2619E"/>
    <w:rsid w:val="00D26347"/>
    <w:rsid w:val="00D27322"/>
    <w:rsid w:val="00D279B0"/>
    <w:rsid w:val="00D27A84"/>
    <w:rsid w:val="00D27AF0"/>
    <w:rsid w:val="00D305D4"/>
    <w:rsid w:val="00D313D0"/>
    <w:rsid w:val="00D32C67"/>
    <w:rsid w:val="00D332DA"/>
    <w:rsid w:val="00D33C01"/>
    <w:rsid w:val="00D3428A"/>
    <w:rsid w:val="00D3440B"/>
    <w:rsid w:val="00D34CBE"/>
    <w:rsid w:val="00D34F1C"/>
    <w:rsid w:val="00D3573B"/>
    <w:rsid w:val="00D35F34"/>
    <w:rsid w:val="00D37378"/>
    <w:rsid w:val="00D37920"/>
    <w:rsid w:val="00D40829"/>
    <w:rsid w:val="00D40E4E"/>
    <w:rsid w:val="00D41227"/>
    <w:rsid w:val="00D41803"/>
    <w:rsid w:val="00D427B5"/>
    <w:rsid w:val="00D42E33"/>
    <w:rsid w:val="00D44ED7"/>
    <w:rsid w:val="00D44FAB"/>
    <w:rsid w:val="00D45644"/>
    <w:rsid w:val="00D45ADC"/>
    <w:rsid w:val="00D46149"/>
    <w:rsid w:val="00D4669F"/>
    <w:rsid w:val="00D4680A"/>
    <w:rsid w:val="00D50492"/>
    <w:rsid w:val="00D50AE9"/>
    <w:rsid w:val="00D510AD"/>
    <w:rsid w:val="00D521DA"/>
    <w:rsid w:val="00D52C2F"/>
    <w:rsid w:val="00D52E95"/>
    <w:rsid w:val="00D537B8"/>
    <w:rsid w:val="00D53B55"/>
    <w:rsid w:val="00D54212"/>
    <w:rsid w:val="00D54924"/>
    <w:rsid w:val="00D552F7"/>
    <w:rsid w:val="00D55C21"/>
    <w:rsid w:val="00D56436"/>
    <w:rsid w:val="00D56A46"/>
    <w:rsid w:val="00D56E4C"/>
    <w:rsid w:val="00D57B64"/>
    <w:rsid w:val="00D6086D"/>
    <w:rsid w:val="00D61B46"/>
    <w:rsid w:val="00D62090"/>
    <w:rsid w:val="00D621AB"/>
    <w:rsid w:val="00D63246"/>
    <w:rsid w:val="00D64E4C"/>
    <w:rsid w:val="00D6506A"/>
    <w:rsid w:val="00D650B6"/>
    <w:rsid w:val="00D65520"/>
    <w:rsid w:val="00D65924"/>
    <w:rsid w:val="00D662A7"/>
    <w:rsid w:val="00D66B59"/>
    <w:rsid w:val="00D703DE"/>
    <w:rsid w:val="00D71D96"/>
    <w:rsid w:val="00D728DD"/>
    <w:rsid w:val="00D730E5"/>
    <w:rsid w:val="00D73A32"/>
    <w:rsid w:val="00D73AB4"/>
    <w:rsid w:val="00D73B38"/>
    <w:rsid w:val="00D75A48"/>
    <w:rsid w:val="00D75B0E"/>
    <w:rsid w:val="00D75CAC"/>
    <w:rsid w:val="00D779DC"/>
    <w:rsid w:val="00D80000"/>
    <w:rsid w:val="00D81FCE"/>
    <w:rsid w:val="00D82266"/>
    <w:rsid w:val="00D8274C"/>
    <w:rsid w:val="00D836FC"/>
    <w:rsid w:val="00D838F2"/>
    <w:rsid w:val="00D8392A"/>
    <w:rsid w:val="00D8394B"/>
    <w:rsid w:val="00D83E4A"/>
    <w:rsid w:val="00D8428B"/>
    <w:rsid w:val="00D8430C"/>
    <w:rsid w:val="00D846B0"/>
    <w:rsid w:val="00D85683"/>
    <w:rsid w:val="00D856F5"/>
    <w:rsid w:val="00D859F2"/>
    <w:rsid w:val="00D85F77"/>
    <w:rsid w:val="00D86720"/>
    <w:rsid w:val="00D872D9"/>
    <w:rsid w:val="00D8765D"/>
    <w:rsid w:val="00D90BB6"/>
    <w:rsid w:val="00D90BCD"/>
    <w:rsid w:val="00D9203B"/>
    <w:rsid w:val="00D9224E"/>
    <w:rsid w:val="00D93353"/>
    <w:rsid w:val="00D94116"/>
    <w:rsid w:val="00D942D9"/>
    <w:rsid w:val="00D94D5C"/>
    <w:rsid w:val="00D957EA"/>
    <w:rsid w:val="00D9591C"/>
    <w:rsid w:val="00D960B2"/>
    <w:rsid w:val="00D970F1"/>
    <w:rsid w:val="00DA0F60"/>
    <w:rsid w:val="00DA192A"/>
    <w:rsid w:val="00DA1AA8"/>
    <w:rsid w:val="00DA2A2D"/>
    <w:rsid w:val="00DA2E5B"/>
    <w:rsid w:val="00DA30B5"/>
    <w:rsid w:val="00DA3417"/>
    <w:rsid w:val="00DA52D7"/>
    <w:rsid w:val="00DA5796"/>
    <w:rsid w:val="00DA5EB5"/>
    <w:rsid w:val="00DA5F8C"/>
    <w:rsid w:val="00DA6BD4"/>
    <w:rsid w:val="00DB006E"/>
    <w:rsid w:val="00DB0BC0"/>
    <w:rsid w:val="00DB11DF"/>
    <w:rsid w:val="00DB1511"/>
    <w:rsid w:val="00DB18B1"/>
    <w:rsid w:val="00DB1CF3"/>
    <w:rsid w:val="00DB2E86"/>
    <w:rsid w:val="00DB3579"/>
    <w:rsid w:val="00DB4FE0"/>
    <w:rsid w:val="00DB5211"/>
    <w:rsid w:val="00DB67CB"/>
    <w:rsid w:val="00DB6843"/>
    <w:rsid w:val="00DB6E4C"/>
    <w:rsid w:val="00DB78FA"/>
    <w:rsid w:val="00DB7C12"/>
    <w:rsid w:val="00DC0AB9"/>
    <w:rsid w:val="00DC12C0"/>
    <w:rsid w:val="00DC15C1"/>
    <w:rsid w:val="00DC1C9E"/>
    <w:rsid w:val="00DC2705"/>
    <w:rsid w:val="00DC28EA"/>
    <w:rsid w:val="00DC2CCD"/>
    <w:rsid w:val="00DC30F7"/>
    <w:rsid w:val="00DC380B"/>
    <w:rsid w:val="00DC42A0"/>
    <w:rsid w:val="00DC4A31"/>
    <w:rsid w:val="00DC4F60"/>
    <w:rsid w:val="00DC520A"/>
    <w:rsid w:val="00DC5749"/>
    <w:rsid w:val="00DC575D"/>
    <w:rsid w:val="00DC58F2"/>
    <w:rsid w:val="00DC5BAE"/>
    <w:rsid w:val="00DC6CC0"/>
    <w:rsid w:val="00DD0751"/>
    <w:rsid w:val="00DD1118"/>
    <w:rsid w:val="00DD2512"/>
    <w:rsid w:val="00DD34BC"/>
    <w:rsid w:val="00DD40D4"/>
    <w:rsid w:val="00DD4622"/>
    <w:rsid w:val="00DD4794"/>
    <w:rsid w:val="00DD4FD7"/>
    <w:rsid w:val="00DD5CBB"/>
    <w:rsid w:val="00DD5E10"/>
    <w:rsid w:val="00DD5F1C"/>
    <w:rsid w:val="00DD7935"/>
    <w:rsid w:val="00DD7ABB"/>
    <w:rsid w:val="00DE0854"/>
    <w:rsid w:val="00DE12ED"/>
    <w:rsid w:val="00DE1903"/>
    <w:rsid w:val="00DE1EA2"/>
    <w:rsid w:val="00DE23DC"/>
    <w:rsid w:val="00DE2F34"/>
    <w:rsid w:val="00DE32E3"/>
    <w:rsid w:val="00DE36C4"/>
    <w:rsid w:val="00DE3C75"/>
    <w:rsid w:val="00DE4049"/>
    <w:rsid w:val="00DE4D06"/>
    <w:rsid w:val="00DE5522"/>
    <w:rsid w:val="00DE7C7E"/>
    <w:rsid w:val="00DE7ECC"/>
    <w:rsid w:val="00DF06D0"/>
    <w:rsid w:val="00DF0DA0"/>
    <w:rsid w:val="00DF1055"/>
    <w:rsid w:val="00DF3A54"/>
    <w:rsid w:val="00DF3BBB"/>
    <w:rsid w:val="00DF3FEF"/>
    <w:rsid w:val="00DF48D2"/>
    <w:rsid w:val="00DF4F9A"/>
    <w:rsid w:val="00DF516F"/>
    <w:rsid w:val="00DF5EF3"/>
    <w:rsid w:val="00E0018C"/>
    <w:rsid w:val="00E004E6"/>
    <w:rsid w:val="00E0081F"/>
    <w:rsid w:val="00E01533"/>
    <w:rsid w:val="00E01C3A"/>
    <w:rsid w:val="00E02294"/>
    <w:rsid w:val="00E02397"/>
    <w:rsid w:val="00E02AB1"/>
    <w:rsid w:val="00E02BF4"/>
    <w:rsid w:val="00E02D37"/>
    <w:rsid w:val="00E02EDE"/>
    <w:rsid w:val="00E0359C"/>
    <w:rsid w:val="00E03B0C"/>
    <w:rsid w:val="00E0446B"/>
    <w:rsid w:val="00E05D4B"/>
    <w:rsid w:val="00E05EE0"/>
    <w:rsid w:val="00E070E5"/>
    <w:rsid w:val="00E07CC9"/>
    <w:rsid w:val="00E07F8F"/>
    <w:rsid w:val="00E1043D"/>
    <w:rsid w:val="00E1150A"/>
    <w:rsid w:val="00E1178F"/>
    <w:rsid w:val="00E117B3"/>
    <w:rsid w:val="00E11A8B"/>
    <w:rsid w:val="00E11E04"/>
    <w:rsid w:val="00E131F2"/>
    <w:rsid w:val="00E142E2"/>
    <w:rsid w:val="00E14B70"/>
    <w:rsid w:val="00E152B4"/>
    <w:rsid w:val="00E1597B"/>
    <w:rsid w:val="00E163E3"/>
    <w:rsid w:val="00E16D2C"/>
    <w:rsid w:val="00E17BB9"/>
    <w:rsid w:val="00E17C54"/>
    <w:rsid w:val="00E17D17"/>
    <w:rsid w:val="00E17ED5"/>
    <w:rsid w:val="00E2026E"/>
    <w:rsid w:val="00E206A6"/>
    <w:rsid w:val="00E20759"/>
    <w:rsid w:val="00E21091"/>
    <w:rsid w:val="00E211FE"/>
    <w:rsid w:val="00E22064"/>
    <w:rsid w:val="00E2253E"/>
    <w:rsid w:val="00E22694"/>
    <w:rsid w:val="00E233BE"/>
    <w:rsid w:val="00E2397B"/>
    <w:rsid w:val="00E25E6A"/>
    <w:rsid w:val="00E263A4"/>
    <w:rsid w:val="00E27C9F"/>
    <w:rsid w:val="00E3078D"/>
    <w:rsid w:val="00E30E7A"/>
    <w:rsid w:val="00E31D36"/>
    <w:rsid w:val="00E31F93"/>
    <w:rsid w:val="00E32F4B"/>
    <w:rsid w:val="00E32F4E"/>
    <w:rsid w:val="00E33631"/>
    <w:rsid w:val="00E345FE"/>
    <w:rsid w:val="00E34CCC"/>
    <w:rsid w:val="00E34F23"/>
    <w:rsid w:val="00E36330"/>
    <w:rsid w:val="00E374E2"/>
    <w:rsid w:val="00E40245"/>
    <w:rsid w:val="00E40807"/>
    <w:rsid w:val="00E40E88"/>
    <w:rsid w:val="00E416F2"/>
    <w:rsid w:val="00E41765"/>
    <w:rsid w:val="00E422F7"/>
    <w:rsid w:val="00E447D0"/>
    <w:rsid w:val="00E448DE"/>
    <w:rsid w:val="00E44BB0"/>
    <w:rsid w:val="00E44CA7"/>
    <w:rsid w:val="00E44E13"/>
    <w:rsid w:val="00E44EAD"/>
    <w:rsid w:val="00E4518D"/>
    <w:rsid w:val="00E4606F"/>
    <w:rsid w:val="00E46839"/>
    <w:rsid w:val="00E471B8"/>
    <w:rsid w:val="00E474F5"/>
    <w:rsid w:val="00E47B69"/>
    <w:rsid w:val="00E47BE2"/>
    <w:rsid w:val="00E52832"/>
    <w:rsid w:val="00E52A78"/>
    <w:rsid w:val="00E52A9B"/>
    <w:rsid w:val="00E537DB"/>
    <w:rsid w:val="00E53C57"/>
    <w:rsid w:val="00E5437C"/>
    <w:rsid w:val="00E54495"/>
    <w:rsid w:val="00E54A9F"/>
    <w:rsid w:val="00E54C6B"/>
    <w:rsid w:val="00E54F0D"/>
    <w:rsid w:val="00E561D4"/>
    <w:rsid w:val="00E56481"/>
    <w:rsid w:val="00E57829"/>
    <w:rsid w:val="00E57E37"/>
    <w:rsid w:val="00E610A7"/>
    <w:rsid w:val="00E61283"/>
    <w:rsid w:val="00E621A8"/>
    <w:rsid w:val="00E637A8"/>
    <w:rsid w:val="00E64BB0"/>
    <w:rsid w:val="00E65E12"/>
    <w:rsid w:val="00E66ABE"/>
    <w:rsid w:val="00E70C0D"/>
    <w:rsid w:val="00E71EF0"/>
    <w:rsid w:val="00E72320"/>
    <w:rsid w:val="00E72DF2"/>
    <w:rsid w:val="00E73653"/>
    <w:rsid w:val="00E7426C"/>
    <w:rsid w:val="00E74D0C"/>
    <w:rsid w:val="00E76037"/>
    <w:rsid w:val="00E764FA"/>
    <w:rsid w:val="00E76AFD"/>
    <w:rsid w:val="00E76FC7"/>
    <w:rsid w:val="00E779BC"/>
    <w:rsid w:val="00E77A8A"/>
    <w:rsid w:val="00E77BF2"/>
    <w:rsid w:val="00E77D56"/>
    <w:rsid w:val="00E803CD"/>
    <w:rsid w:val="00E80E42"/>
    <w:rsid w:val="00E8194A"/>
    <w:rsid w:val="00E81B7B"/>
    <w:rsid w:val="00E820AD"/>
    <w:rsid w:val="00E837BD"/>
    <w:rsid w:val="00E8407F"/>
    <w:rsid w:val="00E860F4"/>
    <w:rsid w:val="00E900D4"/>
    <w:rsid w:val="00E90D30"/>
    <w:rsid w:val="00E9146B"/>
    <w:rsid w:val="00E92DB6"/>
    <w:rsid w:val="00E93321"/>
    <w:rsid w:val="00E940DE"/>
    <w:rsid w:val="00E941D1"/>
    <w:rsid w:val="00E965B5"/>
    <w:rsid w:val="00EA01C0"/>
    <w:rsid w:val="00EA12DE"/>
    <w:rsid w:val="00EA298D"/>
    <w:rsid w:val="00EA3250"/>
    <w:rsid w:val="00EA3896"/>
    <w:rsid w:val="00EA499F"/>
    <w:rsid w:val="00EA5DFC"/>
    <w:rsid w:val="00EA6AEF"/>
    <w:rsid w:val="00EA79F1"/>
    <w:rsid w:val="00EA7A5E"/>
    <w:rsid w:val="00EA7BE7"/>
    <w:rsid w:val="00EB0755"/>
    <w:rsid w:val="00EB0FF6"/>
    <w:rsid w:val="00EB1B3E"/>
    <w:rsid w:val="00EB1D3F"/>
    <w:rsid w:val="00EB2164"/>
    <w:rsid w:val="00EB2751"/>
    <w:rsid w:val="00EB2B42"/>
    <w:rsid w:val="00EB34B3"/>
    <w:rsid w:val="00EB38FC"/>
    <w:rsid w:val="00EB3923"/>
    <w:rsid w:val="00EB4292"/>
    <w:rsid w:val="00EB4653"/>
    <w:rsid w:val="00EB4D32"/>
    <w:rsid w:val="00EB5110"/>
    <w:rsid w:val="00EB5693"/>
    <w:rsid w:val="00EB70C8"/>
    <w:rsid w:val="00EB7559"/>
    <w:rsid w:val="00EC00E0"/>
    <w:rsid w:val="00EC0203"/>
    <w:rsid w:val="00EC09EF"/>
    <w:rsid w:val="00EC0BD4"/>
    <w:rsid w:val="00EC0BEF"/>
    <w:rsid w:val="00EC18A3"/>
    <w:rsid w:val="00EC1EC0"/>
    <w:rsid w:val="00EC4467"/>
    <w:rsid w:val="00EC4AC4"/>
    <w:rsid w:val="00EC68FE"/>
    <w:rsid w:val="00EC6E69"/>
    <w:rsid w:val="00ED186E"/>
    <w:rsid w:val="00ED1B96"/>
    <w:rsid w:val="00ED1C66"/>
    <w:rsid w:val="00ED21EB"/>
    <w:rsid w:val="00ED29B0"/>
    <w:rsid w:val="00ED42EF"/>
    <w:rsid w:val="00ED5D47"/>
    <w:rsid w:val="00ED79BC"/>
    <w:rsid w:val="00EE0567"/>
    <w:rsid w:val="00EE1224"/>
    <w:rsid w:val="00EE17E8"/>
    <w:rsid w:val="00EE18C6"/>
    <w:rsid w:val="00EE228B"/>
    <w:rsid w:val="00EE27F5"/>
    <w:rsid w:val="00EE37AA"/>
    <w:rsid w:val="00EE37DD"/>
    <w:rsid w:val="00EE3AAC"/>
    <w:rsid w:val="00EE4929"/>
    <w:rsid w:val="00EE53A5"/>
    <w:rsid w:val="00EE58BB"/>
    <w:rsid w:val="00EE6E10"/>
    <w:rsid w:val="00EF156D"/>
    <w:rsid w:val="00EF17EF"/>
    <w:rsid w:val="00EF18C9"/>
    <w:rsid w:val="00EF2A23"/>
    <w:rsid w:val="00EF2CF4"/>
    <w:rsid w:val="00EF3147"/>
    <w:rsid w:val="00EF370A"/>
    <w:rsid w:val="00EF4923"/>
    <w:rsid w:val="00EF551E"/>
    <w:rsid w:val="00EF7106"/>
    <w:rsid w:val="00EF7959"/>
    <w:rsid w:val="00EF79E9"/>
    <w:rsid w:val="00EF7F5A"/>
    <w:rsid w:val="00F00456"/>
    <w:rsid w:val="00F02163"/>
    <w:rsid w:val="00F02939"/>
    <w:rsid w:val="00F03666"/>
    <w:rsid w:val="00F04204"/>
    <w:rsid w:val="00F04666"/>
    <w:rsid w:val="00F05160"/>
    <w:rsid w:val="00F068A2"/>
    <w:rsid w:val="00F07776"/>
    <w:rsid w:val="00F1073F"/>
    <w:rsid w:val="00F114A0"/>
    <w:rsid w:val="00F11619"/>
    <w:rsid w:val="00F11639"/>
    <w:rsid w:val="00F116F1"/>
    <w:rsid w:val="00F129BD"/>
    <w:rsid w:val="00F136C6"/>
    <w:rsid w:val="00F13906"/>
    <w:rsid w:val="00F13C06"/>
    <w:rsid w:val="00F14353"/>
    <w:rsid w:val="00F143B9"/>
    <w:rsid w:val="00F14D0D"/>
    <w:rsid w:val="00F159A2"/>
    <w:rsid w:val="00F174E8"/>
    <w:rsid w:val="00F2001B"/>
    <w:rsid w:val="00F200B6"/>
    <w:rsid w:val="00F202A4"/>
    <w:rsid w:val="00F21442"/>
    <w:rsid w:val="00F21B04"/>
    <w:rsid w:val="00F2435D"/>
    <w:rsid w:val="00F2440C"/>
    <w:rsid w:val="00F2552F"/>
    <w:rsid w:val="00F25C94"/>
    <w:rsid w:val="00F311C9"/>
    <w:rsid w:val="00F31887"/>
    <w:rsid w:val="00F32137"/>
    <w:rsid w:val="00F33227"/>
    <w:rsid w:val="00F33970"/>
    <w:rsid w:val="00F34C8D"/>
    <w:rsid w:val="00F34EEC"/>
    <w:rsid w:val="00F362FF"/>
    <w:rsid w:val="00F368D3"/>
    <w:rsid w:val="00F36F97"/>
    <w:rsid w:val="00F373BB"/>
    <w:rsid w:val="00F3762F"/>
    <w:rsid w:val="00F379D3"/>
    <w:rsid w:val="00F37B94"/>
    <w:rsid w:val="00F4063D"/>
    <w:rsid w:val="00F40DCF"/>
    <w:rsid w:val="00F412C3"/>
    <w:rsid w:val="00F418ED"/>
    <w:rsid w:val="00F421DC"/>
    <w:rsid w:val="00F43008"/>
    <w:rsid w:val="00F432FD"/>
    <w:rsid w:val="00F452AE"/>
    <w:rsid w:val="00F45702"/>
    <w:rsid w:val="00F465B5"/>
    <w:rsid w:val="00F46D7E"/>
    <w:rsid w:val="00F47DD5"/>
    <w:rsid w:val="00F50CBD"/>
    <w:rsid w:val="00F50F87"/>
    <w:rsid w:val="00F51C53"/>
    <w:rsid w:val="00F51D4B"/>
    <w:rsid w:val="00F520A5"/>
    <w:rsid w:val="00F53F6C"/>
    <w:rsid w:val="00F54CD0"/>
    <w:rsid w:val="00F55425"/>
    <w:rsid w:val="00F55AA0"/>
    <w:rsid w:val="00F56375"/>
    <w:rsid w:val="00F56695"/>
    <w:rsid w:val="00F56B48"/>
    <w:rsid w:val="00F57136"/>
    <w:rsid w:val="00F5782E"/>
    <w:rsid w:val="00F60337"/>
    <w:rsid w:val="00F607B6"/>
    <w:rsid w:val="00F610DB"/>
    <w:rsid w:val="00F61675"/>
    <w:rsid w:val="00F61B39"/>
    <w:rsid w:val="00F632DC"/>
    <w:rsid w:val="00F63C16"/>
    <w:rsid w:val="00F63DCA"/>
    <w:rsid w:val="00F64389"/>
    <w:rsid w:val="00F645F6"/>
    <w:rsid w:val="00F648EB"/>
    <w:rsid w:val="00F64A43"/>
    <w:rsid w:val="00F66057"/>
    <w:rsid w:val="00F668F1"/>
    <w:rsid w:val="00F67BA8"/>
    <w:rsid w:val="00F67F61"/>
    <w:rsid w:val="00F70992"/>
    <w:rsid w:val="00F70D74"/>
    <w:rsid w:val="00F7160D"/>
    <w:rsid w:val="00F71748"/>
    <w:rsid w:val="00F72285"/>
    <w:rsid w:val="00F7258A"/>
    <w:rsid w:val="00F72E56"/>
    <w:rsid w:val="00F7359B"/>
    <w:rsid w:val="00F7454B"/>
    <w:rsid w:val="00F76C2A"/>
    <w:rsid w:val="00F76DD5"/>
    <w:rsid w:val="00F8074F"/>
    <w:rsid w:val="00F80B72"/>
    <w:rsid w:val="00F81208"/>
    <w:rsid w:val="00F813A3"/>
    <w:rsid w:val="00F81786"/>
    <w:rsid w:val="00F817C7"/>
    <w:rsid w:val="00F82A69"/>
    <w:rsid w:val="00F83A14"/>
    <w:rsid w:val="00F8558D"/>
    <w:rsid w:val="00F856D0"/>
    <w:rsid w:val="00F859BA"/>
    <w:rsid w:val="00F85AAC"/>
    <w:rsid w:val="00F861A1"/>
    <w:rsid w:val="00F87448"/>
    <w:rsid w:val="00F911EC"/>
    <w:rsid w:val="00F914F7"/>
    <w:rsid w:val="00F91A49"/>
    <w:rsid w:val="00F91B08"/>
    <w:rsid w:val="00F9229B"/>
    <w:rsid w:val="00F927E4"/>
    <w:rsid w:val="00F92C3A"/>
    <w:rsid w:val="00F935FB"/>
    <w:rsid w:val="00F9498F"/>
    <w:rsid w:val="00F9540F"/>
    <w:rsid w:val="00F95CE9"/>
    <w:rsid w:val="00F95E98"/>
    <w:rsid w:val="00F9654F"/>
    <w:rsid w:val="00F96B60"/>
    <w:rsid w:val="00F971A0"/>
    <w:rsid w:val="00F97736"/>
    <w:rsid w:val="00FA18C3"/>
    <w:rsid w:val="00FA2330"/>
    <w:rsid w:val="00FA2CF8"/>
    <w:rsid w:val="00FA3135"/>
    <w:rsid w:val="00FA3762"/>
    <w:rsid w:val="00FA4923"/>
    <w:rsid w:val="00FA4F09"/>
    <w:rsid w:val="00FA55BB"/>
    <w:rsid w:val="00FA57DC"/>
    <w:rsid w:val="00FA5D2B"/>
    <w:rsid w:val="00FA688A"/>
    <w:rsid w:val="00FB029C"/>
    <w:rsid w:val="00FB1630"/>
    <w:rsid w:val="00FB1887"/>
    <w:rsid w:val="00FB19D5"/>
    <w:rsid w:val="00FB1F76"/>
    <w:rsid w:val="00FB279D"/>
    <w:rsid w:val="00FB2B70"/>
    <w:rsid w:val="00FB2DF4"/>
    <w:rsid w:val="00FB3175"/>
    <w:rsid w:val="00FB3465"/>
    <w:rsid w:val="00FB3A0A"/>
    <w:rsid w:val="00FB5961"/>
    <w:rsid w:val="00FB60F5"/>
    <w:rsid w:val="00FB6812"/>
    <w:rsid w:val="00FB6A12"/>
    <w:rsid w:val="00FC0151"/>
    <w:rsid w:val="00FC0254"/>
    <w:rsid w:val="00FC1F7C"/>
    <w:rsid w:val="00FC204F"/>
    <w:rsid w:val="00FC2809"/>
    <w:rsid w:val="00FC3081"/>
    <w:rsid w:val="00FC4DD0"/>
    <w:rsid w:val="00FC64C8"/>
    <w:rsid w:val="00FC6869"/>
    <w:rsid w:val="00FC69DF"/>
    <w:rsid w:val="00FC6C6F"/>
    <w:rsid w:val="00FC6E1D"/>
    <w:rsid w:val="00FD13EE"/>
    <w:rsid w:val="00FD160D"/>
    <w:rsid w:val="00FD2410"/>
    <w:rsid w:val="00FD3E12"/>
    <w:rsid w:val="00FD480D"/>
    <w:rsid w:val="00FD4FB2"/>
    <w:rsid w:val="00FD5EED"/>
    <w:rsid w:val="00FD6D79"/>
    <w:rsid w:val="00FD7468"/>
    <w:rsid w:val="00FE00D5"/>
    <w:rsid w:val="00FE0219"/>
    <w:rsid w:val="00FE06FA"/>
    <w:rsid w:val="00FE0D52"/>
    <w:rsid w:val="00FE0FB0"/>
    <w:rsid w:val="00FE18F3"/>
    <w:rsid w:val="00FE1B2B"/>
    <w:rsid w:val="00FE20C1"/>
    <w:rsid w:val="00FE2EC1"/>
    <w:rsid w:val="00FE2F22"/>
    <w:rsid w:val="00FE48C2"/>
    <w:rsid w:val="00FE48CC"/>
    <w:rsid w:val="00FE5066"/>
    <w:rsid w:val="00FE6547"/>
    <w:rsid w:val="00FE74E8"/>
    <w:rsid w:val="00FE7EC2"/>
    <w:rsid w:val="00FF085E"/>
    <w:rsid w:val="00FF0EA7"/>
    <w:rsid w:val="00FF1762"/>
    <w:rsid w:val="00FF182A"/>
    <w:rsid w:val="00FF253D"/>
    <w:rsid w:val="00FF290D"/>
    <w:rsid w:val="00FF30F1"/>
    <w:rsid w:val="00FF35AD"/>
    <w:rsid w:val="00FF3604"/>
    <w:rsid w:val="00FF40E2"/>
    <w:rsid w:val="00FF4BAA"/>
    <w:rsid w:val="00FF4D63"/>
    <w:rsid w:val="00FF53E4"/>
    <w:rsid w:val="00FF5594"/>
    <w:rsid w:val="00FF5B9F"/>
    <w:rsid w:val="00FF5C4B"/>
    <w:rsid w:val="00FF5D1A"/>
    <w:rsid w:val="00FF6A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47E39653"/>
  <w15:docId w15:val="{BF5BF6A2-573C-4EBC-B702-54094AE2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7535"/>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6118E4"/>
    <w:pPr>
      <w:keepNext/>
      <w:numPr>
        <w:numId w:val="1"/>
      </w:numPr>
      <w:suppressAutoHyphens/>
      <w:outlineLvl w:val="0"/>
    </w:pPr>
    <w:rPr>
      <w:rFonts w:cs="Century"/>
      <w:b/>
      <w:kern w:val="24"/>
      <w:sz w:val="28"/>
      <w:lang w:eastAsia="ar-SA"/>
    </w:rPr>
  </w:style>
  <w:style w:type="paragraph" w:styleId="2">
    <w:name w:val="heading 2"/>
    <w:basedOn w:val="a"/>
    <w:next w:val="a"/>
    <w:link w:val="20"/>
    <w:qFormat/>
    <w:rsid w:val="00250FCB"/>
    <w:pPr>
      <w:keepNext/>
      <w:numPr>
        <w:ilvl w:val="1"/>
        <w:numId w:val="1"/>
      </w:numPr>
      <w:tabs>
        <w:tab w:val="clear" w:pos="3544"/>
        <w:tab w:val="num" w:pos="567"/>
      </w:tabs>
      <w:suppressAutoHyphens/>
      <w:ind w:left="567"/>
      <w:outlineLvl w:val="1"/>
    </w:pPr>
    <w:rPr>
      <w:rFonts w:cs="メイリオ"/>
      <w:b/>
      <w:kern w:val="21"/>
      <w:szCs w:val="21"/>
      <w:lang w:eastAsia="ar-SA"/>
    </w:rPr>
  </w:style>
  <w:style w:type="paragraph" w:styleId="3">
    <w:name w:val="heading 3"/>
    <w:basedOn w:val="a"/>
    <w:next w:val="a"/>
    <w:link w:val="30"/>
    <w:qFormat/>
    <w:rsid w:val="00351065"/>
    <w:pPr>
      <w:keepNext/>
      <w:numPr>
        <w:ilvl w:val="2"/>
        <w:numId w:val="1"/>
      </w:numPr>
      <w:suppressAutoHyphens/>
      <w:ind w:left="709"/>
      <w:outlineLvl w:val="2"/>
    </w:pPr>
    <w:rPr>
      <w:rFonts w:cs="Century"/>
      <w:kern w:val="24"/>
      <w:lang w:eastAsia="ar-SA"/>
    </w:rPr>
  </w:style>
  <w:style w:type="paragraph" w:styleId="4">
    <w:name w:val="heading 4"/>
    <w:basedOn w:val="a"/>
    <w:next w:val="a"/>
    <w:link w:val="40"/>
    <w:qFormat/>
    <w:rsid w:val="00210529"/>
    <w:pPr>
      <w:keepNext/>
      <w:numPr>
        <w:ilvl w:val="3"/>
        <w:numId w:val="1"/>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210529"/>
    <w:rPr>
      <w:rFonts w:asciiTheme="minorHAnsi" w:eastAsiaTheme="minorEastAsia" w:hAnsiTheme="minorHAnsi" w:cstheme="minorBidi"/>
      <w:sz w:val="22"/>
      <w:szCs w:val="22"/>
    </w:rPr>
  </w:style>
  <w:style w:type="character" w:customStyle="1" w:styleId="aa">
    <w:name w:val="行間詰め (文字)"/>
    <w:basedOn w:val="a0"/>
    <w:link w:val="a9"/>
    <w:uiPriority w:val="1"/>
    <w:rsid w:val="00210529"/>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6118E4"/>
    <w:rPr>
      <w:rFonts w:ascii="メイリオ" w:eastAsia="メイリオ" w:hAnsi="メイリオ" w:cs="Century"/>
      <w:b/>
      <w:kern w:val="24"/>
      <w:sz w:val="28"/>
      <w:szCs w:val="22"/>
      <w:lang w:eastAsia="ar-SA"/>
    </w:rPr>
  </w:style>
  <w:style w:type="paragraph" w:styleId="af">
    <w:name w:val="TOC Heading"/>
    <w:basedOn w:val="1"/>
    <w:next w:val="a"/>
    <w:uiPriority w:val="39"/>
    <w:semiHidden/>
    <w:unhideWhenUsed/>
    <w:qFormat/>
    <w:rsid w:val="00210529"/>
    <w:pPr>
      <w:keepLines/>
      <w:numPr>
        <w:numId w:val="0"/>
      </w:numPr>
      <w:spacing w:before="480" w:line="276" w:lineRule="auto"/>
      <w:outlineLvl w:val="9"/>
    </w:pPr>
    <w:rPr>
      <w:rFonts w:eastAsiaTheme="majorEastAsia"/>
      <w:bCs/>
      <w:color w:val="365F91" w:themeColor="accent1" w:themeShade="BF"/>
      <w:kern w:val="0"/>
      <w:szCs w:val="28"/>
    </w:rPr>
  </w:style>
  <w:style w:type="paragraph" w:styleId="21">
    <w:name w:val="toc 2"/>
    <w:basedOn w:val="a"/>
    <w:next w:val="a"/>
    <w:autoRedefine/>
    <w:uiPriority w:val="39"/>
    <w:unhideWhenUsed/>
    <w:qFormat/>
    <w:rsid w:val="00210529"/>
    <w:pPr>
      <w:ind w:leftChars="100" w:left="240"/>
    </w:pPr>
    <w:rPr>
      <w:sz w:val="22"/>
    </w:rPr>
  </w:style>
  <w:style w:type="paragraph" w:styleId="11">
    <w:name w:val="toc 1"/>
    <w:basedOn w:val="a"/>
    <w:next w:val="a"/>
    <w:autoRedefine/>
    <w:uiPriority w:val="39"/>
    <w:unhideWhenUsed/>
    <w:qFormat/>
    <w:rsid w:val="00210529"/>
    <w:pPr>
      <w:tabs>
        <w:tab w:val="right" w:leader="dot" w:pos="8494"/>
      </w:tabs>
    </w:pPr>
    <w:rPr>
      <w:b/>
      <w:sz w:val="22"/>
      <w:szCs w:val="21"/>
    </w:rPr>
  </w:style>
  <w:style w:type="paragraph" w:styleId="31">
    <w:name w:val="toc 3"/>
    <w:basedOn w:val="a"/>
    <w:next w:val="a"/>
    <w:autoRedefine/>
    <w:uiPriority w:val="39"/>
    <w:unhideWhenUsed/>
    <w:qFormat/>
    <w:rsid w:val="00210529"/>
    <w:pPr>
      <w:ind w:leftChars="200" w:left="480"/>
    </w:pPr>
    <w:rPr>
      <w:sz w:val="22"/>
    </w:rPr>
  </w:style>
  <w:style w:type="character" w:styleId="af0">
    <w:name w:val="Hyperlink"/>
    <w:basedOn w:val="a0"/>
    <w:uiPriority w:val="99"/>
    <w:unhideWhenUsed/>
    <w:rsid w:val="00B07535"/>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250FCB"/>
    <w:rPr>
      <w:rFonts w:ascii="メイリオ" w:eastAsia="メイリオ" w:hAnsi="メイリオ" w:cs="メイリオ"/>
      <w:b/>
      <w:kern w:val="21"/>
      <w:sz w:val="24"/>
      <w:szCs w:val="21"/>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B07535"/>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customStyle="1" w:styleId="30">
    <w:name w:val="見出し 3 (文字)"/>
    <w:basedOn w:val="a0"/>
    <w:link w:val="3"/>
    <w:rsid w:val="00351065"/>
    <w:rPr>
      <w:rFonts w:ascii="メイリオ" w:eastAsia="メイリオ" w:hAnsi="メイリオ" w:cs="Century"/>
      <w:kern w:val="24"/>
      <w:sz w:val="24"/>
      <w:szCs w:val="22"/>
      <w:lang w:eastAsia="ar-SA"/>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210529"/>
    <w:rPr>
      <w:rFonts w:ascii="メイリオ" w:eastAsia="メイリオ" w:cs="Century"/>
      <w:bCs/>
      <w:kern w:val="24"/>
      <w:sz w:val="24"/>
      <w:szCs w:val="24"/>
      <w:lang w:eastAsia="ar-SA"/>
    </w:rPr>
  </w:style>
  <w:style w:type="paragraph" w:styleId="41">
    <w:name w:val="toc 4"/>
    <w:basedOn w:val="a"/>
    <w:next w:val="a"/>
    <w:autoRedefine/>
    <w:uiPriority w:val="39"/>
    <w:unhideWhenUsed/>
    <w:rsid w:val="00210529"/>
    <w:pPr>
      <w:ind w:leftChars="300" w:left="72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styleId="22">
    <w:name w:val="Intense Emphasis"/>
    <w:basedOn w:val="a0"/>
    <w:uiPriority w:val="21"/>
    <w:qFormat/>
    <w:rsid w:val="00861D77"/>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412433449">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https://www.proself.jp/manualtutorial/list/"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140218bk\ver4virusscan_wordingchang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94BE4-86AE-4B17-8B11-5E4B5DFEC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ver4virusscan_wordingchange.dot</Template>
  <TotalTime>3594</TotalTime>
  <Pages>28</Pages>
  <Words>947</Words>
  <Characters>5404</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6339</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株式会社ノースグリッド</cp:lastModifiedBy>
  <cp:lastPrinted>2013-09-24T22:23:00Z</cp:lastPrinted>
  <dcterms:created xsi:type="dcterms:W3CDTF">2017-10-18T01:51:00Z</dcterms:created>
  <dcterms:modified xsi:type="dcterms:W3CDTF">2024-04-25T05:34:00Z</dcterms:modified>
</cp:coreProperties>
</file>