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Theme="majorHAnsi" w:eastAsiaTheme="majorEastAsia" w:hAnsiTheme="majorHAnsi" w:cstheme="majorBidi"/>
          <w:kern w:val="2"/>
          <w:sz w:val="24"/>
        </w:rPr>
        <w:id w:val="487290541"/>
        <w:docPartObj>
          <w:docPartGallery w:val="Cover Pages"/>
          <w:docPartUnique/>
        </w:docPartObj>
      </w:sdtPr>
      <w:sdtEndPr>
        <w:rPr>
          <w:rFonts w:ascii="メイリオ" w:eastAsia="メイリオ" w:hAnsi="メイリオ" w:cstheme="minorBidi"/>
          <w:lang w:eastAsia="ar-SA"/>
        </w:rPr>
      </w:sdtEndPr>
      <w:sdtContent>
        <w:tbl>
          <w:tblPr>
            <w:tblpPr w:leftFromText="187" w:rightFromText="187" w:horzAnchor="margin" w:tblpXSpec="center" w:tblpY="2881"/>
            <w:tblW w:w="4918" w:type="pct"/>
            <w:tblLook w:val="04A0" w:firstRow="1" w:lastRow="0" w:firstColumn="1" w:lastColumn="0" w:noHBand="0" w:noVBand="1"/>
          </w:tblPr>
          <w:tblGrid>
            <w:gridCol w:w="8365"/>
          </w:tblGrid>
          <w:tr w:rsidR="0006471B" w:rsidTr="0040795D">
            <w:tc>
              <w:tcPr>
                <w:tcW w:w="8364" w:type="dxa"/>
                <w:tcBorders>
                  <w:bottom w:val="single" w:sz="8" w:space="0" w:color="4F81BD" w:themeColor="accent1"/>
                </w:tcBorders>
                <w:tcMar>
                  <w:top w:w="216" w:type="dxa"/>
                  <w:left w:w="115" w:type="dxa"/>
                  <w:bottom w:w="216" w:type="dxa"/>
                  <w:right w:w="115" w:type="dxa"/>
                </w:tcMar>
              </w:tcPr>
              <w:p w:rsidR="0006471B" w:rsidRDefault="00D04D43" w:rsidP="007B226D">
                <w:pPr>
                  <w:pStyle w:val="a3"/>
                  <w:jc w:val="center"/>
                  <w:rPr>
                    <w:rFonts w:asciiTheme="majorHAnsi" w:eastAsiaTheme="majorEastAsia" w:hAnsiTheme="majorHAnsi" w:cstheme="majorBidi"/>
                  </w:rPr>
                </w:pPr>
                <w:r>
                  <w:rPr>
                    <w:rFonts w:asciiTheme="majorHAnsi" w:eastAsiaTheme="majorEastAsia" w:hAnsiTheme="majorHAnsi" w:cstheme="majorBidi"/>
                    <w:noProof/>
                  </w:rPr>
                  <w:drawing>
                    <wp:inline distT="0" distB="0" distL="0" distR="0" wp14:anchorId="5049F844" wp14:editId="40C61A60">
                      <wp:extent cx="4197096" cy="1051560"/>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lProxyVer4インストールガイド表紙 .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197096" cy="1051560"/>
                              </a:xfrm>
                              <a:prstGeom prst="rect">
                                <a:avLst/>
                              </a:prstGeom>
                            </pic:spPr>
                          </pic:pic>
                        </a:graphicData>
                      </a:graphic>
                    </wp:inline>
                  </w:drawing>
                </w:r>
              </w:p>
            </w:tc>
          </w:tr>
          <w:tr w:rsidR="0006471B" w:rsidTr="0040795D">
            <w:tc>
              <w:tcPr>
                <w:tcW w:w="8364" w:type="dxa"/>
                <w:tcBorders>
                  <w:top w:val="single" w:sz="8" w:space="0" w:color="4F81BD" w:themeColor="accent1"/>
                </w:tcBorders>
              </w:tcPr>
              <w:p w:rsidR="0006471B" w:rsidRPr="0040795D" w:rsidRDefault="0040795D" w:rsidP="007B226D">
                <w:pPr>
                  <w:pStyle w:val="a3"/>
                  <w:adjustRightInd w:val="0"/>
                  <w:snapToGrid w:val="0"/>
                  <w:jc w:val="center"/>
                  <w:rPr>
                    <w:rFonts w:ascii="メイリオ" w:eastAsia="メイリオ" w:hAnsi="メイリオ" w:cstheme="majorBidi"/>
                    <w:b/>
                    <w:color w:val="000000" w:themeColor="text1"/>
                    <w:sz w:val="56"/>
                    <w:szCs w:val="56"/>
                  </w:rPr>
                </w:pPr>
                <w:r w:rsidRPr="0040795D">
                  <w:rPr>
                    <w:rFonts w:ascii="メイリオ" w:eastAsia="メイリオ" w:hAnsi="メイリオ" w:cstheme="majorBidi" w:hint="eastAsia"/>
                    <w:b/>
                    <w:color w:val="000000" w:themeColor="text1"/>
                    <w:sz w:val="56"/>
                    <w:szCs w:val="56"/>
                  </w:rPr>
                  <w:t>操作チュートリアル</w:t>
                </w:r>
                <w:r w:rsidR="00F65822">
                  <w:rPr>
                    <w:rFonts w:ascii="メイリオ" w:eastAsia="メイリオ" w:hAnsi="メイリオ" w:cstheme="majorBidi" w:hint="eastAsia"/>
                    <w:b/>
                    <w:color w:val="000000" w:themeColor="text1"/>
                    <w:sz w:val="56"/>
                    <w:szCs w:val="56"/>
                  </w:rPr>
                  <w:t xml:space="preserve">　</w:t>
                </w:r>
                <w:r w:rsidRPr="0040795D">
                  <w:rPr>
                    <w:rFonts w:ascii="メイリオ" w:eastAsia="メイリオ" w:hAnsi="メイリオ" w:cstheme="majorBidi" w:hint="eastAsia"/>
                    <w:b/>
                    <w:color w:val="000000" w:themeColor="text1"/>
                    <w:sz w:val="56"/>
                    <w:szCs w:val="56"/>
                  </w:rPr>
                  <w:t>管理者編</w:t>
                </w:r>
              </w:p>
            </w:tc>
          </w:tr>
          <w:tr w:rsidR="0006471B" w:rsidTr="0040795D">
            <w:tc>
              <w:tcPr>
                <w:tcW w:w="8364" w:type="dxa"/>
                <w:tcMar>
                  <w:top w:w="216" w:type="dxa"/>
                  <w:left w:w="115" w:type="dxa"/>
                  <w:bottom w:w="216" w:type="dxa"/>
                  <w:right w:w="115" w:type="dxa"/>
                </w:tcMar>
              </w:tcPr>
              <w:p w:rsidR="0006471B" w:rsidRPr="00590F37" w:rsidRDefault="0006471B" w:rsidP="006701D0">
                <w:pPr>
                  <w:pStyle w:val="a3"/>
                  <w:tabs>
                    <w:tab w:val="left" w:pos="2385"/>
                  </w:tabs>
                  <w:rPr>
                    <w:rFonts w:asciiTheme="majorHAnsi" w:eastAsiaTheme="majorEastAsia" w:hAnsiTheme="majorHAnsi" w:cstheme="majorBidi"/>
                  </w:rPr>
                </w:pPr>
              </w:p>
            </w:tc>
          </w:tr>
        </w:tbl>
        <w:p w:rsidR="0006471B" w:rsidRDefault="0006471B" w:rsidP="0072756C"/>
        <w:p w:rsidR="0006471B" w:rsidRDefault="0006471B" w:rsidP="0072756C"/>
        <w:tbl>
          <w:tblPr>
            <w:tblpPr w:leftFromText="187" w:rightFromText="187" w:horzAnchor="margin" w:tblpXSpec="center" w:tblpYSpec="bottom"/>
            <w:tblW w:w="4000" w:type="pct"/>
            <w:tblLook w:val="04A0" w:firstRow="1" w:lastRow="0" w:firstColumn="1" w:lastColumn="0" w:noHBand="0" w:noVBand="1"/>
          </w:tblPr>
          <w:tblGrid>
            <w:gridCol w:w="6803"/>
          </w:tblGrid>
          <w:tr w:rsidR="00D02FE2" w:rsidRPr="003D19C6" w:rsidTr="005F0A09">
            <w:tc>
              <w:tcPr>
                <w:tcW w:w="6987" w:type="dxa"/>
                <w:tcMar>
                  <w:top w:w="216" w:type="dxa"/>
                  <w:left w:w="115" w:type="dxa"/>
                  <w:bottom w:w="216" w:type="dxa"/>
                  <w:right w:w="115" w:type="dxa"/>
                </w:tcMar>
              </w:tcPr>
              <w:p w:rsidR="00D02FE2" w:rsidRPr="003D19C6" w:rsidRDefault="00D02FE2" w:rsidP="006701D0">
                <w:pPr>
                  <w:jc w:val="right"/>
                </w:pPr>
                <w:r w:rsidRPr="003D19C6">
                  <w:rPr>
                    <w:rFonts w:hint="eastAsia"/>
                  </w:rPr>
                  <w:t>第</w:t>
                </w:r>
                <w:r w:rsidR="0040795D">
                  <w:rPr>
                    <w:rFonts w:hint="eastAsia"/>
                  </w:rPr>
                  <w:t>2</w:t>
                </w:r>
                <w:r w:rsidRPr="003D19C6">
                  <w:rPr>
                    <w:rFonts w:hint="eastAsia"/>
                  </w:rPr>
                  <w:t>版</w:t>
                </w:r>
              </w:p>
              <w:p w:rsidR="00D02FE2" w:rsidRPr="003D19C6" w:rsidRDefault="006C4F5F" w:rsidP="00AB0312">
                <w:pPr>
                  <w:jc w:val="right"/>
                </w:pPr>
                <w:r>
                  <w:rPr>
                    <w:rFonts w:hint="eastAsia"/>
                  </w:rPr>
                  <w:t>20</w:t>
                </w:r>
                <w:r w:rsidR="0040795D">
                  <w:rPr>
                    <w:rFonts w:hint="eastAsia"/>
                  </w:rPr>
                  <w:t>22</w:t>
                </w:r>
                <w:r>
                  <w:rPr>
                    <w:rFonts w:hint="eastAsia"/>
                  </w:rPr>
                  <w:t>/</w:t>
                </w:r>
                <w:r w:rsidR="00AB0312">
                  <w:rPr>
                    <w:rFonts w:hint="eastAsia"/>
                  </w:rPr>
                  <w:t>1</w:t>
                </w:r>
                <w:r w:rsidR="007D1A58">
                  <w:rPr>
                    <w:rFonts w:hint="eastAsia"/>
                  </w:rPr>
                  <w:t>1</w:t>
                </w:r>
                <w:r w:rsidR="005E6475">
                  <w:t>/</w:t>
                </w:r>
                <w:r w:rsidR="00881DD3">
                  <w:rPr>
                    <w:rFonts w:hint="eastAsia"/>
                  </w:rPr>
                  <w:t>2</w:t>
                </w:r>
                <w:r w:rsidR="007D1A58">
                  <w:rPr>
                    <w:rFonts w:hint="eastAsia"/>
                  </w:rPr>
                  <w:t>8</w:t>
                </w:r>
                <w:bookmarkStart w:id="0" w:name="_GoBack"/>
                <w:bookmarkEnd w:id="0"/>
              </w:p>
            </w:tc>
          </w:tr>
        </w:tbl>
        <w:p w:rsidR="000003D3" w:rsidRDefault="000003D3" w:rsidP="0072756C"/>
        <w:p w:rsidR="000003D3" w:rsidRDefault="000003D3">
          <w:r>
            <w:br w:type="page"/>
          </w:r>
        </w:p>
        <w:p w:rsidR="0006471B" w:rsidRPr="003D19C6" w:rsidRDefault="0006471B" w:rsidP="0072756C">
          <w:r w:rsidRPr="003D19C6">
            <w:rPr>
              <w:rFonts w:hint="eastAsia"/>
            </w:rPr>
            <w:lastRenderedPageBreak/>
            <w:t>目次</w:t>
          </w:r>
        </w:p>
        <w:p w:rsidR="00215085" w:rsidRDefault="00FA1ED0">
          <w:pPr>
            <w:pStyle w:val="11"/>
            <w:tabs>
              <w:tab w:val="left" w:pos="480"/>
            </w:tabs>
            <w:rPr>
              <w:rFonts w:asciiTheme="minorHAnsi" w:eastAsiaTheme="minorEastAsia" w:hAnsiTheme="minorHAnsi"/>
              <w:b w:val="0"/>
              <w:noProof/>
              <w:sz w:val="21"/>
              <w:szCs w:val="22"/>
            </w:rPr>
          </w:pPr>
          <w:r>
            <w:rPr>
              <w:b w:val="0"/>
            </w:rPr>
            <w:fldChar w:fldCharType="begin"/>
          </w:r>
          <w:r>
            <w:instrText xml:space="preserve"> TOC \o "1-</w:instrText>
          </w:r>
          <w:r w:rsidR="00AD2125">
            <w:rPr>
              <w:rFonts w:hint="eastAsia"/>
            </w:rPr>
            <w:instrText>4</w:instrText>
          </w:r>
          <w:r>
            <w:instrText xml:space="preserve">" \h \z \u </w:instrText>
          </w:r>
          <w:r>
            <w:rPr>
              <w:b w:val="0"/>
            </w:rPr>
            <w:fldChar w:fldCharType="separate"/>
          </w:r>
          <w:hyperlink w:anchor="_Toc117788404" w:history="1">
            <w:r w:rsidR="00215085" w:rsidRPr="00E53EDD">
              <w:rPr>
                <w:rStyle w:val="a7"/>
                <w:noProof/>
                <w14:scene3d>
                  <w14:camera w14:prst="orthographicFront"/>
                  <w14:lightRig w14:rig="threePt" w14:dir="t">
                    <w14:rot w14:lat="0" w14:lon="0" w14:rev="0"/>
                  </w14:lightRig>
                </w14:scene3d>
              </w:rPr>
              <w:t>1.</w:t>
            </w:r>
            <w:r w:rsidR="00215085">
              <w:rPr>
                <w:rFonts w:asciiTheme="minorHAnsi" w:eastAsiaTheme="minorEastAsia" w:hAnsiTheme="minorHAnsi"/>
                <w:b w:val="0"/>
                <w:noProof/>
                <w:sz w:val="21"/>
                <w:szCs w:val="22"/>
              </w:rPr>
              <w:tab/>
            </w:r>
            <w:r w:rsidR="00215085" w:rsidRPr="00E53EDD">
              <w:rPr>
                <w:rStyle w:val="a7"/>
                <w:noProof/>
              </w:rPr>
              <w:t>概要</w:t>
            </w:r>
            <w:r w:rsidR="00215085">
              <w:rPr>
                <w:noProof/>
                <w:webHidden/>
              </w:rPr>
              <w:tab/>
            </w:r>
            <w:r w:rsidR="00215085">
              <w:rPr>
                <w:noProof/>
                <w:webHidden/>
              </w:rPr>
              <w:fldChar w:fldCharType="begin"/>
            </w:r>
            <w:r w:rsidR="00215085">
              <w:rPr>
                <w:noProof/>
                <w:webHidden/>
              </w:rPr>
              <w:instrText xml:space="preserve"> PAGEREF _Toc117788404 \h </w:instrText>
            </w:r>
            <w:r w:rsidR="00215085">
              <w:rPr>
                <w:noProof/>
                <w:webHidden/>
              </w:rPr>
            </w:r>
            <w:r w:rsidR="00215085">
              <w:rPr>
                <w:noProof/>
                <w:webHidden/>
              </w:rPr>
              <w:fldChar w:fldCharType="separate"/>
            </w:r>
            <w:r w:rsidR="00215085">
              <w:rPr>
                <w:noProof/>
                <w:webHidden/>
              </w:rPr>
              <w:t>1</w:t>
            </w:r>
            <w:r w:rsidR="00215085">
              <w:rPr>
                <w:noProof/>
                <w:webHidden/>
              </w:rPr>
              <w:fldChar w:fldCharType="end"/>
            </w:r>
          </w:hyperlink>
        </w:p>
        <w:p w:rsidR="00215085" w:rsidRDefault="00BC1C50">
          <w:pPr>
            <w:pStyle w:val="11"/>
            <w:tabs>
              <w:tab w:val="left" w:pos="480"/>
            </w:tabs>
            <w:rPr>
              <w:rFonts w:asciiTheme="minorHAnsi" w:eastAsiaTheme="minorEastAsia" w:hAnsiTheme="minorHAnsi"/>
              <w:b w:val="0"/>
              <w:noProof/>
              <w:sz w:val="21"/>
              <w:szCs w:val="22"/>
            </w:rPr>
          </w:pPr>
          <w:hyperlink w:anchor="_Toc117788405" w:history="1">
            <w:r w:rsidR="00215085" w:rsidRPr="00E53EDD">
              <w:rPr>
                <w:rStyle w:val="a7"/>
                <w:noProof/>
                <w14:scene3d>
                  <w14:camera w14:prst="orthographicFront"/>
                  <w14:lightRig w14:rig="threePt" w14:dir="t">
                    <w14:rot w14:lat="0" w14:lon="0" w14:rev="0"/>
                  </w14:lightRig>
                </w14:scene3d>
              </w:rPr>
              <w:t>2.</w:t>
            </w:r>
            <w:r w:rsidR="00215085">
              <w:rPr>
                <w:rFonts w:asciiTheme="minorHAnsi" w:eastAsiaTheme="minorEastAsia" w:hAnsiTheme="minorHAnsi"/>
                <w:b w:val="0"/>
                <w:noProof/>
                <w:sz w:val="21"/>
                <w:szCs w:val="22"/>
              </w:rPr>
              <w:tab/>
            </w:r>
            <w:r w:rsidR="00215085" w:rsidRPr="00E53EDD">
              <w:rPr>
                <w:rStyle w:val="a7"/>
                <w:noProof/>
              </w:rPr>
              <w:t>Mail Proxyオプション設定</w:t>
            </w:r>
            <w:r w:rsidR="00215085">
              <w:rPr>
                <w:noProof/>
                <w:webHidden/>
              </w:rPr>
              <w:tab/>
            </w:r>
            <w:r w:rsidR="00215085">
              <w:rPr>
                <w:noProof/>
                <w:webHidden/>
              </w:rPr>
              <w:fldChar w:fldCharType="begin"/>
            </w:r>
            <w:r w:rsidR="00215085">
              <w:rPr>
                <w:noProof/>
                <w:webHidden/>
              </w:rPr>
              <w:instrText xml:space="preserve"> PAGEREF _Toc117788405 \h </w:instrText>
            </w:r>
            <w:r w:rsidR="00215085">
              <w:rPr>
                <w:noProof/>
                <w:webHidden/>
              </w:rPr>
            </w:r>
            <w:r w:rsidR="00215085">
              <w:rPr>
                <w:noProof/>
                <w:webHidden/>
              </w:rPr>
              <w:fldChar w:fldCharType="separate"/>
            </w:r>
            <w:r w:rsidR="00215085">
              <w:rPr>
                <w:noProof/>
                <w:webHidden/>
              </w:rPr>
              <w:t>2</w:t>
            </w:r>
            <w:r w:rsidR="00215085">
              <w:rPr>
                <w:noProof/>
                <w:webHidden/>
              </w:rPr>
              <w:fldChar w:fldCharType="end"/>
            </w:r>
          </w:hyperlink>
        </w:p>
        <w:p w:rsidR="00215085" w:rsidRDefault="00BC1C50">
          <w:pPr>
            <w:pStyle w:val="21"/>
            <w:rPr>
              <w:rFonts w:asciiTheme="minorHAnsi" w:eastAsiaTheme="minorEastAsia" w:hAnsiTheme="minorHAnsi"/>
              <w:noProof/>
              <w:sz w:val="21"/>
            </w:rPr>
          </w:pPr>
          <w:hyperlink w:anchor="_Toc117788406" w:history="1">
            <w:r w:rsidR="00215085" w:rsidRPr="00E53EDD">
              <w:rPr>
                <w:rStyle w:val="a7"/>
                <w:noProof/>
                <w14:scene3d>
                  <w14:camera w14:prst="orthographicFront"/>
                  <w14:lightRig w14:rig="threePt" w14:dir="t">
                    <w14:rot w14:lat="0" w14:lon="0" w14:rev="0"/>
                  </w14:lightRig>
                </w14:scene3d>
              </w:rPr>
              <w:t>2.1.</w:t>
            </w:r>
            <w:r w:rsidR="00215085">
              <w:rPr>
                <w:rFonts w:asciiTheme="minorHAnsi" w:eastAsiaTheme="minorEastAsia" w:hAnsiTheme="minorHAnsi"/>
                <w:noProof/>
                <w:sz w:val="21"/>
              </w:rPr>
              <w:tab/>
            </w:r>
            <w:r w:rsidR="00215085" w:rsidRPr="00E53EDD">
              <w:rPr>
                <w:rStyle w:val="a7"/>
                <w:noProof/>
              </w:rPr>
              <w:t>基本動作設定</w:t>
            </w:r>
            <w:r w:rsidR="00215085">
              <w:rPr>
                <w:noProof/>
                <w:webHidden/>
              </w:rPr>
              <w:tab/>
            </w:r>
            <w:r w:rsidR="00215085">
              <w:rPr>
                <w:noProof/>
                <w:webHidden/>
              </w:rPr>
              <w:fldChar w:fldCharType="begin"/>
            </w:r>
            <w:r w:rsidR="00215085">
              <w:rPr>
                <w:noProof/>
                <w:webHidden/>
              </w:rPr>
              <w:instrText xml:space="preserve"> PAGEREF _Toc117788406 \h </w:instrText>
            </w:r>
            <w:r w:rsidR="00215085">
              <w:rPr>
                <w:noProof/>
                <w:webHidden/>
              </w:rPr>
            </w:r>
            <w:r w:rsidR="00215085">
              <w:rPr>
                <w:noProof/>
                <w:webHidden/>
              </w:rPr>
              <w:fldChar w:fldCharType="separate"/>
            </w:r>
            <w:r w:rsidR="00215085">
              <w:rPr>
                <w:noProof/>
                <w:webHidden/>
              </w:rPr>
              <w:t>5</w:t>
            </w:r>
            <w:r w:rsidR="00215085">
              <w:rPr>
                <w:noProof/>
                <w:webHidden/>
              </w:rPr>
              <w:fldChar w:fldCharType="end"/>
            </w:r>
          </w:hyperlink>
        </w:p>
        <w:p w:rsidR="00215085" w:rsidRDefault="00BC1C50">
          <w:pPr>
            <w:pStyle w:val="21"/>
            <w:rPr>
              <w:rFonts w:asciiTheme="minorHAnsi" w:eastAsiaTheme="minorEastAsia" w:hAnsiTheme="minorHAnsi"/>
              <w:noProof/>
              <w:sz w:val="21"/>
            </w:rPr>
          </w:pPr>
          <w:hyperlink w:anchor="_Toc117788407" w:history="1">
            <w:r w:rsidR="00215085" w:rsidRPr="00E53EDD">
              <w:rPr>
                <w:rStyle w:val="a7"/>
                <w:noProof/>
                <w14:scene3d>
                  <w14:camera w14:prst="orthographicFront"/>
                  <w14:lightRig w14:rig="threePt" w14:dir="t">
                    <w14:rot w14:lat="0" w14:lon="0" w14:rev="0"/>
                  </w14:lightRig>
                </w14:scene3d>
              </w:rPr>
              <w:t>2.2.</w:t>
            </w:r>
            <w:r w:rsidR="00215085">
              <w:rPr>
                <w:rFonts w:asciiTheme="minorHAnsi" w:eastAsiaTheme="minorEastAsia" w:hAnsiTheme="minorHAnsi"/>
                <w:noProof/>
                <w:sz w:val="21"/>
              </w:rPr>
              <w:tab/>
            </w:r>
            <w:r w:rsidR="00215085" w:rsidRPr="00E53EDD">
              <w:rPr>
                <w:rStyle w:val="a7"/>
                <w:noProof/>
              </w:rPr>
              <w:t>待ち受け設定</w:t>
            </w:r>
            <w:r w:rsidR="00215085">
              <w:rPr>
                <w:noProof/>
                <w:webHidden/>
              </w:rPr>
              <w:tab/>
            </w:r>
            <w:r w:rsidR="00215085">
              <w:rPr>
                <w:noProof/>
                <w:webHidden/>
              </w:rPr>
              <w:fldChar w:fldCharType="begin"/>
            </w:r>
            <w:r w:rsidR="00215085">
              <w:rPr>
                <w:noProof/>
                <w:webHidden/>
              </w:rPr>
              <w:instrText xml:space="preserve"> PAGEREF _Toc117788407 \h </w:instrText>
            </w:r>
            <w:r w:rsidR="00215085">
              <w:rPr>
                <w:noProof/>
                <w:webHidden/>
              </w:rPr>
            </w:r>
            <w:r w:rsidR="00215085">
              <w:rPr>
                <w:noProof/>
                <w:webHidden/>
              </w:rPr>
              <w:fldChar w:fldCharType="separate"/>
            </w:r>
            <w:r w:rsidR="00215085">
              <w:rPr>
                <w:noProof/>
                <w:webHidden/>
              </w:rPr>
              <w:t>8</w:t>
            </w:r>
            <w:r w:rsidR="00215085">
              <w:rPr>
                <w:noProof/>
                <w:webHidden/>
              </w:rPr>
              <w:fldChar w:fldCharType="end"/>
            </w:r>
          </w:hyperlink>
        </w:p>
        <w:p w:rsidR="00215085" w:rsidRDefault="00BC1C50">
          <w:pPr>
            <w:pStyle w:val="21"/>
            <w:rPr>
              <w:rFonts w:asciiTheme="minorHAnsi" w:eastAsiaTheme="minorEastAsia" w:hAnsiTheme="minorHAnsi"/>
              <w:noProof/>
              <w:sz w:val="21"/>
            </w:rPr>
          </w:pPr>
          <w:hyperlink w:anchor="_Toc117788408" w:history="1">
            <w:r w:rsidR="00215085" w:rsidRPr="00E53EDD">
              <w:rPr>
                <w:rStyle w:val="a7"/>
                <w:noProof/>
                <w14:scene3d>
                  <w14:camera w14:prst="orthographicFront"/>
                  <w14:lightRig w14:rig="threePt" w14:dir="t">
                    <w14:rot w14:lat="0" w14:lon="0" w14:rev="0"/>
                  </w14:lightRig>
                </w14:scene3d>
              </w:rPr>
              <w:t>2.3.</w:t>
            </w:r>
            <w:r w:rsidR="00215085">
              <w:rPr>
                <w:rFonts w:asciiTheme="minorHAnsi" w:eastAsiaTheme="minorEastAsia" w:hAnsiTheme="minorHAnsi"/>
                <w:noProof/>
                <w:sz w:val="21"/>
              </w:rPr>
              <w:tab/>
            </w:r>
            <w:r w:rsidR="00215085" w:rsidRPr="00E53EDD">
              <w:rPr>
                <w:rStyle w:val="a7"/>
                <w:noProof/>
              </w:rPr>
              <w:t>配送先MTA設定</w:t>
            </w:r>
            <w:r w:rsidR="00215085">
              <w:rPr>
                <w:noProof/>
                <w:webHidden/>
              </w:rPr>
              <w:tab/>
            </w:r>
            <w:r w:rsidR="00215085">
              <w:rPr>
                <w:noProof/>
                <w:webHidden/>
              </w:rPr>
              <w:fldChar w:fldCharType="begin"/>
            </w:r>
            <w:r w:rsidR="00215085">
              <w:rPr>
                <w:noProof/>
                <w:webHidden/>
              </w:rPr>
              <w:instrText xml:space="preserve"> PAGEREF _Toc117788408 \h </w:instrText>
            </w:r>
            <w:r w:rsidR="00215085">
              <w:rPr>
                <w:noProof/>
                <w:webHidden/>
              </w:rPr>
            </w:r>
            <w:r w:rsidR="00215085">
              <w:rPr>
                <w:noProof/>
                <w:webHidden/>
              </w:rPr>
              <w:fldChar w:fldCharType="separate"/>
            </w:r>
            <w:r w:rsidR="00215085">
              <w:rPr>
                <w:noProof/>
                <w:webHidden/>
              </w:rPr>
              <w:t>8</w:t>
            </w:r>
            <w:r w:rsidR="00215085">
              <w:rPr>
                <w:noProof/>
                <w:webHidden/>
              </w:rPr>
              <w:fldChar w:fldCharType="end"/>
            </w:r>
          </w:hyperlink>
        </w:p>
        <w:p w:rsidR="00215085" w:rsidRDefault="00BC1C50">
          <w:pPr>
            <w:pStyle w:val="21"/>
            <w:rPr>
              <w:rFonts w:asciiTheme="minorHAnsi" w:eastAsiaTheme="minorEastAsia" w:hAnsiTheme="minorHAnsi"/>
              <w:noProof/>
              <w:sz w:val="21"/>
            </w:rPr>
          </w:pPr>
          <w:hyperlink w:anchor="_Toc117788409" w:history="1">
            <w:r w:rsidR="00215085" w:rsidRPr="00E53EDD">
              <w:rPr>
                <w:rStyle w:val="a7"/>
                <w:noProof/>
                <w14:scene3d>
                  <w14:camera w14:prst="orthographicFront"/>
                  <w14:lightRig w14:rig="threePt" w14:dir="t">
                    <w14:rot w14:lat="0" w14:lon="0" w14:rev="0"/>
                  </w14:lightRig>
                </w14:scene3d>
              </w:rPr>
              <w:t>2.4.</w:t>
            </w:r>
            <w:r w:rsidR="00215085">
              <w:rPr>
                <w:rFonts w:asciiTheme="minorHAnsi" w:eastAsiaTheme="minorEastAsia" w:hAnsiTheme="minorHAnsi"/>
                <w:noProof/>
                <w:sz w:val="21"/>
              </w:rPr>
              <w:tab/>
            </w:r>
            <w:r w:rsidR="00215085" w:rsidRPr="00E53EDD">
              <w:rPr>
                <w:rStyle w:val="a7"/>
                <w:noProof/>
              </w:rPr>
              <w:t>エラーメール設定</w:t>
            </w:r>
            <w:r w:rsidR="00215085">
              <w:rPr>
                <w:noProof/>
                <w:webHidden/>
              </w:rPr>
              <w:tab/>
            </w:r>
            <w:r w:rsidR="00215085">
              <w:rPr>
                <w:noProof/>
                <w:webHidden/>
              </w:rPr>
              <w:fldChar w:fldCharType="begin"/>
            </w:r>
            <w:r w:rsidR="00215085">
              <w:rPr>
                <w:noProof/>
                <w:webHidden/>
              </w:rPr>
              <w:instrText xml:space="preserve"> PAGEREF _Toc117788409 \h </w:instrText>
            </w:r>
            <w:r w:rsidR="00215085">
              <w:rPr>
                <w:noProof/>
                <w:webHidden/>
              </w:rPr>
            </w:r>
            <w:r w:rsidR="00215085">
              <w:rPr>
                <w:noProof/>
                <w:webHidden/>
              </w:rPr>
              <w:fldChar w:fldCharType="separate"/>
            </w:r>
            <w:r w:rsidR="00215085">
              <w:rPr>
                <w:noProof/>
                <w:webHidden/>
              </w:rPr>
              <w:t>8</w:t>
            </w:r>
            <w:r w:rsidR="00215085">
              <w:rPr>
                <w:noProof/>
                <w:webHidden/>
              </w:rPr>
              <w:fldChar w:fldCharType="end"/>
            </w:r>
          </w:hyperlink>
        </w:p>
        <w:p w:rsidR="00215085" w:rsidRDefault="00BC1C50">
          <w:pPr>
            <w:pStyle w:val="21"/>
            <w:rPr>
              <w:rFonts w:asciiTheme="minorHAnsi" w:eastAsiaTheme="minorEastAsia" w:hAnsiTheme="minorHAnsi"/>
              <w:noProof/>
              <w:sz w:val="21"/>
            </w:rPr>
          </w:pPr>
          <w:hyperlink w:anchor="_Toc117788410" w:history="1">
            <w:r w:rsidR="00215085" w:rsidRPr="00E53EDD">
              <w:rPr>
                <w:rStyle w:val="a7"/>
                <w:noProof/>
                <w14:scene3d>
                  <w14:camera w14:prst="orthographicFront"/>
                  <w14:lightRig w14:rig="threePt" w14:dir="t">
                    <w14:rot w14:lat="0" w14:lon="0" w14:rev="0"/>
                  </w14:lightRig>
                </w14:scene3d>
              </w:rPr>
              <w:t>2.5.</w:t>
            </w:r>
            <w:r w:rsidR="00215085">
              <w:rPr>
                <w:rFonts w:asciiTheme="minorHAnsi" w:eastAsiaTheme="minorEastAsia" w:hAnsiTheme="minorHAnsi"/>
                <w:noProof/>
                <w:sz w:val="21"/>
              </w:rPr>
              <w:tab/>
            </w:r>
            <w:r w:rsidR="00215085" w:rsidRPr="00E53EDD">
              <w:rPr>
                <w:rStyle w:val="a7"/>
                <w:noProof/>
              </w:rPr>
              <w:t>ユーザー個別設定</w:t>
            </w:r>
            <w:r w:rsidR="00215085">
              <w:rPr>
                <w:noProof/>
                <w:webHidden/>
              </w:rPr>
              <w:tab/>
            </w:r>
            <w:r w:rsidR="00215085">
              <w:rPr>
                <w:noProof/>
                <w:webHidden/>
              </w:rPr>
              <w:fldChar w:fldCharType="begin"/>
            </w:r>
            <w:r w:rsidR="00215085">
              <w:rPr>
                <w:noProof/>
                <w:webHidden/>
              </w:rPr>
              <w:instrText xml:space="preserve"> PAGEREF _Toc117788410 \h </w:instrText>
            </w:r>
            <w:r w:rsidR="00215085">
              <w:rPr>
                <w:noProof/>
                <w:webHidden/>
              </w:rPr>
            </w:r>
            <w:r w:rsidR="00215085">
              <w:rPr>
                <w:noProof/>
                <w:webHidden/>
              </w:rPr>
              <w:fldChar w:fldCharType="separate"/>
            </w:r>
            <w:r w:rsidR="00215085">
              <w:rPr>
                <w:noProof/>
                <w:webHidden/>
              </w:rPr>
              <w:t>10</w:t>
            </w:r>
            <w:r w:rsidR="00215085">
              <w:rPr>
                <w:noProof/>
                <w:webHidden/>
              </w:rPr>
              <w:fldChar w:fldCharType="end"/>
            </w:r>
          </w:hyperlink>
        </w:p>
        <w:p w:rsidR="00215085" w:rsidRDefault="00BC1C50">
          <w:pPr>
            <w:pStyle w:val="21"/>
            <w:rPr>
              <w:rFonts w:asciiTheme="minorHAnsi" w:eastAsiaTheme="minorEastAsia" w:hAnsiTheme="minorHAnsi"/>
              <w:noProof/>
              <w:sz w:val="21"/>
            </w:rPr>
          </w:pPr>
          <w:hyperlink w:anchor="_Toc117788411" w:history="1">
            <w:r w:rsidR="00215085" w:rsidRPr="00E53EDD">
              <w:rPr>
                <w:rStyle w:val="a7"/>
                <w:noProof/>
                <w14:scene3d>
                  <w14:camera w14:prst="orthographicFront"/>
                  <w14:lightRig w14:rig="threePt" w14:dir="t">
                    <w14:rot w14:lat="0" w14:lon="0" w14:rev="0"/>
                  </w14:lightRig>
                </w14:scene3d>
              </w:rPr>
              <w:t>2.6.</w:t>
            </w:r>
            <w:r w:rsidR="00215085">
              <w:rPr>
                <w:rFonts w:asciiTheme="minorHAnsi" w:eastAsiaTheme="minorEastAsia" w:hAnsiTheme="minorHAnsi"/>
                <w:noProof/>
                <w:sz w:val="21"/>
              </w:rPr>
              <w:tab/>
            </w:r>
            <w:r w:rsidR="00215085" w:rsidRPr="00E53EDD">
              <w:rPr>
                <w:rStyle w:val="a7"/>
                <w:noProof/>
              </w:rPr>
              <w:t>アップロード設定</w:t>
            </w:r>
            <w:r w:rsidR="00215085">
              <w:rPr>
                <w:noProof/>
                <w:webHidden/>
              </w:rPr>
              <w:tab/>
            </w:r>
            <w:r w:rsidR="00215085">
              <w:rPr>
                <w:noProof/>
                <w:webHidden/>
              </w:rPr>
              <w:fldChar w:fldCharType="begin"/>
            </w:r>
            <w:r w:rsidR="00215085">
              <w:rPr>
                <w:noProof/>
                <w:webHidden/>
              </w:rPr>
              <w:instrText xml:space="preserve"> PAGEREF _Toc117788411 \h </w:instrText>
            </w:r>
            <w:r w:rsidR="00215085">
              <w:rPr>
                <w:noProof/>
                <w:webHidden/>
              </w:rPr>
            </w:r>
            <w:r w:rsidR="00215085">
              <w:rPr>
                <w:noProof/>
                <w:webHidden/>
              </w:rPr>
              <w:fldChar w:fldCharType="separate"/>
            </w:r>
            <w:r w:rsidR="00215085">
              <w:rPr>
                <w:noProof/>
                <w:webHidden/>
              </w:rPr>
              <w:t>12</w:t>
            </w:r>
            <w:r w:rsidR="00215085">
              <w:rPr>
                <w:noProof/>
                <w:webHidden/>
              </w:rPr>
              <w:fldChar w:fldCharType="end"/>
            </w:r>
          </w:hyperlink>
        </w:p>
        <w:p w:rsidR="00215085" w:rsidRDefault="00BC1C50">
          <w:pPr>
            <w:pStyle w:val="31"/>
            <w:tabs>
              <w:tab w:val="right" w:leader="dot" w:pos="8494"/>
            </w:tabs>
            <w:rPr>
              <w:rFonts w:asciiTheme="minorHAnsi" w:eastAsiaTheme="minorEastAsia" w:hAnsiTheme="minorHAnsi"/>
              <w:noProof/>
              <w:sz w:val="21"/>
            </w:rPr>
          </w:pPr>
          <w:hyperlink w:anchor="_Toc117788412" w:history="1">
            <w:r w:rsidR="00215085" w:rsidRPr="00E53EDD">
              <w:rPr>
                <w:rStyle w:val="a7"/>
                <w:noProof/>
              </w:rPr>
              <w:t>2.6.1. ユーザーフォルダを選択する場合</w:t>
            </w:r>
            <w:r w:rsidR="00215085">
              <w:rPr>
                <w:noProof/>
                <w:webHidden/>
              </w:rPr>
              <w:tab/>
            </w:r>
            <w:r w:rsidR="00215085">
              <w:rPr>
                <w:noProof/>
                <w:webHidden/>
              </w:rPr>
              <w:fldChar w:fldCharType="begin"/>
            </w:r>
            <w:r w:rsidR="00215085">
              <w:rPr>
                <w:noProof/>
                <w:webHidden/>
              </w:rPr>
              <w:instrText xml:space="preserve"> PAGEREF _Toc117788412 \h </w:instrText>
            </w:r>
            <w:r w:rsidR="00215085">
              <w:rPr>
                <w:noProof/>
                <w:webHidden/>
              </w:rPr>
            </w:r>
            <w:r w:rsidR="00215085">
              <w:rPr>
                <w:noProof/>
                <w:webHidden/>
              </w:rPr>
              <w:fldChar w:fldCharType="separate"/>
            </w:r>
            <w:r w:rsidR="00215085">
              <w:rPr>
                <w:noProof/>
                <w:webHidden/>
              </w:rPr>
              <w:t>16</w:t>
            </w:r>
            <w:r w:rsidR="00215085">
              <w:rPr>
                <w:noProof/>
                <w:webHidden/>
              </w:rPr>
              <w:fldChar w:fldCharType="end"/>
            </w:r>
          </w:hyperlink>
        </w:p>
        <w:p w:rsidR="00215085" w:rsidRDefault="00BC1C50">
          <w:pPr>
            <w:pStyle w:val="31"/>
            <w:tabs>
              <w:tab w:val="right" w:leader="dot" w:pos="8494"/>
            </w:tabs>
            <w:rPr>
              <w:rFonts w:asciiTheme="minorHAnsi" w:eastAsiaTheme="minorEastAsia" w:hAnsiTheme="minorHAnsi"/>
              <w:noProof/>
              <w:sz w:val="21"/>
            </w:rPr>
          </w:pPr>
          <w:hyperlink w:anchor="_Toc117788413" w:history="1">
            <w:r w:rsidR="00215085" w:rsidRPr="00E53EDD">
              <w:rPr>
                <w:rStyle w:val="a7"/>
                <w:noProof/>
              </w:rPr>
              <w:t>2.6.2. グループフォルダを選択する場合</w:t>
            </w:r>
            <w:r w:rsidR="00215085">
              <w:rPr>
                <w:noProof/>
                <w:webHidden/>
              </w:rPr>
              <w:tab/>
            </w:r>
            <w:r w:rsidR="00215085">
              <w:rPr>
                <w:noProof/>
                <w:webHidden/>
              </w:rPr>
              <w:fldChar w:fldCharType="begin"/>
            </w:r>
            <w:r w:rsidR="00215085">
              <w:rPr>
                <w:noProof/>
                <w:webHidden/>
              </w:rPr>
              <w:instrText xml:space="preserve"> PAGEREF _Toc117788413 \h </w:instrText>
            </w:r>
            <w:r w:rsidR="00215085">
              <w:rPr>
                <w:noProof/>
                <w:webHidden/>
              </w:rPr>
            </w:r>
            <w:r w:rsidR="00215085">
              <w:rPr>
                <w:noProof/>
                <w:webHidden/>
              </w:rPr>
              <w:fldChar w:fldCharType="separate"/>
            </w:r>
            <w:r w:rsidR="00215085">
              <w:rPr>
                <w:noProof/>
                <w:webHidden/>
              </w:rPr>
              <w:t>17</w:t>
            </w:r>
            <w:r w:rsidR="00215085">
              <w:rPr>
                <w:noProof/>
                <w:webHidden/>
              </w:rPr>
              <w:fldChar w:fldCharType="end"/>
            </w:r>
          </w:hyperlink>
        </w:p>
        <w:p w:rsidR="00215085" w:rsidRDefault="00BC1C50">
          <w:pPr>
            <w:pStyle w:val="21"/>
            <w:rPr>
              <w:rFonts w:asciiTheme="minorHAnsi" w:eastAsiaTheme="minorEastAsia" w:hAnsiTheme="minorHAnsi"/>
              <w:noProof/>
              <w:sz w:val="21"/>
            </w:rPr>
          </w:pPr>
          <w:hyperlink w:anchor="_Toc117788414" w:history="1">
            <w:r w:rsidR="00215085" w:rsidRPr="00E53EDD">
              <w:rPr>
                <w:rStyle w:val="a7"/>
                <w:noProof/>
                <w14:scene3d>
                  <w14:camera w14:prst="orthographicFront"/>
                  <w14:lightRig w14:rig="threePt" w14:dir="t">
                    <w14:rot w14:lat="0" w14:lon="0" w14:rev="0"/>
                  </w14:lightRig>
                </w14:scene3d>
              </w:rPr>
              <w:t>2.7.</w:t>
            </w:r>
            <w:r w:rsidR="00215085">
              <w:rPr>
                <w:rFonts w:asciiTheme="minorHAnsi" w:eastAsiaTheme="minorEastAsia" w:hAnsiTheme="minorHAnsi"/>
                <w:noProof/>
                <w:sz w:val="21"/>
              </w:rPr>
              <w:tab/>
            </w:r>
            <w:r w:rsidR="00215085" w:rsidRPr="00E53EDD">
              <w:rPr>
                <w:rStyle w:val="a7"/>
                <w:noProof/>
              </w:rPr>
              <w:t>アップロード条件設定</w:t>
            </w:r>
            <w:r w:rsidR="00215085">
              <w:rPr>
                <w:noProof/>
                <w:webHidden/>
              </w:rPr>
              <w:tab/>
            </w:r>
            <w:r w:rsidR="00215085">
              <w:rPr>
                <w:noProof/>
                <w:webHidden/>
              </w:rPr>
              <w:fldChar w:fldCharType="begin"/>
            </w:r>
            <w:r w:rsidR="00215085">
              <w:rPr>
                <w:noProof/>
                <w:webHidden/>
              </w:rPr>
              <w:instrText xml:space="preserve"> PAGEREF _Toc117788414 \h </w:instrText>
            </w:r>
            <w:r w:rsidR="00215085">
              <w:rPr>
                <w:noProof/>
                <w:webHidden/>
              </w:rPr>
            </w:r>
            <w:r w:rsidR="00215085">
              <w:rPr>
                <w:noProof/>
                <w:webHidden/>
              </w:rPr>
              <w:fldChar w:fldCharType="separate"/>
            </w:r>
            <w:r w:rsidR="00215085">
              <w:rPr>
                <w:noProof/>
                <w:webHidden/>
              </w:rPr>
              <w:t>17</w:t>
            </w:r>
            <w:r w:rsidR="00215085">
              <w:rPr>
                <w:noProof/>
                <w:webHidden/>
              </w:rPr>
              <w:fldChar w:fldCharType="end"/>
            </w:r>
          </w:hyperlink>
        </w:p>
        <w:p w:rsidR="00215085" w:rsidRDefault="00BC1C50">
          <w:pPr>
            <w:pStyle w:val="31"/>
            <w:tabs>
              <w:tab w:val="right" w:leader="dot" w:pos="8494"/>
            </w:tabs>
            <w:rPr>
              <w:rFonts w:asciiTheme="minorHAnsi" w:eastAsiaTheme="minorEastAsia" w:hAnsiTheme="minorHAnsi"/>
              <w:noProof/>
              <w:sz w:val="21"/>
            </w:rPr>
          </w:pPr>
          <w:hyperlink w:anchor="_Toc117788415" w:history="1">
            <w:r w:rsidR="00215085" w:rsidRPr="00E53EDD">
              <w:rPr>
                <w:rStyle w:val="a7"/>
                <w:noProof/>
              </w:rPr>
              <w:t>2.7.1. アップロード条件の設定</w:t>
            </w:r>
            <w:r w:rsidR="00215085">
              <w:rPr>
                <w:noProof/>
                <w:webHidden/>
              </w:rPr>
              <w:tab/>
            </w:r>
            <w:r w:rsidR="00215085">
              <w:rPr>
                <w:noProof/>
                <w:webHidden/>
              </w:rPr>
              <w:fldChar w:fldCharType="begin"/>
            </w:r>
            <w:r w:rsidR="00215085">
              <w:rPr>
                <w:noProof/>
                <w:webHidden/>
              </w:rPr>
              <w:instrText xml:space="preserve"> PAGEREF _Toc117788415 \h </w:instrText>
            </w:r>
            <w:r w:rsidR="00215085">
              <w:rPr>
                <w:noProof/>
                <w:webHidden/>
              </w:rPr>
            </w:r>
            <w:r w:rsidR="00215085">
              <w:rPr>
                <w:noProof/>
                <w:webHidden/>
              </w:rPr>
              <w:fldChar w:fldCharType="separate"/>
            </w:r>
            <w:r w:rsidR="00215085">
              <w:rPr>
                <w:noProof/>
                <w:webHidden/>
              </w:rPr>
              <w:t>19</w:t>
            </w:r>
            <w:r w:rsidR="00215085">
              <w:rPr>
                <w:noProof/>
                <w:webHidden/>
              </w:rPr>
              <w:fldChar w:fldCharType="end"/>
            </w:r>
          </w:hyperlink>
        </w:p>
        <w:p w:rsidR="00215085" w:rsidRDefault="00BC1C50">
          <w:pPr>
            <w:pStyle w:val="21"/>
            <w:rPr>
              <w:rFonts w:asciiTheme="minorHAnsi" w:eastAsiaTheme="minorEastAsia" w:hAnsiTheme="minorHAnsi"/>
              <w:noProof/>
              <w:sz w:val="21"/>
            </w:rPr>
          </w:pPr>
          <w:hyperlink w:anchor="_Toc117788416" w:history="1">
            <w:r w:rsidR="00215085" w:rsidRPr="00E53EDD">
              <w:rPr>
                <w:rStyle w:val="a7"/>
                <w:noProof/>
                <w14:scene3d>
                  <w14:camera w14:prst="orthographicFront"/>
                  <w14:lightRig w14:rig="threePt" w14:dir="t">
                    <w14:rot w14:lat="0" w14:lon="0" w14:rev="0"/>
                  </w14:lightRig>
                </w14:scene3d>
              </w:rPr>
              <w:t>2.8.</w:t>
            </w:r>
            <w:r w:rsidR="00215085">
              <w:rPr>
                <w:rFonts w:asciiTheme="minorHAnsi" w:eastAsiaTheme="minorEastAsia" w:hAnsiTheme="minorHAnsi"/>
                <w:noProof/>
                <w:sz w:val="21"/>
              </w:rPr>
              <w:tab/>
            </w:r>
            <w:r w:rsidR="00215085" w:rsidRPr="00E53EDD">
              <w:rPr>
                <w:rStyle w:val="a7"/>
                <w:noProof/>
              </w:rPr>
              <w:t>文書挿入設定</w:t>
            </w:r>
            <w:r w:rsidR="00215085">
              <w:rPr>
                <w:noProof/>
                <w:webHidden/>
              </w:rPr>
              <w:tab/>
            </w:r>
            <w:r w:rsidR="00215085">
              <w:rPr>
                <w:noProof/>
                <w:webHidden/>
              </w:rPr>
              <w:fldChar w:fldCharType="begin"/>
            </w:r>
            <w:r w:rsidR="00215085">
              <w:rPr>
                <w:noProof/>
                <w:webHidden/>
              </w:rPr>
              <w:instrText xml:space="preserve"> PAGEREF _Toc117788416 \h </w:instrText>
            </w:r>
            <w:r w:rsidR="00215085">
              <w:rPr>
                <w:noProof/>
                <w:webHidden/>
              </w:rPr>
            </w:r>
            <w:r w:rsidR="00215085">
              <w:rPr>
                <w:noProof/>
                <w:webHidden/>
              </w:rPr>
              <w:fldChar w:fldCharType="separate"/>
            </w:r>
            <w:r w:rsidR="00215085">
              <w:rPr>
                <w:noProof/>
                <w:webHidden/>
              </w:rPr>
              <w:t>24</w:t>
            </w:r>
            <w:r w:rsidR="00215085">
              <w:rPr>
                <w:noProof/>
                <w:webHidden/>
              </w:rPr>
              <w:fldChar w:fldCharType="end"/>
            </w:r>
          </w:hyperlink>
        </w:p>
        <w:p w:rsidR="00215085" w:rsidRDefault="00BC1C50">
          <w:pPr>
            <w:pStyle w:val="31"/>
            <w:tabs>
              <w:tab w:val="right" w:leader="dot" w:pos="8494"/>
            </w:tabs>
            <w:rPr>
              <w:rFonts w:asciiTheme="minorHAnsi" w:eastAsiaTheme="minorEastAsia" w:hAnsiTheme="minorHAnsi"/>
              <w:noProof/>
              <w:sz w:val="21"/>
            </w:rPr>
          </w:pPr>
          <w:hyperlink w:anchor="_Toc117788417" w:history="1">
            <w:r w:rsidR="00215085" w:rsidRPr="00E53EDD">
              <w:rPr>
                <w:rStyle w:val="a7"/>
                <w:noProof/>
              </w:rPr>
              <w:t>2.8.1. 文書挿入設定の運用例</w:t>
            </w:r>
            <w:r w:rsidR="00215085">
              <w:rPr>
                <w:noProof/>
                <w:webHidden/>
              </w:rPr>
              <w:tab/>
            </w:r>
            <w:r w:rsidR="00215085">
              <w:rPr>
                <w:noProof/>
                <w:webHidden/>
              </w:rPr>
              <w:fldChar w:fldCharType="begin"/>
            </w:r>
            <w:r w:rsidR="00215085">
              <w:rPr>
                <w:noProof/>
                <w:webHidden/>
              </w:rPr>
              <w:instrText xml:space="preserve"> PAGEREF _Toc117788417 \h </w:instrText>
            </w:r>
            <w:r w:rsidR="00215085">
              <w:rPr>
                <w:noProof/>
                <w:webHidden/>
              </w:rPr>
            </w:r>
            <w:r w:rsidR="00215085">
              <w:rPr>
                <w:noProof/>
                <w:webHidden/>
              </w:rPr>
              <w:fldChar w:fldCharType="separate"/>
            </w:r>
            <w:r w:rsidR="00215085">
              <w:rPr>
                <w:noProof/>
                <w:webHidden/>
              </w:rPr>
              <w:t>27</w:t>
            </w:r>
            <w:r w:rsidR="00215085">
              <w:rPr>
                <w:noProof/>
                <w:webHidden/>
              </w:rPr>
              <w:fldChar w:fldCharType="end"/>
            </w:r>
          </w:hyperlink>
        </w:p>
        <w:p w:rsidR="00215085" w:rsidRDefault="00BC1C50">
          <w:pPr>
            <w:pStyle w:val="21"/>
            <w:rPr>
              <w:rFonts w:asciiTheme="minorHAnsi" w:eastAsiaTheme="minorEastAsia" w:hAnsiTheme="minorHAnsi"/>
              <w:noProof/>
              <w:sz w:val="21"/>
            </w:rPr>
          </w:pPr>
          <w:hyperlink w:anchor="_Toc117788418" w:history="1">
            <w:r w:rsidR="00215085" w:rsidRPr="00E53EDD">
              <w:rPr>
                <w:rStyle w:val="a7"/>
                <w:noProof/>
                <w14:scene3d>
                  <w14:camera w14:prst="orthographicFront"/>
                  <w14:lightRig w14:rig="threePt" w14:dir="t">
                    <w14:rot w14:lat="0" w14:lon="0" w14:rev="0"/>
                  </w14:lightRig>
                </w14:scene3d>
              </w:rPr>
              <w:t>2.9.</w:t>
            </w:r>
            <w:r w:rsidR="00215085">
              <w:rPr>
                <w:rFonts w:asciiTheme="minorHAnsi" w:eastAsiaTheme="minorEastAsia" w:hAnsiTheme="minorHAnsi"/>
                <w:noProof/>
                <w:sz w:val="21"/>
              </w:rPr>
              <w:tab/>
            </w:r>
            <w:r w:rsidR="00215085" w:rsidRPr="00E53EDD">
              <w:rPr>
                <w:rStyle w:val="a7"/>
                <w:noProof/>
              </w:rPr>
              <w:t>Web公開設定</w:t>
            </w:r>
            <w:r w:rsidR="00215085">
              <w:rPr>
                <w:noProof/>
                <w:webHidden/>
              </w:rPr>
              <w:tab/>
            </w:r>
            <w:r w:rsidR="00215085">
              <w:rPr>
                <w:noProof/>
                <w:webHidden/>
              </w:rPr>
              <w:fldChar w:fldCharType="begin"/>
            </w:r>
            <w:r w:rsidR="00215085">
              <w:rPr>
                <w:noProof/>
                <w:webHidden/>
              </w:rPr>
              <w:instrText xml:space="preserve"> PAGEREF _Toc117788418 \h </w:instrText>
            </w:r>
            <w:r w:rsidR="00215085">
              <w:rPr>
                <w:noProof/>
                <w:webHidden/>
              </w:rPr>
            </w:r>
            <w:r w:rsidR="00215085">
              <w:rPr>
                <w:noProof/>
                <w:webHidden/>
              </w:rPr>
              <w:fldChar w:fldCharType="separate"/>
            </w:r>
            <w:r w:rsidR="00215085">
              <w:rPr>
                <w:noProof/>
                <w:webHidden/>
              </w:rPr>
              <w:t>32</w:t>
            </w:r>
            <w:r w:rsidR="00215085">
              <w:rPr>
                <w:noProof/>
                <w:webHidden/>
              </w:rPr>
              <w:fldChar w:fldCharType="end"/>
            </w:r>
          </w:hyperlink>
        </w:p>
        <w:p w:rsidR="00215085" w:rsidRDefault="00BC1C50">
          <w:pPr>
            <w:pStyle w:val="21"/>
            <w:rPr>
              <w:rFonts w:asciiTheme="minorHAnsi" w:eastAsiaTheme="minorEastAsia" w:hAnsiTheme="minorHAnsi"/>
              <w:noProof/>
              <w:sz w:val="21"/>
            </w:rPr>
          </w:pPr>
          <w:hyperlink w:anchor="_Toc117788419" w:history="1">
            <w:r w:rsidR="00215085" w:rsidRPr="00E53EDD">
              <w:rPr>
                <w:rStyle w:val="a7"/>
                <w:noProof/>
                <w14:scene3d>
                  <w14:camera w14:prst="orthographicFront"/>
                  <w14:lightRig w14:rig="threePt" w14:dir="t">
                    <w14:rot w14:lat="0" w14:lon="0" w14:rev="0"/>
                  </w14:lightRig>
                </w14:scene3d>
              </w:rPr>
              <w:t>2.10.</w:t>
            </w:r>
            <w:r w:rsidR="00215085">
              <w:rPr>
                <w:rFonts w:asciiTheme="minorHAnsi" w:eastAsiaTheme="minorEastAsia" w:hAnsiTheme="minorHAnsi"/>
                <w:noProof/>
                <w:sz w:val="21"/>
              </w:rPr>
              <w:tab/>
            </w:r>
            <w:r w:rsidR="00215085" w:rsidRPr="00E53EDD">
              <w:rPr>
                <w:rStyle w:val="a7"/>
                <w:noProof/>
              </w:rPr>
              <w:t>ランダムパスワードポリシー</w:t>
            </w:r>
            <w:r w:rsidR="00215085">
              <w:rPr>
                <w:noProof/>
                <w:webHidden/>
              </w:rPr>
              <w:tab/>
            </w:r>
            <w:r w:rsidR="00215085">
              <w:rPr>
                <w:noProof/>
                <w:webHidden/>
              </w:rPr>
              <w:fldChar w:fldCharType="begin"/>
            </w:r>
            <w:r w:rsidR="00215085">
              <w:rPr>
                <w:noProof/>
                <w:webHidden/>
              </w:rPr>
              <w:instrText xml:space="preserve"> PAGEREF _Toc117788419 \h </w:instrText>
            </w:r>
            <w:r w:rsidR="00215085">
              <w:rPr>
                <w:noProof/>
                <w:webHidden/>
              </w:rPr>
            </w:r>
            <w:r w:rsidR="00215085">
              <w:rPr>
                <w:noProof/>
                <w:webHidden/>
              </w:rPr>
              <w:fldChar w:fldCharType="separate"/>
            </w:r>
            <w:r w:rsidR="00215085">
              <w:rPr>
                <w:noProof/>
                <w:webHidden/>
              </w:rPr>
              <w:t>39</w:t>
            </w:r>
            <w:r w:rsidR="00215085">
              <w:rPr>
                <w:noProof/>
                <w:webHidden/>
              </w:rPr>
              <w:fldChar w:fldCharType="end"/>
            </w:r>
          </w:hyperlink>
        </w:p>
        <w:p w:rsidR="00215085" w:rsidRDefault="00BC1C50">
          <w:pPr>
            <w:pStyle w:val="21"/>
            <w:rPr>
              <w:rFonts w:asciiTheme="minorHAnsi" w:eastAsiaTheme="minorEastAsia" w:hAnsiTheme="minorHAnsi"/>
              <w:noProof/>
              <w:sz w:val="21"/>
            </w:rPr>
          </w:pPr>
          <w:hyperlink w:anchor="_Toc117788420" w:history="1">
            <w:r w:rsidR="00215085" w:rsidRPr="00E53EDD">
              <w:rPr>
                <w:rStyle w:val="a7"/>
                <w:noProof/>
                <w14:scene3d>
                  <w14:camera w14:prst="orthographicFront"/>
                  <w14:lightRig w14:rig="threePt" w14:dir="t">
                    <w14:rot w14:lat="0" w14:lon="0" w14:rev="0"/>
                  </w14:lightRig>
                </w14:scene3d>
              </w:rPr>
              <w:t>2.11.</w:t>
            </w:r>
            <w:r w:rsidR="00215085">
              <w:rPr>
                <w:rFonts w:asciiTheme="minorHAnsi" w:eastAsiaTheme="minorEastAsia" w:hAnsiTheme="minorHAnsi"/>
                <w:noProof/>
                <w:sz w:val="21"/>
              </w:rPr>
              <w:tab/>
            </w:r>
            <w:r w:rsidR="00215085" w:rsidRPr="00E53EDD">
              <w:rPr>
                <w:rStyle w:val="a7"/>
                <w:noProof/>
              </w:rPr>
              <w:t>パスワードメール送信のデフォルト文書設定</w:t>
            </w:r>
            <w:r w:rsidR="00215085">
              <w:rPr>
                <w:noProof/>
                <w:webHidden/>
              </w:rPr>
              <w:tab/>
            </w:r>
            <w:r w:rsidR="00215085">
              <w:rPr>
                <w:noProof/>
                <w:webHidden/>
              </w:rPr>
              <w:fldChar w:fldCharType="begin"/>
            </w:r>
            <w:r w:rsidR="00215085">
              <w:rPr>
                <w:noProof/>
                <w:webHidden/>
              </w:rPr>
              <w:instrText xml:space="preserve"> PAGEREF _Toc117788420 \h </w:instrText>
            </w:r>
            <w:r w:rsidR="00215085">
              <w:rPr>
                <w:noProof/>
                <w:webHidden/>
              </w:rPr>
            </w:r>
            <w:r w:rsidR="00215085">
              <w:rPr>
                <w:noProof/>
                <w:webHidden/>
              </w:rPr>
              <w:fldChar w:fldCharType="separate"/>
            </w:r>
            <w:r w:rsidR="00215085">
              <w:rPr>
                <w:noProof/>
                <w:webHidden/>
              </w:rPr>
              <w:t>41</w:t>
            </w:r>
            <w:r w:rsidR="00215085">
              <w:rPr>
                <w:noProof/>
                <w:webHidden/>
              </w:rPr>
              <w:fldChar w:fldCharType="end"/>
            </w:r>
          </w:hyperlink>
        </w:p>
        <w:p w:rsidR="00215085" w:rsidRDefault="00BC1C50">
          <w:pPr>
            <w:pStyle w:val="21"/>
            <w:rPr>
              <w:rFonts w:asciiTheme="minorHAnsi" w:eastAsiaTheme="minorEastAsia" w:hAnsiTheme="minorHAnsi"/>
              <w:noProof/>
              <w:sz w:val="21"/>
            </w:rPr>
          </w:pPr>
          <w:hyperlink w:anchor="_Toc117788421" w:history="1">
            <w:r w:rsidR="00215085" w:rsidRPr="00E53EDD">
              <w:rPr>
                <w:rStyle w:val="a7"/>
                <w:noProof/>
                <w14:scene3d>
                  <w14:camera w14:prst="orthographicFront"/>
                  <w14:lightRig w14:rig="threePt" w14:dir="t">
                    <w14:rot w14:lat="0" w14:lon="0" w14:rev="0"/>
                  </w14:lightRig>
                </w14:scene3d>
              </w:rPr>
              <w:t>2.12.</w:t>
            </w:r>
            <w:r w:rsidR="00215085">
              <w:rPr>
                <w:rFonts w:asciiTheme="minorHAnsi" w:eastAsiaTheme="minorEastAsia" w:hAnsiTheme="minorHAnsi"/>
                <w:noProof/>
                <w:sz w:val="21"/>
              </w:rPr>
              <w:tab/>
            </w:r>
            <w:r w:rsidR="00215085" w:rsidRPr="00E53EDD">
              <w:rPr>
                <w:rStyle w:val="a7"/>
                <w:noProof/>
              </w:rPr>
              <w:t>Web公開メール認証のワンタイムパスワード通知メールの文書設定</w:t>
            </w:r>
            <w:r w:rsidR="00215085">
              <w:rPr>
                <w:noProof/>
                <w:webHidden/>
              </w:rPr>
              <w:tab/>
            </w:r>
            <w:r w:rsidR="00215085">
              <w:rPr>
                <w:noProof/>
                <w:webHidden/>
              </w:rPr>
              <w:fldChar w:fldCharType="begin"/>
            </w:r>
            <w:r w:rsidR="00215085">
              <w:rPr>
                <w:noProof/>
                <w:webHidden/>
              </w:rPr>
              <w:instrText xml:space="preserve"> PAGEREF _Toc117788421 \h </w:instrText>
            </w:r>
            <w:r w:rsidR="00215085">
              <w:rPr>
                <w:noProof/>
                <w:webHidden/>
              </w:rPr>
            </w:r>
            <w:r w:rsidR="00215085">
              <w:rPr>
                <w:noProof/>
                <w:webHidden/>
              </w:rPr>
              <w:fldChar w:fldCharType="separate"/>
            </w:r>
            <w:r w:rsidR="00215085">
              <w:rPr>
                <w:noProof/>
                <w:webHidden/>
              </w:rPr>
              <w:t>42</w:t>
            </w:r>
            <w:r w:rsidR="00215085">
              <w:rPr>
                <w:noProof/>
                <w:webHidden/>
              </w:rPr>
              <w:fldChar w:fldCharType="end"/>
            </w:r>
          </w:hyperlink>
        </w:p>
        <w:p w:rsidR="00215085" w:rsidRDefault="00BC1C50">
          <w:pPr>
            <w:pStyle w:val="21"/>
            <w:rPr>
              <w:rFonts w:asciiTheme="minorHAnsi" w:eastAsiaTheme="minorEastAsia" w:hAnsiTheme="minorHAnsi"/>
              <w:noProof/>
              <w:sz w:val="21"/>
            </w:rPr>
          </w:pPr>
          <w:hyperlink w:anchor="_Toc117788422" w:history="1">
            <w:r w:rsidR="00215085" w:rsidRPr="00E53EDD">
              <w:rPr>
                <w:rStyle w:val="a7"/>
                <w:noProof/>
                <w14:scene3d>
                  <w14:camera w14:prst="orthographicFront"/>
                  <w14:lightRig w14:rig="threePt" w14:dir="t">
                    <w14:rot w14:lat="0" w14:lon="0" w14:rev="0"/>
                  </w14:lightRig>
                </w14:scene3d>
              </w:rPr>
              <w:t>2.13.</w:t>
            </w:r>
            <w:r w:rsidR="00215085">
              <w:rPr>
                <w:rFonts w:asciiTheme="minorHAnsi" w:eastAsiaTheme="minorEastAsia" w:hAnsiTheme="minorHAnsi"/>
                <w:noProof/>
                <w:sz w:val="21"/>
              </w:rPr>
              <w:tab/>
            </w:r>
            <w:r w:rsidR="00215085" w:rsidRPr="00E53EDD">
              <w:rPr>
                <w:rStyle w:val="a7"/>
                <w:noProof/>
              </w:rPr>
              <w:t>メール転送のデフォルト設定</w:t>
            </w:r>
            <w:r w:rsidR="00215085">
              <w:rPr>
                <w:noProof/>
                <w:webHidden/>
              </w:rPr>
              <w:tab/>
            </w:r>
            <w:r w:rsidR="00215085">
              <w:rPr>
                <w:noProof/>
                <w:webHidden/>
              </w:rPr>
              <w:fldChar w:fldCharType="begin"/>
            </w:r>
            <w:r w:rsidR="00215085">
              <w:rPr>
                <w:noProof/>
                <w:webHidden/>
              </w:rPr>
              <w:instrText xml:space="preserve"> PAGEREF _Toc117788422 \h </w:instrText>
            </w:r>
            <w:r w:rsidR="00215085">
              <w:rPr>
                <w:noProof/>
                <w:webHidden/>
              </w:rPr>
            </w:r>
            <w:r w:rsidR="00215085">
              <w:rPr>
                <w:noProof/>
                <w:webHidden/>
              </w:rPr>
              <w:fldChar w:fldCharType="separate"/>
            </w:r>
            <w:r w:rsidR="00215085">
              <w:rPr>
                <w:noProof/>
                <w:webHidden/>
              </w:rPr>
              <w:t>44</w:t>
            </w:r>
            <w:r w:rsidR="00215085">
              <w:rPr>
                <w:noProof/>
                <w:webHidden/>
              </w:rPr>
              <w:fldChar w:fldCharType="end"/>
            </w:r>
          </w:hyperlink>
        </w:p>
        <w:p w:rsidR="00215085" w:rsidRDefault="00BC1C50">
          <w:pPr>
            <w:pStyle w:val="11"/>
            <w:tabs>
              <w:tab w:val="left" w:pos="480"/>
            </w:tabs>
            <w:rPr>
              <w:rFonts w:asciiTheme="minorHAnsi" w:eastAsiaTheme="minorEastAsia" w:hAnsiTheme="minorHAnsi"/>
              <w:b w:val="0"/>
              <w:noProof/>
              <w:sz w:val="21"/>
              <w:szCs w:val="22"/>
            </w:rPr>
          </w:pPr>
          <w:hyperlink w:anchor="_Toc117788423" w:history="1">
            <w:r w:rsidR="00215085" w:rsidRPr="00E53EDD">
              <w:rPr>
                <w:rStyle w:val="a7"/>
                <w:noProof/>
                <w14:scene3d>
                  <w14:camera w14:prst="orthographicFront"/>
                  <w14:lightRig w14:rig="threePt" w14:dir="t">
                    <w14:rot w14:lat="0" w14:lon="0" w14:rev="0"/>
                  </w14:lightRig>
                </w14:scene3d>
              </w:rPr>
              <w:t>3.</w:t>
            </w:r>
            <w:r w:rsidR="00215085">
              <w:rPr>
                <w:rFonts w:asciiTheme="minorHAnsi" w:eastAsiaTheme="minorEastAsia" w:hAnsiTheme="minorHAnsi"/>
                <w:b w:val="0"/>
                <w:noProof/>
                <w:sz w:val="21"/>
                <w:szCs w:val="22"/>
              </w:rPr>
              <w:tab/>
            </w:r>
            <w:r w:rsidR="00215085" w:rsidRPr="00E53EDD">
              <w:rPr>
                <w:rStyle w:val="a7"/>
                <w:noProof/>
              </w:rPr>
              <w:t>プライマリグループのMail Proxy設定</w:t>
            </w:r>
            <w:r w:rsidR="00215085">
              <w:rPr>
                <w:noProof/>
                <w:webHidden/>
              </w:rPr>
              <w:tab/>
            </w:r>
            <w:r w:rsidR="00215085">
              <w:rPr>
                <w:noProof/>
                <w:webHidden/>
              </w:rPr>
              <w:fldChar w:fldCharType="begin"/>
            </w:r>
            <w:r w:rsidR="00215085">
              <w:rPr>
                <w:noProof/>
                <w:webHidden/>
              </w:rPr>
              <w:instrText xml:space="preserve"> PAGEREF _Toc117788423 \h </w:instrText>
            </w:r>
            <w:r w:rsidR="00215085">
              <w:rPr>
                <w:noProof/>
                <w:webHidden/>
              </w:rPr>
            </w:r>
            <w:r w:rsidR="00215085">
              <w:rPr>
                <w:noProof/>
                <w:webHidden/>
              </w:rPr>
              <w:fldChar w:fldCharType="separate"/>
            </w:r>
            <w:r w:rsidR="00215085">
              <w:rPr>
                <w:noProof/>
                <w:webHidden/>
              </w:rPr>
              <w:t>48</w:t>
            </w:r>
            <w:r w:rsidR="00215085">
              <w:rPr>
                <w:noProof/>
                <w:webHidden/>
              </w:rPr>
              <w:fldChar w:fldCharType="end"/>
            </w:r>
          </w:hyperlink>
        </w:p>
        <w:p w:rsidR="00215085" w:rsidRDefault="00BC1C50">
          <w:pPr>
            <w:pStyle w:val="21"/>
            <w:rPr>
              <w:rFonts w:asciiTheme="minorHAnsi" w:eastAsiaTheme="minorEastAsia" w:hAnsiTheme="minorHAnsi"/>
              <w:noProof/>
              <w:sz w:val="21"/>
            </w:rPr>
          </w:pPr>
          <w:hyperlink w:anchor="_Toc117788424" w:history="1">
            <w:r w:rsidR="00215085" w:rsidRPr="00E53EDD">
              <w:rPr>
                <w:rStyle w:val="a7"/>
                <w:noProof/>
                <w14:scene3d>
                  <w14:camera w14:prst="orthographicFront"/>
                  <w14:lightRig w14:rig="threePt" w14:dir="t">
                    <w14:rot w14:lat="0" w14:lon="0" w14:rev="0"/>
                  </w14:lightRig>
                </w14:scene3d>
              </w:rPr>
              <w:t>3.1.</w:t>
            </w:r>
            <w:r w:rsidR="00215085">
              <w:rPr>
                <w:rFonts w:asciiTheme="minorHAnsi" w:eastAsiaTheme="minorEastAsia" w:hAnsiTheme="minorHAnsi"/>
                <w:noProof/>
                <w:sz w:val="21"/>
              </w:rPr>
              <w:tab/>
            </w:r>
            <w:r w:rsidR="00215085" w:rsidRPr="00E53EDD">
              <w:rPr>
                <w:rStyle w:val="a7"/>
                <w:noProof/>
              </w:rPr>
              <w:t>基本動作設定</w:t>
            </w:r>
            <w:r w:rsidR="00215085">
              <w:rPr>
                <w:noProof/>
                <w:webHidden/>
              </w:rPr>
              <w:tab/>
            </w:r>
            <w:r w:rsidR="00215085">
              <w:rPr>
                <w:noProof/>
                <w:webHidden/>
              </w:rPr>
              <w:fldChar w:fldCharType="begin"/>
            </w:r>
            <w:r w:rsidR="00215085">
              <w:rPr>
                <w:noProof/>
                <w:webHidden/>
              </w:rPr>
              <w:instrText xml:space="preserve"> PAGEREF _Toc117788424 \h </w:instrText>
            </w:r>
            <w:r w:rsidR="00215085">
              <w:rPr>
                <w:noProof/>
                <w:webHidden/>
              </w:rPr>
            </w:r>
            <w:r w:rsidR="00215085">
              <w:rPr>
                <w:noProof/>
                <w:webHidden/>
              </w:rPr>
              <w:fldChar w:fldCharType="separate"/>
            </w:r>
            <w:r w:rsidR="00215085">
              <w:rPr>
                <w:noProof/>
                <w:webHidden/>
              </w:rPr>
              <w:t>51</w:t>
            </w:r>
            <w:r w:rsidR="00215085">
              <w:rPr>
                <w:noProof/>
                <w:webHidden/>
              </w:rPr>
              <w:fldChar w:fldCharType="end"/>
            </w:r>
          </w:hyperlink>
        </w:p>
        <w:p w:rsidR="00215085" w:rsidRDefault="00BC1C50">
          <w:pPr>
            <w:pStyle w:val="21"/>
            <w:rPr>
              <w:rFonts w:asciiTheme="minorHAnsi" w:eastAsiaTheme="minorEastAsia" w:hAnsiTheme="minorHAnsi"/>
              <w:noProof/>
              <w:sz w:val="21"/>
            </w:rPr>
          </w:pPr>
          <w:hyperlink w:anchor="_Toc117788425" w:history="1">
            <w:r w:rsidR="00215085" w:rsidRPr="00E53EDD">
              <w:rPr>
                <w:rStyle w:val="a7"/>
                <w:noProof/>
                <w14:scene3d>
                  <w14:camera w14:prst="orthographicFront"/>
                  <w14:lightRig w14:rig="threePt" w14:dir="t">
                    <w14:rot w14:lat="0" w14:lon="0" w14:rev="0"/>
                  </w14:lightRig>
                </w14:scene3d>
              </w:rPr>
              <w:t>3.2.</w:t>
            </w:r>
            <w:r w:rsidR="00215085">
              <w:rPr>
                <w:rFonts w:asciiTheme="minorHAnsi" w:eastAsiaTheme="minorEastAsia" w:hAnsiTheme="minorHAnsi"/>
                <w:noProof/>
                <w:sz w:val="21"/>
              </w:rPr>
              <w:tab/>
            </w:r>
            <w:r w:rsidR="00215085" w:rsidRPr="00E53EDD">
              <w:rPr>
                <w:rStyle w:val="a7"/>
                <w:noProof/>
              </w:rPr>
              <w:t>アップロード設定</w:t>
            </w:r>
            <w:r w:rsidR="00215085">
              <w:rPr>
                <w:noProof/>
                <w:webHidden/>
              </w:rPr>
              <w:tab/>
            </w:r>
            <w:r w:rsidR="00215085">
              <w:rPr>
                <w:noProof/>
                <w:webHidden/>
              </w:rPr>
              <w:fldChar w:fldCharType="begin"/>
            </w:r>
            <w:r w:rsidR="00215085">
              <w:rPr>
                <w:noProof/>
                <w:webHidden/>
              </w:rPr>
              <w:instrText xml:space="preserve"> PAGEREF _Toc117788425 \h </w:instrText>
            </w:r>
            <w:r w:rsidR="00215085">
              <w:rPr>
                <w:noProof/>
                <w:webHidden/>
              </w:rPr>
            </w:r>
            <w:r w:rsidR="00215085">
              <w:rPr>
                <w:noProof/>
                <w:webHidden/>
              </w:rPr>
              <w:fldChar w:fldCharType="separate"/>
            </w:r>
            <w:r w:rsidR="00215085">
              <w:rPr>
                <w:noProof/>
                <w:webHidden/>
              </w:rPr>
              <w:t>52</w:t>
            </w:r>
            <w:r w:rsidR="00215085">
              <w:rPr>
                <w:noProof/>
                <w:webHidden/>
              </w:rPr>
              <w:fldChar w:fldCharType="end"/>
            </w:r>
          </w:hyperlink>
        </w:p>
        <w:p w:rsidR="00215085" w:rsidRDefault="00BC1C50">
          <w:pPr>
            <w:pStyle w:val="21"/>
            <w:rPr>
              <w:rFonts w:asciiTheme="minorHAnsi" w:eastAsiaTheme="minorEastAsia" w:hAnsiTheme="minorHAnsi"/>
              <w:noProof/>
              <w:sz w:val="21"/>
            </w:rPr>
          </w:pPr>
          <w:hyperlink w:anchor="_Toc117788426" w:history="1">
            <w:r w:rsidR="00215085" w:rsidRPr="00E53EDD">
              <w:rPr>
                <w:rStyle w:val="a7"/>
                <w:noProof/>
                <w14:scene3d>
                  <w14:camera w14:prst="orthographicFront"/>
                  <w14:lightRig w14:rig="threePt" w14:dir="t">
                    <w14:rot w14:lat="0" w14:lon="0" w14:rev="0"/>
                  </w14:lightRig>
                </w14:scene3d>
              </w:rPr>
              <w:t>3.3.</w:t>
            </w:r>
            <w:r w:rsidR="00215085">
              <w:rPr>
                <w:rFonts w:asciiTheme="minorHAnsi" w:eastAsiaTheme="minorEastAsia" w:hAnsiTheme="minorHAnsi"/>
                <w:noProof/>
                <w:sz w:val="21"/>
              </w:rPr>
              <w:tab/>
            </w:r>
            <w:r w:rsidR="00215085" w:rsidRPr="00E53EDD">
              <w:rPr>
                <w:rStyle w:val="a7"/>
                <w:noProof/>
              </w:rPr>
              <w:t>アップロード条件設定</w:t>
            </w:r>
            <w:r w:rsidR="00215085">
              <w:rPr>
                <w:noProof/>
                <w:webHidden/>
              </w:rPr>
              <w:tab/>
            </w:r>
            <w:r w:rsidR="00215085">
              <w:rPr>
                <w:noProof/>
                <w:webHidden/>
              </w:rPr>
              <w:fldChar w:fldCharType="begin"/>
            </w:r>
            <w:r w:rsidR="00215085">
              <w:rPr>
                <w:noProof/>
                <w:webHidden/>
              </w:rPr>
              <w:instrText xml:space="preserve"> PAGEREF _Toc117788426 \h </w:instrText>
            </w:r>
            <w:r w:rsidR="00215085">
              <w:rPr>
                <w:noProof/>
                <w:webHidden/>
              </w:rPr>
            </w:r>
            <w:r w:rsidR="00215085">
              <w:rPr>
                <w:noProof/>
                <w:webHidden/>
              </w:rPr>
              <w:fldChar w:fldCharType="separate"/>
            </w:r>
            <w:r w:rsidR="00215085">
              <w:rPr>
                <w:noProof/>
                <w:webHidden/>
              </w:rPr>
              <w:t>54</w:t>
            </w:r>
            <w:r w:rsidR="00215085">
              <w:rPr>
                <w:noProof/>
                <w:webHidden/>
              </w:rPr>
              <w:fldChar w:fldCharType="end"/>
            </w:r>
          </w:hyperlink>
        </w:p>
        <w:p w:rsidR="00215085" w:rsidRDefault="00BC1C50">
          <w:pPr>
            <w:pStyle w:val="21"/>
            <w:rPr>
              <w:rFonts w:asciiTheme="minorHAnsi" w:eastAsiaTheme="minorEastAsia" w:hAnsiTheme="minorHAnsi"/>
              <w:noProof/>
              <w:sz w:val="21"/>
            </w:rPr>
          </w:pPr>
          <w:hyperlink w:anchor="_Toc117788427" w:history="1">
            <w:r w:rsidR="00215085" w:rsidRPr="00E53EDD">
              <w:rPr>
                <w:rStyle w:val="a7"/>
                <w:noProof/>
                <w14:scene3d>
                  <w14:camera w14:prst="orthographicFront"/>
                  <w14:lightRig w14:rig="threePt" w14:dir="t">
                    <w14:rot w14:lat="0" w14:lon="0" w14:rev="0"/>
                  </w14:lightRig>
                </w14:scene3d>
              </w:rPr>
              <w:t>3.4.</w:t>
            </w:r>
            <w:r w:rsidR="00215085">
              <w:rPr>
                <w:rFonts w:asciiTheme="minorHAnsi" w:eastAsiaTheme="minorEastAsia" w:hAnsiTheme="minorHAnsi"/>
                <w:noProof/>
                <w:sz w:val="21"/>
              </w:rPr>
              <w:tab/>
            </w:r>
            <w:r w:rsidR="00215085" w:rsidRPr="00E53EDD">
              <w:rPr>
                <w:rStyle w:val="a7"/>
                <w:noProof/>
              </w:rPr>
              <w:t>文書挿入設定</w:t>
            </w:r>
            <w:r w:rsidR="00215085">
              <w:rPr>
                <w:noProof/>
                <w:webHidden/>
              </w:rPr>
              <w:tab/>
            </w:r>
            <w:r w:rsidR="00215085">
              <w:rPr>
                <w:noProof/>
                <w:webHidden/>
              </w:rPr>
              <w:fldChar w:fldCharType="begin"/>
            </w:r>
            <w:r w:rsidR="00215085">
              <w:rPr>
                <w:noProof/>
                <w:webHidden/>
              </w:rPr>
              <w:instrText xml:space="preserve"> PAGEREF _Toc117788427 \h </w:instrText>
            </w:r>
            <w:r w:rsidR="00215085">
              <w:rPr>
                <w:noProof/>
                <w:webHidden/>
              </w:rPr>
            </w:r>
            <w:r w:rsidR="00215085">
              <w:rPr>
                <w:noProof/>
                <w:webHidden/>
              </w:rPr>
              <w:fldChar w:fldCharType="separate"/>
            </w:r>
            <w:r w:rsidR="00215085">
              <w:rPr>
                <w:noProof/>
                <w:webHidden/>
              </w:rPr>
              <w:t>56</w:t>
            </w:r>
            <w:r w:rsidR="00215085">
              <w:rPr>
                <w:noProof/>
                <w:webHidden/>
              </w:rPr>
              <w:fldChar w:fldCharType="end"/>
            </w:r>
          </w:hyperlink>
        </w:p>
        <w:p w:rsidR="00215085" w:rsidRDefault="00BC1C50">
          <w:pPr>
            <w:pStyle w:val="21"/>
            <w:rPr>
              <w:rFonts w:asciiTheme="minorHAnsi" w:eastAsiaTheme="minorEastAsia" w:hAnsiTheme="minorHAnsi"/>
              <w:noProof/>
              <w:sz w:val="21"/>
            </w:rPr>
          </w:pPr>
          <w:hyperlink w:anchor="_Toc117788428" w:history="1">
            <w:r w:rsidR="00215085" w:rsidRPr="00E53EDD">
              <w:rPr>
                <w:rStyle w:val="a7"/>
                <w:noProof/>
                <w14:scene3d>
                  <w14:camera w14:prst="orthographicFront"/>
                  <w14:lightRig w14:rig="threePt" w14:dir="t">
                    <w14:rot w14:lat="0" w14:lon="0" w14:rev="0"/>
                  </w14:lightRig>
                </w14:scene3d>
              </w:rPr>
              <w:t>3.5.</w:t>
            </w:r>
            <w:r w:rsidR="00215085">
              <w:rPr>
                <w:rFonts w:asciiTheme="minorHAnsi" w:eastAsiaTheme="minorEastAsia" w:hAnsiTheme="minorHAnsi"/>
                <w:noProof/>
                <w:sz w:val="21"/>
              </w:rPr>
              <w:tab/>
            </w:r>
            <w:r w:rsidR="00215085" w:rsidRPr="00E53EDD">
              <w:rPr>
                <w:rStyle w:val="a7"/>
                <w:noProof/>
              </w:rPr>
              <w:t>Web公開設定</w:t>
            </w:r>
            <w:r w:rsidR="00215085">
              <w:rPr>
                <w:noProof/>
                <w:webHidden/>
              </w:rPr>
              <w:tab/>
            </w:r>
            <w:r w:rsidR="00215085">
              <w:rPr>
                <w:noProof/>
                <w:webHidden/>
              </w:rPr>
              <w:fldChar w:fldCharType="begin"/>
            </w:r>
            <w:r w:rsidR="00215085">
              <w:rPr>
                <w:noProof/>
                <w:webHidden/>
              </w:rPr>
              <w:instrText xml:space="preserve"> PAGEREF _Toc117788428 \h </w:instrText>
            </w:r>
            <w:r w:rsidR="00215085">
              <w:rPr>
                <w:noProof/>
                <w:webHidden/>
              </w:rPr>
            </w:r>
            <w:r w:rsidR="00215085">
              <w:rPr>
                <w:noProof/>
                <w:webHidden/>
              </w:rPr>
              <w:fldChar w:fldCharType="separate"/>
            </w:r>
            <w:r w:rsidR="00215085">
              <w:rPr>
                <w:noProof/>
                <w:webHidden/>
              </w:rPr>
              <w:t>57</w:t>
            </w:r>
            <w:r w:rsidR="00215085">
              <w:rPr>
                <w:noProof/>
                <w:webHidden/>
              </w:rPr>
              <w:fldChar w:fldCharType="end"/>
            </w:r>
          </w:hyperlink>
        </w:p>
        <w:p w:rsidR="00215085" w:rsidRDefault="00BC1C50">
          <w:pPr>
            <w:pStyle w:val="21"/>
            <w:rPr>
              <w:rFonts w:asciiTheme="minorHAnsi" w:eastAsiaTheme="minorEastAsia" w:hAnsiTheme="minorHAnsi"/>
              <w:noProof/>
              <w:sz w:val="21"/>
            </w:rPr>
          </w:pPr>
          <w:hyperlink w:anchor="_Toc117788429" w:history="1">
            <w:r w:rsidR="00215085" w:rsidRPr="00E53EDD">
              <w:rPr>
                <w:rStyle w:val="a7"/>
                <w:noProof/>
                <w14:scene3d>
                  <w14:camera w14:prst="orthographicFront"/>
                  <w14:lightRig w14:rig="threePt" w14:dir="t">
                    <w14:rot w14:lat="0" w14:lon="0" w14:rev="0"/>
                  </w14:lightRig>
                </w14:scene3d>
              </w:rPr>
              <w:t>3.6.</w:t>
            </w:r>
            <w:r w:rsidR="00215085">
              <w:rPr>
                <w:rFonts w:asciiTheme="minorHAnsi" w:eastAsiaTheme="minorEastAsia" w:hAnsiTheme="minorHAnsi"/>
                <w:noProof/>
                <w:sz w:val="21"/>
              </w:rPr>
              <w:tab/>
            </w:r>
            <w:r w:rsidR="00215085" w:rsidRPr="00E53EDD">
              <w:rPr>
                <w:rStyle w:val="a7"/>
                <w:noProof/>
              </w:rPr>
              <w:t>ランダムパスワードポリシー</w:t>
            </w:r>
            <w:r w:rsidR="00215085">
              <w:rPr>
                <w:noProof/>
                <w:webHidden/>
              </w:rPr>
              <w:tab/>
            </w:r>
            <w:r w:rsidR="00215085">
              <w:rPr>
                <w:noProof/>
                <w:webHidden/>
              </w:rPr>
              <w:fldChar w:fldCharType="begin"/>
            </w:r>
            <w:r w:rsidR="00215085">
              <w:rPr>
                <w:noProof/>
                <w:webHidden/>
              </w:rPr>
              <w:instrText xml:space="preserve"> PAGEREF _Toc117788429 \h </w:instrText>
            </w:r>
            <w:r w:rsidR="00215085">
              <w:rPr>
                <w:noProof/>
                <w:webHidden/>
              </w:rPr>
            </w:r>
            <w:r w:rsidR="00215085">
              <w:rPr>
                <w:noProof/>
                <w:webHidden/>
              </w:rPr>
              <w:fldChar w:fldCharType="separate"/>
            </w:r>
            <w:r w:rsidR="00215085">
              <w:rPr>
                <w:noProof/>
                <w:webHidden/>
              </w:rPr>
              <w:t>59</w:t>
            </w:r>
            <w:r w:rsidR="00215085">
              <w:rPr>
                <w:noProof/>
                <w:webHidden/>
              </w:rPr>
              <w:fldChar w:fldCharType="end"/>
            </w:r>
          </w:hyperlink>
        </w:p>
        <w:p w:rsidR="00215085" w:rsidRDefault="00BC1C50">
          <w:pPr>
            <w:pStyle w:val="21"/>
            <w:rPr>
              <w:rFonts w:asciiTheme="minorHAnsi" w:eastAsiaTheme="minorEastAsia" w:hAnsiTheme="minorHAnsi"/>
              <w:noProof/>
              <w:sz w:val="21"/>
            </w:rPr>
          </w:pPr>
          <w:hyperlink w:anchor="_Toc117788430" w:history="1">
            <w:r w:rsidR="00215085" w:rsidRPr="00E53EDD">
              <w:rPr>
                <w:rStyle w:val="a7"/>
                <w:noProof/>
                <w14:scene3d>
                  <w14:camera w14:prst="orthographicFront"/>
                  <w14:lightRig w14:rig="threePt" w14:dir="t">
                    <w14:rot w14:lat="0" w14:lon="0" w14:rev="0"/>
                  </w14:lightRig>
                </w14:scene3d>
              </w:rPr>
              <w:t>3.7.</w:t>
            </w:r>
            <w:r w:rsidR="00215085">
              <w:rPr>
                <w:rFonts w:asciiTheme="minorHAnsi" w:eastAsiaTheme="minorEastAsia" w:hAnsiTheme="minorHAnsi"/>
                <w:noProof/>
                <w:sz w:val="21"/>
              </w:rPr>
              <w:tab/>
            </w:r>
            <w:r w:rsidR="00215085" w:rsidRPr="00E53EDD">
              <w:rPr>
                <w:rStyle w:val="a7"/>
                <w:noProof/>
              </w:rPr>
              <w:t>パスワードメール送信のデフォルト文書設定</w:t>
            </w:r>
            <w:r w:rsidR="00215085">
              <w:rPr>
                <w:noProof/>
                <w:webHidden/>
              </w:rPr>
              <w:tab/>
            </w:r>
            <w:r w:rsidR="00215085">
              <w:rPr>
                <w:noProof/>
                <w:webHidden/>
              </w:rPr>
              <w:fldChar w:fldCharType="begin"/>
            </w:r>
            <w:r w:rsidR="00215085">
              <w:rPr>
                <w:noProof/>
                <w:webHidden/>
              </w:rPr>
              <w:instrText xml:space="preserve"> PAGEREF _Toc117788430 \h </w:instrText>
            </w:r>
            <w:r w:rsidR="00215085">
              <w:rPr>
                <w:noProof/>
                <w:webHidden/>
              </w:rPr>
            </w:r>
            <w:r w:rsidR="00215085">
              <w:rPr>
                <w:noProof/>
                <w:webHidden/>
              </w:rPr>
              <w:fldChar w:fldCharType="separate"/>
            </w:r>
            <w:r w:rsidR="00215085">
              <w:rPr>
                <w:noProof/>
                <w:webHidden/>
              </w:rPr>
              <w:t>60</w:t>
            </w:r>
            <w:r w:rsidR="00215085">
              <w:rPr>
                <w:noProof/>
                <w:webHidden/>
              </w:rPr>
              <w:fldChar w:fldCharType="end"/>
            </w:r>
          </w:hyperlink>
        </w:p>
        <w:p w:rsidR="00215085" w:rsidRDefault="00BC1C50">
          <w:pPr>
            <w:pStyle w:val="21"/>
            <w:rPr>
              <w:rFonts w:asciiTheme="minorHAnsi" w:eastAsiaTheme="minorEastAsia" w:hAnsiTheme="minorHAnsi"/>
              <w:noProof/>
              <w:sz w:val="21"/>
            </w:rPr>
          </w:pPr>
          <w:hyperlink w:anchor="_Toc117788431" w:history="1">
            <w:r w:rsidR="00215085" w:rsidRPr="00E53EDD">
              <w:rPr>
                <w:rStyle w:val="a7"/>
                <w:noProof/>
                <w14:scene3d>
                  <w14:camera w14:prst="orthographicFront"/>
                  <w14:lightRig w14:rig="threePt" w14:dir="t">
                    <w14:rot w14:lat="0" w14:lon="0" w14:rev="0"/>
                  </w14:lightRig>
                </w14:scene3d>
              </w:rPr>
              <w:t>3.8.</w:t>
            </w:r>
            <w:r w:rsidR="00215085">
              <w:rPr>
                <w:rFonts w:asciiTheme="minorHAnsi" w:eastAsiaTheme="minorEastAsia" w:hAnsiTheme="minorHAnsi"/>
                <w:noProof/>
                <w:sz w:val="21"/>
              </w:rPr>
              <w:tab/>
            </w:r>
            <w:r w:rsidR="00215085" w:rsidRPr="00E53EDD">
              <w:rPr>
                <w:rStyle w:val="a7"/>
                <w:noProof/>
              </w:rPr>
              <w:t>Web公開メール認証のワンタイムパスワード通知メールの文書設定</w:t>
            </w:r>
            <w:r w:rsidR="00215085">
              <w:rPr>
                <w:noProof/>
                <w:webHidden/>
              </w:rPr>
              <w:tab/>
            </w:r>
            <w:r w:rsidR="00215085">
              <w:rPr>
                <w:noProof/>
                <w:webHidden/>
              </w:rPr>
              <w:fldChar w:fldCharType="begin"/>
            </w:r>
            <w:r w:rsidR="00215085">
              <w:rPr>
                <w:noProof/>
                <w:webHidden/>
              </w:rPr>
              <w:instrText xml:space="preserve"> PAGEREF _Toc117788431 \h </w:instrText>
            </w:r>
            <w:r w:rsidR="00215085">
              <w:rPr>
                <w:noProof/>
                <w:webHidden/>
              </w:rPr>
            </w:r>
            <w:r w:rsidR="00215085">
              <w:rPr>
                <w:noProof/>
                <w:webHidden/>
              </w:rPr>
              <w:fldChar w:fldCharType="separate"/>
            </w:r>
            <w:r w:rsidR="00215085">
              <w:rPr>
                <w:noProof/>
                <w:webHidden/>
              </w:rPr>
              <w:t>61</w:t>
            </w:r>
            <w:r w:rsidR="00215085">
              <w:rPr>
                <w:noProof/>
                <w:webHidden/>
              </w:rPr>
              <w:fldChar w:fldCharType="end"/>
            </w:r>
          </w:hyperlink>
        </w:p>
        <w:p w:rsidR="00215085" w:rsidRDefault="00BC1C50">
          <w:pPr>
            <w:pStyle w:val="21"/>
            <w:rPr>
              <w:rFonts w:asciiTheme="minorHAnsi" w:eastAsiaTheme="minorEastAsia" w:hAnsiTheme="minorHAnsi"/>
              <w:noProof/>
              <w:sz w:val="21"/>
            </w:rPr>
          </w:pPr>
          <w:hyperlink w:anchor="_Toc117788432" w:history="1">
            <w:r w:rsidR="00215085" w:rsidRPr="00E53EDD">
              <w:rPr>
                <w:rStyle w:val="a7"/>
                <w:noProof/>
                <w14:scene3d>
                  <w14:camera w14:prst="orthographicFront"/>
                  <w14:lightRig w14:rig="threePt" w14:dir="t">
                    <w14:rot w14:lat="0" w14:lon="0" w14:rev="0"/>
                  </w14:lightRig>
                </w14:scene3d>
              </w:rPr>
              <w:t>3.9.</w:t>
            </w:r>
            <w:r w:rsidR="00215085">
              <w:rPr>
                <w:rFonts w:asciiTheme="minorHAnsi" w:eastAsiaTheme="minorEastAsia" w:hAnsiTheme="minorHAnsi"/>
                <w:noProof/>
                <w:sz w:val="21"/>
              </w:rPr>
              <w:tab/>
            </w:r>
            <w:r w:rsidR="00215085" w:rsidRPr="00E53EDD">
              <w:rPr>
                <w:rStyle w:val="a7"/>
                <w:noProof/>
              </w:rPr>
              <w:t>メール転送のデフォルト設定</w:t>
            </w:r>
            <w:r w:rsidR="00215085">
              <w:rPr>
                <w:noProof/>
                <w:webHidden/>
              </w:rPr>
              <w:tab/>
            </w:r>
            <w:r w:rsidR="00215085">
              <w:rPr>
                <w:noProof/>
                <w:webHidden/>
              </w:rPr>
              <w:fldChar w:fldCharType="begin"/>
            </w:r>
            <w:r w:rsidR="00215085">
              <w:rPr>
                <w:noProof/>
                <w:webHidden/>
              </w:rPr>
              <w:instrText xml:space="preserve"> PAGEREF _Toc117788432 \h </w:instrText>
            </w:r>
            <w:r w:rsidR="00215085">
              <w:rPr>
                <w:noProof/>
                <w:webHidden/>
              </w:rPr>
            </w:r>
            <w:r w:rsidR="00215085">
              <w:rPr>
                <w:noProof/>
                <w:webHidden/>
              </w:rPr>
              <w:fldChar w:fldCharType="separate"/>
            </w:r>
            <w:r w:rsidR="00215085">
              <w:rPr>
                <w:noProof/>
                <w:webHidden/>
              </w:rPr>
              <w:t>63</w:t>
            </w:r>
            <w:r w:rsidR="00215085">
              <w:rPr>
                <w:noProof/>
                <w:webHidden/>
              </w:rPr>
              <w:fldChar w:fldCharType="end"/>
            </w:r>
          </w:hyperlink>
        </w:p>
        <w:p w:rsidR="00215085" w:rsidRDefault="00BC1C50">
          <w:pPr>
            <w:pStyle w:val="11"/>
            <w:tabs>
              <w:tab w:val="left" w:pos="480"/>
            </w:tabs>
            <w:rPr>
              <w:rFonts w:asciiTheme="minorHAnsi" w:eastAsiaTheme="minorEastAsia" w:hAnsiTheme="minorHAnsi"/>
              <w:b w:val="0"/>
              <w:noProof/>
              <w:sz w:val="21"/>
              <w:szCs w:val="22"/>
            </w:rPr>
          </w:pPr>
          <w:hyperlink w:anchor="_Toc117788433" w:history="1">
            <w:r w:rsidR="00215085" w:rsidRPr="00E53EDD">
              <w:rPr>
                <w:rStyle w:val="a7"/>
                <w:noProof/>
                <w14:scene3d>
                  <w14:camera w14:prst="orthographicFront"/>
                  <w14:lightRig w14:rig="threePt" w14:dir="t">
                    <w14:rot w14:lat="0" w14:lon="0" w14:rev="0"/>
                  </w14:lightRig>
                </w14:scene3d>
              </w:rPr>
              <w:t>4.</w:t>
            </w:r>
            <w:r w:rsidR="00215085">
              <w:rPr>
                <w:rFonts w:asciiTheme="minorHAnsi" w:eastAsiaTheme="minorEastAsia" w:hAnsiTheme="minorHAnsi"/>
                <w:b w:val="0"/>
                <w:noProof/>
                <w:sz w:val="21"/>
                <w:szCs w:val="22"/>
              </w:rPr>
              <w:tab/>
            </w:r>
            <w:r w:rsidR="00215085" w:rsidRPr="00E53EDD">
              <w:rPr>
                <w:rStyle w:val="a7"/>
                <w:noProof/>
              </w:rPr>
              <w:t>ユーザーのMail Proxy設定</w:t>
            </w:r>
            <w:r w:rsidR="00215085">
              <w:rPr>
                <w:noProof/>
                <w:webHidden/>
              </w:rPr>
              <w:tab/>
            </w:r>
            <w:r w:rsidR="00215085">
              <w:rPr>
                <w:noProof/>
                <w:webHidden/>
              </w:rPr>
              <w:fldChar w:fldCharType="begin"/>
            </w:r>
            <w:r w:rsidR="00215085">
              <w:rPr>
                <w:noProof/>
                <w:webHidden/>
              </w:rPr>
              <w:instrText xml:space="preserve"> PAGEREF _Toc117788433 \h </w:instrText>
            </w:r>
            <w:r w:rsidR="00215085">
              <w:rPr>
                <w:noProof/>
                <w:webHidden/>
              </w:rPr>
            </w:r>
            <w:r w:rsidR="00215085">
              <w:rPr>
                <w:noProof/>
                <w:webHidden/>
              </w:rPr>
              <w:fldChar w:fldCharType="separate"/>
            </w:r>
            <w:r w:rsidR="00215085">
              <w:rPr>
                <w:noProof/>
                <w:webHidden/>
              </w:rPr>
              <w:t>65</w:t>
            </w:r>
            <w:r w:rsidR="00215085">
              <w:rPr>
                <w:noProof/>
                <w:webHidden/>
              </w:rPr>
              <w:fldChar w:fldCharType="end"/>
            </w:r>
          </w:hyperlink>
        </w:p>
        <w:p w:rsidR="00215085" w:rsidRDefault="00BC1C50">
          <w:pPr>
            <w:pStyle w:val="21"/>
            <w:rPr>
              <w:rFonts w:asciiTheme="minorHAnsi" w:eastAsiaTheme="minorEastAsia" w:hAnsiTheme="minorHAnsi"/>
              <w:noProof/>
              <w:sz w:val="21"/>
            </w:rPr>
          </w:pPr>
          <w:hyperlink w:anchor="_Toc117788434" w:history="1">
            <w:r w:rsidR="00215085" w:rsidRPr="00E53EDD">
              <w:rPr>
                <w:rStyle w:val="a7"/>
                <w:noProof/>
                <w14:scene3d>
                  <w14:camera w14:prst="orthographicFront"/>
                  <w14:lightRig w14:rig="threePt" w14:dir="t">
                    <w14:rot w14:lat="0" w14:lon="0" w14:rev="0"/>
                  </w14:lightRig>
                </w14:scene3d>
              </w:rPr>
              <w:t>4.1.</w:t>
            </w:r>
            <w:r w:rsidR="00215085">
              <w:rPr>
                <w:rFonts w:asciiTheme="minorHAnsi" w:eastAsiaTheme="minorEastAsia" w:hAnsiTheme="minorHAnsi"/>
                <w:noProof/>
                <w:sz w:val="21"/>
              </w:rPr>
              <w:tab/>
            </w:r>
            <w:r w:rsidR="00215085" w:rsidRPr="00E53EDD">
              <w:rPr>
                <w:rStyle w:val="a7"/>
                <w:noProof/>
              </w:rPr>
              <w:t>アップロード設定</w:t>
            </w:r>
            <w:r w:rsidR="00215085">
              <w:rPr>
                <w:noProof/>
                <w:webHidden/>
              </w:rPr>
              <w:tab/>
            </w:r>
            <w:r w:rsidR="00215085">
              <w:rPr>
                <w:noProof/>
                <w:webHidden/>
              </w:rPr>
              <w:fldChar w:fldCharType="begin"/>
            </w:r>
            <w:r w:rsidR="00215085">
              <w:rPr>
                <w:noProof/>
                <w:webHidden/>
              </w:rPr>
              <w:instrText xml:space="preserve"> PAGEREF _Toc117788434 \h </w:instrText>
            </w:r>
            <w:r w:rsidR="00215085">
              <w:rPr>
                <w:noProof/>
                <w:webHidden/>
              </w:rPr>
            </w:r>
            <w:r w:rsidR="00215085">
              <w:rPr>
                <w:noProof/>
                <w:webHidden/>
              </w:rPr>
              <w:fldChar w:fldCharType="separate"/>
            </w:r>
            <w:r w:rsidR="00215085">
              <w:rPr>
                <w:noProof/>
                <w:webHidden/>
              </w:rPr>
              <w:t>68</w:t>
            </w:r>
            <w:r w:rsidR="00215085">
              <w:rPr>
                <w:noProof/>
                <w:webHidden/>
              </w:rPr>
              <w:fldChar w:fldCharType="end"/>
            </w:r>
          </w:hyperlink>
        </w:p>
        <w:p w:rsidR="00215085" w:rsidRDefault="00BC1C50">
          <w:pPr>
            <w:pStyle w:val="21"/>
            <w:rPr>
              <w:rFonts w:asciiTheme="minorHAnsi" w:eastAsiaTheme="minorEastAsia" w:hAnsiTheme="minorHAnsi"/>
              <w:noProof/>
              <w:sz w:val="21"/>
            </w:rPr>
          </w:pPr>
          <w:hyperlink w:anchor="_Toc117788435" w:history="1">
            <w:r w:rsidR="00215085" w:rsidRPr="00E53EDD">
              <w:rPr>
                <w:rStyle w:val="a7"/>
                <w:noProof/>
                <w14:scene3d>
                  <w14:camera w14:prst="orthographicFront"/>
                  <w14:lightRig w14:rig="threePt" w14:dir="t">
                    <w14:rot w14:lat="0" w14:lon="0" w14:rev="0"/>
                  </w14:lightRig>
                </w14:scene3d>
              </w:rPr>
              <w:t>4.2.</w:t>
            </w:r>
            <w:r w:rsidR="00215085">
              <w:rPr>
                <w:rFonts w:asciiTheme="minorHAnsi" w:eastAsiaTheme="minorEastAsia" w:hAnsiTheme="minorHAnsi"/>
                <w:noProof/>
                <w:sz w:val="21"/>
              </w:rPr>
              <w:tab/>
            </w:r>
            <w:r w:rsidR="00215085" w:rsidRPr="00E53EDD">
              <w:rPr>
                <w:rStyle w:val="a7"/>
                <w:noProof/>
              </w:rPr>
              <w:t>アップロード条件設定</w:t>
            </w:r>
            <w:r w:rsidR="00215085">
              <w:rPr>
                <w:noProof/>
                <w:webHidden/>
              </w:rPr>
              <w:tab/>
            </w:r>
            <w:r w:rsidR="00215085">
              <w:rPr>
                <w:noProof/>
                <w:webHidden/>
              </w:rPr>
              <w:fldChar w:fldCharType="begin"/>
            </w:r>
            <w:r w:rsidR="00215085">
              <w:rPr>
                <w:noProof/>
                <w:webHidden/>
              </w:rPr>
              <w:instrText xml:space="preserve"> PAGEREF _Toc117788435 \h </w:instrText>
            </w:r>
            <w:r w:rsidR="00215085">
              <w:rPr>
                <w:noProof/>
                <w:webHidden/>
              </w:rPr>
            </w:r>
            <w:r w:rsidR="00215085">
              <w:rPr>
                <w:noProof/>
                <w:webHidden/>
              </w:rPr>
              <w:fldChar w:fldCharType="separate"/>
            </w:r>
            <w:r w:rsidR="00215085">
              <w:rPr>
                <w:noProof/>
                <w:webHidden/>
              </w:rPr>
              <w:t>69</w:t>
            </w:r>
            <w:r w:rsidR="00215085">
              <w:rPr>
                <w:noProof/>
                <w:webHidden/>
              </w:rPr>
              <w:fldChar w:fldCharType="end"/>
            </w:r>
          </w:hyperlink>
        </w:p>
        <w:p w:rsidR="00215085" w:rsidRDefault="00BC1C50">
          <w:pPr>
            <w:pStyle w:val="21"/>
            <w:rPr>
              <w:rFonts w:asciiTheme="minorHAnsi" w:eastAsiaTheme="minorEastAsia" w:hAnsiTheme="minorHAnsi"/>
              <w:noProof/>
              <w:sz w:val="21"/>
            </w:rPr>
          </w:pPr>
          <w:hyperlink w:anchor="_Toc117788436" w:history="1">
            <w:r w:rsidR="00215085" w:rsidRPr="00E53EDD">
              <w:rPr>
                <w:rStyle w:val="a7"/>
                <w:noProof/>
                <w14:scene3d>
                  <w14:camera w14:prst="orthographicFront"/>
                  <w14:lightRig w14:rig="threePt" w14:dir="t">
                    <w14:rot w14:lat="0" w14:lon="0" w14:rev="0"/>
                  </w14:lightRig>
                </w14:scene3d>
              </w:rPr>
              <w:t>4.3.</w:t>
            </w:r>
            <w:r w:rsidR="00215085">
              <w:rPr>
                <w:rFonts w:asciiTheme="minorHAnsi" w:eastAsiaTheme="minorEastAsia" w:hAnsiTheme="minorHAnsi"/>
                <w:noProof/>
                <w:sz w:val="21"/>
              </w:rPr>
              <w:tab/>
            </w:r>
            <w:r w:rsidR="00215085" w:rsidRPr="00E53EDD">
              <w:rPr>
                <w:rStyle w:val="a7"/>
                <w:noProof/>
              </w:rPr>
              <w:t>文書挿入設定</w:t>
            </w:r>
            <w:r w:rsidR="00215085">
              <w:rPr>
                <w:noProof/>
                <w:webHidden/>
              </w:rPr>
              <w:tab/>
            </w:r>
            <w:r w:rsidR="00215085">
              <w:rPr>
                <w:noProof/>
                <w:webHidden/>
              </w:rPr>
              <w:fldChar w:fldCharType="begin"/>
            </w:r>
            <w:r w:rsidR="00215085">
              <w:rPr>
                <w:noProof/>
                <w:webHidden/>
              </w:rPr>
              <w:instrText xml:space="preserve"> PAGEREF _Toc117788436 \h </w:instrText>
            </w:r>
            <w:r w:rsidR="00215085">
              <w:rPr>
                <w:noProof/>
                <w:webHidden/>
              </w:rPr>
            </w:r>
            <w:r w:rsidR="00215085">
              <w:rPr>
                <w:noProof/>
                <w:webHidden/>
              </w:rPr>
              <w:fldChar w:fldCharType="separate"/>
            </w:r>
            <w:r w:rsidR="00215085">
              <w:rPr>
                <w:noProof/>
                <w:webHidden/>
              </w:rPr>
              <w:t>70</w:t>
            </w:r>
            <w:r w:rsidR="00215085">
              <w:rPr>
                <w:noProof/>
                <w:webHidden/>
              </w:rPr>
              <w:fldChar w:fldCharType="end"/>
            </w:r>
          </w:hyperlink>
        </w:p>
        <w:p w:rsidR="00215085" w:rsidRDefault="00BC1C50">
          <w:pPr>
            <w:pStyle w:val="21"/>
            <w:rPr>
              <w:rFonts w:asciiTheme="minorHAnsi" w:eastAsiaTheme="minorEastAsia" w:hAnsiTheme="minorHAnsi"/>
              <w:noProof/>
              <w:sz w:val="21"/>
            </w:rPr>
          </w:pPr>
          <w:hyperlink w:anchor="_Toc117788437" w:history="1">
            <w:r w:rsidR="00215085" w:rsidRPr="00E53EDD">
              <w:rPr>
                <w:rStyle w:val="a7"/>
                <w:noProof/>
                <w14:scene3d>
                  <w14:camera w14:prst="orthographicFront"/>
                  <w14:lightRig w14:rig="threePt" w14:dir="t">
                    <w14:rot w14:lat="0" w14:lon="0" w14:rev="0"/>
                  </w14:lightRig>
                </w14:scene3d>
              </w:rPr>
              <w:t>4.4.</w:t>
            </w:r>
            <w:r w:rsidR="00215085">
              <w:rPr>
                <w:rFonts w:asciiTheme="minorHAnsi" w:eastAsiaTheme="minorEastAsia" w:hAnsiTheme="minorHAnsi"/>
                <w:noProof/>
                <w:sz w:val="21"/>
              </w:rPr>
              <w:tab/>
            </w:r>
            <w:r w:rsidR="00215085" w:rsidRPr="00E53EDD">
              <w:rPr>
                <w:rStyle w:val="a7"/>
                <w:noProof/>
              </w:rPr>
              <w:t>Web公開設定</w:t>
            </w:r>
            <w:r w:rsidR="00215085">
              <w:rPr>
                <w:noProof/>
                <w:webHidden/>
              </w:rPr>
              <w:tab/>
            </w:r>
            <w:r w:rsidR="00215085">
              <w:rPr>
                <w:noProof/>
                <w:webHidden/>
              </w:rPr>
              <w:fldChar w:fldCharType="begin"/>
            </w:r>
            <w:r w:rsidR="00215085">
              <w:rPr>
                <w:noProof/>
                <w:webHidden/>
              </w:rPr>
              <w:instrText xml:space="preserve"> PAGEREF _Toc117788437 \h </w:instrText>
            </w:r>
            <w:r w:rsidR="00215085">
              <w:rPr>
                <w:noProof/>
                <w:webHidden/>
              </w:rPr>
            </w:r>
            <w:r w:rsidR="00215085">
              <w:rPr>
                <w:noProof/>
                <w:webHidden/>
              </w:rPr>
              <w:fldChar w:fldCharType="separate"/>
            </w:r>
            <w:r w:rsidR="00215085">
              <w:rPr>
                <w:noProof/>
                <w:webHidden/>
              </w:rPr>
              <w:t>72</w:t>
            </w:r>
            <w:r w:rsidR="00215085">
              <w:rPr>
                <w:noProof/>
                <w:webHidden/>
              </w:rPr>
              <w:fldChar w:fldCharType="end"/>
            </w:r>
          </w:hyperlink>
        </w:p>
        <w:p w:rsidR="00215085" w:rsidRDefault="00BC1C50">
          <w:pPr>
            <w:pStyle w:val="21"/>
            <w:rPr>
              <w:rFonts w:asciiTheme="minorHAnsi" w:eastAsiaTheme="minorEastAsia" w:hAnsiTheme="minorHAnsi"/>
              <w:noProof/>
              <w:sz w:val="21"/>
            </w:rPr>
          </w:pPr>
          <w:hyperlink w:anchor="_Toc117788438" w:history="1">
            <w:r w:rsidR="00215085" w:rsidRPr="00E53EDD">
              <w:rPr>
                <w:rStyle w:val="a7"/>
                <w:noProof/>
                <w14:scene3d>
                  <w14:camera w14:prst="orthographicFront"/>
                  <w14:lightRig w14:rig="threePt" w14:dir="t">
                    <w14:rot w14:lat="0" w14:lon="0" w14:rev="0"/>
                  </w14:lightRig>
                </w14:scene3d>
              </w:rPr>
              <w:t>4.5.</w:t>
            </w:r>
            <w:r w:rsidR="00215085">
              <w:rPr>
                <w:rFonts w:asciiTheme="minorHAnsi" w:eastAsiaTheme="minorEastAsia" w:hAnsiTheme="minorHAnsi"/>
                <w:noProof/>
                <w:sz w:val="21"/>
              </w:rPr>
              <w:tab/>
            </w:r>
            <w:r w:rsidR="00215085" w:rsidRPr="00E53EDD">
              <w:rPr>
                <w:rStyle w:val="a7"/>
                <w:noProof/>
              </w:rPr>
              <w:t>パスワードメール送信の文書設定</w:t>
            </w:r>
            <w:r w:rsidR="00215085">
              <w:rPr>
                <w:noProof/>
                <w:webHidden/>
              </w:rPr>
              <w:tab/>
            </w:r>
            <w:r w:rsidR="00215085">
              <w:rPr>
                <w:noProof/>
                <w:webHidden/>
              </w:rPr>
              <w:fldChar w:fldCharType="begin"/>
            </w:r>
            <w:r w:rsidR="00215085">
              <w:rPr>
                <w:noProof/>
                <w:webHidden/>
              </w:rPr>
              <w:instrText xml:space="preserve"> PAGEREF _Toc117788438 \h </w:instrText>
            </w:r>
            <w:r w:rsidR="00215085">
              <w:rPr>
                <w:noProof/>
                <w:webHidden/>
              </w:rPr>
            </w:r>
            <w:r w:rsidR="00215085">
              <w:rPr>
                <w:noProof/>
                <w:webHidden/>
              </w:rPr>
              <w:fldChar w:fldCharType="separate"/>
            </w:r>
            <w:r w:rsidR="00215085">
              <w:rPr>
                <w:noProof/>
                <w:webHidden/>
              </w:rPr>
              <w:t>75</w:t>
            </w:r>
            <w:r w:rsidR="00215085">
              <w:rPr>
                <w:noProof/>
                <w:webHidden/>
              </w:rPr>
              <w:fldChar w:fldCharType="end"/>
            </w:r>
          </w:hyperlink>
        </w:p>
        <w:p w:rsidR="00215085" w:rsidRDefault="00BC1C50">
          <w:pPr>
            <w:pStyle w:val="21"/>
            <w:rPr>
              <w:rFonts w:asciiTheme="minorHAnsi" w:eastAsiaTheme="minorEastAsia" w:hAnsiTheme="minorHAnsi"/>
              <w:noProof/>
              <w:sz w:val="21"/>
            </w:rPr>
          </w:pPr>
          <w:hyperlink w:anchor="_Toc117788439" w:history="1">
            <w:r w:rsidR="00215085" w:rsidRPr="00E53EDD">
              <w:rPr>
                <w:rStyle w:val="a7"/>
                <w:noProof/>
                <w14:scene3d>
                  <w14:camera w14:prst="orthographicFront"/>
                  <w14:lightRig w14:rig="threePt" w14:dir="t">
                    <w14:rot w14:lat="0" w14:lon="0" w14:rev="0"/>
                  </w14:lightRig>
                </w14:scene3d>
              </w:rPr>
              <w:t>4.6.</w:t>
            </w:r>
            <w:r w:rsidR="00215085">
              <w:rPr>
                <w:rFonts w:asciiTheme="minorHAnsi" w:eastAsiaTheme="minorEastAsia" w:hAnsiTheme="minorHAnsi"/>
                <w:noProof/>
                <w:sz w:val="21"/>
              </w:rPr>
              <w:tab/>
            </w:r>
            <w:r w:rsidR="00215085" w:rsidRPr="00E53EDD">
              <w:rPr>
                <w:rStyle w:val="a7"/>
                <w:noProof/>
              </w:rPr>
              <w:t>メール転送設定</w:t>
            </w:r>
            <w:r w:rsidR="00215085">
              <w:rPr>
                <w:noProof/>
                <w:webHidden/>
              </w:rPr>
              <w:tab/>
            </w:r>
            <w:r w:rsidR="00215085">
              <w:rPr>
                <w:noProof/>
                <w:webHidden/>
              </w:rPr>
              <w:fldChar w:fldCharType="begin"/>
            </w:r>
            <w:r w:rsidR="00215085">
              <w:rPr>
                <w:noProof/>
                <w:webHidden/>
              </w:rPr>
              <w:instrText xml:space="preserve"> PAGEREF _Toc117788439 \h </w:instrText>
            </w:r>
            <w:r w:rsidR="00215085">
              <w:rPr>
                <w:noProof/>
                <w:webHidden/>
              </w:rPr>
            </w:r>
            <w:r w:rsidR="00215085">
              <w:rPr>
                <w:noProof/>
                <w:webHidden/>
              </w:rPr>
              <w:fldChar w:fldCharType="separate"/>
            </w:r>
            <w:r w:rsidR="00215085">
              <w:rPr>
                <w:noProof/>
                <w:webHidden/>
              </w:rPr>
              <w:t>76</w:t>
            </w:r>
            <w:r w:rsidR="00215085">
              <w:rPr>
                <w:noProof/>
                <w:webHidden/>
              </w:rPr>
              <w:fldChar w:fldCharType="end"/>
            </w:r>
          </w:hyperlink>
        </w:p>
        <w:p w:rsidR="00215085" w:rsidRDefault="00BC1C50">
          <w:pPr>
            <w:pStyle w:val="11"/>
            <w:tabs>
              <w:tab w:val="left" w:pos="480"/>
            </w:tabs>
            <w:rPr>
              <w:rFonts w:asciiTheme="minorHAnsi" w:eastAsiaTheme="minorEastAsia" w:hAnsiTheme="minorHAnsi"/>
              <w:b w:val="0"/>
              <w:noProof/>
              <w:sz w:val="21"/>
              <w:szCs w:val="22"/>
            </w:rPr>
          </w:pPr>
          <w:hyperlink w:anchor="_Toc117788440" w:history="1">
            <w:r w:rsidR="00215085" w:rsidRPr="00E53EDD">
              <w:rPr>
                <w:rStyle w:val="a7"/>
                <w:noProof/>
                <w14:scene3d>
                  <w14:camera w14:prst="orthographicFront"/>
                  <w14:lightRig w14:rig="threePt" w14:dir="t">
                    <w14:rot w14:lat="0" w14:lon="0" w14:rev="0"/>
                  </w14:lightRig>
                </w14:scene3d>
              </w:rPr>
              <w:t>5.</w:t>
            </w:r>
            <w:r w:rsidR="00215085">
              <w:rPr>
                <w:rFonts w:asciiTheme="minorHAnsi" w:eastAsiaTheme="minorEastAsia" w:hAnsiTheme="minorHAnsi"/>
                <w:b w:val="0"/>
                <w:noProof/>
                <w:sz w:val="21"/>
                <w:szCs w:val="22"/>
              </w:rPr>
              <w:tab/>
            </w:r>
            <w:r w:rsidR="00215085" w:rsidRPr="00E53EDD">
              <w:rPr>
                <w:rStyle w:val="a7"/>
                <w:noProof/>
              </w:rPr>
              <w:t>Mail Proxy設定のインポート、エクスポート</w:t>
            </w:r>
            <w:r w:rsidR="00215085">
              <w:rPr>
                <w:noProof/>
                <w:webHidden/>
              </w:rPr>
              <w:tab/>
            </w:r>
            <w:r w:rsidR="00215085">
              <w:rPr>
                <w:noProof/>
                <w:webHidden/>
              </w:rPr>
              <w:fldChar w:fldCharType="begin"/>
            </w:r>
            <w:r w:rsidR="00215085">
              <w:rPr>
                <w:noProof/>
                <w:webHidden/>
              </w:rPr>
              <w:instrText xml:space="preserve"> PAGEREF _Toc117788440 \h </w:instrText>
            </w:r>
            <w:r w:rsidR="00215085">
              <w:rPr>
                <w:noProof/>
                <w:webHidden/>
              </w:rPr>
            </w:r>
            <w:r w:rsidR="00215085">
              <w:rPr>
                <w:noProof/>
                <w:webHidden/>
              </w:rPr>
              <w:fldChar w:fldCharType="separate"/>
            </w:r>
            <w:r w:rsidR="00215085">
              <w:rPr>
                <w:noProof/>
                <w:webHidden/>
              </w:rPr>
              <w:t>78</w:t>
            </w:r>
            <w:r w:rsidR="00215085">
              <w:rPr>
                <w:noProof/>
                <w:webHidden/>
              </w:rPr>
              <w:fldChar w:fldCharType="end"/>
            </w:r>
          </w:hyperlink>
        </w:p>
        <w:p w:rsidR="00215085" w:rsidRDefault="00BC1C50">
          <w:pPr>
            <w:pStyle w:val="21"/>
            <w:rPr>
              <w:rFonts w:asciiTheme="minorHAnsi" w:eastAsiaTheme="minorEastAsia" w:hAnsiTheme="minorHAnsi"/>
              <w:noProof/>
              <w:sz w:val="21"/>
            </w:rPr>
          </w:pPr>
          <w:hyperlink w:anchor="_Toc117788441" w:history="1">
            <w:r w:rsidR="00215085" w:rsidRPr="00E53EDD">
              <w:rPr>
                <w:rStyle w:val="a7"/>
                <w:noProof/>
                <w14:scene3d>
                  <w14:camera w14:prst="orthographicFront"/>
                  <w14:lightRig w14:rig="threePt" w14:dir="t">
                    <w14:rot w14:lat="0" w14:lon="0" w14:rev="0"/>
                  </w14:lightRig>
                </w14:scene3d>
              </w:rPr>
              <w:t>5.1.</w:t>
            </w:r>
            <w:r w:rsidR="00215085">
              <w:rPr>
                <w:rFonts w:asciiTheme="minorHAnsi" w:eastAsiaTheme="minorEastAsia" w:hAnsiTheme="minorHAnsi"/>
                <w:noProof/>
                <w:sz w:val="21"/>
              </w:rPr>
              <w:tab/>
            </w:r>
            <w:r w:rsidR="00215085" w:rsidRPr="00E53EDD">
              <w:rPr>
                <w:rStyle w:val="a7"/>
                <w:noProof/>
              </w:rPr>
              <w:t>Mail Proxy インポート</w:t>
            </w:r>
            <w:r w:rsidR="00215085">
              <w:rPr>
                <w:noProof/>
                <w:webHidden/>
              </w:rPr>
              <w:tab/>
            </w:r>
            <w:r w:rsidR="00215085">
              <w:rPr>
                <w:noProof/>
                <w:webHidden/>
              </w:rPr>
              <w:fldChar w:fldCharType="begin"/>
            </w:r>
            <w:r w:rsidR="00215085">
              <w:rPr>
                <w:noProof/>
                <w:webHidden/>
              </w:rPr>
              <w:instrText xml:space="preserve"> PAGEREF _Toc117788441 \h </w:instrText>
            </w:r>
            <w:r w:rsidR="00215085">
              <w:rPr>
                <w:noProof/>
                <w:webHidden/>
              </w:rPr>
            </w:r>
            <w:r w:rsidR="00215085">
              <w:rPr>
                <w:noProof/>
                <w:webHidden/>
              </w:rPr>
              <w:fldChar w:fldCharType="separate"/>
            </w:r>
            <w:r w:rsidR="00215085">
              <w:rPr>
                <w:noProof/>
                <w:webHidden/>
              </w:rPr>
              <w:t>78</w:t>
            </w:r>
            <w:r w:rsidR="00215085">
              <w:rPr>
                <w:noProof/>
                <w:webHidden/>
              </w:rPr>
              <w:fldChar w:fldCharType="end"/>
            </w:r>
          </w:hyperlink>
        </w:p>
        <w:p w:rsidR="00215085" w:rsidRDefault="00BC1C50">
          <w:pPr>
            <w:pStyle w:val="21"/>
            <w:rPr>
              <w:rFonts w:asciiTheme="minorHAnsi" w:eastAsiaTheme="minorEastAsia" w:hAnsiTheme="minorHAnsi"/>
              <w:noProof/>
              <w:sz w:val="21"/>
            </w:rPr>
          </w:pPr>
          <w:hyperlink w:anchor="_Toc117788442" w:history="1">
            <w:r w:rsidR="00215085" w:rsidRPr="00E53EDD">
              <w:rPr>
                <w:rStyle w:val="a7"/>
                <w:noProof/>
                <w14:scene3d>
                  <w14:camera w14:prst="orthographicFront"/>
                  <w14:lightRig w14:rig="threePt" w14:dir="t">
                    <w14:rot w14:lat="0" w14:lon="0" w14:rev="0"/>
                  </w14:lightRig>
                </w14:scene3d>
              </w:rPr>
              <w:t>5.2.</w:t>
            </w:r>
            <w:r w:rsidR="00215085">
              <w:rPr>
                <w:rFonts w:asciiTheme="minorHAnsi" w:eastAsiaTheme="minorEastAsia" w:hAnsiTheme="minorHAnsi"/>
                <w:noProof/>
                <w:sz w:val="21"/>
              </w:rPr>
              <w:tab/>
            </w:r>
            <w:r w:rsidR="00215085" w:rsidRPr="00E53EDD">
              <w:rPr>
                <w:rStyle w:val="a7"/>
                <w:noProof/>
              </w:rPr>
              <w:t>Mail Proxy エクスポート</w:t>
            </w:r>
            <w:r w:rsidR="00215085">
              <w:rPr>
                <w:noProof/>
                <w:webHidden/>
              </w:rPr>
              <w:tab/>
            </w:r>
            <w:r w:rsidR="00215085">
              <w:rPr>
                <w:noProof/>
                <w:webHidden/>
              </w:rPr>
              <w:fldChar w:fldCharType="begin"/>
            </w:r>
            <w:r w:rsidR="00215085">
              <w:rPr>
                <w:noProof/>
                <w:webHidden/>
              </w:rPr>
              <w:instrText xml:space="preserve"> PAGEREF _Toc117788442 \h </w:instrText>
            </w:r>
            <w:r w:rsidR="00215085">
              <w:rPr>
                <w:noProof/>
                <w:webHidden/>
              </w:rPr>
            </w:r>
            <w:r w:rsidR="00215085">
              <w:rPr>
                <w:noProof/>
                <w:webHidden/>
              </w:rPr>
              <w:fldChar w:fldCharType="separate"/>
            </w:r>
            <w:r w:rsidR="00215085">
              <w:rPr>
                <w:noProof/>
                <w:webHidden/>
              </w:rPr>
              <w:t>81</w:t>
            </w:r>
            <w:r w:rsidR="00215085">
              <w:rPr>
                <w:noProof/>
                <w:webHidden/>
              </w:rPr>
              <w:fldChar w:fldCharType="end"/>
            </w:r>
          </w:hyperlink>
        </w:p>
        <w:p w:rsidR="00215085" w:rsidRDefault="00BC1C50">
          <w:pPr>
            <w:pStyle w:val="21"/>
            <w:rPr>
              <w:rFonts w:asciiTheme="minorHAnsi" w:eastAsiaTheme="minorEastAsia" w:hAnsiTheme="minorHAnsi"/>
              <w:noProof/>
              <w:sz w:val="21"/>
            </w:rPr>
          </w:pPr>
          <w:hyperlink w:anchor="_Toc117788443" w:history="1">
            <w:r w:rsidR="00215085" w:rsidRPr="00E53EDD">
              <w:rPr>
                <w:rStyle w:val="a7"/>
                <w:noProof/>
                <w14:scene3d>
                  <w14:camera w14:prst="orthographicFront"/>
                  <w14:lightRig w14:rig="threePt" w14:dir="t">
                    <w14:rot w14:lat="0" w14:lon="0" w14:rev="0"/>
                  </w14:lightRig>
                </w14:scene3d>
              </w:rPr>
              <w:t>5.3.</w:t>
            </w:r>
            <w:r w:rsidR="00215085">
              <w:rPr>
                <w:rFonts w:asciiTheme="minorHAnsi" w:eastAsiaTheme="minorEastAsia" w:hAnsiTheme="minorHAnsi"/>
                <w:noProof/>
                <w:sz w:val="21"/>
              </w:rPr>
              <w:tab/>
            </w:r>
            <w:r w:rsidR="00215085" w:rsidRPr="00E53EDD">
              <w:rPr>
                <w:rStyle w:val="a7"/>
                <w:noProof/>
              </w:rPr>
              <w:t>Mail Proxy アップロード条件のインポート</w:t>
            </w:r>
            <w:r w:rsidR="00215085">
              <w:rPr>
                <w:noProof/>
                <w:webHidden/>
              </w:rPr>
              <w:tab/>
            </w:r>
            <w:r w:rsidR="00215085">
              <w:rPr>
                <w:noProof/>
                <w:webHidden/>
              </w:rPr>
              <w:fldChar w:fldCharType="begin"/>
            </w:r>
            <w:r w:rsidR="00215085">
              <w:rPr>
                <w:noProof/>
                <w:webHidden/>
              </w:rPr>
              <w:instrText xml:space="preserve"> PAGEREF _Toc117788443 \h </w:instrText>
            </w:r>
            <w:r w:rsidR="00215085">
              <w:rPr>
                <w:noProof/>
                <w:webHidden/>
              </w:rPr>
            </w:r>
            <w:r w:rsidR="00215085">
              <w:rPr>
                <w:noProof/>
                <w:webHidden/>
              </w:rPr>
              <w:fldChar w:fldCharType="separate"/>
            </w:r>
            <w:r w:rsidR="00215085">
              <w:rPr>
                <w:noProof/>
                <w:webHidden/>
              </w:rPr>
              <w:t>82</w:t>
            </w:r>
            <w:r w:rsidR="00215085">
              <w:rPr>
                <w:noProof/>
                <w:webHidden/>
              </w:rPr>
              <w:fldChar w:fldCharType="end"/>
            </w:r>
          </w:hyperlink>
        </w:p>
        <w:p w:rsidR="00215085" w:rsidRDefault="00BC1C50">
          <w:pPr>
            <w:pStyle w:val="21"/>
            <w:rPr>
              <w:rFonts w:asciiTheme="minorHAnsi" w:eastAsiaTheme="minorEastAsia" w:hAnsiTheme="minorHAnsi"/>
              <w:noProof/>
              <w:sz w:val="21"/>
            </w:rPr>
          </w:pPr>
          <w:hyperlink w:anchor="_Toc117788444" w:history="1">
            <w:r w:rsidR="00215085" w:rsidRPr="00E53EDD">
              <w:rPr>
                <w:rStyle w:val="a7"/>
                <w:noProof/>
                <w14:scene3d>
                  <w14:camera w14:prst="orthographicFront"/>
                  <w14:lightRig w14:rig="threePt" w14:dir="t">
                    <w14:rot w14:lat="0" w14:lon="0" w14:rev="0"/>
                  </w14:lightRig>
                </w14:scene3d>
              </w:rPr>
              <w:t>5.4.</w:t>
            </w:r>
            <w:r w:rsidR="00215085">
              <w:rPr>
                <w:rFonts w:asciiTheme="minorHAnsi" w:eastAsiaTheme="minorEastAsia" w:hAnsiTheme="minorHAnsi"/>
                <w:noProof/>
                <w:sz w:val="21"/>
              </w:rPr>
              <w:tab/>
            </w:r>
            <w:r w:rsidR="00215085" w:rsidRPr="00E53EDD">
              <w:rPr>
                <w:rStyle w:val="a7"/>
                <w:noProof/>
              </w:rPr>
              <w:t>Mail Proxy アップロード条件のエクスポート</w:t>
            </w:r>
            <w:r w:rsidR="00215085">
              <w:rPr>
                <w:noProof/>
                <w:webHidden/>
              </w:rPr>
              <w:tab/>
            </w:r>
            <w:r w:rsidR="00215085">
              <w:rPr>
                <w:noProof/>
                <w:webHidden/>
              </w:rPr>
              <w:fldChar w:fldCharType="begin"/>
            </w:r>
            <w:r w:rsidR="00215085">
              <w:rPr>
                <w:noProof/>
                <w:webHidden/>
              </w:rPr>
              <w:instrText xml:space="preserve"> PAGEREF _Toc117788444 \h </w:instrText>
            </w:r>
            <w:r w:rsidR="00215085">
              <w:rPr>
                <w:noProof/>
                <w:webHidden/>
              </w:rPr>
            </w:r>
            <w:r w:rsidR="00215085">
              <w:rPr>
                <w:noProof/>
                <w:webHidden/>
              </w:rPr>
              <w:fldChar w:fldCharType="separate"/>
            </w:r>
            <w:r w:rsidR="00215085">
              <w:rPr>
                <w:noProof/>
                <w:webHidden/>
              </w:rPr>
              <w:t>84</w:t>
            </w:r>
            <w:r w:rsidR="00215085">
              <w:rPr>
                <w:noProof/>
                <w:webHidden/>
              </w:rPr>
              <w:fldChar w:fldCharType="end"/>
            </w:r>
          </w:hyperlink>
        </w:p>
        <w:p w:rsidR="00E237B0" w:rsidRDefault="00FA1ED0" w:rsidP="0072756C">
          <w:pPr>
            <w:rPr>
              <w:sz w:val="22"/>
              <w:szCs w:val="21"/>
            </w:rPr>
          </w:pPr>
          <w:r>
            <w:rPr>
              <w:b/>
              <w:bCs/>
              <w:noProof/>
            </w:rPr>
            <w:fldChar w:fldCharType="end"/>
          </w:r>
        </w:p>
        <w:p w:rsidR="00E237B0" w:rsidRDefault="00BC1C50" w:rsidP="0072756C">
          <w:pPr>
            <w:rPr>
              <w:rFonts w:cs="メイリオ"/>
              <w:sz w:val="22"/>
              <w:szCs w:val="21"/>
            </w:rPr>
            <w:sectPr w:rsidR="00E237B0" w:rsidSect="000003D3">
              <w:headerReference w:type="default" r:id="rId9"/>
              <w:footerReference w:type="first" r:id="rId10"/>
              <w:pgSz w:w="11906" w:h="16838"/>
              <w:pgMar w:top="1985" w:right="1701" w:bottom="1701" w:left="1701" w:header="851" w:footer="992" w:gutter="0"/>
              <w:pgNumType w:start="0"/>
              <w:cols w:space="425"/>
              <w:docGrid w:type="lines" w:linePitch="360"/>
            </w:sectPr>
          </w:pPr>
        </w:p>
      </w:sdtContent>
    </w:sdt>
    <w:p w:rsidR="00AD2125" w:rsidRDefault="00F90EBF" w:rsidP="00821D5E">
      <w:pPr>
        <w:pStyle w:val="1"/>
      </w:pPr>
      <w:bookmarkStart w:id="1" w:name="_Toc117788404"/>
      <w:r>
        <w:rPr>
          <w:rFonts w:hint="eastAsia"/>
        </w:rPr>
        <w:lastRenderedPageBreak/>
        <w:t>概要</w:t>
      </w:r>
      <w:bookmarkEnd w:id="1"/>
    </w:p>
    <w:p w:rsidR="00EA1B19" w:rsidRDefault="00EA1B19" w:rsidP="00EA1B19">
      <w:r>
        <w:rPr>
          <w:rFonts w:hint="eastAsia"/>
        </w:rPr>
        <w:t>本チュートリアルは、</w:t>
      </w:r>
      <w:r>
        <w:t>Proself Mail Proxyオプションを</w:t>
      </w:r>
      <w:r>
        <w:rPr>
          <w:rFonts w:hint="eastAsia"/>
        </w:rPr>
        <w:t>利用するための</w:t>
      </w:r>
      <w:r w:rsidR="00787DA4">
        <w:rPr>
          <w:rFonts w:hint="eastAsia"/>
        </w:rPr>
        <w:t>各種</w:t>
      </w:r>
      <w:r>
        <w:rPr>
          <w:rFonts w:hint="eastAsia"/>
        </w:rPr>
        <w:t>設定について</w:t>
      </w:r>
      <w:r>
        <w:t>記載して</w:t>
      </w:r>
      <w:r>
        <w:rPr>
          <w:rFonts w:hint="eastAsia"/>
        </w:rPr>
        <w:t>おります。</w:t>
      </w:r>
    </w:p>
    <w:p w:rsidR="0044478B" w:rsidRDefault="0044478B" w:rsidP="0044478B">
      <w:r>
        <w:rPr>
          <w:rFonts w:hint="eastAsia"/>
        </w:rPr>
        <w:t>なお、</w:t>
      </w:r>
      <w:r w:rsidR="00570507">
        <w:t>Proself Mail Proxy</w:t>
      </w:r>
      <w:r>
        <w:t>オプションを使用するためには、事前にProself Mail Proxyオプションのインストール及びライセンス認証を行う必要がございます。</w:t>
      </w:r>
    </w:p>
    <w:p w:rsidR="0044478B" w:rsidRDefault="0044478B" w:rsidP="0044478B"/>
    <w:p w:rsidR="00EA1B19" w:rsidRDefault="0044478B" w:rsidP="0044478B">
      <w:r>
        <w:rPr>
          <w:rFonts w:hint="eastAsia"/>
        </w:rPr>
        <w:t>インストール及びライセンス認証の手順</w:t>
      </w:r>
      <w:r w:rsidR="0037630C">
        <w:rPr>
          <w:rFonts w:hint="eastAsia"/>
        </w:rPr>
        <w:t>等</w:t>
      </w:r>
      <w:r w:rsidR="007D4E23">
        <w:rPr>
          <w:rFonts w:hint="eastAsia"/>
        </w:rPr>
        <w:t>につきましては、</w:t>
      </w:r>
      <w:r>
        <w:rPr>
          <w:rFonts w:hint="eastAsia"/>
        </w:rPr>
        <w:t>インストールメディアに同梱しているインストールガイド</w:t>
      </w:r>
      <w:r>
        <w:t>(InstallGuide.pdf)に記載しておりますので</w:t>
      </w:r>
      <w:r w:rsidR="00FB7ED5">
        <w:rPr>
          <w:rFonts w:hint="eastAsia"/>
        </w:rPr>
        <w:t>ご参照ください。</w:t>
      </w:r>
    </w:p>
    <w:p w:rsidR="0082377D" w:rsidRPr="00EA1B19" w:rsidRDefault="0082377D" w:rsidP="00CE7D61"/>
    <w:p w:rsidR="003F3DE0" w:rsidRDefault="003F3DE0">
      <w:pPr>
        <w:adjustRightInd/>
        <w:snapToGrid/>
      </w:pPr>
      <w:r>
        <w:br w:type="page"/>
      </w:r>
    </w:p>
    <w:p w:rsidR="003546F8" w:rsidRDefault="003546F8" w:rsidP="00821D5E">
      <w:pPr>
        <w:pStyle w:val="1"/>
      </w:pPr>
      <w:bookmarkStart w:id="2" w:name="_Mail_Proxyオプション設定"/>
      <w:bookmarkStart w:id="3" w:name="_Toc117788405"/>
      <w:bookmarkEnd w:id="2"/>
      <w:r>
        <w:rPr>
          <w:rFonts w:hint="eastAsia"/>
        </w:rPr>
        <w:lastRenderedPageBreak/>
        <w:t>Mail</w:t>
      </w:r>
      <w:r w:rsidR="00E9236C">
        <w:t xml:space="preserve"> </w:t>
      </w:r>
      <w:r>
        <w:rPr>
          <w:rFonts w:hint="eastAsia"/>
        </w:rPr>
        <w:t>Proxyオプション設定</w:t>
      </w:r>
      <w:bookmarkEnd w:id="3"/>
    </w:p>
    <w:p w:rsidR="00CE0465" w:rsidRDefault="00CE0465" w:rsidP="006C3B45">
      <w:r>
        <w:rPr>
          <w:rFonts w:hint="eastAsia"/>
        </w:rPr>
        <w:t>Proselfの管理者ユーザーでログイン</w:t>
      </w:r>
      <w:r w:rsidR="00A715F3">
        <w:rPr>
          <w:rFonts w:hint="eastAsia"/>
        </w:rPr>
        <w:t>後、</w:t>
      </w:r>
      <w:r>
        <w:rPr>
          <w:rFonts w:hint="eastAsia"/>
        </w:rPr>
        <w:t>ユーザー画面右上の歯車アイコンをクリック</w:t>
      </w:r>
      <w:r w:rsidR="00A715F3">
        <w:rPr>
          <w:rFonts w:hint="eastAsia"/>
        </w:rPr>
        <w:t>するか</w:t>
      </w:r>
      <w:r>
        <w:rPr>
          <w:rFonts w:hint="eastAsia"/>
        </w:rPr>
        <w:t>ユーザーID部分をクリック後に表示される「管理画面」をクリックします。</w:t>
      </w:r>
    </w:p>
    <w:p w:rsidR="00CE0465" w:rsidRDefault="004F2389" w:rsidP="004F2389">
      <w:pPr>
        <w:jc w:val="center"/>
      </w:pPr>
      <w:r>
        <w:rPr>
          <w:noProof/>
        </w:rPr>
        <mc:AlternateContent>
          <mc:Choice Requires="wps">
            <w:drawing>
              <wp:anchor distT="0" distB="0" distL="114300" distR="114300" simplePos="0" relativeHeight="251678720" behindDoc="0" locked="0" layoutInCell="1" allowOverlap="1" wp14:anchorId="37BD4D9E" wp14:editId="74577299">
                <wp:simplePos x="0" y="0"/>
                <wp:positionH relativeFrom="margin">
                  <wp:posOffset>4834890</wp:posOffset>
                </wp:positionH>
                <wp:positionV relativeFrom="paragraph">
                  <wp:posOffset>63500</wp:posOffset>
                </wp:positionV>
                <wp:extent cx="209550" cy="200025"/>
                <wp:effectExtent l="0" t="0" r="19050" b="28575"/>
                <wp:wrapNone/>
                <wp:docPr id="8" name="正方形/長方形 8"/>
                <wp:cNvGraphicFramePr/>
                <a:graphic xmlns:a="http://schemas.openxmlformats.org/drawingml/2006/main">
                  <a:graphicData uri="http://schemas.microsoft.com/office/word/2010/wordprocessingShape">
                    <wps:wsp>
                      <wps:cNvSpPr/>
                      <wps:spPr>
                        <a:xfrm>
                          <a:off x="0" y="0"/>
                          <a:ext cx="209550" cy="2000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2A9E3D" id="正方形/長方形 8" o:spid="_x0000_s1026" style="position:absolute;left:0;text-align:left;margin-left:380.7pt;margin-top:5pt;width:16.5pt;height:15.7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" filled="f" strokecolor="red" strokeweight="2pt">
                <w10:wrap anchorx="margin"/>
              </v:rect>
            </w:pict>
          </mc:Fallback>
        </mc:AlternateContent>
      </w:r>
      <w:r>
        <w:rPr>
          <w:noProof/>
        </w:rPr>
        <mc:AlternateContent>
          <mc:Choice Requires="wps">
            <w:drawing>
              <wp:anchor distT="0" distB="0" distL="114300" distR="114300" simplePos="0" relativeHeight="251676672" behindDoc="0" locked="0" layoutInCell="1" allowOverlap="1" wp14:anchorId="3A5E7F94" wp14:editId="56511C84">
                <wp:simplePos x="0" y="0"/>
                <wp:positionH relativeFrom="margin">
                  <wp:posOffset>4434840</wp:posOffset>
                </wp:positionH>
                <wp:positionV relativeFrom="paragraph">
                  <wp:posOffset>854075</wp:posOffset>
                </wp:positionV>
                <wp:extent cx="952500" cy="190500"/>
                <wp:effectExtent l="0" t="0" r="19050" b="19050"/>
                <wp:wrapNone/>
                <wp:docPr id="7" name="正方形/長方形 7"/>
                <wp:cNvGraphicFramePr/>
                <a:graphic xmlns:a="http://schemas.openxmlformats.org/drawingml/2006/main">
                  <a:graphicData uri="http://schemas.microsoft.com/office/word/2010/wordprocessingShape">
                    <wps:wsp>
                      <wps:cNvSpPr/>
                      <wps:spPr>
                        <a:xfrm>
                          <a:off x="0" y="0"/>
                          <a:ext cx="952500" cy="1905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3D2E82" id="正方形/長方形 7" o:spid="_x0000_s1026" style="position:absolute;left:0;text-align:left;margin-left:349.2pt;margin-top:67.25pt;width:75pt;height:1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" filled="f" strokecolor="red" strokeweight="2pt">
                <w10:wrap anchorx="margin"/>
              </v:rect>
            </w:pict>
          </mc:Fallback>
        </mc:AlternateContent>
      </w:r>
      <w:r>
        <w:rPr>
          <w:noProof/>
        </w:rPr>
        <w:drawing>
          <wp:inline distT="0" distB="0" distL="0" distR="0" wp14:anchorId="29641566" wp14:editId="6ACEE642">
            <wp:extent cx="5400040" cy="2146935"/>
            <wp:effectExtent l="19050" t="19050" r="10160" b="24765"/>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5400040" cy="2146935"/>
                    </a:xfrm>
                    <a:prstGeom prst="rect">
                      <a:avLst/>
                    </a:prstGeom>
                    <a:ln>
                      <a:solidFill>
                        <a:schemeClr val="tx1"/>
                      </a:solidFill>
                    </a:ln>
                  </pic:spPr>
                </pic:pic>
              </a:graphicData>
            </a:graphic>
          </wp:inline>
        </w:drawing>
      </w:r>
    </w:p>
    <w:p w:rsidR="00CE0465" w:rsidRPr="0022024C" w:rsidRDefault="0022024C" w:rsidP="0022024C">
      <w:pPr>
        <w:jc w:val="center"/>
        <w:rPr>
          <w:b/>
        </w:rPr>
      </w:pPr>
      <w:r w:rsidRPr="0022024C">
        <w:rPr>
          <w:rFonts w:hint="eastAsia"/>
          <w:b/>
        </w:rPr>
        <w:t>ホーム画面</w:t>
      </w:r>
    </w:p>
    <w:p w:rsidR="00CE0465" w:rsidRDefault="00CE0465" w:rsidP="006C3B45"/>
    <w:p w:rsidR="00231255" w:rsidRDefault="006C3B45" w:rsidP="006C3B45">
      <w:r>
        <w:t>管理者画面</w:t>
      </w:r>
      <w:r w:rsidR="004E6C58">
        <w:rPr>
          <w:rFonts w:hint="eastAsia"/>
        </w:rPr>
        <w:t>のメニュー</w:t>
      </w:r>
      <w:r w:rsidR="00B900F8">
        <w:rPr>
          <w:rFonts w:hint="eastAsia"/>
        </w:rPr>
        <w:t>より</w:t>
      </w:r>
      <w:r w:rsidR="004E6C58">
        <w:t xml:space="preserve">「Mail </w:t>
      </w:r>
      <w:r w:rsidR="004E6C58">
        <w:rPr>
          <w:rFonts w:hint="eastAsia"/>
        </w:rPr>
        <w:t>P</w:t>
      </w:r>
      <w:r w:rsidR="004E6C58">
        <w:t>roxy設定」</w:t>
      </w:r>
      <w:r w:rsidR="004E6C58">
        <w:rPr>
          <w:rFonts w:hint="eastAsia"/>
        </w:rPr>
        <w:t>をクリックします。</w:t>
      </w:r>
    </w:p>
    <w:p w:rsidR="006C3B45" w:rsidRPr="006C3B45" w:rsidRDefault="006076B4" w:rsidP="006C3B45">
      <w:pPr>
        <w:jc w:val="center"/>
      </w:pPr>
      <w:r>
        <w:rPr>
          <w:noProof/>
        </w:rPr>
        <mc:AlternateContent>
          <mc:Choice Requires="wps">
            <w:drawing>
              <wp:anchor distT="0" distB="0" distL="114300" distR="114300" simplePos="0" relativeHeight="251672576" behindDoc="0" locked="0" layoutInCell="1" allowOverlap="1">
                <wp:simplePos x="0" y="0"/>
                <wp:positionH relativeFrom="column">
                  <wp:posOffset>15240</wp:posOffset>
                </wp:positionH>
                <wp:positionV relativeFrom="paragraph">
                  <wp:posOffset>1939925</wp:posOffset>
                </wp:positionV>
                <wp:extent cx="847725" cy="190500"/>
                <wp:effectExtent l="0" t="0" r="28575" b="19050"/>
                <wp:wrapNone/>
                <wp:docPr id="4" name="正方形/長方形 4"/>
                <wp:cNvGraphicFramePr/>
                <a:graphic xmlns:a="http://schemas.openxmlformats.org/drawingml/2006/main">
                  <a:graphicData uri="http://schemas.microsoft.com/office/word/2010/wordprocessingShape">
                    <wps:wsp>
                      <wps:cNvSpPr/>
                      <wps:spPr>
                        <a:xfrm>
                          <a:off x="0" y="0"/>
                          <a:ext cx="847725" cy="1905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7934426" id="正方形/長方形 4" o:spid="_x0000_s1026" style="position:absolute;left:0;text-align:left;margin-left:1.2pt;margin-top:152.75pt;width:66.75pt;height:1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" filled="f" strokecolor="red" strokeweight="2pt"/>
            </w:pict>
          </mc:Fallback>
        </mc:AlternateContent>
      </w:r>
      <w:r>
        <w:rPr>
          <w:noProof/>
        </w:rPr>
        <mc:AlternateContent>
          <mc:Choice Requires="wps">
            <w:drawing>
              <wp:anchor distT="0" distB="0" distL="114300" distR="114300" simplePos="0" relativeHeight="251674624" behindDoc="0" locked="0" layoutInCell="1" allowOverlap="1" wp14:anchorId="5EF67347" wp14:editId="2FB159C3">
                <wp:simplePos x="0" y="0"/>
                <wp:positionH relativeFrom="column">
                  <wp:posOffset>3101340</wp:posOffset>
                </wp:positionH>
                <wp:positionV relativeFrom="paragraph">
                  <wp:posOffset>2406650</wp:posOffset>
                </wp:positionV>
                <wp:extent cx="2085975" cy="609600"/>
                <wp:effectExtent l="0" t="0" r="28575" b="19050"/>
                <wp:wrapNone/>
                <wp:docPr id="5" name="正方形/長方形 5"/>
                <wp:cNvGraphicFramePr/>
                <a:graphic xmlns:a="http://schemas.openxmlformats.org/drawingml/2006/main">
                  <a:graphicData uri="http://schemas.microsoft.com/office/word/2010/wordprocessingShape">
                    <wps:wsp>
                      <wps:cNvSpPr/>
                      <wps:spPr>
                        <a:xfrm>
                          <a:off x="0" y="0"/>
                          <a:ext cx="2085975" cy="6096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6922F5" id="正方形/長方形 5" o:spid="_x0000_s1026" style="position:absolute;left:0;text-align:left;margin-left:244.2pt;margin-top:189.5pt;width:164.25pt;height:4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" filled="f" strokecolor="red" strokeweight="2pt"/>
            </w:pict>
          </mc:Fallback>
        </mc:AlternateContent>
      </w:r>
      <w:r w:rsidR="00FB4549">
        <w:rPr>
          <w:noProof/>
        </w:rPr>
        <w:drawing>
          <wp:inline distT="0" distB="0" distL="0" distR="0" wp14:anchorId="0DC3C21D" wp14:editId="1E99DB0B">
            <wp:extent cx="5400040" cy="3045460"/>
            <wp:effectExtent l="19050" t="19050" r="10160" b="2159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5400040" cy="3045460"/>
                    </a:xfrm>
                    <a:prstGeom prst="rect">
                      <a:avLst/>
                    </a:prstGeom>
                    <a:ln>
                      <a:solidFill>
                        <a:schemeClr val="tx1"/>
                      </a:solidFill>
                    </a:ln>
                  </pic:spPr>
                </pic:pic>
              </a:graphicData>
            </a:graphic>
          </wp:inline>
        </w:drawing>
      </w:r>
    </w:p>
    <w:p w:rsidR="006C3B45" w:rsidRPr="006C3B45" w:rsidRDefault="00643C3F" w:rsidP="006C3B45">
      <w:pPr>
        <w:jc w:val="center"/>
        <w:rPr>
          <w:b/>
        </w:rPr>
      </w:pPr>
      <w:r>
        <w:rPr>
          <w:rFonts w:hint="eastAsia"/>
          <w:b/>
        </w:rPr>
        <w:t>管理画面</w:t>
      </w:r>
    </w:p>
    <w:p w:rsidR="00C75CA6" w:rsidRDefault="00A715F3" w:rsidP="006C3B45">
      <w:r>
        <w:rPr>
          <w:rFonts w:hint="eastAsia"/>
        </w:rPr>
        <w:lastRenderedPageBreak/>
        <w:t>さらに</w:t>
      </w:r>
      <w:r w:rsidR="00432CEA">
        <w:rPr>
          <w:rFonts w:hint="eastAsia"/>
        </w:rPr>
        <w:t>Mail</w:t>
      </w:r>
      <w:r w:rsidR="00432CEA">
        <w:t xml:space="preserve"> Proxy</w:t>
      </w:r>
      <w:r w:rsidR="00432CEA">
        <w:rPr>
          <w:rFonts w:hint="eastAsia"/>
        </w:rPr>
        <w:t>オプション設定画面</w:t>
      </w:r>
      <w:r w:rsidR="00A55977">
        <w:rPr>
          <w:rFonts w:hint="eastAsia"/>
        </w:rPr>
        <w:t>のメニューより</w:t>
      </w:r>
      <w:r w:rsidR="00C75CA6">
        <w:rPr>
          <w:rFonts w:hint="eastAsia"/>
        </w:rPr>
        <w:t>「Mail</w:t>
      </w:r>
      <w:r w:rsidR="00432CEA">
        <w:t xml:space="preserve"> </w:t>
      </w:r>
      <w:r w:rsidR="00C75CA6">
        <w:rPr>
          <w:rFonts w:hint="eastAsia"/>
        </w:rPr>
        <w:t>Proxy設定」</w:t>
      </w:r>
      <w:r w:rsidR="00432CEA">
        <w:rPr>
          <w:rFonts w:hint="eastAsia"/>
        </w:rPr>
        <w:t>をクリック</w:t>
      </w:r>
      <w:r>
        <w:rPr>
          <w:rFonts w:hint="eastAsia"/>
        </w:rPr>
        <w:t>し、各設定のメニューが表示されている画面に移動します。</w:t>
      </w:r>
    </w:p>
    <w:p w:rsidR="00143EC4" w:rsidRDefault="00A55977" w:rsidP="00237592">
      <w:pPr>
        <w:jc w:val="center"/>
      </w:pPr>
      <w:r>
        <w:rPr>
          <w:noProof/>
        </w:rPr>
        <mc:AlternateContent>
          <mc:Choice Requires="wps">
            <w:drawing>
              <wp:anchor distT="0" distB="0" distL="114300" distR="114300" simplePos="0" relativeHeight="251682816" behindDoc="0" locked="0" layoutInCell="1" allowOverlap="1" wp14:anchorId="3390F854" wp14:editId="5B938D00">
                <wp:simplePos x="0" y="0"/>
                <wp:positionH relativeFrom="margin">
                  <wp:posOffset>977265</wp:posOffset>
                </wp:positionH>
                <wp:positionV relativeFrom="paragraph">
                  <wp:posOffset>652144</wp:posOffset>
                </wp:positionV>
                <wp:extent cx="1581150" cy="1076325"/>
                <wp:effectExtent l="0" t="0" r="19050" b="28575"/>
                <wp:wrapNone/>
                <wp:docPr id="24" name="正方形/長方形 24"/>
                <wp:cNvGraphicFramePr/>
                <a:graphic xmlns:a="http://schemas.openxmlformats.org/drawingml/2006/main">
                  <a:graphicData uri="http://schemas.microsoft.com/office/word/2010/wordprocessingShape">
                    <wps:wsp>
                      <wps:cNvSpPr/>
                      <wps:spPr>
                        <a:xfrm>
                          <a:off x="0" y="0"/>
                          <a:ext cx="1581150" cy="10763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A1AB21" id="正方形/長方形 24" o:spid="_x0000_s1026" style="position:absolute;left:0;text-align:left;margin-left:76.95pt;margin-top:51.35pt;width:124.5pt;height:84.75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" filled="f" strokecolor="red" strokeweight="2pt">
                <w10:wrap anchorx="margin"/>
              </v:rect>
            </w:pict>
          </mc:Fallback>
        </mc:AlternateContent>
      </w:r>
      <w:r>
        <w:rPr>
          <w:noProof/>
        </w:rPr>
        <mc:AlternateContent>
          <mc:Choice Requires="wps">
            <w:drawing>
              <wp:anchor distT="0" distB="0" distL="114300" distR="114300" simplePos="0" relativeHeight="251680768" behindDoc="0" locked="0" layoutInCell="1" allowOverlap="1" wp14:anchorId="2E28827C" wp14:editId="6322A609">
                <wp:simplePos x="0" y="0"/>
                <wp:positionH relativeFrom="margin">
                  <wp:posOffset>15241</wp:posOffset>
                </wp:positionH>
                <wp:positionV relativeFrom="paragraph">
                  <wp:posOffset>585470</wp:posOffset>
                </wp:positionV>
                <wp:extent cx="838200" cy="190500"/>
                <wp:effectExtent l="0" t="0" r="19050" b="19050"/>
                <wp:wrapNone/>
                <wp:docPr id="23" name="正方形/長方形 23"/>
                <wp:cNvGraphicFramePr/>
                <a:graphic xmlns:a="http://schemas.openxmlformats.org/drawingml/2006/main">
                  <a:graphicData uri="http://schemas.microsoft.com/office/word/2010/wordprocessingShape">
                    <wps:wsp>
                      <wps:cNvSpPr/>
                      <wps:spPr>
                        <a:xfrm>
                          <a:off x="0" y="0"/>
                          <a:ext cx="838200" cy="1905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A3BA9D" id="正方形/長方形 23" o:spid="_x0000_s1026" style="position:absolute;left:0;text-align:left;margin-left:1.2pt;margin-top:46.1pt;width:66pt;height:1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" filled="f" strokecolor="red" strokeweight="2pt">
                <w10:wrap anchorx="margin"/>
              </v:rect>
            </w:pict>
          </mc:Fallback>
        </mc:AlternateContent>
      </w:r>
      <w:r w:rsidR="00237592">
        <w:rPr>
          <w:noProof/>
        </w:rPr>
        <w:drawing>
          <wp:inline distT="0" distB="0" distL="0" distR="0" wp14:anchorId="34CB6447" wp14:editId="56737D9B">
            <wp:extent cx="5400040" cy="1744980"/>
            <wp:effectExtent l="19050" t="19050" r="10160" b="2667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00040" cy="1744980"/>
                    </a:xfrm>
                    <a:prstGeom prst="rect">
                      <a:avLst/>
                    </a:prstGeom>
                    <a:ln>
                      <a:solidFill>
                        <a:schemeClr val="tx1"/>
                      </a:solidFill>
                    </a:ln>
                  </pic:spPr>
                </pic:pic>
              </a:graphicData>
            </a:graphic>
          </wp:inline>
        </w:drawing>
      </w:r>
    </w:p>
    <w:p w:rsidR="00237592" w:rsidRPr="00237592" w:rsidRDefault="00237592" w:rsidP="00237592">
      <w:pPr>
        <w:jc w:val="center"/>
        <w:rPr>
          <w:b/>
        </w:rPr>
      </w:pPr>
      <w:r w:rsidRPr="00237592">
        <w:rPr>
          <w:b/>
        </w:rPr>
        <w:t>Mail Proxy オプション設定</w:t>
      </w:r>
    </w:p>
    <w:p w:rsidR="00143EC4" w:rsidRDefault="00143EC4" w:rsidP="00A55977"/>
    <w:p w:rsidR="00111B77" w:rsidRDefault="00111B77" w:rsidP="00111B77">
      <w:pPr>
        <w:jc w:val="center"/>
        <w:rPr>
          <w:b/>
        </w:rPr>
      </w:pPr>
      <w:r>
        <w:rPr>
          <w:noProof/>
        </w:rPr>
        <w:drawing>
          <wp:inline distT="0" distB="0" distL="0" distR="0" wp14:anchorId="5402F51F" wp14:editId="0555CB2D">
            <wp:extent cx="5400040" cy="3622040"/>
            <wp:effectExtent l="19050" t="19050" r="10160" b="16510"/>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400040" cy="3622040"/>
                    </a:xfrm>
                    <a:prstGeom prst="rect">
                      <a:avLst/>
                    </a:prstGeom>
                    <a:ln>
                      <a:solidFill>
                        <a:schemeClr val="tx1"/>
                      </a:solidFill>
                    </a:ln>
                  </pic:spPr>
                </pic:pic>
              </a:graphicData>
            </a:graphic>
          </wp:inline>
        </w:drawing>
      </w:r>
    </w:p>
    <w:p w:rsidR="0018029D" w:rsidRDefault="0018029D" w:rsidP="00613345">
      <w:pPr>
        <w:jc w:val="center"/>
        <w:rPr>
          <w:b/>
        </w:rPr>
      </w:pPr>
      <w:r w:rsidRPr="00143EC4">
        <w:rPr>
          <w:rFonts w:hint="eastAsia"/>
          <w:b/>
        </w:rPr>
        <w:t>Mail</w:t>
      </w:r>
      <w:r>
        <w:rPr>
          <w:b/>
        </w:rPr>
        <w:t xml:space="preserve"> </w:t>
      </w:r>
      <w:r w:rsidRPr="00143EC4">
        <w:rPr>
          <w:rFonts w:hint="eastAsia"/>
          <w:b/>
        </w:rPr>
        <w:t>Proxy</w:t>
      </w:r>
      <w:r w:rsidR="00512025">
        <w:rPr>
          <w:rFonts w:hint="eastAsia"/>
          <w:b/>
        </w:rPr>
        <w:t>オプション</w:t>
      </w:r>
      <w:r w:rsidRPr="00143EC4">
        <w:rPr>
          <w:rFonts w:hint="eastAsia"/>
          <w:b/>
        </w:rPr>
        <w:t>設定</w:t>
      </w:r>
    </w:p>
    <w:p w:rsidR="00A1666F" w:rsidRDefault="00A1666F" w:rsidP="00A715F3"/>
    <w:p w:rsidR="00BB6059" w:rsidRDefault="00BB6059" w:rsidP="00A715F3">
      <w:r>
        <w:rPr>
          <w:rFonts w:hint="eastAsia"/>
        </w:rPr>
        <w:t>なお、Mail Proxyオプション設定は</w:t>
      </w:r>
      <w:r w:rsidR="00C655E2">
        <w:rPr>
          <w:rFonts w:hint="eastAsia"/>
        </w:rPr>
        <w:t>プライマリグループの管理者である</w:t>
      </w:r>
      <w:r>
        <w:rPr>
          <w:rFonts w:hint="eastAsia"/>
        </w:rPr>
        <w:t>グループ管理者も利用可能です。</w:t>
      </w:r>
    </w:p>
    <w:p w:rsidR="00E52625" w:rsidRDefault="00E52625" w:rsidP="00A715F3"/>
    <w:p w:rsidR="00881B55" w:rsidRDefault="003E235F" w:rsidP="00881B55">
      <w:r>
        <w:rPr>
          <w:rFonts w:hint="eastAsia"/>
        </w:rPr>
        <w:lastRenderedPageBreak/>
        <w:t>Proselfにログイン後</w:t>
      </w:r>
      <w:r w:rsidR="00290EB1">
        <w:rPr>
          <w:rFonts w:hint="eastAsia"/>
        </w:rPr>
        <w:t>の</w:t>
      </w:r>
      <w:r w:rsidR="00881B55">
        <w:rPr>
          <w:rFonts w:hint="eastAsia"/>
        </w:rPr>
        <w:t>管理画面</w:t>
      </w:r>
      <w:r w:rsidR="000964E4">
        <w:rPr>
          <w:rFonts w:hint="eastAsia"/>
        </w:rPr>
        <w:t>までの移動は</w:t>
      </w:r>
      <w:r w:rsidR="00E52625">
        <w:rPr>
          <w:rFonts w:hint="eastAsia"/>
        </w:rPr>
        <w:t>管理者ユーザーと同じです</w:t>
      </w:r>
      <w:r w:rsidR="00290EB1">
        <w:rPr>
          <w:rFonts w:hint="eastAsia"/>
        </w:rPr>
        <w:t>が、Mail Proxyオプション設定への移動には、</w:t>
      </w:r>
      <w:r w:rsidR="00E52625">
        <w:rPr>
          <w:rFonts w:hint="eastAsia"/>
        </w:rPr>
        <w:t>管理画面のメニューより「システム設定」</w:t>
      </w:r>
      <w:r w:rsidR="0029583F">
        <w:rPr>
          <w:rFonts w:hint="eastAsia"/>
        </w:rPr>
        <w:t>をクリック</w:t>
      </w:r>
      <w:r w:rsidR="00290EB1">
        <w:rPr>
          <w:rFonts w:hint="eastAsia"/>
        </w:rPr>
        <w:t>後</w:t>
      </w:r>
      <w:r w:rsidR="0029583F">
        <w:rPr>
          <w:rFonts w:hint="eastAsia"/>
        </w:rPr>
        <w:t>、さらに</w:t>
      </w:r>
      <w:r w:rsidR="00752D77">
        <w:rPr>
          <w:rFonts w:hint="eastAsia"/>
        </w:rPr>
        <w:t>システム設定メニューより</w:t>
      </w:r>
      <w:r w:rsidR="00B71926">
        <w:rPr>
          <w:rFonts w:hint="eastAsia"/>
        </w:rPr>
        <w:t>「M</w:t>
      </w:r>
      <w:r w:rsidR="00B71926">
        <w:t>ail Proxy</w:t>
      </w:r>
      <w:r w:rsidR="00B71926">
        <w:rPr>
          <w:rFonts w:hint="eastAsia"/>
        </w:rPr>
        <w:t>」</w:t>
      </w:r>
      <w:r w:rsidR="00E23C0B">
        <w:rPr>
          <w:rFonts w:hint="eastAsia"/>
        </w:rPr>
        <w:t>を</w:t>
      </w:r>
      <w:r w:rsidR="00B71926">
        <w:rPr>
          <w:rFonts w:hint="eastAsia"/>
        </w:rPr>
        <w:t>クリックする</w:t>
      </w:r>
      <w:r w:rsidR="00290EB1">
        <w:rPr>
          <w:rFonts w:hint="eastAsia"/>
        </w:rPr>
        <w:t>必要があ</w:t>
      </w:r>
      <w:r w:rsidR="00E37DCB">
        <w:rPr>
          <w:rFonts w:hint="eastAsia"/>
        </w:rPr>
        <w:t>ります。</w:t>
      </w:r>
    </w:p>
    <w:p w:rsidR="00881B55" w:rsidRDefault="00153C3C" w:rsidP="00153C3C">
      <w:pPr>
        <w:jc w:val="center"/>
      </w:pPr>
      <w:r>
        <w:rPr>
          <w:noProof/>
        </w:rPr>
        <mc:AlternateContent>
          <mc:Choice Requires="wps">
            <w:drawing>
              <wp:anchor distT="0" distB="0" distL="114300" distR="114300" simplePos="0" relativeHeight="251873280" behindDoc="0" locked="0" layoutInCell="1" allowOverlap="1" wp14:anchorId="5601330C" wp14:editId="07104567">
                <wp:simplePos x="0" y="0"/>
                <wp:positionH relativeFrom="margin">
                  <wp:posOffset>15240</wp:posOffset>
                </wp:positionH>
                <wp:positionV relativeFrom="paragraph">
                  <wp:posOffset>1549400</wp:posOffset>
                </wp:positionV>
                <wp:extent cx="838200" cy="190500"/>
                <wp:effectExtent l="0" t="0" r="19050" b="19050"/>
                <wp:wrapNone/>
                <wp:docPr id="34" name="正方形/長方形 34"/>
                <wp:cNvGraphicFramePr/>
                <a:graphic xmlns:a="http://schemas.openxmlformats.org/drawingml/2006/main">
                  <a:graphicData uri="http://schemas.microsoft.com/office/word/2010/wordprocessingShape">
                    <wps:wsp>
                      <wps:cNvSpPr/>
                      <wps:spPr>
                        <a:xfrm>
                          <a:off x="0" y="0"/>
                          <a:ext cx="838200" cy="1905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E86E4F" id="正方形/長方形 34" o:spid="_x0000_s1026" style="position:absolute;left:0;text-align:left;margin-left:1.2pt;margin-top:122pt;width:66pt;height:15pt;z-index:251873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" filled="f" strokecolor="red" strokeweight="2pt">
                <w10:wrap anchorx="margin"/>
              </v:rect>
            </w:pict>
          </mc:Fallback>
        </mc:AlternateContent>
      </w:r>
      <w:r>
        <w:rPr>
          <w:noProof/>
        </w:rPr>
        <mc:AlternateContent>
          <mc:Choice Requires="wps">
            <w:drawing>
              <wp:anchor distT="0" distB="0" distL="114300" distR="114300" simplePos="0" relativeHeight="251871232" behindDoc="0" locked="0" layoutInCell="1" allowOverlap="1" wp14:anchorId="4F642897" wp14:editId="50761234">
                <wp:simplePos x="0" y="0"/>
                <wp:positionH relativeFrom="column">
                  <wp:posOffset>3110865</wp:posOffset>
                </wp:positionH>
                <wp:positionV relativeFrom="paragraph">
                  <wp:posOffset>1739900</wp:posOffset>
                </wp:positionV>
                <wp:extent cx="2085975" cy="609600"/>
                <wp:effectExtent l="0" t="0" r="28575" b="19050"/>
                <wp:wrapNone/>
                <wp:docPr id="31" name="正方形/長方形 31"/>
                <wp:cNvGraphicFramePr/>
                <a:graphic xmlns:a="http://schemas.openxmlformats.org/drawingml/2006/main">
                  <a:graphicData uri="http://schemas.microsoft.com/office/word/2010/wordprocessingShape">
                    <wps:wsp>
                      <wps:cNvSpPr/>
                      <wps:spPr>
                        <a:xfrm>
                          <a:off x="0" y="0"/>
                          <a:ext cx="2085975" cy="6096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CE461F" id="正方形/長方形 31" o:spid="_x0000_s1026" style="position:absolute;left:0;text-align:left;margin-left:244.95pt;margin-top:137pt;width:164.25pt;height:48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" filled="f" strokecolor="red" strokeweight="2pt"/>
            </w:pict>
          </mc:Fallback>
        </mc:AlternateContent>
      </w:r>
      <w:r>
        <w:rPr>
          <w:noProof/>
        </w:rPr>
        <w:drawing>
          <wp:inline distT="0" distB="0" distL="0" distR="0" wp14:anchorId="3E4837DA" wp14:editId="051737EE">
            <wp:extent cx="5400040" cy="2383155"/>
            <wp:effectExtent l="19050" t="19050" r="10160" b="17145"/>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400040" cy="2383155"/>
                    </a:xfrm>
                    <a:prstGeom prst="rect">
                      <a:avLst/>
                    </a:prstGeom>
                    <a:ln>
                      <a:solidFill>
                        <a:schemeClr val="tx1"/>
                      </a:solidFill>
                    </a:ln>
                  </pic:spPr>
                </pic:pic>
              </a:graphicData>
            </a:graphic>
          </wp:inline>
        </w:drawing>
      </w:r>
    </w:p>
    <w:p w:rsidR="00881B55" w:rsidRPr="00E25D50" w:rsidRDefault="00E25D50" w:rsidP="00E25D50">
      <w:pPr>
        <w:jc w:val="center"/>
        <w:rPr>
          <w:b/>
        </w:rPr>
      </w:pPr>
      <w:r w:rsidRPr="00E25D50">
        <w:rPr>
          <w:rFonts w:hint="eastAsia"/>
          <w:b/>
        </w:rPr>
        <w:t>管理画面(グループ管理者)</w:t>
      </w:r>
    </w:p>
    <w:p w:rsidR="00881B55" w:rsidRDefault="00881B55" w:rsidP="00A715F3"/>
    <w:p w:rsidR="00E52625" w:rsidRDefault="00E52625" w:rsidP="00E52625">
      <w:pPr>
        <w:jc w:val="center"/>
      </w:pPr>
      <w:r>
        <w:rPr>
          <w:noProof/>
        </w:rPr>
        <mc:AlternateContent>
          <mc:Choice Requires="wps">
            <w:drawing>
              <wp:anchor distT="0" distB="0" distL="114300" distR="114300" simplePos="0" relativeHeight="251877376" behindDoc="0" locked="0" layoutInCell="1" allowOverlap="1" wp14:anchorId="08E79A94" wp14:editId="3821E42D">
                <wp:simplePos x="0" y="0"/>
                <wp:positionH relativeFrom="column">
                  <wp:posOffset>967740</wp:posOffset>
                </wp:positionH>
                <wp:positionV relativeFrom="paragraph">
                  <wp:posOffset>522605</wp:posOffset>
                </wp:positionV>
                <wp:extent cx="1571625" cy="2190750"/>
                <wp:effectExtent l="0" t="0" r="28575" b="19050"/>
                <wp:wrapNone/>
                <wp:docPr id="50" name="正方形/長方形 50"/>
                <wp:cNvGraphicFramePr/>
                <a:graphic xmlns:a="http://schemas.openxmlformats.org/drawingml/2006/main">
                  <a:graphicData uri="http://schemas.microsoft.com/office/word/2010/wordprocessingShape">
                    <wps:wsp>
                      <wps:cNvSpPr/>
                      <wps:spPr>
                        <a:xfrm>
                          <a:off x="0" y="0"/>
                          <a:ext cx="1571625" cy="21907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25BDFD" id="正方形/長方形 50" o:spid="_x0000_s1026" style="position:absolute;left:0;text-align:left;margin-left:76.2pt;margin-top:41.15pt;width:123.75pt;height:172.5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" filled="f" strokecolor="red" strokeweight="2pt"/>
            </w:pict>
          </mc:Fallback>
        </mc:AlternateContent>
      </w:r>
      <w:r>
        <w:rPr>
          <w:noProof/>
        </w:rPr>
        <mc:AlternateContent>
          <mc:Choice Requires="wps">
            <w:drawing>
              <wp:anchor distT="0" distB="0" distL="114300" distR="114300" simplePos="0" relativeHeight="251875328" behindDoc="0" locked="0" layoutInCell="1" allowOverlap="1" wp14:anchorId="5E3B0FEF" wp14:editId="1ADF386A">
                <wp:simplePos x="0" y="0"/>
                <wp:positionH relativeFrom="margin">
                  <wp:posOffset>5715</wp:posOffset>
                </wp:positionH>
                <wp:positionV relativeFrom="paragraph">
                  <wp:posOffset>960755</wp:posOffset>
                </wp:positionV>
                <wp:extent cx="838200" cy="190500"/>
                <wp:effectExtent l="0" t="0" r="19050" b="19050"/>
                <wp:wrapNone/>
                <wp:docPr id="42" name="正方形/長方形 42"/>
                <wp:cNvGraphicFramePr/>
                <a:graphic xmlns:a="http://schemas.openxmlformats.org/drawingml/2006/main">
                  <a:graphicData uri="http://schemas.microsoft.com/office/word/2010/wordprocessingShape">
                    <wps:wsp>
                      <wps:cNvSpPr/>
                      <wps:spPr>
                        <a:xfrm>
                          <a:off x="0" y="0"/>
                          <a:ext cx="838200" cy="1905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A7A555" id="正方形/長方形 42" o:spid="_x0000_s1026" style="position:absolute;left:0;text-align:left;margin-left:.45pt;margin-top:75.65pt;width:66pt;height:15pt;z-index:251875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" filled="f" strokecolor="red" strokeweight="2pt">
                <w10:wrap anchorx="margin"/>
              </v:rect>
            </w:pict>
          </mc:Fallback>
        </mc:AlternateContent>
      </w:r>
      <w:r>
        <w:rPr>
          <w:noProof/>
        </w:rPr>
        <w:drawing>
          <wp:inline distT="0" distB="0" distL="0" distR="0" wp14:anchorId="466D6778" wp14:editId="172D1E0E">
            <wp:extent cx="5400040" cy="2766060"/>
            <wp:effectExtent l="19050" t="19050" r="10160" b="15240"/>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5400040" cy="2766060"/>
                    </a:xfrm>
                    <a:prstGeom prst="rect">
                      <a:avLst/>
                    </a:prstGeom>
                    <a:ln>
                      <a:solidFill>
                        <a:schemeClr val="tx1"/>
                      </a:solidFill>
                    </a:ln>
                  </pic:spPr>
                </pic:pic>
              </a:graphicData>
            </a:graphic>
          </wp:inline>
        </w:drawing>
      </w:r>
    </w:p>
    <w:p w:rsidR="00BB6059" w:rsidRPr="00087A28" w:rsidRDefault="00087A28" w:rsidP="00087A28">
      <w:pPr>
        <w:jc w:val="center"/>
        <w:rPr>
          <w:b/>
        </w:rPr>
      </w:pPr>
      <w:r w:rsidRPr="00087A28">
        <w:rPr>
          <w:rFonts w:hint="eastAsia"/>
          <w:b/>
        </w:rPr>
        <w:t>システム設定(グループ管理者)</w:t>
      </w:r>
    </w:p>
    <w:p w:rsidR="00087A28" w:rsidRDefault="00087A28" w:rsidP="00A715F3"/>
    <w:p w:rsidR="00550BD0" w:rsidRDefault="00550BD0" w:rsidP="00550BD0">
      <w:r>
        <w:rPr>
          <w:rFonts w:hint="eastAsia"/>
        </w:rPr>
        <w:t>以下はグループ管理者のMail Proxyオプション設定画面の例となります。</w:t>
      </w:r>
    </w:p>
    <w:p w:rsidR="006F4777" w:rsidRPr="006F4777" w:rsidRDefault="00550BD0" w:rsidP="00303561">
      <w:r>
        <w:rPr>
          <w:rFonts w:hint="eastAsia"/>
        </w:rPr>
        <w:lastRenderedPageBreak/>
        <w:t>管理者の設定によってはグループ管理者が</w:t>
      </w:r>
      <w:r w:rsidR="00A731D1">
        <w:rPr>
          <w:rFonts w:hint="eastAsia"/>
        </w:rPr>
        <w:t>設定でき</w:t>
      </w:r>
      <w:r w:rsidR="00303561">
        <w:rPr>
          <w:rFonts w:hint="eastAsia"/>
        </w:rPr>
        <w:t>ないよう制限がかけられている場合があります。この</w:t>
      </w:r>
      <w:r w:rsidR="00FA74A5">
        <w:rPr>
          <w:rFonts w:hint="eastAsia"/>
        </w:rPr>
        <w:t>場合</w:t>
      </w:r>
      <w:r w:rsidR="00303561">
        <w:rPr>
          <w:rFonts w:hint="eastAsia"/>
        </w:rPr>
        <w:t>はMail Proxyオプション設定画面内にある</w:t>
      </w:r>
      <w:r w:rsidR="00A731D1">
        <w:rPr>
          <w:rFonts w:hint="eastAsia"/>
        </w:rPr>
        <w:t>各設定内に「設定」ボタンが表示され</w:t>
      </w:r>
      <w:r w:rsidR="00303561">
        <w:rPr>
          <w:rFonts w:hint="eastAsia"/>
        </w:rPr>
        <w:t>ません。</w:t>
      </w:r>
    </w:p>
    <w:p w:rsidR="00087A28" w:rsidRDefault="0019385D" w:rsidP="00087A28">
      <w:pPr>
        <w:jc w:val="center"/>
      </w:pPr>
      <w:r>
        <w:rPr>
          <w:noProof/>
        </w:rPr>
        <mc:AlternateContent>
          <mc:Choice Requires="wps">
            <w:drawing>
              <wp:anchor distT="0" distB="0" distL="114300" distR="114300" simplePos="0" relativeHeight="251881472" behindDoc="0" locked="0" layoutInCell="1" allowOverlap="1" wp14:anchorId="70A6EC42" wp14:editId="4EC2A1E7">
                <wp:simplePos x="0" y="0"/>
                <wp:positionH relativeFrom="margin">
                  <wp:posOffset>1644015</wp:posOffset>
                </wp:positionH>
                <wp:positionV relativeFrom="paragraph">
                  <wp:posOffset>1172210</wp:posOffset>
                </wp:positionV>
                <wp:extent cx="2933700" cy="1009650"/>
                <wp:effectExtent l="0" t="0" r="19050" b="19050"/>
                <wp:wrapNone/>
                <wp:docPr id="52" name="正方形/長方形 52"/>
                <wp:cNvGraphicFramePr/>
                <a:graphic xmlns:a="http://schemas.openxmlformats.org/drawingml/2006/main">
                  <a:graphicData uri="http://schemas.microsoft.com/office/word/2010/wordprocessingShape">
                    <wps:wsp>
                      <wps:cNvSpPr/>
                      <wps:spPr>
                        <a:xfrm>
                          <a:off x="0" y="0"/>
                          <a:ext cx="2933700" cy="10096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77DAC7" id="正方形/長方形 52" o:spid="_x0000_s1026" style="position:absolute;left:0;text-align:left;margin-left:129.45pt;margin-top:92.3pt;width:231pt;height:79.5pt;z-index:251881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" filled="f" strokecolor="red" strokeweight="2pt">
                <w10:wrap anchorx="margin"/>
              </v:rect>
            </w:pict>
          </mc:Fallback>
        </mc:AlternateContent>
      </w:r>
      <w:r>
        <w:rPr>
          <w:noProof/>
        </w:rPr>
        <mc:AlternateContent>
          <mc:Choice Requires="wps">
            <w:drawing>
              <wp:anchor distT="0" distB="0" distL="114300" distR="114300" simplePos="0" relativeHeight="251879424" behindDoc="0" locked="0" layoutInCell="1" allowOverlap="1" wp14:anchorId="719A209C" wp14:editId="40E1F5EF">
                <wp:simplePos x="0" y="0"/>
                <wp:positionH relativeFrom="margin">
                  <wp:posOffset>1644015</wp:posOffset>
                </wp:positionH>
                <wp:positionV relativeFrom="paragraph">
                  <wp:posOffset>619760</wp:posOffset>
                </wp:positionV>
                <wp:extent cx="2933700" cy="504825"/>
                <wp:effectExtent l="0" t="0" r="19050" b="28575"/>
                <wp:wrapNone/>
                <wp:docPr id="25" name="正方形/長方形 25"/>
                <wp:cNvGraphicFramePr/>
                <a:graphic xmlns:a="http://schemas.openxmlformats.org/drawingml/2006/main">
                  <a:graphicData uri="http://schemas.microsoft.com/office/word/2010/wordprocessingShape">
                    <wps:wsp>
                      <wps:cNvSpPr/>
                      <wps:spPr>
                        <a:xfrm>
                          <a:off x="0" y="0"/>
                          <a:ext cx="2933700" cy="5048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9562BB" id="正方形/長方形 25" o:spid="_x0000_s1026" style="position:absolute;left:0;text-align:left;margin-left:129.45pt;margin-top:48.8pt;width:231pt;height:39.75pt;z-index:251879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" filled="f" strokecolor="red" strokeweight="2pt">
                <w10:wrap anchorx="margin"/>
              </v:rect>
            </w:pict>
          </mc:Fallback>
        </mc:AlternateContent>
      </w:r>
      <w:r w:rsidR="00087A28">
        <w:rPr>
          <w:noProof/>
        </w:rPr>
        <w:drawing>
          <wp:inline distT="0" distB="0" distL="0" distR="0" wp14:anchorId="2788CA89" wp14:editId="7EE1BF53">
            <wp:extent cx="5400040" cy="3589020"/>
            <wp:effectExtent l="19050" t="19050" r="10160" b="11430"/>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5400040" cy="3589020"/>
                    </a:xfrm>
                    <a:prstGeom prst="rect">
                      <a:avLst/>
                    </a:prstGeom>
                    <a:ln>
                      <a:solidFill>
                        <a:schemeClr val="tx1"/>
                      </a:solidFill>
                    </a:ln>
                  </pic:spPr>
                </pic:pic>
              </a:graphicData>
            </a:graphic>
          </wp:inline>
        </w:drawing>
      </w:r>
    </w:p>
    <w:p w:rsidR="007E4F5E" w:rsidRDefault="00512025" w:rsidP="00512025">
      <w:pPr>
        <w:jc w:val="center"/>
      </w:pPr>
      <w:r w:rsidRPr="00143EC4">
        <w:rPr>
          <w:rFonts w:hint="eastAsia"/>
          <w:b/>
        </w:rPr>
        <w:t>Mail</w:t>
      </w:r>
      <w:r>
        <w:rPr>
          <w:b/>
        </w:rPr>
        <w:t xml:space="preserve"> </w:t>
      </w:r>
      <w:r w:rsidRPr="00143EC4">
        <w:rPr>
          <w:rFonts w:hint="eastAsia"/>
          <w:b/>
        </w:rPr>
        <w:t>Proxy</w:t>
      </w:r>
      <w:r>
        <w:rPr>
          <w:rFonts w:hint="eastAsia"/>
          <w:b/>
        </w:rPr>
        <w:t>オプション</w:t>
      </w:r>
      <w:r w:rsidRPr="00143EC4">
        <w:rPr>
          <w:rFonts w:hint="eastAsia"/>
          <w:b/>
        </w:rPr>
        <w:t>設定</w:t>
      </w:r>
      <w:r>
        <w:rPr>
          <w:rFonts w:hint="eastAsia"/>
          <w:b/>
        </w:rPr>
        <w:t>(グループ管理者)</w:t>
      </w:r>
    </w:p>
    <w:p w:rsidR="00C609F1" w:rsidRDefault="00C609F1" w:rsidP="00A715F3"/>
    <w:p w:rsidR="00A715F3" w:rsidRDefault="00550BD0" w:rsidP="00A715F3">
      <w:r>
        <w:rPr>
          <w:rFonts w:hint="eastAsia"/>
        </w:rPr>
        <w:t>各設定の詳細については次項より</w:t>
      </w:r>
      <w:r w:rsidR="006B2B53">
        <w:rPr>
          <w:rFonts w:hint="eastAsia"/>
        </w:rPr>
        <w:t>記載しております。</w:t>
      </w:r>
    </w:p>
    <w:p w:rsidR="00201B32" w:rsidRDefault="00201B32">
      <w:pPr>
        <w:adjustRightInd/>
        <w:snapToGrid/>
        <w:rPr>
          <w:b/>
        </w:rPr>
      </w:pPr>
    </w:p>
    <w:p w:rsidR="009F2F89" w:rsidRDefault="009F2F89" w:rsidP="00B6742E">
      <w:pPr>
        <w:pStyle w:val="2"/>
      </w:pPr>
      <w:bookmarkStart w:id="4" w:name="_基本動作設定_1"/>
      <w:bookmarkStart w:id="5" w:name="_Toc117788406"/>
      <w:bookmarkEnd w:id="4"/>
      <w:r>
        <w:rPr>
          <w:rFonts w:hint="eastAsia"/>
        </w:rPr>
        <w:t>基本動作設定</w:t>
      </w:r>
      <w:bookmarkEnd w:id="5"/>
    </w:p>
    <w:p w:rsidR="00956B7E" w:rsidRDefault="00956B7E" w:rsidP="00956B7E">
      <w:r>
        <w:rPr>
          <w:rFonts w:hint="eastAsia"/>
        </w:rPr>
        <w:t>Mail</w:t>
      </w:r>
      <w:r>
        <w:t xml:space="preserve"> Proxy</w:t>
      </w:r>
      <w:r>
        <w:rPr>
          <w:rFonts w:hint="eastAsia"/>
        </w:rPr>
        <w:t>オプションを有効にするための設定を行います。</w:t>
      </w:r>
    </w:p>
    <w:p w:rsidR="00347585" w:rsidRDefault="00347585" w:rsidP="00956B7E">
      <w:r>
        <w:rPr>
          <w:rFonts w:hint="eastAsia"/>
          <w:kern w:val="0"/>
        </w:rPr>
        <w:t>また、ここで設定した内容はプライマリグループ作成/更新で</w:t>
      </w:r>
      <w:r>
        <w:rPr>
          <w:rFonts w:hint="eastAsia"/>
        </w:rPr>
        <w:t>Mail</w:t>
      </w:r>
      <w:r>
        <w:t xml:space="preserve"> </w:t>
      </w:r>
      <w:r>
        <w:rPr>
          <w:rFonts w:hint="eastAsia"/>
        </w:rPr>
        <w:t>Proxy設定を行う際の初期値としても使用されます。詳細については「</w:t>
      </w:r>
      <w:hyperlink w:anchor="_基本動作設定" w:history="1">
        <w:r w:rsidR="007F3C13" w:rsidRPr="0012130D">
          <w:rPr>
            <w:rStyle w:val="a7"/>
            <w:rFonts w:hint="eastAsia"/>
          </w:rPr>
          <w:t>3</w:t>
        </w:r>
        <w:r w:rsidRPr="0012130D">
          <w:rPr>
            <w:rStyle w:val="a7"/>
            <w:rFonts w:hint="eastAsia"/>
          </w:rPr>
          <w:t>.1.</w:t>
        </w:r>
        <w:r w:rsidR="00AF74C2" w:rsidRPr="0012130D">
          <w:rPr>
            <w:rStyle w:val="a7"/>
            <w:rFonts w:hint="eastAsia"/>
          </w:rPr>
          <w:t>基本動作設定</w:t>
        </w:r>
      </w:hyperlink>
      <w:r>
        <w:rPr>
          <w:rFonts w:hint="eastAsia"/>
        </w:rPr>
        <w:t>」をご参照ください。</w:t>
      </w:r>
    </w:p>
    <w:p w:rsidR="00347585" w:rsidRDefault="00347585" w:rsidP="00956B7E"/>
    <w:p w:rsidR="00956B7E" w:rsidRPr="00956B7E" w:rsidRDefault="00281CDE" w:rsidP="00956B7E">
      <w:r w:rsidRPr="002D30EA">
        <w:rPr>
          <w:rFonts w:hint="eastAsia"/>
        </w:rPr>
        <w:t>Mail Proxy オプション設定</w:t>
      </w:r>
      <w:r>
        <w:rPr>
          <w:rFonts w:hint="eastAsia"/>
        </w:rPr>
        <w:t xml:space="preserve"> </w:t>
      </w:r>
      <w:r>
        <w:t xml:space="preserve">&gt; </w:t>
      </w:r>
      <w:r w:rsidR="00956B7E">
        <w:rPr>
          <w:rFonts w:hint="eastAsia"/>
        </w:rPr>
        <w:t>基本動作設定内の「設定」をクリックします。</w:t>
      </w:r>
    </w:p>
    <w:p w:rsidR="009F2F89" w:rsidRDefault="006D1CBB" w:rsidP="00956B7E">
      <w:r>
        <w:rPr>
          <w:noProof/>
        </w:rPr>
        <w:lastRenderedPageBreak/>
        <mc:AlternateContent>
          <mc:Choice Requires="wps">
            <w:drawing>
              <wp:anchor distT="0" distB="0" distL="114300" distR="114300" simplePos="0" relativeHeight="251686912" behindDoc="0" locked="0" layoutInCell="1" allowOverlap="1" wp14:anchorId="6178F1DD" wp14:editId="77E39980">
                <wp:simplePos x="0" y="0"/>
                <wp:positionH relativeFrom="margin">
                  <wp:posOffset>1501140</wp:posOffset>
                </wp:positionH>
                <wp:positionV relativeFrom="paragraph">
                  <wp:posOffset>1343660</wp:posOffset>
                </wp:positionV>
                <wp:extent cx="771525" cy="171450"/>
                <wp:effectExtent l="0" t="0" r="28575" b="19050"/>
                <wp:wrapNone/>
                <wp:docPr id="37" name="正方形/長方形 37"/>
                <wp:cNvGraphicFramePr/>
                <a:graphic xmlns:a="http://schemas.openxmlformats.org/drawingml/2006/main">
                  <a:graphicData uri="http://schemas.microsoft.com/office/word/2010/wordprocessingShape">
                    <wps:wsp>
                      <wps:cNvSpPr/>
                      <wps:spPr>
                        <a:xfrm>
                          <a:off x="0" y="0"/>
                          <a:ext cx="771525" cy="1714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27CAB8" id="正方形/長方形 37" o:spid="_x0000_s1026" style="position:absolute;left:0;text-align:left;margin-left:118.2pt;margin-top:105.8pt;width:60.75pt;height:13.5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" filled="f" strokecolor="red" strokeweight="2pt">
                <w10:wrap anchorx="margin"/>
              </v:rect>
            </w:pict>
          </mc:Fallback>
        </mc:AlternateContent>
      </w:r>
      <w:r w:rsidR="00956B7E">
        <w:rPr>
          <w:noProof/>
        </w:rPr>
        <w:drawing>
          <wp:inline distT="0" distB="0" distL="0" distR="0" wp14:anchorId="0F813442" wp14:editId="42B46A23">
            <wp:extent cx="5400040" cy="1877060"/>
            <wp:effectExtent l="19050" t="19050" r="10160" b="27940"/>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5400040" cy="1877060"/>
                    </a:xfrm>
                    <a:prstGeom prst="rect">
                      <a:avLst/>
                    </a:prstGeom>
                    <a:ln>
                      <a:solidFill>
                        <a:schemeClr val="tx1"/>
                      </a:solidFill>
                    </a:ln>
                  </pic:spPr>
                </pic:pic>
              </a:graphicData>
            </a:graphic>
          </wp:inline>
        </w:drawing>
      </w:r>
    </w:p>
    <w:p w:rsidR="0011161C" w:rsidRPr="002467FB" w:rsidRDefault="00956B7E" w:rsidP="00956B7E">
      <w:pPr>
        <w:jc w:val="center"/>
        <w:rPr>
          <w:b/>
        </w:rPr>
      </w:pPr>
      <w:r w:rsidRPr="002467FB">
        <w:rPr>
          <w:b/>
        </w:rPr>
        <w:t>Mail</w:t>
      </w:r>
      <w:r w:rsidRPr="002467FB">
        <w:rPr>
          <w:rFonts w:hint="eastAsia"/>
          <w:b/>
        </w:rPr>
        <w:t xml:space="preserve"> Proxyオプション設定</w:t>
      </w:r>
    </w:p>
    <w:p w:rsidR="0011161C" w:rsidRDefault="0011161C" w:rsidP="009F2F89"/>
    <w:p w:rsidR="00847EBA" w:rsidRDefault="00623A31" w:rsidP="009F2F89">
      <w:r w:rsidRPr="00623A31">
        <w:rPr>
          <w:rFonts w:hint="eastAsia"/>
        </w:rPr>
        <w:t>基本動作設定画面が表示されます</w:t>
      </w:r>
      <w:r w:rsidR="003A5486">
        <w:rPr>
          <w:rFonts w:hint="eastAsia"/>
        </w:rPr>
        <w:t>。</w:t>
      </w:r>
    </w:p>
    <w:p w:rsidR="00847EBA" w:rsidRDefault="006D1CBB" w:rsidP="00623A31">
      <w:pPr>
        <w:jc w:val="center"/>
      </w:pPr>
      <w:r>
        <w:rPr>
          <w:noProof/>
        </w:rPr>
        <mc:AlternateContent>
          <mc:Choice Requires="wps">
            <w:drawing>
              <wp:anchor distT="0" distB="0" distL="114300" distR="114300" simplePos="0" relativeHeight="251688960" behindDoc="0" locked="0" layoutInCell="1" allowOverlap="1" wp14:anchorId="281ACC32" wp14:editId="271865D8">
                <wp:simplePos x="0" y="0"/>
                <wp:positionH relativeFrom="margin">
                  <wp:posOffset>1910715</wp:posOffset>
                </wp:positionH>
                <wp:positionV relativeFrom="paragraph">
                  <wp:posOffset>2221865</wp:posOffset>
                </wp:positionV>
                <wp:extent cx="771525" cy="171450"/>
                <wp:effectExtent l="0" t="0" r="28575" b="19050"/>
                <wp:wrapNone/>
                <wp:docPr id="39" name="正方形/長方形 39"/>
                <wp:cNvGraphicFramePr/>
                <a:graphic xmlns:a="http://schemas.openxmlformats.org/drawingml/2006/main">
                  <a:graphicData uri="http://schemas.microsoft.com/office/word/2010/wordprocessingShape">
                    <wps:wsp>
                      <wps:cNvSpPr/>
                      <wps:spPr>
                        <a:xfrm>
                          <a:off x="0" y="0"/>
                          <a:ext cx="771525" cy="1714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BD2D5F" id="正方形/長方形 39" o:spid="_x0000_s1026" style="position:absolute;left:0;text-align:left;margin-left:150.45pt;margin-top:174.95pt;width:60.75pt;height:13.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" filled="f" strokecolor="red" strokeweight="2pt">
                <w10:wrap anchorx="margin"/>
              </v:rect>
            </w:pict>
          </mc:Fallback>
        </mc:AlternateContent>
      </w:r>
      <w:r w:rsidR="00623A31">
        <w:rPr>
          <w:noProof/>
        </w:rPr>
        <w:drawing>
          <wp:inline distT="0" distB="0" distL="0" distR="0">
            <wp:extent cx="5400040" cy="2600960"/>
            <wp:effectExtent l="19050" t="19050" r="10160" b="27940"/>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基本動作設定.png"/>
                    <pic:cNvPicPr/>
                  </pic:nvPicPr>
                  <pic:blipFill>
                    <a:blip r:embed="rId19">
                      <a:extLst>
                        <a:ext uri="{28A0092B-C50C-407E-A947-70E740481C1C}">
                          <a14:useLocalDpi xmlns:a14="http://schemas.microsoft.com/office/drawing/2010/main" val="0"/>
                        </a:ext>
                      </a:extLst>
                    </a:blip>
                    <a:stretch>
                      <a:fillRect/>
                    </a:stretch>
                  </pic:blipFill>
                  <pic:spPr>
                    <a:xfrm>
                      <a:off x="0" y="0"/>
                      <a:ext cx="5400040" cy="2600960"/>
                    </a:xfrm>
                    <a:prstGeom prst="rect">
                      <a:avLst/>
                    </a:prstGeom>
                    <a:ln>
                      <a:solidFill>
                        <a:schemeClr val="tx1"/>
                      </a:solidFill>
                    </a:ln>
                  </pic:spPr>
                </pic:pic>
              </a:graphicData>
            </a:graphic>
          </wp:inline>
        </w:drawing>
      </w:r>
    </w:p>
    <w:p w:rsidR="00847EBA" w:rsidRPr="00623A31" w:rsidRDefault="00623A31" w:rsidP="00623A31">
      <w:pPr>
        <w:jc w:val="center"/>
        <w:rPr>
          <w:b/>
        </w:rPr>
      </w:pPr>
      <w:r w:rsidRPr="00623A31">
        <w:rPr>
          <w:rFonts w:hint="eastAsia"/>
          <w:b/>
        </w:rPr>
        <w:t>基本動作設定</w:t>
      </w:r>
    </w:p>
    <w:p w:rsidR="00623A31" w:rsidRDefault="00623A31" w:rsidP="009F2F89"/>
    <w:p w:rsidR="00847EBA" w:rsidRDefault="00847EBA" w:rsidP="00847EBA">
      <w:r>
        <w:rPr>
          <w:rFonts w:hint="eastAsia"/>
        </w:rPr>
        <w:t>各設定項目については以下の通りです。</w:t>
      </w:r>
    </w:p>
    <w:tbl>
      <w:tblPr>
        <w:tblStyle w:val="af"/>
        <w:tblW w:w="8505" w:type="dxa"/>
        <w:jc w:val="center"/>
        <w:tblLook w:val="04A0" w:firstRow="1" w:lastRow="0" w:firstColumn="1" w:lastColumn="0" w:noHBand="0" w:noVBand="1"/>
      </w:tblPr>
      <w:tblGrid>
        <w:gridCol w:w="2978"/>
        <w:gridCol w:w="5527"/>
      </w:tblGrid>
      <w:tr w:rsidR="00847EBA" w:rsidTr="00937814">
        <w:trPr>
          <w:tblHeader/>
          <w:jc w:val="center"/>
        </w:trPr>
        <w:tc>
          <w:tcPr>
            <w:tcW w:w="2978" w:type="dxa"/>
            <w:shd w:val="clear" w:color="auto" w:fill="DAEEF3" w:themeFill="accent5" w:themeFillTint="33"/>
          </w:tcPr>
          <w:p w:rsidR="00847EBA" w:rsidRDefault="00847EBA" w:rsidP="0031395A">
            <w:pPr>
              <w:rPr>
                <w:lang w:eastAsia="ar-SA"/>
              </w:rPr>
            </w:pPr>
            <w:r>
              <w:rPr>
                <w:rFonts w:hint="eastAsia"/>
              </w:rPr>
              <w:t>項目名</w:t>
            </w:r>
          </w:p>
        </w:tc>
        <w:tc>
          <w:tcPr>
            <w:tcW w:w="5527" w:type="dxa"/>
            <w:shd w:val="clear" w:color="auto" w:fill="DAEEF3" w:themeFill="accent5" w:themeFillTint="33"/>
          </w:tcPr>
          <w:p w:rsidR="00847EBA" w:rsidRDefault="00847EBA" w:rsidP="0031395A">
            <w:pPr>
              <w:rPr>
                <w:lang w:eastAsia="ar-SA"/>
              </w:rPr>
            </w:pPr>
            <w:r>
              <w:rPr>
                <w:rFonts w:hint="eastAsia"/>
              </w:rPr>
              <w:t>説明</w:t>
            </w:r>
          </w:p>
        </w:tc>
      </w:tr>
      <w:tr w:rsidR="00847EBA" w:rsidTr="00937814">
        <w:trPr>
          <w:jc w:val="center"/>
        </w:trPr>
        <w:tc>
          <w:tcPr>
            <w:tcW w:w="2978" w:type="dxa"/>
          </w:tcPr>
          <w:p w:rsidR="00847EBA" w:rsidRDefault="00931D9F" w:rsidP="0031395A">
            <w:pPr>
              <w:rPr>
                <w:lang w:eastAsia="ar-SA"/>
              </w:rPr>
            </w:pPr>
            <w:r>
              <w:rPr>
                <w:rFonts w:hint="eastAsia"/>
              </w:rPr>
              <w:t>添付ファイル設定</w:t>
            </w:r>
          </w:p>
        </w:tc>
        <w:tc>
          <w:tcPr>
            <w:tcW w:w="5527" w:type="dxa"/>
          </w:tcPr>
          <w:p w:rsidR="008C3127" w:rsidRDefault="00D1691B" w:rsidP="008C3127">
            <w:r>
              <w:rPr>
                <w:rFonts w:hint="eastAsia"/>
              </w:rPr>
              <w:t>添付ファイルのアップロード条件を</w:t>
            </w:r>
            <w:r w:rsidR="003B0208">
              <w:rPr>
                <w:rFonts w:hint="eastAsia"/>
              </w:rPr>
              <w:t>選択</w:t>
            </w:r>
            <w:r>
              <w:rPr>
                <w:rFonts w:hint="eastAsia"/>
              </w:rPr>
              <w:t>します。</w:t>
            </w:r>
          </w:p>
          <w:p w:rsidR="00141C04" w:rsidRDefault="00141C04" w:rsidP="0094260C"/>
          <w:p w:rsidR="00141C04" w:rsidRDefault="00141C04" w:rsidP="0094260C">
            <w:r>
              <w:rPr>
                <w:rFonts w:hint="eastAsia"/>
              </w:rPr>
              <w:t>●必ずアップロードする</w:t>
            </w:r>
          </w:p>
          <w:p w:rsidR="00141C04" w:rsidRDefault="00141C04" w:rsidP="0094260C">
            <w:r>
              <w:rPr>
                <w:rFonts w:hint="eastAsia"/>
              </w:rPr>
              <w:t>無条件で添付ファイル分離が行われてアップロードされます。</w:t>
            </w:r>
          </w:p>
          <w:p w:rsidR="00141C04" w:rsidRDefault="00141C04" w:rsidP="0094260C"/>
          <w:p w:rsidR="00141C04" w:rsidRDefault="00141C04" w:rsidP="0094260C">
            <w:r>
              <w:rPr>
                <w:rFonts w:hint="eastAsia"/>
              </w:rPr>
              <w:t>●</w:t>
            </w:r>
            <w:r w:rsidRPr="0094260C">
              <w:t>1ファイルあたり</w:t>
            </w:r>
            <w:r>
              <w:rPr>
                <w:rFonts w:hint="eastAsia"/>
              </w:rPr>
              <w:t>__KB以上はアップロードする</w:t>
            </w:r>
          </w:p>
          <w:p w:rsidR="00141C04" w:rsidRDefault="00141C04" w:rsidP="0094260C">
            <w:r>
              <w:rPr>
                <w:rFonts w:hint="eastAsia"/>
              </w:rPr>
              <w:t>1つの添付ファイルが指定したKB以上のファイルの場合はファイル分離が行われてアップロードされます。</w:t>
            </w:r>
          </w:p>
          <w:p w:rsidR="00141C04" w:rsidRDefault="00141C04" w:rsidP="0094260C"/>
          <w:p w:rsidR="00141C04" w:rsidRDefault="00141C04" w:rsidP="0094260C">
            <w:r>
              <w:rPr>
                <w:rFonts w:hint="eastAsia"/>
              </w:rPr>
              <w:t>●全体で__KB以上はアップロードする</w:t>
            </w:r>
          </w:p>
          <w:p w:rsidR="00141C04" w:rsidRDefault="00141C04" w:rsidP="0094260C">
            <w:r>
              <w:rPr>
                <w:rFonts w:hint="eastAsia"/>
              </w:rPr>
              <w:t>添付ファイルの合計が指定したKB以上となる場合はファイル分離が行われてアップロードされます。</w:t>
            </w:r>
          </w:p>
          <w:p w:rsidR="00141C04" w:rsidRDefault="00141C04" w:rsidP="0094260C"/>
          <w:p w:rsidR="00141C04" w:rsidRPr="00EB18DB" w:rsidRDefault="00141C04" w:rsidP="0094260C">
            <w:r>
              <w:rPr>
                <w:rFonts w:hint="eastAsia"/>
              </w:rPr>
              <w:t>●アップロードしない</w:t>
            </w:r>
          </w:p>
          <w:p w:rsidR="006D1CBB" w:rsidRPr="008C3127" w:rsidRDefault="00A66ECC" w:rsidP="009C034A">
            <w:r>
              <w:rPr>
                <w:rFonts w:hint="eastAsia"/>
              </w:rPr>
              <w:t>Mail Proxy</w:t>
            </w:r>
            <w:r w:rsidR="004C71C6">
              <w:rPr>
                <w:rFonts w:hint="eastAsia"/>
              </w:rPr>
              <w:t>機能がOFFとなり</w:t>
            </w:r>
            <w:r w:rsidR="00993275">
              <w:rPr>
                <w:rFonts w:hint="eastAsia"/>
              </w:rPr>
              <w:t>、</w:t>
            </w:r>
            <w:r>
              <w:rPr>
                <w:rFonts w:hint="eastAsia"/>
              </w:rPr>
              <w:t>添付ファイル分離</w:t>
            </w:r>
            <w:r w:rsidR="009C034A">
              <w:rPr>
                <w:rFonts w:hint="eastAsia"/>
              </w:rPr>
              <w:t>が</w:t>
            </w:r>
            <w:r>
              <w:rPr>
                <w:rFonts w:hint="eastAsia"/>
              </w:rPr>
              <w:t>行われ</w:t>
            </w:r>
            <w:r w:rsidR="00A05DD8">
              <w:rPr>
                <w:rFonts w:hint="eastAsia"/>
              </w:rPr>
              <w:t>なくなります</w:t>
            </w:r>
            <w:r w:rsidR="004C71C6">
              <w:rPr>
                <w:rFonts w:hint="eastAsia"/>
              </w:rPr>
              <w:t>。</w:t>
            </w:r>
          </w:p>
        </w:tc>
      </w:tr>
      <w:tr w:rsidR="0095280B" w:rsidTr="00937814">
        <w:trPr>
          <w:jc w:val="center"/>
        </w:trPr>
        <w:tc>
          <w:tcPr>
            <w:tcW w:w="2978" w:type="dxa"/>
          </w:tcPr>
          <w:p w:rsidR="0095280B" w:rsidRDefault="00931D9F" w:rsidP="0031395A">
            <w:pPr>
              <w:rPr>
                <w:lang w:eastAsia="ar-SA"/>
              </w:rPr>
            </w:pPr>
            <w:r w:rsidRPr="00931D9F">
              <w:rPr>
                <w:rFonts w:hint="eastAsia"/>
                <w:lang w:eastAsia="ar-SA"/>
              </w:rPr>
              <w:lastRenderedPageBreak/>
              <w:t>本文の一部として使用する画像をアップロードしない</w:t>
            </w:r>
          </w:p>
        </w:tc>
        <w:tc>
          <w:tcPr>
            <w:tcW w:w="5527" w:type="dxa"/>
          </w:tcPr>
          <w:p w:rsidR="0095280B" w:rsidRDefault="00013947" w:rsidP="00013947">
            <w:r>
              <w:rPr>
                <w:rFonts w:hint="eastAsia"/>
              </w:rPr>
              <w:t>on</w:t>
            </w:r>
            <w:r w:rsidR="00956FF6">
              <w:rPr>
                <w:rFonts w:hint="eastAsia"/>
              </w:rPr>
              <w:t>で設定すると、メーラー上で本文に埋め込んだ画像がアップロードされず、そのまま送信されます。</w:t>
            </w:r>
          </w:p>
        </w:tc>
      </w:tr>
      <w:tr w:rsidR="0095280B" w:rsidRPr="00956FF6" w:rsidTr="00937814">
        <w:trPr>
          <w:jc w:val="center"/>
        </w:trPr>
        <w:tc>
          <w:tcPr>
            <w:tcW w:w="2978" w:type="dxa"/>
          </w:tcPr>
          <w:p w:rsidR="0095280B" w:rsidRDefault="00931D9F" w:rsidP="0031395A">
            <w:pPr>
              <w:rPr>
                <w:lang w:eastAsia="ar-SA"/>
              </w:rPr>
            </w:pPr>
            <w:r w:rsidRPr="00931D9F">
              <w:rPr>
                <w:rFonts w:hint="eastAsia"/>
                <w:lang w:eastAsia="ar-SA"/>
              </w:rPr>
              <w:t>このサーバーの</w:t>
            </w:r>
            <w:r w:rsidRPr="00931D9F">
              <w:rPr>
                <w:lang w:eastAsia="ar-SA"/>
              </w:rPr>
              <w:t>URL</w:t>
            </w:r>
            <w:r>
              <w:rPr>
                <w:rFonts w:hint="eastAsia"/>
              </w:rPr>
              <w:t>(※)</w:t>
            </w:r>
          </w:p>
        </w:tc>
        <w:tc>
          <w:tcPr>
            <w:tcW w:w="5527" w:type="dxa"/>
          </w:tcPr>
          <w:p w:rsidR="0095280B" w:rsidRDefault="00931D9F" w:rsidP="00FF49DB">
            <w:r>
              <w:rPr>
                <w:rFonts w:hint="eastAsia"/>
              </w:rPr>
              <w:t>添付ファイル設定で「アップロードする」設定となっている場合に</w:t>
            </w:r>
            <w:r w:rsidR="00FF49DB">
              <w:rPr>
                <w:rFonts w:hint="eastAsia"/>
              </w:rPr>
              <w:t>送信される</w:t>
            </w:r>
            <w:r>
              <w:rPr>
                <w:rFonts w:hint="eastAsia"/>
              </w:rPr>
              <w:t>メールに記載される</w:t>
            </w:r>
            <w:r w:rsidR="00FF49DB">
              <w:rPr>
                <w:rFonts w:hint="eastAsia"/>
              </w:rPr>
              <w:t>公開アドレス</w:t>
            </w:r>
            <w:r>
              <w:rPr>
                <w:rFonts w:hint="eastAsia"/>
              </w:rPr>
              <w:t>に使用されます。</w:t>
            </w:r>
          </w:p>
        </w:tc>
      </w:tr>
    </w:tbl>
    <w:p w:rsidR="00C343C1" w:rsidRPr="00847EBA" w:rsidRDefault="00931D9F" w:rsidP="00931D9F">
      <w:pPr>
        <w:pStyle w:val="ae"/>
        <w:numPr>
          <w:ilvl w:val="0"/>
          <w:numId w:val="11"/>
        </w:numPr>
        <w:ind w:leftChars="0"/>
      </w:pPr>
      <w:r>
        <w:rPr>
          <w:rFonts w:hint="eastAsia"/>
        </w:rPr>
        <w:t>標準出荷状態ではProselfのアドレス(例：</w:t>
      </w:r>
      <w:r w:rsidRPr="00931D9F">
        <w:t>https://example.com/proself</w:t>
      </w:r>
      <w:r>
        <w:rPr>
          <w:rFonts w:hint="eastAsia"/>
        </w:rPr>
        <w:t>)がセットされております。</w:t>
      </w:r>
    </w:p>
    <w:p w:rsidR="00CB4538" w:rsidRDefault="00CB4538" w:rsidP="00085C6B"/>
    <w:p w:rsidR="003A5486" w:rsidRPr="003A5486" w:rsidRDefault="003A5486" w:rsidP="00085C6B">
      <w:r>
        <w:rPr>
          <w:rFonts w:hint="eastAsia"/>
        </w:rPr>
        <w:t>「設定」をクリックすると設定内容が反映されます。</w:t>
      </w:r>
    </w:p>
    <w:p w:rsidR="003A5486" w:rsidRDefault="003A5486" w:rsidP="00085C6B"/>
    <w:p w:rsidR="009F2F89" w:rsidRDefault="009F2F89" w:rsidP="00B6742E">
      <w:pPr>
        <w:pStyle w:val="2"/>
      </w:pPr>
      <w:bookmarkStart w:id="6" w:name="_Toc117788407"/>
      <w:r>
        <w:rPr>
          <w:rFonts w:hint="eastAsia"/>
        </w:rPr>
        <w:lastRenderedPageBreak/>
        <w:t>待ち受け設定</w:t>
      </w:r>
      <w:bookmarkEnd w:id="6"/>
    </w:p>
    <w:p w:rsidR="0094260C" w:rsidRDefault="000B2DCF" w:rsidP="0094260C">
      <w:r>
        <w:rPr>
          <w:rFonts w:hint="eastAsia"/>
        </w:rPr>
        <w:t>SMTP、SMTPSの待ち受けポート</w:t>
      </w:r>
      <w:r w:rsidR="00515F52">
        <w:rPr>
          <w:rFonts w:hint="eastAsia"/>
        </w:rPr>
        <w:t>等</w:t>
      </w:r>
      <w:r>
        <w:rPr>
          <w:rFonts w:hint="eastAsia"/>
        </w:rPr>
        <w:t>を設定します。</w:t>
      </w:r>
    </w:p>
    <w:p w:rsidR="00DF1414" w:rsidRDefault="00DF1414" w:rsidP="00DF1414">
      <w:r>
        <w:rPr>
          <w:rFonts w:hint="eastAsia"/>
        </w:rPr>
        <w:t>設定手順</w:t>
      </w:r>
      <w:r w:rsidRPr="00300F74">
        <w:rPr>
          <w:rFonts w:hint="eastAsia"/>
        </w:rPr>
        <w:t>につきましては、</w:t>
      </w:r>
      <w:r>
        <w:rPr>
          <w:rFonts w:hint="eastAsia"/>
        </w:rPr>
        <w:t>インストールメディアに同梱している</w:t>
      </w:r>
      <w:r>
        <w:t>Mail Proxy</w:t>
      </w:r>
      <w:r>
        <w:rPr>
          <w:rFonts w:hint="eastAsia"/>
        </w:rPr>
        <w:t>オプションインストールガイド(</w:t>
      </w:r>
      <w:r>
        <w:t>InstallGuide.pdf</w:t>
      </w:r>
      <w:r>
        <w:rPr>
          <w:rFonts w:hint="eastAsia"/>
        </w:rPr>
        <w:t>)内「</w:t>
      </w:r>
      <w:r w:rsidR="008554CE">
        <w:rPr>
          <w:rFonts w:hint="eastAsia"/>
        </w:rPr>
        <w:t>待ち受け設定</w:t>
      </w:r>
      <w:r>
        <w:rPr>
          <w:rFonts w:hint="eastAsia"/>
        </w:rPr>
        <w:t>」に</w:t>
      </w:r>
      <w:r w:rsidR="008554CE">
        <w:rPr>
          <w:rFonts w:hint="eastAsia"/>
        </w:rPr>
        <w:t>記載しておりますので</w:t>
      </w:r>
      <w:r>
        <w:rPr>
          <w:rFonts w:hint="eastAsia"/>
        </w:rPr>
        <w:t>ご参照ください。</w:t>
      </w:r>
    </w:p>
    <w:p w:rsidR="00CB4538" w:rsidRDefault="00CB4538" w:rsidP="004034BC">
      <w:pPr>
        <w:rPr>
          <w:lang w:eastAsia="ar-SA"/>
        </w:rPr>
      </w:pPr>
    </w:p>
    <w:p w:rsidR="009F2F89" w:rsidRDefault="009F2F89" w:rsidP="00B6742E">
      <w:pPr>
        <w:pStyle w:val="2"/>
      </w:pPr>
      <w:bookmarkStart w:id="7" w:name="_Toc117788408"/>
      <w:r w:rsidRPr="009F2F89">
        <w:rPr>
          <w:rFonts w:hint="eastAsia"/>
        </w:rPr>
        <w:t>配送先</w:t>
      </w:r>
      <w:r w:rsidRPr="009F2F89">
        <w:t>MTA設定</w:t>
      </w:r>
      <w:bookmarkEnd w:id="7"/>
    </w:p>
    <w:p w:rsidR="00F61943" w:rsidRDefault="00F61943" w:rsidP="00F61943">
      <w:r>
        <w:rPr>
          <w:rFonts w:hint="eastAsia"/>
        </w:rPr>
        <w:t>Mail</w:t>
      </w:r>
      <w:r>
        <w:t xml:space="preserve"> Proxy</w:t>
      </w:r>
      <w:r>
        <w:rPr>
          <w:rFonts w:hint="eastAsia"/>
        </w:rPr>
        <w:t>オプションが受け取ったメールの配送先を設定します。</w:t>
      </w:r>
    </w:p>
    <w:p w:rsidR="00CB679E" w:rsidRDefault="007857D5" w:rsidP="00F61943">
      <w:r>
        <w:rPr>
          <w:rFonts w:hint="eastAsia"/>
        </w:rPr>
        <w:t>設定手順</w:t>
      </w:r>
      <w:r w:rsidRPr="00300F74">
        <w:rPr>
          <w:rFonts w:hint="eastAsia"/>
        </w:rPr>
        <w:t>につきましては、</w:t>
      </w:r>
      <w:r>
        <w:rPr>
          <w:rFonts w:hint="eastAsia"/>
        </w:rPr>
        <w:t>インストールメディアに同梱している</w:t>
      </w:r>
      <w:r>
        <w:t>Mail Proxy</w:t>
      </w:r>
      <w:r>
        <w:rPr>
          <w:rFonts w:hint="eastAsia"/>
        </w:rPr>
        <w:t>オプションインストールガイド(</w:t>
      </w:r>
      <w:r>
        <w:t>InstallGuide.pdf</w:t>
      </w:r>
      <w:r>
        <w:rPr>
          <w:rFonts w:hint="eastAsia"/>
        </w:rPr>
        <w:t>)内「配送先MTA設定」に記載しておりますのでご参照ください。</w:t>
      </w:r>
    </w:p>
    <w:p w:rsidR="00D17F86" w:rsidRPr="007851AD" w:rsidRDefault="00D17F86" w:rsidP="0012409B">
      <w:pPr>
        <w:rPr>
          <w:lang w:eastAsia="ar-SA"/>
        </w:rPr>
      </w:pPr>
    </w:p>
    <w:p w:rsidR="00E311AC" w:rsidRDefault="00E311AC" w:rsidP="00B6742E">
      <w:pPr>
        <w:pStyle w:val="2"/>
      </w:pPr>
      <w:bookmarkStart w:id="8" w:name="_Toc117788409"/>
      <w:r>
        <w:rPr>
          <w:rFonts w:hint="eastAsia"/>
        </w:rPr>
        <w:t>エラーメール</w:t>
      </w:r>
      <w:r w:rsidRPr="004D22E0">
        <w:rPr>
          <w:rFonts w:hint="eastAsia"/>
        </w:rPr>
        <w:t>設定</w:t>
      </w:r>
      <w:bookmarkEnd w:id="8"/>
    </w:p>
    <w:p w:rsidR="00765388" w:rsidRDefault="00D96A55" w:rsidP="00D96A55">
      <w:r w:rsidRPr="00D96A55">
        <w:t>Mail Proxyがメールの解析や配送に失敗した際</w:t>
      </w:r>
      <w:r w:rsidR="00E311AC">
        <w:rPr>
          <w:rFonts w:hint="eastAsia"/>
        </w:rPr>
        <w:t>に、エラーメールを送信することができます。</w:t>
      </w:r>
    </w:p>
    <w:p w:rsidR="00623FFA" w:rsidRPr="00F10303" w:rsidRDefault="00623FFA" w:rsidP="00E311AC"/>
    <w:p w:rsidR="00765388" w:rsidRDefault="00765388" w:rsidP="00E311AC">
      <w:pPr>
        <w:rPr>
          <w:lang w:eastAsia="ar-SA"/>
        </w:rPr>
      </w:pPr>
      <w:r w:rsidRPr="002D30EA">
        <w:rPr>
          <w:rFonts w:hint="eastAsia"/>
        </w:rPr>
        <w:t>Mail Proxy オプション設定</w:t>
      </w:r>
      <w:r>
        <w:rPr>
          <w:rFonts w:hint="eastAsia"/>
        </w:rPr>
        <w:t xml:space="preserve"> </w:t>
      </w:r>
      <w:r>
        <w:t xml:space="preserve">&gt; </w:t>
      </w:r>
      <w:r>
        <w:rPr>
          <w:rFonts w:hint="eastAsia"/>
        </w:rPr>
        <w:t>エラーメール</w:t>
      </w:r>
      <w:r w:rsidRPr="00486B62">
        <w:rPr>
          <w:lang w:eastAsia="ar-SA"/>
        </w:rPr>
        <w:t>設定内の「設定」をクリックします。</w:t>
      </w:r>
    </w:p>
    <w:p w:rsidR="00765388" w:rsidRPr="00EF6D32" w:rsidRDefault="003512AB" w:rsidP="00905867">
      <w:pPr>
        <w:jc w:val="center"/>
        <w:rPr>
          <w:lang w:eastAsia="ar-SA"/>
        </w:rPr>
      </w:pPr>
      <w:r>
        <w:rPr>
          <w:noProof/>
        </w:rPr>
        <mc:AlternateContent>
          <mc:Choice Requires="wps">
            <w:drawing>
              <wp:anchor distT="0" distB="0" distL="114300" distR="114300" simplePos="0" relativeHeight="251719680" behindDoc="0" locked="0" layoutInCell="1" allowOverlap="1" wp14:anchorId="0E9657D9" wp14:editId="38B4CED0">
                <wp:simplePos x="0" y="0"/>
                <wp:positionH relativeFrom="margin">
                  <wp:posOffset>1491615</wp:posOffset>
                </wp:positionH>
                <wp:positionV relativeFrom="paragraph">
                  <wp:posOffset>1435100</wp:posOffset>
                </wp:positionV>
                <wp:extent cx="771525" cy="171450"/>
                <wp:effectExtent l="0" t="0" r="28575" b="19050"/>
                <wp:wrapNone/>
                <wp:docPr id="44" name="正方形/長方形 44"/>
                <wp:cNvGraphicFramePr/>
                <a:graphic xmlns:a="http://schemas.openxmlformats.org/drawingml/2006/main">
                  <a:graphicData uri="http://schemas.microsoft.com/office/word/2010/wordprocessingShape">
                    <wps:wsp>
                      <wps:cNvSpPr/>
                      <wps:spPr>
                        <a:xfrm>
                          <a:off x="0" y="0"/>
                          <a:ext cx="771525" cy="1714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DCCF2A" id="正方形/長方形 44" o:spid="_x0000_s1026" style="position:absolute;left:0;text-align:left;margin-left:117.45pt;margin-top:113pt;width:60.75pt;height:13.5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" filled="f" strokecolor="red" strokeweight="2pt">
                <w10:wrap anchorx="margin"/>
              </v:rect>
            </w:pict>
          </mc:Fallback>
        </mc:AlternateContent>
      </w:r>
      <w:r w:rsidR="00905867">
        <w:rPr>
          <w:noProof/>
        </w:rPr>
        <w:drawing>
          <wp:inline distT="0" distB="0" distL="0" distR="0" wp14:anchorId="188030BD" wp14:editId="2A715F84">
            <wp:extent cx="5400040" cy="1948180"/>
            <wp:effectExtent l="19050" t="19050" r="10160" b="13970"/>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5400040" cy="1948180"/>
                    </a:xfrm>
                    <a:prstGeom prst="rect">
                      <a:avLst/>
                    </a:prstGeom>
                    <a:ln>
                      <a:solidFill>
                        <a:schemeClr val="tx1"/>
                      </a:solidFill>
                    </a:ln>
                  </pic:spPr>
                </pic:pic>
              </a:graphicData>
            </a:graphic>
          </wp:inline>
        </w:drawing>
      </w:r>
    </w:p>
    <w:p w:rsidR="00765388" w:rsidRDefault="00905867" w:rsidP="00905867">
      <w:pPr>
        <w:jc w:val="center"/>
      </w:pPr>
      <w:r w:rsidRPr="00594178">
        <w:rPr>
          <w:b/>
          <w:lang w:eastAsia="ar-SA"/>
        </w:rPr>
        <w:t>Mail Proxy オプション設定</w:t>
      </w:r>
    </w:p>
    <w:p w:rsidR="00EF6D32" w:rsidRDefault="00EF6D32" w:rsidP="00E311AC"/>
    <w:p w:rsidR="000418A6" w:rsidRDefault="0080768B" w:rsidP="000418A6">
      <w:r>
        <w:rPr>
          <w:rFonts w:hint="eastAsia"/>
        </w:rPr>
        <w:lastRenderedPageBreak/>
        <w:t>以下のような設定画面が表示されます</w:t>
      </w:r>
      <w:r w:rsidR="00383DD9">
        <w:rPr>
          <w:rFonts w:hint="eastAsia"/>
        </w:rPr>
        <w:t>。</w:t>
      </w:r>
    </w:p>
    <w:p w:rsidR="00EF6D32" w:rsidRPr="000418A6" w:rsidRDefault="003A040C" w:rsidP="000418A6">
      <w:pPr>
        <w:jc w:val="center"/>
      </w:pPr>
      <w:r>
        <w:rPr>
          <w:noProof/>
        </w:rPr>
        <mc:AlternateContent>
          <mc:Choice Requires="wps">
            <w:drawing>
              <wp:anchor distT="0" distB="0" distL="114300" distR="114300" simplePos="0" relativeHeight="251721728" behindDoc="0" locked="0" layoutInCell="1" allowOverlap="1" wp14:anchorId="17D2B141" wp14:editId="08E6DB51">
                <wp:simplePos x="0" y="0"/>
                <wp:positionH relativeFrom="margin">
                  <wp:posOffset>1910715</wp:posOffset>
                </wp:positionH>
                <wp:positionV relativeFrom="paragraph">
                  <wp:posOffset>2010410</wp:posOffset>
                </wp:positionV>
                <wp:extent cx="771525" cy="171450"/>
                <wp:effectExtent l="0" t="0" r="28575" b="19050"/>
                <wp:wrapNone/>
                <wp:docPr id="68" name="正方形/長方形 68"/>
                <wp:cNvGraphicFramePr/>
                <a:graphic xmlns:a="http://schemas.openxmlformats.org/drawingml/2006/main">
                  <a:graphicData uri="http://schemas.microsoft.com/office/word/2010/wordprocessingShape">
                    <wps:wsp>
                      <wps:cNvSpPr/>
                      <wps:spPr>
                        <a:xfrm>
                          <a:off x="0" y="0"/>
                          <a:ext cx="771525" cy="1714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3A0224" id="正方形/長方形 68" o:spid="_x0000_s1026" style="position:absolute;left:0;text-align:left;margin-left:150.45pt;margin-top:158.3pt;width:60.75pt;height:13.5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" filled="f" strokecolor="red" strokeweight="2pt">
                <w10:wrap anchorx="margin"/>
              </v:rect>
            </w:pict>
          </mc:Fallback>
        </mc:AlternateContent>
      </w:r>
      <w:r w:rsidR="000418A6">
        <w:rPr>
          <w:noProof/>
        </w:rPr>
        <w:drawing>
          <wp:inline distT="0" distB="0" distL="0" distR="0" wp14:anchorId="520D90E7" wp14:editId="2A01CB9B">
            <wp:extent cx="5400040" cy="2865755"/>
            <wp:effectExtent l="19050" t="19050" r="10160" b="10795"/>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400040" cy="2865755"/>
                    </a:xfrm>
                    <a:prstGeom prst="rect">
                      <a:avLst/>
                    </a:prstGeom>
                    <a:ln>
                      <a:solidFill>
                        <a:schemeClr val="tx1"/>
                      </a:solidFill>
                    </a:ln>
                  </pic:spPr>
                </pic:pic>
              </a:graphicData>
            </a:graphic>
          </wp:inline>
        </w:drawing>
      </w:r>
    </w:p>
    <w:p w:rsidR="000418A6" w:rsidRPr="000418A6" w:rsidRDefault="000418A6" w:rsidP="000418A6">
      <w:pPr>
        <w:jc w:val="center"/>
        <w:rPr>
          <w:b/>
        </w:rPr>
      </w:pPr>
      <w:r w:rsidRPr="000418A6">
        <w:rPr>
          <w:rFonts w:hint="eastAsia"/>
          <w:b/>
        </w:rPr>
        <w:t>エラーメール設定</w:t>
      </w:r>
    </w:p>
    <w:p w:rsidR="008906C2" w:rsidRDefault="008906C2" w:rsidP="000418A6"/>
    <w:p w:rsidR="000418A6" w:rsidRDefault="000418A6" w:rsidP="000418A6">
      <w:r>
        <w:rPr>
          <w:rFonts w:hint="eastAsia"/>
        </w:rPr>
        <w:t>各設定項目については以下の通りです。</w:t>
      </w:r>
    </w:p>
    <w:tbl>
      <w:tblPr>
        <w:tblStyle w:val="af"/>
        <w:tblW w:w="8505" w:type="dxa"/>
        <w:jc w:val="center"/>
        <w:tblLook w:val="04A0" w:firstRow="1" w:lastRow="0" w:firstColumn="1" w:lastColumn="0" w:noHBand="0" w:noVBand="1"/>
      </w:tblPr>
      <w:tblGrid>
        <w:gridCol w:w="2978"/>
        <w:gridCol w:w="5527"/>
      </w:tblGrid>
      <w:tr w:rsidR="000418A6" w:rsidTr="00937814">
        <w:trPr>
          <w:tblHeader/>
          <w:jc w:val="center"/>
        </w:trPr>
        <w:tc>
          <w:tcPr>
            <w:tcW w:w="2978" w:type="dxa"/>
            <w:shd w:val="clear" w:color="auto" w:fill="DAEEF3" w:themeFill="accent5" w:themeFillTint="33"/>
          </w:tcPr>
          <w:p w:rsidR="000418A6" w:rsidRDefault="000418A6" w:rsidP="0031395A">
            <w:pPr>
              <w:rPr>
                <w:lang w:eastAsia="ar-SA"/>
              </w:rPr>
            </w:pPr>
            <w:r>
              <w:rPr>
                <w:rFonts w:hint="eastAsia"/>
              </w:rPr>
              <w:t>項目名</w:t>
            </w:r>
          </w:p>
        </w:tc>
        <w:tc>
          <w:tcPr>
            <w:tcW w:w="5527" w:type="dxa"/>
            <w:shd w:val="clear" w:color="auto" w:fill="DAEEF3" w:themeFill="accent5" w:themeFillTint="33"/>
          </w:tcPr>
          <w:p w:rsidR="000418A6" w:rsidRDefault="000418A6" w:rsidP="0031395A">
            <w:pPr>
              <w:rPr>
                <w:lang w:eastAsia="ar-SA"/>
              </w:rPr>
            </w:pPr>
            <w:r>
              <w:rPr>
                <w:rFonts w:hint="eastAsia"/>
              </w:rPr>
              <w:t>説明</w:t>
            </w:r>
          </w:p>
        </w:tc>
      </w:tr>
      <w:tr w:rsidR="000418A6" w:rsidTr="00937814">
        <w:trPr>
          <w:jc w:val="center"/>
        </w:trPr>
        <w:tc>
          <w:tcPr>
            <w:tcW w:w="2978" w:type="dxa"/>
          </w:tcPr>
          <w:p w:rsidR="000418A6" w:rsidRDefault="004544EC" w:rsidP="0031395A">
            <w:pPr>
              <w:rPr>
                <w:lang w:eastAsia="ar-SA"/>
              </w:rPr>
            </w:pPr>
            <w:r>
              <w:rPr>
                <w:rFonts w:hint="eastAsia"/>
              </w:rPr>
              <w:t>エラーメールの送信先</w:t>
            </w:r>
          </w:p>
        </w:tc>
        <w:tc>
          <w:tcPr>
            <w:tcW w:w="5527" w:type="dxa"/>
          </w:tcPr>
          <w:p w:rsidR="00455350" w:rsidRDefault="00455350" w:rsidP="0031395A">
            <w:pPr>
              <w:rPr>
                <w:szCs w:val="24"/>
              </w:rPr>
            </w:pPr>
            <w:r w:rsidRPr="00455350">
              <w:rPr>
                <w:rFonts w:hint="eastAsia"/>
                <w:szCs w:val="24"/>
              </w:rPr>
              <w:t>以下</w:t>
            </w:r>
            <w:r w:rsidR="0074373F">
              <w:rPr>
                <w:rFonts w:hint="eastAsia"/>
                <w:szCs w:val="24"/>
              </w:rPr>
              <w:t>より1つ</w:t>
            </w:r>
            <w:r w:rsidRPr="00455350">
              <w:rPr>
                <w:rFonts w:hint="eastAsia"/>
                <w:szCs w:val="24"/>
              </w:rPr>
              <w:t>選択することができます。</w:t>
            </w:r>
          </w:p>
          <w:p w:rsidR="00C20C40" w:rsidRPr="00455350" w:rsidRDefault="00C20C40" w:rsidP="0031395A">
            <w:pPr>
              <w:rPr>
                <w:szCs w:val="24"/>
              </w:rPr>
            </w:pPr>
          </w:p>
          <w:p w:rsidR="00565144" w:rsidRDefault="00546132" w:rsidP="00455350">
            <w:pPr>
              <w:rPr>
                <w:szCs w:val="24"/>
              </w:rPr>
            </w:pPr>
            <w:r>
              <w:rPr>
                <w:rFonts w:hint="eastAsia"/>
                <w:szCs w:val="24"/>
              </w:rPr>
              <w:t>●</w:t>
            </w:r>
            <w:r w:rsidR="00455350" w:rsidRPr="00455350">
              <w:rPr>
                <w:rFonts w:hint="eastAsia"/>
                <w:szCs w:val="24"/>
              </w:rPr>
              <w:t>管理者と送信者に送る</w:t>
            </w:r>
          </w:p>
          <w:p w:rsidR="00455350" w:rsidRPr="00455350" w:rsidRDefault="00455350" w:rsidP="00455350">
            <w:pPr>
              <w:rPr>
                <w:szCs w:val="24"/>
              </w:rPr>
            </w:pPr>
            <w:r w:rsidRPr="00455350">
              <w:rPr>
                <w:rFonts w:hint="eastAsia"/>
                <w:szCs w:val="24"/>
              </w:rPr>
              <w:t>管理者とメール送信者にエラーメールが配信されます。</w:t>
            </w:r>
          </w:p>
          <w:p w:rsidR="00C339FF" w:rsidRDefault="00C339FF" w:rsidP="00455350">
            <w:pPr>
              <w:rPr>
                <w:szCs w:val="24"/>
              </w:rPr>
            </w:pPr>
          </w:p>
          <w:p w:rsidR="00565144" w:rsidRDefault="00546132" w:rsidP="00455350">
            <w:pPr>
              <w:rPr>
                <w:szCs w:val="24"/>
              </w:rPr>
            </w:pPr>
            <w:r>
              <w:rPr>
                <w:rFonts w:hint="eastAsia"/>
                <w:szCs w:val="24"/>
              </w:rPr>
              <w:t>●</w:t>
            </w:r>
            <w:r w:rsidR="00455350" w:rsidRPr="00455350">
              <w:rPr>
                <w:rFonts w:hint="eastAsia"/>
                <w:szCs w:val="24"/>
              </w:rPr>
              <w:t>管理者に送る</w:t>
            </w:r>
          </w:p>
          <w:p w:rsidR="00455350" w:rsidRPr="00455350" w:rsidRDefault="00455350" w:rsidP="00455350">
            <w:pPr>
              <w:rPr>
                <w:szCs w:val="24"/>
              </w:rPr>
            </w:pPr>
            <w:r w:rsidRPr="00455350">
              <w:rPr>
                <w:rFonts w:hint="eastAsia"/>
                <w:szCs w:val="24"/>
              </w:rPr>
              <w:t>管理者にのみエラーメールが配信されます。</w:t>
            </w:r>
          </w:p>
          <w:p w:rsidR="00C339FF" w:rsidRDefault="00C339FF" w:rsidP="00455350">
            <w:pPr>
              <w:rPr>
                <w:szCs w:val="24"/>
              </w:rPr>
            </w:pPr>
          </w:p>
          <w:p w:rsidR="00455350" w:rsidRPr="00455350" w:rsidRDefault="00546132" w:rsidP="00455350">
            <w:pPr>
              <w:rPr>
                <w:szCs w:val="24"/>
              </w:rPr>
            </w:pPr>
            <w:r>
              <w:rPr>
                <w:rFonts w:hint="eastAsia"/>
                <w:szCs w:val="24"/>
              </w:rPr>
              <w:t>●</w:t>
            </w:r>
            <w:r w:rsidR="00455350" w:rsidRPr="00455350">
              <w:rPr>
                <w:rFonts w:hint="eastAsia"/>
                <w:szCs w:val="24"/>
              </w:rPr>
              <w:t>送らない</w:t>
            </w:r>
          </w:p>
          <w:p w:rsidR="00455350" w:rsidRPr="00455350" w:rsidRDefault="00455350" w:rsidP="00455350">
            <w:r w:rsidRPr="00455350">
              <w:rPr>
                <w:rFonts w:hint="eastAsia"/>
                <w:szCs w:val="24"/>
              </w:rPr>
              <w:t>エラーメールは配信されません。</w:t>
            </w:r>
          </w:p>
        </w:tc>
      </w:tr>
      <w:tr w:rsidR="000418A6" w:rsidTr="00937814">
        <w:trPr>
          <w:jc w:val="center"/>
        </w:trPr>
        <w:tc>
          <w:tcPr>
            <w:tcW w:w="2978" w:type="dxa"/>
          </w:tcPr>
          <w:p w:rsidR="000418A6" w:rsidRDefault="004544EC" w:rsidP="0031395A">
            <w:pPr>
              <w:rPr>
                <w:lang w:eastAsia="ar-SA"/>
              </w:rPr>
            </w:pPr>
            <w:r>
              <w:rPr>
                <w:rFonts w:hint="eastAsia"/>
              </w:rPr>
              <w:lastRenderedPageBreak/>
              <w:t>管理者のメールアドレス</w:t>
            </w:r>
          </w:p>
        </w:tc>
        <w:tc>
          <w:tcPr>
            <w:tcW w:w="5527" w:type="dxa"/>
          </w:tcPr>
          <w:p w:rsidR="00AC363F" w:rsidRPr="00AC363F" w:rsidRDefault="00AC363F" w:rsidP="00AC363F">
            <w:pPr>
              <w:rPr>
                <w:szCs w:val="24"/>
              </w:rPr>
            </w:pPr>
            <w:r w:rsidRPr="00AC363F">
              <w:rPr>
                <w:rFonts w:hint="eastAsia"/>
                <w:szCs w:val="24"/>
              </w:rPr>
              <w:t>管理者のメールアドレスを設定できます。設定すると管理者のメールアドレスにエラーメールが配信されます。</w:t>
            </w:r>
          </w:p>
          <w:p w:rsidR="000418A6" w:rsidRPr="009D779F" w:rsidRDefault="00AC363F" w:rsidP="00F10303">
            <w:pPr>
              <w:rPr>
                <w:szCs w:val="24"/>
              </w:rPr>
            </w:pPr>
            <w:r w:rsidRPr="00A955F6">
              <w:rPr>
                <w:rFonts w:hint="eastAsia"/>
                <w:szCs w:val="24"/>
              </w:rPr>
              <w:t>※</w:t>
            </w:r>
            <w:r w:rsidRPr="00A955F6">
              <w:rPr>
                <w:szCs w:val="24"/>
              </w:rPr>
              <w:t>Proselfの</w:t>
            </w:r>
            <w:r w:rsidR="00A955F6">
              <w:rPr>
                <w:rFonts w:hint="eastAsia"/>
                <w:szCs w:val="24"/>
              </w:rPr>
              <w:t xml:space="preserve">管理画面 </w:t>
            </w:r>
            <w:r w:rsidR="00A955F6">
              <w:rPr>
                <w:szCs w:val="24"/>
              </w:rPr>
              <w:t>-</w:t>
            </w:r>
            <w:r w:rsidR="00A955F6">
              <w:rPr>
                <w:rFonts w:hint="eastAsia"/>
                <w:szCs w:val="24"/>
              </w:rPr>
              <w:t xml:space="preserve"> システム設定 - </w:t>
            </w:r>
            <w:r w:rsidRPr="00A955F6">
              <w:rPr>
                <w:szCs w:val="24"/>
              </w:rPr>
              <w:t>メール</w:t>
            </w:r>
            <w:r w:rsidR="00A955F6">
              <w:rPr>
                <w:rFonts w:hint="eastAsia"/>
                <w:szCs w:val="24"/>
              </w:rPr>
              <w:t>より</w:t>
            </w:r>
            <w:r w:rsidR="009D779F">
              <w:rPr>
                <w:rFonts w:hint="eastAsia"/>
                <w:szCs w:val="24"/>
              </w:rPr>
              <w:t>「</w:t>
            </w:r>
            <w:r w:rsidR="00F10303" w:rsidRPr="00F10303">
              <w:rPr>
                <w:rFonts w:hint="eastAsia"/>
                <w:szCs w:val="24"/>
              </w:rPr>
              <w:t>メールサーバー情報の設定</w:t>
            </w:r>
            <w:r w:rsidR="009D779F">
              <w:rPr>
                <w:rFonts w:hint="eastAsia"/>
                <w:szCs w:val="24"/>
              </w:rPr>
              <w:t>」</w:t>
            </w:r>
            <w:r w:rsidR="00F10303" w:rsidRPr="00F10303">
              <w:rPr>
                <w:rFonts w:hint="eastAsia"/>
                <w:szCs w:val="24"/>
              </w:rPr>
              <w:t>及び</w:t>
            </w:r>
            <w:r w:rsidR="009D779F">
              <w:rPr>
                <w:rFonts w:hint="eastAsia"/>
                <w:szCs w:val="24"/>
              </w:rPr>
              <w:t>「</w:t>
            </w:r>
            <w:r w:rsidR="00F10303" w:rsidRPr="00F10303">
              <w:rPr>
                <w:rFonts w:hint="eastAsia"/>
                <w:szCs w:val="24"/>
              </w:rPr>
              <w:t>システム設定</w:t>
            </w:r>
            <w:r w:rsidR="009D779F">
              <w:rPr>
                <w:rFonts w:hint="eastAsia"/>
                <w:szCs w:val="24"/>
              </w:rPr>
              <w:t>」</w:t>
            </w:r>
            <w:r w:rsidR="00F10303" w:rsidRPr="00F10303">
              <w:rPr>
                <w:rFonts w:hint="eastAsia"/>
                <w:szCs w:val="24"/>
              </w:rPr>
              <w:t>が行われていない場合</w:t>
            </w:r>
            <w:r w:rsidR="00A955F6">
              <w:rPr>
                <w:rFonts w:hint="eastAsia"/>
                <w:szCs w:val="24"/>
              </w:rPr>
              <w:t>、</w:t>
            </w:r>
            <w:r w:rsidRPr="00A955F6">
              <w:rPr>
                <w:szCs w:val="24"/>
              </w:rPr>
              <w:t>エラーメール</w:t>
            </w:r>
            <w:r w:rsidR="00A955F6">
              <w:rPr>
                <w:rFonts w:hint="eastAsia"/>
                <w:szCs w:val="24"/>
              </w:rPr>
              <w:t>が</w:t>
            </w:r>
            <w:r w:rsidR="00A955F6">
              <w:rPr>
                <w:szCs w:val="24"/>
              </w:rPr>
              <w:t>送信されません</w:t>
            </w:r>
            <w:r w:rsidR="00A955F6">
              <w:rPr>
                <w:rFonts w:hint="eastAsia"/>
                <w:szCs w:val="24"/>
              </w:rPr>
              <w:t>のでご注意ください。</w:t>
            </w:r>
          </w:p>
        </w:tc>
      </w:tr>
      <w:tr w:rsidR="000418A6" w:rsidTr="00937814">
        <w:trPr>
          <w:jc w:val="center"/>
        </w:trPr>
        <w:tc>
          <w:tcPr>
            <w:tcW w:w="2978" w:type="dxa"/>
          </w:tcPr>
          <w:p w:rsidR="000418A6" w:rsidRDefault="004544EC" w:rsidP="0031395A">
            <w:pPr>
              <w:rPr>
                <w:lang w:eastAsia="ar-SA"/>
              </w:rPr>
            </w:pPr>
            <w:r>
              <w:rPr>
                <w:rFonts w:hint="eastAsia"/>
              </w:rPr>
              <w:t>エラーメールの言語設定</w:t>
            </w:r>
          </w:p>
        </w:tc>
        <w:tc>
          <w:tcPr>
            <w:tcW w:w="5527" w:type="dxa"/>
          </w:tcPr>
          <w:p w:rsidR="000418A6" w:rsidRPr="00AC363F" w:rsidRDefault="00AC363F" w:rsidP="0031395A">
            <w:r w:rsidRPr="00AC363F">
              <w:rPr>
                <w:rFonts w:hint="eastAsia"/>
                <w:szCs w:val="20"/>
              </w:rPr>
              <w:t>エラーメールの配信言語を日本語、英語、中国語から設定できます。</w:t>
            </w:r>
          </w:p>
        </w:tc>
      </w:tr>
    </w:tbl>
    <w:p w:rsidR="00A75C58" w:rsidRDefault="00A75C58" w:rsidP="006D02BF"/>
    <w:p w:rsidR="00FF3DD2" w:rsidRDefault="00FF3DD2" w:rsidP="006D02BF">
      <w:r>
        <w:rPr>
          <w:rFonts w:hint="eastAsia"/>
        </w:rPr>
        <w:t>「設定」をクリックすると設定内容が反映されます。</w:t>
      </w:r>
    </w:p>
    <w:p w:rsidR="00FF3DD2" w:rsidRPr="009E1997" w:rsidRDefault="00FF3DD2" w:rsidP="006D02BF"/>
    <w:p w:rsidR="00AF7BDC" w:rsidRDefault="00AF7BDC" w:rsidP="00B6742E">
      <w:pPr>
        <w:pStyle w:val="2"/>
      </w:pPr>
      <w:bookmarkStart w:id="9" w:name="_Toc117788410"/>
      <w:r w:rsidRPr="00AF7BDC">
        <w:rPr>
          <w:rFonts w:hint="eastAsia"/>
        </w:rPr>
        <w:t>ユーザー個別設定</w:t>
      </w:r>
      <w:bookmarkEnd w:id="9"/>
    </w:p>
    <w:p w:rsidR="00AF7BDC" w:rsidRDefault="00AE4781" w:rsidP="00AF7BDC">
      <w:pPr>
        <w:rPr>
          <w:lang w:eastAsia="ar-SA"/>
        </w:rPr>
      </w:pPr>
      <w:r w:rsidRPr="00AE4781">
        <w:rPr>
          <w:lang w:eastAsia="ar-SA"/>
        </w:rPr>
        <w:t>Mail Proxy 設定をユーザー</w:t>
      </w:r>
      <w:r w:rsidR="004D47DA">
        <w:rPr>
          <w:rFonts w:hint="eastAsia"/>
        </w:rPr>
        <w:t>メニュー</w:t>
      </w:r>
      <w:r w:rsidRPr="00AE4781">
        <w:rPr>
          <w:lang w:eastAsia="ar-SA"/>
        </w:rPr>
        <w:t>画面に表示するかどうかを設定することができます。</w:t>
      </w:r>
    </w:p>
    <w:p w:rsidR="00A87C48" w:rsidRDefault="00A87C48" w:rsidP="00A87C48">
      <w:pPr>
        <w:pStyle w:val="ae"/>
        <w:numPr>
          <w:ilvl w:val="0"/>
          <w:numId w:val="11"/>
        </w:numPr>
        <w:ind w:leftChars="0"/>
        <w:rPr>
          <w:lang w:eastAsia="ar-SA"/>
        </w:rPr>
      </w:pPr>
      <w:r>
        <w:rPr>
          <w:rFonts w:hint="eastAsia"/>
        </w:rPr>
        <w:t>「</w:t>
      </w:r>
      <w:hyperlink w:anchor="_基本動作設定_1" w:history="1">
        <w:r w:rsidRPr="00ED5041">
          <w:rPr>
            <w:rStyle w:val="a7"/>
            <w:rFonts w:hint="eastAsia"/>
          </w:rPr>
          <w:t>2.1.基本動作設定</w:t>
        </w:r>
      </w:hyperlink>
      <w:r>
        <w:rPr>
          <w:rFonts w:hint="eastAsia"/>
        </w:rPr>
        <w:t>」でMail</w:t>
      </w:r>
      <w:r>
        <w:t xml:space="preserve"> Proxy</w:t>
      </w:r>
      <w:r>
        <w:rPr>
          <w:rFonts w:hint="eastAsia"/>
        </w:rPr>
        <w:t>をOFFとしている場合は、設定</w:t>
      </w:r>
      <w:r w:rsidR="00F574D0">
        <w:rPr>
          <w:rFonts w:hint="eastAsia"/>
        </w:rPr>
        <w:t>内容</w:t>
      </w:r>
      <w:r>
        <w:rPr>
          <w:rFonts w:hint="eastAsia"/>
        </w:rPr>
        <w:t>に関わらず</w:t>
      </w:r>
      <w:r w:rsidRPr="00AE4781">
        <w:rPr>
          <w:lang w:eastAsia="ar-SA"/>
        </w:rPr>
        <w:t>ユーザー画面に</w:t>
      </w:r>
      <w:r>
        <w:rPr>
          <w:rFonts w:hint="eastAsia"/>
        </w:rPr>
        <w:t>「</w:t>
      </w:r>
      <w:r w:rsidRPr="00AE4781">
        <w:rPr>
          <w:lang w:eastAsia="ar-SA"/>
        </w:rPr>
        <w:t>Mail Proxy 設定</w:t>
      </w:r>
      <w:r>
        <w:rPr>
          <w:rFonts w:hint="eastAsia"/>
        </w:rPr>
        <w:t>」</w:t>
      </w:r>
      <w:r w:rsidR="006D259E">
        <w:rPr>
          <w:rFonts w:hint="eastAsia"/>
        </w:rPr>
        <w:t>は</w:t>
      </w:r>
      <w:r>
        <w:rPr>
          <w:rFonts w:hint="eastAsia"/>
        </w:rPr>
        <w:t>表示されません。</w:t>
      </w:r>
    </w:p>
    <w:p w:rsidR="00A87C48" w:rsidRPr="006D259E" w:rsidRDefault="00A87C48" w:rsidP="00AF7BDC">
      <w:pPr>
        <w:rPr>
          <w:lang w:eastAsia="ar-SA"/>
        </w:rPr>
      </w:pPr>
    </w:p>
    <w:p w:rsidR="001B385A" w:rsidRDefault="001B385A" w:rsidP="001B385A">
      <w:pPr>
        <w:rPr>
          <w:lang w:eastAsia="ar-SA"/>
        </w:rPr>
      </w:pPr>
      <w:r w:rsidRPr="002D30EA">
        <w:rPr>
          <w:rFonts w:hint="eastAsia"/>
        </w:rPr>
        <w:t>Mail Proxy オプション設定</w:t>
      </w:r>
      <w:r>
        <w:rPr>
          <w:rFonts w:hint="eastAsia"/>
        </w:rPr>
        <w:t xml:space="preserve"> </w:t>
      </w:r>
      <w:r>
        <w:t xml:space="preserve">&gt; </w:t>
      </w:r>
      <w:r>
        <w:rPr>
          <w:rFonts w:hint="eastAsia"/>
        </w:rPr>
        <w:t>ユーザー個別設定</w:t>
      </w:r>
      <w:r w:rsidRPr="00486B62">
        <w:rPr>
          <w:lang w:eastAsia="ar-SA"/>
        </w:rPr>
        <w:t>内の「設定」をクリックします。</w:t>
      </w:r>
    </w:p>
    <w:p w:rsidR="00F9531F" w:rsidRPr="00F9531F" w:rsidRDefault="00F9531F" w:rsidP="001B385A">
      <w:pPr>
        <w:rPr>
          <w:lang w:eastAsia="ar-SA"/>
        </w:rPr>
      </w:pPr>
    </w:p>
    <w:p w:rsidR="00AF7BDC" w:rsidRDefault="002049E4" w:rsidP="007029DD">
      <w:pPr>
        <w:jc w:val="center"/>
        <w:rPr>
          <w:lang w:eastAsia="ar-SA"/>
        </w:rPr>
      </w:pPr>
      <w:r>
        <w:rPr>
          <w:noProof/>
        </w:rPr>
        <w:lastRenderedPageBreak/>
        <mc:AlternateContent>
          <mc:Choice Requires="wps">
            <w:drawing>
              <wp:anchor distT="0" distB="0" distL="114300" distR="114300" simplePos="0" relativeHeight="251723776" behindDoc="0" locked="0" layoutInCell="1" allowOverlap="1" wp14:anchorId="5103D044" wp14:editId="1A59A808">
                <wp:simplePos x="0" y="0"/>
                <wp:positionH relativeFrom="margin">
                  <wp:posOffset>1491615</wp:posOffset>
                </wp:positionH>
                <wp:positionV relativeFrom="paragraph">
                  <wp:posOffset>1263650</wp:posOffset>
                </wp:positionV>
                <wp:extent cx="771525" cy="171450"/>
                <wp:effectExtent l="0" t="0" r="28575" b="19050"/>
                <wp:wrapNone/>
                <wp:docPr id="71" name="正方形/長方形 71"/>
                <wp:cNvGraphicFramePr/>
                <a:graphic xmlns:a="http://schemas.openxmlformats.org/drawingml/2006/main">
                  <a:graphicData uri="http://schemas.microsoft.com/office/word/2010/wordprocessingShape">
                    <wps:wsp>
                      <wps:cNvSpPr/>
                      <wps:spPr>
                        <a:xfrm>
                          <a:off x="0" y="0"/>
                          <a:ext cx="771525" cy="1714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CFF41D" id="正方形/長方形 71" o:spid="_x0000_s1026" style="position:absolute;left:0;text-align:left;margin-left:117.45pt;margin-top:99.5pt;width:60.75pt;height:13.5pt;z-index:25172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" filled="f" strokecolor="red" strokeweight="2pt">
                <w10:wrap anchorx="margin"/>
              </v:rect>
            </w:pict>
          </mc:Fallback>
        </mc:AlternateContent>
      </w:r>
      <w:r w:rsidR="007029DD">
        <w:rPr>
          <w:noProof/>
        </w:rPr>
        <w:drawing>
          <wp:inline distT="0" distB="0" distL="0" distR="0" wp14:anchorId="1D4A8D17" wp14:editId="7B6D9DD5">
            <wp:extent cx="5400040" cy="1754505"/>
            <wp:effectExtent l="19050" t="19050" r="10160" b="17145"/>
            <wp:docPr id="69" name="図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5400040" cy="1754505"/>
                    </a:xfrm>
                    <a:prstGeom prst="rect">
                      <a:avLst/>
                    </a:prstGeom>
                    <a:ln>
                      <a:solidFill>
                        <a:schemeClr val="tx1"/>
                      </a:solidFill>
                    </a:ln>
                  </pic:spPr>
                </pic:pic>
              </a:graphicData>
            </a:graphic>
          </wp:inline>
        </w:drawing>
      </w:r>
    </w:p>
    <w:p w:rsidR="00AF7BDC" w:rsidRPr="007029DD" w:rsidRDefault="007029DD" w:rsidP="007029DD">
      <w:pPr>
        <w:jc w:val="center"/>
        <w:rPr>
          <w:b/>
          <w:lang w:eastAsia="ar-SA"/>
        </w:rPr>
      </w:pPr>
      <w:r w:rsidRPr="007029DD">
        <w:rPr>
          <w:b/>
          <w:lang w:eastAsia="ar-SA"/>
        </w:rPr>
        <w:t>Mail Proxy オプション設定</w:t>
      </w:r>
    </w:p>
    <w:p w:rsidR="007029DD" w:rsidRDefault="007029DD" w:rsidP="00AF7BDC">
      <w:pPr>
        <w:rPr>
          <w:lang w:eastAsia="ar-SA"/>
        </w:rPr>
      </w:pPr>
    </w:p>
    <w:p w:rsidR="00026ADD" w:rsidRDefault="00026ADD" w:rsidP="00026ADD">
      <w:r>
        <w:rPr>
          <w:rFonts w:hint="eastAsia"/>
        </w:rPr>
        <w:t>以下のような設定画面が表示されます</w:t>
      </w:r>
      <w:r w:rsidR="00D30C29">
        <w:rPr>
          <w:rFonts w:hint="eastAsia"/>
        </w:rPr>
        <w:t>。</w:t>
      </w:r>
    </w:p>
    <w:p w:rsidR="00002112" w:rsidRDefault="00026ADD" w:rsidP="00E378A2">
      <w:pPr>
        <w:jc w:val="center"/>
        <w:rPr>
          <w:lang w:eastAsia="ar-SA"/>
        </w:rPr>
      </w:pPr>
      <w:r>
        <w:rPr>
          <w:noProof/>
        </w:rPr>
        <mc:AlternateContent>
          <mc:Choice Requires="wps">
            <w:drawing>
              <wp:anchor distT="0" distB="0" distL="114300" distR="114300" simplePos="0" relativeHeight="251725824" behindDoc="0" locked="0" layoutInCell="1" allowOverlap="1" wp14:anchorId="67C51F3E" wp14:editId="104C7288">
                <wp:simplePos x="0" y="0"/>
                <wp:positionH relativeFrom="margin">
                  <wp:posOffset>1901190</wp:posOffset>
                </wp:positionH>
                <wp:positionV relativeFrom="paragraph">
                  <wp:posOffset>1303655</wp:posOffset>
                </wp:positionV>
                <wp:extent cx="771525" cy="171450"/>
                <wp:effectExtent l="0" t="0" r="28575" b="19050"/>
                <wp:wrapNone/>
                <wp:docPr id="89" name="正方形/長方形 89"/>
                <wp:cNvGraphicFramePr/>
                <a:graphic xmlns:a="http://schemas.openxmlformats.org/drawingml/2006/main">
                  <a:graphicData uri="http://schemas.microsoft.com/office/word/2010/wordprocessingShape">
                    <wps:wsp>
                      <wps:cNvSpPr/>
                      <wps:spPr>
                        <a:xfrm>
                          <a:off x="0" y="0"/>
                          <a:ext cx="771525" cy="1714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D736F1" id="正方形/長方形 89" o:spid="_x0000_s1026" style="position:absolute;left:0;text-align:left;margin-left:149.7pt;margin-top:102.65pt;width:60.75pt;height:13.5pt;z-index:251725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" filled="f" strokecolor="red" strokeweight="2pt">
                <w10:wrap anchorx="margin"/>
              </v:rect>
            </w:pict>
          </mc:Fallback>
        </mc:AlternateContent>
      </w:r>
      <w:r w:rsidR="00E378A2">
        <w:rPr>
          <w:noProof/>
        </w:rPr>
        <w:drawing>
          <wp:inline distT="0" distB="0" distL="0" distR="0" wp14:anchorId="021B7E41" wp14:editId="588800C6">
            <wp:extent cx="5400040" cy="1669415"/>
            <wp:effectExtent l="19050" t="19050" r="10160" b="26035"/>
            <wp:docPr id="88" name="図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5400040" cy="1669415"/>
                    </a:xfrm>
                    <a:prstGeom prst="rect">
                      <a:avLst/>
                    </a:prstGeom>
                    <a:ln>
                      <a:solidFill>
                        <a:schemeClr val="tx1"/>
                      </a:solidFill>
                    </a:ln>
                  </pic:spPr>
                </pic:pic>
              </a:graphicData>
            </a:graphic>
          </wp:inline>
        </w:drawing>
      </w:r>
    </w:p>
    <w:p w:rsidR="00002112" w:rsidRPr="00E378A2" w:rsidRDefault="00E378A2" w:rsidP="00E378A2">
      <w:pPr>
        <w:jc w:val="center"/>
        <w:rPr>
          <w:b/>
          <w:lang w:eastAsia="ar-SA"/>
        </w:rPr>
      </w:pPr>
      <w:r w:rsidRPr="00E378A2">
        <w:rPr>
          <w:rFonts w:hint="eastAsia"/>
          <w:b/>
        </w:rPr>
        <w:t>ユーザー個別設定</w:t>
      </w:r>
    </w:p>
    <w:p w:rsidR="00AF7BDC" w:rsidRDefault="00AF7BDC" w:rsidP="00AF7BDC">
      <w:pPr>
        <w:rPr>
          <w:lang w:eastAsia="ar-SA"/>
        </w:rPr>
      </w:pPr>
    </w:p>
    <w:p w:rsidR="00013947" w:rsidRDefault="00013947" w:rsidP="00013947">
      <w:r>
        <w:rPr>
          <w:rFonts w:hint="eastAsia"/>
        </w:rPr>
        <w:t>各設定項目については以下の通りです。</w:t>
      </w:r>
    </w:p>
    <w:tbl>
      <w:tblPr>
        <w:tblStyle w:val="af"/>
        <w:tblW w:w="8505" w:type="dxa"/>
        <w:jc w:val="center"/>
        <w:tblLook w:val="04A0" w:firstRow="1" w:lastRow="0" w:firstColumn="1" w:lastColumn="0" w:noHBand="0" w:noVBand="1"/>
      </w:tblPr>
      <w:tblGrid>
        <w:gridCol w:w="2978"/>
        <w:gridCol w:w="5527"/>
      </w:tblGrid>
      <w:tr w:rsidR="00013947" w:rsidTr="00443DED">
        <w:trPr>
          <w:tblHeader/>
          <w:jc w:val="center"/>
        </w:trPr>
        <w:tc>
          <w:tcPr>
            <w:tcW w:w="2978" w:type="dxa"/>
            <w:shd w:val="clear" w:color="auto" w:fill="DAEEF3" w:themeFill="accent5" w:themeFillTint="33"/>
          </w:tcPr>
          <w:p w:rsidR="00013947" w:rsidRDefault="00013947" w:rsidP="00443DED">
            <w:pPr>
              <w:rPr>
                <w:lang w:eastAsia="ar-SA"/>
              </w:rPr>
            </w:pPr>
            <w:r>
              <w:rPr>
                <w:rFonts w:hint="eastAsia"/>
              </w:rPr>
              <w:t>項目名</w:t>
            </w:r>
          </w:p>
        </w:tc>
        <w:tc>
          <w:tcPr>
            <w:tcW w:w="5527" w:type="dxa"/>
            <w:shd w:val="clear" w:color="auto" w:fill="DAEEF3" w:themeFill="accent5" w:themeFillTint="33"/>
          </w:tcPr>
          <w:p w:rsidR="00013947" w:rsidRDefault="00013947" w:rsidP="00443DED">
            <w:pPr>
              <w:rPr>
                <w:lang w:eastAsia="ar-SA"/>
              </w:rPr>
            </w:pPr>
            <w:r>
              <w:rPr>
                <w:rFonts w:hint="eastAsia"/>
              </w:rPr>
              <w:t>説明</w:t>
            </w:r>
          </w:p>
        </w:tc>
      </w:tr>
      <w:tr w:rsidR="00013947" w:rsidTr="00443DED">
        <w:trPr>
          <w:jc w:val="center"/>
        </w:trPr>
        <w:tc>
          <w:tcPr>
            <w:tcW w:w="2978" w:type="dxa"/>
          </w:tcPr>
          <w:p w:rsidR="00013947" w:rsidRDefault="00013947" w:rsidP="00443DED">
            <w:pPr>
              <w:rPr>
                <w:lang w:eastAsia="ar-SA"/>
              </w:rPr>
            </w:pPr>
            <w:r w:rsidRPr="00026ADD">
              <w:rPr>
                <w:rFonts w:hint="eastAsia"/>
              </w:rPr>
              <w:t>ユーザー画面に</w:t>
            </w:r>
            <w:r w:rsidRPr="00026ADD">
              <w:t xml:space="preserve"> Mail Proxy 設定を表示する</w:t>
            </w:r>
          </w:p>
        </w:tc>
        <w:tc>
          <w:tcPr>
            <w:tcW w:w="5527" w:type="dxa"/>
          </w:tcPr>
          <w:p w:rsidR="00013947" w:rsidRPr="00455350" w:rsidRDefault="00013947" w:rsidP="00443DED">
            <w:r>
              <w:rPr>
                <w:rFonts w:hint="eastAsia"/>
              </w:rPr>
              <w:t>onで設定すると</w:t>
            </w:r>
            <w:r w:rsidR="007F269D">
              <w:rPr>
                <w:rFonts w:hint="eastAsia"/>
              </w:rPr>
              <w:t>、ユーザーメニュー画面から</w:t>
            </w:r>
            <w:r w:rsidR="007F269D" w:rsidRPr="00026ADD">
              <w:t>Mail Proxy 設定</w:t>
            </w:r>
            <w:r w:rsidR="007F269D">
              <w:rPr>
                <w:rFonts w:hint="eastAsia"/>
              </w:rPr>
              <w:t>を利用することができるようになります。</w:t>
            </w:r>
          </w:p>
        </w:tc>
      </w:tr>
    </w:tbl>
    <w:p w:rsidR="00013947" w:rsidRPr="00013947" w:rsidRDefault="00013947" w:rsidP="00AF7BDC">
      <w:pPr>
        <w:rPr>
          <w:lang w:eastAsia="ar-SA"/>
        </w:rPr>
      </w:pPr>
    </w:p>
    <w:p w:rsidR="007553B4" w:rsidRDefault="007553B4" w:rsidP="00AF7BDC">
      <w:r>
        <w:rPr>
          <w:rFonts w:hint="eastAsia"/>
        </w:rPr>
        <w:t>on/offに伴う</w:t>
      </w:r>
      <w:r w:rsidR="008B1EDE">
        <w:rPr>
          <w:rFonts w:hint="eastAsia"/>
        </w:rPr>
        <w:t>ユーザーメニュー画面</w:t>
      </w:r>
      <w:r>
        <w:rPr>
          <w:rFonts w:hint="eastAsia"/>
        </w:rPr>
        <w:t>の違いについて以下の通りです。</w:t>
      </w:r>
    </w:p>
    <w:p w:rsidR="007572CB" w:rsidRPr="008B1EDE" w:rsidRDefault="007572CB" w:rsidP="00AF7BDC">
      <w:pPr>
        <w:rPr>
          <w:lang w:eastAsia="ar-SA"/>
        </w:rPr>
      </w:pPr>
    </w:p>
    <w:p w:rsidR="00A807B9" w:rsidRPr="007B670A" w:rsidRDefault="00AD0B1C" w:rsidP="00AF7BDC">
      <w:pPr>
        <w:rPr>
          <w:b/>
          <w:u w:val="single"/>
        </w:rPr>
      </w:pPr>
      <w:r w:rsidRPr="007B670A">
        <w:rPr>
          <w:rFonts w:hint="eastAsia"/>
          <w:b/>
          <w:u w:val="single"/>
        </w:rPr>
        <w:t>onの</w:t>
      </w:r>
      <w:r w:rsidR="0031395A" w:rsidRPr="007B670A">
        <w:rPr>
          <w:rFonts w:hint="eastAsia"/>
          <w:b/>
          <w:u w:val="single"/>
        </w:rPr>
        <w:t>場合</w:t>
      </w:r>
    </w:p>
    <w:p w:rsidR="00AD0B1C" w:rsidRPr="00AD0B1C" w:rsidRDefault="004D47DA" w:rsidP="00AF7BDC">
      <w:r w:rsidRPr="00AE4781">
        <w:rPr>
          <w:lang w:eastAsia="ar-SA"/>
        </w:rPr>
        <w:t>ユーザー</w:t>
      </w:r>
      <w:r>
        <w:rPr>
          <w:rFonts w:hint="eastAsia"/>
        </w:rPr>
        <w:t>メニュー</w:t>
      </w:r>
      <w:r w:rsidRPr="00AE4781">
        <w:rPr>
          <w:lang w:eastAsia="ar-SA"/>
        </w:rPr>
        <w:t>画面</w:t>
      </w:r>
      <w:r w:rsidR="001D3E16">
        <w:rPr>
          <w:rFonts w:hint="eastAsia"/>
        </w:rPr>
        <w:t>に「Mail Proxy</w:t>
      </w:r>
      <w:r w:rsidR="001D3E16">
        <w:t xml:space="preserve"> </w:t>
      </w:r>
      <w:r w:rsidR="001D3E16">
        <w:rPr>
          <w:rFonts w:hint="eastAsia"/>
        </w:rPr>
        <w:t>設定」が表示されます。</w:t>
      </w:r>
    </w:p>
    <w:p w:rsidR="00AD0B1C" w:rsidRDefault="00AD0B1C" w:rsidP="00AD0B1C">
      <w:pPr>
        <w:ind w:left="840" w:hanging="840"/>
        <w:rPr>
          <w:lang w:eastAsia="ar-SA"/>
        </w:rPr>
      </w:pPr>
      <w:r>
        <w:rPr>
          <w:noProof/>
        </w:rPr>
        <w:lastRenderedPageBreak/>
        <mc:AlternateContent>
          <mc:Choice Requires="wps">
            <w:drawing>
              <wp:anchor distT="0" distB="0" distL="114300" distR="114300" simplePos="0" relativeHeight="251727872" behindDoc="0" locked="0" layoutInCell="1" allowOverlap="1" wp14:anchorId="41559E24" wp14:editId="0CA0A239">
                <wp:simplePos x="0" y="0"/>
                <wp:positionH relativeFrom="margin">
                  <wp:posOffset>4542790</wp:posOffset>
                </wp:positionH>
                <wp:positionV relativeFrom="paragraph">
                  <wp:posOffset>758825</wp:posOffset>
                </wp:positionV>
                <wp:extent cx="838200" cy="171450"/>
                <wp:effectExtent l="0" t="0" r="19050" b="19050"/>
                <wp:wrapNone/>
                <wp:docPr id="91" name="正方形/長方形 91"/>
                <wp:cNvGraphicFramePr/>
                <a:graphic xmlns:a="http://schemas.openxmlformats.org/drawingml/2006/main">
                  <a:graphicData uri="http://schemas.microsoft.com/office/word/2010/wordprocessingShape">
                    <wps:wsp>
                      <wps:cNvSpPr/>
                      <wps:spPr>
                        <a:xfrm>
                          <a:off x="0" y="0"/>
                          <a:ext cx="838200" cy="1714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F48677" id="正方形/長方形 91" o:spid="_x0000_s1026" style="position:absolute;left:0;text-align:left;margin-left:357.7pt;margin-top:59.75pt;width:66pt;height:13.5pt;z-index:251727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" filled="f" strokecolor="red" strokeweight="2pt">
                <w10:wrap anchorx="margin"/>
              </v:rect>
            </w:pict>
          </mc:Fallback>
        </mc:AlternateContent>
      </w:r>
      <w:r>
        <w:rPr>
          <w:noProof/>
        </w:rPr>
        <w:drawing>
          <wp:inline distT="0" distB="0" distL="0" distR="0" wp14:anchorId="05BE2B9F" wp14:editId="7A0C25FF">
            <wp:extent cx="5400040" cy="2089785"/>
            <wp:effectExtent l="19050" t="19050" r="10160" b="24765"/>
            <wp:docPr id="90" name="図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400040" cy="2089785"/>
                    </a:xfrm>
                    <a:prstGeom prst="rect">
                      <a:avLst/>
                    </a:prstGeom>
                    <a:ln>
                      <a:solidFill>
                        <a:schemeClr val="tx1"/>
                      </a:solidFill>
                    </a:ln>
                  </pic:spPr>
                </pic:pic>
              </a:graphicData>
            </a:graphic>
          </wp:inline>
        </w:drawing>
      </w:r>
    </w:p>
    <w:p w:rsidR="00D4105F" w:rsidRDefault="00B61C9E" w:rsidP="00B61C9E">
      <w:pPr>
        <w:jc w:val="center"/>
        <w:rPr>
          <w:lang w:eastAsia="ar-SA"/>
        </w:rPr>
      </w:pPr>
      <w:r w:rsidRPr="000D0729">
        <w:rPr>
          <w:rFonts w:hint="eastAsia"/>
          <w:b/>
        </w:rPr>
        <w:t>ユーザーメニュー</w:t>
      </w:r>
    </w:p>
    <w:p w:rsidR="00B61C9E" w:rsidRDefault="00B61C9E" w:rsidP="00AF7BDC">
      <w:pPr>
        <w:rPr>
          <w:lang w:eastAsia="ar-SA"/>
        </w:rPr>
      </w:pPr>
    </w:p>
    <w:p w:rsidR="007553B4" w:rsidRPr="007B670A" w:rsidRDefault="007553B4" w:rsidP="00AF7BDC">
      <w:pPr>
        <w:rPr>
          <w:b/>
          <w:u w:val="single"/>
        </w:rPr>
      </w:pPr>
      <w:r w:rsidRPr="007B670A">
        <w:rPr>
          <w:rFonts w:hint="eastAsia"/>
          <w:b/>
          <w:u w:val="single"/>
        </w:rPr>
        <w:t>off</w:t>
      </w:r>
      <w:r w:rsidR="00024039" w:rsidRPr="007B670A">
        <w:rPr>
          <w:rFonts w:hint="eastAsia"/>
          <w:b/>
          <w:u w:val="single"/>
        </w:rPr>
        <w:t>の場合</w:t>
      </w:r>
    </w:p>
    <w:p w:rsidR="00D4105F" w:rsidRPr="00D4105F" w:rsidRDefault="00D4105F" w:rsidP="00AF7BDC">
      <w:pPr>
        <w:rPr>
          <w:lang w:eastAsia="ar-SA"/>
        </w:rPr>
      </w:pPr>
      <w:r w:rsidRPr="00AE4781">
        <w:rPr>
          <w:lang w:eastAsia="ar-SA"/>
        </w:rPr>
        <w:t>ユーザー</w:t>
      </w:r>
      <w:r>
        <w:rPr>
          <w:rFonts w:hint="eastAsia"/>
        </w:rPr>
        <w:t>メニュー</w:t>
      </w:r>
      <w:r w:rsidRPr="00AE4781">
        <w:rPr>
          <w:lang w:eastAsia="ar-SA"/>
        </w:rPr>
        <w:t>画面</w:t>
      </w:r>
      <w:r>
        <w:rPr>
          <w:rFonts w:hint="eastAsia"/>
        </w:rPr>
        <w:t>に「Mail Proxy</w:t>
      </w:r>
      <w:r>
        <w:t xml:space="preserve"> </w:t>
      </w:r>
      <w:r>
        <w:rPr>
          <w:rFonts w:hint="eastAsia"/>
        </w:rPr>
        <w:t>設定」が表示されません。</w:t>
      </w:r>
    </w:p>
    <w:p w:rsidR="0031395A" w:rsidRDefault="00D4105F" w:rsidP="00D4105F">
      <w:pPr>
        <w:jc w:val="center"/>
        <w:rPr>
          <w:lang w:eastAsia="ar-SA"/>
        </w:rPr>
      </w:pPr>
      <w:r>
        <w:rPr>
          <w:noProof/>
        </w:rPr>
        <w:drawing>
          <wp:inline distT="0" distB="0" distL="0" distR="0" wp14:anchorId="778CE99E" wp14:editId="0D520007">
            <wp:extent cx="5400040" cy="2098040"/>
            <wp:effectExtent l="19050" t="19050" r="10160" b="16510"/>
            <wp:docPr id="92" name="図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400040" cy="2098040"/>
                    </a:xfrm>
                    <a:prstGeom prst="rect">
                      <a:avLst/>
                    </a:prstGeom>
                    <a:ln>
                      <a:solidFill>
                        <a:schemeClr val="tx1"/>
                      </a:solidFill>
                    </a:ln>
                  </pic:spPr>
                </pic:pic>
              </a:graphicData>
            </a:graphic>
          </wp:inline>
        </w:drawing>
      </w:r>
    </w:p>
    <w:p w:rsidR="00947D87" w:rsidRPr="000D0729" w:rsidRDefault="000D0729" w:rsidP="000D0729">
      <w:pPr>
        <w:jc w:val="center"/>
        <w:rPr>
          <w:b/>
          <w:lang w:eastAsia="ar-SA"/>
        </w:rPr>
      </w:pPr>
      <w:r w:rsidRPr="000D0729">
        <w:rPr>
          <w:rFonts w:hint="eastAsia"/>
          <w:b/>
        </w:rPr>
        <w:t>ユーザーメニュー</w:t>
      </w:r>
    </w:p>
    <w:p w:rsidR="000D0729" w:rsidRDefault="000D0729" w:rsidP="00947D87">
      <w:pPr>
        <w:rPr>
          <w:lang w:eastAsia="ar-SA"/>
        </w:rPr>
      </w:pPr>
    </w:p>
    <w:p w:rsidR="00D30C29" w:rsidRDefault="00D30C29" w:rsidP="00D30C29">
      <w:r>
        <w:rPr>
          <w:rFonts w:hint="eastAsia"/>
        </w:rPr>
        <w:t>「設定」をクリックすると設定内容が反映されます。</w:t>
      </w:r>
    </w:p>
    <w:p w:rsidR="009A0E96" w:rsidRPr="00AF7BDC" w:rsidRDefault="009A0E96" w:rsidP="00947D87">
      <w:pPr>
        <w:rPr>
          <w:lang w:eastAsia="ar-SA"/>
        </w:rPr>
      </w:pPr>
    </w:p>
    <w:p w:rsidR="004D22E0" w:rsidRDefault="004D22E0" w:rsidP="00B6742E">
      <w:pPr>
        <w:pStyle w:val="2"/>
      </w:pPr>
      <w:bookmarkStart w:id="10" w:name="_アップロード設定_2"/>
      <w:bookmarkStart w:id="11" w:name="_Toc117788411"/>
      <w:bookmarkEnd w:id="10"/>
      <w:r>
        <w:t>アップロード設定</w:t>
      </w:r>
      <w:bookmarkEnd w:id="11"/>
    </w:p>
    <w:p w:rsidR="009B2693" w:rsidRDefault="009B2693" w:rsidP="009B2693">
      <w:r>
        <w:rPr>
          <w:rFonts w:hint="eastAsia"/>
        </w:rPr>
        <w:t>添付ファイルのアップロードに関する設定を行います。</w:t>
      </w:r>
    </w:p>
    <w:p w:rsidR="003F0E2B" w:rsidRDefault="003F0E2B" w:rsidP="003F0E2B">
      <w:r>
        <w:rPr>
          <w:rFonts w:hint="eastAsia"/>
          <w:kern w:val="0"/>
        </w:rPr>
        <w:t>また、ここで設定した内容の一部は</w:t>
      </w:r>
      <w:r w:rsidR="00250B7B">
        <w:rPr>
          <w:rFonts w:hint="eastAsia"/>
          <w:kern w:val="0"/>
        </w:rPr>
        <w:t>プライマリグループ作成/更新</w:t>
      </w:r>
      <w:r w:rsidR="001940C5">
        <w:rPr>
          <w:rFonts w:hint="eastAsia"/>
          <w:kern w:val="0"/>
        </w:rPr>
        <w:t>、ユーザー登録/更新</w:t>
      </w:r>
      <w:r w:rsidR="00250B7B">
        <w:rPr>
          <w:rFonts w:hint="eastAsia"/>
          <w:kern w:val="0"/>
        </w:rPr>
        <w:t>で</w:t>
      </w:r>
      <w:r>
        <w:rPr>
          <w:rFonts w:hint="eastAsia"/>
        </w:rPr>
        <w:t>Mail</w:t>
      </w:r>
      <w:r>
        <w:t xml:space="preserve"> </w:t>
      </w:r>
      <w:r>
        <w:rPr>
          <w:rFonts w:hint="eastAsia"/>
        </w:rPr>
        <w:t>Proxy設定を行う際の初期値としても使用されます。詳細に</w:t>
      </w:r>
      <w:r>
        <w:rPr>
          <w:rFonts w:hint="eastAsia"/>
        </w:rPr>
        <w:lastRenderedPageBreak/>
        <w:t>ついては</w:t>
      </w:r>
      <w:r w:rsidR="007C1075">
        <w:rPr>
          <w:rFonts w:hint="eastAsia"/>
        </w:rPr>
        <w:t>「</w:t>
      </w:r>
      <w:hyperlink w:anchor="_アップロード設定" w:history="1">
        <w:r w:rsidR="001940C5" w:rsidRPr="00552129">
          <w:rPr>
            <w:rStyle w:val="a7"/>
            <w:rFonts w:hint="eastAsia"/>
          </w:rPr>
          <w:t>3</w:t>
        </w:r>
        <w:r w:rsidR="007C1075" w:rsidRPr="00552129">
          <w:rPr>
            <w:rStyle w:val="a7"/>
            <w:rFonts w:hint="eastAsia"/>
          </w:rPr>
          <w:t>.2.アップロード設定</w:t>
        </w:r>
      </w:hyperlink>
      <w:r w:rsidR="007C1075">
        <w:rPr>
          <w:rFonts w:hint="eastAsia"/>
        </w:rPr>
        <w:t>」</w:t>
      </w:r>
      <w:r w:rsidR="001555CA">
        <w:rPr>
          <w:rFonts w:hint="eastAsia"/>
        </w:rPr>
        <w:t>「</w:t>
      </w:r>
      <w:hyperlink w:anchor="_アップロード設定_1" w:history="1">
        <w:r w:rsidR="001555CA" w:rsidRPr="00B52D33">
          <w:rPr>
            <w:rStyle w:val="a7"/>
            <w:rFonts w:hint="eastAsia"/>
          </w:rPr>
          <w:t>4.1.アップロード設定</w:t>
        </w:r>
      </w:hyperlink>
      <w:r w:rsidR="001555CA">
        <w:rPr>
          <w:rFonts w:hint="eastAsia"/>
        </w:rPr>
        <w:t>」</w:t>
      </w:r>
      <w:r>
        <w:rPr>
          <w:rFonts w:hint="eastAsia"/>
        </w:rPr>
        <w:t>をご参照ください。</w:t>
      </w:r>
    </w:p>
    <w:p w:rsidR="003F0E2B" w:rsidRPr="003F0E2B" w:rsidRDefault="003F0E2B" w:rsidP="009B2693"/>
    <w:p w:rsidR="009B2693" w:rsidRPr="00AA08BD" w:rsidRDefault="00AA08BD" w:rsidP="009B2693">
      <w:r w:rsidRPr="002D30EA">
        <w:rPr>
          <w:rFonts w:hint="eastAsia"/>
        </w:rPr>
        <w:t>Mail Proxy オプション設定</w:t>
      </w:r>
      <w:r>
        <w:rPr>
          <w:rFonts w:hint="eastAsia"/>
        </w:rPr>
        <w:t xml:space="preserve"> </w:t>
      </w:r>
      <w:r>
        <w:t xml:space="preserve">&gt; </w:t>
      </w:r>
      <w:r>
        <w:rPr>
          <w:rFonts w:hint="eastAsia"/>
        </w:rPr>
        <w:t>アップロード設定</w:t>
      </w:r>
      <w:r w:rsidRPr="00486B62">
        <w:rPr>
          <w:lang w:eastAsia="ar-SA"/>
        </w:rPr>
        <w:t>内の「設定」をクリックします。</w:t>
      </w:r>
    </w:p>
    <w:p w:rsidR="009B2693" w:rsidRDefault="002B241C" w:rsidP="00E87B3D">
      <w:pPr>
        <w:jc w:val="center"/>
      </w:pPr>
      <w:r>
        <w:rPr>
          <w:noProof/>
        </w:rPr>
        <mc:AlternateContent>
          <mc:Choice Requires="wps">
            <w:drawing>
              <wp:anchor distT="0" distB="0" distL="114300" distR="114300" simplePos="0" relativeHeight="251729920" behindDoc="0" locked="0" layoutInCell="1" allowOverlap="1" wp14:anchorId="314D0AA7" wp14:editId="739E85CD">
                <wp:simplePos x="0" y="0"/>
                <wp:positionH relativeFrom="margin">
                  <wp:posOffset>1491615</wp:posOffset>
                </wp:positionH>
                <wp:positionV relativeFrom="paragraph">
                  <wp:posOffset>1551305</wp:posOffset>
                </wp:positionV>
                <wp:extent cx="771525" cy="171450"/>
                <wp:effectExtent l="0" t="0" r="28575" b="19050"/>
                <wp:wrapNone/>
                <wp:docPr id="94" name="正方形/長方形 94"/>
                <wp:cNvGraphicFramePr/>
                <a:graphic xmlns:a="http://schemas.openxmlformats.org/drawingml/2006/main">
                  <a:graphicData uri="http://schemas.microsoft.com/office/word/2010/wordprocessingShape">
                    <wps:wsp>
                      <wps:cNvSpPr/>
                      <wps:spPr>
                        <a:xfrm>
                          <a:off x="0" y="0"/>
                          <a:ext cx="771525" cy="1714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35CB6C" id="正方形/長方形 94" o:spid="_x0000_s1026" style="position:absolute;left:0;text-align:left;margin-left:117.45pt;margin-top:122.15pt;width:60.75pt;height:13.5pt;z-index:251729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" filled="f" strokecolor="red" strokeweight="2pt">
                <w10:wrap anchorx="margin"/>
              </v:rect>
            </w:pict>
          </mc:Fallback>
        </mc:AlternateContent>
      </w:r>
      <w:r w:rsidR="00E87B3D">
        <w:rPr>
          <w:noProof/>
        </w:rPr>
        <w:drawing>
          <wp:inline distT="0" distB="0" distL="0" distR="0" wp14:anchorId="139FC61F" wp14:editId="199FAF67">
            <wp:extent cx="5400040" cy="1815465"/>
            <wp:effectExtent l="19050" t="19050" r="10160" b="13335"/>
            <wp:docPr id="93" name="図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5400040" cy="1815465"/>
                    </a:xfrm>
                    <a:prstGeom prst="rect">
                      <a:avLst/>
                    </a:prstGeom>
                    <a:ln>
                      <a:solidFill>
                        <a:schemeClr val="tx1"/>
                      </a:solidFill>
                    </a:ln>
                  </pic:spPr>
                </pic:pic>
              </a:graphicData>
            </a:graphic>
          </wp:inline>
        </w:drawing>
      </w:r>
    </w:p>
    <w:p w:rsidR="009B2693" w:rsidRPr="00E87B3D" w:rsidRDefault="00E87B3D" w:rsidP="00E87B3D">
      <w:pPr>
        <w:jc w:val="center"/>
        <w:rPr>
          <w:b/>
        </w:rPr>
      </w:pPr>
      <w:r w:rsidRPr="00E87B3D">
        <w:rPr>
          <w:rFonts w:hint="eastAsia"/>
          <w:b/>
        </w:rPr>
        <w:t>Mail Proxy オプション設定</w:t>
      </w:r>
    </w:p>
    <w:p w:rsidR="009B2693" w:rsidRDefault="009B2693" w:rsidP="009B2693"/>
    <w:p w:rsidR="005E2562" w:rsidRDefault="005E2562" w:rsidP="009B2693">
      <w:r>
        <w:rPr>
          <w:rFonts w:hint="eastAsia"/>
        </w:rPr>
        <w:t>以下のような設定画面が表示されます。</w:t>
      </w:r>
    </w:p>
    <w:p w:rsidR="009B2693" w:rsidRDefault="00EA0D26" w:rsidP="00840CB0">
      <w:pPr>
        <w:jc w:val="center"/>
      </w:pPr>
      <w:r>
        <w:rPr>
          <w:noProof/>
        </w:rPr>
        <mc:AlternateContent>
          <mc:Choice Requires="wps">
            <w:drawing>
              <wp:anchor distT="0" distB="0" distL="114300" distR="114300" simplePos="0" relativeHeight="251731968" behindDoc="0" locked="0" layoutInCell="1" allowOverlap="1" wp14:anchorId="489FB7C6" wp14:editId="3259F382">
                <wp:simplePos x="0" y="0"/>
                <wp:positionH relativeFrom="margin">
                  <wp:posOffset>1910715</wp:posOffset>
                </wp:positionH>
                <wp:positionV relativeFrom="paragraph">
                  <wp:posOffset>2469515</wp:posOffset>
                </wp:positionV>
                <wp:extent cx="771525" cy="171450"/>
                <wp:effectExtent l="0" t="0" r="28575" b="19050"/>
                <wp:wrapNone/>
                <wp:docPr id="96" name="正方形/長方形 96"/>
                <wp:cNvGraphicFramePr/>
                <a:graphic xmlns:a="http://schemas.openxmlformats.org/drawingml/2006/main">
                  <a:graphicData uri="http://schemas.microsoft.com/office/word/2010/wordprocessingShape">
                    <wps:wsp>
                      <wps:cNvSpPr/>
                      <wps:spPr>
                        <a:xfrm>
                          <a:off x="0" y="0"/>
                          <a:ext cx="771525" cy="1714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C3881A" id="正方形/長方形 96" o:spid="_x0000_s1026" style="position:absolute;left:0;text-align:left;margin-left:150.45pt;margin-top:194.45pt;width:60.75pt;height:13.5pt;z-index:251731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" filled="f" strokecolor="red" strokeweight="2pt">
                <w10:wrap anchorx="margin"/>
              </v:rect>
            </w:pict>
          </mc:Fallback>
        </mc:AlternateContent>
      </w:r>
      <w:r w:rsidR="00840CB0">
        <w:rPr>
          <w:noProof/>
        </w:rPr>
        <w:drawing>
          <wp:inline distT="0" distB="0" distL="0" distR="0" wp14:anchorId="6071EE86" wp14:editId="487C6192">
            <wp:extent cx="5400040" cy="2723515"/>
            <wp:effectExtent l="19050" t="19050" r="10160" b="19685"/>
            <wp:docPr id="95" name="図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5400040" cy="2723515"/>
                    </a:xfrm>
                    <a:prstGeom prst="rect">
                      <a:avLst/>
                    </a:prstGeom>
                    <a:ln>
                      <a:solidFill>
                        <a:schemeClr val="tx1"/>
                      </a:solidFill>
                    </a:ln>
                  </pic:spPr>
                </pic:pic>
              </a:graphicData>
            </a:graphic>
          </wp:inline>
        </w:drawing>
      </w:r>
    </w:p>
    <w:p w:rsidR="00840CB0" w:rsidRDefault="00840CB0" w:rsidP="00840CB0">
      <w:pPr>
        <w:jc w:val="center"/>
        <w:rPr>
          <w:b/>
        </w:rPr>
      </w:pPr>
      <w:r w:rsidRPr="00840CB0">
        <w:rPr>
          <w:rFonts w:hint="eastAsia"/>
          <w:b/>
        </w:rPr>
        <w:t>アップロード設定</w:t>
      </w:r>
    </w:p>
    <w:p w:rsidR="00245008" w:rsidRDefault="00245008" w:rsidP="00245008"/>
    <w:p w:rsidR="00245008" w:rsidRDefault="00245008" w:rsidP="00245008">
      <w:r>
        <w:rPr>
          <w:rFonts w:hint="eastAsia"/>
        </w:rPr>
        <w:t>各設定項目については以下の通りです。</w:t>
      </w:r>
    </w:p>
    <w:tbl>
      <w:tblPr>
        <w:tblStyle w:val="af"/>
        <w:tblW w:w="8505" w:type="dxa"/>
        <w:jc w:val="center"/>
        <w:tblLook w:val="04A0" w:firstRow="1" w:lastRow="0" w:firstColumn="1" w:lastColumn="0" w:noHBand="0" w:noVBand="1"/>
      </w:tblPr>
      <w:tblGrid>
        <w:gridCol w:w="2978"/>
        <w:gridCol w:w="5527"/>
      </w:tblGrid>
      <w:tr w:rsidR="00245008" w:rsidRPr="000C3F3F" w:rsidTr="00937814">
        <w:trPr>
          <w:tblHeader/>
          <w:jc w:val="center"/>
        </w:trPr>
        <w:tc>
          <w:tcPr>
            <w:tcW w:w="2978" w:type="dxa"/>
            <w:shd w:val="clear" w:color="auto" w:fill="DAEEF3" w:themeFill="accent5" w:themeFillTint="33"/>
          </w:tcPr>
          <w:p w:rsidR="00245008" w:rsidRPr="000C3F3F" w:rsidRDefault="00245008" w:rsidP="005F0F03">
            <w:pPr>
              <w:rPr>
                <w:szCs w:val="24"/>
                <w:lang w:eastAsia="ar-SA"/>
              </w:rPr>
            </w:pPr>
            <w:r w:rsidRPr="000C3F3F">
              <w:rPr>
                <w:rFonts w:hint="eastAsia"/>
                <w:szCs w:val="24"/>
              </w:rPr>
              <w:lastRenderedPageBreak/>
              <w:t>項目名</w:t>
            </w:r>
          </w:p>
        </w:tc>
        <w:tc>
          <w:tcPr>
            <w:tcW w:w="5527" w:type="dxa"/>
            <w:shd w:val="clear" w:color="auto" w:fill="DAEEF3" w:themeFill="accent5" w:themeFillTint="33"/>
          </w:tcPr>
          <w:p w:rsidR="00245008" w:rsidRPr="000C3F3F" w:rsidRDefault="00245008" w:rsidP="005F0F03">
            <w:pPr>
              <w:rPr>
                <w:szCs w:val="24"/>
                <w:lang w:eastAsia="ar-SA"/>
              </w:rPr>
            </w:pPr>
            <w:r w:rsidRPr="000C3F3F">
              <w:rPr>
                <w:rFonts w:hint="eastAsia"/>
                <w:szCs w:val="24"/>
              </w:rPr>
              <w:t>説明</w:t>
            </w:r>
          </w:p>
        </w:tc>
      </w:tr>
      <w:tr w:rsidR="00245008" w:rsidRPr="000C3F3F" w:rsidTr="00937814">
        <w:trPr>
          <w:jc w:val="center"/>
        </w:trPr>
        <w:tc>
          <w:tcPr>
            <w:tcW w:w="2978" w:type="dxa"/>
          </w:tcPr>
          <w:p w:rsidR="00245008" w:rsidRPr="000C3F3F" w:rsidRDefault="00CA79DE" w:rsidP="00710E97">
            <w:pPr>
              <w:rPr>
                <w:szCs w:val="24"/>
              </w:rPr>
            </w:pPr>
            <w:r w:rsidRPr="000C3F3F">
              <w:rPr>
                <w:rFonts w:hint="eastAsia"/>
                <w:szCs w:val="24"/>
              </w:rPr>
              <w:t>アップロード先フォルダ</w:t>
            </w:r>
          </w:p>
        </w:tc>
        <w:tc>
          <w:tcPr>
            <w:tcW w:w="5527" w:type="dxa"/>
          </w:tcPr>
          <w:p w:rsidR="00245008" w:rsidRDefault="00CA79DE" w:rsidP="00CA79DE">
            <w:pPr>
              <w:rPr>
                <w:szCs w:val="24"/>
              </w:rPr>
            </w:pPr>
            <w:r w:rsidRPr="000C3F3F">
              <w:rPr>
                <w:rFonts w:hint="eastAsia"/>
                <w:szCs w:val="24"/>
              </w:rPr>
              <w:t>添付ファイルのアップロード先を選択します。</w:t>
            </w:r>
          </w:p>
          <w:p w:rsidR="009307DF" w:rsidRPr="000E4A0C" w:rsidRDefault="009307DF" w:rsidP="009307DF">
            <w:pPr>
              <w:rPr>
                <w:szCs w:val="24"/>
              </w:rPr>
            </w:pPr>
          </w:p>
          <w:p w:rsidR="00FD1942" w:rsidRPr="000C3F3F" w:rsidRDefault="003F56EC" w:rsidP="00FD1942">
            <w:pPr>
              <w:rPr>
                <w:szCs w:val="24"/>
              </w:rPr>
            </w:pPr>
            <w:r>
              <w:rPr>
                <w:rFonts w:hint="eastAsia"/>
                <w:szCs w:val="24"/>
              </w:rPr>
              <w:t>●</w:t>
            </w:r>
            <w:r w:rsidR="00FD1942" w:rsidRPr="000C3F3F">
              <w:rPr>
                <w:rFonts w:hint="eastAsia"/>
                <w:szCs w:val="24"/>
              </w:rPr>
              <w:t>ユーザーフォルダ</w:t>
            </w:r>
          </w:p>
          <w:p w:rsidR="00C574B6" w:rsidRDefault="00A36C2C" w:rsidP="009307DF">
            <w:pPr>
              <w:rPr>
                <w:szCs w:val="24"/>
              </w:rPr>
            </w:pPr>
            <w:r w:rsidRPr="000C3F3F">
              <w:rPr>
                <w:rFonts w:hint="eastAsia"/>
                <w:szCs w:val="24"/>
              </w:rPr>
              <w:t>添付ファイルのアップロード先をユーザーフォルダに指定します。</w:t>
            </w:r>
          </w:p>
          <w:p w:rsidR="005D7952" w:rsidRPr="004F665B" w:rsidRDefault="005D7952" w:rsidP="009307DF">
            <w:pPr>
              <w:rPr>
                <w:szCs w:val="24"/>
              </w:rPr>
            </w:pPr>
          </w:p>
          <w:p w:rsidR="005D7952" w:rsidRPr="000C3F3F" w:rsidRDefault="003F56EC" w:rsidP="005D7952">
            <w:pPr>
              <w:rPr>
                <w:szCs w:val="24"/>
              </w:rPr>
            </w:pPr>
            <w:r>
              <w:rPr>
                <w:rFonts w:hint="eastAsia"/>
                <w:szCs w:val="24"/>
              </w:rPr>
              <w:t>●</w:t>
            </w:r>
            <w:r w:rsidR="005D7952" w:rsidRPr="000C3F3F">
              <w:rPr>
                <w:rFonts w:hint="eastAsia"/>
                <w:szCs w:val="24"/>
              </w:rPr>
              <w:t>グループフォルダ</w:t>
            </w:r>
          </w:p>
          <w:p w:rsidR="00F00FFB" w:rsidRDefault="005D7952" w:rsidP="009578E4">
            <w:pPr>
              <w:rPr>
                <w:szCs w:val="24"/>
              </w:rPr>
            </w:pPr>
            <w:r w:rsidRPr="000C3F3F">
              <w:rPr>
                <w:rFonts w:hint="eastAsia"/>
                <w:szCs w:val="24"/>
              </w:rPr>
              <w:t>添付ファイルのアップロード先をグループフォルダに指定します。</w:t>
            </w:r>
          </w:p>
          <w:p w:rsidR="00CC1636" w:rsidRDefault="00CC1636" w:rsidP="009578E4">
            <w:pPr>
              <w:rPr>
                <w:szCs w:val="24"/>
              </w:rPr>
            </w:pPr>
            <w:r>
              <w:rPr>
                <w:rFonts w:hint="eastAsia"/>
                <w:szCs w:val="24"/>
              </w:rPr>
              <w:t>なお、本設定を選択する場合は</w:t>
            </w:r>
            <w:r w:rsidR="0009231D">
              <w:rPr>
                <w:rFonts w:hint="eastAsia"/>
                <w:szCs w:val="24"/>
              </w:rPr>
              <w:t>、</w:t>
            </w:r>
            <w:r>
              <w:rPr>
                <w:rFonts w:hint="eastAsia"/>
                <w:szCs w:val="24"/>
              </w:rPr>
              <w:t>事前にグループ管理においてグループフォルダ内「作成する」をonにしたグループを作成しておく必要があります。</w:t>
            </w:r>
          </w:p>
          <w:p w:rsidR="00222F81" w:rsidRDefault="00222F81" w:rsidP="009578E4">
            <w:pPr>
              <w:rPr>
                <w:szCs w:val="24"/>
              </w:rPr>
            </w:pPr>
          </w:p>
          <w:p w:rsidR="00222F81" w:rsidRPr="00222F81" w:rsidRDefault="00710E97" w:rsidP="00CC1636">
            <w:pPr>
              <w:rPr>
                <w:szCs w:val="24"/>
              </w:rPr>
            </w:pPr>
            <w:r>
              <w:rPr>
                <w:rFonts w:hint="eastAsia"/>
                <w:szCs w:val="24"/>
              </w:rPr>
              <w:t>※</w:t>
            </w:r>
            <w:r w:rsidR="00222F81" w:rsidRPr="00091883">
              <w:rPr>
                <w:rFonts w:hint="eastAsia"/>
                <w:szCs w:val="24"/>
              </w:rPr>
              <w:t>ユーザーフォルダ、グループフォルダ</w:t>
            </w:r>
            <w:r w:rsidR="00222F81">
              <w:rPr>
                <w:rFonts w:hint="eastAsia"/>
                <w:szCs w:val="24"/>
              </w:rPr>
              <w:t>の</w:t>
            </w:r>
            <w:r w:rsidR="00222F81" w:rsidRPr="00091883">
              <w:rPr>
                <w:rFonts w:hint="eastAsia"/>
                <w:szCs w:val="24"/>
              </w:rPr>
              <w:t>どちら</w:t>
            </w:r>
            <w:r w:rsidR="00222F81">
              <w:rPr>
                <w:rFonts w:hint="eastAsia"/>
                <w:szCs w:val="24"/>
              </w:rPr>
              <w:t>を</w:t>
            </w:r>
            <w:r w:rsidR="00222F81" w:rsidRPr="00091883">
              <w:rPr>
                <w:rFonts w:hint="eastAsia"/>
                <w:szCs w:val="24"/>
              </w:rPr>
              <w:t>選択するかによって動作が異なりますため、運用に合わせて設定ください。</w:t>
            </w:r>
            <w:r w:rsidR="00222F81">
              <w:rPr>
                <w:rFonts w:hint="eastAsia"/>
                <w:szCs w:val="24"/>
              </w:rPr>
              <w:t>詳細については「</w:t>
            </w:r>
            <w:hyperlink w:anchor="_ユーザーフォルダを選択する場合" w:history="1">
              <w:r w:rsidR="00222F81" w:rsidRPr="00950F31">
                <w:rPr>
                  <w:rStyle w:val="a7"/>
                  <w:rFonts w:hint="eastAsia"/>
                  <w:szCs w:val="24"/>
                </w:rPr>
                <w:t>2.6.1.</w:t>
              </w:r>
              <w:r w:rsidR="00222F81" w:rsidRPr="00950F31">
                <w:rPr>
                  <w:rStyle w:val="a7"/>
                  <w:rFonts w:hint="eastAsia"/>
                </w:rPr>
                <w:t>ユーザーフォルダを選択する</w:t>
              </w:r>
              <w:r w:rsidR="00CC1636" w:rsidRPr="00950F31">
                <w:rPr>
                  <w:rStyle w:val="a7"/>
                  <w:rFonts w:hint="eastAsia"/>
                </w:rPr>
                <w:t>場合</w:t>
              </w:r>
            </w:hyperlink>
            <w:r w:rsidR="00222F81">
              <w:rPr>
                <w:rFonts w:hint="eastAsia"/>
                <w:szCs w:val="24"/>
              </w:rPr>
              <w:t>」</w:t>
            </w:r>
            <w:r w:rsidR="00027D95">
              <w:rPr>
                <w:rFonts w:hint="eastAsia"/>
                <w:szCs w:val="24"/>
              </w:rPr>
              <w:t>、</w:t>
            </w:r>
            <w:r w:rsidR="00222F81">
              <w:rPr>
                <w:rFonts w:hint="eastAsia"/>
                <w:szCs w:val="24"/>
              </w:rPr>
              <w:t>「</w:t>
            </w:r>
            <w:hyperlink w:anchor="_グループフォルダを選択する場合" w:history="1">
              <w:r w:rsidR="00222F81" w:rsidRPr="00950F31">
                <w:rPr>
                  <w:rStyle w:val="a7"/>
                  <w:rFonts w:hint="eastAsia"/>
                  <w:szCs w:val="24"/>
                </w:rPr>
                <w:t>2.6.2.</w:t>
              </w:r>
              <w:r w:rsidR="00222F81" w:rsidRPr="00950F31">
                <w:rPr>
                  <w:rStyle w:val="a7"/>
                  <w:rFonts w:hint="eastAsia"/>
                </w:rPr>
                <w:t>グループフォルダを選択する</w:t>
              </w:r>
              <w:r w:rsidR="00CC1636" w:rsidRPr="00950F31">
                <w:rPr>
                  <w:rStyle w:val="a7"/>
                  <w:rFonts w:hint="eastAsia"/>
                </w:rPr>
                <w:t>場合</w:t>
              </w:r>
            </w:hyperlink>
            <w:r w:rsidR="00222F81">
              <w:rPr>
                <w:rFonts w:hint="eastAsia"/>
                <w:szCs w:val="24"/>
              </w:rPr>
              <w:t>」に記載しております。</w:t>
            </w:r>
          </w:p>
        </w:tc>
      </w:tr>
      <w:tr w:rsidR="00245008" w:rsidRPr="000C3F3F" w:rsidTr="00937814">
        <w:trPr>
          <w:jc w:val="center"/>
        </w:trPr>
        <w:tc>
          <w:tcPr>
            <w:tcW w:w="2978" w:type="dxa"/>
          </w:tcPr>
          <w:p w:rsidR="00245008" w:rsidRPr="000C3F3F" w:rsidRDefault="000C3F3F" w:rsidP="005F0F03">
            <w:pPr>
              <w:rPr>
                <w:szCs w:val="24"/>
                <w:lang w:eastAsia="ar-SA"/>
              </w:rPr>
            </w:pPr>
            <w:r w:rsidRPr="000C3F3F">
              <w:rPr>
                <w:rFonts w:hint="eastAsia"/>
                <w:szCs w:val="24"/>
              </w:rPr>
              <w:t>サブフォルダ名</w:t>
            </w:r>
          </w:p>
        </w:tc>
        <w:tc>
          <w:tcPr>
            <w:tcW w:w="5527" w:type="dxa"/>
          </w:tcPr>
          <w:p w:rsidR="005D7952" w:rsidRDefault="00C90BAA" w:rsidP="005D7952">
            <w:pPr>
              <w:rPr>
                <w:szCs w:val="24"/>
              </w:rPr>
            </w:pPr>
            <w:r w:rsidRPr="00C90BAA">
              <w:rPr>
                <w:rFonts w:hint="eastAsia"/>
                <w:szCs w:val="24"/>
              </w:rPr>
              <w:t>メールに添付されたファイルの格納先フォルダ名を設定します。</w:t>
            </w:r>
            <w:r w:rsidR="005D7952">
              <w:rPr>
                <w:rFonts w:hint="eastAsia"/>
                <w:szCs w:val="24"/>
              </w:rPr>
              <w:t>アップロード先フォルダの選択内容に応じて以下のようになります。</w:t>
            </w:r>
          </w:p>
          <w:p w:rsidR="00D25061" w:rsidRDefault="00D25061" w:rsidP="005D7952">
            <w:pPr>
              <w:rPr>
                <w:szCs w:val="24"/>
              </w:rPr>
            </w:pPr>
          </w:p>
          <w:p w:rsidR="00752936" w:rsidRDefault="00752936" w:rsidP="005D7952">
            <w:pPr>
              <w:rPr>
                <w:szCs w:val="24"/>
              </w:rPr>
            </w:pPr>
          </w:p>
          <w:p w:rsidR="00752936" w:rsidRDefault="00752936" w:rsidP="005D7952">
            <w:pPr>
              <w:rPr>
                <w:szCs w:val="24"/>
              </w:rPr>
            </w:pPr>
          </w:p>
          <w:p w:rsidR="005D7952" w:rsidRDefault="003F56EC" w:rsidP="005D7952">
            <w:pPr>
              <w:rPr>
                <w:szCs w:val="24"/>
              </w:rPr>
            </w:pPr>
            <w:r>
              <w:rPr>
                <w:rFonts w:hint="eastAsia"/>
                <w:szCs w:val="24"/>
              </w:rPr>
              <w:lastRenderedPageBreak/>
              <w:t>●</w:t>
            </w:r>
            <w:r w:rsidR="005D7952" w:rsidRPr="000C3F3F">
              <w:rPr>
                <w:rFonts w:hint="eastAsia"/>
                <w:szCs w:val="24"/>
              </w:rPr>
              <w:t>ユーザーフォルダ</w:t>
            </w:r>
          </w:p>
          <w:p w:rsidR="005D7952" w:rsidRDefault="005D7952" w:rsidP="005D7952">
            <w:pPr>
              <w:rPr>
                <w:szCs w:val="24"/>
              </w:rPr>
            </w:pPr>
            <w:r w:rsidRPr="005D7952">
              <w:rPr>
                <w:rFonts w:hint="eastAsia"/>
                <w:szCs w:val="24"/>
              </w:rPr>
              <w:t>ユーザー</w:t>
            </w:r>
            <w:r>
              <w:rPr>
                <w:rFonts w:hint="eastAsia"/>
                <w:szCs w:val="24"/>
              </w:rPr>
              <w:t>フォルダ／サブフォルダ名／日時</w:t>
            </w:r>
            <w:r w:rsidR="00CD5CA9">
              <w:rPr>
                <w:rFonts w:hint="eastAsia"/>
                <w:szCs w:val="24"/>
              </w:rPr>
              <w:t>フォルダ</w:t>
            </w:r>
            <w:r w:rsidR="000464D9">
              <w:t>(</w:t>
            </w:r>
            <w:r w:rsidR="000464D9" w:rsidRPr="00AC6CF6">
              <w:t>YYYYMMDDHHMISS</w:t>
            </w:r>
            <w:r w:rsidR="000464D9">
              <w:t>)</w:t>
            </w:r>
            <w:r>
              <w:rPr>
                <w:rFonts w:hint="eastAsia"/>
                <w:szCs w:val="24"/>
              </w:rPr>
              <w:t>にアップロードされます。</w:t>
            </w:r>
          </w:p>
          <w:p w:rsidR="005D7952" w:rsidRPr="003F56EC" w:rsidRDefault="005D7952" w:rsidP="005D7952">
            <w:pPr>
              <w:rPr>
                <w:szCs w:val="24"/>
              </w:rPr>
            </w:pPr>
          </w:p>
          <w:p w:rsidR="005D7952" w:rsidRDefault="003F56EC" w:rsidP="005D7952">
            <w:pPr>
              <w:rPr>
                <w:szCs w:val="24"/>
              </w:rPr>
            </w:pPr>
            <w:r>
              <w:rPr>
                <w:rFonts w:hint="eastAsia"/>
                <w:szCs w:val="24"/>
              </w:rPr>
              <w:t>●</w:t>
            </w:r>
            <w:r w:rsidR="005D7952">
              <w:rPr>
                <w:rFonts w:hint="eastAsia"/>
                <w:szCs w:val="24"/>
              </w:rPr>
              <w:t>グループ</w:t>
            </w:r>
            <w:r w:rsidR="005D7952" w:rsidRPr="000C3F3F">
              <w:rPr>
                <w:rFonts w:hint="eastAsia"/>
                <w:szCs w:val="24"/>
              </w:rPr>
              <w:t>フォルダ</w:t>
            </w:r>
          </w:p>
          <w:p w:rsidR="005D7952" w:rsidRPr="005D7952" w:rsidRDefault="005D7952" w:rsidP="00CD5CA9">
            <w:pPr>
              <w:rPr>
                <w:szCs w:val="24"/>
              </w:rPr>
            </w:pPr>
            <w:r w:rsidRPr="005D7952">
              <w:rPr>
                <w:rFonts w:hint="eastAsia"/>
                <w:szCs w:val="24"/>
              </w:rPr>
              <w:t>グループフォルダ／サブフォルダ名／日時</w:t>
            </w:r>
            <w:r w:rsidR="00CD5CA9">
              <w:rPr>
                <w:rFonts w:hint="eastAsia"/>
                <w:szCs w:val="24"/>
              </w:rPr>
              <w:t>フォルダ</w:t>
            </w:r>
            <w:r w:rsidR="00CD5CA9">
              <w:t>(</w:t>
            </w:r>
            <w:r w:rsidR="00CD5CA9" w:rsidRPr="00AC6CF6">
              <w:t>YYYYMMDDHHMISS</w:t>
            </w:r>
            <w:r w:rsidR="00CD5CA9">
              <w:t>)</w:t>
            </w:r>
            <w:r>
              <w:rPr>
                <w:rFonts w:hint="eastAsia"/>
                <w:szCs w:val="24"/>
              </w:rPr>
              <w:t>にアップロードされます。</w:t>
            </w:r>
          </w:p>
        </w:tc>
      </w:tr>
      <w:tr w:rsidR="00245008" w:rsidRPr="000C3F3F" w:rsidTr="00937814">
        <w:trPr>
          <w:jc w:val="center"/>
        </w:trPr>
        <w:tc>
          <w:tcPr>
            <w:tcW w:w="2978" w:type="dxa"/>
          </w:tcPr>
          <w:p w:rsidR="00245008" w:rsidRPr="000C3F3F" w:rsidRDefault="000C3F3F" w:rsidP="00177A61">
            <w:pPr>
              <w:rPr>
                <w:szCs w:val="24"/>
                <w:lang w:eastAsia="ar-SA"/>
              </w:rPr>
            </w:pPr>
            <w:r w:rsidRPr="000C3F3F">
              <w:rPr>
                <w:rFonts w:hint="eastAsia"/>
                <w:szCs w:val="24"/>
                <w:lang w:eastAsia="ar-SA"/>
              </w:rPr>
              <w:lastRenderedPageBreak/>
              <w:t>フォルダが存在しない場合</w:t>
            </w:r>
          </w:p>
        </w:tc>
        <w:tc>
          <w:tcPr>
            <w:tcW w:w="5527" w:type="dxa"/>
          </w:tcPr>
          <w:p w:rsidR="00245008" w:rsidRDefault="000C3F3F" w:rsidP="005F0F03">
            <w:pPr>
              <w:rPr>
                <w:szCs w:val="24"/>
              </w:rPr>
            </w:pPr>
            <w:r w:rsidRPr="000C3F3F">
              <w:rPr>
                <w:rFonts w:hint="eastAsia"/>
                <w:szCs w:val="24"/>
              </w:rPr>
              <w:t>アップロード先</w:t>
            </w:r>
            <w:r w:rsidR="0048739A">
              <w:rPr>
                <w:rFonts w:hint="eastAsia"/>
                <w:szCs w:val="24"/>
              </w:rPr>
              <w:t>の</w:t>
            </w:r>
            <w:r w:rsidRPr="000C3F3F">
              <w:rPr>
                <w:rFonts w:hint="eastAsia"/>
                <w:szCs w:val="24"/>
              </w:rPr>
              <w:t>ユーザーフォルダ</w:t>
            </w:r>
            <w:r w:rsidR="0048739A">
              <w:rPr>
                <w:rFonts w:hint="eastAsia"/>
                <w:szCs w:val="24"/>
              </w:rPr>
              <w:t>、</w:t>
            </w:r>
            <w:r w:rsidRPr="000C3F3F">
              <w:rPr>
                <w:rFonts w:hint="eastAsia"/>
                <w:szCs w:val="24"/>
              </w:rPr>
              <w:t>グループフォルダが存在しない場合の</w:t>
            </w:r>
            <w:r w:rsidR="002F1E17">
              <w:rPr>
                <w:rFonts w:hint="eastAsia"/>
                <w:szCs w:val="24"/>
              </w:rPr>
              <w:t>動作</w:t>
            </w:r>
            <w:r w:rsidRPr="000C3F3F">
              <w:rPr>
                <w:rFonts w:hint="eastAsia"/>
                <w:szCs w:val="24"/>
              </w:rPr>
              <w:t>を</w:t>
            </w:r>
            <w:r w:rsidR="002F1E17">
              <w:rPr>
                <w:rFonts w:hint="eastAsia"/>
                <w:szCs w:val="24"/>
              </w:rPr>
              <w:t>設定</w:t>
            </w:r>
            <w:r w:rsidRPr="000C3F3F">
              <w:rPr>
                <w:rFonts w:hint="eastAsia"/>
                <w:szCs w:val="24"/>
              </w:rPr>
              <w:t>します。</w:t>
            </w:r>
          </w:p>
          <w:p w:rsidR="00CB140C" w:rsidRPr="000C3F3F" w:rsidRDefault="00CB140C" w:rsidP="005F0F03">
            <w:pPr>
              <w:rPr>
                <w:szCs w:val="24"/>
              </w:rPr>
            </w:pPr>
          </w:p>
          <w:p w:rsidR="000C3F3F" w:rsidRPr="000C3F3F" w:rsidRDefault="00DC3795" w:rsidP="005F0F03">
            <w:pPr>
              <w:rPr>
                <w:szCs w:val="24"/>
              </w:rPr>
            </w:pPr>
            <w:r>
              <w:rPr>
                <w:rFonts w:hint="eastAsia"/>
                <w:szCs w:val="24"/>
              </w:rPr>
              <w:t>●</w:t>
            </w:r>
            <w:r w:rsidR="000C3F3F" w:rsidRPr="000C3F3F">
              <w:rPr>
                <w:rFonts w:hint="eastAsia"/>
                <w:szCs w:val="24"/>
              </w:rPr>
              <w:t>そのまま転送</w:t>
            </w:r>
          </w:p>
          <w:p w:rsidR="000C3F3F" w:rsidRDefault="0048739A" w:rsidP="005F0F03">
            <w:pPr>
              <w:rPr>
                <w:szCs w:val="24"/>
              </w:rPr>
            </w:pPr>
            <w:r w:rsidRPr="0048739A">
              <w:rPr>
                <w:rFonts w:hint="eastAsia"/>
                <w:szCs w:val="24"/>
              </w:rPr>
              <w:t>ユーザー</w:t>
            </w:r>
            <w:r w:rsidRPr="0048739A">
              <w:rPr>
                <w:szCs w:val="24"/>
              </w:rPr>
              <w:t>フォルダ</w:t>
            </w:r>
            <w:r>
              <w:rPr>
                <w:rFonts w:hint="eastAsia"/>
                <w:szCs w:val="24"/>
              </w:rPr>
              <w:t>、</w:t>
            </w:r>
            <w:r w:rsidRPr="0048739A">
              <w:rPr>
                <w:szCs w:val="24"/>
              </w:rPr>
              <w:t>グループフォルダが存在しない場合、メールは添付ファイルを分離せずそのまま送信されます。</w:t>
            </w:r>
          </w:p>
          <w:p w:rsidR="0048739A" w:rsidRPr="000C3F3F" w:rsidRDefault="0048739A" w:rsidP="005F0F03">
            <w:pPr>
              <w:rPr>
                <w:szCs w:val="24"/>
              </w:rPr>
            </w:pPr>
          </w:p>
          <w:p w:rsidR="000C3F3F" w:rsidRDefault="00DC3795" w:rsidP="005F0F03">
            <w:pPr>
              <w:rPr>
                <w:szCs w:val="24"/>
              </w:rPr>
            </w:pPr>
            <w:r>
              <w:rPr>
                <w:rFonts w:hint="eastAsia"/>
                <w:szCs w:val="24"/>
              </w:rPr>
              <w:t>●</w:t>
            </w:r>
            <w:r w:rsidR="000C3F3F" w:rsidRPr="000C3F3F">
              <w:rPr>
                <w:rFonts w:hint="eastAsia"/>
                <w:szCs w:val="24"/>
              </w:rPr>
              <w:t>転送しない</w:t>
            </w:r>
          </w:p>
          <w:p w:rsidR="0048739A" w:rsidRPr="000C3F3F" w:rsidRDefault="0048739A" w:rsidP="005F0F03">
            <w:pPr>
              <w:rPr>
                <w:szCs w:val="24"/>
              </w:rPr>
            </w:pPr>
            <w:r w:rsidRPr="0048739A">
              <w:rPr>
                <w:rFonts w:hint="eastAsia"/>
                <w:szCs w:val="24"/>
              </w:rPr>
              <w:t>ユーザー</w:t>
            </w:r>
            <w:r w:rsidRPr="0048739A">
              <w:rPr>
                <w:szCs w:val="24"/>
              </w:rPr>
              <w:t>フォルダ</w:t>
            </w:r>
            <w:r>
              <w:rPr>
                <w:rFonts w:hint="eastAsia"/>
                <w:szCs w:val="24"/>
              </w:rPr>
              <w:t>、</w:t>
            </w:r>
            <w:r w:rsidRPr="0048739A">
              <w:rPr>
                <w:szCs w:val="24"/>
              </w:rPr>
              <w:t>グループフォルダが存在しない場合、メールは送信されません。</w:t>
            </w:r>
          </w:p>
        </w:tc>
      </w:tr>
      <w:tr w:rsidR="00220542" w:rsidRPr="000C3F3F" w:rsidTr="00937814">
        <w:trPr>
          <w:jc w:val="center"/>
        </w:trPr>
        <w:tc>
          <w:tcPr>
            <w:tcW w:w="2978" w:type="dxa"/>
          </w:tcPr>
          <w:p w:rsidR="00220542" w:rsidRPr="000C3F3F" w:rsidRDefault="000C3F3F" w:rsidP="00F34F04">
            <w:pPr>
              <w:rPr>
                <w:szCs w:val="24"/>
                <w:lang w:eastAsia="ar-SA"/>
              </w:rPr>
            </w:pPr>
            <w:r w:rsidRPr="000C3F3F">
              <w:rPr>
                <w:rFonts w:hint="eastAsia"/>
                <w:szCs w:val="24"/>
                <w:lang w:eastAsia="ar-SA"/>
              </w:rPr>
              <w:t>未知のエンコードが含まれたメールの場合</w:t>
            </w:r>
          </w:p>
        </w:tc>
        <w:tc>
          <w:tcPr>
            <w:tcW w:w="5527" w:type="dxa"/>
          </w:tcPr>
          <w:p w:rsidR="00220542" w:rsidRDefault="002F1E17" w:rsidP="005F0F03">
            <w:pPr>
              <w:rPr>
                <w:szCs w:val="24"/>
              </w:rPr>
            </w:pPr>
            <w:r w:rsidRPr="002F1E17">
              <w:rPr>
                <w:rFonts w:hint="eastAsia"/>
                <w:szCs w:val="24"/>
              </w:rPr>
              <w:t>未知のエンコードが含まれたメールの場合における動作を設定します。</w:t>
            </w:r>
          </w:p>
          <w:p w:rsidR="00DB3E9F" w:rsidRDefault="00DB3E9F" w:rsidP="005F0F03">
            <w:pPr>
              <w:rPr>
                <w:szCs w:val="24"/>
              </w:rPr>
            </w:pPr>
          </w:p>
          <w:p w:rsidR="00707DBF" w:rsidRDefault="00D56144" w:rsidP="005F0F03">
            <w:pPr>
              <w:rPr>
                <w:szCs w:val="24"/>
              </w:rPr>
            </w:pPr>
            <w:r>
              <w:rPr>
                <w:rFonts w:hint="eastAsia"/>
                <w:szCs w:val="24"/>
              </w:rPr>
              <w:t>●</w:t>
            </w:r>
            <w:r w:rsidR="00707DBF">
              <w:rPr>
                <w:rFonts w:hint="eastAsia"/>
                <w:szCs w:val="24"/>
              </w:rPr>
              <w:t>そのまま転送</w:t>
            </w:r>
          </w:p>
          <w:p w:rsidR="00707DBF" w:rsidRDefault="00707DBF" w:rsidP="005F0F03">
            <w:pPr>
              <w:rPr>
                <w:szCs w:val="24"/>
              </w:rPr>
            </w:pPr>
            <w:r w:rsidRPr="00707DBF">
              <w:rPr>
                <w:rFonts w:hint="eastAsia"/>
                <w:szCs w:val="24"/>
              </w:rPr>
              <w:t>メール文面に未知のエンコードが含まれている場合でも、メールはそのまま転送されます。</w:t>
            </w:r>
          </w:p>
          <w:p w:rsidR="00707DBF" w:rsidRDefault="00707DBF" w:rsidP="005F0F03">
            <w:pPr>
              <w:rPr>
                <w:szCs w:val="24"/>
              </w:rPr>
            </w:pPr>
          </w:p>
          <w:p w:rsidR="00707DBF" w:rsidRDefault="00D56144" w:rsidP="005F0F03">
            <w:pPr>
              <w:rPr>
                <w:szCs w:val="24"/>
              </w:rPr>
            </w:pPr>
            <w:r>
              <w:rPr>
                <w:rFonts w:hint="eastAsia"/>
                <w:szCs w:val="24"/>
              </w:rPr>
              <w:t>●</w:t>
            </w:r>
            <w:r w:rsidR="00707DBF">
              <w:rPr>
                <w:rFonts w:hint="eastAsia"/>
                <w:szCs w:val="24"/>
              </w:rPr>
              <w:t>転送しない</w:t>
            </w:r>
          </w:p>
          <w:p w:rsidR="00707DBF" w:rsidRDefault="00707DBF" w:rsidP="005F0F03">
            <w:pPr>
              <w:rPr>
                <w:szCs w:val="24"/>
              </w:rPr>
            </w:pPr>
            <w:r w:rsidRPr="00707DBF">
              <w:rPr>
                <w:rFonts w:hint="eastAsia"/>
                <w:szCs w:val="24"/>
              </w:rPr>
              <w:t>メール文面に未知のエンコードが含まれている場合、メールは送信されません。</w:t>
            </w:r>
          </w:p>
          <w:p w:rsidR="00671887" w:rsidRDefault="00671887" w:rsidP="005F0F03">
            <w:pPr>
              <w:rPr>
                <w:szCs w:val="24"/>
              </w:rPr>
            </w:pPr>
          </w:p>
          <w:p w:rsidR="00671887" w:rsidRDefault="00671887" w:rsidP="005F0F03">
            <w:pPr>
              <w:rPr>
                <w:szCs w:val="24"/>
              </w:rPr>
            </w:pPr>
            <w:r>
              <w:rPr>
                <w:rFonts w:hint="eastAsia"/>
                <w:szCs w:val="24"/>
              </w:rPr>
              <w:t>※</w:t>
            </w:r>
            <w:r w:rsidRPr="00671887">
              <w:rPr>
                <w:rFonts w:hint="eastAsia"/>
                <w:szCs w:val="24"/>
              </w:rPr>
              <w:t>対応しているエンコードは以下の通りです</w:t>
            </w:r>
            <w:r>
              <w:rPr>
                <w:rFonts w:hint="eastAsia"/>
                <w:szCs w:val="24"/>
              </w:rPr>
              <w:t>。</w:t>
            </w:r>
          </w:p>
          <w:p w:rsidR="00671887" w:rsidRPr="00671887" w:rsidRDefault="00671887" w:rsidP="00671887">
            <w:pPr>
              <w:rPr>
                <w:szCs w:val="24"/>
              </w:rPr>
            </w:pPr>
            <w:r>
              <w:rPr>
                <w:rFonts w:hint="eastAsia"/>
                <w:szCs w:val="24"/>
              </w:rPr>
              <w:t>・</w:t>
            </w:r>
            <w:r w:rsidRPr="00671887">
              <w:rPr>
                <w:szCs w:val="24"/>
              </w:rPr>
              <w:t>Base64</w:t>
            </w:r>
          </w:p>
          <w:p w:rsidR="00671887" w:rsidRPr="00671887" w:rsidRDefault="00671887" w:rsidP="00671887">
            <w:pPr>
              <w:rPr>
                <w:szCs w:val="24"/>
              </w:rPr>
            </w:pPr>
            <w:r>
              <w:rPr>
                <w:rFonts w:hint="eastAsia"/>
                <w:szCs w:val="24"/>
              </w:rPr>
              <w:t>・</w:t>
            </w:r>
            <w:r w:rsidRPr="00671887">
              <w:rPr>
                <w:szCs w:val="24"/>
              </w:rPr>
              <w:t>Quoted-printable</w:t>
            </w:r>
          </w:p>
          <w:p w:rsidR="00671887" w:rsidRPr="00671887" w:rsidRDefault="00671887" w:rsidP="00671887">
            <w:pPr>
              <w:rPr>
                <w:szCs w:val="24"/>
              </w:rPr>
            </w:pPr>
            <w:r>
              <w:rPr>
                <w:rFonts w:hint="eastAsia"/>
                <w:szCs w:val="24"/>
              </w:rPr>
              <w:t>・</w:t>
            </w:r>
            <w:r w:rsidRPr="00671887">
              <w:rPr>
                <w:szCs w:val="24"/>
              </w:rPr>
              <w:t>uuencode</w:t>
            </w:r>
          </w:p>
          <w:p w:rsidR="00671887" w:rsidRPr="000C3F3F" w:rsidRDefault="00671887" w:rsidP="00671887">
            <w:pPr>
              <w:rPr>
                <w:szCs w:val="24"/>
              </w:rPr>
            </w:pPr>
            <w:r>
              <w:rPr>
                <w:rFonts w:hint="eastAsia"/>
                <w:szCs w:val="24"/>
              </w:rPr>
              <w:t>・</w:t>
            </w:r>
            <w:r w:rsidRPr="00671887">
              <w:rPr>
                <w:szCs w:val="24"/>
              </w:rPr>
              <w:t>無変換</w:t>
            </w:r>
            <w:r>
              <w:rPr>
                <w:rFonts w:hint="eastAsia"/>
                <w:szCs w:val="24"/>
              </w:rPr>
              <w:t>(</w:t>
            </w:r>
            <w:r>
              <w:rPr>
                <w:szCs w:val="24"/>
              </w:rPr>
              <w:t>7bit,</w:t>
            </w:r>
            <w:r w:rsidR="000464D9">
              <w:rPr>
                <w:szCs w:val="24"/>
              </w:rPr>
              <w:t xml:space="preserve"> </w:t>
            </w:r>
            <w:r>
              <w:rPr>
                <w:szCs w:val="24"/>
              </w:rPr>
              <w:t>8bit,</w:t>
            </w:r>
            <w:r w:rsidR="000464D9">
              <w:rPr>
                <w:szCs w:val="24"/>
              </w:rPr>
              <w:t xml:space="preserve"> </w:t>
            </w:r>
            <w:r>
              <w:rPr>
                <w:szCs w:val="24"/>
              </w:rPr>
              <w:t>binary</w:t>
            </w:r>
            <w:r>
              <w:rPr>
                <w:rFonts w:hint="eastAsia"/>
                <w:szCs w:val="24"/>
              </w:rPr>
              <w:t>)</w:t>
            </w:r>
          </w:p>
        </w:tc>
      </w:tr>
    </w:tbl>
    <w:p w:rsidR="00836645" w:rsidRDefault="00836645" w:rsidP="00836645"/>
    <w:p w:rsidR="009C138E" w:rsidRDefault="009C138E" w:rsidP="00836645">
      <w:r w:rsidRPr="009C138E">
        <w:rPr>
          <w:rFonts w:hint="eastAsia"/>
        </w:rPr>
        <w:t>「設定」をクリックすると設定内容が反映されます。</w:t>
      </w:r>
    </w:p>
    <w:p w:rsidR="009C138E" w:rsidRPr="00222F81" w:rsidRDefault="009C138E" w:rsidP="00836645"/>
    <w:p w:rsidR="00836645" w:rsidRPr="00292EE0" w:rsidRDefault="00836645" w:rsidP="00222F81">
      <w:pPr>
        <w:pStyle w:val="3"/>
      </w:pPr>
      <w:bookmarkStart w:id="12" w:name="_ユーザーフォルダを選択する場合"/>
      <w:bookmarkStart w:id="13" w:name="_Toc117788412"/>
      <w:bookmarkEnd w:id="12"/>
      <w:r w:rsidRPr="00292EE0">
        <w:rPr>
          <w:rFonts w:hint="eastAsia"/>
        </w:rPr>
        <w:t>ユーザーフォルダ</w:t>
      </w:r>
      <w:r>
        <w:rPr>
          <w:rFonts w:hint="eastAsia"/>
        </w:rPr>
        <w:t>を選択する</w:t>
      </w:r>
      <w:r w:rsidR="00A7496B">
        <w:rPr>
          <w:rFonts w:hint="eastAsia"/>
          <w:lang w:eastAsia="ja-JP"/>
        </w:rPr>
        <w:t>場合</w:t>
      </w:r>
      <w:bookmarkEnd w:id="13"/>
    </w:p>
    <w:p w:rsidR="00836645" w:rsidRDefault="00836645" w:rsidP="00836645">
      <w:r w:rsidRPr="003F0E2B">
        <w:rPr>
          <w:rFonts w:hint="eastAsia"/>
        </w:rPr>
        <w:t>送信者のメールアドレスのローカルパート</w:t>
      </w:r>
      <w:r w:rsidRPr="003F0E2B">
        <w:t>(@より前の部分)をProselfのユーザーIDと判断し、そのユーザーのユーザーフォルダ配下に添付ファイルをアップロードします。</w:t>
      </w:r>
    </w:p>
    <w:p w:rsidR="00836645" w:rsidRDefault="00354DC9" w:rsidP="00354DC9">
      <w:r>
        <w:rPr>
          <w:rFonts w:hint="eastAsia"/>
        </w:rPr>
        <w:t>例えば</w:t>
      </w:r>
      <w:r w:rsidR="006D6B6F">
        <w:rPr>
          <w:rFonts w:hint="eastAsia"/>
        </w:rPr>
        <w:t>、</w:t>
      </w:r>
      <w:r w:rsidR="00836645" w:rsidRPr="000D70EF">
        <w:rPr>
          <w:rFonts w:hint="eastAsia"/>
        </w:rPr>
        <w:t>メールアドレスが「</w:t>
      </w:r>
      <w:r w:rsidR="00836645" w:rsidRPr="000D70EF">
        <w:t>info@proself」の場合、「info」をProselfのユーザーIDとして認識します。</w:t>
      </w:r>
    </w:p>
    <w:p w:rsidR="00836645" w:rsidRPr="00A83097" w:rsidRDefault="00836645" w:rsidP="00836645"/>
    <w:p w:rsidR="00274CA4" w:rsidRPr="00D8545C" w:rsidRDefault="00836645" w:rsidP="00D8545C">
      <w:pPr>
        <w:rPr>
          <w:szCs w:val="24"/>
        </w:rPr>
      </w:pPr>
      <w:r w:rsidRPr="00836645">
        <w:rPr>
          <w:rFonts w:hint="eastAsia"/>
        </w:rPr>
        <w:t>上記動作となる関係で、</w:t>
      </w:r>
      <w:r w:rsidRPr="00836645">
        <w:t>Proselfにメールアカウント分のユーザーを作成する必要があります。</w:t>
      </w:r>
      <w:r w:rsidR="00D8545C">
        <w:rPr>
          <w:rFonts w:hint="eastAsia"/>
        </w:rPr>
        <w:t>また、各ユーザーの作成/更新画面において、</w:t>
      </w:r>
      <w:r w:rsidR="00274CA4" w:rsidRPr="00D8545C">
        <w:rPr>
          <w:rFonts w:hint="eastAsia"/>
          <w:szCs w:val="24"/>
        </w:rPr>
        <w:t>ユーザーフォルダ内「作成する」をonにしておく必要があります。</w:t>
      </w:r>
    </w:p>
    <w:p w:rsidR="00B33A13" w:rsidRPr="004B15CA" w:rsidRDefault="00B33A13" w:rsidP="00836645"/>
    <w:p w:rsidR="00836645" w:rsidRDefault="00D80D9A" w:rsidP="00836645">
      <w:r w:rsidRPr="00D80D9A">
        <w:rPr>
          <w:rFonts w:hint="eastAsia"/>
        </w:rPr>
        <w:t>以下のような運用を行う場合に選択ください。</w:t>
      </w:r>
    </w:p>
    <w:p w:rsidR="004A2FB7" w:rsidRDefault="004A2FB7" w:rsidP="004A2FB7">
      <w:pPr>
        <w:pStyle w:val="ae"/>
        <w:numPr>
          <w:ilvl w:val="0"/>
          <w:numId w:val="15"/>
        </w:numPr>
        <w:ind w:leftChars="0"/>
      </w:pPr>
      <w:r>
        <w:lastRenderedPageBreak/>
        <w:t>Mail ProxyオプションをProselfのユーザーアカウントを持つ利用者に限定して提供したい</w:t>
      </w:r>
      <w:r w:rsidR="00384C2A">
        <w:rPr>
          <w:rFonts w:hint="eastAsia"/>
        </w:rPr>
        <w:t>。</w:t>
      </w:r>
    </w:p>
    <w:p w:rsidR="004A2FB7" w:rsidRDefault="004A2FB7" w:rsidP="004A2FB7">
      <w:pPr>
        <w:pStyle w:val="ae"/>
        <w:numPr>
          <w:ilvl w:val="0"/>
          <w:numId w:val="15"/>
        </w:numPr>
        <w:ind w:leftChars="0"/>
      </w:pPr>
      <w:r>
        <w:rPr>
          <w:rFonts w:hint="eastAsia"/>
        </w:rPr>
        <w:t>送信先を誤った場合や添付ファイルを誤った場合、ユーザー自身にファイルを削除させたい</w:t>
      </w:r>
      <w:r w:rsidR="00384C2A">
        <w:rPr>
          <w:rFonts w:hint="eastAsia"/>
        </w:rPr>
        <w:t>。</w:t>
      </w:r>
    </w:p>
    <w:p w:rsidR="00836645" w:rsidRDefault="004A2FB7" w:rsidP="004A2FB7">
      <w:pPr>
        <w:pStyle w:val="ae"/>
        <w:numPr>
          <w:ilvl w:val="0"/>
          <w:numId w:val="15"/>
        </w:numPr>
        <w:ind w:leftChars="0"/>
      </w:pPr>
      <w:r>
        <w:rPr>
          <w:rFonts w:hint="eastAsia"/>
        </w:rPr>
        <w:t>ユーザー自身で</w:t>
      </w:r>
      <w:r>
        <w:t>Mail Proxyオプションの動作を変更したい。</w:t>
      </w:r>
    </w:p>
    <w:p w:rsidR="00274CA4" w:rsidRPr="000B1DC0" w:rsidRDefault="00274CA4" w:rsidP="00836645"/>
    <w:p w:rsidR="00836645" w:rsidRPr="00836645" w:rsidRDefault="003A3019" w:rsidP="00222F81">
      <w:pPr>
        <w:pStyle w:val="3"/>
      </w:pPr>
      <w:bookmarkStart w:id="14" w:name="_グループフォルダを選択する場合"/>
      <w:bookmarkStart w:id="15" w:name="_Toc117788413"/>
      <w:bookmarkEnd w:id="14"/>
      <w:r>
        <w:rPr>
          <w:rFonts w:hint="eastAsia"/>
        </w:rPr>
        <w:t>グループ</w:t>
      </w:r>
      <w:r w:rsidRPr="00292EE0">
        <w:rPr>
          <w:rFonts w:hint="eastAsia"/>
        </w:rPr>
        <w:t>フォルダ</w:t>
      </w:r>
      <w:r>
        <w:rPr>
          <w:rFonts w:hint="eastAsia"/>
        </w:rPr>
        <w:t>を選択する</w:t>
      </w:r>
      <w:r w:rsidR="00A7496B">
        <w:rPr>
          <w:rFonts w:hint="eastAsia"/>
          <w:lang w:eastAsia="ja-JP"/>
        </w:rPr>
        <w:t>場合</w:t>
      </w:r>
      <w:bookmarkEnd w:id="15"/>
    </w:p>
    <w:p w:rsidR="00D56EF0" w:rsidRDefault="00D56EF0" w:rsidP="00D56EF0">
      <w:r>
        <w:rPr>
          <w:rFonts w:hint="eastAsia"/>
        </w:rPr>
        <w:t>指定したグループフォルダ配下に添付ファイルをアップロードします。</w:t>
      </w:r>
    </w:p>
    <w:p w:rsidR="00B56D57" w:rsidRDefault="00D56EF0" w:rsidP="00D56EF0">
      <w:r>
        <w:rPr>
          <w:rFonts w:hint="eastAsia"/>
        </w:rPr>
        <w:t>ユーザーフォルダ選択時と異なり</w:t>
      </w:r>
      <w:r w:rsidR="007E53D5">
        <w:rPr>
          <w:rFonts w:hint="eastAsia"/>
        </w:rPr>
        <w:t>、</w:t>
      </w:r>
      <w:r>
        <w:t>Proselfにユーザーを作成する必要はありません。</w:t>
      </w:r>
    </w:p>
    <w:p w:rsidR="003A3019" w:rsidRDefault="003A3019" w:rsidP="00597BEA"/>
    <w:p w:rsidR="00212E6E" w:rsidRDefault="00212E6E" w:rsidP="00212E6E">
      <w:r>
        <w:rPr>
          <w:rFonts w:hint="eastAsia"/>
        </w:rPr>
        <w:t>以下のような運用を行う場合に選択ください。</w:t>
      </w:r>
    </w:p>
    <w:p w:rsidR="00212E6E" w:rsidRDefault="00212E6E" w:rsidP="00212E6E">
      <w:pPr>
        <w:pStyle w:val="ae"/>
        <w:numPr>
          <w:ilvl w:val="0"/>
          <w:numId w:val="16"/>
        </w:numPr>
        <w:ind w:leftChars="0"/>
      </w:pPr>
      <w:r>
        <w:t>Proselfにユーザーを作成しているかどうかを問わずMail Proxyオプションを利用したい。</w:t>
      </w:r>
    </w:p>
    <w:p w:rsidR="00212E6E" w:rsidRDefault="00212E6E" w:rsidP="00212E6E">
      <w:pPr>
        <w:pStyle w:val="ae"/>
        <w:numPr>
          <w:ilvl w:val="0"/>
          <w:numId w:val="16"/>
        </w:numPr>
        <w:ind w:leftChars="0"/>
      </w:pPr>
      <w:r>
        <w:rPr>
          <w:rFonts w:hint="eastAsia"/>
        </w:rPr>
        <w:t>添付ファイルのアップロード先を一か所に集約したい。</w:t>
      </w:r>
    </w:p>
    <w:p w:rsidR="003A3019" w:rsidRPr="003A3019" w:rsidRDefault="00212E6E" w:rsidP="00212E6E">
      <w:pPr>
        <w:pStyle w:val="ae"/>
        <w:numPr>
          <w:ilvl w:val="0"/>
          <w:numId w:val="16"/>
        </w:numPr>
        <w:ind w:leftChars="0"/>
      </w:pPr>
      <w:r>
        <w:rPr>
          <w:rFonts w:hint="eastAsia"/>
        </w:rPr>
        <w:t>メールの添付ファイルの対する処理を</w:t>
      </w:r>
      <w:r>
        <w:t>Proselfの管理者ユーザーによる設定で一律化したい。</w:t>
      </w:r>
    </w:p>
    <w:p w:rsidR="00836645" w:rsidRPr="003F2B28" w:rsidRDefault="00836645" w:rsidP="00597BEA"/>
    <w:p w:rsidR="004D22E0" w:rsidRDefault="004D22E0" w:rsidP="00B6742E">
      <w:pPr>
        <w:pStyle w:val="2"/>
      </w:pPr>
      <w:bookmarkStart w:id="16" w:name="_アップロード条件設定_2"/>
      <w:bookmarkStart w:id="17" w:name="_Toc117788414"/>
      <w:bookmarkEnd w:id="16"/>
      <w:r>
        <w:t>アップロード条件設定</w:t>
      </w:r>
      <w:bookmarkEnd w:id="17"/>
    </w:p>
    <w:p w:rsidR="00550E14" w:rsidRDefault="00D17035" w:rsidP="003A115B">
      <w:r>
        <w:rPr>
          <w:rFonts w:hint="eastAsia"/>
        </w:rPr>
        <w:t>指定した条件を満たしたメールに対し</w:t>
      </w:r>
      <w:r w:rsidR="00174A88">
        <w:rPr>
          <w:rFonts w:hint="eastAsia"/>
        </w:rPr>
        <w:t>添付ファイルを分離して</w:t>
      </w:r>
      <w:r w:rsidR="00D874E2">
        <w:rPr>
          <w:rFonts w:hint="eastAsia"/>
        </w:rPr>
        <w:t>Prosel</w:t>
      </w:r>
      <w:r w:rsidR="00174A88">
        <w:rPr>
          <w:rFonts w:hint="eastAsia"/>
        </w:rPr>
        <w:t>fへアップロードを行うかどうかを設定することができます。</w:t>
      </w:r>
    </w:p>
    <w:p w:rsidR="00CE777D" w:rsidRDefault="00CE777D" w:rsidP="003A115B"/>
    <w:p w:rsidR="00153955" w:rsidRDefault="00153955" w:rsidP="00153955">
      <w:r>
        <w:rPr>
          <w:rFonts w:hint="eastAsia"/>
          <w:kern w:val="0"/>
        </w:rPr>
        <w:t>また、ここで設定した内容は</w:t>
      </w:r>
      <w:r w:rsidR="00B6444D">
        <w:rPr>
          <w:rFonts w:hint="eastAsia"/>
          <w:kern w:val="0"/>
        </w:rPr>
        <w:t>プライマリグループ作成/更新、</w:t>
      </w:r>
      <w:r>
        <w:rPr>
          <w:rFonts w:hint="eastAsia"/>
          <w:kern w:val="0"/>
        </w:rPr>
        <w:t>ユーザー登録/更新で</w:t>
      </w:r>
      <w:r>
        <w:rPr>
          <w:rFonts w:hint="eastAsia"/>
        </w:rPr>
        <w:t>Mail</w:t>
      </w:r>
      <w:r>
        <w:t xml:space="preserve"> </w:t>
      </w:r>
      <w:r>
        <w:rPr>
          <w:rFonts w:hint="eastAsia"/>
        </w:rPr>
        <w:t>Proxy設定を行う際の初期値としても使用されます。詳細については</w:t>
      </w:r>
      <w:r w:rsidR="00584B6A">
        <w:rPr>
          <w:rFonts w:hint="eastAsia"/>
        </w:rPr>
        <w:t>「</w:t>
      </w:r>
      <w:hyperlink w:anchor="_アップロード条件設定" w:history="1">
        <w:r w:rsidR="00B6444D" w:rsidRPr="00C031B0">
          <w:rPr>
            <w:rStyle w:val="a7"/>
            <w:rFonts w:hint="eastAsia"/>
          </w:rPr>
          <w:t>3</w:t>
        </w:r>
        <w:r w:rsidR="00584B6A" w:rsidRPr="00C031B0">
          <w:rPr>
            <w:rStyle w:val="a7"/>
            <w:rFonts w:hint="eastAsia"/>
          </w:rPr>
          <w:t>.3.アップロード条件設定</w:t>
        </w:r>
      </w:hyperlink>
      <w:r w:rsidR="00584B6A">
        <w:rPr>
          <w:rFonts w:hint="eastAsia"/>
        </w:rPr>
        <w:t>」</w:t>
      </w:r>
      <w:r w:rsidR="00B6444D">
        <w:rPr>
          <w:rFonts w:hint="eastAsia"/>
        </w:rPr>
        <w:t>「</w:t>
      </w:r>
      <w:hyperlink w:anchor="_アップロード条件設定_1" w:history="1">
        <w:r w:rsidR="00B6444D" w:rsidRPr="008753BD">
          <w:rPr>
            <w:rStyle w:val="a7"/>
            <w:rFonts w:hint="eastAsia"/>
          </w:rPr>
          <w:t>4.2.アップロード条件設定</w:t>
        </w:r>
      </w:hyperlink>
      <w:r w:rsidR="00B6444D">
        <w:rPr>
          <w:rFonts w:hint="eastAsia"/>
        </w:rPr>
        <w:t>」</w:t>
      </w:r>
      <w:r>
        <w:rPr>
          <w:rFonts w:hint="eastAsia"/>
        </w:rPr>
        <w:t>をご参照ください。</w:t>
      </w:r>
    </w:p>
    <w:p w:rsidR="00153955" w:rsidRPr="00153955" w:rsidRDefault="00153955" w:rsidP="003A115B"/>
    <w:p w:rsidR="009E71F2" w:rsidRPr="00AA08BD" w:rsidRDefault="00CE777D" w:rsidP="00CE777D">
      <w:r w:rsidRPr="002D30EA">
        <w:rPr>
          <w:rFonts w:hint="eastAsia"/>
        </w:rPr>
        <w:lastRenderedPageBreak/>
        <w:t>Mail Proxy オプション設定</w:t>
      </w:r>
      <w:r>
        <w:rPr>
          <w:rFonts w:hint="eastAsia"/>
        </w:rPr>
        <w:t xml:space="preserve"> </w:t>
      </w:r>
      <w:r>
        <w:t xml:space="preserve">&gt; </w:t>
      </w:r>
      <w:r>
        <w:rPr>
          <w:rFonts w:hint="eastAsia"/>
        </w:rPr>
        <w:t>アップロード</w:t>
      </w:r>
      <w:r w:rsidR="00420227">
        <w:rPr>
          <w:rFonts w:hint="eastAsia"/>
        </w:rPr>
        <w:t>条件</w:t>
      </w:r>
      <w:r>
        <w:rPr>
          <w:rFonts w:hint="eastAsia"/>
        </w:rPr>
        <w:t>設定</w:t>
      </w:r>
      <w:r w:rsidRPr="00486B62">
        <w:rPr>
          <w:lang w:eastAsia="ar-SA"/>
        </w:rPr>
        <w:t>内の「設定」をクリックします。</w:t>
      </w:r>
    </w:p>
    <w:p w:rsidR="004B425D" w:rsidRPr="00550E14" w:rsidRDefault="00420227" w:rsidP="00420227">
      <w:pPr>
        <w:jc w:val="center"/>
      </w:pPr>
      <w:r>
        <w:rPr>
          <w:noProof/>
        </w:rPr>
        <mc:AlternateContent>
          <mc:Choice Requires="wps">
            <w:drawing>
              <wp:anchor distT="0" distB="0" distL="114300" distR="114300" simplePos="0" relativeHeight="251738112" behindDoc="0" locked="0" layoutInCell="1" allowOverlap="1" wp14:anchorId="0DCF68D8" wp14:editId="68F5E9D4">
                <wp:simplePos x="0" y="0"/>
                <wp:positionH relativeFrom="margin">
                  <wp:posOffset>1501140</wp:posOffset>
                </wp:positionH>
                <wp:positionV relativeFrom="paragraph">
                  <wp:posOffset>1038860</wp:posOffset>
                </wp:positionV>
                <wp:extent cx="771525" cy="171450"/>
                <wp:effectExtent l="0" t="0" r="28575" b="19050"/>
                <wp:wrapNone/>
                <wp:docPr id="101" name="正方形/長方形 101"/>
                <wp:cNvGraphicFramePr/>
                <a:graphic xmlns:a="http://schemas.openxmlformats.org/drawingml/2006/main">
                  <a:graphicData uri="http://schemas.microsoft.com/office/word/2010/wordprocessingShape">
                    <wps:wsp>
                      <wps:cNvSpPr/>
                      <wps:spPr>
                        <a:xfrm>
                          <a:off x="0" y="0"/>
                          <a:ext cx="771525" cy="1714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EE3835" id="正方形/長方形 101" o:spid="_x0000_s1026" style="position:absolute;left:0;text-align:left;margin-left:118.2pt;margin-top:81.8pt;width:60.75pt;height:13.5pt;z-index:251738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" filled="f" strokecolor="red" strokeweight="2pt">
                <w10:wrap anchorx="margin"/>
              </v:rect>
            </w:pict>
          </mc:Fallback>
        </mc:AlternateContent>
      </w:r>
      <w:r>
        <w:rPr>
          <w:noProof/>
        </w:rPr>
        <w:drawing>
          <wp:inline distT="0" distB="0" distL="0" distR="0" wp14:anchorId="59680FA4" wp14:editId="33EB8922">
            <wp:extent cx="5400040" cy="1281430"/>
            <wp:effectExtent l="19050" t="19050" r="10160" b="13970"/>
            <wp:docPr id="100" name="図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5400040" cy="1281430"/>
                    </a:xfrm>
                    <a:prstGeom prst="rect">
                      <a:avLst/>
                    </a:prstGeom>
                    <a:ln>
                      <a:solidFill>
                        <a:schemeClr val="tx1"/>
                      </a:solidFill>
                    </a:ln>
                  </pic:spPr>
                </pic:pic>
              </a:graphicData>
            </a:graphic>
          </wp:inline>
        </w:drawing>
      </w:r>
    </w:p>
    <w:p w:rsidR="005A3FAC" w:rsidRDefault="00420227" w:rsidP="00420227">
      <w:pPr>
        <w:jc w:val="center"/>
      </w:pPr>
      <w:r w:rsidRPr="00E624C9">
        <w:rPr>
          <w:rFonts w:hint="eastAsia"/>
          <w:b/>
        </w:rPr>
        <w:t>Mail Proxy オプション設定</w:t>
      </w:r>
    </w:p>
    <w:p w:rsidR="00900518" w:rsidRDefault="00900518" w:rsidP="005A07E8"/>
    <w:p w:rsidR="00420227" w:rsidRDefault="00D730B7" w:rsidP="005A07E8">
      <w:r w:rsidRPr="00D730B7">
        <w:rPr>
          <w:rFonts w:hint="eastAsia"/>
        </w:rPr>
        <w:t>以下のような設定画面が表示されます。</w:t>
      </w:r>
    </w:p>
    <w:p w:rsidR="00E7202D" w:rsidRDefault="00BD0BF0" w:rsidP="00B566FE">
      <w:r>
        <w:rPr>
          <w:noProof/>
        </w:rPr>
        <mc:AlternateContent>
          <mc:Choice Requires="wps">
            <w:drawing>
              <wp:anchor distT="0" distB="0" distL="114300" distR="114300" simplePos="0" relativeHeight="251740160" behindDoc="0" locked="0" layoutInCell="1" allowOverlap="1" wp14:anchorId="1A44FD94" wp14:editId="63C0C48C">
                <wp:simplePos x="0" y="0"/>
                <wp:positionH relativeFrom="margin">
                  <wp:posOffset>1910715</wp:posOffset>
                </wp:positionH>
                <wp:positionV relativeFrom="paragraph">
                  <wp:posOffset>1764030</wp:posOffset>
                </wp:positionV>
                <wp:extent cx="771525" cy="171450"/>
                <wp:effectExtent l="0" t="0" r="28575" b="19050"/>
                <wp:wrapNone/>
                <wp:docPr id="104" name="正方形/長方形 104"/>
                <wp:cNvGraphicFramePr/>
                <a:graphic xmlns:a="http://schemas.openxmlformats.org/drawingml/2006/main">
                  <a:graphicData uri="http://schemas.microsoft.com/office/word/2010/wordprocessingShape">
                    <wps:wsp>
                      <wps:cNvSpPr/>
                      <wps:spPr>
                        <a:xfrm>
                          <a:off x="0" y="0"/>
                          <a:ext cx="771525" cy="1714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6CD437" id="正方形/長方形 104" o:spid="_x0000_s1026" style="position:absolute;left:0;text-align:left;margin-left:150.45pt;margin-top:138.9pt;width:60.75pt;height:13.5pt;z-index:251740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" filled="f" strokecolor="red" strokeweight="2pt">
                <w10:wrap anchorx="margin"/>
              </v:rect>
            </w:pict>
          </mc:Fallback>
        </mc:AlternateContent>
      </w:r>
      <w:r w:rsidR="0057209D">
        <w:rPr>
          <w:noProof/>
        </w:rPr>
        <w:drawing>
          <wp:inline distT="0" distB="0" distL="0" distR="0" wp14:anchorId="53BEE9E9" wp14:editId="68A0255C">
            <wp:extent cx="5400040" cy="1995170"/>
            <wp:effectExtent l="19050" t="19050" r="10160" b="24130"/>
            <wp:docPr id="102" name="図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5400040" cy="1995170"/>
                    </a:xfrm>
                    <a:prstGeom prst="rect">
                      <a:avLst/>
                    </a:prstGeom>
                    <a:ln>
                      <a:solidFill>
                        <a:schemeClr val="tx1"/>
                      </a:solidFill>
                    </a:ln>
                  </pic:spPr>
                </pic:pic>
              </a:graphicData>
            </a:graphic>
          </wp:inline>
        </w:drawing>
      </w:r>
    </w:p>
    <w:p w:rsidR="00E7202D" w:rsidRPr="003F2145" w:rsidRDefault="003F2145" w:rsidP="003F2145">
      <w:pPr>
        <w:jc w:val="center"/>
        <w:rPr>
          <w:b/>
        </w:rPr>
      </w:pPr>
      <w:r w:rsidRPr="003F2145">
        <w:rPr>
          <w:rFonts w:hint="eastAsia"/>
          <w:b/>
        </w:rPr>
        <w:t>アップロード条件設定</w:t>
      </w:r>
    </w:p>
    <w:p w:rsidR="005F0F03" w:rsidRPr="005F0F03" w:rsidRDefault="005F0F03" w:rsidP="005A07E8"/>
    <w:p w:rsidR="00B566FE" w:rsidRDefault="00B566FE" w:rsidP="00B566FE">
      <w:r>
        <w:rPr>
          <w:rFonts w:hint="eastAsia"/>
        </w:rPr>
        <w:t>各設定項目については以下の通りです。</w:t>
      </w:r>
    </w:p>
    <w:tbl>
      <w:tblPr>
        <w:tblStyle w:val="af"/>
        <w:tblW w:w="8505" w:type="dxa"/>
        <w:jc w:val="center"/>
        <w:tblLook w:val="04A0" w:firstRow="1" w:lastRow="0" w:firstColumn="1" w:lastColumn="0" w:noHBand="0" w:noVBand="1"/>
      </w:tblPr>
      <w:tblGrid>
        <w:gridCol w:w="2978"/>
        <w:gridCol w:w="5527"/>
      </w:tblGrid>
      <w:tr w:rsidR="009C5E6F" w:rsidRPr="000C3F3F" w:rsidTr="00937814">
        <w:trPr>
          <w:tblHeader/>
          <w:jc w:val="center"/>
        </w:trPr>
        <w:tc>
          <w:tcPr>
            <w:tcW w:w="2978" w:type="dxa"/>
            <w:shd w:val="clear" w:color="auto" w:fill="DAEEF3" w:themeFill="accent5" w:themeFillTint="33"/>
          </w:tcPr>
          <w:p w:rsidR="009C5E6F" w:rsidRPr="000C3F3F" w:rsidRDefault="009C5E6F" w:rsidP="005F0F03">
            <w:pPr>
              <w:rPr>
                <w:szCs w:val="24"/>
                <w:lang w:eastAsia="ar-SA"/>
              </w:rPr>
            </w:pPr>
            <w:r w:rsidRPr="000C3F3F">
              <w:rPr>
                <w:rFonts w:hint="eastAsia"/>
                <w:szCs w:val="24"/>
              </w:rPr>
              <w:t>項目名</w:t>
            </w:r>
          </w:p>
        </w:tc>
        <w:tc>
          <w:tcPr>
            <w:tcW w:w="5527" w:type="dxa"/>
            <w:shd w:val="clear" w:color="auto" w:fill="DAEEF3" w:themeFill="accent5" w:themeFillTint="33"/>
          </w:tcPr>
          <w:p w:rsidR="009C5E6F" w:rsidRPr="000C3F3F" w:rsidRDefault="009C5E6F" w:rsidP="005F0F03">
            <w:pPr>
              <w:rPr>
                <w:szCs w:val="24"/>
                <w:lang w:eastAsia="ar-SA"/>
              </w:rPr>
            </w:pPr>
            <w:r w:rsidRPr="000C3F3F">
              <w:rPr>
                <w:rFonts w:hint="eastAsia"/>
                <w:szCs w:val="24"/>
              </w:rPr>
              <w:t>説明</w:t>
            </w:r>
          </w:p>
        </w:tc>
      </w:tr>
      <w:tr w:rsidR="009C5E6F" w:rsidRPr="000C3F3F" w:rsidTr="00937814">
        <w:trPr>
          <w:jc w:val="center"/>
        </w:trPr>
        <w:tc>
          <w:tcPr>
            <w:tcW w:w="2978" w:type="dxa"/>
          </w:tcPr>
          <w:p w:rsidR="009C5E6F" w:rsidRPr="000C3F3F" w:rsidRDefault="005F734B" w:rsidP="005F734B">
            <w:pPr>
              <w:rPr>
                <w:szCs w:val="24"/>
              </w:rPr>
            </w:pPr>
            <w:r>
              <w:rPr>
                <w:rFonts w:hint="eastAsia"/>
                <w:szCs w:val="24"/>
              </w:rPr>
              <w:t>アップロード条件</w:t>
            </w:r>
          </w:p>
        </w:tc>
        <w:tc>
          <w:tcPr>
            <w:tcW w:w="5527" w:type="dxa"/>
          </w:tcPr>
          <w:p w:rsidR="009C5E6F" w:rsidRPr="00F00FFB" w:rsidRDefault="005973DD" w:rsidP="00A46130">
            <w:pPr>
              <w:rPr>
                <w:szCs w:val="24"/>
              </w:rPr>
            </w:pPr>
            <w:r>
              <w:rPr>
                <w:rFonts w:hint="eastAsia"/>
                <w:szCs w:val="24"/>
              </w:rPr>
              <w:t>アップロード条件</w:t>
            </w:r>
            <w:r w:rsidR="00303F11">
              <w:rPr>
                <w:rFonts w:hint="eastAsia"/>
                <w:szCs w:val="24"/>
              </w:rPr>
              <w:t>の</w:t>
            </w:r>
            <w:r>
              <w:rPr>
                <w:rFonts w:hint="eastAsia"/>
                <w:szCs w:val="24"/>
              </w:rPr>
              <w:t>作成</w:t>
            </w:r>
            <w:r w:rsidR="00303F11">
              <w:rPr>
                <w:rFonts w:hint="eastAsia"/>
                <w:szCs w:val="24"/>
              </w:rPr>
              <w:t>、</w:t>
            </w:r>
            <w:r w:rsidR="00CC28A2">
              <w:rPr>
                <w:rFonts w:hint="eastAsia"/>
                <w:szCs w:val="24"/>
              </w:rPr>
              <w:t>更新</w:t>
            </w:r>
            <w:r w:rsidR="00A46130">
              <w:rPr>
                <w:rFonts w:hint="eastAsia"/>
                <w:szCs w:val="24"/>
              </w:rPr>
              <w:t>、削除</w:t>
            </w:r>
            <w:r w:rsidR="00387D74">
              <w:rPr>
                <w:rFonts w:hint="eastAsia"/>
                <w:szCs w:val="24"/>
              </w:rPr>
              <w:t>を行う</w:t>
            </w:r>
            <w:r>
              <w:rPr>
                <w:rFonts w:hint="eastAsia"/>
                <w:szCs w:val="24"/>
              </w:rPr>
              <w:t>ことができます。</w:t>
            </w:r>
            <w:r w:rsidR="00525222">
              <w:rPr>
                <w:rFonts w:hint="eastAsia"/>
                <w:szCs w:val="24"/>
              </w:rPr>
              <w:t>詳細については</w:t>
            </w:r>
            <w:r w:rsidR="006102FC">
              <w:rPr>
                <w:rFonts w:hint="eastAsia"/>
                <w:szCs w:val="24"/>
              </w:rPr>
              <w:t>「</w:t>
            </w:r>
            <w:hyperlink w:anchor="_アップロード条件の設定" w:history="1">
              <w:r w:rsidR="00316330" w:rsidRPr="006869DC">
                <w:rPr>
                  <w:rStyle w:val="a7"/>
                  <w:rFonts w:hint="eastAsia"/>
                  <w:szCs w:val="24"/>
                </w:rPr>
                <w:t>2.7.1.</w:t>
              </w:r>
              <w:r w:rsidR="005F734B" w:rsidRPr="006869DC">
                <w:rPr>
                  <w:rStyle w:val="a7"/>
                  <w:rFonts w:hint="eastAsia"/>
                  <w:szCs w:val="24"/>
                </w:rPr>
                <w:t>アップロード条件</w:t>
              </w:r>
              <w:r w:rsidR="009A4DF0" w:rsidRPr="006869DC">
                <w:rPr>
                  <w:rStyle w:val="a7"/>
                  <w:rFonts w:hint="eastAsia"/>
                  <w:szCs w:val="24"/>
                </w:rPr>
                <w:t>の</w:t>
              </w:r>
              <w:r w:rsidR="00A46130" w:rsidRPr="006869DC">
                <w:rPr>
                  <w:rStyle w:val="a7"/>
                  <w:rFonts w:hint="eastAsia"/>
                  <w:szCs w:val="24"/>
                </w:rPr>
                <w:t>設定</w:t>
              </w:r>
            </w:hyperlink>
            <w:r w:rsidR="006102FC">
              <w:rPr>
                <w:rFonts w:hint="eastAsia"/>
                <w:szCs w:val="24"/>
              </w:rPr>
              <w:t>」</w:t>
            </w:r>
            <w:r w:rsidR="005F734B">
              <w:rPr>
                <w:rFonts w:hint="eastAsia"/>
                <w:szCs w:val="24"/>
              </w:rPr>
              <w:t>をご参照ください。</w:t>
            </w:r>
          </w:p>
        </w:tc>
      </w:tr>
      <w:tr w:rsidR="009C5E6F" w:rsidRPr="000C3F3F" w:rsidTr="00937814">
        <w:trPr>
          <w:jc w:val="center"/>
        </w:trPr>
        <w:tc>
          <w:tcPr>
            <w:tcW w:w="2978" w:type="dxa"/>
          </w:tcPr>
          <w:p w:rsidR="009C5E6F" w:rsidRPr="000C3F3F" w:rsidRDefault="005F734B" w:rsidP="005F0F03">
            <w:pPr>
              <w:rPr>
                <w:szCs w:val="24"/>
                <w:lang w:eastAsia="ar-SA"/>
              </w:rPr>
            </w:pPr>
            <w:r>
              <w:rPr>
                <w:rFonts w:hint="eastAsia"/>
                <w:szCs w:val="24"/>
              </w:rPr>
              <w:t>ユーザー制限</w:t>
            </w:r>
          </w:p>
        </w:tc>
        <w:tc>
          <w:tcPr>
            <w:tcW w:w="5527" w:type="dxa"/>
          </w:tcPr>
          <w:p w:rsidR="00CC0417" w:rsidRDefault="00CC0417" w:rsidP="005F734B">
            <w:pPr>
              <w:rPr>
                <w:szCs w:val="24"/>
              </w:rPr>
            </w:pPr>
            <w:r>
              <w:rPr>
                <w:rFonts w:hint="eastAsia"/>
                <w:szCs w:val="24"/>
              </w:rPr>
              <w:t>ユーザーがアップロード条件設定を変更することを許可するかどうかを設定します。</w:t>
            </w:r>
          </w:p>
          <w:p w:rsidR="000C5E8E" w:rsidRDefault="000C5E8E" w:rsidP="005F734B">
            <w:pPr>
              <w:rPr>
                <w:szCs w:val="24"/>
              </w:rPr>
            </w:pPr>
          </w:p>
          <w:p w:rsidR="000C5E8E" w:rsidRDefault="000C5E8E" w:rsidP="005F734B">
            <w:pPr>
              <w:rPr>
                <w:szCs w:val="24"/>
              </w:rPr>
            </w:pPr>
          </w:p>
          <w:p w:rsidR="00BE7CEA" w:rsidRDefault="00670B67" w:rsidP="005F734B">
            <w:pPr>
              <w:rPr>
                <w:szCs w:val="24"/>
              </w:rPr>
            </w:pPr>
            <w:r>
              <w:rPr>
                <w:rFonts w:hint="eastAsia"/>
                <w:szCs w:val="24"/>
              </w:rPr>
              <w:lastRenderedPageBreak/>
              <w:t>●</w:t>
            </w:r>
            <w:r w:rsidR="00BE7CEA">
              <w:rPr>
                <w:rFonts w:hint="eastAsia"/>
                <w:szCs w:val="24"/>
              </w:rPr>
              <w:t>onの場合</w:t>
            </w:r>
          </w:p>
          <w:p w:rsidR="00BE7CEA" w:rsidRDefault="005F734B" w:rsidP="005F734B">
            <w:pPr>
              <w:rPr>
                <w:szCs w:val="24"/>
              </w:rPr>
            </w:pPr>
            <w:r>
              <w:rPr>
                <w:rFonts w:hint="eastAsia"/>
                <w:szCs w:val="24"/>
              </w:rPr>
              <w:t>ユーザーメニューのMail</w:t>
            </w:r>
            <w:r>
              <w:rPr>
                <w:szCs w:val="24"/>
              </w:rPr>
              <w:t xml:space="preserve"> Proxy</w:t>
            </w:r>
            <w:r>
              <w:rPr>
                <w:rFonts w:hint="eastAsia"/>
                <w:szCs w:val="24"/>
              </w:rPr>
              <w:t>設定に「アップロード条件設定」が表示され</w:t>
            </w:r>
            <w:r w:rsidR="00CC0417">
              <w:rPr>
                <w:rFonts w:hint="eastAsia"/>
                <w:szCs w:val="24"/>
              </w:rPr>
              <w:t>ず、ユーザーがアップロード条件設定を変更することはできません。</w:t>
            </w:r>
          </w:p>
          <w:p w:rsidR="00CC0417" w:rsidRDefault="00CC0417" w:rsidP="005F734B">
            <w:pPr>
              <w:rPr>
                <w:szCs w:val="24"/>
              </w:rPr>
            </w:pPr>
          </w:p>
          <w:p w:rsidR="005F734B" w:rsidRPr="005D7952" w:rsidRDefault="00670B67" w:rsidP="005F734B">
            <w:pPr>
              <w:rPr>
                <w:szCs w:val="24"/>
              </w:rPr>
            </w:pPr>
            <w:r>
              <w:rPr>
                <w:rFonts w:hint="eastAsia"/>
                <w:szCs w:val="24"/>
              </w:rPr>
              <w:t>●</w:t>
            </w:r>
            <w:r w:rsidR="00BE7CEA">
              <w:rPr>
                <w:rFonts w:hint="eastAsia"/>
                <w:szCs w:val="24"/>
              </w:rPr>
              <w:t>offの場合</w:t>
            </w:r>
          </w:p>
          <w:p w:rsidR="005F734B" w:rsidRPr="005D7952" w:rsidRDefault="00BE7CEA" w:rsidP="00BE7CEA">
            <w:pPr>
              <w:rPr>
                <w:szCs w:val="24"/>
              </w:rPr>
            </w:pPr>
            <w:r>
              <w:rPr>
                <w:rFonts w:hint="eastAsia"/>
                <w:szCs w:val="24"/>
              </w:rPr>
              <w:t>ユーザーメニューのMail</w:t>
            </w:r>
            <w:r>
              <w:rPr>
                <w:szCs w:val="24"/>
              </w:rPr>
              <w:t xml:space="preserve"> Proxy</w:t>
            </w:r>
            <w:r>
              <w:rPr>
                <w:rFonts w:hint="eastAsia"/>
                <w:szCs w:val="24"/>
              </w:rPr>
              <w:t>設定に「アップロード条件設定」が表示され、ユーザーが</w:t>
            </w:r>
            <w:r w:rsidR="007C253E">
              <w:rPr>
                <w:rFonts w:hint="eastAsia"/>
                <w:szCs w:val="24"/>
              </w:rPr>
              <w:t>アップロード条件設定を変更することができるようになります。</w:t>
            </w:r>
          </w:p>
        </w:tc>
      </w:tr>
    </w:tbl>
    <w:p w:rsidR="00475831" w:rsidRDefault="00475831" w:rsidP="00475831"/>
    <w:p w:rsidR="00475831" w:rsidRDefault="00475831" w:rsidP="00475831">
      <w:r w:rsidRPr="00475831">
        <w:rPr>
          <w:rFonts w:hint="eastAsia"/>
        </w:rPr>
        <w:t>「設定」をクリックすると設定内容が反映されます。</w:t>
      </w:r>
    </w:p>
    <w:p w:rsidR="00475831" w:rsidRDefault="00475831" w:rsidP="00475831"/>
    <w:p w:rsidR="00B566FE" w:rsidRPr="00EE7FE8" w:rsidRDefault="009C5E6F" w:rsidP="00316330">
      <w:pPr>
        <w:pStyle w:val="3"/>
      </w:pPr>
      <w:bookmarkStart w:id="18" w:name="_アップロード条件の設定"/>
      <w:bookmarkStart w:id="19" w:name="_Toc117788415"/>
      <w:bookmarkEnd w:id="18"/>
      <w:r w:rsidRPr="00EE7FE8">
        <w:rPr>
          <w:rFonts w:hint="eastAsia"/>
        </w:rPr>
        <w:t>アップロード条件</w:t>
      </w:r>
      <w:r w:rsidR="009A4DF0">
        <w:rPr>
          <w:rFonts w:hint="eastAsia"/>
          <w:lang w:eastAsia="ja-JP"/>
        </w:rPr>
        <w:t>の</w:t>
      </w:r>
      <w:r w:rsidR="00A46130">
        <w:rPr>
          <w:rFonts w:hint="eastAsia"/>
          <w:lang w:eastAsia="ja-JP"/>
        </w:rPr>
        <w:t>設定</w:t>
      </w:r>
      <w:bookmarkEnd w:id="19"/>
    </w:p>
    <w:p w:rsidR="007B3BB0" w:rsidRPr="007B3BB0" w:rsidRDefault="002B6006" w:rsidP="002B6006">
      <w:r>
        <w:rPr>
          <w:rFonts w:hint="eastAsia"/>
        </w:rPr>
        <w:t>アップロード条件設定を利用するには、「新規作成」をクリックし、アップロード条件登録画面を設定します。</w:t>
      </w:r>
    </w:p>
    <w:p w:rsidR="00FE6BF1" w:rsidRDefault="007B3BB0" w:rsidP="007B3BB0">
      <w:pPr>
        <w:jc w:val="center"/>
      </w:pPr>
      <w:r>
        <w:rPr>
          <w:noProof/>
        </w:rPr>
        <mc:AlternateContent>
          <mc:Choice Requires="wps">
            <w:drawing>
              <wp:anchor distT="0" distB="0" distL="114300" distR="114300" simplePos="0" relativeHeight="251742208" behindDoc="0" locked="0" layoutInCell="1" allowOverlap="1" wp14:anchorId="0AFCCB2B" wp14:editId="1F0AF03D">
                <wp:simplePos x="0" y="0"/>
                <wp:positionH relativeFrom="margin">
                  <wp:posOffset>1510665</wp:posOffset>
                </wp:positionH>
                <wp:positionV relativeFrom="paragraph">
                  <wp:posOffset>952500</wp:posOffset>
                </wp:positionV>
                <wp:extent cx="771525" cy="171450"/>
                <wp:effectExtent l="0" t="0" r="28575" b="19050"/>
                <wp:wrapNone/>
                <wp:docPr id="38" name="正方形/長方形 38"/>
                <wp:cNvGraphicFramePr/>
                <a:graphic xmlns:a="http://schemas.openxmlformats.org/drawingml/2006/main">
                  <a:graphicData uri="http://schemas.microsoft.com/office/word/2010/wordprocessingShape">
                    <wps:wsp>
                      <wps:cNvSpPr/>
                      <wps:spPr>
                        <a:xfrm>
                          <a:off x="0" y="0"/>
                          <a:ext cx="771525" cy="1714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92B714" id="正方形/長方形 38" o:spid="_x0000_s1026" style="position:absolute;left:0;text-align:left;margin-left:118.95pt;margin-top:75pt;width:60.75pt;height:13.5pt;z-index:251742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" filled="f" strokecolor="red" strokeweight="2pt">
                <w10:wrap anchorx="margin"/>
              </v:rect>
            </w:pict>
          </mc:Fallback>
        </mc:AlternateContent>
      </w:r>
      <w:r>
        <w:rPr>
          <w:noProof/>
        </w:rPr>
        <w:drawing>
          <wp:inline distT="0" distB="0" distL="0" distR="0" wp14:anchorId="5B07BFB2" wp14:editId="5351E42F">
            <wp:extent cx="5400040" cy="1995170"/>
            <wp:effectExtent l="19050" t="19050" r="10160" b="24130"/>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5400040" cy="1995170"/>
                    </a:xfrm>
                    <a:prstGeom prst="rect">
                      <a:avLst/>
                    </a:prstGeom>
                    <a:ln>
                      <a:solidFill>
                        <a:schemeClr val="tx1"/>
                      </a:solidFill>
                    </a:ln>
                  </pic:spPr>
                </pic:pic>
              </a:graphicData>
            </a:graphic>
          </wp:inline>
        </w:drawing>
      </w:r>
    </w:p>
    <w:p w:rsidR="007B3BB0" w:rsidRPr="003F2145" w:rsidRDefault="007B3BB0" w:rsidP="007B3BB0">
      <w:pPr>
        <w:jc w:val="center"/>
        <w:rPr>
          <w:b/>
        </w:rPr>
      </w:pPr>
      <w:r w:rsidRPr="003F2145">
        <w:rPr>
          <w:rFonts w:hint="eastAsia"/>
          <w:b/>
        </w:rPr>
        <w:t>アップロード条件設定</w:t>
      </w:r>
    </w:p>
    <w:p w:rsidR="000C69F0" w:rsidRDefault="000C69F0" w:rsidP="000A70BA"/>
    <w:p w:rsidR="00F867D0" w:rsidRDefault="00F867D0" w:rsidP="000A70BA">
      <w:r>
        <w:rPr>
          <w:rFonts w:hint="eastAsia"/>
        </w:rPr>
        <w:lastRenderedPageBreak/>
        <w:t>アップロード条件登録画面で条件項目を設定の上、「登録」をクリックします。</w:t>
      </w:r>
    </w:p>
    <w:p w:rsidR="000C69F0" w:rsidRDefault="006C3114" w:rsidP="0002384F">
      <w:pPr>
        <w:jc w:val="center"/>
      </w:pPr>
      <w:r>
        <w:rPr>
          <w:noProof/>
        </w:rPr>
        <mc:AlternateContent>
          <mc:Choice Requires="wps">
            <w:drawing>
              <wp:anchor distT="0" distB="0" distL="114300" distR="114300" simplePos="0" relativeHeight="251744256" behindDoc="0" locked="0" layoutInCell="1" allowOverlap="1" wp14:anchorId="4E1135ED" wp14:editId="054EADC7">
                <wp:simplePos x="0" y="0"/>
                <wp:positionH relativeFrom="margin">
                  <wp:posOffset>2205990</wp:posOffset>
                </wp:positionH>
                <wp:positionV relativeFrom="paragraph">
                  <wp:posOffset>2764789</wp:posOffset>
                </wp:positionV>
                <wp:extent cx="990600" cy="200025"/>
                <wp:effectExtent l="0" t="0" r="19050" b="28575"/>
                <wp:wrapNone/>
                <wp:docPr id="46" name="正方形/長方形 46"/>
                <wp:cNvGraphicFramePr/>
                <a:graphic xmlns:a="http://schemas.openxmlformats.org/drawingml/2006/main">
                  <a:graphicData uri="http://schemas.microsoft.com/office/word/2010/wordprocessingShape">
                    <wps:wsp>
                      <wps:cNvSpPr/>
                      <wps:spPr>
                        <a:xfrm>
                          <a:off x="0" y="0"/>
                          <a:ext cx="990600" cy="2000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4AE4D5" id="正方形/長方形 46" o:spid="_x0000_s1026" style="position:absolute;left:0;text-align:left;margin-left:173.7pt;margin-top:217.7pt;width:78pt;height:15.75pt;z-index:251744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" filled="f" strokecolor="red" strokeweight="2pt">
                <w10:wrap anchorx="margin"/>
              </v:rect>
            </w:pict>
          </mc:Fallback>
        </mc:AlternateContent>
      </w:r>
      <w:r w:rsidR="0002384F">
        <w:rPr>
          <w:noProof/>
        </w:rPr>
        <w:drawing>
          <wp:inline distT="0" distB="0" distL="0" distR="0" wp14:anchorId="3A3ABECC" wp14:editId="17FE9533">
            <wp:extent cx="3960000" cy="3002131"/>
            <wp:effectExtent l="19050" t="19050" r="21590" b="27305"/>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3960000" cy="3002131"/>
                    </a:xfrm>
                    <a:prstGeom prst="rect">
                      <a:avLst/>
                    </a:prstGeom>
                    <a:ln>
                      <a:solidFill>
                        <a:schemeClr val="tx1"/>
                      </a:solidFill>
                    </a:ln>
                  </pic:spPr>
                </pic:pic>
              </a:graphicData>
            </a:graphic>
          </wp:inline>
        </w:drawing>
      </w:r>
    </w:p>
    <w:p w:rsidR="000C69F0" w:rsidRPr="0002384F" w:rsidRDefault="0002384F" w:rsidP="0002384F">
      <w:pPr>
        <w:jc w:val="center"/>
        <w:rPr>
          <w:b/>
        </w:rPr>
      </w:pPr>
      <w:r w:rsidRPr="0002384F">
        <w:rPr>
          <w:rFonts w:hint="eastAsia"/>
          <w:b/>
        </w:rPr>
        <w:t>アップロード条件登録</w:t>
      </w:r>
    </w:p>
    <w:p w:rsidR="00400986" w:rsidRDefault="00400986" w:rsidP="000A70BA"/>
    <w:p w:rsidR="000C69F0" w:rsidRDefault="00F53D1B" w:rsidP="000A70BA">
      <w:r>
        <w:rPr>
          <w:rFonts w:hint="eastAsia"/>
        </w:rPr>
        <w:t>各設定項目については以下の通りです。</w:t>
      </w:r>
    </w:p>
    <w:tbl>
      <w:tblPr>
        <w:tblStyle w:val="af"/>
        <w:tblW w:w="8505" w:type="dxa"/>
        <w:jc w:val="center"/>
        <w:tblLook w:val="04A0" w:firstRow="1" w:lastRow="0" w:firstColumn="1" w:lastColumn="0" w:noHBand="0" w:noVBand="1"/>
      </w:tblPr>
      <w:tblGrid>
        <w:gridCol w:w="2978"/>
        <w:gridCol w:w="5527"/>
      </w:tblGrid>
      <w:tr w:rsidR="00321108" w:rsidRPr="00321108" w:rsidTr="003479F1">
        <w:trPr>
          <w:tblHeader/>
          <w:jc w:val="center"/>
        </w:trPr>
        <w:tc>
          <w:tcPr>
            <w:tcW w:w="2978" w:type="dxa"/>
            <w:shd w:val="clear" w:color="auto" w:fill="DAEEF3" w:themeFill="accent5" w:themeFillTint="33"/>
          </w:tcPr>
          <w:p w:rsidR="00E37410" w:rsidRPr="00321108" w:rsidRDefault="00E37410" w:rsidP="00E37410">
            <w:pPr>
              <w:rPr>
                <w:szCs w:val="24"/>
                <w:lang w:eastAsia="ar-SA"/>
              </w:rPr>
            </w:pPr>
            <w:r w:rsidRPr="00321108">
              <w:rPr>
                <w:rFonts w:hint="eastAsia"/>
                <w:szCs w:val="24"/>
              </w:rPr>
              <w:t>項目名</w:t>
            </w:r>
          </w:p>
        </w:tc>
        <w:tc>
          <w:tcPr>
            <w:tcW w:w="5527" w:type="dxa"/>
            <w:shd w:val="clear" w:color="auto" w:fill="DAEEF3" w:themeFill="accent5" w:themeFillTint="33"/>
          </w:tcPr>
          <w:p w:rsidR="00E37410" w:rsidRPr="00321108" w:rsidRDefault="00E37410" w:rsidP="00E37410">
            <w:pPr>
              <w:rPr>
                <w:szCs w:val="24"/>
                <w:lang w:eastAsia="ar-SA"/>
              </w:rPr>
            </w:pPr>
            <w:r w:rsidRPr="00321108">
              <w:rPr>
                <w:rFonts w:hint="eastAsia"/>
                <w:szCs w:val="24"/>
              </w:rPr>
              <w:t>説明</w:t>
            </w:r>
          </w:p>
        </w:tc>
      </w:tr>
      <w:tr w:rsidR="00321108" w:rsidRPr="00321108" w:rsidTr="003479F1">
        <w:trPr>
          <w:jc w:val="center"/>
        </w:trPr>
        <w:tc>
          <w:tcPr>
            <w:tcW w:w="2978" w:type="dxa"/>
          </w:tcPr>
          <w:p w:rsidR="00E37410" w:rsidRPr="00321108" w:rsidRDefault="00423005" w:rsidP="00E37410">
            <w:pPr>
              <w:rPr>
                <w:szCs w:val="24"/>
              </w:rPr>
            </w:pPr>
            <w:r w:rsidRPr="00321108">
              <w:rPr>
                <w:rFonts w:hint="eastAsia"/>
                <w:szCs w:val="24"/>
              </w:rPr>
              <w:t>条件名</w:t>
            </w:r>
          </w:p>
        </w:tc>
        <w:tc>
          <w:tcPr>
            <w:tcW w:w="5527" w:type="dxa"/>
          </w:tcPr>
          <w:p w:rsidR="00E37410" w:rsidRPr="00321108" w:rsidRDefault="00423005" w:rsidP="00E37410">
            <w:pPr>
              <w:rPr>
                <w:szCs w:val="24"/>
              </w:rPr>
            </w:pPr>
            <w:r w:rsidRPr="00321108">
              <w:rPr>
                <w:rFonts w:hint="eastAsia"/>
                <w:szCs w:val="24"/>
              </w:rPr>
              <w:t>登録したい条件名を記入します。</w:t>
            </w:r>
          </w:p>
        </w:tc>
      </w:tr>
      <w:tr w:rsidR="00321108" w:rsidRPr="00321108" w:rsidTr="003479F1">
        <w:trPr>
          <w:jc w:val="center"/>
        </w:trPr>
        <w:tc>
          <w:tcPr>
            <w:tcW w:w="2978" w:type="dxa"/>
          </w:tcPr>
          <w:p w:rsidR="006C3114" w:rsidRPr="00321108" w:rsidRDefault="00423005" w:rsidP="00E37410">
            <w:pPr>
              <w:rPr>
                <w:szCs w:val="24"/>
              </w:rPr>
            </w:pPr>
            <w:r w:rsidRPr="00321108">
              <w:rPr>
                <w:rFonts w:hint="eastAsia"/>
                <w:szCs w:val="24"/>
              </w:rPr>
              <w:t>条件</w:t>
            </w:r>
            <w:r w:rsidR="00AE572A" w:rsidRPr="00321108">
              <w:rPr>
                <w:rFonts w:hint="eastAsia"/>
                <w:szCs w:val="24"/>
              </w:rPr>
              <w:t>1</w:t>
            </w:r>
          </w:p>
        </w:tc>
        <w:tc>
          <w:tcPr>
            <w:tcW w:w="5527" w:type="dxa"/>
          </w:tcPr>
          <w:p w:rsidR="0032510D" w:rsidRDefault="00423005" w:rsidP="00423005">
            <w:pPr>
              <w:rPr>
                <w:szCs w:val="24"/>
              </w:rPr>
            </w:pPr>
            <w:r w:rsidRPr="00321108">
              <w:rPr>
                <w:rFonts w:hint="eastAsia"/>
                <w:szCs w:val="24"/>
              </w:rPr>
              <w:t>送信元や送信先、添付ファイルに関する条件を以下から選択可能です。</w:t>
            </w:r>
          </w:p>
          <w:p w:rsidR="002643D3" w:rsidRPr="00321108" w:rsidRDefault="002643D3" w:rsidP="00423005">
            <w:pPr>
              <w:rPr>
                <w:szCs w:val="24"/>
              </w:rPr>
            </w:pPr>
          </w:p>
          <w:p w:rsidR="00423005" w:rsidRPr="00321108" w:rsidRDefault="007F40F3" w:rsidP="00423005">
            <w:pPr>
              <w:rPr>
                <w:szCs w:val="24"/>
              </w:rPr>
            </w:pPr>
            <w:r>
              <w:rPr>
                <w:rFonts w:hint="eastAsia"/>
                <w:szCs w:val="24"/>
              </w:rPr>
              <w:t>●</w:t>
            </w:r>
            <w:r w:rsidR="00423005" w:rsidRPr="00321108">
              <w:rPr>
                <w:rFonts w:hint="eastAsia"/>
                <w:szCs w:val="24"/>
              </w:rPr>
              <w:t>送信先（To,CCヘッダ）</w:t>
            </w:r>
          </w:p>
          <w:p w:rsidR="00423005" w:rsidRPr="00321108" w:rsidRDefault="007F40F3" w:rsidP="00423005">
            <w:pPr>
              <w:rPr>
                <w:szCs w:val="24"/>
              </w:rPr>
            </w:pPr>
            <w:r>
              <w:rPr>
                <w:rFonts w:hint="eastAsia"/>
                <w:szCs w:val="24"/>
              </w:rPr>
              <w:t>●</w:t>
            </w:r>
            <w:r w:rsidR="00423005" w:rsidRPr="00321108">
              <w:rPr>
                <w:rFonts w:hint="eastAsia"/>
                <w:szCs w:val="24"/>
              </w:rPr>
              <w:t>送信先（RCPT</w:t>
            </w:r>
            <w:r w:rsidR="00423005" w:rsidRPr="00321108">
              <w:rPr>
                <w:szCs w:val="24"/>
              </w:rPr>
              <w:t xml:space="preserve"> </w:t>
            </w:r>
            <w:r w:rsidR="00423005" w:rsidRPr="00321108">
              <w:rPr>
                <w:rFonts w:hint="eastAsia"/>
                <w:szCs w:val="24"/>
              </w:rPr>
              <w:t>TOコマンド）</w:t>
            </w:r>
          </w:p>
          <w:p w:rsidR="00423005" w:rsidRPr="00321108" w:rsidRDefault="007F40F3" w:rsidP="00423005">
            <w:pPr>
              <w:rPr>
                <w:szCs w:val="24"/>
              </w:rPr>
            </w:pPr>
            <w:r>
              <w:rPr>
                <w:rFonts w:hint="eastAsia"/>
                <w:szCs w:val="24"/>
              </w:rPr>
              <w:t>●</w:t>
            </w:r>
            <w:r w:rsidR="00423005" w:rsidRPr="00321108">
              <w:rPr>
                <w:rFonts w:hint="eastAsia"/>
                <w:szCs w:val="24"/>
              </w:rPr>
              <w:t>送信元（Fromヘッダ）</w:t>
            </w:r>
          </w:p>
          <w:p w:rsidR="00423005" w:rsidRPr="00321108" w:rsidRDefault="007F40F3" w:rsidP="00423005">
            <w:pPr>
              <w:rPr>
                <w:szCs w:val="24"/>
              </w:rPr>
            </w:pPr>
            <w:r>
              <w:rPr>
                <w:rFonts w:hint="eastAsia"/>
                <w:szCs w:val="24"/>
              </w:rPr>
              <w:t>●</w:t>
            </w:r>
            <w:r w:rsidR="00423005" w:rsidRPr="00321108">
              <w:rPr>
                <w:rFonts w:hint="eastAsia"/>
                <w:szCs w:val="24"/>
              </w:rPr>
              <w:t>送信元（MAIL</w:t>
            </w:r>
            <w:r w:rsidR="00423005" w:rsidRPr="00321108">
              <w:rPr>
                <w:szCs w:val="24"/>
              </w:rPr>
              <w:t xml:space="preserve"> FROM</w:t>
            </w:r>
            <w:r w:rsidR="00423005" w:rsidRPr="00321108">
              <w:rPr>
                <w:rFonts w:hint="eastAsia"/>
                <w:szCs w:val="24"/>
              </w:rPr>
              <w:t>コマンド）</w:t>
            </w:r>
          </w:p>
          <w:p w:rsidR="00423005" w:rsidRPr="00321108" w:rsidRDefault="007F40F3" w:rsidP="00423005">
            <w:pPr>
              <w:rPr>
                <w:szCs w:val="24"/>
              </w:rPr>
            </w:pPr>
            <w:r>
              <w:rPr>
                <w:rFonts w:hint="eastAsia"/>
                <w:szCs w:val="24"/>
              </w:rPr>
              <w:t>●</w:t>
            </w:r>
            <w:r w:rsidR="00423005" w:rsidRPr="00321108">
              <w:rPr>
                <w:rFonts w:hint="eastAsia"/>
                <w:szCs w:val="24"/>
              </w:rPr>
              <w:t>件名（Subjectヘッダ）</w:t>
            </w:r>
          </w:p>
          <w:p w:rsidR="00423005" w:rsidRPr="00321108" w:rsidRDefault="007F40F3" w:rsidP="00423005">
            <w:pPr>
              <w:rPr>
                <w:szCs w:val="24"/>
              </w:rPr>
            </w:pPr>
            <w:r>
              <w:rPr>
                <w:rFonts w:hint="eastAsia"/>
                <w:szCs w:val="24"/>
              </w:rPr>
              <w:t>●</w:t>
            </w:r>
            <w:r w:rsidR="00423005" w:rsidRPr="00321108">
              <w:rPr>
                <w:rFonts w:hint="eastAsia"/>
                <w:szCs w:val="24"/>
              </w:rPr>
              <w:t>添付ファイルのサイズ</w:t>
            </w:r>
          </w:p>
          <w:p w:rsidR="006C3114" w:rsidRPr="00321108" w:rsidRDefault="007F40F3" w:rsidP="00423005">
            <w:pPr>
              <w:rPr>
                <w:szCs w:val="24"/>
              </w:rPr>
            </w:pPr>
            <w:r>
              <w:rPr>
                <w:rFonts w:hint="eastAsia"/>
                <w:szCs w:val="24"/>
              </w:rPr>
              <w:t>●</w:t>
            </w:r>
            <w:r w:rsidR="00423005" w:rsidRPr="00321108">
              <w:rPr>
                <w:rFonts w:hint="eastAsia"/>
                <w:szCs w:val="24"/>
              </w:rPr>
              <w:t>添付ファイルの合計サイズ</w:t>
            </w:r>
          </w:p>
        </w:tc>
      </w:tr>
      <w:tr w:rsidR="00321108" w:rsidRPr="00321108" w:rsidTr="003479F1">
        <w:trPr>
          <w:jc w:val="center"/>
        </w:trPr>
        <w:tc>
          <w:tcPr>
            <w:tcW w:w="2978" w:type="dxa"/>
          </w:tcPr>
          <w:p w:rsidR="006C3114" w:rsidRPr="00321108" w:rsidRDefault="00AE572A" w:rsidP="00E37410">
            <w:pPr>
              <w:rPr>
                <w:szCs w:val="24"/>
              </w:rPr>
            </w:pPr>
            <w:r w:rsidRPr="00321108">
              <w:rPr>
                <w:rFonts w:hint="eastAsia"/>
                <w:szCs w:val="24"/>
              </w:rPr>
              <w:lastRenderedPageBreak/>
              <w:t>条件2</w:t>
            </w:r>
          </w:p>
        </w:tc>
        <w:tc>
          <w:tcPr>
            <w:tcW w:w="5527" w:type="dxa"/>
          </w:tcPr>
          <w:p w:rsidR="00E660EF" w:rsidRDefault="00E660EF" w:rsidP="00E660EF">
            <w:pPr>
              <w:rPr>
                <w:szCs w:val="24"/>
              </w:rPr>
            </w:pPr>
            <w:r w:rsidRPr="00321108">
              <w:rPr>
                <w:rFonts w:hint="eastAsia"/>
                <w:szCs w:val="24"/>
              </w:rPr>
              <w:t>文字列やヘッダ、添付ファイルのファイルサイズに関する条件を以下から選択できます。</w:t>
            </w:r>
          </w:p>
          <w:p w:rsidR="002643D3" w:rsidRPr="002643D3" w:rsidRDefault="002643D3" w:rsidP="00E660EF">
            <w:pPr>
              <w:rPr>
                <w:szCs w:val="24"/>
              </w:rPr>
            </w:pPr>
          </w:p>
          <w:p w:rsidR="00E660EF" w:rsidRPr="00321108" w:rsidRDefault="002643D3" w:rsidP="00E660EF">
            <w:pPr>
              <w:rPr>
                <w:szCs w:val="24"/>
              </w:rPr>
            </w:pPr>
            <w:r>
              <w:rPr>
                <w:rFonts w:hint="eastAsia"/>
                <w:szCs w:val="24"/>
              </w:rPr>
              <w:t>●</w:t>
            </w:r>
            <w:r w:rsidR="00E660EF" w:rsidRPr="00321108">
              <w:rPr>
                <w:rFonts w:hint="eastAsia"/>
                <w:szCs w:val="24"/>
              </w:rPr>
              <w:t>次のいずれかの文字列を含む(※1)</w:t>
            </w:r>
          </w:p>
          <w:p w:rsidR="00E660EF" w:rsidRPr="00321108" w:rsidRDefault="002643D3" w:rsidP="00E660EF">
            <w:pPr>
              <w:rPr>
                <w:szCs w:val="24"/>
              </w:rPr>
            </w:pPr>
            <w:r>
              <w:rPr>
                <w:rFonts w:hint="eastAsia"/>
                <w:szCs w:val="24"/>
              </w:rPr>
              <w:t>●</w:t>
            </w:r>
            <w:r w:rsidR="00E660EF" w:rsidRPr="00321108">
              <w:rPr>
                <w:rFonts w:hint="eastAsia"/>
                <w:szCs w:val="24"/>
              </w:rPr>
              <w:t>次の全ての文字を含む(※1)</w:t>
            </w:r>
          </w:p>
          <w:p w:rsidR="00E660EF" w:rsidRPr="00321108" w:rsidRDefault="002643D3" w:rsidP="00E660EF">
            <w:pPr>
              <w:rPr>
                <w:szCs w:val="24"/>
              </w:rPr>
            </w:pPr>
            <w:r>
              <w:rPr>
                <w:rFonts w:hint="eastAsia"/>
                <w:szCs w:val="24"/>
              </w:rPr>
              <w:t>●</w:t>
            </w:r>
            <w:r w:rsidR="00E660EF" w:rsidRPr="00321108">
              <w:rPr>
                <w:rFonts w:hint="eastAsia"/>
                <w:szCs w:val="24"/>
              </w:rPr>
              <w:t>次の全ての文字列を含まない(※1)</w:t>
            </w:r>
          </w:p>
          <w:p w:rsidR="00E660EF" w:rsidRPr="00321108" w:rsidRDefault="002643D3" w:rsidP="00E660EF">
            <w:pPr>
              <w:rPr>
                <w:szCs w:val="24"/>
              </w:rPr>
            </w:pPr>
            <w:r>
              <w:rPr>
                <w:rFonts w:hint="eastAsia"/>
                <w:szCs w:val="24"/>
              </w:rPr>
              <w:t>●</w:t>
            </w:r>
            <w:r w:rsidR="00E660EF" w:rsidRPr="00321108">
              <w:rPr>
                <w:rFonts w:hint="eastAsia"/>
                <w:szCs w:val="24"/>
              </w:rPr>
              <w:t>指定されていない(※1)</w:t>
            </w:r>
          </w:p>
          <w:p w:rsidR="00E660EF" w:rsidRPr="00321108" w:rsidRDefault="002643D3" w:rsidP="00E660EF">
            <w:pPr>
              <w:rPr>
                <w:szCs w:val="24"/>
              </w:rPr>
            </w:pPr>
            <w:r>
              <w:rPr>
                <w:rFonts w:hint="eastAsia"/>
                <w:szCs w:val="24"/>
              </w:rPr>
              <w:t>●</w:t>
            </w:r>
            <w:r w:rsidR="00E660EF" w:rsidRPr="00321108">
              <w:rPr>
                <w:rFonts w:hint="eastAsia"/>
                <w:szCs w:val="24"/>
              </w:rPr>
              <w:t>次のサイズ以上の(※2)</w:t>
            </w:r>
          </w:p>
          <w:p w:rsidR="00E660EF" w:rsidRPr="00321108" w:rsidRDefault="002643D3" w:rsidP="00E660EF">
            <w:pPr>
              <w:rPr>
                <w:szCs w:val="24"/>
              </w:rPr>
            </w:pPr>
            <w:r>
              <w:rPr>
                <w:rFonts w:hint="eastAsia"/>
                <w:szCs w:val="24"/>
              </w:rPr>
              <w:t>●</w:t>
            </w:r>
            <w:r w:rsidR="00E660EF" w:rsidRPr="00321108">
              <w:rPr>
                <w:rFonts w:hint="eastAsia"/>
                <w:szCs w:val="24"/>
              </w:rPr>
              <w:t>次のサイズ以下の(※2)</w:t>
            </w:r>
          </w:p>
          <w:p w:rsidR="00BE26AD" w:rsidRPr="00321108" w:rsidRDefault="00BE26AD" w:rsidP="00E660EF">
            <w:pPr>
              <w:rPr>
                <w:szCs w:val="24"/>
              </w:rPr>
            </w:pPr>
          </w:p>
          <w:p w:rsidR="00E660EF" w:rsidRPr="00321108" w:rsidRDefault="00E660EF" w:rsidP="00E660EF">
            <w:pPr>
              <w:rPr>
                <w:szCs w:val="24"/>
              </w:rPr>
            </w:pPr>
            <w:r w:rsidRPr="00321108">
              <w:rPr>
                <w:rFonts w:hint="eastAsia"/>
                <w:szCs w:val="24"/>
              </w:rPr>
              <w:t>※1</w:t>
            </w:r>
            <w:r w:rsidRPr="00321108">
              <w:rPr>
                <w:szCs w:val="24"/>
              </w:rPr>
              <w:t xml:space="preserve"> </w:t>
            </w:r>
            <w:r w:rsidRPr="00321108">
              <w:rPr>
                <w:rFonts w:hint="eastAsia"/>
                <w:szCs w:val="24"/>
              </w:rPr>
              <w:t>条件</w:t>
            </w:r>
            <w:r w:rsidR="00D50CEC" w:rsidRPr="00321108">
              <w:rPr>
                <w:rFonts w:hint="eastAsia"/>
                <w:szCs w:val="24"/>
              </w:rPr>
              <w:t>1</w:t>
            </w:r>
            <w:r w:rsidRPr="00321108">
              <w:rPr>
                <w:rFonts w:hint="eastAsia"/>
                <w:szCs w:val="24"/>
              </w:rPr>
              <w:t>を</w:t>
            </w:r>
            <w:r w:rsidR="00D50CEC" w:rsidRPr="00321108">
              <w:rPr>
                <w:rFonts w:hint="eastAsia"/>
                <w:szCs w:val="24"/>
              </w:rPr>
              <w:t>「</w:t>
            </w:r>
            <w:r w:rsidRPr="00321108">
              <w:rPr>
                <w:rFonts w:hint="eastAsia"/>
                <w:szCs w:val="24"/>
              </w:rPr>
              <w:t>送信先</w:t>
            </w:r>
            <w:r w:rsidR="00D50CEC" w:rsidRPr="00321108">
              <w:rPr>
                <w:rFonts w:hint="eastAsia"/>
                <w:szCs w:val="24"/>
              </w:rPr>
              <w:t>」、「</w:t>
            </w:r>
            <w:r w:rsidRPr="00321108">
              <w:rPr>
                <w:rFonts w:hint="eastAsia"/>
                <w:szCs w:val="24"/>
              </w:rPr>
              <w:t>送信元</w:t>
            </w:r>
            <w:r w:rsidR="00D50CEC" w:rsidRPr="00321108">
              <w:rPr>
                <w:rFonts w:hint="eastAsia"/>
                <w:szCs w:val="24"/>
              </w:rPr>
              <w:t>」、「</w:t>
            </w:r>
            <w:r w:rsidRPr="00321108">
              <w:rPr>
                <w:rFonts w:hint="eastAsia"/>
                <w:szCs w:val="24"/>
              </w:rPr>
              <w:t>件名</w:t>
            </w:r>
            <w:r w:rsidR="00D50CEC" w:rsidRPr="00321108">
              <w:rPr>
                <w:rFonts w:hint="eastAsia"/>
                <w:szCs w:val="24"/>
              </w:rPr>
              <w:t>」</w:t>
            </w:r>
            <w:r w:rsidRPr="00321108">
              <w:rPr>
                <w:rFonts w:hint="eastAsia"/>
                <w:szCs w:val="24"/>
              </w:rPr>
              <w:t>で選択した場合のみ表示されます。</w:t>
            </w:r>
          </w:p>
          <w:p w:rsidR="006C3114" w:rsidRPr="00321108" w:rsidRDefault="00E660EF" w:rsidP="00D50CEC">
            <w:pPr>
              <w:rPr>
                <w:szCs w:val="24"/>
              </w:rPr>
            </w:pPr>
            <w:r w:rsidRPr="00321108">
              <w:rPr>
                <w:rFonts w:hint="eastAsia"/>
                <w:szCs w:val="24"/>
              </w:rPr>
              <w:t>※2 条件１を</w:t>
            </w:r>
            <w:r w:rsidR="00D50CEC" w:rsidRPr="00321108">
              <w:rPr>
                <w:rFonts w:hint="eastAsia"/>
                <w:szCs w:val="24"/>
              </w:rPr>
              <w:t>「</w:t>
            </w:r>
            <w:r w:rsidRPr="00321108">
              <w:rPr>
                <w:rFonts w:hint="eastAsia"/>
                <w:szCs w:val="24"/>
              </w:rPr>
              <w:t>添付ファイルのサイズ</w:t>
            </w:r>
            <w:r w:rsidR="00D50CEC" w:rsidRPr="00321108">
              <w:rPr>
                <w:rFonts w:hint="eastAsia"/>
                <w:szCs w:val="24"/>
              </w:rPr>
              <w:t>」</w:t>
            </w:r>
            <w:r w:rsidRPr="00321108">
              <w:rPr>
                <w:rFonts w:hint="eastAsia"/>
                <w:szCs w:val="24"/>
              </w:rPr>
              <w:t>、</w:t>
            </w:r>
            <w:r w:rsidR="00D50CEC" w:rsidRPr="00321108">
              <w:rPr>
                <w:rFonts w:hint="eastAsia"/>
                <w:szCs w:val="24"/>
              </w:rPr>
              <w:t>「</w:t>
            </w:r>
            <w:r w:rsidRPr="00321108">
              <w:rPr>
                <w:rFonts w:hint="eastAsia"/>
                <w:szCs w:val="24"/>
              </w:rPr>
              <w:t>添付ファイルの合計サイズ</w:t>
            </w:r>
            <w:r w:rsidR="00D50CEC" w:rsidRPr="00321108">
              <w:rPr>
                <w:rFonts w:hint="eastAsia"/>
                <w:szCs w:val="24"/>
              </w:rPr>
              <w:t>」</w:t>
            </w:r>
            <w:r w:rsidRPr="00321108">
              <w:rPr>
                <w:rFonts w:hint="eastAsia"/>
                <w:szCs w:val="24"/>
              </w:rPr>
              <w:t>で選択した場合のみ表示されます。</w:t>
            </w:r>
          </w:p>
        </w:tc>
      </w:tr>
      <w:tr w:rsidR="00321108" w:rsidRPr="00321108" w:rsidTr="003479F1">
        <w:trPr>
          <w:jc w:val="center"/>
        </w:trPr>
        <w:tc>
          <w:tcPr>
            <w:tcW w:w="2978" w:type="dxa"/>
          </w:tcPr>
          <w:p w:rsidR="00321108" w:rsidRPr="00321108" w:rsidRDefault="00321108" w:rsidP="00321108">
            <w:pPr>
              <w:rPr>
                <w:szCs w:val="24"/>
              </w:rPr>
            </w:pPr>
            <w:r w:rsidRPr="00321108">
              <w:rPr>
                <w:rFonts w:hint="eastAsia"/>
                <w:szCs w:val="24"/>
              </w:rPr>
              <w:t>文字列</w:t>
            </w:r>
          </w:p>
        </w:tc>
        <w:tc>
          <w:tcPr>
            <w:tcW w:w="5527" w:type="dxa"/>
          </w:tcPr>
          <w:p w:rsidR="00321108" w:rsidRPr="00321108" w:rsidRDefault="00321108" w:rsidP="00321108">
            <w:pPr>
              <w:rPr>
                <w:szCs w:val="24"/>
              </w:rPr>
            </w:pPr>
            <w:r w:rsidRPr="00321108">
              <w:rPr>
                <w:rFonts w:hint="eastAsia"/>
                <w:szCs w:val="24"/>
              </w:rPr>
              <w:t>文字列を入力します。「追加」ボタンをクリックすることで、文字列を複数指定することができます。</w:t>
            </w:r>
          </w:p>
          <w:p w:rsidR="00321108" w:rsidRPr="00321108" w:rsidRDefault="00321108" w:rsidP="00321108">
            <w:pPr>
              <w:rPr>
                <w:szCs w:val="24"/>
              </w:rPr>
            </w:pPr>
            <w:r w:rsidRPr="00321108">
              <w:rPr>
                <w:rFonts w:hint="eastAsia"/>
                <w:szCs w:val="24"/>
              </w:rPr>
              <w:t>※条件1を「送信先」、「送信元」、「件名」で選択した場合のみ表示されます。</w:t>
            </w:r>
          </w:p>
        </w:tc>
      </w:tr>
      <w:tr w:rsidR="00321108" w:rsidRPr="00321108" w:rsidTr="003479F1">
        <w:trPr>
          <w:jc w:val="center"/>
        </w:trPr>
        <w:tc>
          <w:tcPr>
            <w:tcW w:w="2978" w:type="dxa"/>
          </w:tcPr>
          <w:p w:rsidR="00321108" w:rsidRPr="00321108" w:rsidRDefault="00321108" w:rsidP="00321108">
            <w:pPr>
              <w:rPr>
                <w:szCs w:val="24"/>
              </w:rPr>
            </w:pPr>
            <w:r w:rsidRPr="00321108">
              <w:rPr>
                <w:rFonts w:hint="eastAsia"/>
                <w:szCs w:val="24"/>
              </w:rPr>
              <w:t>ファイルサイズ(KB)</w:t>
            </w:r>
          </w:p>
        </w:tc>
        <w:tc>
          <w:tcPr>
            <w:tcW w:w="5527" w:type="dxa"/>
          </w:tcPr>
          <w:p w:rsidR="00321108" w:rsidRPr="00321108" w:rsidRDefault="00321108" w:rsidP="00321108">
            <w:pPr>
              <w:rPr>
                <w:szCs w:val="24"/>
              </w:rPr>
            </w:pPr>
            <w:r w:rsidRPr="00321108">
              <w:rPr>
                <w:rFonts w:hint="eastAsia"/>
                <w:szCs w:val="24"/>
              </w:rPr>
              <w:t>任意のファイルサイズをKB単位で指定します。</w:t>
            </w:r>
          </w:p>
          <w:p w:rsidR="00321108" w:rsidRPr="00321108" w:rsidRDefault="00321108" w:rsidP="00321108">
            <w:pPr>
              <w:rPr>
                <w:szCs w:val="24"/>
              </w:rPr>
            </w:pPr>
            <w:r w:rsidRPr="00321108">
              <w:rPr>
                <w:rFonts w:hint="eastAsia"/>
                <w:szCs w:val="24"/>
              </w:rPr>
              <w:t>※条件１を「添付ファイルのサイズ」、「添付ファイルの合計サイズ」で選択した場合のみ表示されます。</w:t>
            </w:r>
          </w:p>
        </w:tc>
      </w:tr>
      <w:tr w:rsidR="00321108" w:rsidRPr="00321108" w:rsidTr="003479F1">
        <w:trPr>
          <w:jc w:val="center"/>
        </w:trPr>
        <w:tc>
          <w:tcPr>
            <w:tcW w:w="2978" w:type="dxa"/>
          </w:tcPr>
          <w:p w:rsidR="00321108" w:rsidRPr="00321108" w:rsidRDefault="00321108" w:rsidP="00321108">
            <w:pPr>
              <w:rPr>
                <w:szCs w:val="24"/>
              </w:rPr>
            </w:pPr>
            <w:r w:rsidRPr="00321108">
              <w:rPr>
                <w:rFonts w:hint="eastAsia"/>
                <w:szCs w:val="24"/>
              </w:rPr>
              <w:t>動作</w:t>
            </w:r>
          </w:p>
        </w:tc>
        <w:tc>
          <w:tcPr>
            <w:tcW w:w="5527" w:type="dxa"/>
          </w:tcPr>
          <w:p w:rsidR="00321108" w:rsidRPr="00321108" w:rsidRDefault="00321108" w:rsidP="00321108">
            <w:pPr>
              <w:rPr>
                <w:szCs w:val="24"/>
              </w:rPr>
            </w:pPr>
            <w:r w:rsidRPr="00321108">
              <w:rPr>
                <w:rFonts w:hint="eastAsia"/>
                <w:szCs w:val="24"/>
              </w:rPr>
              <w:t>「アップロードする」、「アップロードしない」から選択できます。</w:t>
            </w:r>
          </w:p>
        </w:tc>
      </w:tr>
    </w:tbl>
    <w:p w:rsidR="001157E2" w:rsidRDefault="001157E2" w:rsidP="000A70BA">
      <w:pPr>
        <w:rPr>
          <w:bCs/>
        </w:rPr>
      </w:pPr>
      <w:r>
        <w:rPr>
          <w:rFonts w:hint="eastAsia"/>
          <w:bCs/>
        </w:rPr>
        <w:lastRenderedPageBreak/>
        <w:t>以下にアップロード条件を用いた運用例を記載します。</w:t>
      </w:r>
    </w:p>
    <w:p w:rsidR="0054093A" w:rsidRDefault="0054093A" w:rsidP="000A70BA">
      <w:pPr>
        <w:rPr>
          <w:bCs/>
        </w:rPr>
      </w:pPr>
    </w:p>
    <w:p w:rsidR="003F480D" w:rsidRPr="0073199B" w:rsidRDefault="004C3954" w:rsidP="000A70BA">
      <w:pPr>
        <w:rPr>
          <w:b/>
        </w:rPr>
      </w:pPr>
      <w:r w:rsidRPr="007E7980">
        <w:rPr>
          <w:rFonts w:hint="eastAsia"/>
          <w:b/>
          <w:u w:val="single"/>
        </w:rPr>
        <w:t>ケース</w:t>
      </w:r>
      <w:r w:rsidR="0073199B" w:rsidRPr="007E7980">
        <w:rPr>
          <w:rFonts w:hint="eastAsia"/>
          <w:b/>
          <w:u w:val="single"/>
        </w:rPr>
        <w:t>1</w:t>
      </w:r>
      <w:r w:rsidR="005722A9">
        <w:rPr>
          <w:rFonts w:hint="eastAsia"/>
          <w:b/>
          <w:u w:val="single"/>
        </w:rPr>
        <w:t>：</w:t>
      </w:r>
    </w:p>
    <w:p w:rsidR="005B49D5" w:rsidRDefault="005B49D5" w:rsidP="000A70BA">
      <w:r>
        <w:rPr>
          <w:rFonts w:hint="eastAsia"/>
        </w:rPr>
        <w:t>送信先（To,CCヘッダ）のメールアドレスに</w:t>
      </w:r>
      <w:r w:rsidR="008E65A9">
        <w:rPr>
          <w:rFonts w:hint="eastAsia"/>
        </w:rPr>
        <w:t>「</w:t>
      </w:r>
      <w:r>
        <w:rPr>
          <w:rFonts w:hint="eastAsia"/>
        </w:rPr>
        <w:t>example.com</w:t>
      </w:r>
      <w:r w:rsidR="008E65A9">
        <w:rPr>
          <w:rFonts w:hint="eastAsia"/>
        </w:rPr>
        <w:t>」</w:t>
      </w:r>
      <w:r>
        <w:rPr>
          <w:rFonts w:hint="eastAsia"/>
        </w:rPr>
        <w:t>を含むメールは</w:t>
      </w:r>
      <w:r w:rsidR="004550C3">
        <w:rPr>
          <w:rFonts w:hint="eastAsia"/>
        </w:rPr>
        <w:t>、</w:t>
      </w:r>
      <w:r w:rsidR="00BE7A69">
        <w:rPr>
          <w:rFonts w:hint="eastAsia"/>
        </w:rPr>
        <w:t>添付ファイルを分離せずに送信する。</w:t>
      </w:r>
    </w:p>
    <w:p w:rsidR="003078A5" w:rsidRDefault="00202466" w:rsidP="006B56CC">
      <w:pPr>
        <w:jc w:val="center"/>
      </w:pPr>
      <w:r>
        <w:rPr>
          <w:noProof/>
        </w:rPr>
        <mc:AlternateContent>
          <mc:Choice Requires="wps">
            <w:drawing>
              <wp:anchor distT="0" distB="0" distL="114300" distR="114300" simplePos="0" relativeHeight="251750400" behindDoc="0" locked="0" layoutInCell="1" allowOverlap="1" wp14:anchorId="1849B907" wp14:editId="5F4C0E7E">
                <wp:simplePos x="0" y="0"/>
                <wp:positionH relativeFrom="margin">
                  <wp:posOffset>958215</wp:posOffset>
                </wp:positionH>
                <wp:positionV relativeFrom="paragraph">
                  <wp:posOffset>2235200</wp:posOffset>
                </wp:positionV>
                <wp:extent cx="1133475" cy="352425"/>
                <wp:effectExtent l="0" t="0" r="28575" b="28575"/>
                <wp:wrapNone/>
                <wp:docPr id="66" name="正方形/長方形 66"/>
                <wp:cNvGraphicFramePr/>
                <a:graphic xmlns:a="http://schemas.openxmlformats.org/drawingml/2006/main">
                  <a:graphicData uri="http://schemas.microsoft.com/office/word/2010/wordprocessingShape">
                    <wps:wsp>
                      <wps:cNvSpPr/>
                      <wps:spPr>
                        <a:xfrm>
                          <a:off x="0" y="0"/>
                          <a:ext cx="1133475" cy="3524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C680B7" id="正方形/長方形 66" o:spid="_x0000_s1026" style="position:absolute;left:0;text-align:left;margin-left:75.45pt;margin-top:176pt;width:89.25pt;height:27.75pt;z-index:251750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" filled="f" strokecolor="red" strokeweight="2pt">
                <w10:wrap anchorx="margin"/>
              </v:rect>
            </w:pict>
          </mc:Fallback>
        </mc:AlternateContent>
      </w:r>
      <w:r w:rsidR="00BC71A8">
        <w:rPr>
          <w:noProof/>
        </w:rPr>
        <mc:AlternateContent>
          <mc:Choice Requires="wps">
            <w:drawing>
              <wp:anchor distT="0" distB="0" distL="114300" distR="114300" simplePos="0" relativeHeight="251746304" behindDoc="0" locked="0" layoutInCell="1" allowOverlap="1" wp14:anchorId="3AEC312D" wp14:editId="12276FFB">
                <wp:simplePos x="0" y="0"/>
                <wp:positionH relativeFrom="margin">
                  <wp:posOffset>967739</wp:posOffset>
                </wp:positionH>
                <wp:positionV relativeFrom="paragraph">
                  <wp:posOffset>1358900</wp:posOffset>
                </wp:positionV>
                <wp:extent cx="1133475" cy="352425"/>
                <wp:effectExtent l="0" t="0" r="28575" b="28575"/>
                <wp:wrapNone/>
                <wp:docPr id="48" name="正方形/長方形 48"/>
                <wp:cNvGraphicFramePr/>
                <a:graphic xmlns:a="http://schemas.openxmlformats.org/drawingml/2006/main">
                  <a:graphicData uri="http://schemas.microsoft.com/office/word/2010/wordprocessingShape">
                    <wps:wsp>
                      <wps:cNvSpPr/>
                      <wps:spPr>
                        <a:xfrm>
                          <a:off x="0" y="0"/>
                          <a:ext cx="1133475" cy="3524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B08468" id="正方形/長方形 48" o:spid="_x0000_s1026" style="position:absolute;left:0;text-align:left;margin-left:76.2pt;margin-top:107pt;width:89.25pt;height:27.75pt;z-index:251746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" filled="f" strokecolor="red" strokeweight="2pt">
                <w10:wrap anchorx="margin"/>
              </v:rect>
            </w:pict>
          </mc:Fallback>
        </mc:AlternateContent>
      </w:r>
      <w:r w:rsidR="00BC71A8">
        <w:rPr>
          <w:noProof/>
        </w:rPr>
        <mc:AlternateContent>
          <mc:Choice Requires="wps">
            <w:drawing>
              <wp:anchor distT="0" distB="0" distL="114300" distR="114300" simplePos="0" relativeHeight="251748352" behindDoc="0" locked="0" layoutInCell="1" allowOverlap="1" wp14:anchorId="797CD2BC" wp14:editId="44AD6005">
                <wp:simplePos x="0" y="0"/>
                <wp:positionH relativeFrom="margin">
                  <wp:posOffset>967740</wp:posOffset>
                </wp:positionH>
                <wp:positionV relativeFrom="paragraph">
                  <wp:posOffset>892175</wp:posOffset>
                </wp:positionV>
                <wp:extent cx="3390900" cy="342900"/>
                <wp:effectExtent l="0" t="0" r="19050" b="19050"/>
                <wp:wrapNone/>
                <wp:docPr id="49" name="正方形/長方形 49"/>
                <wp:cNvGraphicFramePr/>
                <a:graphic xmlns:a="http://schemas.openxmlformats.org/drawingml/2006/main">
                  <a:graphicData uri="http://schemas.microsoft.com/office/word/2010/wordprocessingShape">
                    <wps:wsp>
                      <wps:cNvSpPr/>
                      <wps:spPr>
                        <a:xfrm>
                          <a:off x="0" y="0"/>
                          <a:ext cx="3390900" cy="3429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51E143" id="正方形/長方形 49" o:spid="_x0000_s1026" style="position:absolute;left:0;text-align:left;margin-left:76.2pt;margin-top:70.25pt;width:267pt;height:27pt;z-index:25174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" filled="f" strokecolor="red" strokeweight="2pt">
                <w10:wrap anchorx="margin"/>
              </v:rect>
            </w:pict>
          </mc:Fallback>
        </mc:AlternateContent>
      </w:r>
      <w:r w:rsidR="006B56CC">
        <w:rPr>
          <w:noProof/>
        </w:rPr>
        <w:drawing>
          <wp:inline distT="0" distB="0" distL="0" distR="0" wp14:anchorId="3E3B063A" wp14:editId="650EC756">
            <wp:extent cx="3960000" cy="3002131"/>
            <wp:effectExtent l="19050" t="19050" r="21590" b="27305"/>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3960000" cy="3002131"/>
                    </a:xfrm>
                    <a:prstGeom prst="rect">
                      <a:avLst/>
                    </a:prstGeom>
                    <a:ln>
                      <a:solidFill>
                        <a:schemeClr val="tx1"/>
                      </a:solidFill>
                    </a:ln>
                  </pic:spPr>
                </pic:pic>
              </a:graphicData>
            </a:graphic>
          </wp:inline>
        </w:drawing>
      </w:r>
    </w:p>
    <w:p w:rsidR="006B56CC" w:rsidRPr="006B56CC" w:rsidRDefault="006B56CC" w:rsidP="006B56CC">
      <w:pPr>
        <w:jc w:val="center"/>
        <w:rPr>
          <w:b/>
        </w:rPr>
      </w:pPr>
      <w:r w:rsidRPr="006B56CC">
        <w:rPr>
          <w:rFonts w:hint="eastAsia"/>
          <w:b/>
        </w:rPr>
        <w:t>アップロード条件登録</w:t>
      </w:r>
    </w:p>
    <w:p w:rsidR="00B7699B" w:rsidRDefault="00B7699B">
      <w:pPr>
        <w:adjustRightInd/>
        <w:snapToGrid/>
        <w:rPr>
          <w:b/>
          <w:bCs/>
        </w:rPr>
      </w:pPr>
    </w:p>
    <w:p w:rsidR="00F52378" w:rsidRPr="009650F6" w:rsidRDefault="004C3954" w:rsidP="00F458D9">
      <w:pPr>
        <w:rPr>
          <w:b/>
          <w:bCs/>
        </w:rPr>
      </w:pPr>
      <w:r w:rsidRPr="007E7980">
        <w:rPr>
          <w:rFonts w:hint="eastAsia"/>
          <w:b/>
          <w:bCs/>
          <w:u w:val="single"/>
        </w:rPr>
        <w:t>ケース</w:t>
      </w:r>
      <w:r w:rsidR="005C6CDB" w:rsidRPr="007E7980">
        <w:rPr>
          <w:rFonts w:hint="eastAsia"/>
          <w:b/>
          <w:bCs/>
          <w:u w:val="single"/>
        </w:rPr>
        <w:t>2</w:t>
      </w:r>
      <w:r w:rsidR="005722A9">
        <w:rPr>
          <w:rFonts w:hint="eastAsia"/>
          <w:b/>
          <w:bCs/>
          <w:u w:val="single"/>
        </w:rPr>
        <w:t>：</w:t>
      </w:r>
    </w:p>
    <w:p w:rsidR="009650F6" w:rsidRDefault="00F27C68" w:rsidP="00F458D9">
      <w:r>
        <w:rPr>
          <w:rFonts w:hint="eastAsia"/>
        </w:rPr>
        <w:t>メールに添付されたファイルの合計サイズが10</w:t>
      </w:r>
      <w:r w:rsidR="001918AA">
        <w:rPr>
          <w:rFonts w:hint="eastAsia"/>
        </w:rPr>
        <w:t>,000K</w:t>
      </w:r>
      <w:r>
        <w:rPr>
          <w:rFonts w:hint="eastAsia"/>
        </w:rPr>
        <w:t>B以上の場合は、</w:t>
      </w:r>
      <w:r w:rsidR="00E757A1">
        <w:rPr>
          <w:rFonts w:hint="eastAsia"/>
        </w:rPr>
        <w:t>添付ファイル</w:t>
      </w:r>
      <w:r w:rsidR="005626ED">
        <w:rPr>
          <w:rFonts w:hint="eastAsia"/>
        </w:rPr>
        <w:t>を分離し</w:t>
      </w:r>
      <w:r w:rsidR="00E757A1">
        <w:rPr>
          <w:rFonts w:hint="eastAsia"/>
        </w:rPr>
        <w:t>Proselfにアップロード</w:t>
      </w:r>
      <w:r w:rsidR="0015436D">
        <w:rPr>
          <w:rFonts w:hint="eastAsia"/>
        </w:rPr>
        <w:t>する</w:t>
      </w:r>
      <w:r w:rsidR="00F5067E">
        <w:rPr>
          <w:rFonts w:hint="eastAsia"/>
        </w:rPr>
        <w:t>。</w:t>
      </w:r>
    </w:p>
    <w:p w:rsidR="003078A5" w:rsidRDefault="00297D04" w:rsidP="001918AA">
      <w:pPr>
        <w:jc w:val="center"/>
      </w:pPr>
      <w:r w:rsidRPr="00D03BA5">
        <w:rPr>
          <w:noProof/>
        </w:rPr>
        <w:lastRenderedPageBreak/>
        <mc:AlternateContent>
          <mc:Choice Requires="wps">
            <w:drawing>
              <wp:anchor distT="0" distB="0" distL="114300" distR="114300" simplePos="0" relativeHeight="251753472" behindDoc="0" locked="0" layoutInCell="1" allowOverlap="1" wp14:anchorId="2DB1A188" wp14:editId="128EAB5C">
                <wp:simplePos x="0" y="0"/>
                <wp:positionH relativeFrom="margin">
                  <wp:posOffset>958215</wp:posOffset>
                </wp:positionH>
                <wp:positionV relativeFrom="paragraph">
                  <wp:posOffset>901700</wp:posOffset>
                </wp:positionV>
                <wp:extent cx="3028950" cy="342900"/>
                <wp:effectExtent l="0" t="0" r="19050" b="19050"/>
                <wp:wrapNone/>
                <wp:docPr id="99" name="正方形/長方形 99"/>
                <wp:cNvGraphicFramePr/>
                <a:graphic xmlns:a="http://schemas.openxmlformats.org/drawingml/2006/main">
                  <a:graphicData uri="http://schemas.microsoft.com/office/word/2010/wordprocessingShape">
                    <wps:wsp>
                      <wps:cNvSpPr/>
                      <wps:spPr>
                        <a:xfrm>
                          <a:off x="0" y="0"/>
                          <a:ext cx="3028950" cy="3429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0C56C8" id="正方形/長方形 99" o:spid="_x0000_s1026" style="position:absolute;left:0;text-align:left;margin-left:75.45pt;margin-top:71pt;width:238.5pt;height:27pt;z-index:251753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" filled="f" strokecolor="red" strokeweight="2pt">
                <w10:wrap anchorx="margin"/>
              </v:rect>
            </w:pict>
          </mc:Fallback>
        </mc:AlternateContent>
      </w:r>
      <w:r w:rsidRPr="00D03BA5">
        <w:rPr>
          <w:noProof/>
        </w:rPr>
        <mc:AlternateContent>
          <mc:Choice Requires="wps">
            <w:drawing>
              <wp:anchor distT="0" distB="0" distL="114300" distR="114300" simplePos="0" relativeHeight="251756544" behindDoc="0" locked="0" layoutInCell="1" allowOverlap="1" wp14:anchorId="2ACD368A" wp14:editId="1DB2144B">
                <wp:simplePos x="0" y="0"/>
                <wp:positionH relativeFrom="margin">
                  <wp:posOffset>958215</wp:posOffset>
                </wp:positionH>
                <wp:positionV relativeFrom="paragraph">
                  <wp:posOffset>1339850</wp:posOffset>
                </wp:positionV>
                <wp:extent cx="1133475" cy="352425"/>
                <wp:effectExtent l="0" t="0" r="28575" b="28575"/>
                <wp:wrapNone/>
                <wp:docPr id="105" name="正方形/長方形 105"/>
                <wp:cNvGraphicFramePr/>
                <a:graphic xmlns:a="http://schemas.openxmlformats.org/drawingml/2006/main">
                  <a:graphicData uri="http://schemas.microsoft.com/office/word/2010/wordprocessingShape">
                    <wps:wsp>
                      <wps:cNvSpPr/>
                      <wps:spPr>
                        <a:xfrm>
                          <a:off x="0" y="0"/>
                          <a:ext cx="1133475" cy="3524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996851" id="正方形/長方形 105" o:spid="_x0000_s1026" style="position:absolute;left:0;text-align:left;margin-left:75.45pt;margin-top:105.5pt;width:89.25pt;height:27.75pt;z-index:251756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" filled="f" strokecolor="red" strokeweight="2pt">
                <w10:wrap anchorx="margin"/>
              </v:rect>
            </w:pict>
          </mc:Fallback>
        </mc:AlternateContent>
      </w:r>
      <w:r w:rsidR="00D03BA5" w:rsidRPr="00D03BA5">
        <w:rPr>
          <w:noProof/>
        </w:rPr>
        <mc:AlternateContent>
          <mc:Choice Requires="wps">
            <w:drawing>
              <wp:anchor distT="0" distB="0" distL="114300" distR="114300" simplePos="0" relativeHeight="251754496" behindDoc="0" locked="0" layoutInCell="1" allowOverlap="1" wp14:anchorId="609B9425" wp14:editId="4B8F29F4">
                <wp:simplePos x="0" y="0"/>
                <wp:positionH relativeFrom="margin">
                  <wp:posOffset>958215</wp:posOffset>
                </wp:positionH>
                <wp:positionV relativeFrom="paragraph">
                  <wp:posOffset>1854200</wp:posOffset>
                </wp:positionV>
                <wp:extent cx="1133475" cy="352425"/>
                <wp:effectExtent l="0" t="0" r="28575" b="28575"/>
                <wp:wrapNone/>
                <wp:docPr id="103" name="正方形/長方形 103"/>
                <wp:cNvGraphicFramePr/>
                <a:graphic xmlns:a="http://schemas.openxmlformats.org/drawingml/2006/main">
                  <a:graphicData uri="http://schemas.microsoft.com/office/word/2010/wordprocessingShape">
                    <wps:wsp>
                      <wps:cNvSpPr/>
                      <wps:spPr>
                        <a:xfrm>
                          <a:off x="0" y="0"/>
                          <a:ext cx="1133475" cy="3524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B0CA86" id="正方形/長方形 103" o:spid="_x0000_s1026" style="position:absolute;left:0;text-align:left;margin-left:75.45pt;margin-top:146pt;width:89.25pt;height:27.75pt;z-index:251754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" filled="f" strokecolor="red" strokeweight="2pt">
                <w10:wrap anchorx="margin"/>
              </v:rect>
            </w:pict>
          </mc:Fallback>
        </mc:AlternateContent>
      </w:r>
      <w:r w:rsidR="001918AA">
        <w:rPr>
          <w:noProof/>
        </w:rPr>
        <w:drawing>
          <wp:inline distT="0" distB="0" distL="0" distR="0" wp14:anchorId="0E555590" wp14:editId="40A8CBB6">
            <wp:extent cx="3960000" cy="3002131"/>
            <wp:effectExtent l="19050" t="19050" r="21590" b="27305"/>
            <wp:docPr id="67" name="図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3960000" cy="3002131"/>
                    </a:xfrm>
                    <a:prstGeom prst="rect">
                      <a:avLst/>
                    </a:prstGeom>
                    <a:ln>
                      <a:solidFill>
                        <a:schemeClr val="tx1"/>
                      </a:solidFill>
                    </a:ln>
                  </pic:spPr>
                </pic:pic>
              </a:graphicData>
            </a:graphic>
          </wp:inline>
        </w:drawing>
      </w:r>
    </w:p>
    <w:p w:rsidR="001918AA" w:rsidRPr="001918AA" w:rsidRDefault="001918AA" w:rsidP="001918AA">
      <w:pPr>
        <w:jc w:val="center"/>
        <w:rPr>
          <w:b/>
        </w:rPr>
      </w:pPr>
      <w:r w:rsidRPr="001918AA">
        <w:rPr>
          <w:rFonts w:hint="eastAsia"/>
          <w:b/>
        </w:rPr>
        <w:t>アップロード条件登録</w:t>
      </w:r>
    </w:p>
    <w:p w:rsidR="00BC0277" w:rsidRDefault="00BC0277" w:rsidP="00F458D9"/>
    <w:p w:rsidR="00F458D9" w:rsidRDefault="004E6E50" w:rsidP="00F458D9">
      <w:r>
        <w:rPr>
          <w:rFonts w:hint="eastAsia"/>
        </w:rPr>
        <w:t>条件設定後「</w:t>
      </w:r>
      <w:r w:rsidR="008959FE">
        <w:rPr>
          <w:rFonts w:hint="eastAsia"/>
        </w:rPr>
        <w:t>登録</w:t>
      </w:r>
      <w:r>
        <w:rPr>
          <w:rFonts w:hint="eastAsia"/>
        </w:rPr>
        <w:t>」</w:t>
      </w:r>
      <w:r w:rsidR="008959FE">
        <w:rPr>
          <w:rFonts w:hint="eastAsia"/>
        </w:rPr>
        <w:t>をクリック</w:t>
      </w:r>
      <w:r w:rsidR="00737C36">
        <w:rPr>
          <w:rFonts w:hint="eastAsia"/>
        </w:rPr>
        <w:t>すると</w:t>
      </w:r>
      <w:r w:rsidR="0096310D">
        <w:rPr>
          <w:rFonts w:hint="eastAsia"/>
        </w:rPr>
        <w:t>アップロード</w:t>
      </w:r>
      <w:r w:rsidR="00737C36">
        <w:rPr>
          <w:rFonts w:hint="eastAsia"/>
        </w:rPr>
        <w:t>条件が登録され</w:t>
      </w:r>
      <w:r>
        <w:rPr>
          <w:rFonts w:hint="eastAsia"/>
        </w:rPr>
        <w:t>、以下のようになります。</w:t>
      </w:r>
    </w:p>
    <w:p w:rsidR="004E6E50" w:rsidRPr="004E6E50" w:rsidRDefault="004E6E50" w:rsidP="004E6E50">
      <w:pPr>
        <w:jc w:val="center"/>
      </w:pPr>
      <w:r>
        <w:rPr>
          <w:noProof/>
        </w:rPr>
        <w:drawing>
          <wp:inline distT="0" distB="0" distL="0" distR="0" wp14:anchorId="1CFC86D8" wp14:editId="75374C75">
            <wp:extent cx="5400040" cy="2709545"/>
            <wp:effectExtent l="19050" t="19050" r="10160" b="1460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5400040" cy="2709545"/>
                    </a:xfrm>
                    <a:prstGeom prst="rect">
                      <a:avLst/>
                    </a:prstGeom>
                    <a:ln>
                      <a:solidFill>
                        <a:schemeClr val="tx1"/>
                      </a:solidFill>
                    </a:ln>
                  </pic:spPr>
                </pic:pic>
              </a:graphicData>
            </a:graphic>
          </wp:inline>
        </w:drawing>
      </w:r>
    </w:p>
    <w:p w:rsidR="004E6E50" w:rsidRDefault="004E6E50" w:rsidP="004E6E50">
      <w:pPr>
        <w:jc w:val="center"/>
        <w:rPr>
          <w:b/>
        </w:rPr>
      </w:pPr>
      <w:r w:rsidRPr="004E6E50">
        <w:rPr>
          <w:rFonts w:hint="eastAsia"/>
          <w:b/>
        </w:rPr>
        <w:t>アップロード条件設定</w:t>
      </w:r>
    </w:p>
    <w:p w:rsidR="00023A9C" w:rsidRDefault="00023A9C" w:rsidP="00F458D9"/>
    <w:p w:rsidR="009A3390" w:rsidRDefault="00F41401" w:rsidP="009A3390">
      <w:r>
        <w:rPr>
          <w:rFonts w:hint="eastAsia"/>
        </w:rPr>
        <w:t>登録したアップロード条件の有効、無効</w:t>
      </w:r>
      <w:r w:rsidR="00AD2AFD">
        <w:rPr>
          <w:rFonts w:hint="eastAsia"/>
        </w:rPr>
        <w:t>は</w:t>
      </w:r>
      <w:r w:rsidR="009947A2">
        <w:rPr>
          <w:rFonts w:hint="eastAsia"/>
        </w:rPr>
        <w:t>各</w:t>
      </w:r>
      <w:r>
        <w:rPr>
          <w:rFonts w:hint="eastAsia"/>
        </w:rPr>
        <w:t>アップロード条件</w:t>
      </w:r>
      <w:r w:rsidR="009947A2">
        <w:rPr>
          <w:rFonts w:hint="eastAsia"/>
        </w:rPr>
        <w:t>名</w:t>
      </w:r>
      <w:r>
        <w:rPr>
          <w:rFonts w:hint="eastAsia"/>
        </w:rPr>
        <w:t>左</w:t>
      </w:r>
      <w:r w:rsidR="009947A2">
        <w:rPr>
          <w:rFonts w:hint="eastAsia"/>
        </w:rPr>
        <w:t>側にある</w:t>
      </w:r>
      <w:r>
        <w:rPr>
          <w:rFonts w:hint="eastAsia"/>
        </w:rPr>
        <w:t>チェックボックス</w:t>
      </w:r>
      <w:r w:rsidR="00915006">
        <w:rPr>
          <w:rFonts w:hint="eastAsia"/>
        </w:rPr>
        <w:t>の</w:t>
      </w:r>
      <w:r w:rsidR="00AD2AFD">
        <w:rPr>
          <w:rFonts w:hint="eastAsia"/>
        </w:rPr>
        <w:t>ON/OFFで切り替えることが</w:t>
      </w:r>
      <w:r w:rsidR="007010A9">
        <w:rPr>
          <w:rFonts w:hint="eastAsia"/>
        </w:rPr>
        <w:t>できるほか、</w:t>
      </w:r>
      <w:r w:rsidR="00FA7429">
        <w:rPr>
          <w:rFonts w:hint="eastAsia"/>
        </w:rPr>
        <w:t>鉛筆アイコンクリ</w:t>
      </w:r>
      <w:r w:rsidR="00FA7429">
        <w:rPr>
          <w:rFonts w:hint="eastAsia"/>
        </w:rPr>
        <w:lastRenderedPageBreak/>
        <w:t>ックでアップロード条件の更新、×アイコンクリックでアップロード条件の削除、上下アイコンでアップロード条件の優先順位変更</w:t>
      </w:r>
      <w:r w:rsidR="0080336F">
        <w:rPr>
          <w:rFonts w:hint="eastAsia"/>
        </w:rPr>
        <w:t>を行うことができます。</w:t>
      </w:r>
    </w:p>
    <w:p w:rsidR="00F41401" w:rsidRDefault="00CF708F" w:rsidP="003C2ACC">
      <w:pPr>
        <w:jc w:val="center"/>
      </w:pPr>
      <w:r w:rsidRPr="00D03BA5">
        <w:rPr>
          <w:noProof/>
        </w:rPr>
        <mc:AlternateContent>
          <mc:Choice Requires="wps">
            <w:drawing>
              <wp:anchor distT="0" distB="0" distL="114300" distR="114300" simplePos="0" relativeHeight="251762688" behindDoc="0" locked="0" layoutInCell="1" allowOverlap="1" wp14:anchorId="227A1753" wp14:editId="40DD8C6A">
                <wp:simplePos x="0" y="0"/>
                <wp:positionH relativeFrom="margin">
                  <wp:posOffset>1919605</wp:posOffset>
                </wp:positionH>
                <wp:positionV relativeFrom="paragraph">
                  <wp:posOffset>2092325</wp:posOffset>
                </wp:positionV>
                <wp:extent cx="733425" cy="171450"/>
                <wp:effectExtent l="0" t="0" r="28575" b="19050"/>
                <wp:wrapNone/>
                <wp:docPr id="109" name="正方形/長方形 109"/>
                <wp:cNvGraphicFramePr/>
                <a:graphic xmlns:a="http://schemas.openxmlformats.org/drawingml/2006/main">
                  <a:graphicData uri="http://schemas.microsoft.com/office/word/2010/wordprocessingShape">
                    <wps:wsp>
                      <wps:cNvSpPr/>
                      <wps:spPr>
                        <a:xfrm>
                          <a:off x="0" y="0"/>
                          <a:ext cx="733425" cy="1714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26BCC8" id="正方形/長方形 109" o:spid="_x0000_s1026" style="position:absolute;left:0;text-align:left;margin-left:151.15pt;margin-top:164.75pt;width:57.75pt;height:13.5pt;z-index:251762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" filled="f" strokecolor="red" strokeweight="2pt">
                <w10:wrap anchorx="margin"/>
              </v:rect>
            </w:pict>
          </mc:Fallback>
        </mc:AlternateContent>
      </w:r>
      <w:r w:rsidR="00C260ED" w:rsidRPr="00D03BA5">
        <w:rPr>
          <w:noProof/>
        </w:rPr>
        <mc:AlternateContent>
          <mc:Choice Requires="wps">
            <w:drawing>
              <wp:anchor distT="0" distB="0" distL="114300" distR="114300" simplePos="0" relativeHeight="251758592" behindDoc="0" locked="0" layoutInCell="1" allowOverlap="1" wp14:anchorId="2963D3AF" wp14:editId="75BCA9B4">
                <wp:simplePos x="0" y="0"/>
                <wp:positionH relativeFrom="margin">
                  <wp:posOffset>1501140</wp:posOffset>
                </wp:positionH>
                <wp:positionV relativeFrom="paragraph">
                  <wp:posOffset>1155065</wp:posOffset>
                </wp:positionV>
                <wp:extent cx="200025" cy="438150"/>
                <wp:effectExtent l="0" t="0" r="28575" b="19050"/>
                <wp:wrapNone/>
                <wp:docPr id="107" name="正方形/長方形 107"/>
                <wp:cNvGraphicFramePr/>
                <a:graphic xmlns:a="http://schemas.openxmlformats.org/drawingml/2006/main">
                  <a:graphicData uri="http://schemas.microsoft.com/office/word/2010/wordprocessingShape">
                    <wps:wsp>
                      <wps:cNvSpPr/>
                      <wps:spPr>
                        <a:xfrm>
                          <a:off x="0" y="0"/>
                          <a:ext cx="200025" cy="4381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AC629B" id="正方形/長方形 107" o:spid="_x0000_s1026" style="position:absolute;left:0;text-align:left;margin-left:118.2pt;margin-top:90.95pt;width:15.75pt;height:34.5pt;z-index:251758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" filled="f" strokecolor="red" strokeweight="2pt">
                <w10:wrap anchorx="margin"/>
              </v:rect>
            </w:pict>
          </mc:Fallback>
        </mc:AlternateContent>
      </w:r>
      <w:r w:rsidR="00C260ED" w:rsidRPr="00D03BA5">
        <w:rPr>
          <w:noProof/>
        </w:rPr>
        <mc:AlternateContent>
          <mc:Choice Requires="wps">
            <w:drawing>
              <wp:anchor distT="0" distB="0" distL="114300" distR="114300" simplePos="0" relativeHeight="251760640" behindDoc="0" locked="0" layoutInCell="1" allowOverlap="1" wp14:anchorId="5266B253" wp14:editId="48D3F3D7">
                <wp:simplePos x="0" y="0"/>
                <wp:positionH relativeFrom="margin">
                  <wp:posOffset>3215640</wp:posOffset>
                </wp:positionH>
                <wp:positionV relativeFrom="paragraph">
                  <wp:posOffset>1164590</wp:posOffset>
                </wp:positionV>
                <wp:extent cx="628650" cy="438150"/>
                <wp:effectExtent l="0" t="0" r="19050" b="19050"/>
                <wp:wrapNone/>
                <wp:docPr id="108" name="正方形/長方形 108"/>
                <wp:cNvGraphicFramePr/>
                <a:graphic xmlns:a="http://schemas.openxmlformats.org/drawingml/2006/main">
                  <a:graphicData uri="http://schemas.microsoft.com/office/word/2010/wordprocessingShape">
                    <wps:wsp>
                      <wps:cNvSpPr/>
                      <wps:spPr>
                        <a:xfrm>
                          <a:off x="0" y="0"/>
                          <a:ext cx="628650" cy="4381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986467" id="正方形/長方形 108" o:spid="_x0000_s1026" style="position:absolute;left:0;text-align:left;margin-left:253.2pt;margin-top:91.7pt;width:49.5pt;height:34.5pt;z-index:251760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" filled="f" strokecolor="red" strokeweight="2pt">
                <w10:wrap anchorx="margin"/>
              </v:rect>
            </w:pict>
          </mc:Fallback>
        </mc:AlternateContent>
      </w:r>
      <w:r w:rsidR="003C2ACC">
        <w:rPr>
          <w:noProof/>
        </w:rPr>
        <w:drawing>
          <wp:inline distT="0" distB="0" distL="0" distR="0" wp14:anchorId="7F1BAFCE" wp14:editId="2F97F37A">
            <wp:extent cx="5400040" cy="3026410"/>
            <wp:effectExtent l="19050" t="19050" r="10160" b="21590"/>
            <wp:docPr id="106" name="図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5400040" cy="3026410"/>
                    </a:xfrm>
                    <a:prstGeom prst="rect">
                      <a:avLst/>
                    </a:prstGeom>
                    <a:ln>
                      <a:solidFill>
                        <a:schemeClr val="tx1"/>
                      </a:solidFill>
                    </a:ln>
                  </pic:spPr>
                </pic:pic>
              </a:graphicData>
            </a:graphic>
          </wp:inline>
        </w:drawing>
      </w:r>
    </w:p>
    <w:p w:rsidR="0045744F" w:rsidRDefault="0045744F" w:rsidP="0045744F">
      <w:pPr>
        <w:jc w:val="center"/>
        <w:rPr>
          <w:b/>
        </w:rPr>
      </w:pPr>
      <w:r w:rsidRPr="00F458D9">
        <w:rPr>
          <w:rFonts w:hint="eastAsia"/>
          <w:b/>
        </w:rPr>
        <w:t>アップロード条件設定</w:t>
      </w:r>
    </w:p>
    <w:p w:rsidR="00964BFE" w:rsidRDefault="00964BFE" w:rsidP="00F458D9"/>
    <w:p w:rsidR="009F176E" w:rsidRDefault="009F176E" w:rsidP="00F458D9">
      <w:r w:rsidRPr="009F176E">
        <w:rPr>
          <w:rFonts w:hint="eastAsia"/>
        </w:rPr>
        <w:t>「設定」をクリックすると設定内容が反映されます。</w:t>
      </w:r>
    </w:p>
    <w:p w:rsidR="009F176E" w:rsidRDefault="009F176E" w:rsidP="00F458D9"/>
    <w:p w:rsidR="004D22E0" w:rsidRDefault="004D22E0" w:rsidP="00B6742E">
      <w:pPr>
        <w:pStyle w:val="2"/>
      </w:pPr>
      <w:bookmarkStart w:id="20" w:name="_文書挿入設定_2"/>
      <w:bookmarkStart w:id="21" w:name="_Toc117788416"/>
      <w:bookmarkEnd w:id="20"/>
      <w:r>
        <w:t>文書挿入設定</w:t>
      </w:r>
      <w:bookmarkEnd w:id="21"/>
    </w:p>
    <w:p w:rsidR="007963D5" w:rsidRDefault="007963D5" w:rsidP="000A70BA">
      <w:r>
        <w:rPr>
          <w:rFonts w:hint="eastAsia"/>
        </w:rPr>
        <w:t>メールの添付ファイルを分離した際に、元メールに埋め込む</w:t>
      </w:r>
      <w:r w:rsidR="00E83B7B">
        <w:rPr>
          <w:rFonts w:hint="eastAsia"/>
        </w:rPr>
        <w:t>ダウンロードURL等の</w:t>
      </w:r>
      <w:r>
        <w:rPr>
          <w:rFonts w:hint="eastAsia"/>
        </w:rPr>
        <w:t>メール文書を設定します。</w:t>
      </w:r>
    </w:p>
    <w:p w:rsidR="00C26731" w:rsidRDefault="00C26731" w:rsidP="0001725C">
      <w:pPr>
        <w:rPr>
          <w:kern w:val="0"/>
        </w:rPr>
      </w:pPr>
    </w:p>
    <w:p w:rsidR="0001725C" w:rsidRDefault="0001725C" w:rsidP="0001725C">
      <w:r>
        <w:rPr>
          <w:rFonts w:hint="eastAsia"/>
          <w:kern w:val="0"/>
        </w:rPr>
        <w:t>また、ここで設定した内容はプライマリグループ作成/更新</w:t>
      </w:r>
      <w:r w:rsidR="00C45817">
        <w:rPr>
          <w:rFonts w:hint="eastAsia"/>
          <w:kern w:val="0"/>
        </w:rPr>
        <w:t>、ユーザー登録/更新</w:t>
      </w:r>
      <w:r>
        <w:rPr>
          <w:rFonts w:hint="eastAsia"/>
          <w:kern w:val="0"/>
        </w:rPr>
        <w:t>で</w:t>
      </w:r>
      <w:r>
        <w:rPr>
          <w:rFonts w:hint="eastAsia"/>
        </w:rPr>
        <w:t>Mail</w:t>
      </w:r>
      <w:r>
        <w:t xml:space="preserve"> </w:t>
      </w:r>
      <w:r>
        <w:rPr>
          <w:rFonts w:hint="eastAsia"/>
        </w:rPr>
        <w:t>Proxy設定を行う際の初期値としても使用されます。詳細については</w:t>
      </w:r>
      <w:r w:rsidR="00232AAF">
        <w:rPr>
          <w:rFonts w:hint="eastAsia"/>
        </w:rPr>
        <w:t>「</w:t>
      </w:r>
      <w:hyperlink w:anchor="_文書挿入設定" w:history="1">
        <w:r w:rsidR="00232AAF" w:rsidRPr="00A86D12">
          <w:rPr>
            <w:rStyle w:val="a7"/>
            <w:rFonts w:hint="eastAsia"/>
          </w:rPr>
          <w:t>3.4.文書挿入設定</w:t>
        </w:r>
      </w:hyperlink>
      <w:r w:rsidR="00232AAF">
        <w:rPr>
          <w:rFonts w:hint="eastAsia"/>
        </w:rPr>
        <w:t>」</w:t>
      </w:r>
      <w:r>
        <w:rPr>
          <w:rFonts w:hint="eastAsia"/>
        </w:rPr>
        <w:t>「</w:t>
      </w:r>
      <w:hyperlink w:anchor="_文書挿入設定_1" w:history="1">
        <w:r w:rsidR="00232AAF" w:rsidRPr="00162933">
          <w:rPr>
            <w:rStyle w:val="a7"/>
            <w:rFonts w:hint="eastAsia"/>
          </w:rPr>
          <w:t>4</w:t>
        </w:r>
        <w:r w:rsidR="006442A3" w:rsidRPr="00162933">
          <w:rPr>
            <w:rStyle w:val="a7"/>
            <w:rFonts w:hint="eastAsia"/>
          </w:rPr>
          <w:t>.</w:t>
        </w:r>
        <w:r w:rsidR="00707E05" w:rsidRPr="00162933">
          <w:rPr>
            <w:rStyle w:val="a7"/>
            <w:rFonts w:hint="eastAsia"/>
          </w:rPr>
          <w:t>3</w:t>
        </w:r>
        <w:r w:rsidR="006442A3" w:rsidRPr="00162933">
          <w:rPr>
            <w:rStyle w:val="a7"/>
            <w:rFonts w:hint="eastAsia"/>
          </w:rPr>
          <w:t>.</w:t>
        </w:r>
        <w:r w:rsidRPr="00162933">
          <w:rPr>
            <w:rStyle w:val="a7"/>
            <w:rFonts w:hint="eastAsia"/>
          </w:rPr>
          <w:t>文書挿入設定</w:t>
        </w:r>
      </w:hyperlink>
      <w:r>
        <w:rPr>
          <w:rFonts w:hint="eastAsia"/>
        </w:rPr>
        <w:t>」をご参照ください。</w:t>
      </w:r>
    </w:p>
    <w:p w:rsidR="0001725C" w:rsidRPr="00D40868" w:rsidRDefault="0001725C" w:rsidP="000A70BA"/>
    <w:p w:rsidR="00D204E0" w:rsidRPr="00AA08BD" w:rsidRDefault="00D204E0" w:rsidP="00D204E0">
      <w:r w:rsidRPr="002D30EA">
        <w:rPr>
          <w:rFonts w:hint="eastAsia"/>
        </w:rPr>
        <w:t>Mail Proxy オプション設定</w:t>
      </w:r>
      <w:r>
        <w:rPr>
          <w:rFonts w:hint="eastAsia"/>
        </w:rPr>
        <w:t xml:space="preserve"> </w:t>
      </w:r>
      <w:r>
        <w:t xml:space="preserve">&gt; </w:t>
      </w:r>
      <w:r>
        <w:rPr>
          <w:rFonts w:hint="eastAsia"/>
        </w:rPr>
        <w:t>文書挿入設定</w:t>
      </w:r>
      <w:r w:rsidRPr="00486B62">
        <w:rPr>
          <w:lang w:eastAsia="ar-SA"/>
        </w:rPr>
        <w:t>内の「設定」をクリックします。</w:t>
      </w:r>
    </w:p>
    <w:p w:rsidR="000A1A04" w:rsidRDefault="00CA6E41" w:rsidP="00CA1774">
      <w:pPr>
        <w:jc w:val="center"/>
      </w:pPr>
      <w:r>
        <w:rPr>
          <w:noProof/>
        </w:rPr>
        <w:lastRenderedPageBreak/>
        <mc:AlternateContent>
          <mc:Choice Requires="wps">
            <w:drawing>
              <wp:anchor distT="0" distB="0" distL="114300" distR="114300" simplePos="0" relativeHeight="251764736" behindDoc="0" locked="0" layoutInCell="1" allowOverlap="1" wp14:anchorId="06AB5FE4" wp14:editId="778A686B">
                <wp:simplePos x="0" y="0"/>
                <wp:positionH relativeFrom="margin">
                  <wp:posOffset>1491615</wp:posOffset>
                </wp:positionH>
                <wp:positionV relativeFrom="paragraph">
                  <wp:posOffset>2130425</wp:posOffset>
                </wp:positionV>
                <wp:extent cx="771525" cy="171450"/>
                <wp:effectExtent l="0" t="0" r="28575" b="19050"/>
                <wp:wrapNone/>
                <wp:docPr id="11" name="正方形/長方形 11"/>
                <wp:cNvGraphicFramePr/>
                <a:graphic xmlns:a="http://schemas.openxmlformats.org/drawingml/2006/main">
                  <a:graphicData uri="http://schemas.microsoft.com/office/word/2010/wordprocessingShape">
                    <wps:wsp>
                      <wps:cNvSpPr/>
                      <wps:spPr>
                        <a:xfrm>
                          <a:off x="0" y="0"/>
                          <a:ext cx="771525" cy="1714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FEA5D4" id="正方形/長方形 11" o:spid="_x0000_s1026" style="position:absolute;left:0;text-align:left;margin-left:117.45pt;margin-top:167.75pt;width:60.75pt;height:13.5pt;z-index:251764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" filled="f" strokecolor="red" strokeweight="2pt">
                <w10:wrap anchorx="margin"/>
              </v:rect>
            </w:pict>
          </mc:Fallback>
        </mc:AlternateContent>
      </w:r>
      <w:r w:rsidR="00CA1774">
        <w:rPr>
          <w:noProof/>
        </w:rPr>
        <w:drawing>
          <wp:inline distT="0" distB="0" distL="0" distR="0" wp14:anchorId="329163AF" wp14:editId="0FB0A0DA">
            <wp:extent cx="5400040" cy="2397125"/>
            <wp:effectExtent l="19050" t="19050" r="10160" b="22225"/>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5400040" cy="2397125"/>
                    </a:xfrm>
                    <a:prstGeom prst="rect">
                      <a:avLst/>
                    </a:prstGeom>
                    <a:ln>
                      <a:solidFill>
                        <a:schemeClr val="tx1"/>
                      </a:solidFill>
                    </a:ln>
                  </pic:spPr>
                </pic:pic>
              </a:graphicData>
            </a:graphic>
          </wp:inline>
        </w:drawing>
      </w:r>
    </w:p>
    <w:p w:rsidR="000A1A04" w:rsidRPr="00CA1774" w:rsidRDefault="00CA1774" w:rsidP="00CA1774">
      <w:pPr>
        <w:jc w:val="center"/>
        <w:rPr>
          <w:b/>
        </w:rPr>
      </w:pPr>
      <w:r w:rsidRPr="00CA1774">
        <w:rPr>
          <w:rFonts w:hint="eastAsia"/>
          <w:b/>
        </w:rPr>
        <w:t>Mail</w:t>
      </w:r>
      <w:r w:rsidRPr="00CA1774">
        <w:rPr>
          <w:b/>
        </w:rPr>
        <w:t xml:space="preserve"> </w:t>
      </w:r>
      <w:r w:rsidRPr="00CA1774">
        <w:rPr>
          <w:rFonts w:hint="eastAsia"/>
          <w:b/>
        </w:rPr>
        <w:t>Proxy</w:t>
      </w:r>
      <w:r w:rsidRPr="00CA1774">
        <w:rPr>
          <w:b/>
        </w:rPr>
        <w:t xml:space="preserve"> </w:t>
      </w:r>
      <w:r w:rsidRPr="00CA1774">
        <w:rPr>
          <w:rFonts w:hint="eastAsia"/>
          <w:b/>
        </w:rPr>
        <w:t>オプション設定</w:t>
      </w:r>
    </w:p>
    <w:p w:rsidR="000A1A04" w:rsidRDefault="000A1A04" w:rsidP="00BC693F"/>
    <w:p w:rsidR="006629D5" w:rsidRDefault="007B595E" w:rsidP="006629D5">
      <w:r w:rsidRPr="007B595E">
        <w:rPr>
          <w:rFonts w:hint="eastAsia"/>
        </w:rPr>
        <w:t>以下のような設定画面が表示されます。</w:t>
      </w:r>
    </w:p>
    <w:p w:rsidR="00F34A44" w:rsidRDefault="00110A5F" w:rsidP="00110A5F">
      <w:pPr>
        <w:jc w:val="center"/>
      </w:pPr>
      <w:r>
        <w:rPr>
          <w:noProof/>
        </w:rPr>
        <w:drawing>
          <wp:inline distT="0" distB="0" distL="0" distR="0" wp14:anchorId="72323FE6" wp14:editId="27B38690">
            <wp:extent cx="5400040" cy="1820545"/>
            <wp:effectExtent l="19050" t="19050" r="10160" b="27305"/>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400040" cy="1820545"/>
                    </a:xfrm>
                    <a:prstGeom prst="rect">
                      <a:avLst/>
                    </a:prstGeom>
                    <a:ln>
                      <a:solidFill>
                        <a:schemeClr val="tx1"/>
                      </a:solidFill>
                    </a:ln>
                  </pic:spPr>
                </pic:pic>
              </a:graphicData>
            </a:graphic>
          </wp:inline>
        </w:drawing>
      </w:r>
    </w:p>
    <w:p w:rsidR="00B77F96" w:rsidRPr="00B77F96" w:rsidRDefault="00B77F96" w:rsidP="00110A5F">
      <w:pPr>
        <w:jc w:val="center"/>
        <w:rPr>
          <w:b/>
        </w:rPr>
      </w:pPr>
      <w:r w:rsidRPr="00B77F96">
        <w:rPr>
          <w:rFonts w:hint="eastAsia"/>
          <w:b/>
        </w:rPr>
        <w:t>文書挿入設定</w:t>
      </w:r>
      <w:r w:rsidR="000636CD">
        <w:rPr>
          <w:rFonts w:hint="eastAsia"/>
          <w:b/>
        </w:rPr>
        <w:t>①</w:t>
      </w:r>
    </w:p>
    <w:p w:rsidR="00110A5F" w:rsidRDefault="00F87F04" w:rsidP="00BC693F">
      <w:r>
        <w:rPr>
          <w:noProof/>
        </w:rPr>
        <mc:AlternateContent>
          <mc:Choice Requires="wps">
            <w:drawing>
              <wp:anchor distT="0" distB="0" distL="114300" distR="114300" simplePos="0" relativeHeight="251766784" behindDoc="0" locked="0" layoutInCell="1" allowOverlap="1" wp14:anchorId="59DA59A5" wp14:editId="28ADE722">
                <wp:simplePos x="0" y="0"/>
                <wp:positionH relativeFrom="margin">
                  <wp:posOffset>1910715</wp:posOffset>
                </wp:positionH>
                <wp:positionV relativeFrom="paragraph">
                  <wp:posOffset>987425</wp:posOffset>
                </wp:positionV>
                <wp:extent cx="771525" cy="171450"/>
                <wp:effectExtent l="0" t="0" r="28575" b="19050"/>
                <wp:wrapNone/>
                <wp:docPr id="17" name="正方形/長方形 17"/>
                <wp:cNvGraphicFramePr/>
                <a:graphic xmlns:a="http://schemas.openxmlformats.org/drawingml/2006/main">
                  <a:graphicData uri="http://schemas.microsoft.com/office/word/2010/wordprocessingShape">
                    <wps:wsp>
                      <wps:cNvSpPr/>
                      <wps:spPr>
                        <a:xfrm>
                          <a:off x="0" y="0"/>
                          <a:ext cx="771525" cy="1714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4050C9" id="正方形/長方形 17" o:spid="_x0000_s1026" style="position:absolute;left:0;text-align:left;margin-left:150.45pt;margin-top:77.75pt;width:60.75pt;height:13.5pt;z-index:251766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" filled="f" strokecolor="red" strokeweight="2pt">
                <w10:wrap anchorx="margin"/>
              </v:rect>
            </w:pict>
          </mc:Fallback>
        </mc:AlternateContent>
      </w:r>
      <w:r w:rsidR="00110A5F">
        <w:rPr>
          <w:noProof/>
        </w:rPr>
        <w:drawing>
          <wp:inline distT="0" distB="0" distL="0" distR="0" wp14:anchorId="53A9DF81" wp14:editId="40692926">
            <wp:extent cx="5400040" cy="1196340"/>
            <wp:effectExtent l="19050" t="19050" r="10160" b="2286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400040" cy="1196340"/>
                    </a:xfrm>
                    <a:prstGeom prst="rect">
                      <a:avLst/>
                    </a:prstGeom>
                    <a:ln>
                      <a:solidFill>
                        <a:schemeClr val="tx1"/>
                      </a:solidFill>
                    </a:ln>
                  </pic:spPr>
                </pic:pic>
              </a:graphicData>
            </a:graphic>
          </wp:inline>
        </w:drawing>
      </w:r>
    </w:p>
    <w:p w:rsidR="006629D5" w:rsidRDefault="00B77F96" w:rsidP="00B77F96">
      <w:pPr>
        <w:jc w:val="center"/>
        <w:rPr>
          <w:b/>
        </w:rPr>
      </w:pPr>
      <w:r w:rsidRPr="00B77F96">
        <w:rPr>
          <w:rFonts w:hint="eastAsia"/>
          <w:b/>
        </w:rPr>
        <w:t>文書挿入設定</w:t>
      </w:r>
      <w:r w:rsidR="000636CD">
        <w:rPr>
          <w:rFonts w:hint="eastAsia"/>
          <w:b/>
        </w:rPr>
        <w:t>②</w:t>
      </w:r>
    </w:p>
    <w:p w:rsidR="005A31E3" w:rsidRDefault="005A31E3" w:rsidP="00FF01F6"/>
    <w:p w:rsidR="00FF01F6" w:rsidRDefault="00FF01F6" w:rsidP="00FF01F6">
      <w:r>
        <w:rPr>
          <w:rFonts w:hint="eastAsia"/>
        </w:rPr>
        <w:t>各設定項目については以下の通りです。</w:t>
      </w:r>
    </w:p>
    <w:tbl>
      <w:tblPr>
        <w:tblStyle w:val="af"/>
        <w:tblW w:w="8505" w:type="dxa"/>
        <w:jc w:val="center"/>
        <w:tblLook w:val="04A0" w:firstRow="1" w:lastRow="0" w:firstColumn="1" w:lastColumn="0" w:noHBand="0" w:noVBand="1"/>
      </w:tblPr>
      <w:tblGrid>
        <w:gridCol w:w="2978"/>
        <w:gridCol w:w="5527"/>
      </w:tblGrid>
      <w:tr w:rsidR="009F7DDA" w:rsidRPr="000C3F3F" w:rsidTr="00937814">
        <w:trPr>
          <w:tblHeader/>
          <w:jc w:val="center"/>
        </w:trPr>
        <w:tc>
          <w:tcPr>
            <w:tcW w:w="2978" w:type="dxa"/>
            <w:shd w:val="clear" w:color="auto" w:fill="DAEEF3" w:themeFill="accent5" w:themeFillTint="33"/>
          </w:tcPr>
          <w:p w:rsidR="009F7DDA" w:rsidRPr="000C3F3F" w:rsidRDefault="009F7DDA" w:rsidP="001E7E2D">
            <w:pPr>
              <w:rPr>
                <w:szCs w:val="24"/>
                <w:lang w:eastAsia="ar-SA"/>
              </w:rPr>
            </w:pPr>
            <w:r w:rsidRPr="000C3F3F">
              <w:rPr>
                <w:rFonts w:hint="eastAsia"/>
                <w:szCs w:val="24"/>
              </w:rPr>
              <w:lastRenderedPageBreak/>
              <w:t>項目名</w:t>
            </w:r>
          </w:p>
        </w:tc>
        <w:tc>
          <w:tcPr>
            <w:tcW w:w="5527" w:type="dxa"/>
            <w:shd w:val="clear" w:color="auto" w:fill="DAEEF3" w:themeFill="accent5" w:themeFillTint="33"/>
          </w:tcPr>
          <w:p w:rsidR="009F7DDA" w:rsidRPr="000C3F3F" w:rsidRDefault="009F7DDA" w:rsidP="001E7E2D">
            <w:pPr>
              <w:rPr>
                <w:szCs w:val="24"/>
                <w:lang w:eastAsia="ar-SA"/>
              </w:rPr>
            </w:pPr>
            <w:r w:rsidRPr="000C3F3F">
              <w:rPr>
                <w:rFonts w:hint="eastAsia"/>
                <w:szCs w:val="24"/>
              </w:rPr>
              <w:t>説明</w:t>
            </w:r>
          </w:p>
        </w:tc>
      </w:tr>
      <w:tr w:rsidR="00B7531F" w:rsidRPr="00F00FFB" w:rsidTr="00937814">
        <w:trPr>
          <w:jc w:val="center"/>
        </w:trPr>
        <w:tc>
          <w:tcPr>
            <w:tcW w:w="2978" w:type="dxa"/>
          </w:tcPr>
          <w:p w:rsidR="00B7531F" w:rsidRPr="00B7531F" w:rsidRDefault="00B7531F" w:rsidP="00630BB9">
            <w:pPr>
              <w:rPr>
                <w:szCs w:val="24"/>
              </w:rPr>
            </w:pPr>
            <w:r w:rsidRPr="00B7531F">
              <w:rPr>
                <w:rFonts w:hint="eastAsia"/>
                <w:szCs w:val="24"/>
              </w:rPr>
              <w:t>文書挿入</w:t>
            </w:r>
            <w:r w:rsidR="00630BB9">
              <w:rPr>
                <w:rFonts w:hint="eastAsia"/>
                <w:szCs w:val="24"/>
              </w:rPr>
              <w:t>(※</w:t>
            </w:r>
            <w:r w:rsidR="005A73A0">
              <w:rPr>
                <w:rFonts w:hint="eastAsia"/>
                <w:szCs w:val="24"/>
              </w:rPr>
              <w:t>1</w:t>
            </w:r>
            <w:r w:rsidR="00630BB9">
              <w:rPr>
                <w:rFonts w:hint="eastAsia"/>
                <w:szCs w:val="24"/>
              </w:rPr>
              <w:t>)</w:t>
            </w:r>
          </w:p>
        </w:tc>
        <w:tc>
          <w:tcPr>
            <w:tcW w:w="5527" w:type="dxa"/>
          </w:tcPr>
          <w:p w:rsidR="00B7531F" w:rsidRPr="00F00FFB" w:rsidRDefault="00F35900" w:rsidP="00773266">
            <w:pPr>
              <w:rPr>
                <w:szCs w:val="24"/>
              </w:rPr>
            </w:pPr>
            <w:r>
              <w:rPr>
                <w:rFonts w:hint="eastAsia"/>
                <w:szCs w:val="24"/>
              </w:rPr>
              <w:t>「挿入する」の</w:t>
            </w:r>
            <w:r w:rsidR="00B7531F">
              <w:rPr>
                <w:rFonts w:hint="eastAsia"/>
                <w:szCs w:val="24"/>
              </w:rPr>
              <w:t>チェックをONにすると、メールに</w:t>
            </w:r>
            <w:r w:rsidR="00B7531F" w:rsidRPr="00B7531F">
              <w:rPr>
                <w:rFonts w:hint="eastAsia"/>
                <w:szCs w:val="24"/>
              </w:rPr>
              <w:t>添付ファイルがあ</w:t>
            </w:r>
            <w:r w:rsidR="00B7531F">
              <w:rPr>
                <w:rFonts w:hint="eastAsia"/>
                <w:szCs w:val="24"/>
              </w:rPr>
              <w:t>る</w:t>
            </w:r>
            <w:r w:rsidR="00B7531F" w:rsidRPr="00B7531F">
              <w:rPr>
                <w:rFonts w:hint="eastAsia"/>
                <w:szCs w:val="24"/>
              </w:rPr>
              <w:t>場合に</w:t>
            </w:r>
            <w:r w:rsidR="00B7531F">
              <w:rPr>
                <w:rFonts w:hint="eastAsia"/>
                <w:szCs w:val="24"/>
              </w:rPr>
              <w:t>、</w:t>
            </w:r>
            <w:r w:rsidR="00B7531F" w:rsidRPr="00B7531F">
              <w:rPr>
                <w:rFonts w:hint="eastAsia"/>
                <w:szCs w:val="24"/>
              </w:rPr>
              <w:t>テキスト</w:t>
            </w:r>
            <w:r w:rsidR="00B7531F">
              <w:rPr>
                <w:rFonts w:hint="eastAsia"/>
                <w:szCs w:val="24"/>
              </w:rPr>
              <w:t>エリア内に</w:t>
            </w:r>
            <w:r w:rsidR="00B7531F" w:rsidRPr="00B7531F">
              <w:rPr>
                <w:rFonts w:hint="eastAsia"/>
                <w:szCs w:val="24"/>
              </w:rPr>
              <w:t>入力した</w:t>
            </w:r>
            <w:r w:rsidR="00B7531F">
              <w:rPr>
                <w:rFonts w:hint="eastAsia"/>
                <w:szCs w:val="24"/>
              </w:rPr>
              <w:t>文章</w:t>
            </w:r>
            <w:r w:rsidR="00B7531F" w:rsidRPr="00B7531F">
              <w:rPr>
                <w:rFonts w:hint="eastAsia"/>
                <w:szCs w:val="24"/>
              </w:rPr>
              <w:t>が挿入されます。</w:t>
            </w:r>
          </w:p>
        </w:tc>
      </w:tr>
      <w:tr w:rsidR="00F35900" w:rsidRPr="00F00FFB" w:rsidTr="00937814">
        <w:trPr>
          <w:jc w:val="center"/>
        </w:trPr>
        <w:tc>
          <w:tcPr>
            <w:tcW w:w="2978" w:type="dxa"/>
          </w:tcPr>
          <w:p w:rsidR="00F35900" w:rsidRPr="00B7531F" w:rsidRDefault="00773266" w:rsidP="00630BB9">
            <w:pPr>
              <w:rPr>
                <w:szCs w:val="24"/>
              </w:rPr>
            </w:pPr>
            <w:r>
              <w:rPr>
                <w:rFonts w:hint="eastAsia"/>
                <w:szCs w:val="24"/>
              </w:rPr>
              <w:t>テキストエリア</w:t>
            </w:r>
            <w:r w:rsidR="00175950">
              <w:rPr>
                <w:rFonts w:hint="eastAsia"/>
                <w:szCs w:val="24"/>
              </w:rPr>
              <w:t>(※2)</w:t>
            </w:r>
          </w:p>
        </w:tc>
        <w:tc>
          <w:tcPr>
            <w:tcW w:w="5527" w:type="dxa"/>
          </w:tcPr>
          <w:p w:rsidR="00773266" w:rsidRDefault="00773266" w:rsidP="00FC7142">
            <w:pPr>
              <w:rPr>
                <w:szCs w:val="24"/>
              </w:rPr>
            </w:pPr>
            <w:r>
              <w:rPr>
                <w:rFonts w:hint="eastAsia"/>
                <w:szCs w:val="24"/>
              </w:rPr>
              <w:t>本文を入力します。本文には</w:t>
            </w:r>
            <w:r w:rsidRPr="00B7531F">
              <w:rPr>
                <w:rFonts w:hint="eastAsia"/>
                <w:szCs w:val="24"/>
              </w:rPr>
              <w:t>置換文字列を</w:t>
            </w:r>
            <w:r>
              <w:rPr>
                <w:rFonts w:hint="eastAsia"/>
                <w:szCs w:val="24"/>
              </w:rPr>
              <w:t>含める</w:t>
            </w:r>
            <w:r w:rsidRPr="00B7531F">
              <w:rPr>
                <w:rFonts w:hint="eastAsia"/>
                <w:szCs w:val="24"/>
              </w:rPr>
              <w:t>ことができます。</w:t>
            </w:r>
            <w:r>
              <w:rPr>
                <w:rFonts w:hint="eastAsia"/>
                <w:szCs w:val="24"/>
              </w:rPr>
              <w:t>詳細については</w:t>
            </w:r>
            <w:r w:rsidRPr="00B7531F">
              <w:rPr>
                <w:rFonts w:hint="eastAsia"/>
                <w:szCs w:val="24"/>
              </w:rPr>
              <w:t>画面内のヒントに記載しておりますのでご確認ください。</w:t>
            </w:r>
          </w:p>
        </w:tc>
      </w:tr>
      <w:tr w:rsidR="00B7531F" w:rsidRPr="00F00FFB" w:rsidTr="00937814">
        <w:trPr>
          <w:jc w:val="center"/>
        </w:trPr>
        <w:tc>
          <w:tcPr>
            <w:tcW w:w="2978" w:type="dxa"/>
          </w:tcPr>
          <w:p w:rsidR="00B7531F" w:rsidRPr="00B7531F" w:rsidRDefault="00B7531F" w:rsidP="00B7531F">
            <w:pPr>
              <w:rPr>
                <w:szCs w:val="24"/>
              </w:rPr>
            </w:pPr>
            <w:r w:rsidRPr="00B7531F">
              <w:rPr>
                <w:rFonts w:hint="eastAsia"/>
                <w:szCs w:val="24"/>
              </w:rPr>
              <w:t>文書を挿入する位置</w:t>
            </w:r>
            <w:r w:rsidR="00163B09">
              <w:rPr>
                <w:rFonts w:hint="eastAsia"/>
                <w:szCs w:val="24"/>
              </w:rPr>
              <w:t>(※</w:t>
            </w:r>
            <w:r w:rsidR="00175950">
              <w:rPr>
                <w:rFonts w:hint="eastAsia"/>
                <w:szCs w:val="24"/>
              </w:rPr>
              <w:t>3</w:t>
            </w:r>
            <w:r w:rsidR="00163B09">
              <w:rPr>
                <w:rFonts w:hint="eastAsia"/>
                <w:szCs w:val="24"/>
              </w:rPr>
              <w:t>)</w:t>
            </w:r>
          </w:p>
        </w:tc>
        <w:tc>
          <w:tcPr>
            <w:tcW w:w="5527" w:type="dxa"/>
          </w:tcPr>
          <w:p w:rsidR="00B7531F" w:rsidRDefault="00740942" w:rsidP="00F5358E">
            <w:pPr>
              <w:rPr>
                <w:szCs w:val="24"/>
              </w:rPr>
            </w:pPr>
            <w:r w:rsidRPr="00740942">
              <w:rPr>
                <w:rFonts w:hint="eastAsia"/>
                <w:szCs w:val="24"/>
              </w:rPr>
              <w:t>文書を挿入する位置を選択します。</w:t>
            </w:r>
          </w:p>
          <w:p w:rsidR="00401E68" w:rsidRDefault="00401E68" w:rsidP="00F5358E">
            <w:pPr>
              <w:rPr>
                <w:szCs w:val="24"/>
              </w:rPr>
            </w:pPr>
          </w:p>
          <w:p w:rsidR="00630BB9" w:rsidRDefault="00401E68" w:rsidP="00630BB9">
            <w:pPr>
              <w:rPr>
                <w:szCs w:val="24"/>
              </w:rPr>
            </w:pPr>
            <w:r>
              <w:rPr>
                <w:rFonts w:hint="eastAsia"/>
                <w:szCs w:val="24"/>
              </w:rPr>
              <w:t>●</w:t>
            </w:r>
            <w:r w:rsidR="00630BB9" w:rsidRPr="00630BB9">
              <w:rPr>
                <w:rFonts w:hint="eastAsia"/>
                <w:szCs w:val="24"/>
              </w:rPr>
              <w:t>一番下に挿入</w:t>
            </w:r>
          </w:p>
          <w:p w:rsidR="002C0CCD" w:rsidRDefault="002C0CCD" w:rsidP="00630BB9">
            <w:pPr>
              <w:rPr>
                <w:szCs w:val="24"/>
              </w:rPr>
            </w:pPr>
            <w:r w:rsidRPr="00B7531F">
              <w:rPr>
                <w:rFonts w:hint="eastAsia"/>
                <w:szCs w:val="24"/>
              </w:rPr>
              <w:t>メール文面の一番下に挿入されます。</w:t>
            </w:r>
          </w:p>
          <w:p w:rsidR="00401E68" w:rsidRDefault="00401E68" w:rsidP="00630BB9">
            <w:pPr>
              <w:rPr>
                <w:szCs w:val="24"/>
              </w:rPr>
            </w:pPr>
          </w:p>
          <w:p w:rsidR="00630BB9" w:rsidRDefault="00401E68" w:rsidP="00630BB9">
            <w:pPr>
              <w:rPr>
                <w:szCs w:val="24"/>
              </w:rPr>
            </w:pPr>
            <w:r>
              <w:rPr>
                <w:rFonts w:hint="eastAsia"/>
                <w:szCs w:val="24"/>
              </w:rPr>
              <w:t>●</w:t>
            </w:r>
            <w:r w:rsidR="00630BB9" w:rsidRPr="00630BB9">
              <w:rPr>
                <w:rFonts w:hint="eastAsia"/>
                <w:szCs w:val="24"/>
              </w:rPr>
              <w:t>一番上に挿入</w:t>
            </w:r>
          </w:p>
          <w:p w:rsidR="002C0CCD" w:rsidRDefault="002C0CCD" w:rsidP="00630BB9">
            <w:pPr>
              <w:rPr>
                <w:szCs w:val="24"/>
              </w:rPr>
            </w:pPr>
            <w:r w:rsidRPr="00B7531F">
              <w:rPr>
                <w:rFonts w:hint="eastAsia"/>
                <w:szCs w:val="24"/>
              </w:rPr>
              <w:t>メール文面の一番上に挿入されます。</w:t>
            </w:r>
          </w:p>
          <w:p w:rsidR="00401E68" w:rsidRDefault="00401E68" w:rsidP="00630BB9">
            <w:pPr>
              <w:rPr>
                <w:szCs w:val="24"/>
              </w:rPr>
            </w:pPr>
          </w:p>
          <w:p w:rsidR="00630BB9" w:rsidRDefault="00401E68" w:rsidP="00630BB9">
            <w:pPr>
              <w:rPr>
                <w:szCs w:val="24"/>
              </w:rPr>
            </w:pPr>
            <w:r>
              <w:rPr>
                <w:rFonts w:hint="eastAsia"/>
                <w:szCs w:val="24"/>
              </w:rPr>
              <w:t>●</w:t>
            </w:r>
            <w:r w:rsidR="00630BB9" w:rsidRPr="00630BB9">
              <w:rPr>
                <w:rFonts w:hint="eastAsia"/>
                <w:szCs w:val="24"/>
              </w:rPr>
              <w:t>指定文字列の前に挿入</w:t>
            </w:r>
          </w:p>
          <w:p w:rsidR="002C0CCD" w:rsidRDefault="002C0CCD" w:rsidP="00630BB9">
            <w:pPr>
              <w:rPr>
                <w:szCs w:val="24"/>
              </w:rPr>
            </w:pPr>
            <w:r w:rsidRPr="00B7531F">
              <w:rPr>
                <w:rFonts w:hint="eastAsia"/>
                <w:szCs w:val="24"/>
              </w:rPr>
              <w:t>指定した文字列の前に挿入されます。</w:t>
            </w:r>
          </w:p>
          <w:p w:rsidR="00401E68" w:rsidRDefault="00401E68" w:rsidP="00630BB9">
            <w:pPr>
              <w:rPr>
                <w:szCs w:val="24"/>
              </w:rPr>
            </w:pPr>
          </w:p>
          <w:p w:rsidR="00630BB9" w:rsidRDefault="00401E68" w:rsidP="00630BB9">
            <w:pPr>
              <w:rPr>
                <w:szCs w:val="24"/>
              </w:rPr>
            </w:pPr>
            <w:r>
              <w:rPr>
                <w:rFonts w:hint="eastAsia"/>
                <w:szCs w:val="24"/>
              </w:rPr>
              <w:t>●</w:t>
            </w:r>
            <w:r w:rsidR="00630BB9" w:rsidRPr="00630BB9">
              <w:rPr>
                <w:rFonts w:hint="eastAsia"/>
                <w:szCs w:val="24"/>
              </w:rPr>
              <w:t>指定文字列の後ろに挿入</w:t>
            </w:r>
          </w:p>
          <w:p w:rsidR="002C0CCD" w:rsidRDefault="002C0CCD" w:rsidP="00630BB9">
            <w:pPr>
              <w:rPr>
                <w:szCs w:val="24"/>
              </w:rPr>
            </w:pPr>
            <w:r w:rsidRPr="00B7531F">
              <w:rPr>
                <w:rFonts w:hint="eastAsia"/>
                <w:szCs w:val="24"/>
              </w:rPr>
              <w:t>指定した文字列の後に挿入されます。</w:t>
            </w:r>
          </w:p>
          <w:p w:rsidR="00401E68" w:rsidRDefault="00401E68" w:rsidP="00630BB9">
            <w:pPr>
              <w:rPr>
                <w:szCs w:val="24"/>
              </w:rPr>
            </w:pPr>
          </w:p>
          <w:p w:rsidR="00630BB9" w:rsidRDefault="00401E68" w:rsidP="00630BB9">
            <w:pPr>
              <w:rPr>
                <w:szCs w:val="24"/>
              </w:rPr>
            </w:pPr>
            <w:r>
              <w:rPr>
                <w:rFonts w:hint="eastAsia"/>
                <w:szCs w:val="24"/>
              </w:rPr>
              <w:t>●</w:t>
            </w:r>
            <w:r w:rsidR="00630BB9" w:rsidRPr="00630BB9">
              <w:rPr>
                <w:rFonts w:hint="eastAsia"/>
                <w:szCs w:val="24"/>
              </w:rPr>
              <w:t>指定文字列を置換</w:t>
            </w:r>
          </w:p>
          <w:p w:rsidR="00050A44" w:rsidRPr="00F00FFB" w:rsidRDefault="002C0CCD" w:rsidP="00225928">
            <w:pPr>
              <w:rPr>
                <w:szCs w:val="24"/>
              </w:rPr>
            </w:pPr>
            <w:r w:rsidRPr="00B7531F">
              <w:rPr>
                <w:rFonts w:hint="eastAsia"/>
                <w:szCs w:val="24"/>
              </w:rPr>
              <w:t>指定した文字列を置換して挿入されます。</w:t>
            </w:r>
          </w:p>
        </w:tc>
      </w:tr>
      <w:tr w:rsidR="00B7531F" w:rsidRPr="00F00FFB" w:rsidTr="00937814">
        <w:trPr>
          <w:jc w:val="center"/>
        </w:trPr>
        <w:tc>
          <w:tcPr>
            <w:tcW w:w="2978" w:type="dxa"/>
          </w:tcPr>
          <w:p w:rsidR="00B7531F" w:rsidRPr="00B7531F" w:rsidRDefault="00B7531F" w:rsidP="00B7531F">
            <w:pPr>
              <w:rPr>
                <w:szCs w:val="24"/>
              </w:rPr>
            </w:pPr>
            <w:r w:rsidRPr="00B7531F">
              <w:rPr>
                <w:rFonts w:hint="eastAsia"/>
                <w:szCs w:val="24"/>
              </w:rPr>
              <w:t>公開アドレスの書かれたURLファイルを添付する</w:t>
            </w:r>
            <w:r w:rsidR="00630BB9">
              <w:rPr>
                <w:rFonts w:hint="eastAsia"/>
                <w:szCs w:val="24"/>
              </w:rPr>
              <w:t>(※</w:t>
            </w:r>
            <w:r w:rsidR="005A73A0">
              <w:rPr>
                <w:rFonts w:hint="eastAsia"/>
                <w:szCs w:val="24"/>
              </w:rPr>
              <w:t>1</w:t>
            </w:r>
            <w:r w:rsidR="00630BB9">
              <w:rPr>
                <w:rFonts w:hint="eastAsia"/>
                <w:szCs w:val="24"/>
              </w:rPr>
              <w:t>)</w:t>
            </w:r>
          </w:p>
        </w:tc>
        <w:tc>
          <w:tcPr>
            <w:tcW w:w="5527" w:type="dxa"/>
          </w:tcPr>
          <w:p w:rsidR="00B7531F" w:rsidRPr="00F00FFB" w:rsidRDefault="00A201B1" w:rsidP="00A201B1">
            <w:pPr>
              <w:rPr>
                <w:szCs w:val="24"/>
              </w:rPr>
            </w:pPr>
            <w:r w:rsidRPr="00B7531F">
              <w:rPr>
                <w:rFonts w:hint="eastAsia"/>
                <w:szCs w:val="24"/>
              </w:rPr>
              <w:t>チェックを</w:t>
            </w:r>
            <w:r>
              <w:rPr>
                <w:rFonts w:hint="eastAsia"/>
                <w:szCs w:val="24"/>
              </w:rPr>
              <w:t>ONにする</w:t>
            </w:r>
            <w:r w:rsidRPr="00B7531F">
              <w:rPr>
                <w:rFonts w:hint="eastAsia"/>
                <w:szCs w:val="24"/>
              </w:rPr>
              <w:t>と</w:t>
            </w:r>
            <w:r>
              <w:rPr>
                <w:rFonts w:hint="eastAsia"/>
                <w:szCs w:val="24"/>
              </w:rPr>
              <w:t>、</w:t>
            </w:r>
            <w:r w:rsidRPr="00B7531F">
              <w:rPr>
                <w:rFonts w:hint="eastAsia"/>
                <w:szCs w:val="24"/>
              </w:rPr>
              <w:t>ダウンロードURLを記載した</w:t>
            </w:r>
            <w:r>
              <w:rPr>
                <w:rFonts w:hint="eastAsia"/>
                <w:szCs w:val="24"/>
              </w:rPr>
              <w:t>「</w:t>
            </w:r>
            <w:r w:rsidRPr="00B7531F">
              <w:rPr>
                <w:szCs w:val="24"/>
              </w:rPr>
              <w:t>y</w:t>
            </w:r>
            <w:r w:rsidRPr="00B7531F">
              <w:rPr>
                <w:rFonts w:hint="eastAsia"/>
                <w:szCs w:val="24"/>
              </w:rPr>
              <w:t>yyymmddss.</w:t>
            </w:r>
            <w:r w:rsidRPr="00B7531F">
              <w:rPr>
                <w:szCs w:val="24"/>
              </w:rPr>
              <w:t>url</w:t>
            </w:r>
            <w:r>
              <w:rPr>
                <w:rFonts w:hint="eastAsia"/>
                <w:szCs w:val="24"/>
              </w:rPr>
              <w:t>」</w:t>
            </w:r>
            <w:r w:rsidRPr="00B7531F">
              <w:rPr>
                <w:rFonts w:hint="eastAsia"/>
                <w:szCs w:val="24"/>
              </w:rPr>
              <w:t>がメールに添付されます。</w:t>
            </w:r>
          </w:p>
        </w:tc>
      </w:tr>
    </w:tbl>
    <w:p w:rsidR="007442C9" w:rsidRDefault="007442C9" w:rsidP="007442C9">
      <w:r>
        <w:rPr>
          <w:rFonts w:hint="eastAsia"/>
        </w:rPr>
        <w:t xml:space="preserve">※1　</w:t>
      </w:r>
      <w:r w:rsidRPr="00163B09">
        <w:rPr>
          <w:rFonts w:hint="eastAsia"/>
        </w:rPr>
        <w:t>どちらかのチェックを必ず</w:t>
      </w:r>
      <w:r w:rsidRPr="00163B09">
        <w:t>ONにする必要があります。</w:t>
      </w:r>
    </w:p>
    <w:p w:rsidR="00EE7FB6" w:rsidRDefault="00EE7FB6" w:rsidP="007442C9">
      <w:r>
        <w:rPr>
          <w:rFonts w:hint="eastAsia"/>
          <w:szCs w:val="24"/>
        </w:rPr>
        <w:lastRenderedPageBreak/>
        <w:t xml:space="preserve">※2　</w:t>
      </w:r>
      <w:r w:rsidR="00EF0445" w:rsidRPr="00EF0445">
        <w:rPr>
          <w:rFonts w:hint="eastAsia"/>
          <w:szCs w:val="24"/>
        </w:rPr>
        <w:t>本文には「</w:t>
      </w:r>
      <w:r w:rsidR="00EF0445" w:rsidRPr="00EF0445">
        <w:rPr>
          <w:szCs w:val="24"/>
        </w:rPr>
        <w:t>$</w:t>
      </w:r>
      <w:r w:rsidR="00F475D3" w:rsidRPr="00F475D3">
        <w:rPr>
          <w:szCs w:val="24"/>
        </w:rPr>
        <w:t>publicaddress</w:t>
      </w:r>
      <w:r w:rsidR="00EF0445" w:rsidRPr="00EF0445">
        <w:rPr>
          <w:szCs w:val="24"/>
        </w:rPr>
        <w:t>」を必ず含めて下さい。</w:t>
      </w:r>
    </w:p>
    <w:p w:rsidR="00163B09" w:rsidRPr="00163B09" w:rsidRDefault="00163B09" w:rsidP="00163B09">
      <w:r>
        <w:rPr>
          <w:rFonts w:hint="eastAsia"/>
        </w:rPr>
        <w:t>※</w:t>
      </w:r>
      <w:r w:rsidR="002C2CE1">
        <w:rPr>
          <w:rFonts w:hint="eastAsia"/>
        </w:rPr>
        <w:t>3</w:t>
      </w:r>
      <w:r>
        <w:rPr>
          <w:rFonts w:hint="eastAsia"/>
        </w:rPr>
        <w:t xml:space="preserve">　</w:t>
      </w:r>
      <w:r>
        <w:rPr>
          <w:rFonts w:hint="eastAsia"/>
          <w:szCs w:val="24"/>
        </w:rPr>
        <w:t>「</w:t>
      </w:r>
      <w:r w:rsidRPr="00630BB9">
        <w:rPr>
          <w:rFonts w:hint="eastAsia"/>
          <w:szCs w:val="24"/>
        </w:rPr>
        <w:t>指定文字列の前に挿入</w:t>
      </w:r>
      <w:r>
        <w:rPr>
          <w:rFonts w:hint="eastAsia"/>
          <w:szCs w:val="24"/>
        </w:rPr>
        <w:t>」「</w:t>
      </w:r>
      <w:r w:rsidRPr="00630BB9">
        <w:rPr>
          <w:rFonts w:hint="eastAsia"/>
          <w:szCs w:val="24"/>
        </w:rPr>
        <w:t>指定文字列の後ろに挿入</w:t>
      </w:r>
      <w:r>
        <w:rPr>
          <w:rFonts w:hint="eastAsia"/>
          <w:szCs w:val="24"/>
        </w:rPr>
        <w:t>」「</w:t>
      </w:r>
      <w:r w:rsidRPr="00630BB9">
        <w:rPr>
          <w:rFonts w:hint="eastAsia"/>
          <w:szCs w:val="24"/>
        </w:rPr>
        <w:t>指定文字列を置換</w:t>
      </w:r>
      <w:r>
        <w:rPr>
          <w:rFonts w:hint="eastAsia"/>
          <w:szCs w:val="24"/>
        </w:rPr>
        <w:t>」を選択した場合は、指定文字列入力欄と「引用は無視」</w:t>
      </w:r>
      <w:r w:rsidR="006A1840">
        <w:rPr>
          <w:rFonts w:hint="eastAsia"/>
          <w:szCs w:val="24"/>
        </w:rPr>
        <w:t>チェックボックス</w:t>
      </w:r>
      <w:r>
        <w:rPr>
          <w:rFonts w:hint="eastAsia"/>
          <w:szCs w:val="24"/>
        </w:rPr>
        <w:t>が追加設定項目として表示されます。</w:t>
      </w:r>
    </w:p>
    <w:p w:rsidR="00163B09" w:rsidRDefault="00163B09" w:rsidP="00163B09">
      <w:pPr>
        <w:jc w:val="center"/>
      </w:pPr>
      <w:r>
        <w:rPr>
          <w:noProof/>
        </w:rPr>
        <mc:AlternateContent>
          <mc:Choice Requires="wps">
            <w:drawing>
              <wp:anchor distT="0" distB="0" distL="114300" distR="114300" simplePos="0" relativeHeight="251768832" behindDoc="0" locked="0" layoutInCell="1" allowOverlap="1" wp14:anchorId="056CCB5E" wp14:editId="39C27824">
                <wp:simplePos x="0" y="0"/>
                <wp:positionH relativeFrom="margin">
                  <wp:posOffset>1158240</wp:posOffset>
                </wp:positionH>
                <wp:positionV relativeFrom="paragraph">
                  <wp:posOffset>892175</wp:posOffset>
                </wp:positionV>
                <wp:extent cx="3114675" cy="1238250"/>
                <wp:effectExtent l="0" t="0" r="28575" b="19050"/>
                <wp:wrapNone/>
                <wp:docPr id="22" name="正方形/長方形 22"/>
                <wp:cNvGraphicFramePr/>
                <a:graphic xmlns:a="http://schemas.openxmlformats.org/drawingml/2006/main">
                  <a:graphicData uri="http://schemas.microsoft.com/office/word/2010/wordprocessingShape">
                    <wps:wsp>
                      <wps:cNvSpPr/>
                      <wps:spPr>
                        <a:xfrm>
                          <a:off x="0" y="0"/>
                          <a:ext cx="3114675" cy="12382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9908FB" id="正方形/長方形 22" o:spid="_x0000_s1026" style="position:absolute;left:0;text-align:left;margin-left:91.2pt;margin-top:70.25pt;width:245.25pt;height:97.5pt;z-index:251768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" filled="f" strokecolor="red" strokeweight="2pt">
                <w10:wrap anchorx="margin"/>
              </v:rect>
            </w:pict>
          </mc:Fallback>
        </mc:AlternateContent>
      </w:r>
      <w:r>
        <w:rPr>
          <w:noProof/>
        </w:rPr>
        <w:drawing>
          <wp:inline distT="0" distB="0" distL="0" distR="0" wp14:anchorId="3DAB7776" wp14:editId="7A10BEA3">
            <wp:extent cx="3960000" cy="2419586"/>
            <wp:effectExtent l="19050" t="19050" r="21590" b="19050"/>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3960000" cy="2419586"/>
                    </a:xfrm>
                    <a:prstGeom prst="rect">
                      <a:avLst/>
                    </a:prstGeom>
                    <a:ln>
                      <a:solidFill>
                        <a:schemeClr val="tx1"/>
                      </a:solidFill>
                    </a:ln>
                  </pic:spPr>
                </pic:pic>
              </a:graphicData>
            </a:graphic>
          </wp:inline>
        </w:drawing>
      </w:r>
    </w:p>
    <w:p w:rsidR="00EE7FB6" w:rsidRDefault="00EE7FB6" w:rsidP="00163B09"/>
    <w:p w:rsidR="00FE7331" w:rsidRDefault="00FE7331" w:rsidP="00FE7331">
      <w:r w:rsidRPr="0057189F">
        <w:rPr>
          <w:rFonts w:hint="eastAsia"/>
        </w:rPr>
        <w:t>「設定」をクリックすると設定内容が反映されます。</w:t>
      </w:r>
    </w:p>
    <w:p w:rsidR="00FE7331" w:rsidRDefault="00FE7331" w:rsidP="00163B09"/>
    <w:p w:rsidR="00225928" w:rsidRDefault="00225928" w:rsidP="00163B09">
      <w:r>
        <w:rPr>
          <w:rFonts w:hint="eastAsia"/>
        </w:rPr>
        <w:t>なお、本設定の運用例について次項に記載しておりますのでご参照ください。</w:t>
      </w:r>
    </w:p>
    <w:p w:rsidR="00225928" w:rsidRPr="00FE7331" w:rsidRDefault="00225928" w:rsidP="00163B09"/>
    <w:p w:rsidR="00493E26" w:rsidRDefault="00493E26" w:rsidP="00E93EF9">
      <w:pPr>
        <w:pStyle w:val="3"/>
      </w:pPr>
      <w:bookmarkStart w:id="22" w:name="_Toc117788417"/>
      <w:r>
        <w:rPr>
          <w:rFonts w:hint="eastAsia"/>
        </w:rPr>
        <w:t>文書挿入設定の運用例</w:t>
      </w:r>
      <w:bookmarkEnd w:id="22"/>
    </w:p>
    <w:p w:rsidR="00225928" w:rsidRDefault="00225928" w:rsidP="00BB22D2">
      <w:r>
        <w:rPr>
          <w:rFonts w:hint="eastAsia"/>
        </w:rPr>
        <w:t>文書挿入設定の運用例を</w:t>
      </w:r>
      <w:r w:rsidR="00A07E7F">
        <w:rPr>
          <w:rFonts w:hint="eastAsia"/>
        </w:rPr>
        <w:t>以下</w:t>
      </w:r>
      <w:r>
        <w:rPr>
          <w:rFonts w:hint="eastAsia"/>
        </w:rPr>
        <w:t>記載します。</w:t>
      </w:r>
    </w:p>
    <w:p w:rsidR="00225928" w:rsidRDefault="00225928" w:rsidP="00BB22D2"/>
    <w:p w:rsidR="00104E8F" w:rsidRPr="004F76CF" w:rsidRDefault="00493E26" w:rsidP="000A70BA">
      <w:pPr>
        <w:rPr>
          <w:u w:val="single"/>
        </w:rPr>
      </w:pPr>
      <w:r w:rsidRPr="004F76CF">
        <w:rPr>
          <w:rFonts w:hint="eastAsia"/>
          <w:b/>
          <w:u w:val="single"/>
        </w:rPr>
        <w:t>ケース</w:t>
      </w:r>
      <w:r w:rsidR="006559CD" w:rsidRPr="004F76CF">
        <w:rPr>
          <w:rFonts w:hint="eastAsia"/>
          <w:b/>
          <w:u w:val="single"/>
        </w:rPr>
        <w:t>1</w:t>
      </w:r>
      <w:r w:rsidR="00CE446C" w:rsidRPr="004F76CF">
        <w:rPr>
          <w:rFonts w:hint="eastAsia"/>
          <w:b/>
          <w:u w:val="single"/>
        </w:rPr>
        <w:t>：</w:t>
      </w:r>
      <w:r w:rsidR="00104E8F" w:rsidRPr="004F76CF">
        <w:rPr>
          <w:rFonts w:hint="eastAsia"/>
          <w:b/>
          <w:u w:val="single"/>
        </w:rPr>
        <w:t>文書の一番上に挿入する</w:t>
      </w:r>
    </w:p>
    <w:p w:rsidR="00203CB5" w:rsidRDefault="00203CB5" w:rsidP="000A70BA">
      <w:r>
        <w:rPr>
          <w:rFonts w:hint="eastAsia"/>
        </w:rPr>
        <w:t>文書挿入設定画面では、文書挿入「挿入する」にチェック、文書を挿入する位置は、「一番上に挿入」に設定しています。</w:t>
      </w:r>
    </w:p>
    <w:p w:rsidR="005A31E3" w:rsidRDefault="005A31E3" w:rsidP="000A70BA"/>
    <w:p w:rsidR="00937855" w:rsidRDefault="00937855" w:rsidP="00937855">
      <w:pPr>
        <w:jc w:val="center"/>
      </w:pPr>
      <w:r>
        <w:rPr>
          <w:noProof/>
        </w:rPr>
        <w:lastRenderedPageBreak/>
        <w:drawing>
          <wp:inline distT="0" distB="0" distL="0" distR="0" wp14:anchorId="2BAE459D" wp14:editId="279A4B60">
            <wp:extent cx="3960000" cy="1413288"/>
            <wp:effectExtent l="19050" t="19050" r="21590" b="15875"/>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3960000" cy="1413288"/>
                    </a:xfrm>
                    <a:prstGeom prst="rect">
                      <a:avLst/>
                    </a:prstGeom>
                    <a:ln>
                      <a:solidFill>
                        <a:schemeClr val="tx1"/>
                      </a:solidFill>
                    </a:ln>
                  </pic:spPr>
                </pic:pic>
              </a:graphicData>
            </a:graphic>
          </wp:inline>
        </w:drawing>
      </w:r>
    </w:p>
    <w:p w:rsidR="00937855" w:rsidRDefault="00203CB5" w:rsidP="00203CB5">
      <w:pPr>
        <w:jc w:val="center"/>
      </w:pPr>
      <w:r w:rsidRPr="006559CD">
        <w:rPr>
          <w:rFonts w:hint="eastAsia"/>
          <w:b/>
        </w:rPr>
        <w:t>文書挿入設定</w:t>
      </w:r>
      <w:r>
        <w:rPr>
          <w:rFonts w:hint="eastAsia"/>
          <w:b/>
        </w:rPr>
        <w:t xml:space="preserve"> -</w:t>
      </w:r>
      <w:r>
        <w:rPr>
          <w:b/>
        </w:rPr>
        <w:t xml:space="preserve"> </w:t>
      </w:r>
      <w:r w:rsidRPr="005A3FAC">
        <w:rPr>
          <w:rFonts w:hint="eastAsia"/>
          <w:b/>
        </w:rPr>
        <w:t>文書挿入</w:t>
      </w:r>
    </w:p>
    <w:p w:rsidR="00631CB2" w:rsidRPr="00631CB2" w:rsidRDefault="00631CB2" w:rsidP="00631CB2">
      <w:pPr>
        <w:jc w:val="center"/>
      </w:pPr>
      <w:r>
        <w:rPr>
          <w:noProof/>
        </w:rPr>
        <mc:AlternateContent>
          <mc:Choice Requires="wps">
            <w:drawing>
              <wp:anchor distT="0" distB="0" distL="114300" distR="114300" simplePos="0" relativeHeight="251770880" behindDoc="0" locked="0" layoutInCell="1" allowOverlap="1" wp14:anchorId="1BF68165" wp14:editId="5ACED329">
                <wp:simplePos x="0" y="0"/>
                <wp:positionH relativeFrom="margin">
                  <wp:posOffset>1215390</wp:posOffset>
                </wp:positionH>
                <wp:positionV relativeFrom="paragraph">
                  <wp:posOffset>297180</wp:posOffset>
                </wp:positionV>
                <wp:extent cx="1028700" cy="142875"/>
                <wp:effectExtent l="0" t="0" r="19050" b="28575"/>
                <wp:wrapNone/>
                <wp:docPr id="15" name="正方形/長方形 15"/>
                <wp:cNvGraphicFramePr/>
                <a:graphic xmlns:a="http://schemas.openxmlformats.org/drawingml/2006/main">
                  <a:graphicData uri="http://schemas.microsoft.com/office/word/2010/wordprocessingShape">
                    <wps:wsp>
                      <wps:cNvSpPr/>
                      <wps:spPr>
                        <a:xfrm>
                          <a:off x="0" y="0"/>
                          <a:ext cx="1028700" cy="1428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C5C09A" id="正方形/長方形 15" o:spid="_x0000_s1026" style="position:absolute;left:0;text-align:left;margin-left:95.7pt;margin-top:23.4pt;width:81pt;height:11.25pt;z-index:251770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" filled="f" strokecolor="red" strokeweight="2pt">
                <w10:wrap anchorx="margin"/>
              </v:rect>
            </w:pict>
          </mc:Fallback>
        </mc:AlternateContent>
      </w:r>
      <w:r>
        <w:rPr>
          <w:noProof/>
        </w:rPr>
        <w:drawing>
          <wp:inline distT="0" distB="0" distL="0" distR="0" wp14:anchorId="1DAB4067" wp14:editId="04C32692">
            <wp:extent cx="3960000" cy="854026"/>
            <wp:effectExtent l="19050" t="19050" r="21590" b="2286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3960000" cy="854026"/>
                    </a:xfrm>
                    <a:prstGeom prst="rect">
                      <a:avLst/>
                    </a:prstGeom>
                    <a:ln>
                      <a:solidFill>
                        <a:schemeClr val="tx1"/>
                      </a:solidFill>
                    </a:ln>
                  </pic:spPr>
                </pic:pic>
              </a:graphicData>
            </a:graphic>
          </wp:inline>
        </w:drawing>
      </w:r>
    </w:p>
    <w:p w:rsidR="005A3FAC" w:rsidRDefault="005A3FAC" w:rsidP="005A3FAC">
      <w:pPr>
        <w:jc w:val="center"/>
        <w:rPr>
          <w:b/>
        </w:rPr>
      </w:pPr>
      <w:r w:rsidRPr="006559CD">
        <w:rPr>
          <w:rFonts w:hint="eastAsia"/>
          <w:b/>
        </w:rPr>
        <w:t>文書挿入設定</w:t>
      </w:r>
      <w:r w:rsidR="00631CB2">
        <w:rPr>
          <w:rFonts w:hint="eastAsia"/>
          <w:b/>
        </w:rPr>
        <w:t xml:space="preserve"> -</w:t>
      </w:r>
      <w:r w:rsidR="00631CB2">
        <w:rPr>
          <w:b/>
        </w:rPr>
        <w:t xml:space="preserve"> </w:t>
      </w:r>
      <w:r w:rsidRPr="005A3FAC">
        <w:rPr>
          <w:rFonts w:hint="eastAsia"/>
          <w:b/>
        </w:rPr>
        <w:t>文書を挿入する位置</w:t>
      </w:r>
    </w:p>
    <w:p w:rsidR="005A3FAC" w:rsidRDefault="005A3FAC" w:rsidP="000A70BA"/>
    <w:p w:rsidR="00FB5795" w:rsidRDefault="00AE61C4" w:rsidP="000A70BA">
      <w:r>
        <w:rPr>
          <w:rFonts w:hint="eastAsia"/>
        </w:rPr>
        <w:t>この場合、添付ファイル付きメールを送信すると以下のようになります。</w:t>
      </w:r>
    </w:p>
    <w:p w:rsidR="005B098A" w:rsidRDefault="00FD69AD" w:rsidP="005B098A">
      <w:pPr>
        <w:jc w:val="center"/>
      </w:pPr>
      <w:r>
        <w:rPr>
          <w:rFonts w:hint="eastAsia"/>
          <w:noProof/>
        </w:rPr>
        <w:drawing>
          <wp:inline distT="0" distB="0" distL="0" distR="0">
            <wp:extent cx="3960000" cy="2458702"/>
            <wp:effectExtent l="19050" t="19050" r="21590" b="18415"/>
            <wp:docPr id="151" name="図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文書挿入設定運用例(ケース1)送信側.bmp"/>
                    <pic:cNvPicPr/>
                  </pic:nvPicPr>
                  <pic:blipFill>
                    <a:blip r:embed="rId41">
                      <a:extLst>
                        <a:ext uri="{28A0092B-C50C-407E-A947-70E740481C1C}">
                          <a14:useLocalDpi xmlns:a14="http://schemas.microsoft.com/office/drawing/2010/main" val="0"/>
                        </a:ext>
                      </a:extLst>
                    </a:blip>
                    <a:stretch>
                      <a:fillRect/>
                    </a:stretch>
                  </pic:blipFill>
                  <pic:spPr>
                    <a:xfrm>
                      <a:off x="0" y="0"/>
                      <a:ext cx="3960000" cy="2458702"/>
                    </a:xfrm>
                    <a:prstGeom prst="rect">
                      <a:avLst/>
                    </a:prstGeom>
                    <a:ln>
                      <a:solidFill>
                        <a:schemeClr val="tx1"/>
                      </a:solidFill>
                    </a:ln>
                  </pic:spPr>
                </pic:pic>
              </a:graphicData>
            </a:graphic>
          </wp:inline>
        </w:drawing>
      </w:r>
    </w:p>
    <w:p w:rsidR="005B098A" w:rsidRDefault="005B098A" w:rsidP="006E75D8">
      <w:pPr>
        <w:jc w:val="center"/>
      </w:pPr>
      <w:r w:rsidRPr="005B098A">
        <w:rPr>
          <w:rFonts w:hint="eastAsia"/>
          <w:b/>
        </w:rPr>
        <w:t>送信するメール</w:t>
      </w:r>
    </w:p>
    <w:p w:rsidR="00FB5795" w:rsidRPr="00FB5795" w:rsidRDefault="00FB5795" w:rsidP="00FB5795">
      <w:pPr>
        <w:jc w:val="center"/>
      </w:pPr>
      <w:r>
        <w:rPr>
          <w:rFonts w:hint="eastAsia"/>
          <w:noProof/>
        </w:rPr>
        <w:lastRenderedPageBreak/>
        <mc:AlternateContent>
          <mc:Choice Requires="wps">
            <w:drawing>
              <wp:anchor distT="0" distB="0" distL="114300" distR="114300" simplePos="0" relativeHeight="251666432" behindDoc="0" locked="0" layoutInCell="1" allowOverlap="1" wp14:anchorId="4880B0F0" wp14:editId="0C10BB69">
                <wp:simplePos x="0" y="0"/>
                <wp:positionH relativeFrom="column">
                  <wp:posOffset>720090</wp:posOffset>
                </wp:positionH>
                <wp:positionV relativeFrom="paragraph">
                  <wp:posOffset>8255</wp:posOffset>
                </wp:positionV>
                <wp:extent cx="3943350" cy="561975"/>
                <wp:effectExtent l="0" t="0" r="19050" b="28575"/>
                <wp:wrapNone/>
                <wp:docPr id="30" name="正方形/長方形 30"/>
                <wp:cNvGraphicFramePr/>
                <a:graphic xmlns:a="http://schemas.openxmlformats.org/drawingml/2006/main">
                  <a:graphicData uri="http://schemas.microsoft.com/office/word/2010/wordprocessingShape">
                    <wps:wsp>
                      <wps:cNvSpPr/>
                      <wps:spPr>
                        <a:xfrm>
                          <a:off x="0" y="0"/>
                          <a:ext cx="3943350" cy="5619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61FAC1" id="正方形/長方形 30" o:spid="_x0000_s1026" style="position:absolute;left:0;text-align:left;margin-left:56.7pt;margin-top:.65pt;width:310.5pt;height:44.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" filled="f" strokecolor="red" strokeweight="2pt"/>
            </w:pict>
          </mc:Fallback>
        </mc:AlternateContent>
      </w:r>
      <w:r>
        <w:rPr>
          <w:rFonts w:hint="eastAsia"/>
          <w:noProof/>
        </w:rPr>
        <w:drawing>
          <wp:inline distT="0" distB="0" distL="0" distR="0" wp14:anchorId="78F264E9" wp14:editId="06164093">
            <wp:extent cx="3960000" cy="2040192"/>
            <wp:effectExtent l="19050" t="19050" r="21590" b="17780"/>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16.bmp"/>
                    <pic:cNvPicPr/>
                  </pic:nvPicPr>
                  <pic:blipFill>
                    <a:blip r:embed="rId42">
                      <a:extLst>
                        <a:ext uri="{28A0092B-C50C-407E-A947-70E740481C1C}">
                          <a14:useLocalDpi xmlns:a14="http://schemas.microsoft.com/office/drawing/2010/main" val="0"/>
                        </a:ext>
                      </a:extLst>
                    </a:blip>
                    <a:stretch>
                      <a:fillRect/>
                    </a:stretch>
                  </pic:blipFill>
                  <pic:spPr>
                    <a:xfrm>
                      <a:off x="0" y="0"/>
                      <a:ext cx="3960000" cy="2040192"/>
                    </a:xfrm>
                    <a:prstGeom prst="rect">
                      <a:avLst/>
                    </a:prstGeom>
                    <a:ln>
                      <a:solidFill>
                        <a:schemeClr val="tx1"/>
                      </a:solidFill>
                    </a:ln>
                  </pic:spPr>
                </pic:pic>
              </a:graphicData>
            </a:graphic>
          </wp:inline>
        </w:drawing>
      </w:r>
    </w:p>
    <w:p w:rsidR="00DB40DB" w:rsidRDefault="00FB5795" w:rsidP="00FB5795">
      <w:pPr>
        <w:jc w:val="center"/>
        <w:rPr>
          <w:b/>
        </w:rPr>
      </w:pPr>
      <w:r w:rsidRPr="00FB5795">
        <w:rPr>
          <w:rFonts w:hint="eastAsia"/>
          <w:b/>
        </w:rPr>
        <w:t>相手</w:t>
      </w:r>
      <w:r w:rsidR="00203CB5">
        <w:rPr>
          <w:rFonts w:hint="eastAsia"/>
          <w:b/>
        </w:rPr>
        <w:t>先</w:t>
      </w:r>
      <w:r w:rsidR="00745B0F">
        <w:rPr>
          <w:rFonts w:hint="eastAsia"/>
          <w:b/>
        </w:rPr>
        <w:t>が</w:t>
      </w:r>
      <w:r w:rsidRPr="00FB5795">
        <w:rPr>
          <w:rFonts w:hint="eastAsia"/>
          <w:b/>
        </w:rPr>
        <w:t>受信</w:t>
      </w:r>
      <w:r w:rsidR="00745B0F">
        <w:rPr>
          <w:rFonts w:hint="eastAsia"/>
          <w:b/>
        </w:rPr>
        <w:t>する</w:t>
      </w:r>
      <w:r w:rsidR="00203CB5" w:rsidRPr="00FB5795">
        <w:rPr>
          <w:rFonts w:hint="eastAsia"/>
          <w:b/>
        </w:rPr>
        <w:t>メール</w:t>
      </w:r>
    </w:p>
    <w:p w:rsidR="00032D50" w:rsidRDefault="00032D50" w:rsidP="004808AC"/>
    <w:p w:rsidR="005A3FAC" w:rsidRPr="004F76CF" w:rsidRDefault="00CE446C" w:rsidP="006559CD">
      <w:pPr>
        <w:rPr>
          <w:b/>
          <w:u w:val="single"/>
        </w:rPr>
      </w:pPr>
      <w:r w:rsidRPr="004F76CF">
        <w:rPr>
          <w:rFonts w:hint="eastAsia"/>
          <w:b/>
          <w:u w:val="single"/>
        </w:rPr>
        <w:t>ケース</w:t>
      </w:r>
      <w:r w:rsidR="006559CD" w:rsidRPr="004F76CF">
        <w:rPr>
          <w:rFonts w:hint="eastAsia"/>
          <w:b/>
          <w:u w:val="single"/>
        </w:rPr>
        <w:t>2</w:t>
      </w:r>
      <w:r w:rsidRPr="004F76CF">
        <w:rPr>
          <w:rFonts w:hint="eastAsia"/>
          <w:b/>
          <w:u w:val="single"/>
        </w:rPr>
        <w:t>：</w:t>
      </w:r>
      <w:r w:rsidR="00104E8F" w:rsidRPr="004F76CF">
        <w:rPr>
          <w:rFonts w:hint="eastAsia"/>
          <w:b/>
          <w:u w:val="single"/>
        </w:rPr>
        <w:t>指定文字列の前に挿入する</w:t>
      </w:r>
    </w:p>
    <w:p w:rsidR="00854560" w:rsidRDefault="00854560" w:rsidP="006559CD">
      <w:r>
        <w:rPr>
          <w:rFonts w:hint="eastAsia"/>
        </w:rPr>
        <w:t>文書挿入設定画面で、文書を挿入する位置に「指定文字列の前に挿入」を、指定文字列に「</w:t>
      </w:r>
      <w:r>
        <w:rPr>
          <w:kern w:val="0"/>
        </w:rPr>
        <w:t>-----Original Message-----</w:t>
      </w:r>
      <w:r>
        <w:rPr>
          <w:rFonts w:hint="eastAsia"/>
          <w:kern w:val="0"/>
        </w:rPr>
        <w:t>」</w:t>
      </w:r>
      <w:r>
        <w:rPr>
          <w:rFonts w:hint="eastAsia"/>
        </w:rPr>
        <w:t>を設定しています。</w:t>
      </w:r>
    </w:p>
    <w:p w:rsidR="00854560" w:rsidRDefault="00854560" w:rsidP="00854560">
      <w:pPr>
        <w:jc w:val="center"/>
      </w:pPr>
      <w:r>
        <w:rPr>
          <w:noProof/>
        </w:rPr>
        <w:drawing>
          <wp:inline distT="0" distB="0" distL="0" distR="0" wp14:anchorId="6166DBAF" wp14:editId="4206A03E">
            <wp:extent cx="3960000" cy="1413288"/>
            <wp:effectExtent l="19050" t="19050" r="21590" b="15875"/>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3960000" cy="1413288"/>
                    </a:xfrm>
                    <a:prstGeom prst="rect">
                      <a:avLst/>
                    </a:prstGeom>
                    <a:ln>
                      <a:solidFill>
                        <a:schemeClr val="tx1"/>
                      </a:solidFill>
                    </a:ln>
                  </pic:spPr>
                </pic:pic>
              </a:graphicData>
            </a:graphic>
          </wp:inline>
        </w:drawing>
      </w:r>
    </w:p>
    <w:p w:rsidR="00854560" w:rsidRPr="00104E8F" w:rsidRDefault="00854560" w:rsidP="00854560">
      <w:pPr>
        <w:jc w:val="center"/>
      </w:pPr>
      <w:r w:rsidRPr="006559CD">
        <w:rPr>
          <w:rFonts w:hint="eastAsia"/>
          <w:b/>
        </w:rPr>
        <w:t>文書挿入設定</w:t>
      </w:r>
      <w:r>
        <w:rPr>
          <w:rFonts w:hint="eastAsia"/>
          <w:b/>
        </w:rPr>
        <w:t xml:space="preserve"> -</w:t>
      </w:r>
      <w:r>
        <w:rPr>
          <w:b/>
        </w:rPr>
        <w:t xml:space="preserve"> </w:t>
      </w:r>
      <w:r w:rsidRPr="005A3FAC">
        <w:rPr>
          <w:rFonts w:hint="eastAsia"/>
          <w:b/>
        </w:rPr>
        <w:t>文書挿入</w:t>
      </w:r>
    </w:p>
    <w:p w:rsidR="006559CD" w:rsidRDefault="003B6A26" w:rsidP="006559CD">
      <w:pPr>
        <w:jc w:val="center"/>
      </w:pPr>
      <w:r>
        <w:rPr>
          <w:noProof/>
        </w:rPr>
        <mc:AlternateContent>
          <mc:Choice Requires="wps">
            <w:drawing>
              <wp:anchor distT="0" distB="0" distL="114300" distR="114300" simplePos="0" relativeHeight="251772928" behindDoc="0" locked="0" layoutInCell="1" allowOverlap="1" wp14:anchorId="2FF268CC" wp14:editId="01AB30E1">
                <wp:simplePos x="0" y="0"/>
                <wp:positionH relativeFrom="margin">
                  <wp:posOffset>1215390</wp:posOffset>
                </wp:positionH>
                <wp:positionV relativeFrom="paragraph">
                  <wp:posOffset>404495</wp:posOffset>
                </wp:positionV>
                <wp:extent cx="1028700" cy="142875"/>
                <wp:effectExtent l="0" t="0" r="19050" b="28575"/>
                <wp:wrapNone/>
                <wp:docPr id="21" name="正方形/長方形 21"/>
                <wp:cNvGraphicFramePr/>
                <a:graphic xmlns:a="http://schemas.openxmlformats.org/drawingml/2006/main">
                  <a:graphicData uri="http://schemas.microsoft.com/office/word/2010/wordprocessingShape">
                    <wps:wsp>
                      <wps:cNvSpPr/>
                      <wps:spPr>
                        <a:xfrm>
                          <a:off x="0" y="0"/>
                          <a:ext cx="1028700" cy="1428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4E92FB" id="正方形/長方形 21" o:spid="_x0000_s1026" style="position:absolute;left:0;text-align:left;margin-left:95.7pt;margin-top:31.85pt;width:81pt;height:11.25pt;z-index:251772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" filled="f" strokecolor="red" strokeweight="2pt">
                <w10:wrap anchorx="margin"/>
              </v:rect>
            </w:pict>
          </mc:Fallback>
        </mc:AlternateContent>
      </w:r>
      <w:r w:rsidR="003F66DE">
        <w:rPr>
          <w:noProof/>
        </w:rPr>
        <w:drawing>
          <wp:inline distT="0" distB="0" distL="0" distR="0" wp14:anchorId="22741C41" wp14:editId="7C5DFAC2">
            <wp:extent cx="3960000" cy="2014459"/>
            <wp:effectExtent l="19050" t="19050" r="21590" b="2413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3960000" cy="2014459"/>
                    </a:xfrm>
                    <a:prstGeom prst="rect">
                      <a:avLst/>
                    </a:prstGeom>
                    <a:ln>
                      <a:solidFill>
                        <a:schemeClr val="tx1"/>
                      </a:solidFill>
                    </a:ln>
                  </pic:spPr>
                </pic:pic>
              </a:graphicData>
            </a:graphic>
          </wp:inline>
        </w:drawing>
      </w:r>
    </w:p>
    <w:p w:rsidR="006559CD" w:rsidRDefault="003F66DE" w:rsidP="006559CD">
      <w:pPr>
        <w:jc w:val="center"/>
        <w:rPr>
          <w:b/>
        </w:rPr>
      </w:pPr>
      <w:r w:rsidRPr="006559CD">
        <w:rPr>
          <w:rFonts w:hint="eastAsia"/>
          <w:b/>
        </w:rPr>
        <w:t>文書挿入設定画面</w:t>
      </w:r>
      <w:r w:rsidR="00535581">
        <w:rPr>
          <w:rFonts w:hint="eastAsia"/>
          <w:b/>
        </w:rPr>
        <w:t xml:space="preserve"> </w:t>
      </w:r>
      <w:r w:rsidR="00535581">
        <w:rPr>
          <w:b/>
        </w:rPr>
        <w:t xml:space="preserve">- </w:t>
      </w:r>
      <w:r>
        <w:rPr>
          <w:rFonts w:hint="eastAsia"/>
          <w:b/>
        </w:rPr>
        <w:t>指定文字列</w:t>
      </w:r>
    </w:p>
    <w:p w:rsidR="002A1290" w:rsidRDefault="002A1290" w:rsidP="006C40AF"/>
    <w:p w:rsidR="00757E0F" w:rsidRDefault="006C40AF" w:rsidP="006C40AF">
      <w:r>
        <w:rPr>
          <w:rFonts w:hint="eastAsia"/>
        </w:rPr>
        <w:lastRenderedPageBreak/>
        <w:t>この場合、</w:t>
      </w:r>
      <w:r w:rsidR="00C3107E">
        <w:rPr>
          <w:rFonts w:hint="eastAsia"/>
        </w:rPr>
        <w:t>添付ファイル付き</w:t>
      </w:r>
      <w:r>
        <w:rPr>
          <w:rFonts w:hint="eastAsia"/>
        </w:rPr>
        <w:t>メールを送信すると以下</w:t>
      </w:r>
      <w:r w:rsidR="00AE75B5">
        <w:rPr>
          <w:rFonts w:hint="eastAsia"/>
        </w:rPr>
        <w:t>のようになります。</w:t>
      </w:r>
    </w:p>
    <w:p w:rsidR="00553D34" w:rsidRDefault="005B098A" w:rsidP="00553D34">
      <w:pPr>
        <w:jc w:val="center"/>
      </w:pPr>
      <w:r>
        <w:rPr>
          <w:rFonts w:hint="eastAsia"/>
          <w:noProof/>
        </w:rPr>
        <w:drawing>
          <wp:inline distT="0" distB="0" distL="0" distR="0">
            <wp:extent cx="3960000" cy="3318316"/>
            <wp:effectExtent l="19050" t="19050" r="21590" b="15875"/>
            <wp:docPr id="146" name="図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文書挿入設定運用例(ケース2)送信側.bmp"/>
                    <pic:cNvPicPr/>
                  </pic:nvPicPr>
                  <pic:blipFill>
                    <a:blip r:embed="rId44">
                      <a:extLst>
                        <a:ext uri="{28A0092B-C50C-407E-A947-70E740481C1C}">
                          <a14:useLocalDpi xmlns:a14="http://schemas.microsoft.com/office/drawing/2010/main" val="0"/>
                        </a:ext>
                      </a:extLst>
                    </a:blip>
                    <a:stretch>
                      <a:fillRect/>
                    </a:stretch>
                  </pic:blipFill>
                  <pic:spPr>
                    <a:xfrm>
                      <a:off x="0" y="0"/>
                      <a:ext cx="3960000" cy="3318316"/>
                    </a:xfrm>
                    <a:prstGeom prst="rect">
                      <a:avLst/>
                    </a:prstGeom>
                    <a:ln>
                      <a:solidFill>
                        <a:schemeClr val="tx1"/>
                      </a:solidFill>
                    </a:ln>
                  </pic:spPr>
                </pic:pic>
              </a:graphicData>
            </a:graphic>
          </wp:inline>
        </w:drawing>
      </w:r>
    </w:p>
    <w:p w:rsidR="006C016F" w:rsidRPr="006C016F" w:rsidRDefault="00553D34" w:rsidP="006C2DCA">
      <w:pPr>
        <w:jc w:val="center"/>
      </w:pPr>
      <w:r w:rsidRPr="00553D34">
        <w:rPr>
          <w:rFonts w:hint="eastAsia"/>
          <w:b/>
        </w:rPr>
        <w:t>送信するメール</w:t>
      </w:r>
    </w:p>
    <w:p w:rsidR="006559CD" w:rsidRPr="006559CD" w:rsidRDefault="006559CD" w:rsidP="006559CD">
      <w:pPr>
        <w:jc w:val="center"/>
      </w:pPr>
      <w:r>
        <w:rPr>
          <w:rFonts w:hint="eastAsia"/>
          <w:noProof/>
        </w:rPr>
        <mc:AlternateContent>
          <mc:Choice Requires="wps">
            <w:drawing>
              <wp:anchor distT="0" distB="0" distL="114300" distR="114300" simplePos="0" relativeHeight="251671552" behindDoc="0" locked="0" layoutInCell="1" allowOverlap="1" wp14:anchorId="350B317C" wp14:editId="097644CE">
                <wp:simplePos x="0" y="0"/>
                <wp:positionH relativeFrom="margin">
                  <wp:posOffset>737870</wp:posOffset>
                </wp:positionH>
                <wp:positionV relativeFrom="paragraph">
                  <wp:posOffset>1073150</wp:posOffset>
                </wp:positionV>
                <wp:extent cx="3905250" cy="666750"/>
                <wp:effectExtent l="0" t="0" r="19050" b="19050"/>
                <wp:wrapNone/>
                <wp:docPr id="41" name="正方形/長方形 41"/>
                <wp:cNvGraphicFramePr/>
                <a:graphic xmlns:a="http://schemas.openxmlformats.org/drawingml/2006/main">
                  <a:graphicData uri="http://schemas.microsoft.com/office/word/2010/wordprocessingShape">
                    <wps:wsp>
                      <wps:cNvSpPr/>
                      <wps:spPr>
                        <a:xfrm>
                          <a:off x="0" y="0"/>
                          <a:ext cx="3905250" cy="6667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B9EE1A" id="正方形/長方形 41" o:spid="_x0000_s1026" style="position:absolute;left:0;text-align:left;margin-left:58.1pt;margin-top:84.5pt;width:307.5pt;height:52.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" filled="f" strokecolor="red" strokeweight="2pt">
                <w10:wrap anchorx="margin"/>
              </v:rect>
            </w:pict>
          </mc:Fallback>
        </mc:AlternateContent>
      </w:r>
      <w:r w:rsidR="00D80EB9">
        <w:rPr>
          <w:noProof/>
        </w:rPr>
        <w:drawing>
          <wp:inline distT="0" distB="0" distL="0" distR="0" wp14:anchorId="193A55C0" wp14:editId="6DF86217">
            <wp:extent cx="3960000" cy="3876967"/>
            <wp:effectExtent l="19050" t="19050" r="21590" b="28575"/>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39.bmp"/>
                    <pic:cNvPicPr/>
                  </pic:nvPicPr>
                  <pic:blipFill>
                    <a:blip r:embed="rId45">
                      <a:extLst>
                        <a:ext uri="{28A0092B-C50C-407E-A947-70E740481C1C}">
                          <a14:useLocalDpi xmlns:a14="http://schemas.microsoft.com/office/drawing/2010/main" val="0"/>
                        </a:ext>
                      </a:extLst>
                    </a:blip>
                    <a:stretch>
                      <a:fillRect/>
                    </a:stretch>
                  </pic:blipFill>
                  <pic:spPr>
                    <a:xfrm>
                      <a:off x="0" y="0"/>
                      <a:ext cx="3960000" cy="3876967"/>
                    </a:xfrm>
                    <a:prstGeom prst="rect">
                      <a:avLst/>
                    </a:prstGeom>
                    <a:ln>
                      <a:solidFill>
                        <a:schemeClr val="tx1"/>
                      </a:solidFill>
                    </a:ln>
                  </pic:spPr>
                </pic:pic>
              </a:graphicData>
            </a:graphic>
          </wp:inline>
        </w:drawing>
      </w:r>
    </w:p>
    <w:p w:rsidR="006559CD" w:rsidRDefault="00D867D6" w:rsidP="006559CD">
      <w:pPr>
        <w:jc w:val="center"/>
        <w:rPr>
          <w:b/>
        </w:rPr>
      </w:pPr>
      <w:r w:rsidRPr="00FB5795">
        <w:rPr>
          <w:rFonts w:hint="eastAsia"/>
          <w:b/>
        </w:rPr>
        <w:t>相手</w:t>
      </w:r>
      <w:r>
        <w:rPr>
          <w:rFonts w:hint="eastAsia"/>
          <w:b/>
        </w:rPr>
        <w:t>先が</w:t>
      </w:r>
      <w:r w:rsidRPr="00FB5795">
        <w:rPr>
          <w:rFonts w:hint="eastAsia"/>
          <w:b/>
        </w:rPr>
        <w:t>受信</w:t>
      </w:r>
      <w:r>
        <w:rPr>
          <w:rFonts w:hint="eastAsia"/>
          <w:b/>
        </w:rPr>
        <w:t>する</w:t>
      </w:r>
      <w:r w:rsidRPr="00FB5795">
        <w:rPr>
          <w:rFonts w:hint="eastAsia"/>
          <w:b/>
        </w:rPr>
        <w:t>メール</w:t>
      </w:r>
    </w:p>
    <w:p w:rsidR="0057189F" w:rsidRDefault="0057189F" w:rsidP="007071E1"/>
    <w:p w:rsidR="00274AA8" w:rsidRDefault="00274AA8" w:rsidP="00D867D6">
      <w:r w:rsidRPr="004F76CF">
        <w:rPr>
          <w:rFonts w:hint="eastAsia"/>
          <w:b/>
          <w:u w:val="single"/>
        </w:rPr>
        <w:t>ケース</w:t>
      </w:r>
      <w:r w:rsidR="007071E1">
        <w:rPr>
          <w:rFonts w:hint="eastAsia"/>
          <w:b/>
          <w:u w:val="single"/>
        </w:rPr>
        <w:t>3</w:t>
      </w:r>
      <w:r w:rsidRPr="004F76CF">
        <w:rPr>
          <w:rFonts w:hint="eastAsia"/>
          <w:b/>
          <w:u w:val="single"/>
        </w:rPr>
        <w:t>：</w:t>
      </w:r>
      <w:r w:rsidR="007071E1" w:rsidRPr="007071E1">
        <w:rPr>
          <w:rFonts w:hint="eastAsia"/>
          <w:b/>
          <w:u w:val="single"/>
        </w:rPr>
        <w:t>指定文字列を置換</w:t>
      </w:r>
      <w:r w:rsidR="007071E1">
        <w:rPr>
          <w:rFonts w:hint="eastAsia"/>
          <w:b/>
          <w:u w:val="single"/>
        </w:rPr>
        <w:t>する</w:t>
      </w:r>
    </w:p>
    <w:p w:rsidR="00274AA8" w:rsidRDefault="00CD0F98" w:rsidP="007071E1">
      <w:r>
        <w:rPr>
          <w:rFonts w:hint="eastAsia"/>
        </w:rPr>
        <w:t>文書挿入設定画面で、文書を挿入する位置に「</w:t>
      </w:r>
      <w:r w:rsidR="00C024AA">
        <w:rPr>
          <w:rFonts w:hint="eastAsia"/>
        </w:rPr>
        <w:t>指定文字列を置換</w:t>
      </w:r>
      <w:r>
        <w:rPr>
          <w:rFonts w:hint="eastAsia"/>
        </w:rPr>
        <w:t>」を、指定文字列に「</w:t>
      </w:r>
      <w:r w:rsidR="000E72BB">
        <w:rPr>
          <w:rFonts w:hint="eastAsia"/>
        </w:rPr>
        <w:t>--</w:t>
      </w:r>
      <w:r w:rsidR="000E72BB" w:rsidRPr="000E72BB">
        <w:t>replacement</w:t>
      </w:r>
      <w:r w:rsidR="000E72BB">
        <w:rPr>
          <w:rFonts w:hint="eastAsia"/>
        </w:rPr>
        <w:t>--</w:t>
      </w:r>
      <w:r>
        <w:rPr>
          <w:rFonts w:hint="eastAsia"/>
          <w:kern w:val="0"/>
        </w:rPr>
        <w:t>」</w:t>
      </w:r>
      <w:r>
        <w:rPr>
          <w:rFonts w:hint="eastAsia"/>
        </w:rPr>
        <w:t>を設定しています。</w:t>
      </w:r>
    </w:p>
    <w:p w:rsidR="000E72BB" w:rsidRDefault="000E72BB" w:rsidP="000E72BB">
      <w:pPr>
        <w:jc w:val="center"/>
      </w:pPr>
      <w:r>
        <w:rPr>
          <w:noProof/>
        </w:rPr>
        <w:drawing>
          <wp:inline distT="0" distB="0" distL="0" distR="0" wp14:anchorId="4C7890DF" wp14:editId="485A906E">
            <wp:extent cx="3960000" cy="1413288"/>
            <wp:effectExtent l="19050" t="19050" r="21590" b="15875"/>
            <wp:docPr id="87" name="図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3960000" cy="1413288"/>
                    </a:xfrm>
                    <a:prstGeom prst="rect">
                      <a:avLst/>
                    </a:prstGeom>
                    <a:ln>
                      <a:solidFill>
                        <a:schemeClr val="tx1"/>
                      </a:solidFill>
                    </a:ln>
                  </pic:spPr>
                </pic:pic>
              </a:graphicData>
            </a:graphic>
          </wp:inline>
        </w:drawing>
      </w:r>
    </w:p>
    <w:p w:rsidR="000E72BB" w:rsidRPr="00104E8F" w:rsidRDefault="000E72BB" w:rsidP="000E72BB">
      <w:pPr>
        <w:jc w:val="center"/>
      </w:pPr>
      <w:r w:rsidRPr="006559CD">
        <w:rPr>
          <w:rFonts w:hint="eastAsia"/>
          <w:b/>
        </w:rPr>
        <w:t>文書挿入設定</w:t>
      </w:r>
      <w:r>
        <w:rPr>
          <w:rFonts w:hint="eastAsia"/>
          <w:b/>
        </w:rPr>
        <w:t xml:space="preserve"> -</w:t>
      </w:r>
      <w:r>
        <w:rPr>
          <w:b/>
        </w:rPr>
        <w:t xml:space="preserve"> </w:t>
      </w:r>
      <w:r w:rsidRPr="005A3FAC">
        <w:rPr>
          <w:rFonts w:hint="eastAsia"/>
          <w:b/>
        </w:rPr>
        <w:t>文書挿入</w:t>
      </w:r>
    </w:p>
    <w:p w:rsidR="000E72BB" w:rsidRDefault="005B4AFC" w:rsidP="000E72BB">
      <w:pPr>
        <w:tabs>
          <w:tab w:val="left" w:pos="2910"/>
        </w:tabs>
        <w:jc w:val="center"/>
      </w:pPr>
      <w:r>
        <w:rPr>
          <w:noProof/>
        </w:rPr>
        <mc:AlternateContent>
          <mc:Choice Requires="wps">
            <w:drawing>
              <wp:anchor distT="0" distB="0" distL="114300" distR="114300" simplePos="0" relativeHeight="251914240" behindDoc="0" locked="0" layoutInCell="1" allowOverlap="1" wp14:anchorId="0B5156FA" wp14:editId="4A827436">
                <wp:simplePos x="0" y="0"/>
                <wp:positionH relativeFrom="margin">
                  <wp:posOffset>1205865</wp:posOffset>
                </wp:positionH>
                <wp:positionV relativeFrom="paragraph">
                  <wp:posOffset>625475</wp:posOffset>
                </wp:positionV>
                <wp:extent cx="1028700" cy="142875"/>
                <wp:effectExtent l="0" t="0" r="19050" b="28575"/>
                <wp:wrapNone/>
                <wp:docPr id="97" name="正方形/長方形 97"/>
                <wp:cNvGraphicFramePr/>
                <a:graphic xmlns:a="http://schemas.openxmlformats.org/drawingml/2006/main">
                  <a:graphicData uri="http://schemas.microsoft.com/office/word/2010/wordprocessingShape">
                    <wps:wsp>
                      <wps:cNvSpPr/>
                      <wps:spPr>
                        <a:xfrm>
                          <a:off x="0" y="0"/>
                          <a:ext cx="1028700" cy="1428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E9C195" id="正方形/長方形 97" o:spid="_x0000_s1026" style="position:absolute;left:0;text-align:left;margin-left:94.95pt;margin-top:49.25pt;width:81pt;height:11.25pt;z-index:251914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" filled="f" strokecolor="red" strokeweight="2pt">
                <w10:wrap anchorx="margin"/>
              </v:rect>
            </w:pict>
          </mc:Fallback>
        </mc:AlternateContent>
      </w:r>
      <w:r w:rsidR="000E72BB">
        <w:rPr>
          <w:noProof/>
        </w:rPr>
        <w:drawing>
          <wp:inline distT="0" distB="0" distL="0" distR="0" wp14:anchorId="1067043E" wp14:editId="7F508588">
            <wp:extent cx="3960000" cy="1985588"/>
            <wp:effectExtent l="19050" t="19050" r="21590" b="15240"/>
            <wp:docPr id="81" name="図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3960000" cy="1985588"/>
                    </a:xfrm>
                    <a:prstGeom prst="rect">
                      <a:avLst/>
                    </a:prstGeom>
                    <a:ln>
                      <a:solidFill>
                        <a:schemeClr val="tx1"/>
                      </a:solidFill>
                    </a:ln>
                  </pic:spPr>
                </pic:pic>
              </a:graphicData>
            </a:graphic>
          </wp:inline>
        </w:drawing>
      </w:r>
    </w:p>
    <w:p w:rsidR="000E72BB" w:rsidRDefault="000E72BB" w:rsidP="000E72BB">
      <w:pPr>
        <w:tabs>
          <w:tab w:val="left" w:pos="2910"/>
        </w:tabs>
        <w:jc w:val="center"/>
      </w:pPr>
      <w:r w:rsidRPr="006559CD">
        <w:rPr>
          <w:rFonts w:hint="eastAsia"/>
          <w:b/>
        </w:rPr>
        <w:t>文書挿入設定画面</w:t>
      </w:r>
      <w:r w:rsidR="004B4590">
        <w:rPr>
          <w:rFonts w:hint="eastAsia"/>
          <w:b/>
        </w:rPr>
        <w:t xml:space="preserve"> - </w:t>
      </w:r>
      <w:r>
        <w:rPr>
          <w:rFonts w:hint="eastAsia"/>
          <w:b/>
        </w:rPr>
        <w:t>指定文字列</w:t>
      </w:r>
    </w:p>
    <w:p w:rsidR="000E72BB" w:rsidRDefault="000E72BB" w:rsidP="000E72BB"/>
    <w:p w:rsidR="00430D43" w:rsidRDefault="00430D43">
      <w:pPr>
        <w:adjustRightInd/>
        <w:snapToGrid/>
      </w:pPr>
      <w:r>
        <w:br w:type="page"/>
      </w:r>
    </w:p>
    <w:p w:rsidR="0016341E" w:rsidRPr="0016341E" w:rsidRDefault="006E7BFA" w:rsidP="007071E1">
      <w:r>
        <w:rPr>
          <w:rFonts w:hint="eastAsia"/>
        </w:rPr>
        <w:lastRenderedPageBreak/>
        <w:t>この場合、添付ファイル付きメールを送信すると以下のようになります。</w:t>
      </w:r>
    </w:p>
    <w:p w:rsidR="00CD0F98" w:rsidRPr="00CD0F98" w:rsidRDefault="008E6A2C" w:rsidP="008E6A2C">
      <w:pPr>
        <w:jc w:val="center"/>
      </w:pPr>
      <w:r w:rsidRPr="008E6A2C">
        <w:rPr>
          <w:noProof/>
        </w:rPr>
        <w:drawing>
          <wp:inline distT="0" distB="0" distL="0" distR="0" wp14:anchorId="578ACC53" wp14:editId="00F97AEE">
            <wp:extent cx="3960000" cy="2060560"/>
            <wp:effectExtent l="19050" t="19050" r="21590" b="16510"/>
            <wp:docPr id="142" name="図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3960000" cy="2060560"/>
                    </a:xfrm>
                    <a:prstGeom prst="rect">
                      <a:avLst/>
                    </a:prstGeom>
                    <a:ln>
                      <a:solidFill>
                        <a:schemeClr val="tx1"/>
                      </a:solidFill>
                    </a:ln>
                  </pic:spPr>
                </pic:pic>
              </a:graphicData>
            </a:graphic>
          </wp:inline>
        </w:drawing>
      </w:r>
    </w:p>
    <w:p w:rsidR="007071E1" w:rsidRDefault="00CD0F98" w:rsidP="00CD0F98">
      <w:pPr>
        <w:jc w:val="center"/>
        <w:rPr>
          <w:b/>
        </w:rPr>
      </w:pPr>
      <w:r w:rsidRPr="00CD0F98">
        <w:rPr>
          <w:rFonts w:hint="eastAsia"/>
          <w:b/>
        </w:rPr>
        <w:t>送信するメール</w:t>
      </w:r>
    </w:p>
    <w:p w:rsidR="00274AA8" w:rsidRDefault="00C336D8" w:rsidP="00C336D8">
      <w:pPr>
        <w:jc w:val="center"/>
      </w:pPr>
      <w:r>
        <w:rPr>
          <w:rFonts w:hint="eastAsia"/>
          <w:noProof/>
        </w:rPr>
        <mc:AlternateContent>
          <mc:Choice Requires="wps">
            <w:drawing>
              <wp:anchor distT="0" distB="0" distL="114300" distR="114300" simplePos="0" relativeHeight="251916288" behindDoc="0" locked="0" layoutInCell="1" allowOverlap="1" wp14:anchorId="301D3B83" wp14:editId="6C80D885">
                <wp:simplePos x="0" y="0"/>
                <wp:positionH relativeFrom="margin">
                  <wp:posOffset>729615</wp:posOffset>
                </wp:positionH>
                <wp:positionV relativeFrom="paragraph">
                  <wp:posOffset>817880</wp:posOffset>
                </wp:positionV>
                <wp:extent cx="3905250" cy="600075"/>
                <wp:effectExtent l="0" t="0" r="19050" b="28575"/>
                <wp:wrapNone/>
                <wp:docPr id="145" name="正方形/長方形 145"/>
                <wp:cNvGraphicFramePr/>
                <a:graphic xmlns:a="http://schemas.openxmlformats.org/drawingml/2006/main">
                  <a:graphicData uri="http://schemas.microsoft.com/office/word/2010/wordprocessingShape">
                    <wps:wsp>
                      <wps:cNvSpPr/>
                      <wps:spPr>
                        <a:xfrm>
                          <a:off x="0" y="0"/>
                          <a:ext cx="3905250" cy="6000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4145FA" id="正方形/長方形 145" o:spid="_x0000_s1026" style="position:absolute;left:0;text-align:left;margin-left:57.45pt;margin-top:64.4pt;width:307.5pt;height:47.25pt;z-index:251916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" filled="f" strokecolor="red" strokeweight="2pt">
                <w10:wrap anchorx="margin"/>
              </v:rect>
            </w:pict>
          </mc:Fallback>
        </mc:AlternateContent>
      </w:r>
      <w:r w:rsidRPr="00C336D8">
        <w:rPr>
          <w:noProof/>
        </w:rPr>
        <w:drawing>
          <wp:inline distT="0" distB="0" distL="0" distR="0" wp14:anchorId="23CE6CBE" wp14:editId="64D6C47A">
            <wp:extent cx="3960000" cy="2258932"/>
            <wp:effectExtent l="0" t="0" r="2540" b="8255"/>
            <wp:docPr id="144" name="図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3960000" cy="2258932"/>
                    </a:xfrm>
                    <a:prstGeom prst="rect">
                      <a:avLst/>
                    </a:prstGeom>
                  </pic:spPr>
                </pic:pic>
              </a:graphicData>
            </a:graphic>
          </wp:inline>
        </w:drawing>
      </w:r>
    </w:p>
    <w:p w:rsidR="00274AA8" w:rsidRDefault="00CD0F98" w:rsidP="00CD0F98">
      <w:pPr>
        <w:jc w:val="center"/>
        <w:rPr>
          <w:b/>
        </w:rPr>
      </w:pPr>
      <w:r w:rsidRPr="00FB5795">
        <w:rPr>
          <w:rFonts w:hint="eastAsia"/>
          <w:b/>
        </w:rPr>
        <w:t>相手</w:t>
      </w:r>
      <w:r>
        <w:rPr>
          <w:rFonts w:hint="eastAsia"/>
          <w:b/>
        </w:rPr>
        <w:t>先が</w:t>
      </w:r>
      <w:r w:rsidRPr="00FB5795">
        <w:rPr>
          <w:rFonts w:hint="eastAsia"/>
          <w:b/>
        </w:rPr>
        <w:t>受信</w:t>
      </w:r>
      <w:r>
        <w:rPr>
          <w:rFonts w:hint="eastAsia"/>
          <w:b/>
        </w:rPr>
        <w:t>する</w:t>
      </w:r>
      <w:r w:rsidRPr="00FB5795">
        <w:rPr>
          <w:rFonts w:hint="eastAsia"/>
          <w:b/>
        </w:rPr>
        <w:t>メール</w:t>
      </w:r>
    </w:p>
    <w:p w:rsidR="003D5A27" w:rsidRDefault="003D5A27" w:rsidP="003D5A27"/>
    <w:p w:rsidR="004D22E0" w:rsidRDefault="004D22E0" w:rsidP="00B6742E">
      <w:pPr>
        <w:pStyle w:val="2"/>
      </w:pPr>
      <w:bookmarkStart w:id="23" w:name="_Web公開設定"/>
      <w:bookmarkStart w:id="24" w:name="_Toc117788418"/>
      <w:bookmarkEnd w:id="23"/>
      <w:r>
        <w:t>Web公開設定</w:t>
      </w:r>
      <w:bookmarkEnd w:id="24"/>
    </w:p>
    <w:p w:rsidR="00275009" w:rsidRDefault="0000292A" w:rsidP="00D654EB">
      <w:pPr>
        <w:rPr>
          <w:kern w:val="0"/>
        </w:rPr>
      </w:pPr>
      <w:r>
        <w:rPr>
          <w:kern w:val="0"/>
        </w:rPr>
        <w:t>Mail Proxy</w:t>
      </w:r>
      <w:r>
        <w:rPr>
          <w:rFonts w:hint="eastAsia"/>
          <w:kern w:val="0"/>
        </w:rPr>
        <w:t>によって分離された添付ファイルの代わりに</w:t>
      </w:r>
      <w:r w:rsidRPr="0000292A">
        <w:rPr>
          <w:rFonts w:hint="eastAsia"/>
          <w:kern w:val="0"/>
        </w:rPr>
        <w:t>メール本文に挿入されるダウンロード</w:t>
      </w:r>
      <w:r w:rsidRPr="0000292A">
        <w:rPr>
          <w:kern w:val="0"/>
        </w:rPr>
        <w:t>URLに対する設定を行います。</w:t>
      </w:r>
      <w:r w:rsidR="00C77705">
        <w:rPr>
          <w:rFonts w:hint="eastAsia"/>
          <w:kern w:val="0"/>
        </w:rPr>
        <w:t>本設定では</w:t>
      </w:r>
      <w:r w:rsidR="00275009">
        <w:rPr>
          <w:rFonts w:hint="eastAsia"/>
          <w:kern w:val="0"/>
        </w:rPr>
        <w:t>生成されたダウンロードURLに対するダウンロード回数制限</w:t>
      </w:r>
      <w:r w:rsidR="00C77705">
        <w:rPr>
          <w:rFonts w:hint="eastAsia"/>
          <w:kern w:val="0"/>
        </w:rPr>
        <w:t>、</w:t>
      </w:r>
      <w:r w:rsidR="00275009">
        <w:rPr>
          <w:rFonts w:hint="eastAsia"/>
          <w:kern w:val="0"/>
        </w:rPr>
        <w:t>公開期限、パスワードの有無などを設定することができます。</w:t>
      </w:r>
    </w:p>
    <w:p w:rsidR="0007422F" w:rsidRDefault="0007422F" w:rsidP="00D654EB">
      <w:pPr>
        <w:rPr>
          <w:kern w:val="0"/>
        </w:rPr>
      </w:pPr>
    </w:p>
    <w:p w:rsidR="00232A13" w:rsidRDefault="00275009" w:rsidP="00D654EB">
      <w:r>
        <w:rPr>
          <w:rFonts w:hint="eastAsia"/>
          <w:kern w:val="0"/>
        </w:rPr>
        <w:lastRenderedPageBreak/>
        <w:t>また、ここで設定</w:t>
      </w:r>
      <w:r w:rsidR="00B33CB6">
        <w:rPr>
          <w:rFonts w:hint="eastAsia"/>
          <w:kern w:val="0"/>
        </w:rPr>
        <w:t>した内容</w:t>
      </w:r>
      <w:r>
        <w:rPr>
          <w:rFonts w:hint="eastAsia"/>
          <w:kern w:val="0"/>
        </w:rPr>
        <w:t>は</w:t>
      </w:r>
      <w:r w:rsidR="00373804">
        <w:rPr>
          <w:rFonts w:hint="eastAsia"/>
          <w:kern w:val="0"/>
        </w:rPr>
        <w:t>プライマリグループ作成/更新、</w:t>
      </w:r>
      <w:r>
        <w:rPr>
          <w:rFonts w:hint="eastAsia"/>
          <w:kern w:val="0"/>
        </w:rPr>
        <w:t>ユーザー</w:t>
      </w:r>
      <w:r w:rsidR="006A5794">
        <w:rPr>
          <w:rFonts w:hint="eastAsia"/>
          <w:kern w:val="0"/>
        </w:rPr>
        <w:t>登録/更新</w:t>
      </w:r>
      <w:r w:rsidR="002B1EAB">
        <w:rPr>
          <w:rFonts w:hint="eastAsia"/>
          <w:kern w:val="0"/>
        </w:rPr>
        <w:t>で</w:t>
      </w:r>
      <w:r w:rsidR="00D654EB">
        <w:rPr>
          <w:rFonts w:hint="eastAsia"/>
        </w:rPr>
        <w:t>Mail</w:t>
      </w:r>
      <w:r w:rsidR="00D654EB">
        <w:t xml:space="preserve"> </w:t>
      </w:r>
      <w:r w:rsidR="00D654EB">
        <w:rPr>
          <w:rFonts w:hint="eastAsia"/>
        </w:rPr>
        <w:t>Proxy設定を行う際</w:t>
      </w:r>
      <w:r w:rsidR="00B33CB6">
        <w:rPr>
          <w:rFonts w:hint="eastAsia"/>
        </w:rPr>
        <w:t>の</w:t>
      </w:r>
      <w:r w:rsidR="00D654EB">
        <w:rPr>
          <w:rFonts w:hint="eastAsia"/>
        </w:rPr>
        <w:t>初期値</w:t>
      </w:r>
      <w:r w:rsidR="00E37500">
        <w:rPr>
          <w:rFonts w:hint="eastAsia"/>
        </w:rPr>
        <w:t>としても使用されます。</w:t>
      </w:r>
      <w:r w:rsidR="00232A13">
        <w:rPr>
          <w:rFonts w:hint="eastAsia"/>
        </w:rPr>
        <w:t>詳細について</w:t>
      </w:r>
      <w:r w:rsidR="00C76913">
        <w:rPr>
          <w:rFonts w:hint="eastAsia"/>
        </w:rPr>
        <w:t>は</w:t>
      </w:r>
      <w:r w:rsidR="000A4230">
        <w:rPr>
          <w:rFonts w:hint="eastAsia"/>
        </w:rPr>
        <w:t>「</w:t>
      </w:r>
      <w:hyperlink w:anchor="_Web公開設定_1" w:history="1">
        <w:r w:rsidR="000A4230" w:rsidRPr="00545FBC">
          <w:rPr>
            <w:rStyle w:val="a7"/>
            <w:rFonts w:hint="eastAsia"/>
          </w:rPr>
          <w:t>3.5.Web公開設定</w:t>
        </w:r>
      </w:hyperlink>
      <w:r w:rsidR="000A4230">
        <w:rPr>
          <w:rFonts w:hint="eastAsia"/>
        </w:rPr>
        <w:t>」</w:t>
      </w:r>
      <w:r w:rsidR="00232A13">
        <w:rPr>
          <w:rFonts w:hint="eastAsia"/>
        </w:rPr>
        <w:t>「</w:t>
      </w:r>
      <w:hyperlink w:anchor="_Web公開設定_2" w:history="1">
        <w:r w:rsidR="000A4230" w:rsidRPr="000712D6">
          <w:rPr>
            <w:rStyle w:val="a7"/>
            <w:rFonts w:hint="eastAsia"/>
          </w:rPr>
          <w:t>4</w:t>
        </w:r>
        <w:r w:rsidR="00087401" w:rsidRPr="000712D6">
          <w:rPr>
            <w:rStyle w:val="a7"/>
            <w:rFonts w:hint="eastAsia"/>
          </w:rPr>
          <w:t>.</w:t>
        </w:r>
        <w:r w:rsidR="00667A94" w:rsidRPr="000712D6">
          <w:rPr>
            <w:rStyle w:val="a7"/>
            <w:rFonts w:hint="eastAsia"/>
          </w:rPr>
          <w:t>4</w:t>
        </w:r>
        <w:r w:rsidR="00087401" w:rsidRPr="000712D6">
          <w:rPr>
            <w:rStyle w:val="a7"/>
            <w:rFonts w:hint="eastAsia"/>
          </w:rPr>
          <w:t>.</w:t>
        </w:r>
        <w:r w:rsidR="00232A13" w:rsidRPr="000712D6">
          <w:rPr>
            <w:rStyle w:val="a7"/>
            <w:rFonts w:hint="eastAsia"/>
          </w:rPr>
          <w:t>Web公開設定</w:t>
        </w:r>
      </w:hyperlink>
      <w:r w:rsidR="00232A13">
        <w:rPr>
          <w:rFonts w:hint="eastAsia"/>
        </w:rPr>
        <w:t>」をご参照ください。</w:t>
      </w:r>
    </w:p>
    <w:p w:rsidR="00D654EB" w:rsidRPr="00232A13" w:rsidRDefault="00D654EB" w:rsidP="00D629CE"/>
    <w:p w:rsidR="00D629CE" w:rsidRDefault="00D629CE" w:rsidP="00D629CE">
      <w:pPr>
        <w:rPr>
          <w:lang w:eastAsia="ar-SA"/>
        </w:rPr>
      </w:pPr>
      <w:r w:rsidRPr="002D30EA">
        <w:rPr>
          <w:rFonts w:hint="eastAsia"/>
        </w:rPr>
        <w:t>Mail Proxy オプション設定</w:t>
      </w:r>
      <w:r>
        <w:rPr>
          <w:rFonts w:hint="eastAsia"/>
        </w:rPr>
        <w:t xml:space="preserve"> </w:t>
      </w:r>
      <w:r>
        <w:t xml:space="preserve">&gt; </w:t>
      </w:r>
      <w:r>
        <w:rPr>
          <w:rFonts w:hint="eastAsia"/>
        </w:rPr>
        <w:t>Web公開設定</w:t>
      </w:r>
      <w:r w:rsidRPr="00486B62">
        <w:rPr>
          <w:lang w:eastAsia="ar-SA"/>
        </w:rPr>
        <w:t>内の「設定」をクリックします。</w:t>
      </w:r>
    </w:p>
    <w:p w:rsidR="00C32CFE" w:rsidRDefault="00C32CFE" w:rsidP="00C32CFE">
      <w:pPr>
        <w:jc w:val="center"/>
      </w:pPr>
      <w:r>
        <w:rPr>
          <w:noProof/>
        </w:rPr>
        <mc:AlternateContent>
          <mc:Choice Requires="wps">
            <w:drawing>
              <wp:anchor distT="0" distB="0" distL="114300" distR="114300" simplePos="0" relativeHeight="251852800" behindDoc="0" locked="0" layoutInCell="1" allowOverlap="1" wp14:anchorId="19DB0C34" wp14:editId="036FF56C">
                <wp:simplePos x="0" y="0"/>
                <wp:positionH relativeFrom="margin">
                  <wp:posOffset>1491615</wp:posOffset>
                </wp:positionH>
                <wp:positionV relativeFrom="paragraph">
                  <wp:posOffset>2785110</wp:posOffset>
                </wp:positionV>
                <wp:extent cx="771525" cy="171450"/>
                <wp:effectExtent l="0" t="0" r="28575" b="19050"/>
                <wp:wrapNone/>
                <wp:docPr id="186" name="正方形/長方形 186"/>
                <wp:cNvGraphicFramePr/>
                <a:graphic xmlns:a="http://schemas.openxmlformats.org/drawingml/2006/main">
                  <a:graphicData uri="http://schemas.microsoft.com/office/word/2010/wordprocessingShape">
                    <wps:wsp>
                      <wps:cNvSpPr/>
                      <wps:spPr>
                        <a:xfrm>
                          <a:off x="0" y="0"/>
                          <a:ext cx="771525" cy="1714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1E0A4F" id="正方形/長方形 186" o:spid="_x0000_s1026" style="position:absolute;left:0;text-align:left;margin-left:117.45pt;margin-top:219.3pt;width:60.75pt;height:13.5pt;z-index:251852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" filled="f" strokecolor="red" strokeweight="2pt">
                <w10:wrap anchorx="margin"/>
              </v:rect>
            </w:pict>
          </mc:Fallback>
        </mc:AlternateContent>
      </w:r>
      <w:r>
        <w:rPr>
          <w:noProof/>
        </w:rPr>
        <w:drawing>
          <wp:inline distT="0" distB="0" distL="0" distR="0" wp14:anchorId="5D3EE856" wp14:editId="486AB40B">
            <wp:extent cx="5400040" cy="3035935"/>
            <wp:effectExtent l="19050" t="19050" r="10160" b="12065"/>
            <wp:docPr id="185" name="図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5400040" cy="3035935"/>
                    </a:xfrm>
                    <a:prstGeom prst="rect">
                      <a:avLst/>
                    </a:prstGeom>
                    <a:ln>
                      <a:solidFill>
                        <a:schemeClr val="tx1"/>
                      </a:solidFill>
                    </a:ln>
                  </pic:spPr>
                </pic:pic>
              </a:graphicData>
            </a:graphic>
          </wp:inline>
        </w:drawing>
      </w:r>
    </w:p>
    <w:p w:rsidR="00C32CFE" w:rsidRPr="00C32CFE" w:rsidRDefault="00C32CFE" w:rsidP="00C32CFE">
      <w:pPr>
        <w:jc w:val="center"/>
      </w:pPr>
      <w:r w:rsidRPr="00CA1774">
        <w:rPr>
          <w:rFonts w:hint="eastAsia"/>
          <w:b/>
        </w:rPr>
        <w:t>Mail</w:t>
      </w:r>
      <w:r w:rsidRPr="00CA1774">
        <w:rPr>
          <w:b/>
        </w:rPr>
        <w:t xml:space="preserve"> </w:t>
      </w:r>
      <w:r w:rsidRPr="00CA1774">
        <w:rPr>
          <w:rFonts w:hint="eastAsia"/>
          <w:b/>
        </w:rPr>
        <w:t>Proxy</w:t>
      </w:r>
      <w:r w:rsidRPr="00CA1774">
        <w:rPr>
          <w:b/>
        </w:rPr>
        <w:t xml:space="preserve"> </w:t>
      </w:r>
      <w:r w:rsidRPr="00CA1774">
        <w:rPr>
          <w:rFonts w:hint="eastAsia"/>
          <w:b/>
        </w:rPr>
        <w:t>オプション設定</w:t>
      </w:r>
    </w:p>
    <w:p w:rsidR="00751D18" w:rsidRDefault="00751D18" w:rsidP="00751D18"/>
    <w:p w:rsidR="0001796E" w:rsidRDefault="00B911C3" w:rsidP="0001796E">
      <w:pPr>
        <w:rPr>
          <w:noProof/>
        </w:rPr>
      </w:pPr>
      <w:r w:rsidRPr="00B911C3">
        <w:rPr>
          <w:rFonts w:hint="eastAsia"/>
        </w:rPr>
        <w:t>以下のような設定画面が表示されます。</w:t>
      </w:r>
    </w:p>
    <w:p w:rsidR="005D3E8F" w:rsidRDefault="00E96541" w:rsidP="005D3E8F">
      <w:pPr>
        <w:jc w:val="center"/>
      </w:pPr>
      <w:r>
        <w:rPr>
          <w:noProof/>
        </w:rPr>
        <w:lastRenderedPageBreak/>
        <w:drawing>
          <wp:inline distT="0" distB="0" distL="0" distR="0" wp14:anchorId="35E557C3" wp14:editId="4F0FDBE3">
            <wp:extent cx="5400040" cy="3740150"/>
            <wp:effectExtent l="19050" t="19050" r="10160" b="12700"/>
            <wp:docPr id="187" name="図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28A0092B-C50C-407E-A947-70E740481C1C}">
                          <a14:useLocalDpi xmlns:a14="http://schemas.microsoft.com/office/drawing/2010/main" val="0"/>
                        </a:ext>
                      </a:extLst>
                    </a:blip>
                    <a:stretch>
                      <a:fillRect/>
                    </a:stretch>
                  </pic:blipFill>
                  <pic:spPr>
                    <a:xfrm>
                      <a:off x="0" y="0"/>
                      <a:ext cx="5400040" cy="3740150"/>
                    </a:xfrm>
                    <a:prstGeom prst="rect">
                      <a:avLst/>
                    </a:prstGeom>
                    <a:ln>
                      <a:solidFill>
                        <a:schemeClr val="tx1"/>
                      </a:solidFill>
                    </a:ln>
                  </pic:spPr>
                </pic:pic>
              </a:graphicData>
            </a:graphic>
          </wp:inline>
        </w:drawing>
      </w:r>
    </w:p>
    <w:p w:rsidR="00811E5F" w:rsidRPr="00811E5F" w:rsidRDefault="0001796E" w:rsidP="00811E5F">
      <w:pPr>
        <w:jc w:val="center"/>
      </w:pPr>
      <w:r w:rsidRPr="0001796E">
        <w:rPr>
          <w:rFonts w:hint="eastAsia"/>
          <w:b/>
        </w:rPr>
        <w:t>Web公開設定①</w:t>
      </w:r>
    </w:p>
    <w:p w:rsidR="0001796E" w:rsidRDefault="00E42CD2" w:rsidP="005D3E8F">
      <w:r>
        <w:rPr>
          <w:noProof/>
        </w:rPr>
        <mc:AlternateContent>
          <mc:Choice Requires="wps">
            <w:drawing>
              <wp:anchor distT="0" distB="0" distL="114300" distR="114300" simplePos="0" relativeHeight="251854848" behindDoc="0" locked="0" layoutInCell="1" allowOverlap="1" wp14:anchorId="147C14A2" wp14:editId="7730516E">
                <wp:simplePos x="0" y="0"/>
                <wp:positionH relativeFrom="margin">
                  <wp:posOffset>1910715</wp:posOffset>
                </wp:positionH>
                <wp:positionV relativeFrom="paragraph">
                  <wp:posOffset>3252470</wp:posOffset>
                </wp:positionV>
                <wp:extent cx="771525" cy="171450"/>
                <wp:effectExtent l="0" t="0" r="28575" b="19050"/>
                <wp:wrapNone/>
                <wp:docPr id="190" name="正方形/長方形 190"/>
                <wp:cNvGraphicFramePr/>
                <a:graphic xmlns:a="http://schemas.openxmlformats.org/drawingml/2006/main">
                  <a:graphicData uri="http://schemas.microsoft.com/office/word/2010/wordprocessingShape">
                    <wps:wsp>
                      <wps:cNvSpPr/>
                      <wps:spPr>
                        <a:xfrm>
                          <a:off x="0" y="0"/>
                          <a:ext cx="771525" cy="1714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93807C" id="正方形/長方形 190" o:spid="_x0000_s1026" style="position:absolute;left:0;text-align:left;margin-left:150.45pt;margin-top:256.1pt;width:60.75pt;height:13.5pt;z-index:251854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" filled="f" strokecolor="red" strokeweight="2pt">
                <w10:wrap anchorx="margin"/>
              </v:rect>
            </w:pict>
          </mc:Fallback>
        </mc:AlternateContent>
      </w:r>
      <w:r>
        <w:rPr>
          <w:noProof/>
        </w:rPr>
        <w:drawing>
          <wp:inline distT="0" distB="0" distL="0" distR="0" wp14:anchorId="127B2A0A" wp14:editId="4EC96F46">
            <wp:extent cx="5400040" cy="3432810"/>
            <wp:effectExtent l="19050" t="19050" r="10160" b="15240"/>
            <wp:docPr id="189" name="図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28A0092B-C50C-407E-A947-70E740481C1C}">
                          <a14:useLocalDpi xmlns:a14="http://schemas.microsoft.com/office/drawing/2010/main" val="0"/>
                        </a:ext>
                      </a:extLst>
                    </a:blip>
                    <a:stretch>
                      <a:fillRect/>
                    </a:stretch>
                  </pic:blipFill>
                  <pic:spPr>
                    <a:xfrm>
                      <a:off x="0" y="0"/>
                      <a:ext cx="5400040" cy="3432810"/>
                    </a:xfrm>
                    <a:prstGeom prst="rect">
                      <a:avLst/>
                    </a:prstGeom>
                    <a:ln>
                      <a:solidFill>
                        <a:schemeClr val="tx1"/>
                      </a:solidFill>
                    </a:ln>
                  </pic:spPr>
                </pic:pic>
              </a:graphicData>
            </a:graphic>
          </wp:inline>
        </w:drawing>
      </w:r>
    </w:p>
    <w:p w:rsidR="0001796E" w:rsidRPr="00751D18" w:rsidRDefault="0001796E" w:rsidP="0001796E">
      <w:pPr>
        <w:jc w:val="center"/>
      </w:pPr>
      <w:r w:rsidRPr="0001796E">
        <w:rPr>
          <w:rFonts w:hint="eastAsia"/>
          <w:b/>
        </w:rPr>
        <w:t>Web公開設定</w:t>
      </w:r>
      <w:r>
        <w:rPr>
          <w:rFonts w:hint="eastAsia"/>
          <w:b/>
        </w:rPr>
        <w:t>②</w:t>
      </w:r>
    </w:p>
    <w:p w:rsidR="00D528A6" w:rsidRDefault="00D528A6" w:rsidP="00187AB0"/>
    <w:p w:rsidR="00C57110" w:rsidRDefault="00187AB0" w:rsidP="00C57110">
      <w:r>
        <w:rPr>
          <w:rFonts w:hint="eastAsia"/>
        </w:rPr>
        <w:lastRenderedPageBreak/>
        <w:t>各設定項目については以下の通りです。</w:t>
      </w:r>
    </w:p>
    <w:tbl>
      <w:tblPr>
        <w:tblStyle w:val="af"/>
        <w:tblW w:w="8505" w:type="dxa"/>
        <w:jc w:val="center"/>
        <w:tblLook w:val="04A0" w:firstRow="1" w:lastRow="0" w:firstColumn="1" w:lastColumn="0" w:noHBand="0" w:noVBand="1"/>
      </w:tblPr>
      <w:tblGrid>
        <w:gridCol w:w="2978"/>
        <w:gridCol w:w="5527"/>
      </w:tblGrid>
      <w:tr w:rsidR="00E209AA" w:rsidRPr="000C3F3F" w:rsidTr="00937814">
        <w:trPr>
          <w:tblHeader/>
          <w:jc w:val="center"/>
        </w:trPr>
        <w:tc>
          <w:tcPr>
            <w:tcW w:w="2978" w:type="dxa"/>
            <w:shd w:val="clear" w:color="auto" w:fill="DAEEF3" w:themeFill="accent5" w:themeFillTint="33"/>
          </w:tcPr>
          <w:p w:rsidR="00E209AA" w:rsidRPr="000C3F3F" w:rsidRDefault="00E209AA" w:rsidP="00937814">
            <w:pPr>
              <w:rPr>
                <w:szCs w:val="24"/>
                <w:lang w:eastAsia="ar-SA"/>
              </w:rPr>
            </w:pPr>
            <w:r w:rsidRPr="000C3F3F">
              <w:rPr>
                <w:rFonts w:hint="eastAsia"/>
                <w:szCs w:val="24"/>
              </w:rPr>
              <w:t>項目名</w:t>
            </w:r>
          </w:p>
        </w:tc>
        <w:tc>
          <w:tcPr>
            <w:tcW w:w="5527" w:type="dxa"/>
            <w:shd w:val="clear" w:color="auto" w:fill="DAEEF3" w:themeFill="accent5" w:themeFillTint="33"/>
          </w:tcPr>
          <w:p w:rsidR="00E209AA" w:rsidRPr="000C3F3F" w:rsidRDefault="00E209AA" w:rsidP="00937814">
            <w:pPr>
              <w:rPr>
                <w:szCs w:val="24"/>
                <w:lang w:eastAsia="ar-SA"/>
              </w:rPr>
            </w:pPr>
            <w:r w:rsidRPr="000C3F3F">
              <w:rPr>
                <w:rFonts w:hint="eastAsia"/>
                <w:szCs w:val="24"/>
              </w:rPr>
              <w:t>説明</w:t>
            </w:r>
          </w:p>
        </w:tc>
      </w:tr>
      <w:tr w:rsidR="00E209AA" w:rsidRPr="000C3F3F" w:rsidTr="00937814">
        <w:trPr>
          <w:jc w:val="center"/>
        </w:trPr>
        <w:tc>
          <w:tcPr>
            <w:tcW w:w="2978" w:type="dxa"/>
          </w:tcPr>
          <w:p w:rsidR="00E209AA" w:rsidRPr="000C3F3F" w:rsidRDefault="00CC7E66" w:rsidP="00937814">
            <w:pPr>
              <w:rPr>
                <w:szCs w:val="24"/>
              </w:rPr>
            </w:pPr>
            <w:r>
              <w:rPr>
                <w:rFonts w:hint="eastAsia"/>
                <w:szCs w:val="24"/>
              </w:rPr>
              <w:t>ダウンロード回数制限</w:t>
            </w:r>
          </w:p>
        </w:tc>
        <w:tc>
          <w:tcPr>
            <w:tcW w:w="5527" w:type="dxa"/>
          </w:tcPr>
          <w:p w:rsidR="006620AF" w:rsidRPr="005B3A0F" w:rsidRDefault="003534E8" w:rsidP="00BE0D25">
            <w:pPr>
              <w:rPr>
                <w:szCs w:val="24"/>
              </w:rPr>
            </w:pPr>
            <w:r>
              <w:rPr>
                <w:rFonts w:hint="eastAsia"/>
                <w:szCs w:val="24"/>
              </w:rPr>
              <w:t>onで設定すると、</w:t>
            </w:r>
            <w:r w:rsidRPr="00CC7E66">
              <w:rPr>
                <w:rFonts w:hint="eastAsia"/>
                <w:szCs w:val="24"/>
              </w:rPr>
              <w:t>1ファイルあたりのダウンロード回数</w:t>
            </w:r>
            <w:r>
              <w:rPr>
                <w:rFonts w:hint="eastAsia"/>
                <w:szCs w:val="24"/>
              </w:rPr>
              <w:t>を制限することができ</w:t>
            </w:r>
            <w:r w:rsidR="006620AF">
              <w:rPr>
                <w:rFonts w:hint="eastAsia"/>
                <w:szCs w:val="24"/>
              </w:rPr>
              <w:t>ます。</w:t>
            </w:r>
          </w:p>
        </w:tc>
      </w:tr>
      <w:tr w:rsidR="00E209AA" w:rsidRPr="000C3F3F" w:rsidTr="00937814">
        <w:trPr>
          <w:jc w:val="center"/>
        </w:trPr>
        <w:tc>
          <w:tcPr>
            <w:tcW w:w="2978" w:type="dxa"/>
          </w:tcPr>
          <w:p w:rsidR="00E209AA" w:rsidRPr="000C3F3F" w:rsidRDefault="00CC7E66" w:rsidP="00937814">
            <w:pPr>
              <w:rPr>
                <w:szCs w:val="24"/>
                <w:lang w:eastAsia="ar-SA"/>
              </w:rPr>
            </w:pPr>
            <w:r w:rsidRPr="00CC7E66">
              <w:rPr>
                <w:rFonts w:hint="eastAsia"/>
                <w:szCs w:val="24"/>
              </w:rPr>
              <w:t>ダウンロード回数制限を強制する</w:t>
            </w:r>
          </w:p>
        </w:tc>
        <w:tc>
          <w:tcPr>
            <w:tcW w:w="5527" w:type="dxa"/>
          </w:tcPr>
          <w:p w:rsidR="00453171" w:rsidRDefault="00453171" w:rsidP="00836D7D">
            <w:r w:rsidRPr="00CC7E66">
              <w:rPr>
                <w:rFonts w:hint="eastAsia"/>
                <w:szCs w:val="24"/>
              </w:rPr>
              <w:t>ダウンロード回数制限を強制する</w:t>
            </w:r>
            <w:r>
              <w:rPr>
                <w:rFonts w:hint="eastAsia"/>
              </w:rPr>
              <w:t>どうかを設定します。</w:t>
            </w:r>
          </w:p>
          <w:p w:rsidR="006845FE" w:rsidRDefault="0037209D" w:rsidP="00836D7D">
            <w:r>
              <w:rPr>
                <w:rFonts w:hint="eastAsia"/>
              </w:rPr>
              <w:t>onで設定すると、</w:t>
            </w:r>
            <w:r w:rsidR="003534E8">
              <w:rPr>
                <w:rFonts w:hint="eastAsia"/>
              </w:rPr>
              <w:t>ユーザー</w:t>
            </w:r>
            <w:r w:rsidR="00836D7D">
              <w:rPr>
                <w:rFonts w:hint="eastAsia"/>
              </w:rPr>
              <w:t>登録/更新、</w:t>
            </w:r>
            <w:r w:rsidR="003534E8">
              <w:rPr>
                <w:rFonts w:hint="eastAsia"/>
              </w:rPr>
              <w:t>プライマリグループ</w:t>
            </w:r>
            <w:r w:rsidR="00836D7D">
              <w:rPr>
                <w:rFonts w:hint="eastAsia"/>
              </w:rPr>
              <w:t>作成/更新から</w:t>
            </w:r>
            <w:r w:rsidR="003534E8">
              <w:rPr>
                <w:rFonts w:hint="eastAsia"/>
              </w:rPr>
              <w:t>Mail Proxy設定を行う際に</w:t>
            </w:r>
            <w:r w:rsidR="006620AF">
              <w:rPr>
                <w:rFonts w:hint="eastAsia"/>
              </w:rPr>
              <w:t>設定項目「</w:t>
            </w:r>
            <w:r w:rsidR="006620AF">
              <w:rPr>
                <w:rFonts w:hint="eastAsia"/>
                <w:szCs w:val="24"/>
              </w:rPr>
              <w:t>ダウンロード回数制限</w:t>
            </w:r>
            <w:r w:rsidR="006620AF">
              <w:rPr>
                <w:rFonts w:hint="eastAsia"/>
              </w:rPr>
              <w:t>」がonで固定となり</w:t>
            </w:r>
            <w:r w:rsidR="00836D7D">
              <w:rPr>
                <w:rFonts w:hint="eastAsia"/>
              </w:rPr>
              <w:t>ます。</w:t>
            </w:r>
          </w:p>
          <w:p w:rsidR="0037209D" w:rsidRPr="00CC7E66" w:rsidRDefault="006845FE" w:rsidP="00836D7D">
            <w:pPr>
              <w:rPr>
                <w:szCs w:val="24"/>
              </w:rPr>
            </w:pPr>
            <w:r>
              <w:rPr>
                <w:rFonts w:hint="eastAsia"/>
              </w:rPr>
              <w:t>※本項目は「</w:t>
            </w:r>
            <w:r>
              <w:rPr>
                <w:rFonts w:hint="eastAsia"/>
                <w:szCs w:val="24"/>
              </w:rPr>
              <w:t>ダウンロード回数制限」がonの場合のみ設定可能です。</w:t>
            </w:r>
          </w:p>
        </w:tc>
      </w:tr>
      <w:tr w:rsidR="00E209AA" w:rsidRPr="000C3F3F" w:rsidTr="00937814">
        <w:trPr>
          <w:jc w:val="center"/>
        </w:trPr>
        <w:tc>
          <w:tcPr>
            <w:tcW w:w="2978" w:type="dxa"/>
          </w:tcPr>
          <w:p w:rsidR="00E209AA" w:rsidRPr="000C3F3F" w:rsidRDefault="00572A8C" w:rsidP="00937814">
            <w:pPr>
              <w:rPr>
                <w:szCs w:val="24"/>
                <w:lang w:eastAsia="ar-SA"/>
              </w:rPr>
            </w:pPr>
            <w:r w:rsidRPr="00CC7E66">
              <w:rPr>
                <w:rFonts w:hint="eastAsia"/>
                <w:szCs w:val="24"/>
              </w:rPr>
              <w:t>公開期限</w:t>
            </w:r>
          </w:p>
        </w:tc>
        <w:tc>
          <w:tcPr>
            <w:tcW w:w="5527" w:type="dxa"/>
          </w:tcPr>
          <w:p w:rsidR="004F1D4E" w:rsidRDefault="004F1D4E" w:rsidP="004F1D4E">
            <w:pPr>
              <w:rPr>
                <w:szCs w:val="24"/>
              </w:rPr>
            </w:pPr>
            <w:r w:rsidRPr="00F35B0A">
              <w:rPr>
                <w:szCs w:val="24"/>
              </w:rPr>
              <w:t>o</w:t>
            </w:r>
            <w:r w:rsidRPr="00F35B0A">
              <w:rPr>
                <w:rFonts w:hint="eastAsia"/>
                <w:szCs w:val="24"/>
              </w:rPr>
              <w:t>n</w:t>
            </w:r>
            <w:r>
              <w:rPr>
                <w:rFonts w:hint="eastAsia"/>
                <w:szCs w:val="24"/>
              </w:rPr>
              <w:t>で設定すると、ダウンロードURLの公開期限を設定することができます。</w:t>
            </w:r>
          </w:p>
          <w:p w:rsidR="00E209AA" w:rsidRPr="00F13EA4" w:rsidRDefault="004F1D4E" w:rsidP="004F1D4E">
            <w:r w:rsidRPr="004F1D4E">
              <w:rPr>
                <w:rFonts w:hint="eastAsia"/>
                <w:szCs w:val="24"/>
              </w:rPr>
              <w:t>※ダウンロード</w:t>
            </w:r>
            <w:r w:rsidRPr="004F1D4E">
              <w:rPr>
                <w:szCs w:val="24"/>
              </w:rPr>
              <w:t>URLが生成されてから本項目で指定した日数(現在日含む)後の日付が公開期限となります。</w:t>
            </w:r>
          </w:p>
        </w:tc>
      </w:tr>
      <w:tr w:rsidR="00E209AA" w:rsidRPr="000C3F3F" w:rsidTr="00937814">
        <w:trPr>
          <w:jc w:val="center"/>
        </w:trPr>
        <w:tc>
          <w:tcPr>
            <w:tcW w:w="2978" w:type="dxa"/>
          </w:tcPr>
          <w:p w:rsidR="00E209AA" w:rsidRPr="000C3F3F" w:rsidRDefault="006A4631" w:rsidP="00937814">
            <w:pPr>
              <w:rPr>
                <w:szCs w:val="24"/>
                <w:lang w:eastAsia="ar-SA"/>
              </w:rPr>
            </w:pPr>
            <w:r w:rsidRPr="00CC7E66">
              <w:rPr>
                <w:rFonts w:hint="eastAsia"/>
                <w:szCs w:val="24"/>
              </w:rPr>
              <w:t>公開期限を強制する</w:t>
            </w:r>
          </w:p>
        </w:tc>
        <w:tc>
          <w:tcPr>
            <w:tcW w:w="5527" w:type="dxa"/>
          </w:tcPr>
          <w:p w:rsidR="00453171" w:rsidRDefault="00453171" w:rsidP="0036288A">
            <w:r>
              <w:rPr>
                <w:rFonts w:hint="eastAsia"/>
                <w:szCs w:val="24"/>
              </w:rPr>
              <w:t>公開期限</w:t>
            </w:r>
            <w:r w:rsidRPr="00CC7E66">
              <w:rPr>
                <w:rFonts w:hint="eastAsia"/>
                <w:szCs w:val="24"/>
              </w:rPr>
              <w:t>を強制する</w:t>
            </w:r>
            <w:r>
              <w:rPr>
                <w:rFonts w:hint="eastAsia"/>
              </w:rPr>
              <w:t>どうかを設定します。</w:t>
            </w:r>
          </w:p>
          <w:p w:rsidR="0036288A" w:rsidRDefault="00937814" w:rsidP="0036288A">
            <w:r>
              <w:rPr>
                <w:rFonts w:hint="eastAsia"/>
              </w:rPr>
              <w:t>onで設定すると、ユーザー登録/更新、プライマリグループ作成/更新からMail Proxy設定を行う際に設定項目「公開期限」がonで固定となります。</w:t>
            </w:r>
          </w:p>
          <w:p w:rsidR="006845FE" w:rsidRPr="007F5989" w:rsidRDefault="006845FE" w:rsidP="0036288A">
            <w:r>
              <w:rPr>
                <w:rFonts w:hint="eastAsia"/>
              </w:rPr>
              <w:t>※本項目は「</w:t>
            </w:r>
            <w:r w:rsidRPr="00CC7E66">
              <w:rPr>
                <w:rFonts w:hint="eastAsia"/>
                <w:szCs w:val="24"/>
              </w:rPr>
              <w:t>公開期限</w:t>
            </w:r>
            <w:r>
              <w:rPr>
                <w:rFonts w:hint="eastAsia"/>
                <w:szCs w:val="24"/>
              </w:rPr>
              <w:t>」がonの場合のみ設定可能です。</w:t>
            </w:r>
          </w:p>
        </w:tc>
      </w:tr>
      <w:tr w:rsidR="00E209AA" w:rsidRPr="000C3F3F" w:rsidTr="00937814">
        <w:trPr>
          <w:jc w:val="center"/>
        </w:trPr>
        <w:tc>
          <w:tcPr>
            <w:tcW w:w="2978" w:type="dxa"/>
          </w:tcPr>
          <w:p w:rsidR="00E209AA" w:rsidRPr="000C3F3F" w:rsidRDefault="00894B7A" w:rsidP="00937814">
            <w:pPr>
              <w:rPr>
                <w:szCs w:val="24"/>
                <w:lang w:eastAsia="ar-SA"/>
              </w:rPr>
            </w:pPr>
            <w:r w:rsidRPr="00CC7E66">
              <w:rPr>
                <w:rFonts w:hint="eastAsia"/>
                <w:szCs w:val="24"/>
              </w:rPr>
              <w:t>時限フォルダ設定</w:t>
            </w:r>
          </w:p>
        </w:tc>
        <w:tc>
          <w:tcPr>
            <w:tcW w:w="5527" w:type="dxa"/>
          </w:tcPr>
          <w:p w:rsidR="00C92EA5" w:rsidRDefault="004119F6" w:rsidP="001D17D3">
            <w:r>
              <w:rPr>
                <w:rFonts w:hint="eastAsia"/>
              </w:rPr>
              <w:t>onで設定</w:t>
            </w:r>
            <w:r w:rsidR="00E54D05">
              <w:rPr>
                <w:rFonts w:hint="eastAsia"/>
              </w:rPr>
              <w:t>すると、</w:t>
            </w:r>
            <w:r w:rsidR="009B7175">
              <w:rPr>
                <w:rFonts w:hint="eastAsia"/>
              </w:rPr>
              <w:t>Mail Proxyにより</w:t>
            </w:r>
            <w:r w:rsidR="008D33F6">
              <w:rPr>
                <w:rFonts w:hint="eastAsia"/>
              </w:rPr>
              <w:t>分離された</w:t>
            </w:r>
            <w:r w:rsidR="00C32EF9" w:rsidRPr="00C90BAA">
              <w:rPr>
                <w:rFonts w:hint="eastAsia"/>
                <w:szCs w:val="24"/>
              </w:rPr>
              <w:t>添付ファイル</w:t>
            </w:r>
            <w:r w:rsidR="00C32EF9">
              <w:rPr>
                <w:rFonts w:hint="eastAsia"/>
                <w:szCs w:val="24"/>
              </w:rPr>
              <w:t>が</w:t>
            </w:r>
            <w:r w:rsidR="00C32EF9" w:rsidRPr="00C90BAA">
              <w:rPr>
                <w:rFonts w:hint="eastAsia"/>
                <w:szCs w:val="24"/>
              </w:rPr>
              <w:t>格納</w:t>
            </w:r>
            <w:r w:rsidR="00C32EF9">
              <w:rPr>
                <w:rFonts w:hint="eastAsia"/>
                <w:szCs w:val="24"/>
              </w:rPr>
              <w:t>される</w:t>
            </w:r>
            <w:r w:rsidR="00C32EF9">
              <w:rPr>
                <w:rFonts w:hint="eastAsia"/>
              </w:rPr>
              <w:t>日時フォルダ</w:t>
            </w:r>
            <w:r w:rsidR="00C32EF9">
              <w:lastRenderedPageBreak/>
              <w:t>(</w:t>
            </w:r>
            <w:r w:rsidR="00C32EF9" w:rsidRPr="00AC6CF6">
              <w:t>YYYYMMDDHHMISS</w:t>
            </w:r>
            <w:r w:rsidR="00C32EF9">
              <w:t>)</w:t>
            </w:r>
            <w:r w:rsidR="00C32EF9">
              <w:rPr>
                <w:rFonts w:hint="eastAsia"/>
              </w:rPr>
              <w:t>が指定した日数で削除されるようになります。</w:t>
            </w:r>
          </w:p>
          <w:p w:rsidR="00E47A8A" w:rsidRPr="00305FF7" w:rsidRDefault="00C92EA5" w:rsidP="001D17D3">
            <w:pPr>
              <w:rPr>
                <w:szCs w:val="24"/>
              </w:rPr>
            </w:pPr>
            <w:r>
              <w:rPr>
                <w:rFonts w:hint="eastAsia"/>
              </w:rPr>
              <w:t>※</w:t>
            </w:r>
            <w:r w:rsidR="001D17D3">
              <w:rPr>
                <w:rFonts w:hint="eastAsia"/>
              </w:rPr>
              <w:t>日時フォルダ</w:t>
            </w:r>
            <w:r w:rsidR="001D17D3" w:rsidRPr="00307B08">
              <w:rPr>
                <w:szCs w:val="24"/>
              </w:rPr>
              <w:t>が生成された日から指定した日数(現在日含む)後の日付</w:t>
            </w:r>
            <w:r w:rsidR="001D17D3">
              <w:rPr>
                <w:rFonts w:hint="eastAsia"/>
              </w:rPr>
              <w:t>が</w:t>
            </w:r>
            <w:r w:rsidR="00C32EF9" w:rsidRPr="00CC7E66">
              <w:rPr>
                <w:rFonts w:hint="eastAsia"/>
                <w:szCs w:val="24"/>
              </w:rPr>
              <w:t>削除</w:t>
            </w:r>
            <w:r w:rsidR="00C32EF9">
              <w:rPr>
                <w:rFonts w:hint="eastAsia"/>
                <w:szCs w:val="24"/>
              </w:rPr>
              <w:t>日付</w:t>
            </w:r>
            <w:r w:rsidR="00C32EF9">
              <w:rPr>
                <w:rFonts w:hint="eastAsia"/>
              </w:rPr>
              <w:t>となります。</w:t>
            </w:r>
          </w:p>
        </w:tc>
      </w:tr>
      <w:tr w:rsidR="00E209AA" w:rsidRPr="000C3F3F" w:rsidTr="00937814">
        <w:trPr>
          <w:jc w:val="center"/>
        </w:trPr>
        <w:tc>
          <w:tcPr>
            <w:tcW w:w="2978" w:type="dxa"/>
          </w:tcPr>
          <w:p w:rsidR="00E209AA" w:rsidRPr="000C3F3F" w:rsidRDefault="00E6209B" w:rsidP="00937814">
            <w:pPr>
              <w:rPr>
                <w:szCs w:val="24"/>
                <w:lang w:eastAsia="ar-SA"/>
              </w:rPr>
            </w:pPr>
            <w:r w:rsidRPr="00CC7E66">
              <w:rPr>
                <w:rFonts w:hint="eastAsia"/>
                <w:szCs w:val="24"/>
              </w:rPr>
              <w:lastRenderedPageBreak/>
              <w:t>時限フォルダ設定を強制する</w:t>
            </w:r>
          </w:p>
        </w:tc>
        <w:tc>
          <w:tcPr>
            <w:tcW w:w="5527" w:type="dxa"/>
          </w:tcPr>
          <w:p w:rsidR="00453171" w:rsidRDefault="00453171" w:rsidP="00DE3DE4">
            <w:pPr>
              <w:rPr>
                <w:szCs w:val="24"/>
              </w:rPr>
            </w:pPr>
            <w:r>
              <w:rPr>
                <w:rFonts w:hint="eastAsia"/>
                <w:szCs w:val="24"/>
              </w:rPr>
              <w:t>時限フォルダ</w:t>
            </w:r>
            <w:r w:rsidRPr="00CC7E66">
              <w:rPr>
                <w:rFonts w:hint="eastAsia"/>
                <w:szCs w:val="24"/>
              </w:rPr>
              <w:t>を強制する</w:t>
            </w:r>
            <w:r>
              <w:rPr>
                <w:rFonts w:hint="eastAsia"/>
              </w:rPr>
              <w:t>どうかを設定します。</w:t>
            </w:r>
          </w:p>
          <w:p w:rsidR="00E6209B" w:rsidRDefault="00DE3DE4" w:rsidP="00DE3DE4">
            <w:r>
              <w:rPr>
                <w:rFonts w:hint="eastAsia"/>
                <w:szCs w:val="24"/>
              </w:rPr>
              <w:t>onで設定すると、</w:t>
            </w:r>
            <w:r>
              <w:rPr>
                <w:rFonts w:hint="eastAsia"/>
              </w:rPr>
              <w:t>ユーザー登録/更新、プライマリグループ作成/更新からMail Proxy設定を行う際に設定項目「</w:t>
            </w:r>
            <w:r w:rsidRPr="00CC7E66">
              <w:rPr>
                <w:rFonts w:hint="eastAsia"/>
                <w:szCs w:val="24"/>
              </w:rPr>
              <w:t>時限フォルダ設定</w:t>
            </w:r>
            <w:r>
              <w:rPr>
                <w:rFonts w:hint="eastAsia"/>
              </w:rPr>
              <w:t>」がonで固定となります。</w:t>
            </w:r>
          </w:p>
          <w:p w:rsidR="00E24255" w:rsidRPr="005D7952" w:rsidRDefault="00E24255" w:rsidP="00DE3DE4">
            <w:pPr>
              <w:rPr>
                <w:szCs w:val="24"/>
              </w:rPr>
            </w:pPr>
            <w:r>
              <w:rPr>
                <w:rFonts w:hint="eastAsia"/>
              </w:rPr>
              <w:t>※本項目は「</w:t>
            </w:r>
            <w:r w:rsidRPr="00CC7E66">
              <w:rPr>
                <w:rFonts w:hint="eastAsia"/>
                <w:szCs w:val="24"/>
              </w:rPr>
              <w:t>時限フォルダ設定</w:t>
            </w:r>
            <w:r>
              <w:rPr>
                <w:rFonts w:hint="eastAsia"/>
                <w:szCs w:val="24"/>
              </w:rPr>
              <w:t>」がonの場合のみ設定可能です。</w:t>
            </w:r>
          </w:p>
        </w:tc>
      </w:tr>
      <w:tr w:rsidR="00E209AA" w:rsidRPr="000C3F3F" w:rsidTr="00937814">
        <w:trPr>
          <w:jc w:val="center"/>
        </w:trPr>
        <w:tc>
          <w:tcPr>
            <w:tcW w:w="2978" w:type="dxa"/>
          </w:tcPr>
          <w:p w:rsidR="00E209AA" w:rsidRPr="000C3F3F" w:rsidRDefault="00FA5611" w:rsidP="00937814">
            <w:pPr>
              <w:rPr>
                <w:szCs w:val="24"/>
                <w:lang w:eastAsia="ar-SA"/>
              </w:rPr>
            </w:pPr>
            <w:r w:rsidRPr="00CC7E66">
              <w:rPr>
                <w:rFonts w:hint="eastAsia"/>
                <w:szCs w:val="24"/>
              </w:rPr>
              <w:t>公開パスワード</w:t>
            </w:r>
            <w:r w:rsidR="00381925">
              <w:rPr>
                <w:rFonts w:hint="eastAsia"/>
                <w:szCs w:val="24"/>
              </w:rPr>
              <w:t>(※</w:t>
            </w:r>
            <w:r w:rsidR="00373630">
              <w:rPr>
                <w:rFonts w:hint="eastAsia"/>
                <w:szCs w:val="24"/>
              </w:rPr>
              <w:t>1</w:t>
            </w:r>
            <w:r w:rsidR="00381925">
              <w:rPr>
                <w:rFonts w:hint="eastAsia"/>
                <w:szCs w:val="24"/>
              </w:rPr>
              <w:t>)</w:t>
            </w:r>
          </w:p>
        </w:tc>
        <w:tc>
          <w:tcPr>
            <w:tcW w:w="5527" w:type="dxa"/>
          </w:tcPr>
          <w:p w:rsidR="00E209AA" w:rsidRPr="005D7952" w:rsidRDefault="00D2211F" w:rsidP="00454290">
            <w:pPr>
              <w:rPr>
                <w:szCs w:val="24"/>
              </w:rPr>
            </w:pPr>
            <w:r>
              <w:rPr>
                <w:rFonts w:hint="eastAsia"/>
                <w:szCs w:val="24"/>
              </w:rPr>
              <w:t>onで設定すると、</w:t>
            </w:r>
            <w:r w:rsidR="00E47A8A">
              <w:rPr>
                <w:rFonts w:hint="eastAsia"/>
                <w:kern w:val="0"/>
              </w:rPr>
              <w:t>ダウンロードURL</w:t>
            </w:r>
            <w:r w:rsidRPr="00D2211F">
              <w:rPr>
                <w:szCs w:val="24"/>
              </w:rPr>
              <w:t>へのアクセス</w:t>
            </w:r>
            <w:r w:rsidR="00E47A8A">
              <w:rPr>
                <w:rFonts w:hint="eastAsia"/>
                <w:szCs w:val="24"/>
              </w:rPr>
              <w:t>時に</w:t>
            </w:r>
            <w:r w:rsidRPr="00D2211F">
              <w:rPr>
                <w:szCs w:val="24"/>
              </w:rPr>
              <w:t>パスワード</w:t>
            </w:r>
            <w:r w:rsidR="00E47A8A">
              <w:rPr>
                <w:rFonts w:hint="eastAsia"/>
                <w:szCs w:val="24"/>
              </w:rPr>
              <w:t>認証が</w:t>
            </w:r>
            <w:r w:rsidRPr="00D2211F">
              <w:rPr>
                <w:szCs w:val="24"/>
              </w:rPr>
              <w:t>必要</w:t>
            </w:r>
            <w:r w:rsidR="00E47A8A">
              <w:rPr>
                <w:rFonts w:hint="eastAsia"/>
                <w:szCs w:val="24"/>
              </w:rPr>
              <w:t>と</w:t>
            </w:r>
            <w:r w:rsidRPr="00D2211F">
              <w:rPr>
                <w:szCs w:val="24"/>
              </w:rPr>
              <w:t>なります。</w:t>
            </w:r>
          </w:p>
        </w:tc>
      </w:tr>
      <w:tr w:rsidR="00D57CF0" w:rsidRPr="000C3F3F" w:rsidTr="00937814">
        <w:trPr>
          <w:jc w:val="center"/>
        </w:trPr>
        <w:tc>
          <w:tcPr>
            <w:tcW w:w="2978" w:type="dxa"/>
          </w:tcPr>
          <w:p w:rsidR="00D57CF0" w:rsidRPr="00CC7E66" w:rsidRDefault="00D57CF0" w:rsidP="00937814">
            <w:pPr>
              <w:rPr>
                <w:szCs w:val="24"/>
              </w:rPr>
            </w:pPr>
            <w:r w:rsidRPr="00CC7E66">
              <w:rPr>
                <w:rFonts w:hint="eastAsia"/>
                <w:szCs w:val="24"/>
              </w:rPr>
              <w:t>ランダムパスワードを強制する</w:t>
            </w:r>
          </w:p>
        </w:tc>
        <w:tc>
          <w:tcPr>
            <w:tcW w:w="5527" w:type="dxa"/>
          </w:tcPr>
          <w:p w:rsidR="00453171" w:rsidRDefault="00453171" w:rsidP="00DE08F3">
            <w:r w:rsidRPr="00CC7E66">
              <w:rPr>
                <w:rFonts w:hint="eastAsia"/>
                <w:szCs w:val="24"/>
              </w:rPr>
              <w:t>ランダムパスワードを強制する</w:t>
            </w:r>
            <w:r>
              <w:rPr>
                <w:rFonts w:hint="eastAsia"/>
              </w:rPr>
              <w:t>どうかを設定します。</w:t>
            </w:r>
          </w:p>
          <w:p w:rsidR="006845FE" w:rsidRDefault="006845FE" w:rsidP="00DE08F3">
            <w:pPr>
              <w:rPr>
                <w:szCs w:val="24"/>
              </w:rPr>
            </w:pPr>
            <w:r>
              <w:rPr>
                <w:rFonts w:hint="eastAsia"/>
                <w:szCs w:val="24"/>
              </w:rPr>
              <w:t>onで設定すると、</w:t>
            </w:r>
            <w:r w:rsidR="00453171">
              <w:rPr>
                <w:rFonts w:hint="eastAsia"/>
              </w:rPr>
              <w:t>ユーザー登録/更新、プライマリグループ作成/更新からMail Proxy設定を行う際に設定項目「ランダム」で固定となり</w:t>
            </w:r>
            <w:r w:rsidR="004243AE">
              <w:rPr>
                <w:rFonts w:hint="eastAsia"/>
              </w:rPr>
              <w:t>、ユーザーのMail Proxy設定で「固定パスワード」を設定することができなくなります。</w:t>
            </w:r>
          </w:p>
          <w:p w:rsidR="00BC6D38" w:rsidRDefault="00BC6D38" w:rsidP="00DE08F3">
            <w:r>
              <w:rPr>
                <w:rFonts w:hint="eastAsia"/>
              </w:rPr>
              <w:t>※本項目は「</w:t>
            </w:r>
            <w:r w:rsidRPr="00CC7E66">
              <w:rPr>
                <w:rFonts w:hint="eastAsia"/>
                <w:szCs w:val="24"/>
              </w:rPr>
              <w:t>公開パスワード</w:t>
            </w:r>
            <w:r>
              <w:rPr>
                <w:rFonts w:hint="eastAsia"/>
                <w:szCs w:val="24"/>
              </w:rPr>
              <w:t>」がonの場合のみ設定可能です。</w:t>
            </w:r>
          </w:p>
        </w:tc>
      </w:tr>
      <w:tr w:rsidR="00CE5768" w:rsidRPr="000C3F3F" w:rsidTr="00937814">
        <w:trPr>
          <w:jc w:val="center"/>
        </w:trPr>
        <w:tc>
          <w:tcPr>
            <w:tcW w:w="2978" w:type="dxa"/>
          </w:tcPr>
          <w:p w:rsidR="00CE5768" w:rsidRPr="00CC7E66" w:rsidRDefault="00CE5768" w:rsidP="00CE5768">
            <w:pPr>
              <w:rPr>
                <w:szCs w:val="24"/>
              </w:rPr>
            </w:pPr>
            <w:r w:rsidRPr="00CC7E66">
              <w:rPr>
                <w:rFonts w:hint="eastAsia"/>
                <w:szCs w:val="24"/>
              </w:rPr>
              <w:t>公開パスワードを強制する</w:t>
            </w:r>
          </w:p>
        </w:tc>
        <w:tc>
          <w:tcPr>
            <w:tcW w:w="5527" w:type="dxa"/>
          </w:tcPr>
          <w:p w:rsidR="00A60718" w:rsidRDefault="00C04209" w:rsidP="00CE5768">
            <w:r>
              <w:rPr>
                <w:rFonts w:hint="eastAsia"/>
              </w:rPr>
              <w:t>公開パスワードを強制するかどうかを設定します。</w:t>
            </w:r>
          </w:p>
          <w:p w:rsidR="00A60718" w:rsidRDefault="00A60718" w:rsidP="00CE5768">
            <w:r>
              <w:rPr>
                <w:rFonts w:hint="eastAsia"/>
                <w:szCs w:val="24"/>
              </w:rPr>
              <w:t>onで設定すると、</w:t>
            </w:r>
            <w:r>
              <w:rPr>
                <w:rFonts w:hint="eastAsia"/>
              </w:rPr>
              <w:t>ユーザー登録/更新、プライマリグループ作成/更新からMail Proxy設定を行う</w:t>
            </w:r>
            <w:r>
              <w:rPr>
                <w:rFonts w:hint="eastAsia"/>
              </w:rPr>
              <w:lastRenderedPageBreak/>
              <w:t>際に設定項目「</w:t>
            </w:r>
            <w:r w:rsidRPr="00CC7E66">
              <w:rPr>
                <w:rFonts w:hint="eastAsia"/>
                <w:szCs w:val="24"/>
              </w:rPr>
              <w:t>公開パスワード</w:t>
            </w:r>
            <w:r>
              <w:rPr>
                <w:rFonts w:hint="eastAsia"/>
              </w:rPr>
              <w:t>」がonで固定となります。</w:t>
            </w:r>
          </w:p>
          <w:p w:rsidR="00BC6D38" w:rsidRPr="00CC7E66" w:rsidRDefault="00BC6D38" w:rsidP="00CE5768">
            <w:pPr>
              <w:rPr>
                <w:szCs w:val="24"/>
              </w:rPr>
            </w:pPr>
            <w:r>
              <w:rPr>
                <w:rFonts w:hint="eastAsia"/>
              </w:rPr>
              <w:t>※本項目は「</w:t>
            </w:r>
            <w:r w:rsidRPr="00CC7E66">
              <w:rPr>
                <w:rFonts w:hint="eastAsia"/>
                <w:szCs w:val="24"/>
              </w:rPr>
              <w:t>公開パスワード</w:t>
            </w:r>
            <w:r>
              <w:rPr>
                <w:rFonts w:hint="eastAsia"/>
                <w:szCs w:val="24"/>
              </w:rPr>
              <w:t>」がonの場合のみ設定可能です。</w:t>
            </w:r>
          </w:p>
        </w:tc>
      </w:tr>
      <w:tr w:rsidR="00CC7E66" w:rsidRPr="000C3F3F" w:rsidTr="00937814">
        <w:trPr>
          <w:jc w:val="center"/>
        </w:trPr>
        <w:tc>
          <w:tcPr>
            <w:tcW w:w="2978" w:type="dxa"/>
          </w:tcPr>
          <w:p w:rsidR="00CC7E66" w:rsidRPr="000C3F3F" w:rsidRDefault="00374E12" w:rsidP="00937814">
            <w:pPr>
              <w:rPr>
                <w:szCs w:val="24"/>
                <w:lang w:eastAsia="ar-SA"/>
              </w:rPr>
            </w:pPr>
            <w:r w:rsidRPr="00CC7E66">
              <w:rPr>
                <w:rFonts w:hint="eastAsia"/>
                <w:szCs w:val="24"/>
              </w:rPr>
              <w:lastRenderedPageBreak/>
              <w:t>メール認証を利用する</w:t>
            </w:r>
            <w:r>
              <w:rPr>
                <w:rFonts w:hint="eastAsia"/>
                <w:szCs w:val="24"/>
              </w:rPr>
              <w:t>(※</w:t>
            </w:r>
            <w:r w:rsidR="00373630">
              <w:rPr>
                <w:rFonts w:hint="eastAsia"/>
                <w:szCs w:val="24"/>
              </w:rPr>
              <w:t>1</w:t>
            </w:r>
            <w:r>
              <w:rPr>
                <w:rFonts w:hint="eastAsia"/>
                <w:szCs w:val="24"/>
              </w:rPr>
              <w:t>)</w:t>
            </w:r>
          </w:p>
        </w:tc>
        <w:tc>
          <w:tcPr>
            <w:tcW w:w="5527" w:type="dxa"/>
          </w:tcPr>
          <w:p w:rsidR="00CC7E66" w:rsidRPr="004A204F" w:rsidRDefault="008C0003" w:rsidP="00374E12">
            <w:pPr>
              <w:rPr>
                <w:szCs w:val="24"/>
              </w:rPr>
            </w:pPr>
            <w:r w:rsidRPr="00CC7E66">
              <w:rPr>
                <w:szCs w:val="24"/>
              </w:rPr>
              <w:t>o</w:t>
            </w:r>
            <w:r w:rsidRPr="00CC7E66">
              <w:rPr>
                <w:rFonts w:hint="eastAsia"/>
                <w:szCs w:val="24"/>
              </w:rPr>
              <w:t>n</w:t>
            </w:r>
            <w:r w:rsidR="00FB61C2">
              <w:rPr>
                <w:rFonts w:hint="eastAsia"/>
                <w:szCs w:val="24"/>
              </w:rPr>
              <w:t>で設定</w:t>
            </w:r>
            <w:r w:rsidRPr="00CC7E66">
              <w:rPr>
                <w:rFonts w:hint="eastAsia"/>
                <w:szCs w:val="24"/>
              </w:rPr>
              <w:t>すると、</w:t>
            </w:r>
            <w:r w:rsidR="00FB61C2">
              <w:rPr>
                <w:rFonts w:hint="eastAsia"/>
                <w:szCs w:val="24"/>
              </w:rPr>
              <w:t>ダウンロードURLへのアクセス時に</w:t>
            </w:r>
            <w:r w:rsidRPr="00CC7E66">
              <w:rPr>
                <w:rFonts w:hint="eastAsia"/>
                <w:szCs w:val="24"/>
              </w:rPr>
              <w:t>メールアドレス</w:t>
            </w:r>
            <w:r w:rsidR="00FB61C2">
              <w:rPr>
                <w:rFonts w:hint="eastAsia"/>
                <w:szCs w:val="24"/>
              </w:rPr>
              <w:t>による認証が必要となります。</w:t>
            </w:r>
            <w:r w:rsidR="00DF032D">
              <w:rPr>
                <w:rFonts w:hint="eastAsia"/>
                <w:szCs w:val="24"/>
              </w:rPr>
              <w:t>入力した</w:t>
            </w:r>
            <w:r w:rsidR="00FB61C2" w:rsidRPr="00CC7E66">
              <w:rPr>
                <w:rFonts w:hint="eastAsia"/>
                <w:szCs w:val="24"/>
              </w:rPr>
              <w:t>メールアドレス</w:t>
            </w:r>
            <w:r w:rsidR="00FB61C2">
              <w:rPr>
                <w:rFonts w:hint="eastAsia"/>
                <w:szCs w:val="24"/>
              </w:rPr>
              <w:t>に対し送信されるパスワード</w:t>
            </w:r>
            <w:r w:rsidR="00DF032D">
              <w:rPr>
                <w:rFonts w:hint="eastAsia"/>
                <w:szCs w:val="24"/>
              </w:rPr>
              <w:t>による</w:t>
            </w:r>
            <w:r w:rsidR="00FB61C2">
              <w:rPr>
                <w:rFonts w:hint="eastAsia"/>
                <w:szCs w:val="24"/>
              </w:rPr>
              <w:t>認証が成功する</w:t>
            </w:r>
            <w:r w:rsidR="00DF032D">
              <w:rPr>
                <w:rFonts w:hint="eastAsia"/>
                <w:szCs w:val="24"/>
              </w:rPr>
              <w:t>ことで</w:t>
            </w:r>
            <w:r w:rsidRPr="00CC7E66">
              <w:rPr>
                <w:rFonts w:hint="eastAsia"/>
                <w:szCs w:val="24"/>
              </w:rPr>
              <w:t>ファイルをダウンロード</w:t>
            </w:r>
            <w:r w:rsidR="00CE4428">
              <w:rPr>
                <w:rFonts w:hint="eastAsia"/>
                <w:szCs w:val="24"/>
              </w:rPr>
              <w:t>することが</w:t>
            </w:r>
            <w:r w:rsidR="00DF032D">
              <w:rPr>
                <w:rFonts w:hint="eastAsia"/>
                <w:szCs w:val="24"/>
              </w:rPr>
              <w:t>できるようになります。</w:t>
            </w:r>
          </w:p>
        </w:tc>
      </w:tr>
      <w:tr w:rsidR="00CC7E66" w:rsidRPr="000C3F3F" w:rsidTr="00937814">
        <w:trPr>
          <w:jc w:val="center"/>
        </w:trPr>
        <w:tc>
          <w:tcPr>
            <w:tcW w:w="2978" w:type="dxa"/>
          </w:tcPr>
          <w:p w:rsidR="00CC7E66" w:rsidRPr="000C3F3F" w:rsidRDefault="008C0003" w:rsidP="00937814">
            <w:pPr>
              <w:rPr>
                <w:szCs w:val="24"/>
                <w:lang w:eastAsia="ar-SA"/>
              </w:rPr>
            </w:pPr>
            <w:r w:rsidRPr="00CC7E66">
              <w:rPr>
                <w:rFonts w:hint="eastAsia"/>
                <w:szCs w:val="24"/>
              </w:rPr>
              <w:t>メール認証の利用を強制する</w:t>
            </w:r>
          </w:p>
        </w:tc>
        <w:tc>
          <w:tcPr>
            <w:tcW w:w="5527" w:type="dxa"/>
          </w:tcPr>
          <w:p w:rsidR="00CC7E66" w:rsidRPr="005D7952" w:rsidRDefault="006E03D7" w:rsidP="009C4CCD">
            <w:pPr>
              <w:rPr>
                <w:szCs w:val="24"/>
              </w:rPr>
            </w:pPr>
            <w:r>
              <w:rPr>
                <w:rFonts w:hint="eastAsia"/>
                <w:szCs w:val="24"/>
              </w:rPr>
              <w:t>onで設定すると、</w:t>
            </w:r>
            <w:r>
              <w:rPr>
                <w:rFonts w:hint="eastAsia"/>
              </w:rPr>
              <w:t>ユーザー登録/更新、プライマリグループ作成/更新からMail Proxy設定を行う際に設定項目「</w:t>
            </w:r>
            <w:r w:rsidRPr="00CC7E66">
              <w:rPr>
                <w:rFonts w:hint="eastAsia"/>
                <w:szCs w:val="24"/>
              </w:rPr>
              <w:t>メール認証</w:t>
            </w:r>
            <w:r>
              <w:rPr>
                <w:rFonts w:hint="eastAsia"/>
              </w:rPr>
              <w:t>」がonで固定となります。</w:t>
            </w:r>
          </w:p>
        </w:tc>
      </w:tr>
      <w:tr w:rsidR="001134C7" w:rsidRPr="000C3F3F" w:rsidTr="00937814">
        <w:trPr>
          <w:jc w:val="center"/>
        </w:trPr>
        <w:tc>
          <w:tcPr>
            <w:tcW w:w="2978" w:type="dxa"/>
          </w:tcPr>
          <w:p w:rsidR="001134C7" w:rsidRPr="00CC7E66" w:rsidRDefault="001134C7" w:rsidP="00937814">
            <w:pPr>
              <w:rPr>
                <w:szCs w:val="24"/>
              </w:rPr>
            </w:pPr>
            <w:r w:rsidRPr="001134C7">
              <w:rPr>
                <w:rFonts w:hint="eastAsia"/>
                <w:szCs w:val="24"/>
              </w:rPr>
              <w:t>ダウンロードされたらメールで通知</w:t>
            </w:r>
            <w:r w:rsidR="00FF4D25">
              <w:rPr>
                <w:rFonts w:hint="eastAsia"/>
                <w:szCs w:val="24"/>
              </w:rPr>
              <w:t>(※2)</w:t>
            </w:r>
          </w:p>
        </w:tc>
        <w:tc>
          <w:tcPr>
            <w:tcW w:w="5527" w:type="dxa"/>
          </w:tcPr>
          <w:p w:rsidR="001134C7" w:rsidRDefault="0021218D" w:rsidP="0021218D">
            <w:pPr>
              <w:rPr>
                <w:szCs w:val="24"/>
              </w:rPr>
            </w:pPr>
            <w:r>
              <w:rPr>
                <w:rFonts w:hint="eastAsia"/>
                <w:szCs w:val="24"/>
              </w:rPr>
              <w:t>ダウンロードURL</w:t>
            </w:r>
            <w:r w:rsidR="00060638">
              <w:rPr>
                <w:rFonts w:hint="eastAsia"/>
                <w:szCs w:val="24"/>
              </w:rPr>
              <w:t>より</w:t>
            </w:r>
            <w:r w:rsidR="00060638" w:rsidRPr="00060638">
              <w:rPr>
                <w:rFonts w:hint="eastAsia"/>
                <w:szCs w:val="24"/>
              </w:rPr>
              <w:t>ファイルがダウンロードされたとき、</w:t>
            </w:r>
            <w:r w:rsidR="00060638">
              <w:rPr>
                <w:rFonts w:hint="eastAsia"/>
                <w:szCs w:val="24"/>
              </w:rPr>
              <w:t>メールの送信者</w:t>
            </w:r>
            <w:r w:rsidR="00060638" w:rsidRPr="00060638">
              <w:rPr>
                <w:szCs w:val="24"/>
              </w:rPr>
              <w:t>にダウンロード通知メールが送信されます。</w:t>
            </w:r>
          </w:p>
        </w:tc>
      </w:tr>
      <w:tr w:rsidR="00060638" w:rsidRPr="000C3F3F" w:rsidTr="00937814">
        <w:trPr>
          <w:jc w:val="center"/>
        </w:trPr>
        <w:tc>
          <w:tcPr>
            <w:tcW w:w="2978" w:type="dxa"/>
          </w:tcPr>
          <w:p w:rsidR="00060638" w:rsidRPr="00CC7E66" w:rsidRDefault="00060638" w:rsidP="009F2DEB">
            <w:pPr>
              <w:rPr>
                <w:szCs w:val="24"/>
              </w:rPr>
            </w:pPr>
            <w:r w:rsidRPr="001134C7">
              <w:rPr>
                <w:rFonts w:hint="eastAsia"/>
                <w:szCs w:val="24"/>
              </w:rPr>
              <w:t>ダウンロードされたらメールで通知を強制する</w:t>
            </w:r>
            <w:r w:rsidR="009F2DEB">
              <w:rPr>
                <w:rFonts w:hint="eastAsia"/>
                <w:szCs w:val="24"/>
              </w:rPr>
              <w:t xml:space="preserve">　(※2)</w:t>
            </w:r>
          </w:p>
        </w:tc>
        <w:tc>
          <w:tcPr>
            <w:tcW w:w="5527" w:type="dxa"/>
          </w:tcPr>
          <w:p w:rsidR="00060638" w:rsidRPr="005D7952" w:rsidRDefault="00060638" w:rsidP="00060638">
            <w:pPr>
              <w:rPr>
                <w:szCs w:val="24"/>
              </w:rPr>
            </w:pPr>
            <w:r>
              <w:rPr>
                <w:rFonts w:hint="eastAsia"/>
                <w:szCs w:val="24"/>
              </w:rPr>
              <w:t>onで設定すると、</w:t>
            </w:r>
            <w:r>
              <w:rPr>
                <w:rFonts w:hint="eastAsia"/>
              </w:rPr>
              <w:t>ユーザー登録/更新、プライマリグループ作成/更新からMail Proxy設定を行う際に設定項目「</w:t>
            </w:r>
            <w:r w:rsidRPr="001134C7">
              <w:rPr>
                <w:rFonts w:hint="eastAsia"/>
                <w:szCs w:val="24"/>
              </w:rPr>
              <w:t>ダウンロードされたらメールで通知</w:t>
            </w:r>
            <w:r>
              <w:rPr>
                <w:rFonts w:hint="eastAsia"/>
              </w:rPr>
              <w:t>」がonで固定となります。</w:t>
            </w:r>
          </w:p>
        </w:tc>
      </w:tr>
      <w:tr w:rsidR="00060638" w:rsidRPr="000C3F3F" w:rsidTr="00937814">
        <w:trPr>
          <w:jc w:val="center"/>
        </w:trPr>
        <w:tc>
          <w:tcPr>
            <w:tcW w:w="2978" w:type="dxa"/>
          </w:tcPr>
          <w:p w:rsidR="00060638" w:rsidRPr="000C3F3F" w:rsidRDefault="00060638" w:rsidP="00060638">
            <w:pPr>
              <w:rPr>
                <w:szCs w:val="24"/>
                <w:lang w:eastAsia="ar-SA"/>
              </w:rPr>
            </w:pPr>
            <w:r>
              <w:rPr>
                <w:rFonts w:hint="eastAsia"/>
                <w:szCs w:val="24"/>
              </w:rPr>
              <w:t>公開方法</w:t>
            </w:r>
          </w:p>
        </w:tc>
        <w:tc>
          <w:tcPr>
            <w:tcW w:w="5527" w:type="dxa"/>
          </w:tcPr>
          <w:p w:rsidR="00060638" w:rsidRDefault="00060638" w:rsidP="00060638">
            <w:pPr>
              <w:rPr>
                <w:szCs w:val="24"/>
              </w:rPr>
            </w:pPr>
            <w:r w:rsidRPr="00CC7E66">
              <w:rPr>
                <w:rFonts w:hint="eastAsia"/>
                <w:szCs w:val="24"/>
              </w:rPr>
              <w:t>1回のメール送信時</w:t>
            </w:r>
            <w:r>
              <w:rPr>
                <w:rFonts w:hint="eastAsia"/>
                <w:szCs w:val="24"/>
              </w:rPr>
              <w:t>における</w:t>
            </w:r>
            <w:r w:rsidR="0032303F">
              <w:rPr>
                <w:rFonts w:hint="eastAsia"/>
                <w:szCs w:val="24"/>
              </w:rPr>
              <w:t>ダウンロードURL</w:t>
            </w:r>
            <w:r>
              <w:rPr>
                <w:rFonts w:hint="eastAsia"/>
                <w:szCs w:val="24"/>
              </w:rPr>
              <w:t>の発行方法を以下より選択します。</w:t>
            </w:r>
          </w:p>
          <w:p w:rsidR="00060638" w:rsidRPr="003D76AF" w:rsidRDefault="00060638" w:rsidP="00060638">
            <w:pPr>
              <w:rPr>
                <w:szCs w:val="24"/>
              </w:rPr>
            </w:pPr>
          </w:p>
          <w:p w:rsidR="00060638" w:rsidRDefault="00060638" w:rsidP="00060638">
            <w:pPr>
              <w:rPr>
                <w:szCs w:val="24"/>
              </w:rPr>
            </w:pPr>
            <w:r>
              <w:rPr>
                <w:rFonts w:hint="eastAsia"/>
                <w:szCs w:val="24"/>
              </w:rPr>
              <w:t>●1</w:t>
            </w:r>
            <w:r w:rsidRPr="00CC7E66">
              <w:rPr>
                <w:szCs w:val="24"/>
              </w:rPr>
              <w:t>メールごとに</w:t>
            </w:r>
            <w:r>
              <w:rPr>
                <w:rFonts w:hint="eastAsia"/>
                <w:szCs w:val="24"/>
              </w:rPr>
              <w:t>1</w:t>
            </w:r>
            <w:r w:rsidRPr="00CC7E66">
              <w:rPr>
                <w:szCs w:val="24"/>
              </w:rPr>
              <w:t>URL</w:t>
            </w:r>
          </w:p>
          <w:p w:rsidR="00060638" w:rsidRDefault="00060638" w:rsidP="00060638">
            <w:pPr>
              <w:rPr>
                <w:szCs w:val="24"/>
              </w:rPr>
            </w:pPr>
            <w:r>
              <w:rPr>
                <w:rFonts w:hint="eastAsia"/>
                <w:szCs w:val="24"/>
              </w:rPr>
              <w:t>添付ファイルが複数ある場合でも</w:t>
            </w:r>
            <w:r w:rsidR="003D76AF">
              <w:rPr>
                <w:rFonts w:hint="eastAsia"/>
                <w:szCs w:val="24"/>
              </w:rPr>
              <w:t>ダウンロードURL</w:t>
            </w:r>
            <w:r>
              <w:rPr>
                <w:rFonts w:hint="eastAsia"/>
                <w:szCs w:val="24"/>
              </w:rPr>
              <w:t>が1つだけ発行されます。</w:t>
            </w:r>
          </w:p>
          <w:p w:rsidR="00060638" w:rsidRPr="003D76AF" w:rsidRDefault="00060638" w:rsidP="00060638">
            <w:pPr>
              <w:rPr>
                <w:szCs w:val="24"/>
              </w:rPr>
            </w:pPr>
          </w:p>
          <w:p w:rsidR="00060638" w:rsidRDefault="00060638" w:rsidP="00060638">
            <w:pPr>
              <w:rPr>
                <w:szCs w:val="24"/>
              </w:rPr>
            </w:pPr>
            <w:r>
              <w:rPr>
                <w:rFonts w:hint="eastAsia"/>
                <w:szCs w:val="24"/>
              </w:rPr>
              <w:t>●</w:t>
            </w:r>
            <w:r w:rsidRPr="00CC7E66">
              <w:rPr>
                <w:szCs w:val="24"/>
              </w:rPr>
              <w:t>1</w:t>
            </w:r>
            <w:r w:rsidRPr="00CC7E66">
              <w:rPr>
                <w:rFonts w:hint="eastAsia"/>
                <w:szCs w:val="24"/>
              </w:rPr>
              <w:t>ファイル</w:t>
            </w:r>
            <w:r w:rsidRPr="00CC7E66">
              <w:rPr>
                <w:szCs w:val="24"/>
              </w:rPr>
              <w:t>ごとに1URL</w:t>
            </w:r>
          </w:p>
          <w:p w:rsidR="00060638" w:rsidRPr="005D7952" w:rsidRDefault="00060638" w:rsidP="00060638">
            <w:pPr>
              <w:rPr>
                <w:szCs w:val="24"/>
              </w:rPr>
            </w:pPr>
            <w:r w:rsidRPr="00CC7E66">
              <w:rPr>
                <w:rFonts w:hint="eastAsia"/>
                <w:szCs w:val="24"/>
              </w:rPr>
              <w:t>添付ファイル</w:t>
            </w:r>
            <w:r>
              <w:rPr>
                <w:rFonts w:hint="eastAsia"/>
                <w:szCs w:val="24"/>
              </w:rPr>
              <w:t>数分の</w:t>
            </w:r>
            <w:r w:rsidR="003D76AF">
              <w:rPr>
                <w:rFonts w:hint="eastAsia"/>
                <w:szCs w:val="24"/>
              </w:rPr>
              <w:t>ダウンロードURL</w:t>
            </w:r>
            <w:r>
              <w:rPr>
                <w:rFonts w:hint="eastAsia"/>
                <w:szCs w:val="24"/>
              </w:rPr>
              <w:t>が発行されます。</w:t>
            </w:r>
          </w:p>
        </w:tc>
      </w:tr>
      <w:tr w:rsidR="00060638" w:rsidRPr="000C3F3F" w:rsidTr="00937814">
        <w:trPr>
          <w:jc w:val="center"/>
        </w:trPr>
        <w:tc>
          <w:tcPr>
            <w:tcW w:w="2978" w:type="dxa"/>
          </w:tcPr>
          <w:p w:rsidR="00060638" w:rsidRPr="000C3F3F" w:rsidRDefault="00060638" w:rsidP="00060638">
            <w:pPr>
              <w:rPr>
                <w:szCs w:val="24"/>
                <w:lang w:eastAsia="ar-SA"/>
              </w:rPr>
            </w:pPr>
            <w:r w:rsidRPr="00CC7E66">
              <w:rPr>
                <w:rFonts w:hint="eastAsia"/>
                <w:szCs w:val="24"/>
              </w:rPr>
              <w:lastRenderedPageBreak/>
              <w:t>公開方法を強制する</w:t>
            </w:r>
          </w:p>
        </w:tc>
        <w:tc>
          <w:tcPr>
            <w:tcW w:w="5527" w:type="dxa"/>
          </w:tcPr>
          <w:p w:rsidR="00060638" w:rsidRPr="00B94EDC" w:rsidRDefault="00060638" w:rsidP="00060638">
            <w:r>
              <w:rPr>
                <w:rFonts w:hint="eastAsia"/>
                <w:szCs w:val="24"/>
              </w:rPr>
              <w:t>onで設定すると、</w:t>
            </w:r>
            <w:r>
              <w:rPr>
                <w:rFonts w:hint="eastAsia"/>
              </w:rPr>
              <w:t>ユーザー登録/更新、プライマリグループ作成/更新からMail Proxy設定を行う際に設定項目「</w:t>
            </w:r>
            <w:r>
              <w:rPr>
                <w:rFonts w:hint="eastAsia"/>
                <w:szCs w:val="24"/>
              </w:rPr>
              <w:t>公開方法</w:t>
            </w:r>
            <w:r>
              <w:rPr>
                <w:rFonts w:hint="eastAsia"/>
              </w:rPr>
              <w:t>」がonで固定され、選択した</w:t>
            </w:r>
            <w:r w:rsidR="00FF17F9">
              <w:rPr>
                <w:rFonts w:hint="eastAsia"/>
                <w:szCs w:val="24"/>
              </w:rPr>
              <w:t>ダウンロードURL</w:t>
            </w:r>
            <w:r>
              <w:rPr>
                <w:rFonts w:hint="eastAsia"/>
                <w:szCs w:val="24"/>
              </w:rPr>
              <w:t>の発行方法で固定されます。</w:t>
            </w:r>
          </w:p>
        </w:tc>
      </w:tr>
      <w:tr w:rsidR="00060638" w:rsidRPr="000C3F3F" w:rsidTr="00937814">
        <w:trPr>
          <w:jc w:val="center"/>
        </w:trPr>
        <w:tc>
          <w:tcPr>
            <w:tcW w:w="2978" w:type="dxa"/>
          </w:tcPr>
          <w:p w:rsidR="00060638" w:rsidRPr="000C3F3F" w:rsidRDefault="00060638" w:rsidP="00060638">
            <w:pPr>
              <w:rPr>
                <w:szCs w:val="24"/>
                <w:lang w:eastAsia="ar-SA"/>
              </w:rPr>
            </w:pPr>
            <w:r w:rsidRPr="00CC7E66">
              <w:rPr>
                <w:rFonts w:hint="eastAsia"/>
                <w:szCs w:val="24"/>
              </w:rPr>
              <w:t>URLの長さ</w:t>
            </w:r>
          </w:p>
        </w:tc>
        <w:tc>
          <w:tcPr>
            <w:tcW w:w="5527" w:type="dxa"/>
          </w:tcPr>
          <w:p w:rsidR="00060638" w:rsidRPr="00CC7E66" w:rsidRDefault="00060638" w:rsidP="00060638">
            <w:pPr>
              <w:rPr>
                <w:szCs w:val="24"/>
              </w:rPr>
            </w:pPr>
            <w:r>
              <w:rPr>
                <w:rFonts w:hint="eastAsia"/>
                <w:szCs w:val="24"/>
              </w:rPr>
              <w:t>発行される</w:t>
            </w:r>
            <w:r w:rsidR="00947523">
              <w:rPr>
                <w:rFonts w:hint="eastAsia"/>
                <w:szCs w:val="24"/>
              </w:rPr>
              <w:t>ダウンロードURL</w:t>
            </w:r>
            <w:r>
              <w:rPr>
                <w:rFonts w:hint="eastAsia"/>
                <w:szCs w:val="24"/>
              </w:rPr>
              <w:t>に</w:t>
            </w:r>
            <w:r w:rsidRPr="00CC7E66">
              <w:rPr>
                <w:rFonts w:hint="eastAsia"/>
                <w:szCs w:val="24"/>
              </w:rPr>
              <w:t>付与されるランダム文字列の長さを設定することができます。</w:t>
            </w:r>
          </w:p>
          <w:p w:rsidR="00060638" w:rsidRPr="005D7952" w:rsidRDefault="00060638" w:rsidP="00060638">
            <w:pPr>
              <w:rPr>
                <w:szCs w:val="24"/>
              </w:rPr>
            </w:pPr>
            <w:r w:rsidRPr="00AE7081">
              <w:rPr>
                <w:rFonts w:hint="eastAsia"/>
                <w:szCs w:val="24"/>
              </w:rPr>
              <w:t>※15～44の範囲で設定することができます。</w:t>
            </w:r>
          </w:p>
        </w:tc>
      </w:tr>
      <w:tr w:rsidR="00060638" w:rsidRPr="00386351" w:rsidTr="00937814">
        <w:trPr>
          <w:jc w:val="center"/>
        </w:trPr>
        <w:tc>
          <w:tcPr>
            <w:tcW w:w="2978" w:type="dxa"/>
          </w:tcPr>
          <w:p w:rsidR="00060638" w:rsidRPr="000C3F3F" w:rsidRDefault="00060638" w:rsidP="00060638">
            <w:pPr>
              <w:rPr>
                <w:szCs w:val="24"/>
                <w:lang w:eastAsia="ar-SA"/>
              </w:rPr>
            </w:pPr>
            <w:r w:rsidRPr="00CC7E66">
              <w:rPr>
                <w:rFonts w:hint="eastAsia"/>
                <w:szCs w:val="24"/>
              </w:rPr>
              <w:t>Web公開は承認を必要とする</w:t>
            </w:r>
            <w:r>
              <w:rPr>
                <w:rFonts w:hint="eastAsia"/>
                <w:szCs w:val="24"/>
              </w:rPr>
              <w:t>(※</w:t>
            </w:r>
            <w:r w:rsidR="00FF4D25">
              <w:rPr>
                <w:rFonts w:hint="eastAsia"/>
                <w:szCs w:val="24"/>
              </w:rPr>
              <w:t>3</w:t>
            </w:r>
            <w:r>
              <w:rPr>
                <w:rFonts w:hint="eastAsia"/>
                <w:szCs w:val="24"/>
              </w:rPr>
              <w:t>)</w:t>
            </w:r>
          </w:p>
        </w:tc>
        <w:tc>
          <w:tcPr>
            <w:tcW w:w="5527" w:type="dxa"/>
          </w:tcPr>
          <w:p w:rsidR="00060638" w:rsidRDefault="00060638" w:rsidP="00060638">
            <w:pPr>
              <w:rPr>
                <w:szCs w:val="24"/>
              </w:rPr>
            </w:pPr>
            <w:r>
              <w:rPr>
                <w:rFonts w:hint="eastAsia"/>
                <w:szCs w:val="24"/>
              </w:rPr>
              <w:t>onで設定すると、添付ファイル付きのメールを送信した場合に</w:t>
            </w:r>
            <w:r>
              <w:rPr>
                <w:rFonts w:hint="eastAsia"/>
              </w:rPr>
              <w:t>Web公開の承認を許可されているユーザー(</w:t>
            </w:r>
            <w:r>
              <w:rPr>
                <w:rFonts w:hint="eastAsia"/>
                <w:szCs w:val="24"/>
              </w:rPr>
              <w:t>承認者)が承認したファイルのみを</w:t>
            </w:r>
            <w:r w:rsidR="004F6A97">
              <w:rPr>
                <w:rFonts w:hint="eastAsia"/>
                <w:szCs w:val="24"/>
              </w:rPr>
              <w:t>ダウンロードURL</w:t>
            </w:r>
            <w:r>
              <w:rPr>
                <w:rFonts w:hint="eastAsia"/>
                <w:szCs w:val="24"/>
              </w:rPr>
              <w:t>からダウンロードできるようになります。</w:t>
            </w:r>
          </w:p>
          <w:p w:rsidR="00054EBB" w:rsidRPr="003F6571" w:rsidRDefault="00054EBB" w:rsidP="00060638">
            <w:pPr>
              <w:rPr>
                <w:szCs w:val="24"/>
              </w:rPr>
            </w:pPr>
          </w:p>
          <w:p w:rsidR="00823E21" w:rsidRPr="00823E21" w:rsidRDefault="00054EBB" w:rsidP="00823E21">
            <w:pPr>
              <w:rPr>
                <w:szCs w:val="24"/>
              </w:rPr>
            </w:pPr>
            <w:r>
              <w:rPr>
                <w:rFonts w:hint="eastAsia"/>
                <w:szCs w:val="24"/>
              </w:rPr>
              <w:t>なお、承認機能の利用にあたっては、あらかじめ</w:t>
            </w:r>
            <w:r w:rsidRPr="00054EBB">
              <w:rPr>
                <w:rFonts w:hint="eastAsia"/>
                <w:szCs w:val="24"/>
              </w:rPr>
              <w:t>承認者</w:t>
            </w:r>
            <w:r>
              <w:rPr>
                <w:rFonts w:hint="eastAsia"/>
                <w:szCs w:val="24"/>
              </w:rPr>
              <w:t>となるユーザーの</w:t>
            </w:r>
            <w:r w:rsidRPr="00054EBB">
              <w:rPr>
                <w:rFonts w:hint="eastAsia"/>
                <w:szCs w:val="24"/>
              </w:rPr>
              <w:t>設定</w:t>
            </w:r>
            <w:r>
              <w:rPr>
                <w:rFonts w:hint="eastAsia"/>
                <w:szCs w:val="24"/>
              </w:rPr>
              <w:t>や承認</w:t>
            </w:r>
            <w:r w:rsidRPr="00054EBB">
              <w:rPr>
                <w:rFonts w:hint="eastAsia"/>
                <w:szCs w:val="24"/>
              </w:rPr>
              <w:t>通知メールの設定</w:t>
            </w:r>
            <w:r>
              <w:rPr>
                <w:rFonts w:hint="eastAsia"/>
                <w:szCs w:val="24"/>
              </w:rPr>
              <w:t>が必要です。</w:t>
            </w:r>
            <w:r w:rsidR="00823E21" w:rsidRPr="00823E21">
              <w:rPr>
                <w:rFonts w:hint="eastAsia"/>
                <w:szCs w:val="24"/>
              </w:rPr>
              <w:t>詳細につきましては、以下</w:t>
            </w:r>
            <w:r w:rsidR="00823E21" w:rsidRPr="00823E21">
              <w:rPr>
                <w:szCs w:val="24"/>
              </w:rPr>
              <w:t>URL</w:t>
            </w:r>
            <w:r w:rsidR="008B4BEF">
              <w:rPr>
                <w:rFonts w:hint="eastAsia"/>
                <w:szCs w:val="24"/>
              </w:rPr>
              <w:t>内</w:t>
            </w:r>
            <w:r w:rsidR="00823E21" w:rsidRPr="00823E21">
              <w:rPr>
                <w:szCs w:val="24"/>
              </w:rPr>
              <w:t>「Proself Ver.5 - 操作チュートリアルWeb公開承認管理者編」</w:t>
            </w:r>
            <w:r w:rsidR="00EC4761">
              <w:rPr>
                <w:rFonts w:hint="eastAsia"/>
                <w:szCs w:val="24"/>
              </w:rPr>
              <w:t>に記載の</w:t>
            </w:r>
            <w:r w:rsidR="00823E21" w:rsidRPr="00823E21">
              <w:rPr>
                <w:rFonts w:hint="eastAsia"/>
                <w:szCs w:val="24"/>
              </w:rPr>
              <w:t>「</w:t>
            </w:r>
            <w:r w:rsidR="00823E21" w:rsidRPr="00823E21">
              <w:rPr>
                <w:szCs w:val="24"/>
              </w:rPr>
              <w:t>6.Web公開承認通知メールの設定」「7.Web公開で承認を行うためのユーザー設定」をご参照ください。</w:t>
            </w:r>
          </w:p>
          <w:p w:rsidR="00054EBB" w:rsidRPr="005D7952" w:rsidRDefault="00BC1C50" w:rsidP="00823E21">
            <w:pPr>
              <w:rPr>
                <w:szCs w:val="24"/>
              </w:rPr>
            </w:pPr>
            <w:hyperlink r:id="rId52" w:history="1">
              <w:r w:rsidR="00823E21" w:rsidRPr="0002789C">
                <w:rPr>
                  <w:rStyle w:val="a7"/>
                  <w:szCs w:val="24"/>
                </w:rPr>
                <w:t>https://www.proself.jp/manualtutorial/list/</w:t>
              </w:r>
            </w:hyperlink>
          </w:p>
        </w:tc>
      </w:tr>
      <w:tr w:rsidR="00060638" w:rsidRPr="000C3F3F" w:rsidTr="00937814">
        <w:trPr>
          <w:jc w:val="center"/>
        </w:trPr>
        <w:tc>
          <w:tcPr>
            <w:tcW w:w="2978" w:type="dxa"/>
          </w:tcPr>
          <w:p w:rsidR="00060638" w:rsidRPr="000C3F3F" w:rsidRDefault="00060638" w:rsidP="00060638">
            <w:pPr>
              <w:rPr>
                <w:szCs w:val="24"/>
                <w:lang w:eastAsia="ar-SA"/>
              </w:rPr>
            </w:pPr>
            <w:r w:rsidRPr="00CC7E66">
              <w:rPr>
                <w:rFonts w:hint="eastAsia"/>
                <w:szCs w:val="24"/>
              </w:rPr>
              <w:lastRenderedPageBreak/>
              <w:t>自分自身の承認を禁止とする</w:t>
            </w:r>
          </w:p>
        </w:tc>
        <w:tc>
          <w:tcPr>
            <w:tcW w:w="5527" w:type="dxa"/>
          </w:tcPr>
          <w:p w:rsidR="00060638" w:rsidRPr="005D7952" w:rsidRDefault="00060638" w:rsidP="00060638">
            <w:pPr>
              <w:rPr>
                <w:szCs w:val="24"/>
              </w:rPr>
            </w:pPr>
            <w:r>
              <w:rPr>
                <w:rFonts w:hint="eastAsia"/>
                <w:szCs w:val="24"/>
              </w:rPr>
              <w:t>onで設定すると、メール送信者</w:t>
            </w:r>
            <w:r w:rsidRPr="00CC7E66">
              <w:rPr>
                <w:rFonts w:hint="eastAsia"/>
                <w:szCs w:val="24"/>
              </w:rPr>
              <w:t>自身</w:t>
            </w:r>
            <w:r>
              <w:rPr>
                <w:rFonts w:hint="eastAsia"/>
                <w:szCs w:val="24"/>
              </w:rPr>
              <w:t>を</w:t>
            </w:r>
            <w:r w:rsidRPr="00CC7E66">
              <w:rPr>
                <w:rFonts w:hint="eastAsia"/>
                <w:szCs w:val="24"/>
              </w:rPr>
              <w:t>承認者とすること</w:t>
            </w:r>
            <w:r>
              <w:rPr>
                <w:rFonts w:hint="eastAsia"/>
                <w:szCs w:val="24"/>
              </w:rPr>
              <w:t>が</w:t>
            </w:r>
            <w:r w:rsidRPr="00CC7E66">
              <w:rPr>
                <w:rFonts w:hint="eastAsia"/>
                <w:szCs w:val="24"/>
              </w:rPr>
              <w:t>できなくなります。</w:t>
            </w:r>
          </w:p>
        </w:tc>
      </w:tr>
      <w:tr w:rsidR="00060638" w:rsidRPr="000C3F3F" w:rsidTr="00937814">
        <w:trPr>
          <w:jc w:val="center"/>
        </w:trPr>
        <w:tc>
          <w:tcPr>
            <w:tcW w:w="2978" w:type="dxa"/>
          </w:tcPr>
          <w:p w:rsidR="00060638" w:rsidRPr="000C3F3F" w:rsidRDefault="00060638" w:rsidP="00060638">
            <w:pPr>
              <w:rPr>
                <w:szCs w:val="24"/>
                <w:lang w:eastAsia="ar-SA"/>
              </w:rPr>
            </w:pPr>
            <w:r w:rsidRPr="00CC7E66">
              <w:rPr>
                <w:rFonts w:hint="eastAsia"/>
                <w:szCs w:val="24"/>
              </w:rPr>
              <w:t>公開コメント</w:t>
            </w:r>
          </w:p>
        </w:tc>
        <w:tc>
          <w:tcPr>
            <w:tcW w:w="5527" w:type="dxa"/>
          </w:tcPr>
          <w:p w:rsidR="00060638" w:rsidRPr="005D7952" w:rsidRDefault="003F6571" w:rsidP="003F6571">
            <w:pPr>
              <w:rPr>
                <w:szCs w:val="24"/>
              </w:rPr>
            </w:pPr>
            <w:r>
              <w:rPr>
                <w:rFonts w:hint="eastAsia"/>
                <w:szCs w:val="24"/>
              </w:rPr>
              <w:t>ダウンロードURLアクセス時の画面内に表示する</w:t>
            </w:r>
            <w:r w:rsidR="00060638">
              <w:rPr>
                <w:rFonts w:hint="eastAsia"/>
                <w:szCs w:val="24"/>
              </w:rPr>
              <w:t>コメント</w:t>
            </w:r>
            <w:r w:rsidR="00060638" w:rsidRPr="00CC7E66">
              <w:rPr>
                <w:rFonts w:hint="eastAsia"/>
                <w:szCs w:val="24"/>
              </w:rPr>
              <w:t>を</w:t>
            </w:r>
            <w:r w:rsidR="00060638">
              <w:rPr>
                <w:rFonts w:hint="eastAsia"/>
                <w:szCs w:val="24"/>
              </w:rPr>
              <w:t>設定</w:t>
            </w:r>
            <w:r w:rsidR="00060638" w:rsidRPr="00CC7E66">
              <w:rPr>
                <w:rFonts w:hint="eastAsia"/>
                <w:szCs w:val="24"/>
              </w:rPr>
              <w:t>することができます。</w:t>
            </w:r>
          </w:p>
        </w:tc>
      </w:tr>
    </w:tbl>
    <w:p w:rsidR="00BB2919" w:rsidRDefault="00373630" w:rsidP="00373630">
      <w:pPr>
        <w:rPr>
          <w:szCs w:val="24"/>
        </w:rPr>
      </w:pPr>
      <w:r>
        <w:rPr>
          <w:rFonts w:hint="eastAsia"/>
          <w:szCs w:val="24"/>
        </w:rPr>
        <w:t xml:space="preserve">※1　</w:t>
      </w:r>
      <w:r w:rsidR="00381925" w:rsidRPr="00373630">
        <w:rPr>
          <w:rFonts w:hint="eastAsia"/>
          <w:szCs w:val="24"/>
        </w:rPr>
        <w:t>「公開パスワード」、「メール認証を利用する」についてはどちらか一方のみ利用することができます。</w:t>
      </w:r>
    </w:p>
    <w:p w:rsidR="00760E36" w:rsidRDefault="00760E36" w:rsidP="00373630">
      <w:pPr>
        <w:rPr>
          <w:szCs w:val="24"/>
        </w:rPr>
      </w:pPr>
      <w:r>
        <w:rPr>
          <w:rFonts w:hint="eastAsia"/>
          <w:szCs w:val="24"/>
        </w:rPr>
        <w:t xml:space="preserve">※2　</w:t>
      </w:r>
      <w:r w:rsidR="009F2DEB" w:rsidRPr="009F2DEB">
        <w:rPr>
          <w:rFonts w:hint="eastAsia"/>
          <w:szCs w:val="24"/>
        </w:rPr>
        <w:t>システム設定</w:t>
      </w:r>
      <w:r w:rsidR="009F2DEB" w:rsidRPr="009F2DEB">
        <w:rPr>
          <w:szCs w:val="24"/>
        </w:rPr>
        <w:t xml:space="preserve"> ＞ メール ＞ メール文書設定 ＞ Web公開/受取フォルダ ＞ 受信完了通知メールの文書においてメール通知を有効にし</w:t>
      </w:r>
      <w:r w:rsidR="009F2DEB">
        <w:rPr>
          <w:rFonts w:hint="eastAsia"/>
          <w:szCs w:val="24"/>
        </w:rPr>
        <w:t>た場合のみ設定可能です。</w:t>
      </w:r>
    </w:p>
    <w:p w:rsidR="00373630" w:rsidRPr="00373630" w:rsidRDefault="00373630" w:rsidP="00373630">
      <w:r>
        <w:rPr>
          <w:rFonts w:hint="eastAsia"/>
          <w:szCs w:val="24"/>
        </w:rPr>
        <w:t>※</w:t>
      </w:r>
      <w:r w:rsidR="00760E36">
        <w:rPr>
          <w:rFonts w:hint="eastAsia"/>
          <w:szCs w:val="24"/>
        </w:rPr>
        <w:t>3</w:t>
      </w:r>
      <w:r>
        <w:rPr>
          <w:rFonts w:hint="eastAsia"/>
          <w:szCs w:val="24"/>
        </w:rPr>
        <w:t xml:space="preserve">　</w:t>
      </w:r>
      <w:r w:rsidR="002F1841">
        <w:rPr>
          <w:rFonts w:hint="eastAsia"/>
          <w:szCs w:val="24"/>
        </w:rPr>
        <w:t>本設定を有効とする場合は、</w:t>
      </w:r>
      <w:r w:rsidRPr="00373630">
        <w:rPr>
          <w:rFonts w:hint="eastAsia"/>
          <w:szCs w:val="24"/>
        </w:rPr>
        <w:t>公開方法</w:t>
      </w:r>
      <w:r>
        <w:rPr>
          <w:rFonts w:hint="eastAsia"/>
          <w:szCs w:val="24"/>
        </w:rPr>
        <w:t>において</w:t>
      </w:r>
      <w:r w:rsidRPr="00373630">
        <w:rPr>
          <w:rFonts w:hint="eastAsia"/>
          <w:szCs w:val="24"/>
        </w:rPr>
        <w:t>「</w:t>
      </w:r>
      <w:r w:rsidRPr="00373630">
        <w:rPr>
          <w:szCs w:val="24"/>
        </w:rPr>
        <w:t>1ファイルごとに1URL</w:t>
      </w:r>
      <w:r w:rsidRPr="00373630">
        <w:rPr>
          <w:rFonts w:hint="eastAsia"/>
          <w:szCs w:val="24"/>
        </w:rPr>
        <w:t>」を</w:t>
      </w:r>
      <w:r>
        <w:rPr>
          <w:rFonts w:hint="eastAsia"/>
          <w:szCs w:val="24"/>
        </w:rPr>
        <w:t>選択</w:t>
      </w:r>
      <w:r w:rsidRPr="00373630">
        <w:rPr>
          <w:rFonts w:hint="eastAsia"/>
          <w:szCs w:val="24"/>
        </w:rPr>
        <w:t>する必要があります。</w:t>
      </w:r>
    </w:p>
    <w:p w:rsidR="00463C7C" w:rsidRDefault="00463C7C" w:rsidP="00463C7C">
      <w:pPr>
        <w:rPr>
          <w:lang w:eastAsia="ar-SA"/>
        </w:rPr>
      </w:pPr>
    </w:p>
    <w:p w:rsidR="00B911C3" w:rsidRDefault="00382B71" w:rsidP="00463C7C">
      <w:pPr>
        <w:rPr>
          <w:lang w:eastAsia="ar-SA"/>
        </w:rPr>
      </w:pPr>
      <w:r w:rsidRPr="00382B71">
        <w:rPr>
          <w:rFonts w:hint="eastAsia"/>
          <w:lang w:eastAsia="ar-SA"/>
        </w:rPr>
        <w:t>「設定」をクリックすると設定内容が反映されます。</w:t>
      </w:r>
    </w:p>
    <w:p w:rsidR="00B911C3" w:rsidRDefault="00B911C3" w:rsidP="00463C7C">
      <w:pPr>
        <w:rPr>
          <w:lang w:eastAsia="ar-SA"/>
        </w:rPr>
      </w:pPr>
    </w:p>
    <w:p w:rsidR="004D22E0" w:rsidRPr="00717CFB" w:rsidRDefault="004D22E0" w:rsidP="00B6742E">
      <w:pPr>
        <w:pStyle w:val="2"/>
      </w:pPr>
      <w:bookmarkStart w:id="25" w:name="_ランダムパスワードポリシー_1"/>
      <w:bookmarkStart w:id="26" w:name="_Toc117788419"/>
      <w:bookmarkEnd w:id="25"/>
      <w:r w:rsidRPr="00717CFB">
        <w:t>ランダムパスワードポリシー</w:t>
      </w:r>
      <w:bookmarkEnd w:id="26"/>
    </w:p>
    <w:p w:rsidR="004D5A87" w:rsidRDefault="000718BA" w:rsidP="000A70BA">
      <w:r>
        <w:rPr>
          <w:rFonts w:hint="eastAsia"/>
        </w:rPr>
        <w:t>「</w:t>
      </w:r>
      <w:hyperlink w:anchor="_Web公開設定" w:history="1">
        <w:r w:rsidRPr="000B3492">
          <w:rPr>
            <w:rStyle w:val="a7"/>
            <w:rFonts w:hint="eastAsia"/>
          </w:rPr>
          <w:t>2.9.Web公開設定</w:t>
        </w:r>
      </w:hyperlink>
      <w:r>
        <w:rPr>
          <w:rFonts w:hint="eastAsia"/>
        </w:rPr>
        <w:t>」において「公開パスワード」か「</w:t>
      </w:r>
      <w:r w:rsidRPr="000718BA">
        <w:rPr>
          <w:rFonts w:hint="eastAsia"/>
        </w:rPr>
        <w:t>メール認証を利用する</w:t>
      </w:r>
      <w:r>
        <w:rPr>
          <w:rFonts w:hint="eastAsia"/>
        </w:rPr>
        <w:t>」を</w:t>
      </w:r>
      <w:r w:rsidR="00911C52">
        <w:rPr>
          <w:rFonts w:hint="eastAsia"/>
        </w:rPr>
        <w:t>onで設定</w:t>
      </w:r>
      <w:r w:rsidR="00FB6B30">
        <w:rPr>
          <w:rFonts w:hint="eastAsia"/>
        </w:rPr>
        <w:t>している</w:t>
      </w:r>
      <w:r>
        <w:rPr>
          <w:rFonts w:hint="eastAsia"/>
        </w:rPr>
        <w:t>場合</w:t>
      </w:r>
      <w:r w:rsidR="00911C52">
        <w:rPr>
          <w:rFonts w:hint="eastAsia"/>
        </w:rPr>
        <w:t>に送信される</w:t>
      </w:r>
      <w:r>
        <w:rPr>
          <w:rFonts w:hint="eastAsia"/>
        </w:rPr>
        <w:t>パスワード通知メール</w:t>
      </w:r>
      <w:r w:rsidR="00911C52">
        <w:rPr>
          <w:rFonts w:hint="eastAsia"/>
        </w:rPr>
        <w:t>に記載される</w:t>
      </w:r>
      <w:r>
        <w:rPr>
          <w:rFonts w:hint="eastAsia"/>
        </w:rPr>
        <w:t>パスワード</w:t>
      </w:r>
      <w:r w:rsidR="00717CFB">
        <w:rPr>
          <w:rFonts w:hint="eastAsia"/>
        </w:rPr>
        <w:t>の桁数</w:t>
      </w:r>
      <w:r>
        <w:rPr>
          <w:rFonts w:hint="eastAsia"/>
        </w:rPr>
        <w:t>、文字種を</w:t>
      </w:r>
      <w:r w:rsidR="00717CFB">
        <w:rPr>
          <w:rFonts w:hint="eastAsia"/>
        </w:rPr>
        <w:t>設定</w:t>
      </w:r>
      <w:r>
        <w:rPr>
          <w:rFonts w:hint="eastAsia"/>
        </w:rPr>
        <w:t>することが</w:t>
      </w:r>
      <w:r w:rsidR="00256E48">
        <w:rPr>
          <w:rFonts w:hint="eastAsia"/>
        </w:rPr>
        <w:t>できます。</w:t>
      </w:r>
    </w:p>
    <w:p w:rsidR="00FB6B30" w:rsidRDefault="00FB6B30" w:rsidP="000A70BA"/>
    <w:p w:rsidR="00326A4E" w:rsidRDefault="00326A4E" w:rsidP="000A70BA">
      <w:r>
        <w:rPr>
          <w:rFonts w:hint="eastAsia"/>
          <w:kern w:val="0"/>
        </w:rPr>
        <w:t>また、ここで設定した内容はプライマリグループ作成/更新で</w:t>
      </w:r>
      <w:r>
        <w:rPr>
          <w:rFonts w:hint="eastAsia"/>
        </w:rPr>
        <w:t>Mail</w:t>
      </w:r>
      <w:r>
        <w:t xml:space="preserve"> </w:t>
      </w:r>
      <w:r>
        <w:rPr>
          <w:rFonts w:hint="eastAsia"/>
        </w:rPr>
        <w:t>Proxy設定を行う際の初期値としても使用されます。詳細については「</w:t>
      </w:r>
      <w:hyperlink w:anchor="_ランダムパスワードポリシー" w:history="1">
        <w:r w:rsidR="00AC78AB" w:rsidRPr="00394F7A">
          <w:rPr>
            <w:rStyle w:val="a7"/>
            <w:rFonts w:hint="eastAsia"/>
          </w:rPr>
          <w:t>3</w:t>
        </w:r>
        <w:r w:rsidRPr="00394F7A">
          <w:rPr>
            <w:rStyle w:val="a7"/>
            <w:rFonts w:hint="eastAsia"/>
          </w:rPr>
          <w:t>.6.ランダムパスワードポリシー</w:t>
        </w:r>
      </w:hyperlink>
      <w:r>
        <w:rPr>
          <w:rFonts w:hint="eastAsia"/>
        </w:rPr>
        <w:t>」をご参照ください。</w:t>
      </w:r>
    </w:p>
    <w:p w:rsidR="00326A4E" w:rsidRDefault="00326A4E" w:rsidP="000A70BA"/>
    <w:p w:rsidR="009B7A82" w:rsidRPr="009B7A82" w:rsidRDefault="009B7A82" w:rsidP="000A70BA">
      <w:r w:rsidRPr="002D30EA">
        <w:rPr>
          <w:rFonts w:hint="eastAsia"/>
        </w:rPr>
        <w:t>Mail Proxy オプション設定</w:t>
      </w:r>
      <w:r>
        <w:rPr>
          <w:rFonts w:hint="eastAsia"/>
        </w:rPr>
        <w:t xml:space="preserve"> </w:t>
      </w:r>
      <w:r>
        <w:t xml:space="preserve">&gt; </w:t>
      </w:r>
      <w:r>
        <w:rPr>
          <w:rFonts w:hint="eastAsia"/>
        </w:rPr>
        <w:t>ランダムパスワードポリシー</w:t>
      </w:r>
      <w:r w:rsidRPr="00486B62">
        <w:rPr>
          <w:lang w:eastAsia="ar-SA"/>
        </w:rPr>
        <w:t>内の「設定」をクリックします。</w:t>
      </w:r>
    </w:p>
    <w:p w:rsidR="00BF0178" w:rsidRDefault="00CF7B99" w:rsidP="00BF0178">
      <w:pPr>
        <w:jc w:val="center"/>
      </w:pPr>
      <w:r>
        <w:rPr>
          <w:noProof/>
        </w:rPr>
        <w:lastRenderedPageBreak/>
        <mc:AlternateContent>
          <mc:Choice Requires="wps">
            <w:drawing>
              <wp:anchor distT="0" distB="0" distL="114300" distR="114300" simplePos="0" relativeHeight="251779072" behindDoc="0" locked="0" layoutInCell="1" allowOverlap="1" wp14:anchorId="3E37D569" wp14:editId="7F02F602">
                <wp:simplePos x="0" y="0"/>
                <wp:positionH relativeFrom="margin">
                  <wp:posOffset>1501140</wp:posOffset>
                </wp:positionH>
                <wp:positionV relativeFrom="paragraph">
                  <wp:posOffset>1231265</wp:posOffset>
                </wp:positionV>
                <wp:extent cx="771525" cy="171450"/>
                <wp:effectExtent l="0" t="0" r="28575" b="19050"/>
                <wp:wrapNone/>
                <wp:docPr id="54" name="正方形/長方形 54"/>
                <wp:cNvGraphicFramePr/>
                <a:graphic xmlns:a="http://schemas.openxmlformats.org/drawingml/2006/main">
                  <a:graphicData uri="http://schemas.microsoft.com/office/word/2010/wordprocessingShape">
                    <wps:wsp>
                      <wps:cNvSpPr/>
                      <wps:spPr>
                        <a:xfrm>
                          <a:off x="0" y="0"/>
                          <a:ext cx="771525" cy="1714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176D12" id="正方形/長方形 54" o:spid="_x0000_s1026" style="position:absolute;left:0;text-align:left;margin-left:118.2pt;margin-top:96.95pt;width:60.75pt;height:13.5pt;z-index:251779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" filled="f" strokecolor="red" strokeweight="2pt">
                <w10:wrap anchorx="margin"/>
              </v:rect>
            </w:pict>
          </mc:Fallback>
        </mc:AlternateContent>
      </w:r>
      <w:r w:rsidR="00BF0178">
        <w:rPr>
          <w:noProof/>
        </w:rPr>
        <w:drawing>
          <wp:inline distT="0" distB="0" distL="0" distR="0" wp14:anchorId="2786733A" wp14:editId="7421119E">
            <wp:extent cx="5400040" cy="1470660"/>
            <wp:effectExtent l="19050" t="19050" r="10160" b="1524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extLst>
                        <a:ext uri="{28A0092B-C50C-407E-A947-70E740481C1C}">
                          <a14:useLocalDpi xmlns:a14="http://schemas.microsoft.com/office/drawing/2010/main" val="0"/>
                        </a:ext>
                      </a:extLst>
                    </a:blip>
                    <a:stretch>
                      <a:fillRect/>
                    </a:stretch>
                  </pic:blipFill>
                  <pic:spPr>
                    <a:xfrm>
                      <a:off x="0" y="0"/>
                      <a:ext cx="5400040" cy="1470660"/>
                    </a:xfrm>
                    <a:prstGeom prst="rect">
                      <a:avLst/>
                    </a:prstGeom>
                    <a:ln>
                      <a:solidFill>
                        <a:schemeClr val="tx1"/>
                      </a:solidFill>
                    </a:ln>
                  </pic:spPr>
                </pic:pic>
              </a:graphicData>
            </a:graphic>
          </wp:inline>
        </w:drawing>
      </w:r>
    </w:p>
    <w:p w:rsidR="00BF0178" w:rsidRPr="00BF0178" w:rsidRDefault="00BF0178" w:rsidP="00BF0178">
      <w:pPr>
        <w:jc w:val="center"/>
        <w:rPr>
          <w:b/>
        </w:rPr>
      </w:pPr>
      <w:r w:rsidRPr="00BF0178">
        <w:rPr>
          <w:rFonts w:hint="eastAsia"/>
          <w:b/>
        </w:rPr>
        <w:t>Mail</w:t>
      </w:r>
      <w:r w:rsidRPr="00BF0178">
        <w:rPr>
          <w:b/>
        </w:rPr>
        <w:t xml:space="preserve"> </w:t>
      </w:r>
      <w:r w:rsidRPr="00BF0178">
        <w:rPr>
          <w:rFonts w:hint="eastAsia"/>
          <w:b/>
        </w:rPr>
        <w:t>Proxy</w:t>
      </w:r>
      <w:r>
        <w:rPr>
          <w:b/>
        </w:rPr>
        <w:t xml:space="preserve"> </w:t>
      </w:r>
      <w:r w:rsidRPr="00BF0178">
        <w:rPr>
          <w:rFonts w:hint="eastAsia"/>
          <w:b/>
        </w:rPr>
        <w:t>オプション設定</w:t>
      </w:r>
    </w:p>
    <w:p w:rsidR="00BF0178" w:rsidRDefault="00BF0178" w:rsidP="000A70BA"/>
    <w:p w:rsidR="00774012" w:rsidRDefault="00B44976" w:rsidP="00774012">
      <w:pPr>
        <w:rPr>
          <w:noProof/>
        </w:rPr>
      </w:pPr>
      <w:r w:rsidRPr="00B44976">
        <w:rPr>
          <w:rFonts w:hint="eastAsia"/>
        </w:rPr>
        <w:t>以下のような設定画面が表示されます。</w:t>
      </w:r>
    </w:p>
    <w:p w:rsidR="002F5F56" w:rsidRDefault="00ED3756" w:rsidP="00181E50">
      <w:pPr>
        <w:jc w:val="center"/>
      </w:pPr>
      <w:r>
        <w:rPr>
          <w:noProof/>
        </w:rPr>
        <mc:AlternateContent>
          <mc:Choice Requires="wps">
            <w:drawing>
              <wp:anchor distT="0" distB="0" distL="114300" distR="114300" simplePos="0" relativeHeight="251781120" behindDoc="0" locked="0" layoutInCell="1" allowOverlap="1" wp14:anchorId="39E02153" wp14:editId="666B33BC">
                <wp:simplePos x="0" y="0"/>
                <wp:positionH relativeFrom="margin">
                  <wp:posOffset>1901190</wp:posOffset>
                </wp:positionH>
                <wp:positionV relativeFrom="paragraph">
                  <wp:posOffset>1459230</wp:posOffset>
                </wp:positionV>
                <wp:extent cx="771525" cy="171450"/>
                <wp:effectExtent l="0" t="0" r="28575" b="19050"/>
                <wp:wrapNone/>
                <wp:docPr id="56" name="正方形/長方形 56"/>
                <wp:cNvGraphicFramePr/>
                <a:graphic xmlns:a="http://schemas.openxmlformats.org/drawingml/2006/main">
                  <a:graphicData uri="http://schemas.microsoft.com/office/word/2010/wordprocessingShape">
                    <wps:wsp>
                      <wps:cNvSpPr/>
                      <wps:spPr>
                        <a:xfrm>
                          <a:off x="0" y="0"/>
                          <a:ext cx="771525" cy="1714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E6B9BC" id="正方形/長方形 56" o:spid="_x0000_s1026" style="position:absolute;left:0;text-align:left;margin-left:149.7pt;margin-top:114.9pt;width:60.75pt;height:13.5pt;z-index:251781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" filled="f" strokecolor="red" strokeweight="2pt">
                <w10:wrap anchorx="margin"/>
              </v:rect>
            </w:pict>
          </mc:Fallback>
        </mc:AlternateContent>
      </w:r>
      <w:r w:rsidR="00181E50">
        <w:rPr>
          <w:noProof/>
        </w:rPr>
        <w:drawing>
          <wp:inline distT="0" distB="0" distL="0" distR="0" wp14:anchorId="24C4AB63" wp14:editId="38EA5055">
            <wp:extent cx="5400040" cy="1787525"/>
            <wp:effectExtent l="19050" t="19050" r="10160" b="22225"/>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28A0092B-C50C-407E-A947-70E740481C1C}">
                          <a14:useLocalDpi xmlns:a14="http://schemas.microsoft.com/office/drawing/2010/main" val="0"/>
                        </a:ext>
                      </a:extLst>
                    </a:blip>
                    <a:stretch>
                      <a:fillRect/>
                    </a:stretch>
                  </pic:blipFill>
                  <pic:spPr>
                    <a:xfrm>
                      <a:off x="0" y="0"/>
                      <a:ext cx="5400040" cy="1787525"/>
                    </a:xfrm>
                    <a:prstGeom prst="rect">
                      <a:avLst/>
                    </a:prstGeom>
                    <a:ln>
                      <a:solidFill>
                        <a:schemeClr val="tx1"/>
                      </a:solidFill>
                    </a:ln>
                  </pic:spPr>
                </pic:pic>
              </a:graphicData>
            </a:graphic>
          </wp:inline>
        </w:drawing>
      </w:r>
    </w:p>
    <w:p w:rsidR="002F5F56" w:rsidRPr="00DC3733" w:rsidRDefault="00DC3733" w:rsidP="00DC3733">
      <w:pPr>
        <w:jc w:val="center"/>
        <w:rPr>
          <w:b/>
        </w:rPr>
      </w:pPr>
      <w:r w:rsidRPr="00DC3733">
        <w:rPr>
          <w:rFonts w:hint="eastAsia"/>
          <w:b/>
        </w:rPr>
        <w:t>ランダムパスワードポリシー</w:t>
      </w:r>
    </w:p>
    <w:p w:rsidR="002F5F56" w:rsidRDefault="002F5F56" w:rsidP="000A70BA"/>
    <w:p w:rsidR="00796EC0" w:rsidRDefault="00796EC0" w:rsidP="000A70BA">
      <w:r>
        <w:rPr>
          <w:rFonts w:hint="eastAsia"/>
        </w:rPr>
        <w:t>各設定項目については以下の通りです。</w:t>
      </w:r>
    </w:p>
    <w:tbl>
      <w:tblPr>
        <w:tblStyle w:val="af"/>
        <w:tblW w:w="8505" w:type="dxa"/>
        <w:jc w:val="center"/>
        <w:tblLook w:val="04A0" w:firstRow="1" w:lastRow="0" w:firstColumn="1" w:lastColumn="0" w:noHBand="0" w:noVBand="1"/>
      </w:tblPr>
      <w:tblGrid>
        <w:gridCol w:w="2978"/>
        <w:gridCol w:w="5527"/>
      </w:tblGrid>
      <w:tr w:rsidR="00B417EA" w:rsidRPr="000C3F3F" w:rsidTr="00881FA2">
        <w:trPr>
          <w:tblHeader/>
          <w:jc w:val="center"/>
        </w:trPr>
        <w:tc>
          <w:tcPr>
            <w:tcW w:w="2978" w:type="dxa"/>
            <w:shd w:val="clear" w:color="auto" w:fill="DAEEF3" w:themeFill="accent5" w:themeFillTint="33"/>
          </w:tcPr>
          <w:p w:rsidR="00B417EA" w:rsidRPr="000C3F3F" w:rsidRDefault="00B417EA" w:rsidP="00881FA2">
            <w:pPr>
              <w:rPr>
                <w:szCs w:val="24"/>
                <w:lang w:eastAsia="ar-SA"/>
              </w:rPr>
            </w:pPr>
            <w:r w:rsidRPr="000C3F3F">
              <w:rPr>
                <w:rFonts w:hint="eastAsia"/>
                <w:szCs w:val="24"/>
              </w:rPr>
              <w:t>項目名</w:t>
            </w:r>
          </w:p>
        </w:tc>
        <w:tc>
          <w:tcPr>
            <w:tcW w:w="5527" w:type="dxa"/>
            <w:shd w:val="clear" w:color="auto" w:fill="DAEEF3" w:themeFill="accent5" w:themeFillTint="33"/>
          </w:tcPr>
          <w:p w:rsidR="00B417EA" w:rsidRPr="000C3F3F" w:rsidRDefault="00B417EA" w:rsidP="00881FA2">
            <w:pPr>
              <w:rPr>
                <w:szCs w:val="24"/>
                <w:lang w:eastAsia="ar-SA"/>
              </w:rPr>
            </w:pPr>
            <w:r w:rsidRPr="000C3F3F">
              <w:rPr>
                <w:rFonts w:hint="eastAsia"/>
                <w:szCs w:val="24"/>
              </w:rPr>
              <w:t>説明</w:t>
            </w:r>
          </w:p>
        </w:tc>
      </w:tr>
      <w:tr w:rsidR="00B417EA" w:rsidRPr="006620AF" w:rsidTr="00881FA2">
        <w:trPr>
          <w:jc w:val="center"/>
        </w:trPr>
        <w:tc>
          <w:tcPr>
            <w:tcW w:w="2978" w:type="dxa"/>
          </w:tcPr>
          <w:p w:rsidR="00B417EA" w:rsidRPr="000C3F3F" w:rsidRDefault="00B417EA" w:rsidP="00881FA2">
            <w:pPr>
              <w:rPr>
                <w:szCs w:val="24"/>
              </w:rPr>
            </w:pPr>
            <w:r>
              <w:rPr>
                <w:rFonts w:hint="eastAsia"/>
                <w:szCs w:val="24"/>
              </w:rPr>
              <w:t>パスワード桁数</w:t>
            </w:r>
          </w:p>
        </w:tc>
        <w:tc>
          <w:tcPr>
            <w:tcW w:w="5527" w:type="dxa"/>
          </w:tcPr>
          <w:p w:rsidR="00B417EA" w:rsidRDefault="00601A6F" w:rsidP="00881FA2">
            <w:r>
              <w:rPr>
                <w:rFonts w:hint="eastAsia"/>
              </w:rPr>
              <w:t>生成される</w:t>
            </w:r>
            <w:r w:rsidR="00DD5546">
              <w:rPr>
                <w:rFonts w:hint="eastAsia"/>
              </w:rPr>
              <w:t>ランダム</w:t>
            </w:r>
            <w:r>
              <w:rPr>
                <w:rFonts w:hint="eastAsia"/>
              </w:rPr>
              <w:t>パスワードの桁数を設定します。</w:t>
            </w:r>
          </w:p>
          <w:p w:rsidR="00B417EA" w:rsidRPr="006620AF" w:rsidRDefault="00B417EA" w:rsidP="00B417EA">
            <w:r>
              <w:rPr>
                <w:rFonts w:hint="eastAsia"/>
              </w:rPr>
              <w:t>※1～50の範囲で指定可能です。</w:t>
            </w:r>
          </w:p>
        </w:tc>
      </w:tr>
      <w:tr w:rsidR="00B417EA" w:rsidRPr="006620AF" w:rsidTr="00881FA2">
        <w:trPr>
          <w:jc w:val="center"/>
        </w:trPr>
        <w:tc>
          <w:tcPr>
            <w:tcW w:w="2978" w:type="dxa"/>
          </w:tcPr>
          <w:p w:rsidR="00B417EA" w:rsidRPr="000C3F3F" w:rsidRDefault="009140CA" w:rsidP="00881FA2">
            <w:pPr>
              <w:rPr>
                <w:szCs w:val="24"/>
              </w:rPr>
            </w:pPr>
            <w:r w:rsidRPr="009140CA">
              <w:rPr>
                <w:rFonts w:hint="eastAsia"/>
                <w:szCs w:val="24"/>
              </w:rPr>
              <w:t>パスワードに使用する文字</w:t>
            </w:r>
          </w:p>
        </w:tc>
        <w:tc>
          <w:tcPr>
            <w:tcW w:w="5527" w:type="dxa"/>
          </w:tcPr>
          <w:p w:rsidR="009140CA" w:rsidRPr="009140CA" w:rsidRDefault="009C1C3E" w:rsidP="00881FA2">
            <w:r>
              <w:rPr>
                <w:rFonts w:hint="eastAsia"/>
              </w:rPr>
              <w:t>ランダム</w:t>
            </w:r>
            <w:r w:rsidR="00E85AC4">
              <w:rPr>
                <w:rFonts w:hint="eastAsia"/>
              </w:rPr>
              <w:t>パスワードに使用する文字を小文字、大文字、数字、記号の中から1種類以上を選択し設定します。</w:t>
            </w:r>
          </w:p>
        </w:tc>
      </w:tr>
    </w:tbl>
    <w:p w:rsidR="009140CA" w:rsidRDefault="009140CA" w:rsidP="006B0A3F">
      <w:pPr>
        <w:rPr>
          <w:lang w:eastAsia="ar-SA"/>
        </w:rPr>
      </w:pPr>
    </w:p>
    <w:p w:rsidR="00FC5644" w:rsidRDefault="00FC5644" w:rsidP="006B0A3F">
      <w:pPr>
        <w:rPr>
          <w:lang w:eastAsia="ar-SA"/>
        </w:rPr>
      </w:pPr>
      <w:r w:rsidRPr="00FC5644">
        <w:rPr>
          <w:rFonts w:hint="eastAsia"/>
          <w:lang w:eastAsia="ar-SA"/>
        </w:rPr>
        <w:t>「設定」をクリックすると設定内容が反映されます。</w:t>
      </w:r>
    </w:p>
    <w:p w:rsidR="00FC5644" w:rsidRDefault="00FC5644" w:rsidP="006B0A3F">
      <w:pPr>
        <w:rPr>
          <w:lang w:eastAsia="ar-SA"/>
        </w:rPr>
      </w:pPr>
    </w:p>
    <w:p w:rsidR="004D22E0" w:rsidRDefault="004D22E0" w:rsidP="00B6742E">
      <w:pPr>
        <w:pStyle w:val="2"/>
      </w:pPr>
      <w:bookmarkStart w:id="27" w:name="_パスワードメール送信のデフォルト文書設定_1"/>
      <w:bookmarkStart w:id="28" w:name="_Toc117788420"/>
      <w:bookmarkEnd w:id="27"/>
      <w:r>
        <w:lastRenderedPageBreak/>
        <w:t>パスワードメール送信のデフォルト文書設定</w:t>
      </w:r>
      <w:bookmarkEnd w:id="28"/>
    </w:p>
    <w:p w:rsidR="00911C52" w:rsidRDefault="00911C52" w:rsidP="00911C52">
      <w:r>
        <w:rPr>
          <w:rFonts w:hint="eastAsia"/>
        </w:rPr>
        <w:t>「</w:t>
      </w:r>
      <w:hyperlink w:anchor="_Web公開設定" w:history="1">
        <w:r w:rsidRPr="000763A0">
          <w:rPr>
            <w:rStyle w:val="a7"/>
            <w:rFonts w:hint="eastAsia"/>
          </w:rPr>
          <w:t>2.9.Web公開設定</w:t>
        </w:r>
      </w:hyperlink>
      <w:r>
        <w:rPr>
          <w:rFonts w:hint="eastAsia"/>
        </w:rPr>
        <w:t>」</w:t>
      </w:r>
      <w:r w:rsidR="000F3AA4">
        <w:rPr>
          <w:rFonts w:hint="eastAsia"/>
        </w:rPr>
        <w:t>において</w:t>
      </w:r>
      <w:r>
        <w:rPr>
          <w:rFonts w:hint="eastAsia"/>
        </w:rPr>
        <w:t>「公開パスワード」をonで設定している場合に送信されるパスワード</w:t>
      </w:r>
      <w:r w:rsidR="00856BE9">
        <w:rPr>
          <w:rFonts w:hint="eastAsia"/>
        </w:rPr>
        <w:t>通知</w:t>
      </w:r>
      <w:r>
        <w:rPr>
          <w:rFonts w:hint="eastAsia"/>
        </w:rPr>
        <w:t>メールの件名、本文を設定することができます。</w:t>
      </w:r>
    </w:p>
    <w:p w:rsidR="00F66919" w:rsidRDefault="00F66919" w:rsidP="004623F1">
      <w:pPr>
        <w:rPr>
          <w:kern w:val="0"/>
        </w:rPr>
      </w:pPr>
    </w:p>
    <w:p w:rsidR="004623F1" w:rsidRDefault="00E37500" w:rsidP="004623F1">
      <w:r>
        <w:rPr>
          <w:rFonts w:hint="eastAsia"/>
          <w:kern w:val="0"/>
        </w:rPr>
        <w:t>また、ここで設定した内容は</w:t>
      </w:r>
      <w:r w:rsidR="0060776D">
        <w:rPr>
          <w:rFonts w:hint="eastAsia"/>
          <w:kern w:val="0"/>
        </w:rPr>
        <w:t>プライマリグループ作成/更新、</w:t>
      </w:r>
      <w:r>
        <w:rPr>
          <w:rFonts w:hint="eastAsia"/>
          <w:kern w:val="0"/>
        </w:rPr>
        <w:t>ユーザー登録/更新で</w:t>
      </w:r>
      <w:r w:rsidR="004623F1">
        <w:rPr>
          <w:rFonts w:hint="eastAsia"/>
        </w:rPr>
        <w:t>Mail</w:t>
      </w:r>
      <w:r w:rsidR="004623F1">
        <w:t xml:space="preserve"> </w:t>
      </w:r>
      <w:r w:rsidR="004623F1">
        <w:rPr>
          <w:rFonts w:hint="eastAsia"/>
        </w:rPr>
        <w:t>Proxy設定を行う際の</w:t>
      </w:r>
      <w:r w:rsidR="00315CEB">
        <w:rPr>
          <w:rFonts w:hint="eastAsia"/>
        </w:rPr>
        <w:t>初期値としても使用されます。</w:t>
      </w:r>
      <w:r w:rsidR="004623F1">
        <w:rPr>
          <w:rFonts w:hint="eastAsia"/>
        </w:rPr>
        <w:t>詳細について</w:t>
      </w:r>
      <w:r w:rsidR="00315CEB">
        <w:rPr>
          <w:rFonts w:hint="eastAsia"/>
        </w:rPr>
        <w:t>は</w:t>
      </w:r>
      <w:r w:rsidR="00CB73C2">
        <w:rPr>
          <w:rFonts w:hint="eastAsia"/>
        </w:rPr>
        <w:t>「</w:t>
      </w:r>
      <w:hyperlink w:anchor="_パスワードメール送信のデフォルト文書設定" w:history="1">
        <w:r w:rsidR="00CB73C2" w:rsidRPr="00E829F6">
          <w:rPr>
            <w:rStyle w:val="a7"/>
            <w:rFonts w:hint="eastAsia"/>
          </w:rPr>
          <w:t>3.7.</w:t>
        </w:r>
        <w:r w:rsidR="00CB73C2" w:rsidRPr="00E829F6">
          <w:rPr>
            <w:rStyle w:val="a7"/>
          </w:rPr>
          <w:t>パスワードメール送信のデフォルト</w:t>
        </w:r>
        <w:r w:rsidR="00CB73C2" w:rsidRPr="00E829F6">
          <w:rPr>
            <w:rStyle w:val="a7"/>
            <w:rFonts w:hint="eastAsia"/>
          </w:rPr>
          <w:t>文書設定</w:t>
        </w:r>
      </w:hyperlink>
      <w:r w:rsidR="00CB73C2">
        <w:rPr>
          <w:rFonts w:hint="eastAsia"/>
        </w:rPr>
        <w:t>」</w:t>
      </w:r>
      <w:r w:rsidR="004623F1">
        <w:rPr>
          <w:rFonts w:hint="eastAsia"/>
        </w:rPr>
        <w:t>「</w:t>
      </w:r>
      <w:hyperlink w:anchor="_パスワードメール送信の文書設定" w:history="1">
        <w:r w:rsidR="00CB73C2" w:rsidRPr="00503BD7">
          <w:rPr>
            <w:rStyle w:val="a7"/>
            <w:rFonts w:hint="eastAsia"/>
          </w:rPr>
          <w:t>4</w:t>
        </w:r>
        <w:r w:rsidR="004B60AC" w:rsidRPr="00503BD7">
          <w:rPr>
            <w:rStyle w:val="a7"/>
            <w:rFonts w:hint="eastAsia"/>
          </w:rPr>
          <w:t>.</w:t>
        </w:r>
        <w:r w:rsidR="00FA64FD" w:rsidRPr="00503BD7">
          <w:rPr>
            <w:rStyle w:val="a7"/>
            <w:rFonts w:hint="eastAsia"/>
          </w:rPr>
          <w:t>5</w:t>
        </w:r>
        <w:r w:rsidR="004B60AC" w:rsidRPr="00503BD7">
          <w:rPr>
            <w:rStyle w:val="a7"/>
            <w:rFonts w:hint="eastAsia"/>
          </w:rPr>
          <w:t>.</w:t>
        </w:r>
        <w:r w:rsidR="00FA64FD" w:rsidRPr="00503BD7">
          <w:rPr>
            <w:rStyle w:val="a7"/>
          </w:rPr>
          <w:t>パスワードメール送信の</w:t>
        </w:r>
        <w:r w:rsidR="00FA64FD" w:rsidRPr="00503BD7">
          <w:rPr>
            <w:rStyle w:val="a7"/>
            <w:rFonts w:hint="eastAsia"/>
          </w:rPr>
          <w:t>文書設定</w:t>
        </w:r>
      </w:hyperlink>
      <w:r w:rsidR="004623F1">
        <w:rPr>
          <w:rFonts w:hint="eastAsia"/>
        </w:rPr>
        <w:t>」をご参照ください。</w:t>
      </w:r>
    </w:p>
    <w:p w:rsidR="004623F1" w:rsidRDefault="004623F1" w:rsidP="004623F1">
      <w:pPr>
        <w:rPr>
          <w:lang w:eastAsia="ar-SA"/>
        </w:rPr>
      </w:pPr>
    </w:p>
    <w:p w:rsidR="00321A4B" w:rsidRDefault="00321A4B" w:rsidP="00682995">
      <w:pPr>
        <w:rPr>
          <w:lang w:eastAsia="ar-SA"/>
        </w:rPr>
      </w:pPr>
      <w:r w:rsidRPr="002D30EA">
        <w:rPr>
          <w:rFonts w:hint="eastAsia"/>
        </w:rPr>
        <w:t>Mail Proxy オプション設定</w:t>
      </w:r>
      <w:r>
        <w:rPr>
          <w:rFonts w:hint="eastAsia"/>
        </w:rPr>
        <w:t xml:space="preserve"> </w:t>
      </w:r>
      <w:r>
        <w:t>&gt; パスワードメール送信のデフォルト文書設定</w:t>
      </w:r>
      <w:r w:rsidRPr="00486B62">
        <w:rPr>
          <w:lang w:eastAsia="ar-SA"/>
        </w:rPr>
        <w:t>内の「設定」をクリックします。</w:t>
      </w:r>
    </w:p>
    <w:p w:rsidR="00682995" w:rsidRDefault="00550666" w:rsidP="00682995">
      <w:pPr>
        <w:jc w:val="center"/>
        <w:rPr>
          <w:lang w:eastAsia="ar-SA"/>
        </w:rPr>
      </w:pPr>
      <w:r>
        <w:rPr>
          <w:noProof/>
        </w:rPr>
        <mc:AlternateContent>
          <mc:Choice Requires="wps">
            <w:drawing>
              <wp:anchor distT="0" distB="0" distL="114300" distR="114300" simplePos="0" relativeHeight="251783168" behindDoc="0" locked="0" layoutInCell="1" allowOverlap="1" wp14:anchorId="410DB895" wp14:editId="466F127B">
                <wp:simplePos x="0" y="0"/>
                <wp:positionH relativeFrom="margin">
                  <wp:posOffset>1491615</wp:posOffset>
                </wp:positionH>
                <wp:positionV relativeFrom="paragraph">
                  <wp:posOffset>2837180</wp:posOffset>
                </wp:positionV>
                <wp:extent cx="771525" cy="171450"/>
                <wp:effectExtent l="0" t="0" r="28575" b="19050"/>
                <wp:wrapNone/>
                <wp:docPr id="60" name="正方形/長方形 60"/>
                <wp:cNvGraphicFramePr/>
                <a:graphic xmlns:a="http://schemas.openxmlformats.org/drawingml/2006/main">
                  <a:graphicData uri="http://schemas.microsoft.com/office/word/2010/wordprocessingShape">
                    <wps:wsp>
                      <wps:cNvSpPr/>
                      <wps:spPr>
                        <a:xfrm>
                          <a:off x="0" y="0"/>
                          <a:ext cx="771525" cy="1714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02C14E" id="正方形/長方形 60" o:spid="_x0000_s1026" style="position:absolute;left:0;text-align:left;margin-left:117.45pt;margin-top:223.4pt;width:60.75pt;height:13.5pt;z-index:251783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" filled="f" strokecolor="red" strokeweight="2pt">
                <w10:wrap anchorx="margin"/>
              </v:rect>
            </w:pict>
          </mc:Fallback>
        </mc:AlternateContent>
      </w:r>
      <w:r w:rsidR="00682995">
        <w:rPr>
          <w:noProof/>
        </w:rPr>
        <w:drawing>
          <wp:inline distT="0" distB="0" distL="0" distR="0" wp14:anchorId="5AE49ACA" wp14:editId="431D29DC">
            <wp:extent cx="5400040" cy="3088005"/>
            <wp:effectExtent l="19050" t="19050" r="10160" b="17145"/>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28A0092B-C50C-407E-A947-70E740481C1C}">
                          <a14:useLocalDpi xmlns:a14="http://schemas.microsoft.com/office/drawing/2010/main" val="0"/>
                        </a:ext>
                      </a:extLst>
                    </a:blip>
                    <a:stretch>
                      <a:fillRect/>
                    </a:stretch>
                  </pic:blipFill>
                  <pic:spPr>
                    <a:xfrm>
                      <a:off x="0" y="0"/>
                      <a:ext cx="5400040" cy="3088005"/>
                    </a:xfrm>
                    <a:prstGeom prst="rect">
                      <a:avLst/>
                    </a:prstGeom>
                    <a:ln>
                      <a:solidFill>
                        <a:schemeClr val="tx1"/>
                      </a:solidFill>
                    </a:ln>
                  </pic:spPr>
                </pic:pic>
              </a:graphicData>
            </a:graphic>
          </wp:inline>
        </w:drawing>
      </w:r>
    </w:p>
    <w:p w:rsidR="00682995" w:rsidRDefault="00682995" w:rsidP="00682995">
      <w:pPr>
        <w:jc w:val="center"/>
        <w:rPr>
          <w:lang w:eastAsia="ar-SA"/>
        </w:rPr>
      </w:pPr>
      <w:r w:rsidRPr="00BF0178">
        <w:rPr>
          <w:rFonts w:hint="eastAsia"/>
          <w:b/>
        </w:rPr>
        <w:t>Mail</w:t>
      </w:r>
      <w:r w:rsidRPr="00BF0178">
        <w:rPr>
          <w:b/>
        </w:rPr>
        <w:t xml:space="preserve"> </w:t>
      </w:r>
      <w:r w:rsidRPr="00BF0178">
        <w:rPr>
          <w:rFonts w:hint="eastAsia"/>
          <w:b/>
        </w:rPr>
        <w:t>Proxy</w:t>
      </w:r>
      <w:r>
        <w:rPr>
          <w:b/>
        </w:rPr>
        <w:t xml:space="preserve"> </w:t>
      </w:r>
      <w:r w:rsidRPr="00BF0178">
        <w:rPr>
          <w:rFonts w:hint="eastAsia"/>
          <w:b/>
        </w:rPr>
        <w:t>オプション設定</w:t>
      </w:r>
    </w:p>
    <w:p w:rsidR="00682995" w:rsidRDefault="00682995" w:rsidP="00682995">
      <w:pPr>
        <w:rPr>
          <w:lang w:eastAsia="ar-SA"/>
        </w:rPr>
      </w:pPr>
    </w:p>
    <w:p w:rsidR="00925C19" w:rsidRDefault="00295BF0" w:rsidP="00925C19">
      <w:pPr>
        <w:rPr>
          <w:noProof/>
        </w:rPr>
      </w:pPr>
      <w:r w:rsidRPr="00295BF0">
        <w:rPr>
          <w:rFonts w:hint="eastAsia"/>
          <w:lang w:eastAsia="ar-SA"/>
        </w:rPr>
        <w:t>以下のような設定画面が表示されます。</w:t>
      </w:r>
    </w:p>
    <w:p w:rsidR="00925C19" w:rsidRPr="00925C19" w:rsidRDefault="00CD48BC" w:rsidP="00E65FC0">
      <w:pPr>
        <w:jc w:val="center"/>
        <w:rPr>
          <w:lang w:eastAsia="ar-SA"/>
        </w:rPr>
      </w:pPr>
      <w:r>
        <w:rPr>
          <w:noProof/>
        </w:rPr>
        <w:lastRenderedPageBreak/>
        <mc:AlternateContent>
          <mc:Choice Requires="wps">
            <w:drawing>
              <wp:anchor distT="0" distB="0" distL="114300" distR="114300" simplePos="0" relativeHeight="251785216" behindDoc="0" locked="0" layoutInCell="1" allowOverlap="1" wp14:anchorId="3ED1D501" wp14:editId="12E54E79">
                <wp:simplePos x="0" y="0"/>
                <wp:positionH relativeFrom="margin">
                  <wp:posOffset>1901190</wp:posOffset>
                </wp:positionH>
                <wp:positionV relativeFrom="paragraph">
                  <wp:posOffset>2320925</wp:posOffset>
                </wp:positionV>
                <wp:extent cx="771525" cy="171450"/>
                <wp:effectExtent l="0" t="0" r="28575" b="19050"/>
                <wp:wrapNone/>
                <wp:docPr id="112" name="正方形/長方形 112"/>
                <wp:cNvGraphicFramePr/>
                <a:graphic xmlns:a="http://schemas.openxmlformats.org/drawingml/2006/main">
                  <a:graphicData uri="http://schemas.microsoft.com/office/word/2010/wordprocessingShape">
                    <wps:wsp>
                      <wps:cNvSpPr/>
                      <wps:spPr>
                        <a:xfrm>
                          <a:off x="0" y="0"/>
                          <a:ext cx="771525" cy="1714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B0AE74" id="正方形/長方形 112" o:spid="_x0000_s1026" style="position:absolute;left:0;text-align:left;margin-left:149.7pt;margin-top:182.75pt;width:60.75pt;height:13.5pt;z-index:251785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" filled="f" strokecolor="red" strokeweight="2pt">
                <w10:wrap anchorx="margin"/>
              </v:rect>
            </w:pict>
          </mc:Fallback>
        </mc:AlternateContent>
      </w:r>
      <w:r w:rsidR="00E65FC0">
        <w:rPr>
          <w:noProof/>
        </w:rPr>
        <w:drawing>
          <wp:inline distT="0" distB="0" distL="0" distR="0" wp14:anchorId="405BFB43" wp14:editId="4727D949">
            <wp:extent cx="5400040" cy="2567305"/>
            <wp:effectExtent l="19050" t="19050" r="10160" b="23495"/>
            <wp:docPr id="111" name="図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extLst>
                        <a:ext uri="{28A0092B-C50C-407E-A947-70E740481C1C}">
                          <a14:useLocalDpi xmlns:a14="http://schemas.microsoft.com/office/drawing/2010/main" val="0"/>
                        </a:ext>
                      </a:extLst>
                    </a:blip>
                    <a:stretch>
                      <a:fillRect/>
                    </a:stretch>
                  </pic:blipFill>
                  <pic:spPr>
                    <a:xfrm>
                      <a:off x="0" y="0"/>
                      <a:ext cx="5400040" cy="2567305"/>
                    </a:xfrm>
                    <a:prstGeom prst="rect">
                      <a:avLst/>
                    </a:prstGeom>
                    <a:ln>
                      <a:solidFill>
                        <a:schemeClr val="tx1"/>
                      </a:solidFill>
                    </a:ln>
                  </pic:spPr>
                </pic:pic>
              </a:graphicData>
            </a:graphic>
          </wp:inline>
        </w:drawing>
      </w:r>
    </w:p>
    <w:p w:rsidR="00ED7F21" w:rsidRPr="00ED7F21" w:rsidRDefault="00CF13BA" w:rsidP="00ED7F21">
      <w:pPr>
        <w:jc w:val="center"/>
        <w:rPr>
          <w:b/>
        </w:rPr>
      </w:pPr>
      <w:r w:rsidRPr="00ED7F21">
        <w:rPr>
          <w:rFonts w:hint="eastAsia"/>
          <w:b/>
        </w:rPr>
        <w:t>パスワードメール送信のデフォルト文書設定</w:t>
      </w:r>
    </w:p>
    <w:p w:rsidR="00DA03D7" w:rsidRDefault="00DA03D7" w:rsidP="00ED7F21"/>
    <w:p w:rsidR="00BF6CB7" w:rsidRDefault="00BF6CB7" w:rsidP="00ED7F21">
      <w:r>
        <w:rPr>
          <w:rFonts w:hint="eastAsia"/>
        </w:rPr>
        <w:t>各設定項目については以下の通りです。</w:t>
      </w:r>
    </w:p>
    <w:tbl>
      <w:tblPr>
        <w:tblStyle w:val="af"/>
        <w:tblW w:w="8505" w:type="dxa"/>
        <w:jc w:val="center"/>
        <w:tblLook w:val="04A0" w:firstRow="1" w:lastRow="0" w:firstColumn="1" w:lastColumn="0" w:noHBand="0" w:noVBand="1"/>
      </w:tblPr>
      <w:tblGrid>
        <w:gridCol w:w="2978"/>
        <w:gridCol w:w="5527"/>
      </w:tblGrid>
      <w:tr w:rsidR="00A26843" w:rsidRPr="000C3F3F" w:rsidTr="00881FA2">
        <w:trPr>
          <w:tblHeader/>
          <w:jc w:val="center"/>
        </w:trPr>
        <w:tc>
          <w:tcPr>
            <w:tcW w:w="2978" w:type="dxa"/>
            <w:shd w:val="clear" w:color="auto" w:fill="DAEEF3" w:themeFill="accent5" w:themeFillTint="33"/>
          </w:tcPr>
          <w:p w:rsidR="00A26843" w:rsidRPr="000C3F3F" w:rsidRDefault="00A26843" w:rsidP="00881FA2">
            <w:pPr>
              <w:rPr>
                <w:szCs w:val="24"/>
                <w:lang w:eastAsia="ar-SA"/>
              </w:rPr>
            </w:pPr>
            <w:r w:rsidRPr="000C3F3F">
              <w:rPr>
                <w:rFonts w:hint="eastAsia"/>
                <w:szCs w:val="24"/>
              </w:rPr>
              <w:t>項目名</w:t>
            </w:r>
          </w:p>
        </w:tc>
        <w:tc>
          <w:tcPr>
            <w:tcW w:w="5527" w:type="dxa"/>
            <w:shd w:val="clear" w:color="auto" w:fill="DAEEF3" w:themeFill="accent5" w:themeFillTint="33"/>
          </w:tcPr>
          <w:p w:rsidR="00A26843" w:rsidRPr="000C3F3F" w:rsidRDefault="00A26843" w:rsidP="00881FA2">
            <w:pPr>
              <w:rPr>
                <w:szCs w:val="24"/>
                <w:lang w:eastAsia="ar-SA"/>
              </w:rPr>
            </w:pPr>
            <w:r w:rsidRPr="000C3F3F">
              <w:rPr>
                <w:rFonts w:hint="eastAsia"/>
                <w:szCs w:val="24"/>
              </w:rPr>
              <w:t>説明</w:t>
            </w:r>
          </w:p>
        </w:tc>
      </w:tr>
      <w:tr w:rsidR="00A26843" w:rsidRPr="006620AF" w:rsidTr="00881FA2">
        <w:trPr>
          <w:jc w:val="center"/>
        </w:trPr>
        <w:tc>
          <w:tcPr>
            <w:tcW w:w="2978" w:type="dxa"/>
          </w:tcPr>
          <w:p w:rsidR="00A26843" w:rsidRPr="000C3F3F" w:rsidRDefault="003F2BBA" w:rsidP="00881FA2">
            <w:pPr>
              <w:rPr>
                <w:szCs w:val="24"/>
              </w:rPr>
            </w:pPr>
            <w:r>
              <w:rPr>
                <w:rFonts w:hint="eastAsia"/>
                <w:szCs w:val="24"/>
              </w:rPr>
              <w:t>デフォルトへ戻す</w:t>
            </w:r>
          </w:p>
        </w:tc>
        <w:tc>
          <w:tcPr>
            <w:tcW w:w="5527" w:type="dxa"/>
          </w:tcPr>
          <w:p w:rsidR="00A26843" w:rsidRPr="006620AF" w:rsidRDefault="003F2BBA" w:rsidP="00712BB2">
            <w:r>
              <w:rPr>
                <w:rFonts w:hint="eastAsia"/>
              </w:rPr>
              <w:t>クリックすると標準出荷</w:t>
            </w:r>
            <w:r w:rsidR="00712BB2">
              <w:rPr>
                <w:rFonts w:hint="eastAsia"/>
              </w:rPr>
              <w:t>時</w:t>
            </w:r>
            <w:r>
              <w:rPr>
                <w:rFonts w:hint="eastAsia"/>
              </w:rPr>
              <w:t>の件名、本文が</w:t>
            </w:r>
            <w:r w:rsidR="00D80BAC">
              <w:rPr>
                <w:rFonts w:hint="eastAsia"/>
              </w:rPr>
              <w:t>各項目にセットされます。</w:t>
            </w:r>
          </w:p>
        </w:tc>
      </w:tr>
      <w:tr w:rsidR="003F2BBA" w:rsidRPr="006620AF" w:rsidTr="00881FA2">
        <w:trPr>
          <w:jc w:val="center"/>
        </w:trPr>
        <w:tc>
          <w:tcPr>
            <w:tcW w:w="2978" w:type="dxa"/>
          </w:tcPr>
          <w:p w:rsidR="003F2BBA" w:rsidRPr="000C3F3F" w:rsidRDefault="003F2BBA" w:rsidP="003F2BBA">
            <w:pPr>
              <w:rPr>
                <w:szCs w:val="24"/>
              </w:rPr>
            </w:pPr>
            <w:r>
              <w:rPr>
                <w:rFonts w:hint="eastAsia"/>
                <w:szCs w:val="24"/>
              </w:rPr>
              <w:t>件名(※)</w:t>
            </w:r>
          </w:p>
        </w:tc>
        <w:tc>
          <w:tcPr>
            <w:tcW w:w="5527" w:type="dxa"/>
          </w:tcPr>
          <w:p w:rsidR="003F2BBA" w:rsidRPr="006620AF" w:rsidRDefault="003F2BBA" w:rsidP="003F2BBA">
            <w:r>
              <w:rPr>
                <w:rFonts w:hint="eastAsia"/>
              </w:rPr>
              <w:t>件名を設定します。</w:t>
            </w:r>
          </w:p>
        </w:tc>
      </w:tr>
      <w:tr w:rsidR="003F2BBA" w:rsidRPr="006620AF" w:rsidTr="00881FA2">
        <w:trPr>
          <w:jc w:val="center"/>
        </w:trPr>
        <w:tc>
          <w:tcPr>
            <w:tcW w:w="2978" w:type="dxa"/>
          </w:tcPr>
          <w:p w:rsidR="003F2BBA" w:rsidRPr="000C3F3F" w:rsidRDefault="003F2BBA" w:rsidP="003F2BBA">
            <w:pPr>
              <w:rPr>
                <w:szCs w:val="24"/>
              </w:rPr>
            </w:pPr>
            <w:r>
              <w:rPr>
                <w:rFonts w:hint="eastAsia"/>
                <w:szCs w:val="24"/>
              </w:rPr>
              <w:t>本文(※)</w:t>
            </w:r>
          </w:p>
        </w:tc>
        <w:tc>
          <w:tcPr>
            <w:tcW w:w="5527" w:type="dxa"/>
          </w:tcPr>
          <w:p w:rsidR="003F2BBA" w:rsidRPr="009140CA" w:rsidRDefault="003F2BBA" w:rsidP="003F2BBA">
            <w:r>
              <w:rPr>
                <w:rFonts w:hint="eastAsia"/>
              </w:rPr>
              <w:t>本文を設定します。</w:t>
            </w:r>
          </w:p>
        </w:tc>
      </w:tr>
    </w:tbl>
    <w:p w:rsidR="00BF6CB7" w:rsidRDefault="007A413C" w:rsidP="003F2BBA">
      <w:pPr>
        <w:pStyle w:val="ae"/>
        <w:numPr>
          <w:ilvl w:val="0"/>
          <w:numId w:val="11"/>
        </w:numPr>
        <w:ind w:leftChars="0"/>
      </w:pPr>
      <w:r w:rsidRPr="007A413C">
        <w:rPr>
          <w:rFonts w:hint="eastAsia"/>
        </w:rPr>
        <w:t>件名</w:t>
      </w:r>
      <w:r w:rsidR="00CB6306">
        <w:rPr>
          <w:rFonts w:hint="eastAsia"/>
        </w:rPr>
        <w:t>と</w:t>
      </w:r>
      <w:r w:rsidRPr="007A413C">
        <w:rPr>
          <w:rFonts w:hint="eastAsia"/>
        </w:rPr>
        <w:t>本文には置換文字列を含めることができます。使用できる置換文字列の詳細については画面内のヒントをご参照ください。</w:t>
      </w:r>
    </w:p>
    <w:p w:rsidR="007A413C" w:rsidRDefault="007A413C" w:rsidP="007A413C"/>
    <w:p w:rsidR="00085BC8" w:rsidRDefault="00991004" w:rsidP="007A413C">
      <w:r w:rsidRPr="00991004">
        <w:rPr>
          <w:rFonts w:hint="eastAsia"/>
        </w:rPr>
        <w:t>「設定」をクリックすると設定内容が反映されます。</w:t>
      </w:r>
    </w:p>
    <w:p w:rsidR="00085BC8" w:rsidRDefault="00085BC8" w:rsidP="007A413C"/>
    <w:p w:rsidR="00AD2125" w:rsidRDefault="004D22E0" w:rsidP="00B6742E">
      <w:pPr>
        <w:pStyle w:val="2"/>
      </w:pPr>
      <w:bookmarkStart w:id="29" w:name="_Web公開メール認証のワンタイムパスワード通知メールの文書設定_1"/>
      <w:bookmarkStart w:id="30" w:name="_Toc117788421"/>
      <w:bookmarkEnd w:id="29"/>
      <w:r>
        <w:t>Web公開メール認証のワンタイムパスワード通知メールの文書設定</w:t>
      </w:r>
      <w:bookmarkEnd w:id="30"/>
    </w:p>
    <w:p w:rsidR="0087342C" w:rsidRDefault="00120285" w:rsidP="0087342C">
      <w:r>
        <w:rPr>
          <w:rFonts w:hint="eastAsia"/>
        </w:rPr>
        <w:t>「</w:t>
      </w:r>
      <w:hyperlink w:anchor="_Web公開設定" w:history="1">
        <w:r w:rsidRPr="00E95A5A">
          <w:rPr>
            <w:rStyle w:val="a7"/>
            <w:rFonts w:hint="eastAsia"/>
          </w:rPr>
          <w:t>2.9.Web公開設定</w:t>
        </w:r>
      </w:hyperlink>
      <w:r>
        <w:rPr>
          <w:rFonts w:hint="eastAsia"/>
        </w:rPr>
        <w:t>」において、</w:t>
      </w:r>
      <w:r w:rsidR="0087342C">
        <w:rPr>
          <w:rFonts w:hint="eastAsia"/>
        </w:rPr>
        <w:t>「</w:t>
      </w:r>
      <w:r w:rsidR="006E27E7">
        <w:rPr>
          <w:rFonts w:hint="eastAsia"/>
        </w:rPr>
        <w:t>メール認証を利用する</w:t>
      </w:r>
      <w:r w:rsidR="0087342C">
        <w:rPr>
          <w:rFonts w:hint="eastAsia"/>
        </w:rPr>
        <w:t>」を</w:t>
      </w:r>
      <w:r>
        <w:rPr>
          <w:rFonts w:hint="eastAsia"/>
        </w:rPr>
        <w:t>on</w:t>
      </w:r>
      <w:r w:rsidR="0087342C">
        <w:rPr>
          <w:rFonts w:hint="eastAsia"/>
        </w:rPr>
        <w:t>で設定し</w:t>
      </w:r>
      <w:r>
        <w:rPr>
          <w:rFonts w:hint="eastAsia"/>
        </w:rPr>
        <w:t>ている</w:t>
      </w:r>
      <w:r w:rsidR="0087342C">
        <w:rPr>
          <w:rFonts w:hint="eastAsia"/>
        </w:rPr>
        <w:t>場合に送信される</w:t>
      </w:r>
      <w:r w:rsidR="006E27E7">
        <w:rPr>
          <w:rFonts w:hint="eastAsia"/>
        </w:rPr>
        <w:t>ワンタイム</w:t>
      </w:r>
      <w:r w:rsidR="0087342C">
        <w:rPr>
          <w:rFonts w:hint="eastAsia"/>
        </w:rPr>
        <w:t>パスワード</w:t>
      </w:r>
      <w:r w:rsidR="00D87D37">
        <w:rPr>
          <w:rFonts w:hint="eastAsia"/>
        </w:rPr>
        <w:t>通知</w:t>
      </w:r>
      <w:r w:rsidR="0087342C">
        <w:rPr>
          <w:rFonts w:hint="eastAsia"/>
        </w:rPr>
        <w:t>メールの件名、本文を設定することができます。</w:t>
      </w:r>
    </w:p>
    <w:p w:rsidR="00870A57" w:rsidRDefault="00870A57" w:rsidP="00D87D37"/>
    <w:p w:rsidR="00385766" w:rsidRDefault="00385766" w:rsidP="00385766">
      <w:r>
        <w:rPr>
          <w:rFonts w:hint="eastAsia"/>
          <w:kern w:val="0"/>
        </w:rPr>
        <w:lastRenderedPageBreak/>
        <w:t>また、ここで設定した内容はプライマリグループ作成/更新で</w:t>
      </w:r>
      <w:r>
        <w:rPr>
          <w:rFonts w:hint="eastAsia"/>
        </w:rPr>
        <w:t>Mail</w:t>
      </w:r>
      <w:r>
        <w:t xml:space="preserve"> </w:t>
      </w:r>
      <w:r>
        <w:rPr>
          <w:rFonts w:hint="eastAsia"/>
        </w:rPr>
        <w:t>Proxy設定を行う際の初期値としても使用されます。詳細については「</w:t>
      </w:r>
      <w:hyperlink w:anchor="_Web公開メール認証のワンタイムパスワード通知メールの文書設定" w:history="1">
        <w:r w:rsidR="005B7AD5" w:rsidRPr="00E478D4">
          <w:rPr>
            <w:rStyle w:val="a7"/>
            <w:rFonts w:hint="eastAsia"/>
          </w:rPr>
          <w:t>3</w:t>
        </w:r>
        <w:r w:rsidRPr="00E478D4">
          <w:rPr>
            <w:rStyle w:val="a7"/>
            <w:rFonts w:hint="eastAsia"/>
          </w:rPr>
          <w:t>.8.</w:t>
        </w:r>
        <w:r w:rsidRPr="00E478D4">
          <w:rPr>
            <w:rStyle w:val="a7"/>
          </w:rPr>
          <w:t>Web公開メール認証のワンタイムパスワード通知メールの文書設定</w:t>
        </w:r>
      </w:hyperlink>
      <w:r>
        <w:rPr>
          <w:rFonts w:hint="eastAsia"/>
        </w:rPr>
        <w:t>」をご参照ください。</w:t>
      </w:r>
    </w:p>
    <w:p w:rsidR="00385766" w:rsidRPr="00385766" w:rsidRDefault="00385766" w:rsidP="00D87D37"/>
    <w:p w:rsidR="00D87D37" w:rsidRDefault="00AB4D39" w:rsidP="00D87D37">
      <w:r w:rsidRPr="002D30EA">
        <w:rPr>
          <w:rFonts w:hint="eastAsia"/>
        </w:rPr>
        <w:t>Mail Proxy オプション設定</w:t>
      </w:r>
      <w:r>
        <w:rPr>
          <w:rFonts w:hint="eastAsia"/>
        </w:rPr>
        <w:t xml:space="preserve"> </w:t>
      </w:r>
      <w:r>
        <w:t>&gt; Web公開メール認証のワンタイムパスワード通知メールの文書設定</w:t>
      </w:r>
      <w:r w:rsidRPr="00486B62">
        <w:rPr>
          <w:lang w:eastAsia="ar-SA"/>
        </w:rPr>
        <w:t>内の「設定」をクリックします。</w:t>
      </w:r>
    </w:p>
    <w:p w:rsidR="00870A57" w:rsidRDefault="00AB4D39" w:rsidP="00870A57">
      <w:pPr>
        <w:jc w:val="center"/>
      </w:pPr>
      <w:r>
        <w:rPr>
          <w:noProof/>
        </w:rPr>
        <mc:AlternateContent>
          <mc:Choice Requires="wps">
            <w:drawing>
              <wp:anchor distT="0" distB="0" distL="114300" distR="114300" simplePos="0" relativeHeight="251787264" behindDoc="0" locked="0" layoutInCell="1" allowOverlap="1" wp14:anchorId="00F36086" wp14:editId="13CAB5B8">
                <wp:simplePos x="0" y="0"/>
                <wp:positionH relativeFrom="margin">
                  <wp:posOffset>1491615</wp:posOffset>
                </wp:positionH>
                <wp:positionV relativeFrom="paragraph">
                  <wp:posOffset>2059940</wp:posOffset>
                </wp:positionV>
                <wp:extent cx="771525" cy="171450"/>
                <wp:effectExtent l="0" t="0" r="28575" b="19050"/>
                <wp:wrapNone/>
                <wp:docPr id="114" name="正方形/長方形 114"/>
                <wp:cNvGraphicFramePr/>
                <a:graphic xmlns:a="http://schemas.openxmlformats.org/drawingml/2006/main">
                  <a:graphicData uri="http://schemas.microsoft.com/office/word/2010/wordprocessingShape">
                    <wps:wsp>
                      <wps:cNvSpPr/>
                      <wps:spPr>
                        <a:xfrm>
                          <a:off x="0" y="0"/>
                          <a:ext cx="771525" cy="1714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DD59E2" id="正方形/長方形 114" o:spid="_x0000_s1026" style="position:absolute;left:0;text-align:left;margin-left:117.45pt;margin-top:162.2pt;width:60.75pt;height:13.5pt;z-index:251787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" filled="f" strokecolor="red" strokeweight="2pt">
                <w10:wrap anchorx="margin"/>
              </v:rect>
            </w:pict>
          </mc:Fallback>
        </mc:AlternateContent>
      </w:r>
      <w:r w:rsidR="00870A57">
        <w:rPr>
          <w:noProof/>
        </w:rPr>
        <w:drawing>
          <wp:inline distT="0" distB="0" distL="0" distR="0" wp14:anchorId="0D86A4CB" wp14:editId="673AD742">
            <wp:extent cx="5400040" cy="2312035"/>
            <wp:effectExtent l="19050" t="19050" r="10160" b="12065"/>
            <wp:docPr id="113" name="図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extLst>
                        <a:ext uri="{28A0092B-C50C-407E-A947-70E740481C1C}">
                          <a14:useLocalDpi xmlns:a14="http://schemas.microsoft.com/office/drawing/2010/main" val="0"/>
                        </a:ext>
                      </a:extLst>
                    </a:blip>
                    <a:stretch>
                      <a:fillRect/>
                    </a:stretch>
                  </pic:blipFill>
                  <pic:spPr>
                    <a:xfrm>
                      <a:off x="0" y="0"/>
                      <a:ext cx="5400040" cy="2312035"/>
                    </a:xfrm>
                    <a:prstGeom prst="rect">
                      <a:avLst/>
                    </a:prstGeom>
                    <a:ln>
                      <a:solidFill>
                        <a:schemeClr val="tx1"/>
                      </a:solidFill>
                    </a:ln>
                  </pic:spPr>
                </pic:pic>
              </a:graphicData>
            </a:graphic>
          </wp:inline>
        </w:drawing>
      </w:r>
    </w:p>
    <w:p w:rsidR="00870A57" w:rsidRDefault="00870A57" w:rsidP="00870A57">
      <w:pPr>
        <w:jc w:val="center"/>
        <w:rPr>
          <w:lang w:eastAsia="ar-SA"/>
        </w:rPr>
      </w:pPr>
      <w:r w:rsidRPr="00BF0178">
        <w:rPr>
          <w:rFonts w:hint="eastAsia"/>
          <w:b/>
        </w:rPr>
        <w:t>Mail</w:t>
      </w:r>
      <w:r w:rsidRPr="00BF0178">
        <w:rPr>
          <w:b/>
        </w:rPr>
        <w:t xml:space="preserve"> </w:t>
      </w:r>
      <w:r w:rsidRPr="00BF0178">
        <w:rPr>
          <w:rFonts w:hint="eastAsia"/>
          <w:b/>
        </w:rPr>
        <w:t>Proxy</w:t>
      </w:r>
      <w:r>
        <w:rPr>
          <w:b/>
        </w:rPr>
        <w:t xml:space="preserve"> </w:t>
      </w:r>
      <w:r w:rsidRPr="00BF0178">
        <w:rPr>
          <w:rFonts w:hint="eastAsia"/>
          <w:b/>
        </w:rPr>
        <w:t>オプション設定</w:t>
      </w:r>
    </w:p>
    <w:p w:rsidR="00870A57" w:rsidRDefault="00870A57" w:rsidP="0087342C">
      <w:pPr>
        <w:rPr>
          <w:lang w:eastAsia="ar-SA"/>
        </w:rPr>
      </w:pPr>
    </w:p>
    <w:p w:rsidR="000D0971" w:rsidRDefault="000D0971" w:rsidP="0087342C">
      <w:pPr>
        <w:rPr>
          <w:lang w:eastAsia="ar-SA"/>
        </w:rPr>
      </w:pPr>
      <w:r w:rsidRPr="000D0971">
        <w:rPr>
          <w:rFonts w:hint="eastAsia"/>
          <w:lang w:eastAsia="ar-SA"/>
        </w:rPr>
        <w:t>以下のような設定画面が表示されます。</w:t>
      </w:r>
    </w:p>
    <w:p w:rsidR="00870A57" w:rsidRDefault="00267A5E" w:rsidP="00267A5E">
      <w:pPr>
        <w:jc w:val="center"/>
        <w:rPr>
          <w:lang w:eastAsia="ar-SA"/>
        </w:rPr>
      </w:pPr>
      <w:r>
        <w:rPr>
          <w:noProof/>
        </w:rPr>
        <w:drawing>
          <wp:inline distT="0" distB="0" distL="0" distR="0" wp14:anchorId="6B41A906" wp14:editId="70850AAE">
            <wp:extent cx="5400040" cy="2794635"/>
            <wp:effectExtent l="19050" t="19050" r="10160" b="24765"/>
            <wp:docPr id="115" name="図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extLst>
                        <a:ext uri="{28A0092B-C50C-407E-A947-70E740481C1C}">
                          <a14:useLocalDpi xmlns:a14="http://schemas.microsoft.com/office/drawing/2010/main" val="0"/>
                        </a:ext>
                      </a:extLst>
                    </a:blip>
                    <a:stretch>
                      <a:fillRect/>
                    </a:stretch>
                  </pic:blipFill>
                  <pic:spPr>
                    <a:xfrm>
                      <a:off x="0" y="0"/>
                      <a:ext cx="5400040" cy="2794635"/>
                    </a:xfrm>
                    <a:prstGeom prst="rect">
                      <a:avLst/>
                    </a:prstGeom>
                    <a:ln>
                      <a:solidFill>
                        <a:schemeClr val="tx1"/>
                      </a:solidFill>
                    </a:ln>
                  </pic:spPr>
                </pic:pic>
              </a:graphicData>
            </a:graphic>
          </wp:inline>
        </w:drawing>
      </w:r>
    </w:p>
    <w:p w:rsidR="00870A57" w:rsidRPr="006C5C72" w:rsidRDefault="006C5C72" w:rsidP="006C5C72">
      <w:pPr>
        <w:jc w:val="center"/>
        <w:rPr>
          <w:b/>
          <w:lang w:eastAsia="ar-SA"/>
        </w:rPr>
      </w:pPr>
      <w:r w:rsidRPr="006C5C72">
        <w:rPr>
          <w:b/>
        </w:rPr>
        <w:t>Web公開メール認証のワンタイムパスワード通知メールの文書設定</w:t>
      </w:r>
    </w:p>
    <w:p w:rsidR="0081511B" w:rsidRDefault="0081511B" w:rsidP="0081511B">
      <w:r>
        <w:rPr>
          <w:rFonts w:hint="eastAsia"/>
        </w:rPr>
        <w:lastRenderedPageBreak/>
        <w:t>各設定項目については以下の通りです。</w:t>
      </w:r>
    </w:p>
    <w:tbl>
      <w:tblPr>
        <w:tblStyle w:val="af"/>
        <w:tblW w:w="8505" w:type="dxa"/>
        <w:jc w:val="center"/>
        <w:tblLook w:val="04A0" w:firstRow="1" w:lastRow="0" w:firstColumn="1" w:lastColumn="0" w:noHBand="0" w:noVBand="1"/>
      </w:tblPr>
      <w:tblGrid>
        <w:gridCol w:w="2978"/>
        <w:gridCol w:w="5527"/>
      </w:tblGrid>
      <w:tr w:rsidR="0081511B" w:rsidRPr="000C3F3F" w:rsidTr="00881FA2">
        <w:trPr>
          <w:tblHeader/>
          <w:jc w:val="center"/>
        </w:trPr>
        <w:tc>
          <w:tcPr>
            <w:tcW w:w="2978" w:type="dxa"/>
            <w:shd w:val="clear" w:color="auto" w:fill="DAEEF3" w:themeFill="accent5" w:themeFillTint="33"/>
          </w:tcPr>
          <w:p w:rsidR="0081511B" w:rsidRPr="000C3F3F" w:rsidRDefault="0081511B" w:rsidP="00881FA2">
            <w:pPr>
              <w:rPr>
                <w:szCs w:val="24"/>
                <w:lang w:eastAsia="ar-SA"/>
              </w:rPr>
            </w:pPr>
            <w:r w:rsidRPr="000C3F3F">
              <w:rPr>
                <w:rFonts w:hint="eastAsia"/>
                <w:szCs w:val="24"/>
              </w:rPr>
              <w:t>項目名</w:t>
            </w:r>
          </w:p>
        </w:tc>
        <w:tc>
          <w:tcPr>
            <w:tcW w:w="5527" w:type="dxa"/>
            <w:shd w:val="clear" w:color="auto" w:fill="DAEEF3" w:themeFill="accent5" w:themeFillTint="33"/>
          </w:tcPr>
          <w:p w:rsidR="0081511B" w:rsidRPr="000C3F3F" w:rsidRDefault="0081511B" w:rsidP="00881FA2">
            <w:pPr>
              <w:rPr>
                <w:szCs w:val="24"/>
                <w:lang w:eastAsia="ar-SA"/>
              </w:rPr>
            </w:pPr>
            <w:r w:rsidRPr="000C3F3F">
              <w:rPr>
                <w:rFonts w:hint="eastAsia"/>
                <w:szCs w:val="24"/>
              </w:rPr>
              <w:t>説明</w:t>
            </w:r>
          </w:p>
        </w:tc>
      </w:tr>
      <w:tr w:rsidR="0081511B" w:rsidRPr="006620AF" w:rsidTr="00881FA2">
        <w:trPr>
          <w:jc w:val="center"/>
        </w:trPr>
        <w:tc>
          <w:tcPr>
            <w:tcW w:w="2978" w:type="dxa"/>
          </w:tcPr>
          <w:p w:rsidR="0081511B" w:rsidRPr="000C3F3F" w:rsidRDefault="0081511B" w:rsidP="00881FA2">
            <w:pPr>
              <w:rPr>
                <w:szCs w:val="24"/>
              </w:rPr>
            </w:pPr>
            <w:r>
              <w:rPr>
                <w:rFonts w:hint="eastAsia"/>
                <w:szCs w:val="24"/>
              </w:rPr>
              <w:t>デフォルトへ戻す</w:t>
            </w:r>
          </w:p>
        </w:tc>
        <w:tc>
          <w:tcPr>
            <w:tcW w:w="5527" w:type="dxa"/>
          </w:tcPr>
          <w:p w:rsidR="0081511B" w:rsidRPr="006620AF" w:rsidRDefault="0081511B" w:rsidP="00700F54">
            <w:r>
              <w:rPr>
                <w:rFonts w:hint="eastAsia"/>
              </w:rPr>
              <w:t>クリックすると標準出荷</w:t>
            </w:r>
            <w:r w:rsidR="00700F54">
              <w:rPr>
                <w:rFonts w:hint="eastAsia"/>
              </w:rPr>
              <w:t>時の</w:t>
            </w:r>
            <w:r w:rsidR="00D80BAC">
              <w:rPr>
                <w:rFonts w:hint="eastAsia"/>
              </w:rPr>
              <w:t>言語設定、</w:t>
            </w:r>
            <w:r>
              <w:rPr>
                <w:rFonts w:hint="eastAsia"/>
              </w:rPr>
              <w:t>件名、本文</w:t>
            </w:r>
            <w:r w:rsidR="00D80BAC">
              <w:rPr>
                <w:rFonts w:hint="eastAsia"/>
              </w:rPr>
              <w:t>が</w:t>
            </w:r>
            <w:r>
              <w:rPr>
                <w:rFonts w:hint="eastAsia"/>
              </w:rPr>
              <w:t>各</w:t>
            </w:r>
            <w:r w:rsidR="00D80BAC">
              <w:rPr>
                <w:rFonts w:hint="eastAsia"/>
              </w:rPr>
              <w:t>項目にセット</w:t>
            </w:r>
            <w:r>
              <w:rPr>
                <w:rFonts w:hint="eastAsia"/>
              </w:rPr>
              <w:t>されます。</w:t>
            </w:r>
          </w:p>
        </w:tc>
      </w:tr>
      <w:tr w:rsidR="0081511B" w:rsidRPr="006620AF" w:rsidTr="00881FA2">
        <w:trPr>
          <w:jc w:val="center"/>
        </w:trPr>
        <w:tc>
          <w:tcPr>
            <w:tcW w:w="2978" w:type="dxa"/>
          </w:tcPr>
          <w:p w:rsidR="0081511B" w:rsidRDefault="0081511B" w:rsidP="00881FA2">
            <w:pPr>
              <w:rPr>
                <w:szCs w:val="24"/>
              </w:rPr>
            </w:pPr>
            <w:r>
              <w:rPr>
                <w:rFonts w:hint="eastAsia"/>
                <w:szCs w:val="24"/>
              </w:rPr>
              <w:t>言語設定</w:t>
            </w:r>
          </w:p>
        </w:tc>
        <w:tc>
          <w:tcPr>
            <w:tcW w:w="5527" w:type="dxa"/>
          </w:tcPr>
          <w:p w:rsidR="00D80BAC" w:rsidRDefault="00D80BAC" w:rsidP="00D80BAC">
            <w:r>
              <w:rPr>
                <w:rFonts w:hint="eastAsia"/>
              </w:rPr>
              <w:t>リストを切り替えることで日本語、英語、中国語の各言語におけるメール文書を設定することができます。</w:t>
            </w:r>
          </w:p>
          <w:p w:rsidR="0081511B" w:rsidRDefault="00D80BAC" w:rsidP="00D80BAC">
            <w:r>
              <w:rPr>
                <w:rFonts w:hint="eastAsia"/>
              </w:rPr>
              <w:t>※標準出荷状態では日本語のみメール文書の雛形をご用意しております。</w:t>
            </w:r>
          </w:p>
        </w:tc>
      </w:tr>
      <w:tr w:rsidR="00FB084C" w:rsidRPr="006620AF" w:rsidTr="00881FA2">
        <w:trPr>
          <w:jc w:val="center"/>
        </w:trPr>
        <w:tc>
          <w:tcPr>
            <w:tcW w:w="2978" w:type="dxa"/>
          </w:tcPr>
          <w:p w:rsidR="00FB084C" w:rsidRDefault="00FB084C" w:rsidP="00881FA2">
            <w:pPr>
              <w:rPr>
                <w:szCs w:val="24"/>
              </w:rPr>
            </w:pPr>
            <w:r w:rsidRPr="00FB084C">
              <w:rPr>
                <w:rFonts w:hint="eastAsia"/>
                <w:szCs w:val="24"/>
              </w:rPr>
              <w:t>未設定の言語はこの言語で送信する</w:t>
            </w:r>
          </w:p>
        </w:tc>
        <w:tc>
          <w:tcPr>
            <w:tcW w:w="5527" w:type="dxa"/>
          </w:tcPr>
          <w:p w:rsidR="00FB084C" w:rsidRDefault="00FB084C" w:rsidP="00FB084C">
            <w:r>
              <w:rPr>
                <w:rFonts w:hint="eastAsia"/>
              </w:rPr>
              <w:t>ユーザーが</w:t>
            </w:r>
            <w:r w:rsidRPr="00FB084C">
              <w:rPr>
                <w:rFonts w:hint="eastAsia"/>
              </w:rPr>
              <w:t>通知メールの言語を</w:t>
            </w:r>
            <w:r>
              <w:rPr>
                <w:rFonts w:hint="eastAsia"/>
              </w:rPr>
              <w:t>「</w:t>
            </w:r>
            <w:r w:rsidRPr="00FB084C">
              <w:rPr>
                <w:rFonts w:hint="eastAsia"/>
              </w:rPr>
              <w:t>未設定</w:t>
            </w:r>
            <w:r>
              <w:rPr>
                <w:rFonts w:hint="eastAsia"/>
              </w:rPr>
              <w:t>」としている場合</w:t>
            </w:r>
            <w:r w:rsidRPr="00FB084C">
              <w:rPr>
                <w:rFonts w:hint="eastAsia"/>
              </w:rPr>
              <w:t>、本設定で指定した言語のメール文書設定で</w:t>
            </w:r>
            <w:r>
              <w:rPr>
                <w:rFonts w:hint="eastAsia"/>
              </w:rPr>
              <w:t>ワンタイムパスワード通知メールが</w:t>
            </w:r>
            <w:r w:rsidRPr="00FB084C">
              <w:rPr>
                <w:rFonts w:hint="eastAsia"/>
              </w:rPr>
              <w:t>送信</w:t>
            </w:r>
            <w:r>
              <w:rPr>
                <w:rFonts w:hint="eastAsia"/>
              </w:rPr>
              <w:t>されま</w:t>
            </w:r>
            <w:r w:rsidRPr="00FB084C">
              <w:rPr>
                <w:rFonts w:hint="eastAsia"/>
              </w:rPr>
              <w:t>す。</w:t>
            </w:r>
          </w:p>
        </w:tc>
      </w:tr>
      <w:tr w:rsidR="0081511B" w:rsidRPr="006620AF" w:rsidTr="00881FA2">
        <w:trPr>
          <w:jc w:val="center"/>
        </w:trPr>
        <w:tc>
          <w:tcPr>
            <w:tcW w:w="2978" w:type="dxa"/>
          </w:tcPr>
          <w:p w:rsidR="0081511B" w:rsidRPr="000C3F3F" w:rsidRDefault="0081511B" w:rsidP="00881FA2">
            <w:pPr>
              <w:rPr>
                <w:szCs w:val="24"/>
              </w:rPr>
            </w:pPr>
            <w:r>
              <w:rPr>
                <w:rFonts w:hint="eastAsia"/>
                <w:szCs w:val="24"/>
              </w:rPr>
              <w:t>件名(※)</w:t>
            </w:r>
          </w:p>
        </w:tc>
        <w:tc>
          <w:tcPr>
            <w:tcW w:w="5527" w:type="dxa"/>
          </w:tcPr>
          <w:p w:rsidR="0081511B" w:rsidRPr="006620AF" w:rsidRDefault="0081511B" w:rsidP="00881FA2">
            <w:r>
              <w:rPr>
                <w:rFonts w:hint="eastAsia"/>
              </w:rPr>
              <w:t>件名を設定します。</w:t>
            </w:r>
          </w:p>
        </w:tc>
      </w:tr>
      <w:tr w:rsidR="0081511B" w:rsidRPr="006620AF" w:rsidTr="00881FA2">
        <w:trPr>
          <w:jc w:val="center"/>
        </w:trPr>
        <w:tc>
          <w:tcPr>
            <w:tcW w:w="2978" w:type="dxa"/>
          </w:tcPr>
          <w:p w:rsidR="0081511B" w:rsidRPr="000C3F3F" w:rsidRDefault="0081511B" w:rsidP="00881FA2">
            <w:pPr>
              <w:rPr>
                <w:szCs w:val="24"/>
              </w:rPr>
            </w:pPr>
            <w:r>
              <w:rPr>
                <w:rFonts w:hint="eastAsia"/>
                <w:szCs w:val="24"/>
              </w:rPr>
              <w:t>本文(※)</w:t>
            </w:r>
          </w:p>
        </w:tc>
        <w:tc>
          <w:tcPr>
            <w:tcW w:w="5527" w:type="dxa"/>
          </w:tcPr>
          <w:p w:rsidR="0081511B" w:rsidRPr="009140CA" w:rsidRDefault="0081511B" w:rsidP="00881FA2">
            <w:r>
              <w:rPr>
                <w:rFonts w:hint="eastAsia"/>
              </w:rPr>
              <w:t>本文を設定します。</w:t>
            </w:r>
          </w:p>
        </w:tc>
      </w:tr>
    </w:tbl>
    <w:p w:rsidR="0081511B" w:rsidRDefault="0081511B" w:rsidP="0081511B">
      <w:pPr>
        <w:pStyle w:val="ae"/>
        <w:numPr>
          <w:ilvl w:val="0"/>
          <w:numId w:val="11"/>
        </w:numPr>
        <w:ind w:leftChars="0"/>
      </w:pPr>
      <w:r w:rsidRPr="007A413C">
        <w:rPr>
          <w:rFonts w:hint="eastAsia"/>
        </w:rPr>
        <w:t>件名</w:t>
      </w:r>
      <w:r>
        <w:rPr>
          <w:rFonts w:hint="eastAsia"/>
        </w:rPr>
        <w:t>と</w:t>
      </w:r>
      <w:r w:rsidRPr="007A413C">
        <w:rPr>
          <w:rFonts w:hint="eastAsia"/>
        </w:rPr>
        <w:t>本文には置換文字列を含めることができます。使用できる置換文字列の詳細については画面内のヒントをご参照ください。</w:t>
      </w:r>
    </w:p>
    <w:p w:rsidR="0010027F" w:rsidRDefault="0010027F" w:rsidP="00C93285"/>
    <w:p w:rsidR="00F0704C" w:rsidRDefault="00F0704C" w:rsidP="00C93285">
      <w:r w:rsidRPr="00F0704C">
        <w:rPr>
          <w:rFonts w:hint="eastAsia"/>
        </w:rPr>
        <w:t>「設定」をクリックすると設定内容が反映されます。</w:t>
      </w:r>
    </w:p>
    <w:p w:rsidR="00F0704C" w:rsidRDefault="00F0704C" w:rsidP="00C93285"/>
    <w:p w:rsidR="004D22E0" w:rsidRDefault="004D22E0" w:rsidP="00B6742E">
      <w:pPr>
        <w:pStyle w:val="2"/>
      </w:pPr>
      <w:bookmarkStart w:id="31" w:name="_メール転送のデフォルト設定"/>
      <w:bookmarkStart w:id="32" w:name="_Toc117788422"/>
      <w:bookmarkEnd w:id="31"/>
      <w:r>
        <w:t>メール転送のデフォルト設定</w:t>
      </w:r>
      <w:bookmarkEnd w:id="32"/>
    </w:p>
    <w:p w:rsidR="00930544" w:rsidRDefault="00930544" w:rsidP="00930544">
      <w:r>
        <w:rPr>
          <w:rFonts w:hint="eastAsia"/>
        </w:rPr>
        <w:t>ユーザーが添付ファイル</w:t>
      </w:r>
      <w:r w:rsidR="005A25DC">
        <w:rPr>
          <w:rFonts w:hint="eastAsia"/>
        </w:rPr>
        <w:t>付き</w:t>
      </w:r>
      <w:r>
        <w:rPr>
          <w:rFonts w:hint="eastAsia"/>
        </w:rPr>
        <w:t>メールを送信した際</w:t>
      </w:r>
      <w:r w:rsidR="005A25DC">
        <w:rPr>
          <w:rFonts w:hint="eastAsia"/>
        </w:rPr>
        <w:t>に</w:t>
      </w:r>
      <w:r>
        <w:rPr>
          <w:rFonts w:hint="eastAsia"/>
        </w:rPr>
        <w:t>、そのメールのコピーの受け取り可否、パスワードメールの送信先について設定することができます。</w:t>
      </w:r>
    </w:p>
    <w:p w:rsidR="00930544" w:rsidRDefault="00930544" w:rsidP="00930544">
      <w:pPr>
        <w:rPr>
          <w:lang w:eastAsia="ar-SA"/>
        </w:rPr>
      </w:pPr>
    </w:p>
    <w:p w:rsidR="00930544" w:rsidRDefault="00930544" w:rsidP="00930544">
      <w:r>
        <w:rPr>
          <w:rFonts w:hint="eastAsia"/>
          <w:kern w:val="0"/>
        </w:rPr>
        <w:t>また、ここで設定した内容はプライマリグループ作成/更新</w:t>
      </w:r>
      <w:r w:rsidR="004C666B">
        <w:rPr>
          <w:rFonts w:hint="eastAsia"/>
          <w:kern w:val="0"/>
        </w:rPr>
        <w:t>、ユーザー登録/更新</w:t>
      </w:r>
      <w:r>
        <w:rPr>
          <w:rFonts w:hint="eastAsia"/>
          <w:kern w:val="0"/>
        </w:rPr>
        <w:t>で</w:t>
      </w:r>
      <w:r>
        <w:rPr>
          <w:rFonts w:hint="eastAsia"/>
        </w:rPr>
        <w:t>Mail</w:t>
      </w:r>
      <w:r>
        <w:t xml:space="preserve"> </w:t>
      </w:r>
      <w:r>
        <w:rPr>
          <w:rFonts w:hint="eastAsia"/>
        </w:rPr>
        <w:t>Proxy設定を行う際の初期値としても使用されます。詳細について</w:t>
      </w:r>
      <w:r>
        <w:rPr>
          <w:rFonts w:hint="eastAsia"/>
        </w:rPr>
        <w:lastRenderedPageBreak/>
        <w:t>は</w:t>
      </w:r>
      <w:r w:rsidR="004C666B">
        <w:rPr>
          <w:rFonts w:hint="eastAsia"/>
        </w:rPr>
        <w:t>「</w:t>
      </w:r>
      <w:hyperlink w:anchor="_メール転送のデフォルト設定_1" w:history="1">
        <w:r w:rsidR="004C666B" w:rsidRPr="00185D60">
          <w:rPr>
            <w:rStyle w:val="a7"/>
            <w:rFonts w:hint="eastAsia"/>
          </w:rPr>
          <w:t>3.9.</w:t>
        </w:r>
        <w:r w:rsidR="004C666B" w:rsidRPr="00185D60">
          <w:rPr>
            <w:rStyle w:val="a7"/>
          </w:rPr>
          <w:t>メール転送のデフォルト設定</w:t>
        </w:r>
      </w:hyperlink>
      <w:r w:rsidR="004C666B">
        <w:rPr>
          <w:rFonts w:hint="eastAsia"/>
        </w:rPr>
        <w:t>」</w:t>
      </w:r>
      <w:r w:rsidR="00DD7AEB">
        <w:rPr>
          <w:rFonts w:hint="eastAsia"/>
        </w:rPr>
        <w:t>「</w:t>
      </w:r>
      <w:hyperlink w:anchor="_メール転送設定" w:history="1">
        <w:r w:rsidR="004C666B" w:rsidRPr="00440EFD">
          <w:rPr>
            <w:rStyle w:val="a7"/>
            <w:rFonts w:hint="eastAsia"/>
          </w:rPr>
          <w:t>4</w:t>
        </w:r>
        <w:r w:rsidR="00DD7AEB" w:rsidRPr="00440EFD">
          <w:rPr>
            <w:rStyle w:val="a7"/>
            <w:rFonts w:hint="eastAsia"/>
          </w:rPr>
          <w:t>.6.</w:t>
        </w:r>
        <w:r w:rsidR="00DD7AEB" w:rsidRPr="00440EFD">
          <w:rPr>
            <w:rStyle w:val="a7"/>
          </w:rPr>
          <w:t>メール転送設定</w:t>
        </w:r>
      </w:hyperlink>
      <w:r w:rsidR="00DD7AEB">
        <w:rPr>
          <w:rFonts w:hint="eastAsia"/>
        </w:rPr>
        <w:t>」</w:t>
      </w:r>
      <w:r>
        <w:rPr>
          <w:rFonts w:hint="eastAsia"/>
        </w:rPr>
        <w:t>をご参照ください。</w:t>
      </w:r>
    </w:p>
    <w:p w:rsidR="0070316D" w:rsidRDefault="0070316D" w:rsidP="00930544"/>
    <w:p w:rsidR="0070316D" w:rsidRPr="00971FF1" w:rsidRDefault="00971FF1" w:rsidP="00930544">
      <w:r w:rsidRPr="002D30EA">
        <w:rPr>
          <w:rFonts w:hint="eastAsia"/>
        </w:rPr>
        <w:t>Mail Proxy オプション設定</w:t>
      </w:r>
      <w:r>
        <w:rPr>
          <w:rFonts w:hint="eastAsia"/>
        </w:rPr>
        <w:t xml:space="preserve"> </w:t>
      </w:r>
      <w:r>
        <w:t>&gt; メール転送のデフォルト設定</w:t>
      </w:r>
      <w:r w:rsidRPr="00486B62">
        <w:rPr>
          <w:lang w:eastAsia="ar-SA"/>
        </w:rPr>
        <w:t>内の「設定」をクリックします。</w:t>
      </w:r>
    </w:p>
    <w:p w:rsidR="00A21BE7" w:rsidRDefault="007A2644" w:rsidP="0092324A">
      <w:pPr>
        <w:jc w:val="center"/>
      </w:pPr>
      <w:r>
        <w:rPr>
          <w:noProof/>
        </w:rPr>
        <mc:AlternateContent>
          <mc:Choice Requires="wps">
            <w:drawing>
              <wp:anchor distT="0" distB="0" distL="114300" distR="114300" simplePos="0" relativeHeight="251789312" behindDoc="0" locked="0" layoutInCell="1" allowOverlap="1" wp14:anchorId="2A1F918A" wp14:editId="181F3679">
                <wp:simplePos x="0" y="0"/>
                <wp:positionH relativeFrom="margin">
                  <wp:posOffset>1491615</wp:posOffset>
                </wp:positionH>
                <wp:positionV relativeFrom="paragraph">
                  <wp:posOffset>1324610</wp:posOffset>
                </wp:positionV>
                <wp:extent cx="771525" cy="171450"/>
                <wp:effectExtent l="0" t="0" r="28575" b="19050"/>
                <wp:wrapNone/>
                <wp:docPr id="118" name="正方形/長方形 118"/>
                <wp:cNvGraphicFramePr/>
                <a:graphic xmlns:a="http://schemas.openxmlformats.org/drawingml/2006/main">
                  <a:graphicData uri="http://schemas.microsoft.com/office/word/2010/wordprocessingShape">
                    <wps:wsp>
                      <wps:cNvSpPr/>
                      <wps:spPr>
                        <a:xfrm>
                          <a:off x="0" y="0"/>
                          <a:ext cx="771525" cy="1714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993390" id="正方形/長方形 118" o:spid="_x0000_s1026" style="position:absolute;left:0;text-align:left;margin-left:117.45pt;margin-top:104.3pt;width:60.75pt;height:13.5pt;z-index:251789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" filled="f" strokecolor="red" strokeweight="2pt">
                <w10:wrap anchorx="margin"/>
              </v:rect>
            </w:pict>
          </mc:Fallback>
        </mc:AlternateContent>
      </w:r>
      <w:r w:rsidR="0092324A">
        <w:rPr>
          <w:noProof/>
        </w:rPr>
        <w:drawing>
          <wp:inline distT="0" distB="0" distL="0" distR="0" wp14:anchorId="3D2E2DEA" wp14:editId="2966069E">
            <wp:extent cx="5400040" cy="1593215"/>
            <wp:effectExtent l="19050" t="19050" r="10160" b="26035"/>
            <wp:docPr id="116" name="図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extLst>
                        <a:ext uri="{28A0092B-C50C-407E-A947-70E740481C1C}">
                          <a14:useLocalDpi xmlns:a14="http://schemas.microsoft.com/office/drawing/2010/main" val="0"/>
                        </a:ext>
                      </a:extLst>
                    </a:blip>
                    <a:stretch>
                      <a:fillRect/>
                    </a:stretch>
                  </pic:blipFill>
                  <pic:spPr>
                    <a:xfrm>
                      <a:off x="0" y="0"/>
                      <a:ext cx="5400040" cy="1593215"/>
                    </a:xfrm>
                    <a:prstGeom prst="rect">
                      <a:avLst/>
                    </a:prstGeom>
                    <a:ln>
                      <a:solidFill>
                        <a:schemeClr val="tx1"/>
                      </a:solidFill>
                    </a:ln>
                  </pic:spPr>
                </pic:pic>
              </a:graphicData>
            </a:graphic>
          </wp:inline>
        </w:drawing>
      </w:r>
    </w:p>
    <w:p w:rsidR="00544C6A" w:rsidRPr="00544C6A" w:rsidRDefault="003D2BF3" w:rsidP="003D2BF3">
      <w:pPr>
        <w:jc w:val="center"/>
      </w:pPr>
      <w:r w:rsidRPr="00BF0178">
        <w:rPr>
          <w:rFonts w:hint="eastAsia"/>
          <w:b/>
        </w:rPr>
        <w:t>Mail</w:t>
      </w:r>
      <w:r w:rsidRPr="00BF0178">
        <w:rPr>
          <w:b/>
        </w:rPr>
        <w:t xml:space="preserve"> </w:t>
      </w:r>
      <w:r w:rsidRPr="00BF0178">
        <w:rPr>
          <w:rFonts w:hint="eastAsia"/>
          <w:b/>
        </w:rPr>
        <w:t>Proxy</w:t>
      </w:r>
      <w:r>
        <w:rPr>
          <w:b/>
        </w:rPr>
        <w:t xml:space="preserve"> </w:t>
      </w:r>
      <w:r w:rsidRPr="00BF0178">
        <w:rPr>
          <w:rFonts w:hint="eastAsia"/>
          <w:b/>
        </w:rPr>
        <w:t>オプション設定</w:t>
      </w:r>
    </w:p>
    <w:p w:rsidR="00507DBF" w:rsidRDefault="00507DBF" w:rsidP="000A70BA"/>
    <w:p w:rsidR="00507DBF" w:rsidRDefault="00726B9C" w:rsidP="000A70BA">
      <w:r w:rsidRPr="00726B9C">
        <w:rPr>
          <w:rFonts w:hint="eastAsia"/>
        </w:rPr>
        <w:t>以下のような設定画面が表示されます。</w:t>
      </w:r>
    </w:p>
    <w:p w:rsidR="00507DBF" w:rsidRDefault="007A2644" w:rsidP="00DC1933">
      <w:pPr>
        <w:jc w:val="center"/>
      </w:pPr>
      <w:r>
        <w:rPr>
          <w:noProof/>
        </w:rPr>
        <mc:AlternateContent>
          <mc:Choice Requires="wps">
            <w:drawing>
              <wp:anchor distT="0" distB="0" distL="114300" distR="114300" simplePos="0" relativeHeight="251791360" behindDoc="0" locked="0" layoutInCell="1" allowOverlap="1" wp14:anchorId="475D1085" wp14:editId="584F9BD3">
                <wp:simplePos x="0" y="0"/>
                <wp:positionH relativeFrom="margin">
                  <wp:posOffset>1910715</wp:posOffset>
                </wp:positionH>
                <wp:positionV relativeFrom="paragraph">
                  <wp:posOffset>2125980</wp:posOffset>
                </wp:positionV>
                <wp:extent cx="771525" cy="171450"/>
                <wp:effectExtent l="0" t="0" r="28575" b="19050"/>
                <wp:wrapNone/>
                <wp:docPr id="119" name="正方形/長方形 119"/>
                <wp:cNvGraphicFramePr/>
                <a:graphic xmlns:a="http://schemas.openxmlformats.org/drawingml/2006/main">
                  <a:graphicData uri="http://schemas.microsoft.com/office/word/2010/wordprocessingShape">
                    <wps:wsp>
                      <wps:cNvSpPr/>
                      <wps:spPr>
                        <a:xfrm>
                          <a:off x="0" y="0"/>
                          <a:ext cx="771525" cy="1714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76CF32" id="正方形/長方形 119" o:spid="_x0000_s1026" style="position:absolute;left:0;text-align:left;margin-left:150.45pt;margin-top:167.4pt;width:60.75pt;height:13.5pt;z-index:251791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" filled="f" strokecolor="red" strokeweight="2pt">
                <w10:wrap anchorx="margin"/>
              </v:rect>
            </w:pict>
          </mc:Fallback>
        </mc:AlternateContent>
      </w:r>
      <w:r w:rsidR="00DC1933">
        <w:rPr>
          <w:noProof/>
        </w:rPr>
        <w:drawing>
          <wp:inline distT="0" distB="0" distL="0" distR="0" wp14:anchorId="0CA1AACE" wp14:editId="51452F18">
            <wp:extent cx="5400040" cy="2458720"/>
            <wp:effectExtent l="19050" t="19050" r="10160" b="17780"/>
            <wp:docPr id="117" name="図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extLst>
                        <a:ext uri="{28A0092B-C50C-407E-A947-70E740481C1C}">
                          <a14:useLocalDpi xmlns:a14="http://schemas.microsoft.com/office/drawing/2010/main" val="0"/>
                        </a:ext>
                      </a:extLst>
                    </a:blip>
                    <a:stretch>
                      <a:fillRect/>
                    </a:stretch>
                  </pic:blipFill>
                  <pic:spPr>
                    <a:xfrm>
                      <a:off x="0" y="0"/>
                      <a:ext cx="5400040" cy="2458720"/>
                    </a:xfrm>
                    <a:prstGeom prst="rect">
                      <a:avLst/>
                    </a:prstGeom>
                    <a:ln>
                      <a:solidFill>
                        <a:schemeClr val="tx1"/>
                      </a:solidFill>
                    </a:ln>
                  </pic:spPr>
                </pic:pic>
              </a:graphicData>
            </a:graphic>
          </wp:inline>
        </w:drawing>
      </w:r>
    </w:p>
    <w:p w:rsidR="00DC1933" w:rsidRPr="00DC1933" w:rsidRDefault="00DC1933" w:rsidP="00DC1933">
      <w:pPr>
        <w:jc w:val="center"/>
        <w:rPr>
          <w:b/>
        </w:rPr>
      </w:pPr>
      <w:r w:rsidRPr="00DC1933">
        <w:rPr>
          <w:b/>
        </w:rPr>
        <w:t>メール転送のデフォルト設定</w:t>
      </w:r>
    </w:p>
    <w:p w:rsidR="00C0635E" w:rsidRDefault="00C0635E" w:rsidP="006774C5"/>
    <w:p w:rsidR="006774C5" w:rsidRDefault="006774C5" w:rsidP="006774C5">
      <w:r>
        <w:rPr>
          <w:rFonts w:hint="eastAsia"/>
        </w:rPr>
        <w:t>各設定項目については以下の通りです。</w:t>
      </w:r>
    </w:p>
    <w:tbl>
      <w:tblPr>
        <w:tblStyle w:val="af"/>
        <w:tblW w:w="8505" w:type="dxa"/>
        <w:jc w:val="center"/>
        <w:tblLook w:val="04A0" w:firstRow="1" w:lastRow="0" w:firstColumn="1" w:lastColumn="0" w:noHBand="0" w:noVBand="1"/>
      </w:tblPr>
      <w:tblGrid>
        <w:gridCol w:w="2978"/>
        <w:gridCol w:w="5527"/>
      </w:tblGrid>
      <w:tr w:rsidR="006774C5" w:rsidRPr="000C3F3F" w:rsidTr="00881FA2">
        <w:trPr>
          <w:tblHeader/>
          <w:jc w:val="center"/>
        </w:trPr>
        <w:tc>
          <w:tcPr>
            <w:tcW w:w="2978" w:type="dxa"/>
            <w:shd w:val="clear" w:color="auto" w:fill="DAEEF3" w:themeFill="accent5" w:themeFillTint="33"/>
          </w:tcPr>
          <w:p w:rsidR="006774C5" w:rsidRPr="000C3F3F" w:rsidRDefault="006774C5" w:rsidP="00881FA2">
            <w:pPr>
              <w:rPr>
                <w:szCs w:val="24"/>
                <w:lang w:eastAsia="ar-SA"/>
              </w:rPr>
            </w:pPr>
            <w:r w:rsidRPr="000C3F3F">
              <w:rPr>
                <w:rFonts w:hint="eastAsia"/>
                <w:szCs w:val="24"/>
              </w:rPr>
              <w:lastRenderedPageBreak/>
              <w:t>項目名</w:t>
            </w:r>
          </w:p>
        </w:tc>
        <w:tc>
          <w:tcPr>
            <w:tcW w:w="5527" w:type="dxa"/>
            <w:shd w:val="clear" w:color="auto" w:fill="DAEEF3" w:themeFill="accent5" w:themeFillTint="33"/>
          </w:tcPr>
          <w:p w:rsidR="006774C5" w:rsidRPr="000C3F3F" w:rsidRDefault="006774C5" w:rsidP="00881FA2">
            <w:pPr>
              <w:rPr>
                <w:szCs w:val="24"/>
                <w:lang w:eastAsia="ar-SA"/>
              </w:rPr>
            </w:pPr>
            <w:r w:rsidRPr="000C3F3F">
              <w:rPr>
                <w:rFonts w:hint="eastAsia"/>
                <w:szCs w:val="24"/>
              </w:rPr>
              <w:t>説明</w:t>
            </w:r>
          </w:p>
        </w:tc>
      </w:tr>
      <w:tr w:rsidR="006774C5" w:rsidRPr="006620AF" w:rsidTr="00881FA2">
        <w:trPr>
          <w:jc w:val="center"/>
        </w:trPr>
        <w:tc>
          <w:tcPr>
            <w:tcW w:w="2978" w:type="dxa"/>
          </w:tcPr>
          <w:p w:rsidR="006774C5" w:rsidRPr="000C3F3F" w:rsidRDefault="008421B5" w:rsidP="00881FA2">
            <w:pPr>
              <w:rPr>
                <w:szCs w:val="24"/>
              </w:rPr>
            </w:pPr>
            <w:r w:rsidRPr="008A56D6">
              <w:rPr>
                <w:rFonts w:hint="eastAsia"/>
                <w:szCs w:val="24"/>
              </w:rPr>
              <w:t>送信メールのコピー</w:t>
            </w:r>
          </w:p>
        </w:tc>
        <w:tc>
          <w:tcPr>
            <w:tcW w:w="5527" w:type="dxa"/>
          </w:tcPr>
          <w:p w:rsidR="008421B5" w:rsidRDefault="008421B5" w:rsidP="008421B5">
            <w:pPr>
              <w:rPr>
                <w:szCs w:val="24"/>
              </w:rPr>
            </w:pPr>
            <w:r w:rsidRPr="008A56D6">
              <w:rPr>
                <w:rFonts w:hint="eastAsia"/>
                <w:szCs w:val="24"/>
              </w:rPr>
              <w:t>送信した</w:t>
            </w:r>
            <w:r>
              <w:rPr>
                <w:rFonts w:hint="eastAsia"/>
                <w:szCs w:val="24"/>
              </w:rPr>
              <w:t>メールのコピーを受け取るかどうかを選択します。</w:t>
            </w:r>
          </w:p>
          <w:p w:rsidR="003266AD" w:rsidRDefault="003266AD" w:rsidP="008421B5">
            <w:pPr>
              <w:rPr>
                <w:szCs w:val="24"/>
              </w:rPr>
            </w:pPr>
          </w:p>
          <w:p w:rsidR="001210BE" w:rsidRDefault="003266AD" w:rsidP="008421B5">
            <w:pPr>
              <w:rPr>
                <w:szCs w:val="24"/>
              </w:rPr>
            </w:pPr>
            <w:r>
              <w:rPr>
                <w:rFonts w:hint="eastAsia"/>
                <w:szCs w:val="24"/>
              </w:rPr>
              <w:t>●</w:t>
            </w:r>
            <w:r w:rsidR="001210BE">
              <w:rPr>
                <w:rFonts w:hint="eastAsia"/>
                <w:szCs w:val="24"/>
              </w:rPr>
              <w:t>受け取る</w:t>
            </w:r>
          </w:p>
          <w:p w:rsidR="001210BE" w:rsidRDefault="001210BE" w:rsidP="008421B5">
            <w:pPr>
              <w:rPr>
                <w:szCs w:val="24"/>
              </w:rPr>
            </w:pPr>
            <w:r>
              <w:rPr>
                <w:rFonts w:hint="eastAsia"/>
                <w:szCs w:val="24"/>
              </w:rPr>
              <w:t>メールのコピーを受け取ります。</w:t>
            </w:r>
          </w:p>
          <w:p w:rsidR="00E60DE2" w:rsidRDefault="00E60DE2" w:rsidP="008421B5">
            <w:pPr>
              <w:rPr>
                <w:szCs w:val="24"/>
              </w:rPr>
            </w:pPr>
          </w:p>
          <w:p w:rsidR="001210BE" w:rsidRDefault="003266AD" w:rsidP="008421B5">
            <w:pPr>
              <w:rPr>
                <w:szCs w:val="24"/>
              </w:rPr>
            </w:pPr>
            <w:r>
              <w:rPr>
                <w:rFonts w:hint="eastAsia"/>
                <w:szCs w:val="24"/>
              </w:rPr>
              <w:t>●</w:t>
            </w:r>
            <w:r w:rsidR="001210BE">
              <w:rPr>
                <w:rFonts w:hint="eastAsia"/>
                <w:szCs w:val="24"/>
              </w:rPr>
              <w:t>受け取らない</w:t>
            </w:r>
          </w:p>
          <w:p w:rsidR="001210BE" w:rsidRPr="008421B5" w:rsidRDefault="001210BE" w:rsidP="008421B5">
            <w:r>
              <w:rPr>
                <w:rFonts w:hint="eastAsia"/>
                <w:szCs w:val="24"/>
              </w:rPr>
              <w:t>メールのコピーを受け取りません。</w:t>
            </w:r>
          </w:p>
        </w:tc>
      </w:tr>
      <w:tr w:rsidR="006774C5" w:rsidRPr="006620AF" w:rsidTr="00881FA2">
        <w:trPr>
          <w:jc w:val="center"/>
        </w:trPr>
        <w:tc>
          <w:tcPr>
            <w:tcW w:w="2978" w:type="dxa"/>
          </w:tcPr>
          <w:p w:rsidR="006774C5" w:rsidRPr="000C3F3F" w:rsidRDefault="003113F5" w:rsidP="00881FA2">
            <w:pPr>
              <w:rPr>
                <w:szCs w:val="24"/>
              </w:rPr>
            </w:pPr>
            <w:r w:rsidRPr="008A56D6">
              <w:rPr>
                <w:rFonts w:hint="eastAsia"/>
                <w:szCs w:val="24"/>
              </w:rPr>
              <w:t>パスワードメール</w:t>
            </w:r>
          </w:p>
        </w:tc>
        <w:tc>
          <w:tcPr>
            <w:tcW w:w="5527" w:type="dxa"/>
          </w:tcPr>
          <w:p w:rsidR="006774C5" w:rsidRDefault="00266034" w:rsidP="00881FA2">
            <w:r>
              <w:rPr>
                <w:rFonts w:hint="eastAsia"/>
              </w:rPr>
              <w:t>「</w:t>
            </w:r>
            <w:hyperlink w:anchor="_Web公開設定" w:history="1">
              <w:r w:rsidRPr="00797A14">
                <w:rPr>
                  <w:rStyle w:val="a7"/>
                  <w:rFonts w:hint="eastAsia"/>
                </w:rPr>
                <w:t>2.9.Web公開設定</w:t>
              </w:r>
            </w:hyperlink>
            <w:r>
              <w:rPr>
                <w:rFonts w:hint="eastAsia"/>
              </w:rPr>
              <w:t>」で公開パスワードをonとしている場合において、パスワード通知メールの送信先を以下より選択することができます。</w:t>
            </w:r>
          </w:p>
          <w:p w:rsidR="006737AC" w:rsidRDefault="006737AC" w:rsidP="00881FA2"/>
          <w:p w:rsidR="00266034" w:rsidRDefault="006737AC" w:rsidP="00266034">
            <w:r>
              <w:rPr>
                <w:rFonts w:hint="eastAsia"/>
                <w:szCs w:val="24"/>
              </w:rPr>
              <w:t>●</w:t>
            </w:r>
            <w:r w:rsidR="00266034">
              <w:rPr>
                <w:rFonts w:hint="eastAsia"/>
              </w:rPr>
              <w:t>送信元</w:t>
            </w:r>
            <w:r w:rsidR="00266034">
              <w:t>(From)に送る</w:t>
            </w:r>
          </w:p>
          <w:p w:rsidR="00E13E16" w:rsidRDefault="00266034" w:rsidP="00266034">
            <w:pPr>
              <w:rPr>
                <w:szCs w:val="24"/>
              </w:rPr>
            </w:pPr>
            <w:r w:rsidRPr="008A56D6">
              <w:rPr>
                <w:rFonts w:hint="eastAsia"/>
                <w:szCs w:val="24"/>
              </w:rPr>
              <w:t>送信元にパスワードメールを送信します。</w:t>
            </w:r>
          </w:p>
          <w:p w:rsidR="00266034" w:rsidRDefault="00E13E16" w:rsidP="00266034">
            <w:pPr>
              <w:rPr>
                <w:color w:val="FF0000"/>
                <w:szCs w:val="24"/>
              </w:rPr>
            </w:pPr>
            <w:r>
              <w:rPr>
                <w:rFonts w:hint="eastAsia"/>
                <w:szCs w:val="24"/>
              </w:rPr>
              <w:t>なお、</w:t>
            </w:r>
            <w:r w:rsidR="00A14159">
              <w:rPr>
                <w:rFonts w:hint="eastAsia"/>
                <w:szCs w:val="24"/>
              </w:rPr>
              <w:t>本</w:t>
            </w:r>
            <w:r>
              <w:rPr>
                <w:rFonts w:hint="eastAsia"/>
                <w:szCs w:val="24"/>
              </w:rPr>
              <w:t>設定を選択する場合は</w:t>
            </w:r>
            <w:r w:rsidR="0003331B" w:rsidRPr="00E13E16">
              <w:rPr>
                <w:rFonts w:hint="eastAsia"/>
                <w:szCs w:val="24"/>
              </w:rPr>
              <w:t>相手</w:t>
            </w:r>
            <w:r w:rsidR="00266034" w:rsidRPr="00E13E16">
              <w:rPr>
                <w:rFonts w:hint="eastAsia"/>
                <w:szCs w:val="24"/>
              </w:rPr>
              <w:t>先にパスワードを伝える必要があります。</w:t>
            </w:r>
          </w:p>
          <w:p w:rsidR="00266034" w:rsidRPr="00483831" w:rsidRDefault="00266034" w:rsidP="00266034"/>
          <w:p w:rsidR="00266034" w:rsidRDefault="00E07636" w:rsidP="00266034">
            <w:r>
              <w:rPr>
                <w:rFonts w:hint="eastAsia"/>
                <w:szCs w:val="24"/>
              </w:rPr>
              <w:t>●</w:t>
            </w:r>
            <w:r w:rsidR="00266034">
              <w:rPr>
                <w:rFonts w:hint="eastAsia"/>
              </w:rPr>
              <w:t>送信先</w:t>
            </w:r>
            <w:r w:rsidR="00266034">
              <w:t>(To)に送る</w:t>
            </w:r>
          </w:p>
          <w:p w:rsidR="00266034" w:rsidRDefault="00266034" w:rsidP="00266034">
            <w:pPr>
              <w:rPr>
                <w:szCs w:val="24"/>
              </w:rPr>
            </w:pPr>
            <w:r w:rsidRPr="008A56D6">
              <w:rPr>
                <w:rFonts w:hint="eastAsia"/>
                <w:szCs w:val="24"/>
              </w:rPr>
              <w:t>送信先にパスワードメールを送信します。</w:t>
            </w:r>
          </w:p>
          <w:p w:rsidR="00266034" w:rsidRDefault="00266034" w:rsidP="00266034"/>
          <w:p w:rsidR="00266034" w:rsidRDefault="00E07636" w:rsidP="00266034">
            <w:r>
              <w:rPr>
                <w:rFonts w:hint="eastAsia"/>
                <w:szCs w:val="24"/>
              </w:rPr>
              <w:t>●</w:t>
            </w:r>
            <w:r w:rsidR="00266034">
              <w:rPr>
                <w:rFonts w:hint="eastAsia"/>
              </w:rPr>
              <w:t>送信先</w:t>
            </w:r>
            <w:r w:rsidR="00266034">
              <w:t>(To)と送信元(From)に送る</w:t>
            </w:r>
          </w:p>
          <w:p w:rsidR="00266034" w:rsidRPr="006620AF" w:rsidRDefault="00266034" w:rsidP="00881FA2">
            <w:r w:rsidRPr="008A56D6">
              <w:rPr>
                <w:rFonts w:hint="eastAsia"/>
                <w:szCs w:val="24"/>
              </w:rPr>
              <w:t>送信元、送信先両方にパスワードメールを送信します。</w:t>
            </w:r>
          </w:p>
        </w:tc>
      </w:tr>
      <w:tr w:rsidR="007D663D" w:rsidRPr="006620AF" w:rsidTr="00881FA2">
        <w:trPr>
          <w:jc w:val="center"/>
        </w:trPr>
        <w:tc>
          <w:tcPr>
            <w:tcW w:w="2978" w:type="dxa"/>
          </w:tcPr>
          <w:p w:rsidR="007D663D" w:rsidRPr="008A56D6" w:rsidRDefault="007D663D" w:rsidP="007D663D">
            <w:pPr>
              <w:rPr>
                <w:szCs w:val="24"/>
              </w:rPr>
            </w:pPr>
            <w:r w:rsidRPr="008A56D6">
              <w:rPr>
                <w:rFonts w:hint="eastAsia"/>
                <w:szCs w:val="24"/>
              </w:rPr>
              <w:t>パスワードメールを強制する</w:t>
            </w:r>
          </w:p>
        </w:tc>
        <w:tc>
          <w:tcPr>
            <w:tcW w:w="5527" w:type="dxa"/>
          </w:tcPr>
          <w:p w:rsidR="007D663D" w:rsidRPr="008A56D6" w:rsidRDefault="00CC19A7" w:rsidP="00CC19A7">
            <w:pPr>
              <w:rPr>
                <w:szCs w:val="24"/>
              </w:rPr>
            </w:pPr>
            <w:r>
              <w:rPr>
                <w:rFonts w:hint="eastAsia"/>
                <w:szCs w:val="24"/>
              </w:rPr>
              <w:t>onで設定すると、</w:t>
            </w:r>
            <w:r>
              <w:rPr>
                <w:rFonts w:hint="eastAsia"/>
              </w:rPr>
              <w:t>ユーザー登録/更新、プライマリグループ作成/更新からMail Proxy設定を行う</w:t>
            </w:r>
            <w:r>
              <w:rPr>
                <w:rFonts w:hint="eastAsia"/>
              </w:rPr>
              <w:lastRenderedPageBreak/>
              <w:t>際に設定項目「</w:t>
            </w:r>
            <w:r w:rsidRPr="008A56D6">
              <w:rPr>
                <w:rFonts w:hint="eastAsia"/>
                <w:szCs w:val="24"/>
              </w:rPr>
              <w:t>パスワードメール</w:t>
            </w:r>
            <w:r>
              <w:rPr>
                <w:rFonts w:hint="eastAsia"/>
              </w:rPr>
              <w:t>」が設定不可となります。</w:t>
            </w:r>
          </w:p>
        </w:tc>
      </w:tr>
    </w:tbl>
    <w:p w:rsidR="00A06338" w:rsidRDefault="00A06338" w:rsidP="00A06338"/>
    <w:p w:rsidR="000018EF" w:rsidRPr="00A06338" w:rsidRDefault="000018EF" w:rsidP="00A06338">
      <w:r w:rsidRPr="000018EF">
        <w:rPr>
          <w:rFonts w:hint="eastAsia"/>
        </w:rPr>
        <w:t>「設定」をクリックすると設定内容が反映されます。</w:t>
      </w:r>
    </w:p>
    <w:p w:rsidR="008A227D" w:rsidRDefault="008A227D">
      <w:pPr>
        <w:adjustRightInd/>
        <w:snapToGrid/>
        <w:rPr>
          <w:rFonts w:cs="Century"/>
          <w:b/>
          <w:kern w:val="24"/>
          <w:sz w:val="28"/>
          <w:szCs w:val="24"/>
        </w:rPr>
      </w:pPr>
      <w:r>
        <w:br w:type="page"/>
      </w:r>
    </w:p>
    <w:p w:rsidR="00DB0867" w:rsidRDefault="00DB0867" w:rsidP="00DB0867">
      <w:pPr>
        <w:pStyle w:val="1"/>
      </w:pPr>
      <w:bookmarkStart w:id="33" w:name="_プライマリグループのMail_Proxy設定"/>
      <w:bookmarkStart w:id="34" w:name="_Toc117788423"/>
      <w:bookmarkEnd w:id="33"/>
      <w:r>
        <w:rPr>
          <w:rFonts w:hint="eastAsia"/>
        </w:rPr>
        <w:lastRenderedPageBreak/>
        <w:t>プライマリグループのMail Proxy設定</w:t>
      </w:r>
      <w:bookmarkEnd w:id="34"/>
    </w:p>
    <w:p w:rsidR="00DB0867" w:rsidRDefault="00DB0867" w:rsidP="00DB0867">
      <w:r>
        <w:rPr>
          <w:rFonts w:hint="eastAsia"/>
        </w:rPr>
        <w:t>プライマリグループ個別のMail Proxy設定を行うことができます。</w:t>
      </w:r>
    </w:p>
    <w:p w:rsidR="00DB0867" w:rsidRDefault="00DB0867" w:rsidP="00DB0867"/>
    <w:p w:rsidR="00DB0867" w:rsidRDefault="00DB0867" w:rsidP="00DB0867">
      <w:r>
        <w:rPr>
          <w:rFonts w:hint="eastAsia"/>
        </w:rPr>
        <w:t>以下は既存プライマリグループの</w:t>
      </w:r>
      <w:r>
        <w:t>Mail Proxy設定</w:t>
      </w:r>
      <w:r>
        <w:rPr>
          <w:rFonts w:hint="eastAsia"/>
        </w:rPr>
        <w:t>画面に移動する場合の例となります。</w:t>
      </w:r>
    </w:p>
    <w:p w:rsidR="00DB0867" w:rsidRDefault="00DB0867" w:rsidP="00DB0867">
      <w:r>
        <w:rPr>
          <w:rFonts w:hint="eastAsia"/>
        </w:rPr>
        <w:t>はじめに、Proselfの管理画面よりグループ管理をクリックし、表示されるグループ一覧画面上でプライマリグループ名をクリックします。</w:t>
      </w:r>
    </w:p>
    <w:p w:rsidR="00DB0867" w:rsidRDefault="00DB0867" w:rsidP="00DB0867">
      <w:pPr>
        <w:jc w:val="center"/>
      </w:pPr>
      <w:r>
        <w:rPr>
          <w:noProof/>
        </w:rPr>
        <mc:AlternateContent>
          <mc:Choice Requires="wps">
            <w:drawing>
              <wp:anchor distT="0" distB="0" distL="114300" distR="114300" simplePos="0" relativeHeight="251918336" behindDoc="0" locked="0" layoutInCell="1" allowOverlap="1" wp14:anchorId="2E6E492C" wp14:editId="57F9D914">
                <wp:simplePos x="0" y="0"/>
                <wp:positionH relativeFrom="margin">
                  <wp:posOffset>1015365</wp:posOffset>
                </wp:positionH>
                <wp:positionV relativeFrom="paragraph">
                  <wp:posOffset>1059815</wp:posOffset>
                </wp:positionV>
                <wp:extent cx="771525" cy="171450"/>
                <wp:effectExtent l="0" t="0" r="28575" b="19050"/>
                <wp:wrapNone/>
                <wp:docPr id="139" name="正方形/長方形 139"/>
                <wp:cNvGraphicFramePr/>
                <a:graphic xmlns:a="http://schemas.openxmlformats.org/drawingml/2006/main">
                  <a:graphicData uri="http://schemas.microsoft.com/office/word/2010/wordprocessingShape">
                    <wps:wsp>
                      <wps:cNvSpPr/>
                      <wps:spPr>
                        <a:xfrm>
                          <a:off x="0" y="0"/>
                          <a:ext cx="771525" cy="1714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13C7FD" id="正方形/長方形 139" o:spid="_x0000_s1026" style="position:absolute;left:0;text-align:left;margin-left:79.95pt;margin-top:83.45pt;width:60.75pt;height:13.5pt;z-index:251918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" filled="f" strokecolor="red" strokeweight="2pt">
                <w10:wrap anchorx="margin"/>
              </v:rect>
            </w:pict>
          </mc:Fallback>
        </mc:AlternateContent>
      </w:r>
      <w:r>
        <w:rPr>
          <w:noProof/>
        </w:rPr>
        <w:drawing>
          <wp:inline distT="0" distB="0" distL="0" distR="0" wp14:anchorId="2709B8AC" wp14:editId="3AFE613F">
            <wp:extent cx="5400040" cy="1560195"/>
            <wp:effectExtent l="19050" t="19050" r="10160" b="20955"/>
            <wp:docPr id="138" name="図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extLst>
                        <a:ext uri="{28A0092B-C50C-407E-A947-70E740481C1C}">
                          <a14:useLocalDpi xmlns:a14="http://schemas.microsoft.com/office/drawing/2010/main" val="0"/>
                        </a:ext>
                      </a:extLst>
                    </a:blip>
                    <a:stretch>
                      <a:fillRect/>
                    </a:stretch>
                  </pic:blipFill>
                  <pic:spPr>
                    <a:xfrm>
                      <a:off x="0" y="0"/>
                      <a:ext cx="5400040" cy="1560195"/>
                    </a:xfrm>
                    <a:prstGeom prst="rect">
                      <a:avLst/>
                    </a:prstGeom>
                    <a:ln>
                      <a:solidFill>
                        <a:schemeClr val="tx1"/>
                      </a:solidFill>
                    </a:ln>
                  </pic:spPr>
                </pic:pic>
              </a:graphicData>
            </a:graphic>
          </wp:inline>
        </w:drawing>
      </w:r>
    </w:p>
    <w:p w:rsidR="00DB0867" w:rsidRPr="005E1CDA" w:rsidRDefault="00DB0867" w:rsidP="00DB0867">
      <w:pPr>
        <w:jc w:val="center"/>
        <w:rPr>
          <w:b/>
        </w:rPr>
      </w:pPr>
      <w:r w:rsidRPr="005E1CDA">
        <w:rPr>
          <w:rFonts w:hint="eastAsia"/>
          <w:b/>
        </w:rPr>
        <w:t>グループ一覧</w:t>
      </w:r>
    </w:p>
    <w:p w:rsidR="00DB0867" w:rsidRDefault="00DB0867" w:rsidP="00DB0867"/>
    <w:p w:rsidR="00DB0867" w:rsidRPr="005D663C" w:rsidRDefault="00DB0867" w:rsidP="00DB0867">
      <w:r>
        <w:rPr>
          <w:rFonts w:hint="eastAsia"/>
        </w:rPr>
        <w:t>プライマリグループ更新画面が表示されますので、画面下のほうにある</w:t>
      </w:r>
      <w:r w:rsidRPr="00E87D4E">
        <w:t>Mail Proxy 設定</w:t>
      </w:r>
      <w:r>
        <w:rPr>
          <w:rFonts w:hint="eastAsia"/>
        </w:rPr>
        <w:t>内の「設定」をクリックします。</w:t>
      </w:r>
    </w:p>
    <w:p w:rsidR="00DB0867" w:rsidRPr="00653B22" w:rsidRDefault="00DB0867" w:rsidP="00DB0867">
      <w:pPr>
        <w:jc w:val="center"/>
      </w:pPr>
      <w:r>
        <w:rPr>
          <w:noProof/>
        </w:rPr>
        <w:lastRenderedPageBreak/>
        <mc:AlternateContent>
          <mc:Choice Requires="wps">
            <w:drawing>
              <wp:anchor distT="0" distB="0" distL="114300" distR="114300" simplePos="0" relativeHeight="251919360" behindDoc="0" locked="0" layoutInCell="1" allowOverlap="1" wp14:anchorId="4BE581A8" wp14:editId="3EABE6B8">
                <wp:simplePos x="0" y="0"/>
                <wp:positionH relativeFrom="margin">
                  <wp:posOffset>2005965</wp:posOffset>
                </wp:positionH>
                <wp:positionV relativeFrom="paragraph">
                  <wp:posOffset>3035300</wp:posOffset>
                </wp:positionV>
                <wp:extent cx="704850" cy="161925"/>
                <wp:effectExtent l="0" t="0" r="19050" b="28575"/>
                <wp:wrapNone/>
                <wp:docPr id="143" name="正方形/長方形 143"/>
                <wp:cNvGraphicFramePr/>
                <a:graphic xmlns:a="http://schemas.openxmlformats.org/drawingml/2006/main">
                  <a:graphicData uri="http://schemas.microsoft.com/office/word/2010/wordprocessingShape">
                    <wps:wsp>
                      <wps:cNvSpPr/>
                      <wps:spPr>
                        <a:xfrm>
                          <a:off x="0" y="0"/>
                          <a:ext cx="704850" cy="1619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84FC5B" id="正方形/長方形 143" o:spid="_x0000_s1026" style="position:absolute;left:0;text-align:left;margin-left:157.95pt;margin-top:239pt;width:55.5pt;height:12.75pt;z-index:251919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" filled="f" strokecolor="red" strokeweight="2pt">
                <w10:wrap anchorx="margin"/>
              </v:rect>
            </w:pict>
          </mc:Fallback>
        </mc:AlternateContent>
      </w:r>
      <w:r>
        <w:rPr>
          <w:noProof/>
        </w:rPr>
        <w:drawing>
          <wp:inline distT="0" distB="0" distL="0" distR="0" wp14:anchorId="63BEEEC4" wp14:editId="2EDAD1CF">
            <wp:extent cx="5400040" cy="3589020"/>
            <wp:effectExtent l="19050" t="19050" r="10160" b="11430"/>
            <wp:docPr id="141" name="図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extLst>
                        <a:ext uri="{28A0092B-C50C-407E-A947-70E740481C1C}">
                          <a14:useLocalDpi xmlns:a14="http://schemas.microsoft.com/office/drawing/2010/main" val="0"/>
                        </a:ext>
                      </a:extLst>
                    </a:blip>
                    <a:stretch>
                      <a:fillRect/>
                    </a:stretch>
                  </pic:blipFill>
                  <pic:spPr>
                    <a:xfrm>
                      <a:off x="0" y="0"/>
                      <a:ext cx="5400040" cy="3589020"/>
                    </a:xfrm>
                    <a:prstGeom prst="rect">
                      <a:avLst/>
                    </a:prstGeom>
                    <a:ln>
                      <a:solidFill>
                        <a:schemeClr val="tx1"/>
                      </a:solidFill>
                    </a:ln>
                  </pic:spPr>
                </pic:pic>
              </a:graphicData>
            </a:graphic>
          </wp:inline>
        </w:drawing>
      </w:r>
    </w:p>
    <w:p w:rsidR="00DB0867" w:rsidRPr="00F340B2" w:rsidRDefault="00DB0867" w:rsidP="00DB0867">
      <w:pPr>
        <w:jc w:val="center"/>
        <w:rPr>
          <w:b/>
        </w:rPr>
      </w:pPr>
      <w:r w:rsidRPr="00F340B2">
        <w:rPr>
          <w:rFonts w:hint="eastAsia"/>
          <w:b/>
        </w:rPr>
        <w:t>プライマリグループ更新</w:t>
      </w:r>
    </w:p>
    <w:p w:rsidR="00DB0867" w:rsidRDefault="00DB0867" w:rsidP="00DB0867"/>
    <w:p w:rsidR="00DB0867" w:rsidRDefault="00DB0867" w:rsidP="00DB0867">
      <w:r>
        <w:rPr>
          <w:rFonts w:hint="eastAsia"/>
        </w:rPr>
        <w:t>以下のように当該プライマリグループにおけるMail Proxy</w:t>
      </w:r>
      <w:r>
        <w:t xml:space="preserve"> </w:t>
      </w:r>
      <w:r>
        <w:rPr>
          <w:rFonts w:hint="eastAsia"/>
        </w:rPr>
        <w:t>オプション設定のメニュー画面が表示されますので、必要に応じて各種設定を行います。</w:t>
      </w:r>
    </w:p>
    <w:p w:rsidR="00DB0867" w:rsidRPr="005D663C" w:rsidRDefault="00DB0867" w:rsidP="00DB0867">
      <w:pPr>
        <w:jc w:val="center"/>
      </w:pPr>
      <w:r>
        <w:rPr>
          <w:noProof/>
        </w:rPr>
        <w:lastRenderedPageBreak/>
        <w:drawing>
          <wp:inline distT="0" distB="0" distL="0" distR="0" wp14:anchorId="1BAFCEAA" wp14:editId="429808C7">
            <wp:extent cx="5400040" cy="3598545"/>
            <wp:effectExtent l="19050" t="19050" r="10160" b="20955"/>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extLst>
                        <a:ext uri="{28A0092B-C50C-407E-A947-70E740481C1C}">
                          <a14:useLocalDpi xmlns:a14="http://schemas.microsoft.com/office/drawing/2010/main" val="0"/>
                        </a:ext>
                      </a:extLst>
                    </a:blip>
                    <a:stretch>
                      <a:fillRect/>
                    </a:stretch>
                  </pic:blipFill>
                  <pic:spPr>
                    <a:xfrm>
                      <a:off x="0" y="0"/>
                      <a:ext cx="5400040" cy="3598545"/>
                    </a:xfrm>
                    <a:prstGeom prst="rect">
                      <a:avLst/>
                    </a:prstGeom>
                    <a:ln>
                      <a:solidFill>
                        <a:schemeClr val="tx1"/>
                      </a:solidFill>
                    </a:ln>
                  </pic:spPr>
                </pic:pic>
              </a:graphicData>
            </a:graphic>
          </wp:inline>
        </w:drawing>
      </w:r>
    </w:p>
    <w:p w:rsidR="00DB0867" w:rsidRDefault="00DB0867" w:rsidP="00DB0867">
      <w:pPr>
        <w:jc w:val="center"/>
      </w:pPr>
      <w:r w:rsidRPr="00F41000">
        <w:rPr>
          <w:b/>
        </w:rPr>
        <w:t>M</w:t>
      </w:r>
      <w:r w:rsidRPr="00F41000">
        <w:rPr>
          <w:rFonts w:hint="eastAsia"/>
          <w:b/>
        </w:rPr>
        <w:t>ail Proxy</w:t>
      </w:r>
      <w:r w:rsidRPr="00F41000">
        <w:rPr>
          <w:b/>
        </w:rPr>
        <w:t xml:space="preserve"> </w:t>
      </w:r>
      <w:r w:rsidRPr="00F41000">
        <w:rPr>
          <w:rFonts w:hint="eastAsia"/>
          <w:b/>
        </w:rPr>
        <w:t>オプション設定</w:t>
      </w:r>
    </w:p>
    <w:p w:rsidR="00DB0867" w:rsidRDefault="00DB0867" w:rsidP="00DB0867"/>
    <w:p w:rsidR="00DB0867" w:rsidRDefault="00DB0867" w:rsidP="00DB0867">
      <w:r>
        <w:rPr>
          <w:rFonts w:hint="eastAsia"/>
        </w:rPr>
        <w:t>なお、各設定画面においては</w:t>
      </w:r>
      <w:r w:rsidR="00C36546">
        <w:rPr>
          <w:rFonts w:hint="eastAsia"/>
        </w:rPr>
        <w:t>以下のような</w:t>
      </w:r>
      <w:r>
        <w:rPr>
          <w:rFonts w:hint="eastAsia"/>
        </w:rPr>
        <w:t>リストボックスが表示され、</w:t>
      </w:r>
      <w:r w:rsidRPr="00915B28">
        <w:rPr>
          <w:rFonts w:hint="eastAsia"/>
        </w:rPr>
        <w:t>「</w:t>
      </w:r>
      <w:r>
        <w:t>システム設定を優先」か「設定」を選択</w:t>
      </w:r>
      <w:r>
        <w:rPr>
          <w:rFonts w:hint="eastAsia"/>
        </w:rPr>
        <w:t>することができます。</w:t>
      </w:r>
    </w:p>
    <w:p w:rsidR="00DB0867" w:rsidRDefault="00DB0867" w:rsidP="00DB0867">
      <w:pPr>
        <w:jc w:val="center"/>
      </w:pPr>
      <w:r w:rsidRPr="00A33DE9">
        <w:rPr>
          <w:noProof/>
        </w:rPr>
        <w:drawing>
          <wp:inline distT="0" distB="0" distL="0" distR="0" wp14:anchorId="5D959CE6" wp14:editId="4FB0FEE4">
            <wp:extent cx="2880000" cy="954000"/>
            <wp:effectExtent l="19050" t="19050" r="15875" b="17780"/>
            <wp:docPr id="150" name="図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2880000" cy="954000"/>
                    </a:xfrm>
                    <a:prstGeom prst="rect">
                      <a:avLst/>
                    </a:prstGeom>
                    <a:ln>
                      <a:solidFill>
                        <a:schemeClr val="tx1"/>
                      </a:solidFill>
                    </a:ln>
                  </pic:spPr>
                </pic:pic>
              </a:graphicData>
            </a:graphic>
          </wp:inline>
        </w:drawing>
      </w:r>
    </w:p>
    <w:p w:rsidR="00DB0867" w:rsidRDefault="00DB0867" w:rsidP="00DB0867">
      <w:pPr>
        <w:jc w:val="center"/>
      </w:pPr>
      <w:r>
        <w:rPr>
          <w:rFonts w:hint="eastAsia"/>
          <w:b/>
        </w:rPr>
        <w:t>各設定画面上の</w:t>
      </w:r>
      <w:r w:rsidRPr="00915B28">
        <w:rPr>
          <w:rFonts w:hint="eastAsia"/>
          <w:b/>
        </w:rPr>
        <w:t>リストボックス</w:t>
      </w:r>
    </w:p>
    <w:p w:rsidR="00DB0867" w:rsidRDefault="00DB0867" w:rsidP="00DB0867"/>
    <w:p w:rsidR="00DB0867" w:rsidRDefault="00DB0867" w:rsidP="00DB0867">
      <w:r>
        <w:rPr>
          <w:rFonts w:hint="eastAsia"/>
        </w:rPr>
        <w:t>選択</w:t>
      </w:r>
      <w:r w:rsidR="00FB02C0">
        <w:rPr>
          <w:rFonts w:hint="eastAsia"/>
        </w:rPr>
        <w:t>内容</w:t>
      </w:r>
      <w:r>
        <w:rPr>
          <w:rFonts w:hint="eastAsia"/>
        </w:rPr>
        <w:t>に</w:t>
      </w:r>
      <w:r w:rsidR="007D008C">
        <w:rPr>
          <w:rFonts w:hint="eastAsia"/>
        </w:rPr>
        <w:t>よって</w:t>
      </w:r>
      <w:r w:rsidR="00D16703">
        <w:rPr>
          <w:rFonts w:hint="eastAsia"/>
        </w:rPr>
        <w:t>以下のような</w:t>
      </w:r>
      <w:r>
        <w:rPr>
          <w:rFonts w:hint="eastAsia"/>
        </w:rPr>
        <w:t>違い</w:t>
      </w:r>
      <w:r w:rsidR="00D16703">
        <w:rPr>
          <w:rFonts w:hint="eastAsia"/>
        </w:rPr>
        <w:t>があります。</w:t>
      </w:r>
    </w:p>
    <w:tbl>
      <w:tblPr>
        <w:tblStyle w:val="af"/>
        <w:tblW w:w="8505" w:type="dxa"/>
        <w:jc w:val="center"/>
        <w:tblLook w:val="04A0" w:firstRow="1" w:lastRow="0" w:firstColumn="1" w:lastColumn="0" w:noHBand="0" w:noVBand="1"/>
      </w:tblPr>
      <w:tblGrid>
        <w:gridCol w:w="2830"/>
        <w:gridCol w:w="5675"/>
      </w:tblGrid>
      <w:tr w:rsidR="00DB0867" w:rsidRPr="00321108" w:rsidTr="002642D7">
        <w:trPr>
          <w:tblHeader/>
          <w:jc w:val="center"/>
        </w:trPr>
        <w:tc>
          <w:tcPr>
            <w:tcW w:w="2830" w:type="dxa"/>
            <w:shd w:val="clear" w:color="auto" w:fill="DAEEF3" w:themeFill="accent5" w:themeFillTint="33"/>
          </w:tcPr>
          <w:p w:rsidR="00DB0867" w:rsidRPr="00321108" w:rsidRDefault="002131DF" w:rsidP="002131DF">
            <w:pPr>
              <w:rPr>
                <w:szCs w:val="24"/>
                <w:lang w:eastAsia="ar-SA"/>
              </w:rPr>
            </w:pPr>
            <w:r>
              <w:rPr>
                <w:rFonts w:hint="eastAsia"/>
                <w:szCs w:val="24"/>
              </w:rPr>
              <w:t>選択内容</w:t>
            </w:r>
          </w:p>
        </w:tc>
        <w:tc>
          <w:tcPr>
            <w:tcW w:w="5675" w:type="dxa"/>
            <w:shd w:val="clear" w:color="auto" w:fill="DAEEF3" w:themeFill="accent5" w:themeFillTint="33"/>
          </w:tcPr>
          <w:p w:rsidR="00DB0867" w:rsidRPr="00321108" w:rsidRDefault="00E0187F" w:rsidP="00E0187F">
            <w:pPr>
              <w:rPr>
                <w:szCs w:val="24"/>
                <w:lang w:eastAsia="ar-SA"/>
              </w:rPr>
            </w:pPr>
            <w:r>
              <w:rPr>
                <w:rFonts w:hint="eastAsia"/>
                <w:szCs w:val="24"/>
              </w:rPr>
              <w:t>説明</w:t>
            </w:r>
          </w:p>
        </w:tc>
      </w:tr>
      <w:tr w:rsidR="00DB0867" w:rsidRPr="00321108" w:rsidTr="002642D7">
        <w:trPr>
          <w:jc w:val="center"/>
        </w:trPr>
        <w:tc>
          <w:tcPr>
            <w:tcW w:w="2830" w:type="dxa"/>
          </w:tcPr>
          <w:p w:rsidR="00DB0867" w:rsidRPr="00B35D2E" w:rsidRDefault="00DB0867" w:rsidP="002642D7">
            <w:r w:rsidRPr="00443DED">
              <w:t>システム設定を優先</w:t>
            </w:r>
          </w:p>
        </w:tc>
        <w:tc>
          <w:tcPr>
            <w:tcW w:w="5675" w:type="dxa"/>
          </w:tcPr>
          <w:p w:rsidR="00DB0867" w:rsidRDefault="00DB0867" w:rsidP="002642D7">
            <w:r>
              <w:rPr>
                <w:rFonts w:hint="eastAsia"/>
              </w:rPr>
              <w:t>システム全体設定の「</w:t>
            </w:r>
            <w:hyperlink w:anchor="_Mail_Proxyオプション設定" w:history="1">
              <w:r w:rsidRPr="00EE3E94">
                <w:rPr>
                  <w:rStyle w:val="a7"/>
                  <w:rFonts w:hint="eastAsia"/>
                </w:rPr>
                <w:t>2.</w:t>
              </w:r>
              <w:r w:rsidRPr="00EE3E94">
                <w:rPr>
                  <w:rStyle w:val="a7"/>
                </w:rPr>
                <w:t>Mail Proxy</w:t>
              </w:r>
              <w:r w:rsidRPr="00EE3E94">
                <w:rPr>
                  <w:rStyle w:val="a7"/>
                  <w:rFonts w:hint="eastAsia"/>
                </w:rPr>
                <w:t>オプション</w:t>
              </w:r>
              <w:r w:rsidR="001B41CB" w:rsidRPr="00EE3E94">
                <w:rPr>
                  <w:rStyle w:val="a7"/>
                  <w:rFonts w:hint="eastAsia"/>
                </w:rPr>
                <w:t>設定</w:t>
              </w:r>
            </w:hyperlink>
            <w:r>
              <w:rPr>
                <w:rFonts w:hint="eastAsia"/>
              </w:rPr>
              <w:t>」における設定値が適用されます。</w:t>
            </w:r>
          </w:p>
        </w:tc>
      </w:tr>
      <w:tr w:rsidR="00DB0867" w:rsidRPr="00321108" w:rsidTr="002642D7">
        <w:trPr>
          <w:jc w:val="center"/>
        </w:trPr>
        <w:tc>
          <w:tcPr>
            <w:tcW w:w="2830" w:type="dxa"/>
          </w:tcPr>
          <w:p w:rsidR="00DB0867" w:rsidRPr="00B35D2E" w:rsidRDefault="00DB0867" w:rsidP="002642D7">
            <w:r>
              <w:rPr>
                <w:rFonts w:hint="eastAsia"/>
              </w:rPr>
              <w:lastRenderedPageBreak/>
              <w:t>設定</w:t>
            </w:r>
          </w:p>
        </w:tc>
        <w:tc>
          <w:tcPr>
            <w:tcW w:w="5675" w:type="dxa"/>
          </w:tcPr>
          <w:p w:rsidR="00DB0867" w:rsidRDefault="00DB0867" w:rsidP="002642D7">
            <w:r>
              <w:rPr>
                <w:rFonts w:hint="eastAsia"/>
              </w:rPr>
              <w:t>当該プライマリグループ固有の設定が適用されます。</w:t>
            </w:r>
            <w:r w:rsidRPr="003A19BD">
              <w:rPr>
                <w:rFonts w:hint="eastAsia"/>
              </w:rPr>
              <w:t>適用対象</w:t>
            </w:r>
            <w:r>
              <w:rPr>
                <w:rFonts w:hint="eastAsia"/>
              </w:rPr>
              <w:t>は</w:t>
            </w:r>
            <w:r w:rsidRPr="003A19BD">
              <w:rPr>
                <w:rFonts w:hint="eastAsia"/>
              </w:rPr>
              <w:t>プライマリグループに所属するユーザーに限定され</w:t>
            </w:r>
            <w:r>
              <w:rPr>
                <w:rFonts w:hint="eastAsia"/>
              </w:rPr>
              <w:t>ます。</w:t>
            </w:r>
          </w:p>
          <w:p w:rsidR="00DB0867" w:rsidRDefault="00DB0867" w:rsidP="002642D7">
            <w:r>
              <w:rPr>
                <w:rFonts w:hint="eastAsia"/>
              </w:rPr>
              <w:t>※システム全体設定よりも優先されます。</w:t>
            </w:r>
          </w:p>
        </w:tc>
      </w:tr>
    </w:tbl>
    <w:p w:rsidR="00DB0867" w:rsidRPr="003F1B52" w:rsidRDefault="00DB0867" w:rsidP="00DB0867"/>
    <w:p w:rsidR="00DB0867" w:rsidRDefault="00A17BDA" w:rsidP="00DB0867">
      <w:r>
        <w:rPr>
          <w:rFonts w:hint="eastAsia"/>
        </w:rPr>
        <w:t>各設定の詳細については次項より記載しております。</w:t>
      </w:r>
    </w:p>
    <w:p w:rsidR="00DB0867" w:rsidRDefault="00DB0867" w:rsidP="00DB0867"/>
    <w:p w:rsidR="00DB0867" w:rsidRDefault="00DB0867" w:rsidP="00DB0867">
      <w:pPr>
        <w:pStyle w:val="2"/>
      </w:pPr>
      <w:bookmarkStart w:id="35" w:name="_基本動作設定"/>
      <w:bookmarkStart w:id="36" w:name="_Toc117788424"/>
      <w:bookmarkEnd w:id="35"/>
      <w:r>
        <w:rPr>
          <w:rFonts w:hint="eastAsia"/>
        </w:rPr>
        <w:t>基本動作設定</w:t>
      </w:r>
      <w:bookmarkEnd w:id="36"/>
    </w:p>
    <w:p w:rsidR="00DB0867" w:rsidRDefault="00DB0867" w:rsidP="00DB0867">
      <w:r>
        <w:rPr>
          <w:rFonts w:hint="eastAsia"/>
        </w:rPr>
        <w:t>プライマリグループ個別の基本動作設定を行いたい場合に利用します。</w:t>
      </w:r>
    </w:p>
    <w:p w:rsidR="00DB0867" w:rsidRPr="00F06BEF" w:rsidRDefault="00DB0867" w:rsidP="00DB0867"/>
    <w:p w:rsidR="00DB0867" w:rsidRDefault="00DB0867" w:rsidP="00DB0867">
      <w:r>
        <w:rPr>
          <w:rFonts w:hint="eastAsia"/>
        </w:rPr>
        <w:t>プライマリグループ作成/更新画面より、</w:t>
      </w:r>
      <w:r w:rsidRPr="002D30EA">
        <w:rPr>
          <w:rFonts w:hint="eastAsia"/>
        </w:rPr>
        <w:t>Mail Proxy オプション設定</w:t>
      </w:r>
      <w:r>
        <w:rPr>
          <w:rFonts w:hint="eastAsia"/>
        </w:rPr>
        <w:t xml:space="preserve"> </w:t>
      </w:r>
      <w:r>
        <w:t xml:space="preserve">&gt; </w:t>
      </w:r>
      <w:r>
        <w:rPr>
          <w:rFonts w:hint="eastAsia"/>
        </w:rPr>
        <w:t>基本動作設定内の「設定」をクリックします。</w:t>
      </w:r>
    </w:p>
    <w:p w:rsidR="00DB0867" w:rsidRDefault="00DB0867" w:rsidP="00DB0867">
      <w:pPr>
        <w:jc w:val="center"/>
      </w:pPr>
      <w:r>
        <w:rPr>
          <w:noProof/>
        </w:rPr>
        <mc:AlternateContent>
          <mc:Choice Requires="wps">
            <w:drawing>
              <wp:anchor distT="0" distB="0" distL="114300" distR="114300" simplePos="0" relativeHeight="251920384" behindDoc="0" locked="0" layoutInCell="1" allowOverlap="1" wp14:anchorId="542F5AC7" wp14:editId="37BA57FD">
                <wp:simplePos x="0" y="0"/>
                <wp:positionH relativeFrom="margin">
                  <wp:posOffset>1986915</wp:posOffset>
                </wp:positionH>
                <wp:positionV relativeFrom="paragraph">
                  <wp:posOffset>1027430</wp:posOffset>
                </wp:positionV>
                <wp:extent cx="771525" cy="171450"/>
                <wp:effectExtent l="0" t="0" r="28575" b="19050"/>
                <wp:wrapNone/>
                <wp:docPr id="59" name="正方形/長方形 59"/>
                <wp:cNvGraphicFramePr/>
                <a:graphic xmlns:a="http://schemas.openxmlformats.org/drawingml/2006/main">
                  <a:graphicData uri="http://schemas.microsoft.com/office/word/2010/wordprocessingShape">
                    <wps:wsp>
                      <wps:cNvSpPr/>
                      <wps:spPr>
                        <a:xfrm>
                          <a:off x="0" y="0"/>
                          <a:ext cx="771525" cy="1714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6EC1E8" id="正方形/長方形 59" o:spid="_x0000_s1026" style="position:absolute;left:0;text-align:left;margin-left:156.45pt;margin-top:80.9pt;width:60.75pt;height:13.5pt;z-index:251920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" filled="f" strokecolor="red" strokeweight="2pt">
                <w10:wrap anchorx="margin"/>
              </v:rect>
            </w:pict>
          </mc:Fallback>
        </mc:AlternateContent>
      </w:r>
      <w:r>
        <w:rPr>
          <w:noProof/>
        </w:rPr>
        <w:drawing>
          <wp:inline distT="0" distB="0" distL="0" distR="0" wp14:anchorId="02CE5AA2" wp14:editId="4177A489">
            <wp:extent cx="5400040" cy="1328420"/>
            <wp:effectExtent l="19050" t="19050" r="10160" b="24130"/>
            <wp:docPr id="78" name="図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extLst>
                        <a:ext uri="{28A0092B-C50C-407E-A947-70E740481C1C}">
                          <a14:useLocalDpi xmlns:a14="http://schemas.microsoft.com/office/drawing/2010/main" val="0"/>
                        </a:ext>
                      </a:extLst>
                    </a:blip>
                    <a:stretch>
                      <a:fillRect/>
                    </a:stretch>
                  </pic:blipFill>
                  <pic:spPr>
                    <a:xfrm>
                      <a:off x="0" y="0"/>
                      <a:ext cx="5400040" cy="1328420"/>
                    </a:xfrm>
                    <a:prstGeom prst="rect">
                      <a:avLst/>
                    </a:prstGeom>
                    <a:ln>
                      <a:solidFill>
                        <a:schemeClr val="tx1"/>
                      </a:solidFill>
                    </a:ln>
                  </pic:spPr>
                </pic:pic>
              </a:graphicData>
            </a:graphic>
          </wp:inline>
        </w:drawing>
      </w:r>
    </w:p>
    <w:p w:rsidR="00DB0867" w:rsidRDefault="00DB0867" w:rsidP="00DB0867">
      <w:pPr>
        <w:jc w:val="center"/>
        <w:rPr>
          <w:b/>
        </w:rPr>
      </w:pPr>
      <w:r w:rsidRPr="002B56AE">
        <w:rPr>
          <w:b/>
        </w:rPr>
        <w:t>Mail Proxy オプション設定</w:t>
      </w:r>
    </w:p>
    <w:p w:rsidR="00DB0867" w:rsidRDefault="00DB0867" w:rsidP="00DB0867"/>
    <w:p w:rsidR="00DB0867" w:rsidRPr="005C03B4" w:rsidRDefault="00DB0867" w:rsidP="00DB0867">
      <w:r>
        <w:rPr>
          <w:rFonts w:hint="eastAsia"/>
        </w:rPr>
        <w:t>基本動作設定画面が表示されます。</w:t>
      </w:r>
    </w:p>
    <w:p w:rsidR="00DB0867" w:rsidRPr="00D253A1" w:rsidRDefault="00DB0867" w:rsidP="00DB0867">
      <w:pPr>
        <w:jc w:val="center"/>
      </w:pPr>
      <w:r>
        <w:rPr>
          <w:noProof/>
        </w:rPr>
        <w:lastRenderedPageBreak/>
        <w:drawing>
          <wp:inline distT="0" distB="0" distL="0" distR="0" wp14:anchorId="25EFF1A4" wp14:editId="0115F135">
            <wp:extent cx="5400040" cy="2444750"/>
            <wp:effectExtent l="19050" t="19050" r="10160" b="12700"/>
            <wp:docPr id="79" name="図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extLst>
                        <a:ext uri="{28A0092B-C50C-407E-A947-70E740481C1C}">
                          <a14:useLocalDpi xmlns:a14="http://schemas.microsoft.com/office/drawing/2010/main" val="0"/>
                        </a:ext>
                      </a:extLst>
                    </a:blip>
                    <a:stretch>
                      <a:fillRect/>
                    </a:stretch>
                  </pic:blipFill>
                  <pic:spPr>
                    <a:xfrm>
                      <a:off x="0" y="0"/>
                      <a:ext cx="5400040" cy="2444750"/>
                    </a:xfrm>
                    <a:prstGeom prst="rect">
                      <a:avLst/>
                    </a:prstGeom>
                    <a:ln>
                      <a:solidFill>
                        <a:schemeClr val="tx1"/>
                      </a:solidFill>
                    </a:ln>
                  </pic:spPr>
                </pic:pic>
              </a:graphicData>
            </a:graphic>
          </wp:inline>
        </w:drawing>
      </w:r>
    </w:p>
    <w:p w:rsidR="00DB0867" w:rsidRPr="006B1519" w:rsidRDefault="00DB0867" w:rsidP="00DB0867">
      <w:pPr>
        <w:jc w:val="center"/>
        <w:rPr>
          <w:b/>
        </w:rPr>
      </w:pPr>
      <w:r w:rsidRPr="006B1519">
        <w:rPr>
          <w:rFonts w:hint="eastAsia"/>
          <w:b/>
        </w:rPr>
        <w:t>基本動作設定</w:t>
      </w:r>
    </w:p>
    <w:p w:rsidR="00DB0867" w:rsidRDefault="00DB0867" w:rsidP="00DB0867"/>
    <w:p w:rsidR="00DB0867" w:rsidRPr="00EF6DE7" w:rsidRDefault="00DB0867" w:rsidP="00DB0867">
      <w:r>
        <w:rPr>
          <w:rFonts w:hint="eastAsia"/>
        </w:rPr>
        <w:t>各設定項目については「</w:t>
      </w:r>
      <w:hyperlink w:anchor="_基本動作設定_1" w:history="1">
        <w:r w:rsidRPr="0060504B">
          <w:rPr>
            <w:rStyle w:val="a7"/>
            <w:rFonts w:hint="eastAsia"/>
          </w:rPr>
          <w:t>2.1.基本動作設定</w:t>
        </w:r>
      </w:hyperlink>
      <w:r>
        <w:rPr>
          <w:rFonts w:hint="eastAsia"/>
        </w:rPr>
        <w:t>」と同様ですが、一部本画面固有の設定がありますので以下に記載します。</w:t>
      </w:r>
    </w:p>
    <w:tbl>
      <w:tblPr>
        <w:tblStyle w:val="af"/>
        <w:tblW w:w="8505" w:type="dxa"/>
        <w:jc w:val="center"/>
        <w:tblLook w:val="04A0" w:firstRow="1" w:lastRow="0" w:firstColumn="1" w:lastColumn="0" w:noHBand="0" w:noVBand="1"/>
      </w:tblPr>
      <w:tblGrid>
        <w:gridCol w:w="2978"/>
        <w:gridCol w:w="5527"/>
      </w:tblGrid>
      <w:tr w:rsidR="00DB0867" w:rsidTr="002642D7">
        <w:trPr>
          <w:tblHeader/>
          <w:jc w:val="center"/>
        </w:trPr>
        <w:tc>
          <w:tcPr>
            <w:tcW w:w="2978" w:type="dxa"/>
            <w:shd w:val="clear" w:color="auto" w:fill="DAEEF3" w:themeFill="accent5" w:themeFillTint="33"/>
          </w:tcPr>
          <w:p w:rsidR="00DB0867" w:rsidRDefault="00DB0867" w:rsidP="002642D7">
            <w:pPr>
              <w:rPr>
                <w:lang w:eastAsia="ar-SA"/>
              </w:rPr>
            </w:pPr>
            <w:r>
              <w:rPr>
                <w:rFonts w:hint="eastAsia"/>
              </w:rPr>
              <w:t>項目名</w:t>
            </w:r>
          </w:p>
        </w:tc>
        <w:tc>
          <w:tcPr>
            <w:tcW w:w="5527" w:type="dxa"/>
            <w:shd w:val="clear" w:color="auto" w:fill="DAEEF3" w:themeFill="accent5" w:themeFillTint="33"/>
          </w:tcPr>
          <w:p w:rsidR="00DB0867" w:rsidRDefault="00DB0867" w:rsidP="002642D7">
            <w:pPr>
              <w:rPr>
                <w:lang w:eastAsia="ar-SA"/>
              </w:rPr>
            </w:pPr>
            <w:r>
              <w:rPr>
                <w:rFonts w:hint="eastAsia"/>
              </w:rPr>
              <w:t>説明</w:t>
            </w:r>
          </w:p>
        </w:tc>
      </w:tr>
      <w:tr w:rsidR="00DB0867" w:rsidTr="002642D7">
        <w:trPr>
          <w:jc w:val="center"/>
        </w:trPr>
        <w:tc>
          <w:tcPr>
            <w:tcW w:w="2978" w:type="dxa"/>
          </w:tcPr>
          <w:p w:rsidR="00DB0867" w:rsidRDefault="00DB0867" w:rsidP="002642D7">
            <w:pPr>
              <w:rPr>
                <w:lang w:eastAsia="ar-SA"/>
              </w:rPr>
            </w:pPr>
            <w:r>
              <w:rPr>
                <w:rFonts w:hint="eastAsia"/>
              </w:rPr>
              <w:t>グループ管理者制限</w:t>
            </w:r>
          </w:p>
        </w:tc>
        <w:tc>
          <w:tcPr>
            <w:tcW w:w="5527" w:type="dxa"/>
          </w:tcPr>
          <w:p w:rsidR="00DB0867" w:rsidRPr="008C3127" w:rsidRDefault="00DB0867" w:rsidP="002642D7">
            <w:r>
              <w:rPr>
                <w:rFonts w:hint="eastAsia"/>
              </w:rPr>
              <w:t>「基本動作設定を変更できない」をonにすると、グループ管理者による基本動作設定を禁止することできます。</w:t>
            </w:r>
          </w:p>
        </w:tc>
      </w:tr>
    </w:tbl>
    <w:p w:rsidR="00DB0867" w:rsidRDefault="00DB0867" w:rsidP="00DB0867"/>
    <w:p w:rsidR="00DB0867" w:rsidRDefault="00DB0867" w:rsidP="00DB0867">
      <w:r>
        <w:rPr>
          <w:rFonts w:hint="eastAsia"/>
        </w:rPr>
        <w:t>設定後は左上の「設定」→</w:t>
      </w:r>
      <w:r w:rsidRPr="00AD444F">
        <w:t>Mail Proxy オプション設定</w:t>
      </w:r>
      <w:r>
        <w:rPr>
          <w:rFonts w:hint="eastAsia"/>
        </w:rPr>
        <w:t>の左上の「戻る」→プライマリグループ作成/更新画面の左上の「作成/更新」の順にクリックして設定内容を反映します。</w:t>
      </w:r>
    </w:p>
    <w:p w:rsidR="00DB0867" w:rsidRPr="005C03B4" w:rsidRDefault="00DB0867" w:rsidP="00DB0867">
      <w:pPr>
        <w:pStyle w:val="ae"/>
        <w:numPr>
          <w:ilvl w:val="0"/>
          <w:numId w:val="11"/>
        </w:numPr>
        <w:ind w:leftChars="0"/>
      </w:pPr>
      <w:r>
        <w:rPr>
          <w:rFonts w:hint="eastAsia"/>
        </w:rPr>
        <w:t>プライマリグループ情報を作成/更新しないと設定内容が破棄されますのでご注意ください。</w:t>
      </w:r>
    </w:p>
    <w:p w:rsidR="00DB0867" w:rsidRDefault="00DB0867" w:rsidP="00DB0867"/>
    <w:p w:rsidR="00DB0867" w:rsidRDefault="00DB0867" w:rsidP="00DB0867">
      <w:pPr>
        <w:pStyle w:val="2"/>
      </w:pPr>
      <w:bookmarkStart w:id="37" w:name="_アップロード設定"/>
      <w:bookmarkStart w:id="38" w:name="_Toc117788425"/>
      <w:bookmarkEnd w:id="37"/>
      <w:r>
        <w:rPr>
          <w:rFonts w:hint="eastAsia"/>
        </w:rPr>
        <w:t>アップロード設定</w:t>
      </w:r>
      <w:bookmarkEnd w:id="38"/>
    </w:p>
    <w:p w:rsidR="00DB0867" w:rsidRDefault="00DB0867" w:rsidP="00DB0867">
      <w:r>
        <w:rPr>
          <w:rFonts w:hint="eastAsia"/>
        </w:rPr>
        <w:t>プライマリグループ個別にアップロード設定を行いたい場合に利用します。</w:t>
      </w:r>
    </w:p>
    <w:p w:rsidR="00DB0867" w:rsidRDefault="00DB0867" w:rsidP="00DB0867"/>
    <w:p w:rsidR="00DB0867" w:rsidRDefault="00DB0867" w:rsidP="00DB0867">
      <w:r>
        <w:rPr>
          <w:rFonts w:hint="eastAsia"/>
        </w:rPr>
        <w:lastRenderedPageBreak/>
        <w:t>プライマリグループ作成/更新画面より、</w:t>
      </w:r>
      <w:r w:rsidRPr="002D30EA">
        <w:rPr>
          <w:rFonts w:hint="eastAsia"/>
        </w:rPr>
        <w:t>Mail Proxy オプション設定</w:t>
      </w:r>
      <w:r>
        <w:rPr>
          <w:rFonts w:hint="eastAsia"/>
        </w:rPr>
        <w:t xml:space="preserve"> </w:t>
      </w:r>
      <w:r>
        <w:t xml:space="preserve">&gt; </w:t>
      </w:r>
      <w:r>
        <w:rPr>
          <w:rFonts w:hint="eastAsia"/>
        </w:rPr>
        <w:t>アップロード設定内の「設定」をクリックします。</w:t>
      </w:r>
    </w:p>
    <w:p w:rsidR="00DB0867" w:rsidRDefault="00DB0867" w:rsidP="00DB0867">
      <w:pPr>
        <w:jc w:val="center"/>
      </w:pPr>
      <w:r>
        <w:rPr>
          <w:noProof/>
        </w:rPr>
        <mc:AlternateContent>
          <mc:Choice Requires="wps">
            <w:drawing>
              <wp:anchor distT="0" distB="0" distL="114300" distR="114300" simplePos="0" relativeHeight="251921408" behindDoc="0" locked="0" layoutInCell="1" allowOverlap="1" wp14:anchorId="41D31C73" wp14:editId="5AF74955">
                <wp:simplePos x="0" y="0"/>
                <wp:positionH relativeFrom="margin">
                  <wp:posOffset>1986915</wp:posOffset>
                </wp:positionH>
                <wp:positionV relativeFrom="paragraph">
                  <wp:posOffset>1433830</wp:posOffset>
                </wp:positionV>
                <wp:extent cx="771525" cy="171450"/>
                <wp:effectExtent l="0" t="0" r="28575" b="19050"/>
                <wp:wrapNone/>
                <wp:docPr id="65" name="正方形/長方形 65"/>
                <wp:cNvGraphicFramePr/>
                <a:graphic xmlns:a="http://schemas.openxmlformats.org/drawingml/2006/main">
                  <a:graphicData uri="http://schemas.microsoft.com/office/word/2010/wordprocessingShape">
                    <wps:wsp>
                      <wps:cNvSpPr/>
                      <wps:spPr>
                        <a:xfrm>
                          <a:off x="0" y="0"/>
                          <a:ext cx="771525" cy="1714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4C37D7" id="正方形/長方形 65" o:spid="_x0000_s1026" style="position:absolute;left:0;text-align:left;margin-left:156.45pt;margin-top:112.9pt;width:60.75pt;height:13.5pt;z-index:251921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" filled="f" strokecolor="red" strokeweight="2pt">
                <w10:wrap anchorx="margin"/>
              </v:rect>
            </w:pict>
          </mc:Fallback>
        </mc:AlternateContent>
      </w:r>
      <w:r>
        <w:rPr>
          <w:noProof/>
        </w:rPr>
        <w:drawing>
          <wp:inline distT="0" distB="0" distL="0" distR="0" wp14:anchorId="5BC53A36" wp14:editId="38571EE1">
            <wp:extent cx="5400040" cy="1716405"/>
            <wp:effectExtent l="19050" t="19050" r="10160" b="17145"/>
            <wp:docPr id="80" name="図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extLst>
                        <a:ext uri="{28A0092B-C50C-407E-A947-70E740481C1C}">
                          <a14:useLocalDpi xmlns:a14="http://schemas.microsoft.com/office/drawing/2010/main" val="0"/>
                        </a:ext>
                      </a:extLst>
                    </a:blip>
                    <a:stretch>
                      <a:fillRect/>
                    </a:stretch>
                  </pic:blipFill>
                  <pic:spPr>
                    <a:xfrm>
                      <a:off x="0" y="0"/>
                      <a:ext cx="5400040" cy="1716405"/>
                    </a:xfrm>
                    <a:prstGeom prst="rect">
                      <a:avLst/>
                    </a:prstGeom>
                    <a:ln>
                      <a:solidFill>
                        <a:schemeClr val="tx1"/>
                      </a:solidFill>
                    </a:ln>
                  </pic:spPr>
                </pic:pic>
              </a:graphicData>
            </a:graphic>
          </wp:inline>
        </w:drawing>
      </w:r>
    </w:p>
    <w:p w:rsidR="00DB0867" w:rsidRDefault="00DB0867" w:rsidP="00DB0867">
      <w:pPr>
        <w:jc w:val="center"/>
      </w:pPr>
      <w:r w:rsidRPr="002B56AE">
        <w:rPr>
          <w:b/>
        </w:rPr>
        <w:t>Mail Proxy オプション設定</w:t>
      </w:r>
    </w:p>
    <w:p w:rsidR="00DB0867" w:rsidRDefault="00DB0867" w:rsidP="00DB0867"/>
    <w:p w:rsidR="00DB0867" w:rsidRPr="005C03B4" w:rsidRDefault="00DB0867" w:rsidP="00DB0867">
      <w:r>
        <w:rPr>
          <w:rFonts w:hint="eastAsia"/>
        </w:rPr>
        <w:t>アップロード設定画面が表示されます。</w:t>
      </w:r>
    </w:p>
    <w:p w:rsidR="00DB0867" w:rsidRDefault="00DB0867" w:rsidP="00DB0867">
      <w:pPr>
        <w:jc w:val="center"/>
      </w:pPr>
      <w:r>
        <w:rPr>
          <w:noProof/>
        </w:rPr>
        <w:drawing>
          <wp:inline distT="0" distB="0" distL="0" distR="0" wp14:anchorId="014881D9" wp14:editId="55AA08B8">
            <wp:extent cx="5400040" cy="3589020"/>
            <wp:effectExtent l="19050" t="19050" r="10160" b="11430"/>
            <wp:docPr id="82" name="図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extLst>
                        <a:ext uri="{28A0092B-C50C-407E-A947-70E740481C1C}">
                          <a14:useLocalDpi xmlns:a14="http://schemas.microsoft.com/office/drawing/2010/main" val="0"/>
                        </a:ext>
                      </a:extLst>
                    </a:blip>
                    <a:stretch>
                      <a:fillRect/>
                    </a:stretch>
                  </pic:blipFill>
                  <pic:spPr>
                    <a:xfrm>
                      <a:off x="0" y="0"/>
                      <a:ext cx="5400040" cy="3589020"/>
                    </a:xfrm>
                    <a:prstGeom prst="rect">
                      <a:avLst/>
                    </a:prstGeom>
                    <a:ln>
                      <a:solidFill>
                        <a:schemeClr val="tx1"/>
                      </a:solidFill>
                    </a:ln>
                  </pic:spPr>
                </pic:pic>
              </a:graphicData>
            </a:graphic>
          </wp:inline>
        </w:drawing>
      </w:r>
    </w:p>
    <w:p w:rsidR="00DB0867" w:rsidRPr="00514D51" w:rsidRDefault="00DB0867" w:rsidP="00DB0867">
      <w:pPr>
        <w:jc w:val="center"/>
        <w:rPr>
          <w:b/>
          <w:szCs w:val="24"/>
        </w:rPr>
      </w:pPr>
      <w:r w:rsidRPr="00514D51">
        <w:rPr>
          <w:rFonts w:hint="eastAsia"/>
          <w:b/>
        </w:rPr>
        <w:t>アップロード設定</w:t>
      </w:r>
    </w:p>
    <w:p w:rsidR="00DB0867" w:rsidRDefault="00DB0867" w:rsidP="00DB0867"/>
    <w:p w:rsidR="00DB0867" w:rsidRDefault="00DB0867" w:rsidP="00DB0867">
      <w:r>
        <w:rPr>
          <w:rFonts w:hint="eastAsia"/>
        </w:rPr>
        <w:t>各設定項目については「</w:t>
      </w:r>
      <w:hyperlink w:anchor="_アップロード設定_2" w:history="1">
        <w:r w:rsidRPr="00F40097">
          <w:rPr>
            <w:rStyle w:val="a7"/>
            <w:rFonts w:hint="eastAsia"/>
          </w:rPr>
          <w:t>2.6.アップロード設定</w:t>
        </w:r>
      </w:hyperlink>
      <w:r>
        <w:rPr>
          <w:rFonts w:hint="eastAsia"/>
        </w:rPr>
        <w:t>」と同様ですが、一部本画面固有の設定がありますので以下に記載します。</w:t>
      </w:r>
    </w:p>
    <w:tbl>
      <w:tblPr>
        <w:tblStyle w:val="af"/>
        <w:tblW w:w="8505" w:type="dxa"/>
        <w:jc w:val="center"/>
        <w:tblLook w:val="04A0" w:firstRow="1" w:lastRow="0" w:firstColumn="1" w:lastColumn="0" w:noHBand="0" w:noVBand="1"/>
      </w:tblPr>
      <w:tblGrid>
        <w:gridCol w:w="2978"/>
        <w:gridCol w:w="5527"/>
      </w:tblGrid>
      <w:tr w:rsidR="00DB0867" w:rsidTr="002642D7">
        <w:trPr>
          <w:tblHeader/>
          <w:jc w:val="center"/>
        </w:trPr>
        <w:tc>
          <w:tcPr>
            <w:tcW w:w="2978" w:type="dxa"/>
            <w:shd w:val="clear" w:color="auto" w:fill="DAEEF3" w:themeFill="accent5" w:themeFillTint="33"/>
          </w:tcPr>
          <w:p w:rsidR="00DB0867" w:rsidRDefault="00DB0867" w:rsidP="002642D7">
            <w:pPr>
              <w:rPr>
                <w:lang w:eastAsia="ar-SA"/>
              </w:rPr>
            </w:pPr>
            <w:r>
              <w:rPr>
                <w:rFonts w:hint="eastAsia"/>
              </w:rPr>
              <w:lastRenderedPageBreak/>
              <w:t>項目名</w:t>
            </w:r>
          </w:p>
        </w:tc>
        <w:tc>
          <w:tcPr>
            <w:tcW w:w="5527" w:type="dxa"/>
            <w:shd w:val="clear" w:color="auto" w:fill="DAEEF3" w:themeFill="accent5" w:themeFillTint="33"/>
          </w:tcPr>
          <w:p w:rsidR="00DB0867" w:rsidRDefault="00DB0867" w:rsidP="002642D7">
            <w:pPr>
              <w:rPr>
                <w:lang w:eastAsia="ar-SA"/>
              </w:rPr>
            </w:pPr>
            <w:r>
              <w:rPr>
                <w:rFonts w:hint="eastAsia"/>
              </w:rPr>
              <w:t>説明</w:t>
            </w:r>
          </w:p>
        </w:tc>
      </w:tr>
      <w:tr w:rsidR="00DB0867" w:rsidTr="002642D7">
        <w:trPr>
          <w:jc w:val="center"/>
        </w:trPr>
        <w:tc>
          <w:tcPr>
            <w:tcW w:w="2978" w:type="dxa"/>
          </w:tcPr>
          <w:p w:rsidR="00DB0867" w:rsidRDefault="00DB0867" w:rsidP="002642D7">
            <w:pPr>
              <w:rPr>
                <w:lang w:eastAsia="ar-SA"/>
              </w:rPr>
            </w:pPr>
            <w:r>
              <w:rPr>
                <w:rFonts w:hint="eastAsia"/>
              </w:rPr>
              <w:t>グループ管理者制限</w:t>
            </w:r>
          </w:p>
        </w:tc>
        <w:tc>
          <w:tcPr>
            <w:tcW w:w="5527" w:type="dxa"/>
          </w:tcPr>
          <w:p w:rsidR="00DB0867" w:rsidRPr="008C3127" w:rsidRDefault="00DB0867" w:rsidP="002642D7">
            <w:r>
              <w:rPr>
                <w:rFonts w:hint="eastAsia"/>
              </w:rPr>
              <w:t>「アップロード設定を変更できない」をonにすると、グループ管理者によるアップロード設定を禁止することできます。</w:t>
            </w:r>
          </w:p>
        </w:tc>
      </w:tr>
    </w:tbl>
    <w:p w:rsidR="00DB0867" w:rsidRDefault="00DB0867" w:rsidP="00DB0867"/>
    <w:p w:rsidR="00DB0867" w:rsidRDefault="002642D7" w:rsidP="00DB0867">
      <w:r w:rsidRPr="002642D7">
        <w:rPr>
          <w:rFonts w:hint="eastAsia"/>
        </w:rPr>
        <w:t>なお、「アップロード先フォルダ」においてグループフォルダを選択する場合、「</w:t>
      </w:r>
      <w:hyperlink w:anchor="_グループフォルダを選択する場合" w:history="1">
        <w:r w:rsidRPr="0033479D">
          <w:rPr>
            <w:rStyle w:val="a7"/>
          </w:rPr>
          <w:t>2.6.2.グループフォルダを選択する場合</w:t>
        </w:r>
      </w:hyperlink>
      <w:r w:rsidRPr="002642D7">
        <w:t>」とは異なり</w:t>
      </w:r>
      <w:r w:rsidRPr="000106B3">
        <w:t>プライマリグループに所属するユーザーをProselfに作成する必要があります</w:t>
      </w:r>
      <w:r w:rsidRPr="002642D7">
        <w:t>のでご注意ください。</w:t>
      </w:r>
    </w:p>
    <w:p w:rsidR="002642D7" w:rsidRDefault="002642D7" w:rsidP="00DB0867"/>
    <w:p w:rsidR="00DB0867" w:rsidRDefault="00DB0867" w:rsidP="00DB0867">
      <w:r>
        <w:rPr>
          <w:rFonts w:hint="eastAsia"/>
        </w:rPr>
        <w:t>設定後は画面左上の「設定」→</w:t>
      </w:r>
      <w:r w:rsidRPr="00AD444F">
        <w:t>Mail Proxy オプション設定</w:t>
      </w:r>
      <w:r>
        <w:rPr>
          <w:rFonts w:hint="eastAsia"/>
        </w:rPr>
        <w:t>画面左上の「戻る」→プライマリグループ作成/更新画面左上の「作成/更新」の順にクリックして設定内容を反映します。</w:t>
      </w:r>
    </w:p>
    <w:p w:rsidR="00DB0867" w:rsidRPr="005C03B4" w:rsidRDefault="00DB0867" w:rsidP="00DB0867">
      <w:pPr>
        <w:pStyle w:val="ae"/>
        <w:numPr>
          <w:ilvl w:val="0"/>
          <w:numId w:val="11"/>
        </w:numPr>
        <w:ind w:leftChars="0"/>
      </w:pPr>
      <w:r>
        <w:rPr>
          <w:rFonts w:hint="eastAsia"/>
        </w:rPr>
        <w:t>プライマリグループ情報を作成/更新しないと設定内容が破棄されますのでご注意ください。</w:t>
      </w:r>
    </w:p>
    <w:p w:rsidR="00DB0867" w:rsidRPr="00A73E5B" w:rsidRDefault="00DB0867" w:rsidP="00DB0867"/>
    <w:p w:rsidR="00DB0867" w:rsidRDefault="00DB0867" w:rsidP="00DB0867">
      <w:pPr>
        <w:pStyle w:val="2"/>
      </w:pPr>
      <w:bookmarkStart w:id="39" w:name="_アップロード条件設定"/>
      <w:bookmarkStart w:id="40" w:name="_Toc117788426"/>
      <w:bookmarkEnd w:id="39"/>
      <w:r>
        <w:rPr>
          <w:rFonts w:hint="eastAsia"/>
        </w:rPr>
        <w:t>アップロード条件設定</w:t>
      </w:r>
      <w:bookmarkEnd w:id="40"/>
    </w:p>
    <w:p w:rsidR="00DB0867" w:rsidRDefault="00DB0867" w:rsidP="00DB0867">
      <w:r>
        <w:rPr>
          <w:rFonts w:hint="eastAsia"/>
        </w:rPr>
        <w:t>プライマリグループ個別にアップロード条件設定を行いたい場合に利用します。</w:t>
      </w:r>
    </w:p>
    <w:p w:rsidR="00DB0867" w:rsidRPr="000D5F71" w:rsidRDefault="00DB0867" w:rsidP="00DB0867"/>
    <w:p w:rsidR="00DB0867" w:rsidRDefault="00DB0867" w:rsidP="00DB0867">
      <w:r>
        <w:rPr>
          <w:rFonts w:hint="eastAsia"/>
        </w:rPr>
        <w:t>プライマリグループ作成/更新画面より、</w:t>
      </w:r>
      <w:r w:rsidRPr="002D30EA">
        <w:rPr>
          <w:rFonts w:hint="eastAsia"/>
        </w:rPr>
        <w:t>Mail Proxy オプション設定</w:t>
      </w:r>
      <w:r>
        <w:rPr>
          <w:rFonts w:hint="eastAsia"/>
        </w:rPr>
        <w:t xml:space="preserve"> </w:t>
      </w:r>
      <w:r>
        <w:t xml:space="preserve">&gt; </w:t>
      </w:r>
      <w:r>
        <w:rPr>
          <w:rFonts w:hint="eastAsia"/>
        </w:rPr>
        <w:t>アップロード条件設定内の「設定」をクリックします。</w:t>
      </w:r>
    </w:p>
    <w:p w:rsidR="00DB0867" w:rsidRDefault="00DB0867" w:rsidP="00DB0867">
      <w:pPr>
        <w:jc w:val="center"/>
      </w:pPr>
      <w:r>
        <w:rPr>
          <w:noProof/>
        </w:rPr>
        <w:lastRenderedPageBreak/>
        <mc:AlternateContent>
          <mc:Choice Requires="wps">
            <w:drawing>
              <wp:anchor distT="0" distB="0" distL="114300" distR="114300" simplePos="0" relativeHeight="251922432" behindDoc="0" locked="0" layoutInCell="1" allowOverlap="1" wp14:anchorId="771D5F19" wp14:editId="3CD628BC">
                <wp:simplePos x="0" y="0"/>
                <wp:positionH relativeFrom="margin">
                  <wp:posOffset>1977390</wp:posOffset>
                </wp:positionH>
                <wp:positionV relativeFrom="paragraph">
                  <wp:posOffset>1577975</wp:posOffset>
                </wp:positionV>
                <wp:extent cx="771525" cy="171450"/>
                <wp:effectExtent l="0" t="0" r="28575" b="19050"/>
                <wp:wrapNone/>
                <wp:docPr id="70" name="正方形/長方形 70"/>
                <wp:cNvGraphicFramePr/>
                <a:graphic xmlns:a="http://schemas.openxmlformats.org/drawingml/2006/main">
                  <a:graphicData uri="http://schemas.microsoft.com/office/word/2010/wordprocessingShape">
                    <wps:wsp>
                      <wps:cNvSpPr/>
                      <wps:spPr>
                        <a:xfrm>
                          <a:off x="0" y="0"/>
                          <a:ext cx="771525" cy="1714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5FBEC8" id="正方形/長方形 70" o:spid="_x0000_s1026" style="position:absolute;left:0;text-align:left;margin-left:155.7pt;margin-top:124.25pt;width:60.75pt;height:13.5pt;z-index:251922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" filled="f" strokecolor="red" strokeweight="2pt">
                <w10:wrap anchorx="margin"/>
              </v:rect>
            </w:pict>
          </mc:Fallback>
        </mc:AlternateContent>
      </w:r>
      <w:r>
        <w:rPr>
          <w:noProof/>
        </w:rPr>
        <w:drawing>
          <wp:inline distT="0" distB="0" distL="0" distR="0" wp14:anchorId="7EE58870" wp14:editId="46B03037">
            <wp:extent cx="5400040" cy="1858645"/>
            <wp:effectExtent l="19050" t="19050" r="10160" b="27305"/>
            <wp:docPr id="83" name="図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extLst>
                        <a:ext uri="{28A0092B-C50C-407E-A947-70E740481C1C}">
                          <a14:useLocalDpi xmlns:a14="http://schemas.microsoft.com/office/drawing/2010/main" val="0"/>
                        </a:ext>
                      </a:extLst>
                    </a:blip>
                    <a:stretch>
                      <a:fillRect/>
                    </a:stretch>
                  </pic:blipFill>
                  <pic:spPr>
                    <a:xfrm>
                      <a:off x="0" y="0"/>
                      <a:ext cx="5400040" cy="1858645"/>
                    </a:xfrm>
                    <a:prstGeom prst="rect">
                      <a:avLst/>
                    </a:prstGeom>
                    <a:ln>
                      <a:solidFill>
                        <a:schemeClr val="tx1"/>
                      </a:solidFill>
                    </a:ln>
                  </pic:spPr>
                </pic:pic>
              </a:graphicData>
            </a:graphic>
          </wp:inline>
        </w:drawing>
      </w:r>
    </w:p>
    <w:p w:rsidR="00DB0867" w:rsidRDefault="00DB0867" w:rsidP="00DB0867">
      <w:pPr>
        <w:jc w:val="center"/>
      </w:pPr>
      <w:r w:rsidRPr="002B56AE">
        <w:rPr>
          <w:b/>
        </w:rPr>
        <w:t>Mail Proxy オプション設定</w:t>
      </w:r>
    </w:p>
    <w:p w:rsidR="00DB0867" w:rsidRDefault="00DB0867" w:rsidP="00DB0867"/>
    <w:p w:rsidR="00DB0867" w:rsidRDefault="00DB0867" w:rsidP="00DB0867">
      <w:r>
        <w:rPr>
          <w:rFonts w:hint="eastAsia"/>
        </w:rPr>
        <w:t>アップロード条件設定画面が表示されます。</w:t>
      </w:r>
    </w:p>
    <w:p w:rsidR="00DB0867" w:rsidRPr="00FF27C2" w:rsidRDefault="00DB0867" w:rsidP="00DB0867">
      <w:pPr>
        <w:pStyle w:val="ae"/>
        <w:numPr>
          <w:ilvl w:val="0"/>
          <w:numId w:val="11"/>
        </w:numPr>
        <w:ind w:leftChars="0"/>
      </w:pPr>
      <w:r w:rsidRPr="00C76F7D">
        <w:rPr>
          <w:rFonts w:hint="eastAsia"/>
        </w:rPr>
        <w:t>「</w:t>
      </w:r>
      <w:hyperlink w:anchor="_アップロード条件設定_2" w:history="1">
        <w:r w:rsidRPr="0012662F">
          <w:rPr>
            <w:rStyle w:val="a7"/>
          </w:rPr>
          <w:t>2.7.アップロード条件設定</w:t>
        </w:r>
      </w:hyperlink>
      <w:r w:rsidRPr="00C76F7D">
        <w:t>」でアップロード条件を登録済みの場合</w:t>
      </w:r>
      <w:r>
        <w:rPr>
          <w:rFonts w:hint="eastAsia"/>
        </w:rPr>
        <w:t>、</w:t>
      </w:r>
      <w:r w:rsidRPr="00C76F7D">
        <w:t>そのアップロード条件が</w:t>
      </w:r>
      <w:r>
        <w:rPr>
          <w:rFonts w:hint="eastAsia"/>
        </w:rPr>
        <w:t>初期</w:t>
      </w:r>
      <w:r w:rsidRPr="00C76F7D">
        <w:t>表示され</w:t>
      </w:r>
      <w:r>
        <w:rPr>
          <w:rFonts w:hint="eastAsia"/>
        </w:rPr>
        <w:t>ます。</w:t>
      </w:r>
    </w:p>
    <w:p w:rsidR="00DB0867" w:rsidRDefault="00DB0867" w:rsidP="00DB0867">
      <w:pPr>
        <w:jc w:val="center"/>
      </w:pPr>
      <w:r>
        <w:rPr>
          <w:noProof/>
        </w:rPr>
        <w:drawing>
          <wp:inline distT="0" distB="0" distL="0" distR="0" wp14:anchorId="70368DD0" wp14:editId="77EB4A9D">
            <wp:extent cx="5400040" cy="2661920"/>
            <wp:effectExtent l="19050" t="19050" r="10160" b="24130"/>
            <wp:docPr id="84" name="図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extLst>
                        <a:ext uri="{28A0092B-C50C-407E-A947-70E740481C1C}">
                          <a14:useLocalDpi xmlns:a14="http://schemas.microsoft.com/office/drawing/2010/main" val="0"/>
                        </a:ext>
                      </a:extLst>
                    </a:blip>
                    <a:stretch>
                      <a:fillRect/>
                    </a:stretch>
                  </pic:blipFill>
                  <pic:spPr>
                    <a:xfrm>
                      <a:off x="0" y="0"/>
                      <a:ext cx="5400040" cy="2661920"/>
                    </a:xfrm>
                    <a:prstGeom prst="rect">
                      <a:avLst/>
                    </a:prstGeom>
                    <a:ln>
                      <a:solidFill>
                        <a:schemeClr val="tx1"/>
                      </a:solidFill>
                    </a:ln>
                  </pic:spPr>
                </pic:pic>
              </a:graphicData>
            </a:graphic>
          </wp:inline>
        </w:drawing>
      </w:r>
    </w:p>
    <w:p w:rsidR="00DB0867" w:rsidRPr="00D62F83" w:rsidRDefault="00DB0867" w:rsidP="00DB0867">
      <w:pPr>
        <w:jc w:val="center"/>
        <w:rPr>
          <w:b/>
        </w:rPr>
      </w:pPr>
      <w:r w:rsidRPr="00D62F83">
        <w:rPr>
          <w:rFonts w:hint="eastAsia"/>
          <w:b/>
        </w:rPr>
        <w:t>アップロード条件設定</w:t>
      </w:r>
    </w:p>
    <w:p w:rsidR="00DB0867" w:rsidRDefault="00DB0867" w:rsidP="00DB0867"/>
    <w:p w:rsidR="00DB0867" w:rsidRDefault="00DB0867" w:rsidP="00DB0867">
      <w:r>
        <w:rPr>
          <w:rFonts w:hint="eastAsia"/>
        </w:rPr>
        <w:t>各設定項目については「</w:t>
      </w:r>
      <w:hyperlink w:anchor="_アップロード条件設定_2" w:history="1">
        <w:r w:rsidRPr="00705D34">
          <w:rPr>
            <w:rStyle w:val="a7"/>
            <w:rFonts w:hint="eastAsia"/>
          </w:rPr>
          <w:t>2.7.アップロード条件設定</w:t>
        </w:r>
      </w:hyperlink>
      <w:r>
        <w:rPr>
          <w:rFonts w:hint="eastAsia"/>
        </w:rPr>
        <w:t>」と同様です。</w:t>
      </w:r>
    </w:p>
    <w:p w:rsidR="00DB0867" w:rsidRDefault="00DB0867" w:rsidP="00DB0867"/>
    <w:p w:rsidR="00DB0867" w:rsidRDefault="00DB0867" w:rsidP="00DB0867">
      <w:r>
        <w:rPr>
          <w:rFonts w:hint="eastAsia"/>
        </w:rPr>
        <w:t>設定後は画面左上の「設定」→</w:t>
      </w:r>
      <w:r w:rsidRPr="00AD444F">
        <w:t>Mail Proxy オプション設定</w:t>
      </w:r>
      <w:r>
        <w:rPr>
          <w:rFonts w:hint="eastAsia"/>
        </w:rPr>
        <w:t>画面左上の「戻る」→プライマリグループ作成/更新画面左上の「作成/更新」の順にクリックして設定内容を反映します。</w:t>
      </w:r>
    </w:p>
    <w:p w:rsidR="00DB0867" w:rsidRPr="0059193A" w:rsidRDefault="00DB0867" w:rsidP="00DB0867">
      <w:pPr>
        <w:pStyle w:val="ae"/>
        <w:numPr>
          <w:ilvl w:val="0"/>
          <w:numId w:val="11"/>
        </w:numPr>
        <w:ind w:leftChars="0"/>
      </w:pPr>
      <w:r>
        <w:rPr>
          <w:rFonts w:hint="eastAsia"/>
        </w:rPr>
        <w:lastRenderedPageBreak/>
        <w:t>プライマリグループ情報を作成/更新しないと設定内容が破棄されますのでご注意ください。</w:t>
      </w:r>
    </w:p>
    <w:p w:rsidR="00DB0867" w:rsidRPr="00C80DCB" w:rsidRDefault="00DB0867" w:rsidP="00DB0867"/>
    <w:p w:rsidR="00DB0867" w:rsidRDefault="00DB0867" w:rsidP="00DB0867">
      <w:pPr>
        <w:pStyle w:val="2"/>
      </w:pPr>
      <w:bookmarkStart w:id="41" w:name="_文書挿入設定"/>
      <w:bookmarkStart w:id="42" w:name="_Toc117788427"/>
      <w:bookmarkEnd w:id="41"/>
      <w:r>
        <w:rPr>
          <w:rFonts w:hint="eastAsia"/>
        </w:rPr>
        <w:t>文書挿入設定</w:t>
      </w:r>
      <w:bookmarkEnd w:id="42"/>
    </w:p>
    <w:p w:rsidR="00DB0867" w:rsidRDefault="00DB0867" w:rsidP="00DB0867">
      <w:r>
        <w:rPr>
          <w:rFonts w:hint="eastAsia"/>
        </w:rPr>
        <w:t>プライマリグループ個別に文書挿入設定を行いたい場合に利用します。</w:t>
      </w:r>
    </w:p>
    <w:p w:rsidR="00DB0867" w:rsidRPr="00A13FAF" w:rsidRDefault="00DB0867" w:rsidP="00DB0867"/>
    <w:p w:rsidR="00DB0867" w:rsidRPr="00F07EB6" w:rsidRDefault="00DB0867" w:rsidP="00DB0867">
      <w:r>
        <w:rPr>
          <w:rFonts w:hint="eastAsia"/>
        </w:rPr>
        <w:t>プライマリグループ作成/更新画面より、</w:t>
      </w:r>
      <w:r w:rsidRPr="002D30EA">
        <w:rPr>
          <w:rFonts w:hint="eastAsia"/>
        </w:rPr>
        <w:t>Mail Proxy オプション設定</w:t>
      </w:r>
      <w:r>
        <w:rPr>
          <w:rFonts w:hint="eastAsia"/>
        </w:rPr>
        <w:t xml:space="preserve"> </w:t>
      </w:r>
      <w:r>
        <w:t xml:space="preserve">&gt; </w:t>
      </w:r>
      <w:r>
        <w:rPr>
          <w:rFonts w:hint="eastAsia"/>
        </w:rPr>
        <w:t>文書挿入設定内の「設定」をクリックします。</w:t>
      </w:r>
    </w:p>
    <w:p w:rsidR="00DB0867" w:rsidRDefault="00DB0867" w:rsidP="00DB0867">
      <w:pPr>
        <w:jc w:val="center"/>
      </w:pPr>
      <w:r>
        <w:rPr>
          <w:noProof/>
        </w:rPr>
        <mc:AlternateContent>
          <mc:Choice Requires="wps">
            <w:drawing>
              <wp:anchor distT="0" distB="0" distL="114300" distR="114300" simplePos="0" relativeHeight="251923456" behindDoc="0" locked="0" layoutInCell="1" allowOverlap="1" wp14:anchorId="189A522A" wp14:editId="734EC2BD">
                <wp:simplePos x="0" y="0"/>
                <wp:positionH relativeFrom="margin">
                  <wp:posOffset>1996440</wp:posOffset>
                </wp:positionH>
                <wp:positionV relativeFrom="paragraph">
                  <wp:posOffset>2164715</wp:posOffset>
                </wp:positionV>
                <wp:extent cx="771525" cy="171450"/>
                <wp:effectExtent l="0" t="0" r="28575" b="19050"/>
                <wp:wrapNone/>
                <wp:docPr id="72" name="正方形/長方形 72"/>
                <wp:cNvGraphicFramePr/>
                <a:graphic xmlns:a="http://schemas.openxmlformats.org/drawingml/2006/main">
                  <a:graphicData uri="http://schemas.microsoft.com/office/word/2010/wordprocessingShape">
                    <wps:wsp>
                      <wps:cNvSpPr/>
                      <wps:spPr>
                        <a:xfrm>
                          <a:off x="0" y="0"/>
                          <a:ext cx="771525" cy="1714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6DE4BF" id="正方形/長方形 72" o:spid="_x0000_s1026" style="position:absolute;left:0;text-align:left;margin-left:157.2pt;margin-top:170.45pt;width:60.75pt;height:13.5pt;z-index:251923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" filled="f" strokecolor="red" strokeweight="2pt">
                <w10:wrap anchorx="margin"/>
              </v:rect>
            </w:pict>
          </mc:Fallback>
        </mc:AlternateContent>
      </w:r>
      <w:r>
        <w:rPr>
          <w:noProof/>
        </w:rPr>
        <w:drawing>
          <wp:inline distT="0" distB="0" distL="0" distR="0" wp14:anchorId="2F91B051" wp14:editId="0325DD62">
            <wp:extent cx="5400040" cy="2435225"/>
            <wp:effectExtent l="19050" t="19050" r="10160" b="22225"/>
            <wp:docPr id="85" name="図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extLst>
                        <a:ext uri="{28A0092B-C50C-407E-A947-70E740481C1C}">
                          <a14:useLocalDpi xmlns:a14="http://schemas.microsoft.com/office/drawing/2010/main" val="0"/>
                        </a:ext>
                      </a:extLst>
                    </a:blip>
                    <a:stretch>
                      <a:fillRect/>
                    </a:stretch>
                  </pic:blipFill>
                  <pic:spPr>
                    <a:xfrm>
                      <a:off x="0" y="0"/>
                      <a:ext cx="5400040" cy="2435225"/>
                    </a:xfrm>
                    <a:prstGeom prst="rect">
                      <a:avLst/>
                    </a:prstGeom>
                    <a:ln>
                      <a:solidFill>
                        <a:schemeClr val="tx1"/>
                      </a:solidFill>
                    </a:ln>
                  </pic:spPr>
                </pic:pic>
              </a:graphicData>
            </a:graphic>
          </wp:inline>
        </w:drawing>
      </w:r>
    </w:p>
    <w:p w:rsidR="00DB0867" w:rsidRPr="005D1978" w:rsidRDefault="00DB0867" w:rsidP="00DB0867">
      <w:pPr>
        <w:jc w:val="center"/>
        <w:rPr>
          <w:b/>
        </w:rPr>
      </w:pPr>
      <w:r w:rsidRPr="005D1978">
        <w:rPr>
          <w:b/>
        </w:rPr>
        <w:t>Mail Proxy オプション設定</w:t>
      </w:r>
    </w:p>
    <w:p w:rsidR="00DB0867" w:rsidRDefault="00DB0867" w:rsidP="00DB0867"/>
    <w:p w:rsidR="00DB0867" w:rsidRPr="00B946F7" w:rsidRDefault="00DB0867" w:rsidP="00DB0867">
      <w:r>
        <w:rPr>
          <w:rFonts w:hint="eastAsia"/>
        </w:rPr>
        <w:t>文書挿入設定画面が表示されます。</w:t>
      </w:r>
    </w:p>
    <w:p w:rsidR="00DB0867" w:rsidRDefault="00DB0867" w:rsidP="00DB0867">
      <w:pPr>
        <w:jc w:val="center"/>
      </w:pPr>
      <w:r>
        <w:rPr>
          <w:noProof/>
        </w:rPr>
        <w:drawing>
          <wp:inline distT="0" distB="0" distL="0" distR="0" wp14:anchorId="5EAAB6CA" wp14:editId="56335A72">
            <wp:extent cx="5400040" cy="2047240"/>
            <wp:effectExtent l="19050" t="19050" r="10160" b="10160"/>
            <wp:docPr id="86" name="図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extLst>
                        <a:ext uri="{28A0092B-C50C-407E-A947-70E740481C1C}">
                          <a14:useLocalDpi xmlns:a14="http://schemas.microsoft.com/office/drawing/2010/main" val="0"/>
                        </a:ext>
                      </a:extLst>
                    </a:blip>
                    <a:stretch>
                      <a:fillRect/>
                    </a:stretch>
                  </pic:blipFill>
                  <pic:spPr>
                    <a:xfrm>
                      <a:off x="0" y="0"/>
                      <a:ext cx="5400040" cy="2047240"/>
                    </a:xfrm>
                    <a:prstGeom prst="rect">
                      <a:avLst/>
                    </a:prstGeom>
                    <a:ln>
                      <a:solidFill>
                        <a:schemeClr val="tx1"/>
                      </a:solidFill>
                    </a:ln>
                  </pic:spPr>
                </pic:pic>
              </a:graphicData>
            </a:graphic>
          </wp:inline>
        </w:drawing>
      </w:r>
    </w:p>
    <w:p w:rsidR="00DB0867" w:rsidRPr="007B3098" w:rsidRDefault="00DB0867" w:rsidP="00DB0867">
      <w:pPr>
        <w:jc w:val="center"/>
        <w:rPr>
          <w:b/>
        </w:rPr>
      </w:pPr>
      <w:r w:rsidRPr="007B3098">
        <w:rPr>
          <w:rFonts w:hint="eastAsia"/>
          <w:b/>
        </w:rPr>
        <w:t>文書挿入設定</w:t>
      </w:r>
    </w:p>
    <w:p w:rsidR="00DB0867" w:rsidRDefault="00DB0867" w:rsidP="00DB0867"/>
    <w:p w:rsidR="00DB0867" w:rsidRDefault="00DB0867" w:rsidP="00DB0867">
      <w:r>
        <w:rPr>
          <w:rFonts w:hint="eastAsia"/>
        </w:rPr>
        <w:t>各設定項目については「</w:t>
      </w:r>
      <w:hyperlink w:anchor="_文書挿入設定_2" w:history="1">
        <w:r w:rsidRPr="00430AC6">
          <w:rPr>
            <w:rStyle w:val="a7"/>
            <w:rFonts w:hint="eastAsia"/>
          </w:rPr>
          <w:t>2.8.文書挿入設定</w:t>
        </w:r>
      </w:hyperlink>
      <w:r>
        <w:rPr>
          <w:rFonts w:hint="eastAsia"/>
        </w:rPr>
        <w:t>」と同様です。</w:t>
      </w:r>
    </w:p>
    <w:p w:rsidR="00DB0867" w:rsidRDefault="00DB0867" w:rsidP="00DB0867"/>
    <w:p w:rsidR="00DB0867" w:rsidRDefault="00DB0867" w:rsidP="00DB0867">
      <w:r>
        <w:rPr>
          <w:rFonts w:hint="eastAsia"/>
        </w:rPr>
        <w:t>設定後は画面左上の「設定」→</w:t>
      </w:r>
      <w:r w:rsidRPr="00AD444F">
        <w:t>Mail Proxy オプション設定</w:t>
      </w:r>
      <w:r>
        <w:rPr>
          <w:rFonts w:hint="eastAsia"/>
        </w:rPr>
        <w:t>画面左上の「戻る」→プライマリグループ作成/更新画面左上の「作成/更新」の順にクリックして設定内容を反映します。</w:t>
      </w:r>
    </w:p>
    <w:p w:rsidR="00DB0867" w:rsidRPr="00B946F7" w:rsidRDefault="00DB0867" w:rsidP="00DB0867">
      <w:pPr>
        <w:pStyle w:val="ae"/>
        <w:numPr>
          <w:ilvl w:val="0"/>
          <w:numId w:val="11"/>
        </w:numPr>
        <w:ind w:leftChars="0"/>
      </w:pPr>
      <w:r>
        <w:rPr>
          <w:rFonts w:hint="eastAsia"/>
        </w:rPr>
        <w:t>プライマリグループ情報を作成/更新しないと設定内容が破棄されますのでご注意ください。</w:t>
      </w:r>
    </w:p>
    <w:p w:rsidR="00DB0867" w:rsidRPr="00CB464E" w:rsidRDefault="00DB0867" w:rsidP="00DB0867"/>
    <w:p w:rsidR="00DB0867" w:rsidRDefault="00DB0867" w:rsidP="00DB0867">
      <w:pPr>
        <w:pStyle w:val="2"/>
      </w:pPr>
      <w:bookmarkStart w:id="43" w:name="_Web公開設定_1"/>
      <w:bookmarkStart w:id="44" w:name="_Toc117788428"/>
      <w:bookmarkEnd w:id="43"/>
      <w:r>
        <w:t>Web公開設定</w:t>
      </w:r>
      <w:bookmarkEnd w:id="44"/>
    </w:p>
    <w:p w:rsidR="00DB0867" w:rsidRDefault="00DB0867" w:rsidP="00DB0867">
      <w:r>
        <w:rPr>
          <w:rFonts w:hint="eastAsia"/>
        </w:rPr>
        <w:t>プライマリグループ個別に</w:t>
      </w:r>
      <w:r>
        <w:t>Web公開設定</w:t>
      </w:r>
      <w:r>
        <w:rPr>
          <w:rFonts w:hint="eastAsia"/>
        </w:rPr>
        <w:t>を行いたい場合に利用します。</w:t>
      </w:r>
    </w:p>
    <w:p w:rsidR="00DB0867" w:rsidRPr="001A4112" w:rsidRDefault="00DB0867" w:rsidP="00DB0867"/>
    <w:p w:rsidR="00DB0867" w:rsidRDefault="00DB0867" w:rsidP="00DB0867">
      <w:r>
        <w:rPr>
          <w:rFonts w:hint="eastAsia"/>
        </w:rPr>
        <w:t>プライマリグループ作成/更新画面より、</w:t>
      </w:r>
      <w:r w:rsidRPr="002D30EA">
        <w:rPr>
          <w:rFonts w:hint="eastAsia"/>
        </w:rPr>
        <w:t>Mail Proxy オプション設定</w:t>
      </w:r>
      <w:r>
        <w:rPr>
          <w:rFonts w:hint="eastAsia"/>
        </w:rPr>
        <w:t xml:space="preserve"> </w:t>
      </w:r>
      <w:r>
        <w:t xml:space="preserve">&gt; </w:t>
      </w:r>
      <w:r>
        <w:rPr>
          <w:rFonts w:hint="eastAsia"/>
        </w:rPr>
        <w:t>Web公開設定内の「設定」をクリックします。</w:t>
      </w:r>
    </w:p>
    <w:p w:rsidR="00DB0867" w:rsidRDefault="00DB0867" w:rsidP="00DB0867">
      <w:pPr>
        <w:jc w:val="center"/>
      </w:pPr>
      <w:r>
        <w:rPr>
          <w:noProof/>
        </w:rPr>
        <mc:AlternateContent>
          <mc:Choice Requires="wps">
            <w:drawing>
              <wp:anchor distT="0" distB="0" distL="114300" distR="114300" simplePos="0" relativeHeight="251928576" behindDoc="0" locked="0" layoutInCell="1" allowOverlap="1" wp14:anchorId="0B21A9F3" wp14:editId="25817D49">
                <wp:simplePos x="0" y="0"/>
                <wp:positionH relativeFrom="margin">
                  <wp:posOffset>1977390</wp:posOffset>
                </wp:positionH>
                <wp:positionV relativeFrom="paragraph">
                  <wp:posOffset>2768600</wp:posOffset>
                </wp:positionV>
                <wp:extent cx="771525" cy="171450"/>
                <wp:effectExtent l="0" t="0" r="28575" b="19050"/>
                <wp:wrapNone/>
                <wp:docPr id="73" name="正方形/長方形 73"/>
                <wp:cNvGraphicFramePr/>
                <a:graphic xmlns:a="http://schemas.openxmlformats.org/drawingml/2006/main">
                  <a:graphicData uri="http://schemas.microsoft.com/office/word/2010/wordprocessingShape">
                    <wps:wsp>
                      <wps:cNvSpPr/>
                      <wps:spPr>
                        <a:xfrm>
                          <a:off x="0" y="0"/>
                          <a:ext cx="771525" cy="1714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590C55" id="正方形/長方形 73" o:spid="_x0000_s1026" style="position:absolute;left:0;text-align:left;margin-left:155.7pt;margin-top:218pt;width:60.75pt;height:13.5pt;z-index:251928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" filled="f" strokecolor="red" strokeweight="2pt">
                <w10:wrap anchorx="margin"/>
              </v:rect>
            </w:pict>
          </mc:Fallback>
        </mc:AlternateContent>
      </w:r>
      <w:r>
        <w:rPr>
          <w:noProof/>
        </w:rPr>
        <w:drawing>
          <wp:inline distT="0" distB="0" distL="0" distR="0" wp14:anchorId="73B02139" wp14:editId="46F78164">
            <wp:extent cx="5400040" cy="3048635"/>
            <wp:effectExtent l="19050" t="19050" r="10160" b="18415"/>
            <wp:docPr id="214" name="図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extLst>
                        <a:ext uri="{28A0092B-C50C-407E-A947-70E740481C1C}">
                          <a14:useLocalDpi xmlns:a14="http://schemas.microsoft.com/office/drawing/2010/main" val="0"/>
                        </a:ext>
                      </a:extLst>
                    </a:blip>
                    <a:stretch>
                      <a:fillRect/>
                    </a:stretch>
                  </pic:blipFill>
                  <pic:spPr>
                    <a:xfrm>
                      <a:off x="0" y="0"/>
                      <a:ext cx="5400040" cy="3048635"/>
                    </a:xfrm>
                    <a:prstGeom prst="rect">
                      <a:avLst/>
                    </a:prstGeom>
                    <a:ln>
                      <a:solidFill>
                        <a:schemeClr val="tx1"/>
                      </a:solidFill>
                    </a:ln>
                  </pic:spPr>
                </pic:pic>
              </a:graphicData>
            </a:graphic>
          </wp:inline>
        </w:drawing>
      </w:r>
    </w:p>
    <w:p w:rsidR="00DB0867" w:rsidRPr="005D1978" w:rsidRDefault="00DB0867" w:rsidP="00DB0867">
      <w:pPr>
        <w:jc w:val="center"/>
        <w:rPr>
          <w:b/>
        </w:rPr>
      </w:pPr>
      <w:r w:rsidRPr="005D1978">
        <w:rPr>
          <w:b/>
        </w:rPr>
        <w:t>Mail Proxy オプション設定</w:t>
      </w:r>
    </w:p>
    <w:p w:rsidR="00DB0867" w:rsidRDefault="00DB0867" w:rsidP="00DB0867"/>
    <w:p w:rsidR="00DB0867" w:rsidRDefault="00DB0867" w:rsidP="00DB0867">
      <w:r>
        <w:rPr>
          <w:rFonts w:hint="eastAsia"/>
        </w:rPr>
        <w:t>Web公開設定画面が表示されます。</w:t>
      </w:r>
    </w:p>
    <w:p w:rsidR="00DB0867" w:rsidRDefault="00DB0867" w:rsidP="00DB0867">
      <w:pPr>
        <w:jc w:val="center"/>
      </w:pPr>
      <w:r>
        <w:rPr>
          <w:noProof/>
        </w:rPr>
        <w:lastRenderedPageBreak/>
        <w:drawing>
          <wp:inline distT="0" distB="0" distL="0" distR="0" wp14:anchorId="202BB292" wp14:editId="476E4B54">
            <wp:extent cx="5400040" cy="3949065"/>
            <wp:effectExtent l="19050" t="19050" r="10160" b="13335"/>
            <wp:docPr id="215" name="図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extLst>
                        <a:ext uri="{28A0092B-C50C-407E-A947-70E740481C1C}">
                          <a14:useLocalDpi xmlns:a14="http://schemas.microsoft.com/office/drawing/2010/main" val="0"/>
                        </a:ext>
                      </a:extLst>
                    </a:blip>
                    <a:stretch>
                      <a:fillRect/>
                    </a:stretch>
                  </pic:blipFill>
                  <pic:spPr>
                    <a:xfrm>
                      <a:off x="0" y="0"/>
                      <a:ext cx="5400040" cy="3949065"/>
                    </a:xfrm>
                    <a:prstGeom prst="rect">
                      <a:avLst/>
                    </a:prstGeom>
                    <a:ln>
                      <a:solidFill>
                        <a:schemeClr val="tx1"/>
                      </a:solidFill>
                    </a:ln>
                  </pic:spPr>
                </pic:pic>
              </a:graphicData>
            </a:graphic>
          </wp:inline>
        </w:drawing>
      </w:r>
    </w:p>
    <w:p w:rsidR="00DB0867" w:rsidRPr="00C81BB4" w:rsidRDefault="00DB0867" w:rsidP="00DB0867">
      <w:pPr>
        <w:jc w:val="center"/>
        <w:rPr>
          <w:b/>
        </w:rPr>
      </w:pPr>
      <w:r w:rsidRPr="00C81BB4">
        <w:rPr>
          <w:rFonts w:hint="eastAsia"/>
          <w:b/>
        </w:rPr>
        <w:t>Web公開設定</w:t>
      </w:r>
    </w:p>
    <w:p w:rsidR="00DB0867" w:rsidRDefault="00DB0867" w:rsidP="00DB0867"/>
    <w:p w:rsidR="00DB0867" w:rsidRDefault="00DB0867" w:rsidP="00DB0867">
      <w:r>
        <w:rPr>
          <w:rFonts w:hint="eastAsia"/>
        </w:rPr>
        <w:t>各設定項目については「</w:t>
      </w:r>
      <w:hyperlink w:anchor="_Web公開設定" w:history="1">
        <w:r w:rsidRPr="00917AA3">
          <w:rPr>
            <w:rStyle w:val="a7"/>
            <w:rFonts w:hint="eastAsia"/>
          </w:rPr>
          <w:t>2.9.Web公開設定</w:t>
        </w:r>
      </w:hyperlink>
      <w:r>
        <w:rPr>
          <w:rFonts w:hint="eastAsia"/>
        </w:rPr>
        <w:t>」と同様ですが、一部本画面固有の設定がありますので以下に記載します。</w:t>
      </w:r>
    </w:p>
    <w:tbl>
      <w:tblPr>
        <w:tblStyle w:val="af"/>
        <w:tblW w:w="8505" w:type="dxa"/>
        <w:jc w:val="center"/>
        <w:tblLook w:val="04A0" w:firstRow="1" w:lastRow="0" w:firstColumn="1" w:lastColumn="0" w:noHBand="0" w:noVBand="1"/>
      </w:tblPr>
      <w:tblGrid>
        <w:gridCol w:w="2978"/>
        <w:gridCol w:w="5527"/>
      </w:tblGrid>
      <w:tr w:rsidR="00DB0867" w:rsidTr="002642D7">
        <w:trPr>
          <w:tblHeader/>
          <w:jc w:val="center"/>
        </w:trPr>
        <w:tc>
          <w:tcPr>
            <w:tcW w:w="2978" w:type="dxa"/>
            <w:shd w:val="clear" w:color="auto" w:fill="DAEEF3" w:themeFill="accent5" w:themeFillTint="33"/>
          </w:tcPr>
          <w:p w:rsidR="00DB0867" w:rsidRDefault="00DB0867" w:rsidP="002642D7">
            <w:pPr>
              <w:rPr>
                <w:lang w:eastAsia="ar-SA"/>
              </w:rPr>
            </w:pPr>
            <w:r>
              <w:rPr>
                <w:rFonts w:hint="eastAsia"/>
              </w:rPr>
              <w:t>項目名</w:t>
            </w:r>
          </w:p>
        </w:tc>
        <w:tc>
          <w:tcPr>
            <w:tcW w:w="5527" w:type="dxa"/>
            <w:shd w:val="clear" w:color="auto" w:fill="DAEEF3" w:themeFill="accent5" w:themeFillTint="33"/>
          </w:tcPr>
          <w:p w:rsidR="00DB0867" w:rsidRDefault="00DB0867" w:rsidP="002642D7">
            <w:pPr>
              <w:rPr>
                <w:lang w:eastAsia="ar-SA"/>
              </w:rPr>
            </w:pPr>
            <w:r>
              <w:rPr>
                <w:rFonts w:hint="eastAsia"/>
              </w:rPr>
              <w:t>説明</w:t>
            </w:r>
          </w:p>
        </w:tc>
      </w:tr>
      <w:tr w:rsidR="00DB0867" w:rsidTr="002642D7">
        <w:trPr>
          <w:jc w:val="center"/>
        </w:trPr>
        <w:tc>
          <w:tcPr>
            <w:tcW w:w="2978" w:type="dxa"/>
          </w:tcPr>
          <w:p w:rsidR="00DB0867" w:rsidRDefault="00DB0867" w:rsidP="002642D7">
            <w:pPr>
              <w:rPr>
                <w:lang w:eastAsia="ar-SA"/>
              </w:rPr>
            </w:pPr>
            <w:r>
              <w:rPr>
                <w:rFonts w:hint="eastAsia"/>
              </w:rPr>
              <w:t>グループ管理者制限</w:t>
            </w:r>
          </w:p>
        </w:tc>
        <w:tc>
          <w:tcPr>
            <w:tcW w:w="5527" w:type="dxa"/>
          </w:tcPr>
          <w:p w:rsidR="00DB0867" w:rsidRDefault="00DB0867" w:rsidP="002642D7">
            <w:r>
              <w:rPr>
                <w:rFonts w:hint="eastAsia"/>
              </w:rPr>
              <w:t>「</w:t>
            </w:r>
            <w:r w:rsidRPr="00263244">
              <w:t>Web公開承認の設定を変更できない</w:t>
            </w:r>
            <w:r>
              <w:rPr>
                <w:rFonts w:hint="eastAsia"/>
              </w:rPr>
              <w:t>」をonにすると、グループ管理者による</w:t>
            </w:r>
            <w:r w:rsidRPr="00263244">
              <w:t>Web公開承認の設定</w:t>
            </w:r>
            <w:r>
              <w:rPr>
                <w:rFonts w:hint="eastAsia"/>
              </w:rPr>
              <w:t>を禁止(※)することできます。</w:t>
            </w:r>
          </w:p>
          <w:p w:rsidR="00DB0867" w:rsidRPr="008C3127" w:rsidRDefault="00DB0867" w:rsidP="002642D7">
            <w:pPr>
              <w:pStyle w:val="ae"/>
              <w:numPr>
                <w:ilvl w:val="0"/>
                <w:numId w:val="11"/>
              </w:numPr>
              <w:ind w:leftChars="0"/>
            </w:pPr>
            <w:r>
              <w:rPr>
                <w:rFonts w:hint="eastAsia"/>
              </w:rPr>
              <w:t>「</w:t>
            </w:r>
            <w:hyperlink w:anchor="_Web公開設定" w:history="1">
              <w:r w:rsidRPr="00DF208F">
                <w:rPr>
                  <w:rStyle w:val="a7"/>
                  <w:rFonts w:hint="eastAsia"/>
                </w:rPr>
                <w:t>2.9.Web公開設定</w:t>
              </w:r>
            </w:hyperlink>
            <w:r>
              <w:rPr>
                <w:rFonts w:hint="eastAsia"/>
              </w:rPr>
              <w:t>」における</w:t>
            </w:r>
            <w:r w:rsidRPr="00F7472F">
              <w:rPr>
                <w:rFonts w:hint="eastAsia"/>
              </w:rPr>
              <w:t>「</w:t>
            </w:r>
            <w:r w:rsidRPr="00F7472F">
              <w:t>Web公開は承認を必要とする」</w:t>
            </w:r>
            <w:r>
              <w:rPr>
                <w:rFonts w:hint="eastAsia"/>
              </w:rPr>
              <w:t>、「</w:t>
            </w:r>
            <w:r w:rsidRPr="00F7472F">
              <w:t>自分自身の承認を禁止する」</w:t>
            </w:r>
            <w:r>
              <w:rPr>
                <w:rFonts w:hint="eastAsia"/>
              </w:rPr>
              <w:t>項目が非表示となります。</w:t>
            </w:r>
          </w:p>
        </w:tc>
      </w:tr>
    </w:tbl>
    <w:p w:rsidR="00DB0867" w:rsidRDefault="00DB0867" w:rsidP="00DB0867"/>
    <w:p w:rsidR="00DB0867" w:rsidRPr="00B767B1" w:rsidRDefault="00DB0867" w:rsidP="00DB0867">
      <w:r>
        <w:rPr>
          <w:rFonts w:hint="eastAsia"/>
        </w:rPr>
        <w:lastRenderedPageBreak/>
        <w:t>設定後は画面左上の「設定」→</w:t>
      </w:r>
      <w:r w:rsidRPr="00AD444F">
        <w:t>Mail Proxy オプション設定</w:t>
      </w:r>
      <w:r>
        <w:rPr>
          <w:rFonts w:hint="eastAsia"/>
        </w:rPr>
        <w:t>画面左上の「戻る」→プライマリグループ作成/更新画面左上の「作成/更新」の順にクリックして設定内容を反映します。</w:t>
      </w:r>
    </w:p>
    <w:p w:rsidR="00DB0867" w:rsidRDefault="00DB0867" w:rsidP="00DB0867">
      <w:pPr>
        <w:pStyle w:val="ae"/>
        <w:numPr>
          <w:ilvl w:val="0"/>
          <w:numId w:val="11"/>
        </w:numPr>
        <w:ind w:leftChars="0"/>
      </w:pPr>
      <w:r>
        <w:rPr>
          <w:rFonts w:hint="eastAsia"/>
        </w:rPr>
        <w:t>プライマリグループ情報を作成/更新しないと設定内容が破棄されますのでご注意ください。</w:t>
      </w:r>
    </w:p>
    <w:p w:rsidR="00DB0867" w:rsidRPr="00182A9E" w:rsidRDefault="00DB0867" w:rsidP="00DB0867"/>
    <w:p w:rsidR="00DB0867" w:rsidRDefault="00DB0867" w:rsidP="00DB0867">
      <w:pPr>
        <w:pStyle w:val="2"/>
      </w:pPr>
      <w:bookmarkStart w:id="45" w:name="_ランダムパスワードポリシー"/>
      <w:bookmarkStart w:id="46" w:name="_Toc117788429"/>
      <w:bookmarkEnd w:id="45"/>
      <w:r w:rsidRPr="009B5CC4">
        <w:rPr>
          <w:rFonts w:hint="eastAsia"/>
        </w:rPr>
        <w:t>ランダムパスワードポリシー</w:t>
      </w:r>
      <w:bookmarkEnd w:id="46"/>
    </w:p>
    <w:p w:rsidR="00DB0867" w:rsidRDefault="00DB0867" w:rsidP="00DB0867">
      <w:r>
        <w:rPr>
          <w:rFonts w:hint="eastAsia"/>
        </w:rPr>
        <w:t>プライマリグループ個別の</w:t>
      </w:r>
      <w:r w:rsidRPr="009B5CC4">
        <w:rPr>
          <w:rFonts w:hint="eastAsia"/>
        </w:rPr>
        <w:t>ランダムパスワードポリシー</w:t>
      </w:r>
      <w:r>
        <w:rPr>
          <w:rFonts w:hint="eastAsia"/>
        </w:rPr>
        <w:t>設定を行いたい場合に利用します。</w:t>
      </w:r>
    </w:p>
    <w:p w:rsidR="00DB0867" w:rsidRDefault="00DB0867" w:rsidP="00DB0867"/>
    <w:p w:rsidR="00DB0867" w:rsidRPr="00CA4EE2" w:rsidRDefault="00DB0867" w:rsidP="00DB0867">
      <w:r>
        <w:rPr>
          <w:rFonts w:hint="eastAsia"/>
        </w:rPr>
        <w:t>プライマリグループ作成/更新画面より、</w:t>
      </w:r>
      <w:r w:rsidRPr="002D30EA">
        <w:rPr>
          <w:rFonts w:hint="eastAsia"/>
        </w:rPr>
        <w:t>Mail Proxy オプション設定</w:t>
      </w:r>
      <w:r>
        <w:rPr>
          <w:rFonts w:hint="eastAsia"/>
        </w:rPr>
        <w:t xml:space="preserve"> </w:t>
      </w:r>
      <w:r>
        <w:t xml:space="preserve">&gt; </w:t>
      </w:r>
      <w:r>
        <w:rPr>
          <w:rFonts w:hint="eastAsia"/>
        </w:rPr>
        <w:t>ランダムパスワードポリシー内の「設定」をクリックします。</w:t>
      </w:r>
    </w:p>
    <w:p w:rsidR="00DB0867" w:rsidRDefault="00DB0867" w:rsidP="00DB0867">
      <w:r>
        <w:rPr>
          <w:noProof/>
        </w:rPr>
        <mc:AlternateContent>
          <mc:Choice Requires="wps">
            <w:drawing>
              <wp:anchor distT="0" distB="0" distL="114300" distR="114300" simplePos="0" relativeHeight="251924480" behindDoc="0" locked="0" layoutInCell="1" allowOverlap="1" wp14:anchorId="6D4CA982" wp14:editId="310FD1D2">
                <wp:simplePos x="0" y="0"/>
                <wp:positionH relativeFrom="margin">
                  <wp:posOffset>1977390</wp:posOffset>
                </wp:positionH>
                <wp:positionV relativeFrom="paragraph">
                  <wp:posOffset>1206500</wp:posOffset>
                </wp:positionV>
                <wp:extent cx="771525" cy="171450"/>
                <wp:effectExtent l="0" t="0" r="28575" b="19050"/>
                <wp:wrapNone/>
                <wp:docPr id="74" name="正方形/長方形 74"/>
                <wp:cNvGraphicFramePr/>
                <a:graphic xmlns:a="http://schemas.openxmlformats.org/drawingml/2006/main">
                  <a:graphicData uri="http://schemas.microsoft.com/office/word/2010/wordprocessingShape">
                    <wps:wsp>
                      <wps:cNvSpPr/>
                      <wps:spPr>
                        <a:xfrm>
                          <a:off x="0" y="0"/>
                          <a:ext cx="771525" cy="1714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46DC83" id="正方形/長方形 74" o:spid="_x0000_s1026" style="position:absolute;left:0;text-align:left;margin-left:155.7pt;margin-top:95pt;width:60.75pt;height:13.5pt;z-index:251924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" filled="f" strokecolor="red" strokeweight="2pt">
                <w10:wrap anchorx="margin"/>
              </v:rect>
            </w:pict>
          </mc:Fallback>
        </mc:AlternateContent>
      </w:r>
      <w:r>
        <w:rPr>
          <w:noProof/>
        </w:rPr>
        <w:drawing>
          <wp:inline distT="0" distB="0" distL="0" distR="0" wp14:anchorId="46F126DA" wp14:editId="2C6C5090">
            <wp:extent cx="5400040" cy="1489710"/>
            <wp:effectExtent l="19050" t="19050" r="10160" b="15240"/>
            <wp:docPr id="98" name="図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extLst>
                        <a:ext uri="{28A0092B-C50C-407E-A947-70E740481C1C}">
                          <a14:useLocalDpi xmlns:a14="http://schemas.microsoft.com/office/drawing/2010/main" val="0"/>
                        </a:ext>
                      </a:extLst>
                    </a:blip>
                    <a:stretch>
                      <a:fillRect/>
                    </a:stretch>
                  </pic:blipFill>
                  <pic:spPr>
                    <a:xfrm>
                      <a:off x="0" y="0"/>
                      <a:ext cx="5400040" cy="1489710"/>
                    </a:xfrm>
                    <a:prstGeom prst="rect">
                      <a:avLst/>
                    </a:prstGeom>
                    <a:ln>
                      <a:solidFill>
                        <a:schemeClr val="tx1"/>
                      </a:solidFill>
                    </a:ln>
                  </pic:spPr>
                </pic:pic>
              </a:graphicData>
            </a:graphic>
          </wp:inline>
        </w:drawing>
      </w:r>
    </w:p>
    <w:p w:rsidR="00DB0867" w:rsidRPr="005D1978" w:rsidRDefault="00DB0867" w:rsidP="00DB0867">
      <w:pPr>
        <w:jc w:val="center"/>
        <w:rPr>
          <w:b/>
        </w:rPr>
      </w:pPr>
      <w:r w:rsidRPr="005D1978">
        <w:rPr>
          <w:b/>
        </w:rPr>
        <w:t>Mail Proxy オプション設定</w:t>
      </w:r>
    </w:p>
    <w:p w:rsidR="00DB0867" w:rsidRDefault="00DB0867" w:rsidP="00DB0867"/>
    <w:p w:rsidR="00DB0867" w:rsidRPr="003C08F6" w:rsidRDefault="00DB0867" w:rsidP="00DB0867">
      <w:r>
        <w:rPr>
          <w:rFonts w:hint="eastAsia"/>
        </w:rPr>
        <w:t>ランダムパスワードポリシー画面が表示されます。</w:t>
      </w:r>
    </w:p>
    <w:p w:rsidR="00DB0867" w:rsidRDefault="00DB0867" w:rsidP="00DB0867">
      <w:pPr>
        <w:jc w:val="center"/>
      </w:pPr>
      <w:r>
        <w:rPr>
          <w:noProof/>
        </w:rPr>
        <w:drawing>
          <wp:inline distT="0" distB="0" distL="0" distR="0" wp14:anchorId="525B7635" wp14:editId="19D2BD8D">
            <wp:extent cx="5400040" cy="1749425"/>
            <wp:effectExtent l="19050" t="19050" r="10160" b="22225"/>
            <wp:docPr id="110" name="図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extLst>
                        <a:ext uri="{28A0092B-C50C-407E-A947-70E740481C1C}">
                          <a14:useLocalDpi xmlns:a14="http://schemas.microsoft.com/office/drawing/2010/main" val="0"/>
                        </a:ext>
                      </a:extLst>
                    </a:blip>
                    <a:stretch>
                      <a:fillRect/>
                    </a:stretch>
                  </pic:blipFill>
                  <pic:spPr>
                    <a:xfrm>
                      <a:off x="0" y="0"/>
                      <a:ext cx="5400040" cy="1749425"/>
                    </a:xfrm>
                    <a:prstGeom prst="rect">
                      <a:avLst/>
                    </a:prstGeom>
                    <a:ln>
                      <a:solidFill>
                        <a:schemeClr val="tx1"/>
                      </a:solidFill>
                    </a:ln>
                  </pic:spPr>
                </pic:pic>
              </a:graphicData>
            </a:graphic>
          </wp:inline>
        </w:drawing>
      </w:r>
    </w:p>
    <w:p w:rsidR="00DB0867" w:rsidRPr="00E04A07" w:rsidRDefault="00DB0867" w:rsidP="00DB0867">
      <w:pPr>
        <w:jc w:val="center"/>
        <w:rPr>
          <w:b/>
        </w:rPr>
      </w:pPr>
      <w:r w:rsidRPr="00E04A07">
        <w:rPr>
          <w:rFonts w:hint="eastAsia"/>
          <w:b/>
        </w:rPr>
        <w:t>ランダムパスワードポリシー</w:t>
      </w:r>
    </w:p>
    <w:p w:rsidR="00DB0867" w:rsidRPr="00EF6DE7" w:rsidRDefault="00DB0867" w:rsidP="00DB0867">
      <w:r>
        <w:rPr>
          <w:rFonts w:hint="eastAsia"/>
        </w:rPr>
        <w:lastRenderedPageBreak/>
        <w:t>各設定項目については「</w:t>
      </w:r>
      <w:hyperlink w:anchor="_ランダムパスワードポリシー_1" w:history="1">
        <w:r w:rsidRPr="008E5291">
          <w:rPr>
            <w:rStyle w:val="a7"/>
            <w:rFonts w:hint="eastAsia"/>
          </w:rPr>
          <w:t>2.10.ランダムパスワードポリシー</w:t>
        </w:r>
      </w:hyperlink>
      <w:r>
        <w:rPr>
          <w:rFonts w:hint="eastAsia"/>
        </w:rPr>
        <w:t>」と同様です。</w:t>
      </w:r>
    </w:p>
    <w:p w:rsidR="00DB0867" w:rsidRDefault="00DB0867" w:rsidP="00DB0867"/>
    <w:p w:rsidR="00DB0867" w:rsidRDefault="00DB0867" w:rsidP="00DB0867">
      <w:r>
        <w:rPr>
          <w:rFonts w:hint="eastAsia"/>
        </w:rPr>
        <w:t>設定後は画面左上の「設定」→</w:t>
      </w:r>
      <w:r w:rsidRPr="00AD444F">
        <w:t>Mail Proxy オプション</w:t>
      </w:r>
      <w:r>
        <w:rPr>
          <w:rFonts w:hint="eastAsia"/>
        </w:rPr>
        <w:t>画面</w:t>
      </w:r>
      <w:r w:rsidRPr="00AD444F">
        <w:t>設定</w:t>
      </w:r>
      <w:r>
        <w:rPr>
          <w:rFonts w:hint="eastAsia"/>
        </w:rPr>
        <w:t>左上の「戻る」→プライマリグループ作成/更新画面左上の「作成/更新」の順にクリックして設定内容を反映します。</w:t>
      </w:r>
    </w:p>
    <w:p w:rsidR="00DB0867" w:rsidRPr="003C08F6" w:rsidRDefault="00DB0867" w:rsidP="00DB0867">
      <w:pPr>
        <w:pStyle w:val="ae"/>
        <w:numPr>
          <w:ilvl w:val="0"/>
          <w:numId w:val="11"/>
        </w:numPr>
        <w:ind w:leftChars="0"/>
      </w:pPr>
      <w:r>
        <w:rPr>
          <w:rFonts w:hint="eastAsia"/>
        </w:rPr>
        <w:t>プライマリグループ情報を作成/更新しないと設定内容が破棄されますのでご注意ください。</w:t>
      </w:r>
    </w:p>
    <w:p w:rsidR="00DB0867" w:rsidRPr="00FA00C0" w:rsidRDefault="00DB0867" w:rsidP="00DB0867"/>
    <w:p w:rsidR="00DB0867" w:rsidRDefault="00DB0867" w:rsidP="00DB0867">
      <w:pPr>
        <w:pStyle w:val="2"/>
      </w:pPr>
      <w:bookmarkStart w:id="47" w:name="_パスワードメール送信のデフォルト文書設定"/>
      <w:bookmarkStart w:id="48" w:name="_Toc117788430"/>
      <w:bookmarkEnd w:id="47"/>
      <w:r>
        <w:rPr>
          <w:rFonts w:hint="eastAsia"/>
        </w:rPr>
        <w:t>パスワードメール送信のデフォルト文書設定</w:t>
      </w:r>
      <w:bookmarkEnd w:id="48"/>
    </w:p>
    <w:p w:rsidR="00DB0867" w:rsidRDefault="00DB0867" w:rsidP="00DB0867">
      <w:r>
        <w:rPr>
          <w:rFonts w:hint="eastAsia"/>
        </w:rPr>
        <w:t>プライマリグループ個別にパスワードメール送信のデフォルト文書設定を行いたい場合に利用します。</w:t>
      </w:r>
    </w:p>
    <w:p w:rsidR="00DB0867" w:rsidRPr="00247698" w:rsidRDefault="00DB0867" w:rsidP="00DB0867"/>
    <w:p w:rsidR="00DB0867" w:rsidRDefault="00DB0867" w:rsidP="00DB0867">
      <w:r>
        <w:rPr>
          <w:rFonts w:hint="eastAsia"/>
        </w:rPr>
        <w:t>プライマリグループ作成/更新画面より、</w:t>
      </w:r>
      <w:r w:rsidRPr="002D30EA">
        <w:rPr>
          <w:rFonts w:hint="eastAsia"/>
        </w:rPr>
        <w:t>Mail Proxy オプション設定</w:t>
      </w:r>
      <w:r>
        <w:rPr>
          <w:rFonts w:hint="eastAsia"/>
        </w:rPr>
        <w:t xml:space="preserve"> </w:t>
      </w:r>
      <w:r>
        <w:t xml:space="preserve">&gt; </w:t>
      </w:r>
      <w:r>
        <w:rPr>
          <w:rFonts w:hint="eastAsia"/>
        </w:rPr>
        <w:t>パスワードメール送信のデフォルト設定の「設定」をクリックします。</w:t>
      </w:r>
    </w:p>
    <w:p w:rsidR="00DB0867" w:rsidRDefault="00DB0867" w:rsidP="00DB0867">
      <w:pPr>
        <w:jc w:val="center"/>
      </w:pPr>
      <w:r>
        <w:rPr>
          <w:noProof/>
        </w:rPr>
        <mc:AlternateContent>
          <mc:Choice Requires="wps">
            <w:drawing>
              <wp:anchor distT="0" distB="0" distL="114300" distR="114300" simplePos="0" relativeHeight="251925504" behindDoc="0" locked="0" layoutInCell="1" allowOverlap="1" wp14:anchorId="44BE8C16" wp14:editId="5D10F4DE">
                <wp:simplePos x="0" y="0"/>
                <wp:positionH relativeFrom="margin">
                  <wp:posOffset>1977390</wp:posOffset>
                </wp:positionH>
                <wp:positionV relativeFrom="paragraph">
                  <wp:posOffset>2768600</wp:posOffset>
                </wp:positionV>
                <wp:extent cx="771525" cy="171450"/>
                <wp:effectExtent l="0" t="0" r="28575" b="19050"/>
                <wp:wrapNone/>
                <wp:docPr id="75" name="正方形/長方形 75"/>
                <wp:cNvGraphicFramePr/>
                <a:graphic xmlns:a="http://schemas.openxmlformats.org/drawingml/2006/main">
                  <a:graphicData uri="http://schemas.microsoft.com/office/word/2010/wordprocessingShape">
                    <wps:wsp>
                      <wps:cNvSpPr/>
                      <wps:spPr>
                        <a:xfrm>
                          <a:off x="0" y="0"/>
                          <a:ext cx="771525" cy="1714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030313" id="正方形/長方形 75" o:spid="_x0000_s1026" style="position:absolute;left:0;text-align:left;margin-left:155.7pt;margin-top:218pt;width:60.75pt;height:13.5pt;z-index:251925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" filled="f" strokecolor="red" strokeweight="2pt">
                <w10:wrap anchorx="margin"/>
              </v:rect>
            </w:pict>
          </mc:Fallback>
        </mc:AlternateContent>
      </w:r>
      <w:r>
        <w:rPr>
          <w:noProof/>
        </w:rPr>
        <w:drawing>
          <wp:inline distT="0" distB="0" distL="0" distR="0" wp14:anchorId="6E8ED06C" wp14:editId="77DEAF06">
            <wp:extent cx="5400040" cy="3040380"/>
            <wp:effectExtent l="19050" t="19050" r="10160" b="26670"/>
            <wp:docPr id="121" name="図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extLst>
                        <a:ext uri="{28A0092B-C50C-407E-A947-70E740481C1C}">
                          <a14:useLocalDpi xmlns:a14="http://schemas.microsoft.com/office/drawing/2010/main" val="0"/>
                        </a:ext>
                      </a:extLst>
                    </a:blip>
                    <a:stretch>
                      <a:fillRect/>
                    </a:stretch>
                  </pic:blipFill>
                  <pic:spPr>
                    <a:xfrm>
                      <a:off x="0" y="0"/>
                      <a:ext cx="5400040" cy="3040380"/>
                    </a:xfrm>
                    <a:prstGeom prst="rect">
                      <a:avLst/>
                    </a:prstGeom>
                    <a:ln>
                      <a:solidFill>
                        <a:schemeClr val="tx1"/>
                      </a:solidFill>
                    </a:ln>
                  </pic:spPr>
                </pic:pic>
              </a:graphicData>
            </a:graphic>
          </wp:inline>
        </w:drawing>
      </w:r>
    </w:p>
    <w:p w:rsidR="00DB0867" w:rsidRPr="005D1978" w:rsidRDefault="00DB0867" w:rsidP="00DB0867">
      <w:pPr>
        <w:jc w:val="center"/>
        <w:rPr>
          <w:b/>
        </w:rPr>
      </w:pPr>
      <w:r w:rsidRPr="005D1978">
        <w:rPr>
          <w:b/>
        </w:rPr>
        <w:t>Mail Proxy オプション設定</w:t>
      </w:r>
    </w:p>
    <w:p w:rsidR="00DB0867" w:rsidRDefault="00DB0867" w:rsidP="00DB0867"/>
    <w:p w:rsidR="00DB0867" w:rsidRPr="00F55B74" w:rsidRDefault="00DB0867" w:rsidP="00DB0867">
      <w:r>
        <w:rPr>
          <w:rFonts w:hint="eastAsia"/>
        </w:rPr>
        <w:t>パスワードメール送信のデフォルト文書設定画面が表示されます。</w:t>
      </w:r>
    </w:p>
    <w:p w:rsidR="00DB0867" w:rsidRPr="006371B4" w:rsidRDefault="00DB0867" w:rsidP="00DB0867">
      <w:pPr>
        <w:jc w:val="center"/>
      </w:pPr>
      <w:r>
        <w:rPr>
          <w:noProof/>
        </w:rPr>
        <w:lastRenderedPageBreak/>
        <w:drawing>
          <wp:inline distT="0" distB="0" distL="0" distR="0" wp14:anchorId="34ED79AF" wp14:editId="1561F5D5">
            <wp:extent cx="5400040" cy="2174875"/>
            <wp:effectExtent l="19050" t="19050" r="10160" b="15875"/>
            <wp:docPr id="154" name="図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extLst>
                        <a:ext uri="{28A0092B-C50C-407E-A947-70E740481C1C}">
                          <a14:useLocalDpi xmlns:a14="http://schemas.microsoft.com/office/drawing/2010/main" val="0"/>
                        </a:ext>
                      </a:extLst>
                    </a:blip>
                    <a:stretch>
                      <a:fillRect/>
                    </a:stretch>
                  </pic:blipFill>
                  <pic:spPr>
                    <a:xfrm>
                      <a:off x="0" y="0"/>
                      <a:ext cx="5400040" cy="2174875"/>
                    </a:xfrm>
                    <a:prstGeom prst="rect">
                      <a:avLst/>
                    </a:prstGeom>
                    <a:ln>
                      <a:solidFill>
                        <a:schemeClr val="tx1"/>
                      </a:solidFill>
                    </a:ln>
                  </pic:spPr>
                </pic:pic>
              </a:graphicData>
            </a:graphic>
          </wp:inline>
        </w:drawing>
      </w:r>
    </w:p>
    <w:p w:rsidR="00DB0867" w:rsidRPr="00D55C99" w:rsidRDefault="00DB0867" w:rsidP="00DB0867">
      <w:pPr>
        <w:jc w:val="center"/>
        <w:rPr>
          <w:b/>
        </w:rPr>
      </w:pPr>
      <w:r w:rsidRPr="00D55C99">
        <w:rPr>
          <w:rFonts w:hint="eastAsia"/>
          <w:b/>
        </w:rPr>
        <w:t>パスワードメール送信のデフォルト</w:t>
      </w:r>
      <w:r>
        <w:rPr>
          <w:rFonts w:hint="eastAsia"/>
          <w:b/>
        </w:rPr>
        <w:t>文書</w:t>
      </w:r>
      <w:r w:rsidRPr="00D55C99">
        <w:rPr>
          <w:rFonts w:hint="eastAsia"/>
          <w:b/>
        </w:rPr>
        <w:t>設定</w:t>
      </w:r>
    </w:p>
    <w:p w:rsidR="00DB0867" w:rsidRDefault="00DB0867" w:rsidP="00DB0867"/>
    <w:p w:rsidR="00DB0867" w:rsidRDefault="00DB0867" w:rsidP="00DB0867">
      <w:r>
        <w:rPr>
          <w:rFonts w:hint="eastAsia"/>
        </w:rPr>
        <w:t>各設定項目については「</w:t>
      </w:r>
      <w:hyperlink w:anchor="_パスワードメール送信のデフォルト文書設定_1" w:history="1">
        <w:r w:rsidRPr="00F03B67">
          <w:rPr>
            <w:rStyle w:val="a7"/>
            <w:rFonts w:hint="eastAsia"/>
          </w:rPr>
          <w:t>2.11.</w:t>
        </w:r>
        <w:r w:rsidRPr="00F03B67">
          <w:rPr>
            <w:rStyle w:val="a7"/>
          </w:rPr>
          <w:t>パスワードメール送信のデフォルト文書設定</w:t>
        </w:r>
      </w:hyperlink>
      <w:r>
        <w:rPr>
          <w:rFonts w:hint="eastAsia"/>
        </w:rPr>
        <w:t>」と同様です。</w:t>
      </w:r>
    </w:p>
    <w:p w:rsidR="00DB0867" w:rsidRDefault="00DB0867" w:rsidP="00DB0867"/>
    <w:p w:rsidR="00DB0867" w:rsidRDefault="00DB0867" w:rsidP="00DB0867">
      <w:r>
        <w:rPr>
          <w:rFonts w:hint="eastAsia"/>
        </w:rPr>
        <w:t>設定後は画面左上の「設定」→</w:t>
      </w:r>
      <w:r w:rsidRPr="00AD444F">
        <w:t>Mail Proxy オプション設定</w:t>
      </w:r>
      <w:r>
        <w:rPr>
          <w:rFonts w:hint="eastAsia"/>
        </w:rPr>
        <w:t>画面左上の「戻る」→プライマリグループ作成/更新画面左上の「作成/更新」の順にクリックして設定内容を反映します。</w:t>
      </w:r>
    </w:p>
    <w:p w:rsidR="00DB0867" w:rsidRDefault="00DB0867" w:rsidP="00DB0867">
      <w:pPr>
        <w:pStyle w:val="ae"/>
        <w:numPr>
          <w:ilvl w:val="0"/>
          <w:numId w:val="11"/>
        </w:numPr>
        <w:ind w:leftChars="0"/>
      </w:pPr>
      <w:r>
        <w:rPr>
          <w:rFonts w:hint="eastAsia"/>
        </w:rPr>
        <w:t>プライマリグループ情報を作成/更新しないと設定内容が破棄されますのでご注意ください。</w:t>
      </w:r>
    </w:p>
    <w:p w:rsidR="00DB0867" w:rsidRPr="00F55B74" w:rsidRDefault="00DB0867" w:rsidP="00DB0867"/>
    <w:p w:rsidR="00DB0867" w:rsidRDefault="00DB0867" w:rsidP="00DB0867">
      <w:pPr>
        <w:pStyle w:val="2"/>
      </w:pPr>
      <w:bookmarkStart w:id="49" w:name="_Web公開メール認証のワンタイムパスワード通知メールの文書設定"/>
      <w:bookmarkStart w:id="50" w:name="_Toc117788431"/>
      <w:bookmarkEnd w:id="49"/>
      <w:r w:rsidRPr="002F3C49">
        <w:t>Web公開メール認証のワンタイムパスワード通知メールの文書設定</w:t>
      </w:r>
      <w:bookmarkEnd w:id="50"/>
    </w:p>
    <w:p w:rsidR="00DB0867" w:rsidRDefault="00DB0867" w:rsidP="00DB0867">
      <w:r>
        <w:rPr>
          <w:rFonts w:hint="eastAsia"/>
        </w:rPr>
        <w:t>プライマリグループ個別の</w:t>
      </w:r>
      <w:r w:rsidRPr="002F3C49">
        <w:t>Web公開メール認証のワンタイムパスワード通知メールの文書設定</w:t>
      </w:r>
      <w:r>
        <w:rPr>
          <w:rFonts w:hint="eastAsia"/>
        </w:rPr>
        <w:t>を行いたい場合に利用します。</w:t>
      </w:r>
    </w:p>
    <w:p w:rsidR="00DB0867" w:rsidRDefault="00DB0867" w:rsidP="00DB0867">
      <w:pPr>
        <w:rPr>
          <w:lang w:eastAsia="ar-SA"/>
        </w:rPr>
      </w:pPr>
    </w:p>
    <w:p w:rsidR="00DB0867" w:rsidRPr="00FE1B94" w:rsidRDefault="00DB0867" w:rsidP="00DB0867">
      <w:pPr>
        <w:rPr>
          <w:lang w:eastAsia="ar-SA"/>
        </w:rPr>
      </w:pPr>
      <w:r>
        <w:rPr>
          <w:rFonts w:hint="eastAsia"/>
        </w:rPr>
        <w:t>プライマリグループ作成/更新画面より、</w:t>
      </w:r>
      <w:r w:rsidRPr="002D30EA">
        <w:rPr>
          <w:rFonts w:hint="eastAsia"/>
        </w:rPr>
        <w:t>Mail Proxy オプション設定</w:t>
      </w:r>
      <w:r>
        <w:rPr>
          <w:rFonts w:hint="eastAsia"/>
        </w:rPr>
        <w:t xml:space="preserve"> </w:t>
      </w:r>
      <w:r>
        <w:t xml:space="preserve">&gt; </w:t>
      </w:r>
      <w:r w:rsidRPr="002F3C49">
        <w:t>Web公開メール認証のワンタイムパスワード通知メールの文書設定</w:t>
      </w:r>
      <w:r>
        <w:rPr>
          <w:rFonts w:hint="eastAsia"/>
        </w:rPr>
        <w:t>内の「設定」をクリックします。</w:t>
      </w:r>
    </w:p>
    <w:p w:rsidR="00DB0867" w:rsidRDefault="00DB0867" w:rsidP="00DB0867">
      <w:r>
        <w:rPr>
          <w:noProof/>
        </w:rPr>
        <w:lastRenderedPageBreak/>
        <mc:AlternateContent>
          <mc:Choice Requires="wps">
            <w:drawing>
              <wp:anchor distT="0" distB="0" distL="114300" distR="114300" simplePos="0" relativeHeight="251927552" behindDoc="0" locked="0" layoutInCell="1" allowOverlap="1" wp14:anchorId="6A20BC40" wp14:editId="04E2D538">
                <wp:simplePos x="0" y="0"/>
                <wp:positionH relativeFrom="margin">
                  <wp:posOffset>1986915</wp:posOffset>
                </wp:positionH>
                <wp:positionV relativeFrom="paragraph">
                  <wp:posOffset>2149475</wp:posOffset>
                </wp:positionV>
                <wp:extent cx="771525" cy="171450"/>
                <wp:effectExtent l="0" t="0" r="28575" b="19050"/>
                <wp:wrapNone/>
                <wp:docPr id="76" name="正方形/長方形 76"/>
                <wp:cNvGraphicFramePr/>
                <a:graphic xmlns:a="http://schemas.openxmlformats.org/drawingml/2006/main">
                  <a:graphicData uri="http://schemas.microsoft.com/office/word/2010/wordprocessingShape">
                    <wps:wsp>
                      <wps:cNvSpPr/>
                      <wps:spPr>
                        <a:xfrm>
                          <a:off x="0" y="0"/>
                          <a:ext cx="771525" cy="1714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58C85B" id="正方形/長方形 76" o:spid="_x0000_s1026" style="position:absolute;left:0;text-align:left;margin-left:156.45pt;margin-top:169.25pt;width:60.75pt;height:13.5pt;z-index:251927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" filled="f" strokecolor="red" strokeweight="2pt">
                <w10:wrap anchorx="margin"/>
              </v:rect>
            </w:pict>
          </mc:Fallback>
        </mc:AlternateContent>
      </w:r>
      <w:r>
        <w:rPr>
          <w:noProof/>
        </w:rPr>
        <w:drawing>
          <wp:inline distT="0" distB="0" distL="0" distR="0" wp14:anchorId="0D1A8363" wp14:editId="4D2F2FBA">
            <wp:extent cx="5400040" cy="2439670"/>
            <wp:effectExtent l="19050" t="19050" r="10160" b="17780"/>
            <wp:docPr id="160" name="図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extLst>
                        <a:ext uri="{28A0092B-C50C-407E-A947-70E740481C1C}">
                          <a14:useLocalDpi xmlns:a14="http://schemas.microsoft.com/office/drawing/2010/main" val="0"/>
                        </a:ext>
                      </a:extLst>
                    </a:blip>
                    <a:stretch>
                      <a:fillRect/>
                    </a:stretch>
                  </pic:blipFill>
                  <pic:spPr>
                    <a:xfrm>
                      <a:off x="0" y="0"/>
                      <a:ext cx="5400040" cy="2439670"/>
                    </a:xfrm>
                    <a:prstGeom prst="rect">
                      <a:avLst/>
                    </a:prstGeom>
                    <a:ln>
                      <a:solidFill>
                        <a:schemeClr val="tx1"/>
                      </a:solidFill>
                    </a:ln>
                  </pic:spPr>
                </pic:pic>
              </a:graphicData>
            </a:graphic>
          </wp:inline>
        </w:drawing>
      </w:r>
    </w:p>
    <w:p w:rsidR="00DB0867" w:rsidRPr="005D1978" w:rsidRDefault="00DB0867" w:rsidP="00DB0867">
      <w:pPr>
        <w:jc w:val="center"/>
        <w:rPr>
          <w:b/>
        </w:rPr>
      </w:pPr>
      <w:r w:rsidRPr="005D1978">
        <w:rPr>
          <w:b/>
        </w:rPr>
        <w:t>Mail Proxy オプション設定</w:t>
      </w:r>
    </w:p>
    <w:p w:rsidR="00DB0867" w:rsidRDefault="00DB0867" w:rsidP="00DB0867"/>
    <w:p w:rsidR="00DB0867" w:rsidRPr="007C2EF2" w:rsidRDefault="00DB0867" w:rsidP="00DB0867">
      <w:r w:rsidRPr="002F3C49">
        <w:t>Web公開メール認証のワンタイムパスワード通知メールの文書設定</w:t>
      </w:r>
      <w:r>
        <w:rPr>
          <w:rFonts w:hint="eastAsia"/>
        </w:rPr>
        <w:t>画面が表示されます。</w:t>
      </w:r>
    </w:p>
    <w:p w:rsidR="00DB0867" w:rsidRDefault="00DB0867" w:rsidP="00DB0867">
      <w:pPr>
        <w:jc w:val="center"/>
      </w:pPr>
      <w:r>
        <w:rPr>
          <w:noProof/>
        </w:rPr>
        <w:drawing>
          <wp:inline distT="0" distB="0" distL="0" distR="0" wp14:anchorId="2646C658" wp14:editId="0433D44C">
            <wp:extent cx="5400040" cy="2449195"/>
            <wp:effectExtent l="19050" t="19050" r="10160" b="27305"/>
            <wp:docPr id="170" name="図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extLst>
                        <a:ext uri="{28A0092B-C50C-407E-A947-70E740481C1C}">
                          <a14:useLocalDpi xmlns:a14="http://schemas.microsoft.com/office/drawing/2010/main" val="0"/>
                        </a:ext>
                      </a:extLst>
                    </a:blip>
                    <a:stretch>
                      <a:fillRect/>
                    </a:stretch>
                  </pic:blipFill>
                  <pic:spPr>
                    <a:xfrm>
                      <a:off x="0" y="0"/>
                      <a:ext cx="5400040" cy="2449195"/>
                    </a:xfrm>
                    <a:prstGeom prst="rect">
                      <a:avLst/>
                    </a:prstGeom>
                    <a:ln>
                      <a:solidFill>
                        <a:schemeClr val="tx1"/>
                      </a:solidFill>
                    </a:ln>
                  </pic:spPr>
                </pic:pic>
              </a:graphicData>
            </a:graphic>
          </wp:inline>
        </w:drawing>
      </w:r>
    </w:p>
    <w:p w:rsidR="00DB0867" w:rsidRPr="0031354A" w:rsidRDefault="00DB0867" w:rsidP="00DB0867">
      <w:pPr>
        <w:jc w:val="center"/>
        <w:rPr>
          <w:b/>
        </w:rPr>
      </w:pPr>
      <w:r w:rsidRPr="0031354A">
        <w:rPr>
          <w:b/>
        </w:rPr>
        <w:t>Web公開メール認証のワンタイムパスワード通知メールの文書</w:t>
      </w:r>
      <w:r>
        <w:rPr>
          <w:rFonts w:hint="eastAsia"/>
          <w:b/>
        </w:rPr>
        <w:t>設定</w:t>
      </w:r>
    </w:p>
    <w:p w:rsidR="00DB0867" w:rsidRDefault="00DB0867" w:rsidP="00DB0867"/>
    <w:p w:rsidR="00DB0867" w:rsidRDefault="00DB0867" w:rsidP="00DB0867">
      <w:r>
        <w:rPr>
          <w:rFonts w:hint="eastAsia"/>
        </w:rPr>
        <w:t>各設定項目については「</w:t>
      </w:r>
      <w:hyperlink w:anchor="_Web公開メール認証のワンタイムパスワード通知メールの文書設定_1" w:history="1">
        <w:r w:rsidRPr="00696D31">
          <w:rPr>
            <w:rStyle w:val="a7"/>
            <w:rFonts w:hint="eastAsia"/>
          </w:rPr>
          <w:t>2.12.</w:t>
        </w:r>
        <w:r w:rsidRPr="00696D31">
          <w:rPr>
            <w:rStyle w:val="a7"/>
          </w:rPr>
          <w:t>Web公開メール認証のワンタイムパスワード通知メールの文書設定</w:t>
        </w:r>
      </w:hyperlink>
      <w:r>
        <w:rPr>
          <w:rFonts w:hint="eastAsia"/>
        </w:rPr>
        <w:t>」と同様です。</w:t>
      </w:r>
    </w:p>
    <w:p w:rsidR="00DB0867" w:rsidRDefault="00DB0867" w:rsidP="00DB0867"/>
    <w:p w:rsidR="00DB0867" w:rsidRDefault="00DB0867" w:rsidP="00DB0867">
      <w:r>
        <w:rPr>
          <w:rFonts w:hint="eastAsia"/>
        </w:rPr>
        <w:lastRenderedPageBreak/>
        <w:t>設定後は画面左上の「設定」→</w:t>
      </w:r>
      <w:r w:rsidRPr="00AD444F">
        <w:t>Mail Proxy オプション設定</w:t>
      </w:r>
      <w:r>
        <w:rPr>
          <w:rFonts w:hint="eastAsia"/>
        </w:rPr>
        <w:t>画面左上の「戻る」→プライマリグループ作成/更新画面画面左上の「作成/更新」の順にクリックして設定内容を反映します。</w:t>
      </w:r>
    </w:p>
    <w:p w:rsidR="00DB0867" w:rsidRPr="007C2EF2" w:rsidRDefault="00DB0867" w:rsidP="00DB0867">
      <w:pPr>
        <w:pStyle w:val="ae"/>
        <w:numPr>
          <w:ilvl w:val="0"/>
          <w:numId w:val="11"/>
        </w:numPr>
        <w:ind w:leftChars="0"/>
      </w:pPr>
      <w:r>
        <w:rPr>
          <w:rFonts w:hint="eastAsia"/>
        </w:rPr>
        <w:t>プライマリグループ情報を作成/更新しないと設定内容が破棄されますのでご注意ください。</w:t>
      </w:r>
    </w:p>
    <w:p w:rsidR="00DB0867" w:rsidRPr="00B27B7F" w:rsidRDefault="00DB0867" w:rsidP="00DB0867"/>
    <w:p w:rsidR="00DB0867" w:rsidRDefault="00DB0867" w:rsidP="00DB0867">
      <w:pPr>
        <w:pStyle w:val="2"/>
      </w:pPr>
      <w:bookmarkStart w:id="51" w:name="_メール転送のデフォルト設定_1"/>
      <w:bookmarkStart w:id="52" w:name="_Toc117788432"/>
      <w:bookmarkEnd w:id="51"/>
      <w:r>
        <w:rPr>
          <w:rFonts w:hint="eastAsia"/>
        </w:rPr>
        <w:t>メール転送のデフォルト設定</w:t>
      </w:r>
      <w:bookmarkEnd w:id="52"/>
    </w:p>
    <w:p w:rsidR="00DB0867" w:rsidRDefault="00DB0867" w:rsidP="00DB0867">
      <w:r>
        <w:rPr>
          <w:rFonts w:hint="eastAsia"/>
        </w:rPr>
        <w:t>プライマリグループ個別にメール転送設定を行いたい場合に利用します。</w:t>
      </w:r>
    </w:p>
    <w:p w:rsidR="00DB0867" w:rsidRPr="005F37CB" w:rsidRDefault="00DB0867" w:rsidP="00DB0867"/>
    <w:p w:rsidR="00DB0867" w:rsidRPr="005A03E7" w:rsidRDefault="00DB0867" w:rsidP="00DB0867">
      <w:r>
        <w:rPr>
          <w:rFonts w:hint="eastAsia"/>
        </w:rPr>
        <w:t>プライマリグループ作成/更新画面より、</w:t>
      </w:r>
      <w:r w:rsidRPr="002D30EA">
        <w:rPr>
          <w:rFonts w:hint="eastAsia"/>
        </w:rPr>
        <w:t>Mail Proxy オプション設定</w:t>
      </w:r>
      <w:r>
        <w:rPr>
          <w:rFonts w:hint="eastAsia"/>
        </w:rPr>
        <w:t xml:space="preserve"> </w:t>
      </w:r>
      <w:r>
        <w:t xml:space="preserve">&gt; </w:t>
      </w:r>
      <w:r>
        <w:rPr>
          <w:rFonts w:hint="eastAsia"/>
        </w:rPr>
        <w:t>メール転送のデフォルト設定の「設定」をクリックします。</w:t>
      </w:r>
    </w:p>
    <w:p w:rsidR="00DB0867" w:rsidRDefault="00DB0867" w:rsidP="00DB0867">
      <w:pPr>
        <w:jc w:val="center"/>
      </w:pPr>
      <w:r>
        <w:rPr>
          <w:noProof/>
        </w:rPr>
        <mc:AlternateContent>
          <mc:Choice Requires="wps">
            <w:drawing>
              <wp:anchor distT="0" distB="0" distL="114300" distR="114300" simplePos="0" relativeHeight="251926528" behindDoc="0" locked="0" layoutInCell="1" allowOverlap="1" wp14:anchorId="53640F2C" wp14:editId="40A6E13A">
                <wp:simplePos x="0" y="0"/>
                <wp:positionH relativeFrom="margin">
                  <wp:posOffset>1977390</wp:posOffset>
                </wp:positionH>
                <wp:positionV relativeFrom="paragraph">
                  <wp:posOffset>1198880</wp:posOffset>
                </wp:positionV>
                <wp:extent cx="771525" cy="171450"/>
                <wp:effectExtent l="0" t="0" r="28575" b="19050"/>
                <wp:wrapNone/>
                <wp:docPr id="77" name="正方形/長方形 77"/>
                <wp:cNvGraphicFramePr/>
                <a:graphic xmlns:a="http://schemas.openxmlformats.org/drawingml/2006/main">
                  <a:graphicData uri="http://schemas.microsoft.com/office/word/2010/wordprocessingShape">
                    <wps:wsp>
                      <wps:cNvSpPr/>
                      <wps:spPr>
                        <a:xfrm>
                          <a:off x="0" y="0"/>
                          <a:ext cx="771525" cy="1714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453423" id="正方形/長方形 77" o:spid="_x0000_s1026" style="position:absolute;left:0;text-align:left;margin-left:155.7pt;margin-top:94.4pt;width:60.75pt;height:13.5pt;z-index:251926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" filled="f" strokecolor="red" strokeweight="2pt">
                <w10:wrap anchorx="margin"/>
              </v:rect>
            </w:pict>
          </mc:Fallback>
        </mc:AlternateContent>
      </w:r>
      <w:r>
        <w:rPr>
          <w:noProof/>
        </w:rPr>
        <w:drawing>
          <wp:inline distT="0" distB="0" distL="0" distR="0" wp14:anchorId="5D1B4A88" wp14:editId="7B0722C9">
            <wp:extent cx="5400040" cy="1484630"/>
            <wp:effectExtent l="19050" t="19050" r="10160" b="20320"/>
            <wp:docPr id="175" name="図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extLst>
                        <a:ext uri="{28A0092B-C50C-407E-A947-70E740481C1C}">
                          <a14:useLocalDpi xmlns:a14="http://schemas.microsoft.com/office/drawing/2010/main" val="0"/>
                        </a:ext>
                      </a:extLst>
                    </a:blip>
                    <a:stretch>
                      <a:fillRect/>
                    </a:stretch>
                  </pic:blipFill>
                  <pic:spPr>
                    <a:xfrm>
                      <a:off x="0" y="0"/>
                      <a:ext cx="5400040" cy="1484630"/>
                    </a:xfrm>
                    <a:prstGeom prst="rect">
                      <a:avLst/>
                    </a:prstGeom>
                    <a:ln>
                      <a:solidFill>
                        <a:schemeClr val="tx1"/>
                      </a:solidFill>
                    </a:ln>
                  </pic:spPr>
                </pic:pic>
              </a:graphicData>
            </a:graphic>
          </wp:inline>
        </w:drawing>
      </w:r>
    </w:p>
    <w:p w:rsidR="00DB0867" w:rsidRPr="005D1978" w:rsidRDefault="00DB0867" w:rsidP="00DB0867">
      <w:pPr>
        <w:jc w:val="center"/>
        <w:rPr>
          <w:b/>
        </w:rPr>
      </w:pPr>
      <w:r w:rsidRPr="005D1978">
        <w:rPr>
          <w:b/>
        </w:rPr>
        <w:t>Mail Proxy オプション設定</w:t>
      </w:r>
    </w:p>
    <w:p w:rsidR="00DB0867" w:rsidRDefault="00DB0867" w:rsidP="00DB0867"/>
    <w:p w:rsidR="00DB0867" w:rsidRDefault="00DB0867" w:rsidP="00DB0867">
      <w:r>
        <w:rPr>
          <w:rFonts w:hint="eastAsia"/>
        </w:rPr>
        <w:t>メール転送のデフォルト設定画面が表示されます。</w:t>
      </w:r>
    </w:p>
    <w:p w:rsidR="00DB0867" w:rsidRPr="00DF1E36" w:rsidRDefault="00DB0867" w:rsidP="00DB0867"/>
    <w:p w:rsidR="00DB0867" w:rsidRDefault="00DB0867" w:rsidP="00DB0867">
      <w:pPr>
        <w:jc w:val="center"/>
      </w:pPr>
      <w:r>
        <w:rPr>
          <w:noProof/>
        </w:rPr>
        <w:lastRenderedPageBreak/>
        <w:drawing>
          <wp:inline distT="0" distB="0" distL="0" distR="0" wp14:anchorId="5BCE81FD" wp14:editId="1C5DA240">
            <wp:extent cx="5400040" cy="2477770"/>
            <wp:effectExtent l="19050" t="19050" r="10160" b="17780"/>
            <wp:docPr id="188" name="図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extLst>
                        <a:ext uri="{28A0092B-C50C-407E-A947-70E740481C1C}">
                          <a14:useLocalDpi xmlns:a14="http://schemas.microsoft.com/office/drawing/2010/main" val="0"/>
                        </a:ext>
                      </a:extLst>
                    </a:blip>
                    <a:stretch>
                      <a:fillRect/>
                    </a:stretch>
                  </pic:blipFill>
                  <pic:spPr>
                    <a:xfrm>
                      <a:off x="0" y="0"/>
                      <a:ext cx="5400040" cy="2477770"/>
                    </a:xfrm>
                    <a:prstGeom prst="rect">
                      <a:avLst/>
                    </a:prstGeom>
                    <a:ln>
                      <a:solidFill>
                        <a:schemeClr val="tx1"/>
                      </a:solidFill>
                    </a:ln>
                  </pic:spPr>
                </pic:pic>
              </a:graphicData>
            </a:graphic>
          </wp:inline>
        </w:drawing>
      </w:r>
    </w:p>
    <w:p w:rsidR="00DB0867" w:rsidRPr="00F246D7" w:rsidRDefault="00DB0867" w:rsidP="00DB0867">
      <w:pPr>
        <w:jc w:val="center"/>
        <w:rPr>
          <w:b/>
        </w:rPr>
      </w:pPr>
      <w:r w:rsidRPr="00F246D7">
        <w:rPr>
          <w:rFonts w:hint="eastAsia"/>
          <w:b/>
        </w:rPr>
        <w:t>メール転送のデフォルト設定</w:t>
      </w:r>
    </w:p>
    <w:p w:rsidR="00DB0867" w:rsidRDefault="00DB0867" w:rsidP="00DB0867"/>
    <w:p w:rsidR="00DB0867" w:rsidRDefault="00DB0867" w:rsidP="00DB0867">
      <w:r>
        <w:rPr>
          <w:rFonts w:hint="eastAsia"/>
        </w:rPr>
        <w:t>各設定項目については「</w:t>
      </w:r>
      <w:hyperlink w:anchor="_メール転送のデフォルト設定" w:history="1">
        <w:r w:rsidRPr="00F5309F">
          <w:rPr>
            <w:rStyle w:val="a7"/>
            <w:rFonts w:hint="eastAsia"/>
          </w:rPr>
          <w:t>2.13.メール転送のデフォルト設定</w:t>
        </w:r>
      </w:hyperlink>
      <w:r>
        <w:rPr>
          <w:rFonts w:hint="eastAsia"/>
        </w:rPr>
        <w:t>」と同様です。</w:t>
      </w:r>
    </w:p>
    <w:p w:rsidR="00DB0867" w:rsidRDefault="00DB0867" w:rsidP="00DB0867">
      <w:pPr>
        <w:rPr>
          <w:rFonts w:cs="Century"/>
          <w:b/>
          <w:kern w:val="24"/>
          <w:sz w:val="28"/>
          <w:szCs w:val="24"/>
        </w:rPr>
      </w:pPr>
    </w:p>
    <w:p w:rsidR="00DB0867" w:rsidRDefault="00DB0867" w:rsidP="00DB0867">
      <w:r>
        <w:rPr>
          <w:rFonts w:hint="eastAsia"/>
        </w:rPr>
        <w:t>設定後は画面左上の「設定」→</w:t>
      </w:r>
      <w:r w:rsidRPr="00AD444F">
        <w:t>Mail Proxy オプション設定</w:t>
      </w:r>
      <w:r>
        <w:rPr>
          <w:rFonts w:hint="eastAsia"/>
        </w:rPr>
        <w:t>画面左上の「戻る」→プライマリグループ作成/更新画面左上の「作成/更新」の順にクリックして設定内容を反映します。</w:t>
      </w:r>
    </w:p>
    <w:p w:rsidR="00DB0867" w:rsidRPr="0057700A" w:rsidRDefault="00DB0867" w:rsidP="00DB0867">
      <w:pPr>
        <w:pStyle w:val="ae"/>
        <w:numPr>
          <w:ilvl w:val="0"/>
          <w:numId w:val="11"/>
        </w:numPr>
        <w:ind w:leftChars="0"/>
      </w:pPr>
      <w:r>
        <w:rPr>
          <w:rFonts w:hint="eastAsia"/>
        </w:rPr>
        <w:t>プライマリグループ情報を作成/更新しないと設定内容が破棄されますのでご注意ください。</w:t>
      </w:r>
    </w:p>
    <w:p w:rsidR="00DB0867" w:rsidRPr="00803656" w:rsidRDefault="00DB0867" w:rsidP="00DB0867">
      <w:pPr>
        <w:rPr>
          <w:rFonts w:cs="Century"/>
          <w:b/>
          <w:kern w:val="24"/>
          <w:sz w:val="28"/>
          <w:szCs w:val="24"/>
        </w:rPr>
      </w:pPr>
    </w:p>
    <w:p w:rsidR="00DB0867" w:rsidRDefault="00DB0867" w:rsidP="00DB0867">
      <w:pPr>
        <w:adjustRightInd/>
        <w:snapToGrid/>
        <w:rPr>
          <w:rFonts w:cs="Century"/>
          <w:b/>
          <w:kern w:val="24"/>
          <w:sz w:val="28"/>
          <w:szCs w:val="24"/>
        </w:rPr>
      </w:pPr>
      <w:r>
        <w:br w:type="page"/>
      </w:r>
    </w:p>
    <w:p w:rsidR="00B23627" w:rsidRDefault="00B23627" w:rsidP="007630D9">
      <w:pPr>
        <w:pStyle w:val="1"/>
      </w:pPr>
      <w:bookmarkStart w:id="53" w:name="_Toc117788433"/>
      <w:r>
        <w:rPr>
          <w:rFonts w:hint="eastAsia"/>
        </w:rPr>
        <w:lastRenderedPageBreak/>
        <w:t>ユーザーのMail Proxy設定</w:t>
      </w:r>
      <w:bookmarkEnd w:id="53"/>
    </w:p>
    <w:p w:rsidR="00095CDA" w:rsidRDefault="00095CDA" w:rsidP="008F790E">
      <w:r>
        <w:rPr>
          <w:rFonts w:hint="eastAsia"/>
        </w:rPr>
        <w:t>ユーザー個別のMail Proxy設定を行うことができます。</w:t>
      </w:r>
    </w:p>
    <w:p w:rsidR="008F790E" w:rsidRDefault="008F790E" w:rsidP="002C2F01"/>
    <w:p w:rsidR="002C2F01" w:rsidRDefault="002C2F01" w:rsidP="002C2F01">
      <w:r>
        <w:rPr>
          <w:rFonts w:hint="eastAsia"/>
        </w:rPr>
        <w:t>以下は既存ユーザーの</w:t>
      </w:r>
      <w:r>
        <w:t>Mail Proxy設定</w:t>
      </w:r>
      <w:r>
        <w:rPr>
          <w:rFonts w:hint="eastAsia"/>
        </w:rPr>
        <w:t>画面に移動する場合の例となります。</w:t>
      </w:r>
    </w:p>
    <w:p w:rsidR="002C2F01" w:rsidRDefault="002C2F01" w:rsidP="002C2F01">
      <w:r>
        <w:rPr>
          <w:rFonts w:hint="eastAsia"/>
        </w:rPr>
        <w:t>はじめに、Proselfの管理画面よりユーザー管理をクリックし、表示されるユーザー一覧画面上でユーザー名をクリックします。</w:t>
      </w:r>
    </w:p>
    <w:p w:rsidR="002C2F01" w:rsidRPr="00BC1811" w:rsidRDefault="002C2F01" w:rsidP="002C2F01">
      <w:pPr>
        <w:jc w:val="center"/>
      </w:pPr>
      <w:r>
        <w:rPr>
          <w:noProof/>
        </w:rPr>
        <mc:AlternateContent>
          <mc:Choice Requires="wps">
            <w:drawing>
              <wp:anchor distT="0" distB="0" distL="114300" distR="114300" simplePos="0" relativeHeight="251883520" behindDoc="0" locked="0" layoutInCell="1" allowOverlap="1" wp14:anchorId="6BC42863" wp14:editId="5F4E600A">
                <wp:simplePos x="0" y="0"/>
                <wp:positionH relativeFrom="margin">
                  <wp:posOffset>939165</wp:posOffset>
                </wp:positionH>
                <wp:positionV relativeFrom="paragraph">
                  <wp:posOffset>834390</wp:posOffset>
                </wp:positionV>
                <wp:extent cx="771525" cy="171450"/>
                <wp:effectExtent l="0" t="0" r="28575" b="19050"/>
                <wp:wrapNone/>
                <wp:docPr id="62" name="正方形/長方形 62"/>
                <wp:cNvGraphicFramePr/>
                <a:graphic xmlns:a="http://schemas.openxmlformats.org/drawingml/2006/main">
                  <a:graphicData uri="http://schemas.microsoft.com/office/word/2010/wordprocessingShape">
                    <wps:wsp>
                      <wps:cNvSpPr/>
                      <wps:spPr>
                        <a:xfrm>
                          <a:off x="0" y="0"/>
                          <a:ext cx="771525" cy="1714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3ECECB" id="正方形/長方形 62" o:spid="_x0000_s1026" style="position:absolute;left:0;text-align:left;margin-left:73.95pt;margin-top:65.7pt;width:60.75pt;height:13.5pt;z-index:251883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" filled="f" strokecolor="red" strokeweight="2pt">
                <w10:wrap anchorx="margin"/>
              </v:rect>
            </w:pict>
          </mc:Fallback>
        </mc:AlternateContent>
      </w:r>
      <w:r>
        <w:rPr>
          <w:noProof/>
        </w:rPr>
        <w:drawing>
          <wp:inline distT="0" distB="0" distL="0" distR="0" wp14:anchorId="5CC7460F" wp14:editId="63D792E6">
            <wp:extent cx="5400040" cy="1541780"/>
            <wp:effectExtent l="19050" t="19050" r="10160" b="20320"/>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extLst>
                        <a:ext uri="{28A0092B-C50C-407E-A947-70E740481C1C}">
                          <a14:useLocalDpi xmlns:a14="http://schemas.microsoft.com/office/drawing/2010/main" val="0"/>
                        </a:ext>
                      </a:extLst>
                    </a:blip>
                    <a:stretch>
                      <a:fillRect/>
                    </a:stretch>
                  </pic:blipFill>
                  <pic:spPr>
                    <a:xfrm>
                      <a:off x="0" y="0"/>
                      <a:ext cx="5400040" cy="1541780"/>
                    </a:xfrm>
                    <a:prstGeom prst="rect">
                      <a:avLst/>
                    </a:prstGeom>
                    <a:ln>
                      <a:solidFill>
                        <a:schemeClr val="tx1"/>
                      </a:solidFill>
                    </a:ln>
                  </pic:spPr>
                </pic:pic>
              </a:graphicData>
            </a:graphic>
          </wp:inline>
        </w:drawing>
      </w:r>
    </w:p>
    <w:p w:rsidR="002C2F01" w:rsidRPr="00BC1811" w:rsidRDefault="002C2F01" w:rsidP="002C2F01">
      <w:pPr>
        <w:jc w:val="center"/>
        <w:rPr>
          <w:b/>
        </w:rPr>
      </w:pPr>
      <w:r w:rsidRPr="00BC1811">
        <w:rPr>
          <w:rFonts w:hint="eastAsia"/>
          <w:b/>
        </w:rPr>
        <w:t>ユーザー一覧</w:t>
      </w:r>
    </w:p>
    <w:p w:rsidR="002C2F01" w:rsidRDefault="002C2F01" w:rsidP="002C2F01"/>
    <w:p w:rsidR="002C2F01" w:rsidRDefault="002C2F01" w:rsidP="002C2F01">
      <w:r>
        <w:rPr>
          <w:rFonts w:hint="eastAsia"/>
        </w:rPr>
        <w:t>ユーザー更新画面が表示されますので、画面下のほうにある</w:t>
      </w:r>
      <w:r w:rsidRPr="00E87D4E">
        <w:t>Mail Proxy 設定</w:t>
      </w:r>
      <w:r>
        <w:rPr>
          <w:rFonts w:hint="eastAsia"/>
        </w:rPr>
        <w:t>内の「設定」をクリックします。</w:t>
      </w:r>
    </w:p>
    <w:p w:rsidR="002C2F01" w:rsidRPr="00273229" w:rsidRDefault="002C2F01" w:rsidP="002C2F01">
      <w:pPr>
        <w:jc w:val="center"/>
      </w:pPr>
      <w:r>
        <w:rPr>
          <w:noProof/>
        </w:rPr>
        <w:lastRenderedPageBreak/>
        <mc:AlternateContent>
          <mc:Choice Requires="wps">
            <w:drawing>
              <wp:anchor distT="0" distB="0" distL="114300" distR="114300" simplePos="0" relativeHeight="251884544" behindDoc="0" locked="0" layoutInCell="1" allowOverlap="1" wp14:anchorId="602B7F82" wp14:editId="7FC78506">
                <wp:simplePos x="0" y="0"/>
                <wp:positionH relativeFrom="margin">
                  <wp:posOffset>2015490</wp:posOffset>
                </wp:positionH>
                <wp:positionV relativeFrom="paragraph">
                  <wp:posOffset>2644140</wp:posOffset>
                </wp:positionV>
                <wp:extent cx="704850" cy="161925"/>
                <wp:effectExtent l="0" t="0" r="19050" b="28575"/>
                <wp:wrapNone/>
                <wp:docPr id="127" name="正方形/長方形 127"/>
                <wp:cNvGraphicFramePr/>
                <a:graphic xmlns:a="http://schemas.openxmlformats.org/drawingml/2006/main">
                  <a:graphicData uri="http://schemas.microsoft.com/office/word/2010/wordprocessingShape">
                    <wps:wsp>
                      <wps:cNvSpPr/>
                      <wps:spPr>
                        <a:xfrm>
                          <a:off x="0" y="0"/>
                          <a:ext cx="704850" cy="1619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4A2F37" id="正方形/長方形 127" o:spid="_x0000_s1026" style="position:absolute;left:0;text-align:left;margin-left:158.7pt;margin-top:208.2pt;width:55.5pt;height:12.75pt;z-index:251884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" filled="f" strokecolor="red" strokeweight="2pt">
                <w10:wrap anchorx="margin"/>
              </v:rect>
            </w:pict>
          </mc:Fallback>
        </mc:AlternateContent>
      </w:r>
      <w:r>
        <w:rPr>
          <w:noProof/>
        </w:rPr>
        <w:drawing>
          <wp:inline distT="0" distB="0" distL="0" distR="0" wp14:anchorId="24473F7A" wp14:editId="5C5AEE61">
            <wp:extent cx="5400040" cy="3589020"/>
            <wp:effectExtent l="19050" t="19050" r="10160" b="11430"/>
            <wp:docPr id="123" name="図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extLst>
                        <a:ext uri="{28A0092B-C50C-407E-A947-70E740481C1C}">
                          <a14:useLocalDpi xmlns:a14="http://schemas.microsoft.com/office/drawing/2010/main" val="0"/>
                        </a:ext>
                      </a:extLst>
                    </a:blip>
                    <a:stretch>
                      <a:fillRect/>
                    </a:stretch>
                  </pic:blipFill>
                  <pic:spPr>
                    <a:xfrm>
                      <a:off x="0" y="0"/>
                      <a:ext cx="5400040" cy="3589020"/>
                    </a:xfrm>
                    <a:prstGeom prst="rect">
                      <a:avLst/>
                    </a:prstGeom>
                    <a:ln>
                      <a:solidFill>
                        <a:schemeClr val="tx1"/>
                      </a:solidFill>
                    </a:ln>
                  </pic:spPr>
                </pic:pic>
              </a:graphicData>
            </a:graphic>
          </wp:inline>
        </w:drawing>
      </w:r>
    </w:p>
    <w:p w:rsidR="002C2F01" w:rsidRPr="003B70B6" w:rsidRDefault="002C2F01" w:rsidP="002C2F01">
      <w:pPr>
        <w:jc w:val="center"/>
        <w:rPr>
          <w:b/>
        </w:rPr>
      </w:pPr>
      <w:r w:rsidRPr="003B70B6">
        <w:rPr>
          <w:rFonts w:hint="eastAsia"/>
          <w:b/>
        </w:rPr>
        <w:t>ユーザー更新</w:t>
      </w:r>
    </w:p>
    <w:p w:rsidR="002C2F01" w:rsidRDefault="002C2F01" w:rsidP="002C2F01"/>
    <w:p w:rsidR="002C2F01" w:rsidRDefault="002C2F01" w:rsidP="002C2F01">
      <w:r>
        <w:rPr>
          <w:rFonts w:hint="eastAsia"/>
        </w:rPr>
        <w:t>以下のように当該ユーザーにおけるMail Proxy</w:t>
      </w:r>
      <w:r>
        <w:t xml:space="preserve"> </w:t>
      </w:r>
      <w:r>
        <w:rPr>
          <w:rFonts w:hint="eastAsia"/>
        </w:rPr>
        <w:t>オプション設定のメニュー画面が表示されますので、必要に応じて各種設定を行います。</w:t>
      </w:r>
    </w:p>
    <w:p w:rsidR="002C2F01" w:rsidRDefault="002C2F01" w:rsidP="002C2F01">
      <w:pPr>
        <w:jc w:val="center"/>
      </w:pPr>
      <w:r>
        <w:rPr>
          <w:noProof/>
        </w:rPr>
        <w:lastRenderedPageBreak/>
        <w:drawing>
          <wp:inline distT="0" distB="0" distL="0" distR="0" wp14:anchorId="2777EEE2" wp14:editId="3F14204E">
            <wp:extent cx="5400040" cy="3589020"/>
            <wp:effectExtent l="19050" t="19050" r="10160" b="11430"/>
            <wp:docPr id="128" name="図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extLst>
                        <a:ext uri="{28A0092B-C50C-407E-A947-70E740481C1C}">
                          <a14:useLocalDpi xmlns:a14="http://schemas.microsoft.com/office/drawing/2010/main" val="0"/>
                        </a:ext>
                      </a:extLst>
                    </a:blip>
                    <a:stretch>
                      <a:fillRect/>
                    </a:stretch>
                  </pic:blipFill>
                  <pic:spPr>
                    <a:xfrm>
                      <a:off x="0" y="0"/>
                      <a:ext cx="5400040" cy="3589020"/>
                    </a:xfrm>
                    <a:prstGeom prst="rect">
                      <a:avLst/>
                    </a:prstGeom>
                    <a:ln>
                      <a:solidFill>
                        <a:schemeClr val="tx1"/>
                      </a:solidFill>
                    </a:ln>
                  </pic:spPr>
                </pic:pic>
              </a:graphicData>
            </a:graphic>
          </wp:inline>
        </w:drawing>
      </w:r>
    </w:p>
    <w:p w:rsidR="002C2F01" w:rsidRDefault="002C2F01" w:rsidP="002C2F01">
      <w:pPr>
        <w:jc w:val="center"/>
        <w:rPr>
          <w:b/>
        </w:rPr>
      </w:pPr>
      <w:r w:rsidRPr="00F41000">
        <w:rPr>
          <w:b/>
        </w:rPr>
        <w:t>M</w:t>
      </w:r>
      <w:r w:rsidRPr="00F41000">
        <w:rPr>
          <w:rFonts w:hint="eastAsia"/>
          <w:b/>
        </w:rPr>
        <w:t>ail Proxy</w:t>
      </w:r>
      <w:r w:rsidRPr="00F41000">
        <w:rPr>
          <w:b/>
        </w:rPr>
        <w:t xml:space="preserve"> </w:t>
      </w:r>
      <w:r w:rsidRPr="00F41000">
        <w:rPr>
          <w:rFonts w:hint="eastAsia"/>
          <w:b/>
        </w:rPr>
        <w:t>オプション設定</w:t>
      </w:r>
    </w:p>
    <w:p w:rsidR="002C2F01" w:rsidRDefault="002C2F01" w:rsidP="002C2F01"/>
    <w:p w:rsidR="00915B28" w:rsidRDefault="00C76BA3" w:rsidP="00915B28">
      <w:r>
        <w:rPr>
          <w:rFonts w:hint="eastAsia"/>
        </w:rPr>
        <w:t>なお、各設定画面においては以下のようなリストボックスが表示され、</w:t>
      </w:r>
      <w:r w:rsidR="00915B28" w:rsidRPr="00915B28">
        <w:rPr>
          <w:rFonts w:hint="eastAsia"/>
        </w:rPr>
        <w:t>「プライマリ</w:t>
      </w:r>
      <w:r w:rsidR="00915B28" w:rsidRPr="00915B28">
        <w:t>G/</w:t>
      </w:r>
      <w:r w:rsidR="00915B28">
        <w:t>システム設定を優先」か「設定」を選択</w:t>
      </w:r>
      <w:r w:rsidR="00915B28">
        <w:rPr>
          <w:rFonts w:hint="eastAsia"/>
        </w:rPr>
        <w:t>することができます。</w:t>
      </w:r>
    </w:p>
    <w:p w:rsidR="00915B28" w:rsidRPr="00915B28" w:rsidRDefault="00915B28" w:rsidP="00915B28">
      <w:pPr>
        <w:jc w:val="center"/>
      </w:pPr>
      <w:r w:rsidRPr="00915B28">
        <w:rPr>
          <w:noProof/>
        </w:rPr>
        <w:drawing>
          <wp:inline distT="0" distB="0" distL="0" distR="0" wp14:anchorId="5304A2C2" wp14:editId="26A7AB62">
            <wp:extent cx="2880000" cy="849330"/>
            <wp:effectExtent l="19050" t="19050" r="15875" b="27305"/>
            <wp:docPr id="147" name="図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2880000" cy="849330"/>
                    </a:xfrm>
                    <a:prstGeom prst="rect">
                      <a:avLst/>
                    </a:prstGeom>
                    <a:ln>
                      <a:solidFill>
                        <a:schemeClr val="tx1"/>
                      </a:solidFill>
                    </a:ln>
                  </pic:spPr>
                </pic:pic>
              </a:graphicData>
            </a:graphic>
          </wp:inline>
        </w:drawing>
      </w:r>
    </w:p>
    <w:p w:rsidR="00915B28" w:rsidRPr="00915B28" w:rsidRDefault="009D0CF3" w:rsidP="00915B28">
      <w:pPr>
        <w:jc w:val="center"/>
        <w:rPr>
          <w:b/>
        </w:rPr>
      </w:pPr>
      <w:r>
        <w:rPr>
          <w:rFonts w:hint="eastAsia"/>
          <w:b/>
        </w:rPr>
        <w:t>各</w:t>
      </w:r>
      <w:r w:rsidR="00670660">
        <w:rPr>
          <w:rFonts w:hint="eastAsia"/>
          <w:b/>
        </w:rPr>
        <w:t>設定画面上の</w:t>
      </w:r>
      <w:r w:rsidR="00915B28" w:rsidRPr="00915B28">
        <w:rPr>
          <w:rFonts w:hint="eastAsia"/>
          <w:b/>
        </w:rPr>
        <w:t>リストボックス</w:t>
      </w:r>
    </w:p>
    <w:p w:rsidR="00443DED" w:rsidRDefault="00443DED" w:rsidP="002C2F01"/>
    <w:p w:rsidR="00BA29E9" w:rsidRDefault="00731E4E" w:rsidP="00BA29E9">
      <w:r>
        <w:rPr>
          <w:rFonts w:hint="eastAsia"/>
        </w:rPr>
        <w:t>選択内容によって以下のような違いがあります。</w:t>
      </w:r>
    </w:p>
    <w:tbl>
      <w:tblPr>
        <w:tblStyle w:val="af"/>
        <w:tblW w:w="8505" w:type="dxa"/>
        <w:jc w:val="center"/>
        <w:tblLook w:val="04A0" w:firstRow="1" w:lastRow="0" w:firstColumn="1" w:lastColumn="0" w:noHBand="0" w:noVBand="1"/>
      </w:tblPr>
      <w:tblGrid>
        <w:gridCol w:w="2830"/>
        <w:gridCol w:w="5675"/>
      </w:tblGrid>
      <w:tr w:rsidR="00BC724C" w:rsidRPr="00321108" w:rsidTr="004A57A1">
        <w:trPr>
          <w:tblHeader/>
          <w:jc w:val="center"/>
        </w:trPr>
        <w:tc>
          <w:tcPr>
            <w:tcW w:w="2830" w:type="dxa"/>
            <w:shd w:val="clear" w:color="auto" w:fill="DAEEF3" w:themeFill="accent5" w:themeFillTint="33"/>
          </w:tcPr>
          <w:p w:rsidR="00BC724C" w:rsidRPr="00321108" w:rsidRDefault="00BC724C" w:rsidP="00BC724C">
            <w:pPr>
              <w:rPr>
                <w:szCs w:val="24"/>
                <w:lang w:eastAsia="ar-SA"/>
              </w:rPr>
            </w:pPr>
            <w:r>
              <w:rPr>
                <w:rFonts w:hint="eastAsia"/>
                <w:szCs w:val="24"/>
              </w:rPr>
              <w:t>選択内容</w:t>
            </w:r>
          </w:p>
        </w:tc>
        <w:tc>
          <w:tcPr>
            <w:tcW w:w="5675" w:type="dxa"/>
            <w:shd w:val="clear" w:color="auto" w:fill="DAEEF3" w:themeFill="accent5" w:themeFillTint="33"/>
          </w:tcPr>
          <w:p w:rsidR="00BC724C" w:rsidRPr="00321108" w:rsidRDefault="00BC724C" w:rsidP="00BC724C">
            <w:pPr>
              <w:rPr>
                <w:szCs w:val="24"/>
                <w:lang w:eastAsia="ar-SA"/>
              </w:rPr>
            </w:pPr>
            <w:r>
              <w:rPr>
                <w:rFonts w:hint="eastAsia"/>
                <w:szCs w:val="24"/>
              </w:rPr>
              <w:t>説明</w:t>
            </w:r>
          </w:p>
        </w:tc>
      </w:tr>
      <w:tr w:rsidR="00443DED" w:rsidRPr="00321108" w:rsidTr="004A57A1">
        <w:trPr>
          <w:jc w:val="center"/>
        </w:trPr>
        <w:tc>
          <w:tcPr>
            <w:tcW w:w="2830" w:type="dxa"/>
          </w:tcPr>
          <w:p w:rsidR="00443DED" w:rsidRPr="00B35D2E" w:rsidRDefault="00443DED" w:rsidP="00443DED">
            <w:r w:rsidRPr="00443DED">
              <w:rPr>
                <w:rFonts w:hint="eastAsia"/>
              </w:rPr>
              <w:t>プライマリ</w:t>
            </w:r>
            <w:r w:rsidRPr="00443DED">
              <w:t>G/システム設定を優先</w:t>
            </w:r>
          </w:p>
        </w:tc>
        <w:tc>
          <w:tcPr>
            <w:tcW w:w="5675" w:type="dxa"/>
          </w:tcPr>
          <w:p w:rsidR="00443DED" w:rsidRDefault="00443DED" w:rsidP="00443DED">
            <w:r>
              <w:rPr>
                <w:rFonts w:hint="eastAsia"/>
              </w:rPr>
              <w:t>システム全体設定の「</w:t>
            </w:r>
            <w:hyperlink w:anchor="_Mail_Proxyオプション設定" w:history="1">
              <w:r w:rsidRPr="001211A2">
                <w:rPr>
                  <w:rStyle w:val="a7"/>
                  <w:rFonts w:hint="eastAsia"/>
                </w:rPr>
                <w:t>2.</w:t>
              </w:r>
              <w:r w:rsidRPr="001211A2">
                <w:rPr>
                  <w:rStyle w:val="a7"/>
                </w:rPr>
                <w:t>Mail Proxy</w:t>
              </w:r>
              <w:r w:rsidRPr="001211A2">
                <w:rPr>
                  <w:rStyle w:val="a7"/>
                  <w:rFonts w:hint="eastAsia"/>
                </w:rPr>
                <w:t>オプション</w:t>
              </w:r>
              <w:r w:rsidR="001211A2" w:rsidRPr="001211A2">
                <w:rPr>
                  <w:rStyle w:val="a7"/>
                  <w:rFonts w:hint="eastAsia"/>
                </w:rPr>
                <w:t>設定</w:t>
              </w:r>
            </w:hyperlink>
            <w:r>
              <w:rPr>
                <w:rFonts w:hint="eastAsia"/>
              </w:rPr>
              <w:t>」における設定値、またはプライマリグループ設定の「</w:t>
            </w:r>
            <w:hyperlink w:anchor="_プライマリグループのMail_Proxy設定" w:history="1">
              <w:r w:rsidRPr="002153AB">
                <w:rPr>
                  <w:rStyle w:val="a7"/>
                  <w:rFonts w:hint="eastAsia"/>
                </w:rPr>
                <w:t>3.プライマリグループのMail Proxy設定</w:t>
              </w:r>
            </w:hyperlink>
            <w:r>
              <w:rPr>
                <w:rFonts w:hint="eastAsia"/>
              </w:rPr>
              <w:t>」における設定値が適用されます。</w:t>
            </w:r>
          </w:p>
          <w:p w:rsidR="00443DED" w:rsidRDefault="00443DED" w:rsidP="00443DED">
            <w:r>
              <w:rPr>
                <w:rFonts w:hint="eastAsia"/>
              </w:rPr>
              <w:lastRenderedPageBreak/>
              <w:t>※両方設定されている場合はプライマリグループの設定値が優先されます。</w:t>
            </w:r>
          </w:p>
        </w:tc>
      </w:tr>
      <w:tr w:rsidR="00443DED" w:rsidRPr="00321108" w:rsidTr="004A57A1">
        <w:trPr>
          <w:jc w:val="center"/>
        </w:trPr>
        <w:tc>
          <w:tcPr>
            <w:tcW w:w="2830" w:type="dxa"/>
          </w:tcPr>
          <w:p w:rsidR="00443DED" w:rsidRPr="00B35D2E" w:rsidRDefault="00443DED" w:rsidP="00443DED">
            <w:r>
              <w:rPr>
                <w:rFonts w:hint="eastAsia"/>
              </w:rPr>
              <w:lastRenderedPageBreak/>
              <w:t>設定</w:t>
            </w:r>
          </w:p>
        </w:tc>
        <w:tc>
          <w:tcPr>
            <w:tcW w:w="5675" w:type="dxa"/>
          </w:tcPr>
          <w:p w:rsidR="00763CF3" w:rsidRDefault="00443DED" w:rsidP="00763CF3">
            <w:r>
              <w:rPr>
                <w:rFonts w:hint="eastAsia"/>
              </w:rPr>
              <w:t>当該ユーザー固有の設定が適用されます。</w:t>
            </w:r>
          </w:p>
          <w:p w:rsidR="00443DED" w:rsidRDefault="00763CF3" w:rsidP="00763CF3">
            <w:r>
              <w:rPr>
                <w:rFonts w:hint="eastAsia"/>
              </w:rPr>
              <w:t>※</w:t>
            </w:r>
            <w:r w:rsidR="00443DED">
              <w:rPr>
                <w:rFonts w:hint="eastAsia"/>
              </w:rPr>
              <w:t>システム全体設定</w:t>
            </w:r>
            <w:r>
              <w:rPr>
                <w:rFonts w:hint="eastAsia"/>
              </w:rPr>
              <w:t>、プライマリグループ設定よりも優先されます。</w:t>
            </w:r>
          </w:p>
        </w:tc>
      </w:tr>
    </w:tbl>
    <w:p w:rsidR="00FB4491" w:rsidRDefault="00FB4491" w:rsidP="00E04363"/>
    <w:p w:rsidR="00E04363" w:rsidRDefault="00A17BDA" w:rsidP="00E04363">
      <w:r>
        <w:rPr>
          <w:rFonts w:hint="eastAsia"/>
        </w:rPr>
        <w:t>各設定の詳細については次項より記載しております。</w:t>
      </w:r>
    </w:p>
    <w:p w:rsidR="00B23627" w:rsidRPr="0023425E" w:rsidRDefault="00B23627" w:rsidP="008A227D"/>
    <w:p w:rsidR="006E6030" w:rsidRDefault="006E6030" w:rsidP="007630D9">
      <w:pPr>
        <w:pStyle w:val="2"/>
      </w:pPr>
      <w:bookmarkStart w:id="54" w:name="_アップロード設定_1"/>
      <w:bookmarkStart w:id="55" w:name="_Toc117788434"/>
      <w:bookmarkEnd w:id="54"/>
      <w:r>
        <w:rPr>
          <w:rFonts w:hint="eastAsia"/>
        </w:rPr>
        <w:t>アップロード設定</w:t>
      </w:r>
      <w:bookmarkEnd w:id="55"/>
    </w:p>
    <w:p w:rsidR="006E6030" w:rsidRDefault="006E6030" w:rsidP="008A227D">
      <w:r>
        <w:rPr>
          <w:rFonts w:hint="eastAsia"/>
        </w:rPr>
        <w:t>ユーザー個別にアップロード設定を行いたい場合に利用します。</w:t>
      </w:r>
    </w:p>
    <w:p w:rsidR="006E6030" w:rsidRDefault="006E6030" w:rsidP="00135548">
      <w:pPr>
        <w:pStyle w:val="ae"/>
        <w:numPr>
          <w:ilvl w:val="0"/>
          <w:numId w:val="11"/>
        </w:numPr>
        <w:ind w:leftChars="0"/>
      </w:pPr>
      <w:r>
        <w:rPr>
          <w:rFonts w:hint="eastAsia"/>
        </w:rPr>
        <w:t>「</w:t>
      </w:r>
      <w:hyperlink w:anchor="_アップロード設定_2" w:history="1">
        <w:r w:rsidRPr="007B1F7C">
          <w:rPr>
            <w:rStyle w:val="a7"/>
            <w:rFonts w:hint="eastAsia"/>
          </w:rPr>
          <w:t>2.6.アップロード設定</w:t>
        </w:r>
      </w:hyperlink>
      <w:r>
        <w:rPr>
          <w:rFonts w:hint="eastAsia"/>
        </w:rPr>
        <w:t>」</w:t>
      </w:r>
      <w:r w:rsidR="0079326D">
        <w:rPr>
          <w:rFonts w:hint="eastAsia"/>
        </w:rPr>
        <w:t>あるいは</w:t>
      </w:r>
      <w:r w:rsidR="00CA716C">
        <w:rPr>
          <w:rFonts w:hint="eastAsia"/>
        </w:rPr>
        <w:t>「</w:t>
      </w:r>
      <w:hyperlink w:anchor="_アップロード設定" w:history="1">
        <w:r w:rsidR="001343BE" w:rsidRPr="004D2F2F">
          <w:rPr>
            <w:rStyle w:val="a7"/>
            <w:rFonts w:hint="eastAsia"/>
          </w:rPr>
          <w:t>3</w:t>
        </w:r>
        <w:r w:rsidR="00CA716C" w:rsidRPr="004D2F2F">
          <w:rPr>
            <w:rStyle w:val="a7"/>
            <w:rFonts w:hint="eastAsia"/>
          </w:rPr>
          <w:t>.2.アップロード設定</w:t>
        </w:r>
      </w:hyperlink>
      <w:r w:rsidR="00CA716C">
        <w:rPr>
          <w:rFonts w:hint="eastAsia"/>
        </w:rPr>
        <w:t>」</w:t>
      </w:r>
      <w:r w:rsidR="00A22584">
        <w:rPr>
          <w:rFonts w:hint="eastAsia"/>
        </w:rPr>
        <w:t>において、</w:t>
      </w:r>
      <w:r w:rsidRPr="00135548">
        <w:rPr>
          <w:rFonts w:hint="eastAsia"/>
          <w:szCs w:val="24"/>
        </w:rPr>
        <w:t>アップロード先フォルダにグループフォルダを指定している場合は</w:t>
      </w:r>
      <w:r w:rsidR="00540330" w:rsidRPr="00135548">
        <w:rPr>
          <w:rFonts w:hint="eastAsia"/>
          <w:szCs w:val="24"/>
        </w:rPr>
        <w:t>設定自体が非表示とな</w:t>
      </w:r>
      <w:r w:rsidR="00593E04">
        <w:rPr>
          <w:rFonts w:hint="eastAsia"/>
          <w:szCs w:val="24"/>
        </w:rPr>
        <w:t>り</w:t>
      </w:r>
      <w:r>
        <w:rPr>
          <w:rFonts w:hint="eastAsia"/>
        </w:rPr>
        <w:t>本設定</w:t>
      </w:r>
      <w:r w:rsidR="009C7683">
        <w:rPr>
          <w:rFonts w:hint="eastAsia"/>
        </w:rPr>
        <w:t>を利用することは</w:t>
      </w:r>
      <w:r>
        <w:rPr>
          <w:rFonts w:hint="eastAsia"/>
        </w:rPr>
        <w:t>できません。</w:t>
      </w:r>
    </w:p>
    <w:p w:rsidR="006E6030" w:rsidRPr="00135548" w:rsidRDefault="006E6030" w:rsidP="008A227D"/>
    <w:p w:rsidR="00EB58BD" w:rsidRDefault="006E6030" w:rsidP="008A227D">
      <w:r>
        <w:rPr>
          <w:rFonts w:hint="eastAsia"/>
        </w:rPr>
        <w:t>ユーザー登録/更新より、</w:t>
      </w:r>
      <w:r w:rsidRPr="002D30EA">
        <w:rPr>
          <w:rFonts w:hint="eastAsia"/>
        </w:rPr>
        <w:t>Mail Proxy オプション設定</w:t>
      </w:r>
      <w:r>
        <w:rPr>
          <w:rFonts w:hint="eastAsia"/>
        </w:rPr>
        <w:t xml:space="preserve"> </w:t>
      </w:r>
      <w:r>
        <w:t xml:space="preserve">&gt; </w:t>
      </w:r>
      <w:r>
        <w:rPr>
          <w:rFonts w:hint="eastAsia"/>
        </w:rPr>
        <w:t>アップロード設定内の「設定」をクリックします。</w:t>
      </w:r>
    </w:p>
    <w:p w:rsidR="006E6030" w:rsidRDefault="003457B1" w:rsidP="003C0789">
      <w:pPr>
        <w:jc w:val="center"/>
      </w:pPr>
      <w:r>
        <w:rPr>
          <w:noProof/>
        </w:rPr>
        <mc:AlternateContent>
          <mc:Choice Requires="wps">
            <w:drawing>
              <wp:anchor distT="0" distB="0" distL="114300" distR="114300" simplePos="0" relativeHeight="251899904" behindDoc="0" locked="0" layoutInCell="1" allowOverlap="1" wp14:anchorId="4CA1CD3A" wp14:editId="764B0D7F">
                <wp:simplePos x="0" y="0"/>
                <wp:positionH relativeFrom="margin">
                  <wp:posOffset>1977390</wp:posOffset>
                </wp:positionH>
                <wp:positionV relativeFrom="paragraph">
                  <wp:posOffset>984885</wp:posOffset>
                </wp:positionV>
                <wp:extent cx="771525" cy="171450"/>
                <wp:effectExtent l="0" t="0" r="28575" b="19050"/>
                <wp:wrapNone/>
                <wp:docPr id="195" name="正方形/長方形 195"/>
                <wp:cNvGraphicFramePr/>
                <a:graphic xmlns:a="http://schemas.openxmlformats.org/drawingml/2006/main">
                  <a:graphicData uri="http://schemas.microsoft.com/office/word/2010/wordprocessingShape">
                    <wps:wsp>
                      <wps:cNvSpPr/>
                      <wps:spPr>
                        <a:xfrm>
                          <a:off x="0" y="0"/>
                          <a:ext cx="771525" cy="1714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26EF27" id="正方形/長方形 195" o:spid="_x0000_s1026" style="position:absolute;left:0;text-align:left;margin-left:155.7pt;margin-top:77.55pt;width:60.75pt;height:13.5pt;z-index:251899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" filled="f" strokecolor="red" strokeweight="2pt">
                <w10:wrap anchorx="margin"/>
              </v:rect>
            </w:pict>
          </mc:Fallback>
        </mc:AlternateContent>
      </w:r>
      <w:r w:rsidR="003C0789">
        <w:rPr>
          <w:noProof/>
        </w:rPr>
        <w:drawing>
          <wp:inline distT="0" distB="0" distL="0" distR="0" wp14:anchorId="7BC3935D" wp14:editId="50A9D489">
            <wp:extent cx="5400040" cy="1280160"/>
            <wp:effectExtent l="19050" t="19050" r="10160" b="15240"/>
            <wp:docPr id="194" name="図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extLst>
                        <a:ext uri="{28A0092B-C50C-407E-A947-70E740481C1C}">
                          <a14:useLocalDpi xmlns:a14="http://schemas.microsoft.com/office/drawing/2010/main" val="0"/>
                        </a:ext>
                      </a:extLst>
                    </a:blip>
                    <a:stretch>
                      <a:fillRect/>
                    </a:stretch>
                  </pic:blipFill>
                  <pic:spPr>
                    <a:xfrm>
                      <a:off x="0" y="0"/>
                      <a:ext cx="5400040" cy="1280160"/>
                    </a:xfrm>
                    <a:prstGeom prst="rect">
                      <a:avLst/>
                    </a:prstGeom>
                    <a:ln>
                      <a:solidFill>
                        <a:schemeClr val="tx1"/>
                      </a:solidFill>
                    </a:ln>
                  </pic:spPr>
                </pic:pic>
              </a:graphicData>
            </a:graphic>
          </wp:inline>
        </w:drawing>
      </w:r>
    </w:p>
    <w:p w:rsidR="003C0789" w:rsidRDefault="003C0789" w:rsidP="003C0789">
      <w:pPr>
        <w:jc w:val="center"/>
        <w:rPr>
          <w:b/>
        </w:rPr>
      </w:pPr>
      <w:r w:rsidRPr="002B56AE">
        <w:rPr>
          <w:b/>
        </w:rPr>
        <w:t>Mail Proxy オプション設定</w:t>
      </w:r>
    </w:p>
    <w:p w:rsidR="003C0789" w:rsidRDefault="003C0789" w:rsidP="008A227D"/>
    <w:p w:rsidR="006E6030" w:rsidRPr="005C03B4" w:rsidRDefault="00532D67" w:rsidP="0068019F">
      <w:r>
        <w:rPr>
          <w:rFonts w:hint="eastAsia"/>
        </w:rPr>
        <w:t>アップロード設定</w:t>
      </w:r>
      <w:r w:rsidR="006E6030">
        <w:rPr>
          <w:rFonts w:hint="eastAsia"/>
        </w:rPr>
        <w:t>画面が表示されます。</w:t>
      </w:r>
    </w:p>
    <w:p w:rsidR="006E6030" w:rsidRDefault="006E6030" w:rsidP="008A227D">
      <w:pPr>
        <w:jc w:val="center"/>
      </w:pPr>
      <w:r>
        <w:rPr>
          <w:noProof/>
        </w:rPr>
        <w:lastRenderedPageBreak/>
        <w:drawing>
          <wp:inline distT="0" distB="0" distL="0" distR="0" wp14:anchorId="6B0D6EE5" wp14:editId="7D6437F4">
            <wp:extent cx="5400040" cy="1494155"/>
            <wp:effectExtent l="19050" t="19050" r="10160" b="10795"/>
            <wp:docPr id="149" name="図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extLst>
                        <a:ext uri="{28A0092B-C50C-407E-A947-70E740481C1C}">
                          <a14:useLocalDpi xmlns:a14="http://schemas.microsoft.com/office/drawing/2010/main" val="0"/>
                        </a:ext>
                      </a:extLst>
                    </a:blip>
                    <a:stretch>
                      <a:fillRect/>
                    </a:stretch>
                  </pic:blipFill>
                  <pic:spPr>
                    <a:xfrm>
                      <a:off x="0" y="0"/>
                      <a:ext cx="5400040" cy="1494155"/>
                    </a:xfrm>
                    <a:prstGeom prst="rect">
                      <a:avLst/>
                    </a:prstGeom>
                    <a:ln>
                      <a:solidFill>
                        <a:schemeClr val="tx1"/>
                      </a:solidFill>
                    </a:ln>
                  </pic:spPr>
                </pic:pic>
              </a:graphicData>
            </a:graphic>
          </wp:inline>
        </w:drawing>
      </w:r>
    </w:p>
    <w:p w:rsidR="006E6030" w:rsidRPr="00514D51" w:rsidRDefault="006E6030" w:rsidP="008A227D">
      <w:pPr>
        <w:jc w:val="center"/>
        <w:rPr>
          <w:b/>
        </w:rPr>
      </w:pPr>
      <w:r w:rsidRPr="00514D51">
        <w:rPr>
          <w:rFonts w:hint="eastAsia"/>
          <w:b/>
        </w:rPr>
        <w:t>アップロード設定</w:t>
      </w:r>
    </w:p>
    <w:p w:rsidR="006E6030" w:rsidRDefault="006E6030" w:rsidP="00B2563B"/>
    <w:p w:rsidR="00242902" w:rsidRPr="00F8488B" w:rsidRDefault="006E6030" w:rsidP="00565C2C">
      <w:r>
        <w:rPr>
          <w:rFonts w:hint="eastAsia"/>
        </w:rPr>
        <w:t>各設定項目については「</w:t>
      </w:r>
      <w:hyperlink w:anchor="_アップロード設定_2" w:history="1">
        <w:r w:rsidRPr="00BA29BC">
          <w:rPr>
            <w:rStyle w:val="a7"/>
            <w:rFonts w:hint="eastAsia"/>
          </w:rPr>
          <w:t>2.6.アップロード設定</w:t>
        </w:r>
      </w:hyperlink>
      <w:r>
        <w:rPr>
          <w:rFonts w:hint="eastAsia"/>
        </w:rPr>
        <w:t>」と同様です</w:t>
      </w:r>
      <w:r w:rsidR="00D070A9">
        <w:rPr>
          <w:rFonts w:hint="eastAsia"/>
        </w:rPr>
        <w:t>。</w:t>
      </w:r>
    </w:p>
    <w:p w:rsidR="00242902" w:rsidRDefault="00242902" w:rsidP="008A227D"/>
    <w:p w:rsidR="0068019F" w:rsidRDefault="0068019F" w:rsidP="0068019F">
      <w:r>
        <w:rPr>
          <w:rFonts w:hint="eastAsia"/>
        </w:rPr>
        <w:t>設定後は画面左上の「設定」→</w:t>
      </w:r>
      <w:r w:rsidRPr="00AD444F">
        <w:t>Mail Proxy オプション設定</w:t>
      </w:r>
      <w:r>
        <w:rPr>
          <w:rFonts w:hint="eastAsia"/>
        </w:rPr>
        <w:t>画面左上の「戻る」→ユーザー登録/更新画面左上の「作成/更新」の順にクリックして設定内容を反映します。</w:t>
      </w:r>
    </w:p>
    <w:p w:rsidR="0068019F" w:rsidRPr="005C03B4" w:rsidRDefault="0068019F" w:rsidP="0068019F">
      <w:pPr>
        <w:pStyle w:val="ae"/>
        <w:numPr>
          <w:ilvl w:val="0"/>
          <w:numId w:val="11"/>
        </w:numPr>
        <w:ind w:leftChars="0"/>
      </w:pPr>
      <w:r>
        <w:rPr>
          <w:rFonts w:hint="eastAsia"/>
        </w:rPr>
        <w:t>ユーザー作成/更新を完了しないと設定内容が破棄されますのでご注意ください。</w:t>
      </w:r>
    </w:p>
    <w:p w:rsidR="0068019F" w:rsidRDefault="0068019F" w:rsidP="008A227D"/>
    <w:p w:rsidR="006E6030" w:rsidRDefault="006E6030" w:rsidP="007630D9">
      <w:pPr>
        <w:pStyle w:val="2"/>
      </w:pPr>
      <w:bookmarkStart w:id="56" w:name="_アップロード条件設定_1"/>
      <w:bookmarkStart w:id="57" w:name="_Toc117788435"/>
      <w:bookmarkEnd w:id="56"/>
      <w:r>
        <w:rPr>
          <w:rFonts w:hint="eastAsia"/>
        </w:rPr>
        <w:t>アップロード条件設定</w:t>
      </w:r>
      <w:bookmarkEnd w:id="57"/>
    </w:p>
    <w:p w:rsidR="006E6030" w:rsidRDefault="006E6030" w:rsidP="008A227D">
      <w:r>
        <w:rPr>
          <w:rFonts w:hint="eastAsia"/>
        </w:rPr>
        <w:t>ユーザー個別にアップロード条件設定を行いたい場合に利用します。</w:t>
      </w:r>
    </w:p>
    <w:p w:rsidR="006E6030" w:rsidRDefault="006E6030" w:rsidP="008A227D"/>
    <w:p w:rsidR="006E6030" w:rsidRDefault="006E6030" w:rsidP="008A227D">
      <w:r>
        <w:rPr>
          <w:rFonts w:hint="eastAsia"/>
        </w:rPr>
        <w:t>ユーザー登録/更新画面より、</w:t>
      </w:r>
      <w:r w:rsidRPr="002D30EA">
        <w:rPr>
          <w:rFonts w:hint="eastAsia"/>
        </w:rPr>
        <w:t>Mail Proxy オプション設定</w:t>
      </w:r>
      <w:r>
        <w:rPr>
          <w:rFonts w:hint="eastAsia"/>
        </w:rPr>
        <w:t xml:space="preserve"> </w:t>
      </w:r>
      <w:r>
        <w:t xml:space="preserve">&gt; </w:t>
      </w:r>
      <w:r>
        <w:rPr>
          <w:rFonts w:hint="eastAsia"/>
        </w:rPr>
        <w:t>アップロード条件設定内の「設定」をクリックします。</w:t>
      </w:r>
    </w:p>
    <w:p w:rsidR="00837784" w:rsidRDefault="00837784" w:rsidP="00837784">
      <w:pPr>
        <w:jc w:val="center"/>
      </w:pPr>
      <w:r>
        <w:rPr>
          <w:noProof/>
        </w:rPr>
        <mc:AlternateContent>
          <mc:Choice Requires="wps">
            <w:drawing>
              <wp:anchor distT="0" distB="0" distL="114300" distR="114300" simplePos="0" relativeHeight="251901952" behindDoc="0" locked="0" layoutInCell="1" allowOverlap="1" wp14:anchorId="04FBDC9C" wp14:editId="4D4AFCA0">
                <wp:simplePos x="0" y="0"/>
                <wp:positionH relativeFrom="margin">
                  <wp:posOffset>1958340</wp:posOffset>
                </wp:positionH>
                <wp:positionV relativeFrom="paragraph">
                  <wp:posOffset>1564640</wp:posOffset>
                </wp:positionV>
                <wp:extent cx="771525" cy="171450"/>
                <wp:effectExtent l="0" t="0" r="28575" b="19050"/>
                <wp:wrapNone/>
                <wp:docPr id="198" name="正方形/長方形 198"/>
                <wp:cNvGraphicFramePr/>
                <a:graphic xmlns:a="http://schemas.openxmlformats.org/drawingml/2006/main">
                  <a:graphicData uri="http://schemas.microsoft.com/office/word/2010/wordprocessingShape">
                    <wps:wsp>
                      <wps:cNvSpPr/>
                      <wps:spPr>
                        <a:xfrm>
                          <a:off x="0" y="0"/>
                          <a:ext cx="771525" cy="1714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79D019" id="正方形/長方形 198" o:spid="_x0000_s1026" style="position:absolute;left:0;text-align:left;margin-left:154.2pt;margin-top:123.2pt;width:60.75pt;height:13.5pt;z-index:251901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" filled="f" strokecolor="red" strokeweight="2pt">
                <w10:wrap anchorx="margin"/>
              </v:rect>
            </w:pict>
          </mc:Fallback>
        </mc:AlternateContent>
      </w:r>
      <w:r>
        <w:rPr>
          <w:noProof/>
        </w:rPr>
        <w:drawing>
          <wp:inline distT="0" distB="0" distL="0" distR="0" wp14:anchorId="59D8828C" wp14:editId="4824CE7F">
            <wp:extent cx="5400040" cy="1839595"/>
            <wp:effectExtent l="19050" t="19050" r="10160" b="27305"/>
            <wp:docPr id="197" name="図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extLst>
                        <a:ext uri="{28A0092B-C50C-407E-A947-70E740481C1C}">
                          <a14:useLocalDpi xmlns:a14="http://schemas.microsoft.com/office/drawing/2010/main" val="0"/>
                        </a:ext>
                      </a:extLst>
                    </a:blip>
                    <a:stretch>
                      <a:fillRect/>
                    </a:stretch>
                  </pic:blipFill>
                  <pic:spPr>
                    <a:xfrm>
                      <a:off x="0" y="0"/>
                      <a:ext cx="5400040" cy="1839595"/>
                    </a:xfrm>
                    <a:prstGeom prst="rect">
                      <a:avLst/>
                    </a:prstGeom>
                    <a:ln>
                      <a:solidFill>
                        <a:schemeClr val="tx1"/>
                      </a:solidFill>
                    </a:ln>
                  </pic:spPr>
                </pic:pic>
              </a:graphicData>
            </a:graphic>
          </wp:inline>
        </w:drawing>
      </w:r>
    </w:p>
    <w:p w:rsidR="006E6030" w:rsidRDefault="006E6030" w:rsidP="008A227D">
      <w:pPr>
        <w:jc w:val="center"/>
      </w:pPr>
      <w:r w:rsidRPr="002B56AE">
        <w:rPr>
          <w:b/>
        </w:rPr>
        <w:t>Mail Proxy オプション設定</w:t>
      </w:r>
    </w:p>
    <w:p w:rsidR="001E5B0F" w:rsidRDefault="00391B86" w:rsidP="002D5147">
      <w:r>
        <w:rPr>
          <w:rFonts w:hint="eastAsia"/>
        </w:rPr>
        <w:lastRenderedPageBreak/>
        <w:t>アップロード条件設定</w:t>
      </w:r>
      <w:r w:rsidR="001C0278">
        <w:rPr>
          <w:rFonts w:hint="eastAsia"/>
        </w:rPr>
        <w:t>画面が表示されます。</w:t>
      </w:r>
    </w:p>
    <w:p w:rsidR="00C76F7D" w:rsidRPr="001E5B0F" w:rsidRDefault="00C76F7D" w:rsidP="002642D7">
      <w:pPr>
        <w:pStyle w:val="ae"/>
        <w:numPr>
          <w:ilvl w:val="0"/>
          <w:numId w:val="11"/>
        </w:numPr>
        <w:ind w:leftChars="0"/>
      </w:pPr>
      <w:r w:rsidRPr="00C76F7D">
        <w:rPr>
          <w:rFonts w:hint="eastAsia"/>
        </w:rPr>
        <w:t>「</w:t>
      </w:r>
      <w:hyperlink w:anchor="_アップロード条件設定_2" w:history="1">
        <w:r w:rsidRPr="00F40EE2">
          <w:rPr>
            <w:rStyle w:val="a7"/>
          </w:rPr>
          <w:t>2.7.アップロード条件設定</w:t>
        </w:r>
      </w:hyperlink>
      <w:r w:rsidRPr="00C76F7D">
        <w:t>」「</w:t>
      </w:r>
      <w:hyperlink w:anchor="_アップロード条件設定" w:history="1">
        <w:r w:rsidR="00587E85" w:rsidRPr="00E07E85">
          <w:rPr>
            <w:rStyle w:val="a7"/>
            <w:rFonts w:hint="eastAsia"/>
          </w:rPr>
          <w:t>3</w:t>
        </w:r>
        <w:r w:rsidRPr="00E07E85">
          <w:rPr>
            <w:rStyle w:val="a7"/>
          </w:rPr>
          <w:t>.3.アップロード条件設定</w:t>
        </w:r>
      </w:hyperlink>
      <w:r w:rsidRPr="00C76F7D">
        <w:t>」でアップロード条件を登録済みの場合</w:t>
      </w:r>
      <w:r w:rsidR="00764FF7">
        <w:rPr>
          <w:rFonts w:hint="eastAsia"/>
        </w:rPr>
        <w:t>、</w:t>
      </w:r>
      <w:r w:rsidRPr="00C76F7D">
        <w:t>そのアップロード条件が</w:t>
      </w:r>
      <w:r>
        <w:rPr>
          <w:rFonts w:hint="eastAsia"/>
        </w:rPr>
        <w:t>初期</w:t>
      </w:r>
      <w:r w:rsidRPr="00C76F7D">
        <w:t>表示され</w:t>
      </w:r>
      <w:r>
        <w:rPr>
          <w:rFonts w:hint="eastAsia"/>
        </w:rPr>
        <w:t>ます。</w:t>
      </w:r>
      <w:r w:rsidR="00DE462A">
        <w:rPr>
          <w:rFonts w:hint="eastAsia"/>
        </w:rPr>
        <w:t>なお、</w:t>
      </w:r>
      <w:r w:rsidR="00464F18">
        <w:rPr>
          <w:rFonts w:hint="eastAsia"/>
        </w:rPr>
        <w:t>両方設定している場合は</w:t>
      </w:r>
      <w:r w:rsidR="001630EC">
        <w:rPr>
          <w:rFonts w:hint="eastAsia"/>
        </w:rPr>
        <w:t>プライマリグループのアップロード条件のほうが</w:t>
      </w:r>
      <w:r w:rsidR="00314420">
        <w:rPr>
          <w:rFonts w:hint="eastAsia"/>
        </w:rPr>
        <w:t>優先</w:t>
      </w:r>
      <w:r w:rsidR="00464F18">
        <w:rPr>
          <w:rFonts w:hint="eastAsia"/>
        </w:rPr>
        <w:t>されます。</w:t>
      </w:r>
    </w:p>
    <w:p w:rsidR="001057D6" w:rsidRDefault="001057D6" w:rsidP="001057D6">
      <w:pPr>
        <w:jc w:val="center"/>
      </w:pPr>
      <w:r>
        <w:rPr>
          <w:noProof/>
        </w:rPr>
        <w:drawing>
          <wp:inline distT="0" distB="0" distL="0" distR="0" wp14:anchorId="79BFA292" wp14:editId="0C78034B">
            <wp:extent cx="5400040" cy="2498725"/>
            <wp:effectExtent l="19050" t="19050" r="10160" b="15875"/>
            <wp:docPr id="199" name="図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extLst>
                        <a:ext uri="{28A0092B-C50C-407E-A947-70E740481C1C}">
                          <a14:useLocalDpi xmlns:a14="http://schemas.microsoft.com/office/drawing/2010/main" val="0"/>
                        </a:ext>
                      </a:extLst>
                    </a:blip>
                    <a:stretch>
                      <a:fillRect/>
                    </a:stretch>
                  </pic:blipFill>
                  <pic:spPr>
                    <a:xfrm>
                      <a:off x="0" y="0"/>
                      <a:ext cx="5400040" cy="2498725"/>
                    </a:xfrm>
                    <a:prstGeom prst="rect">
                      <a:avLst/>
                    </a:prstGeom>
                    <a:ln>
                      <a:solidFill>
                        <a:schemeClr val="tx1"/>
                      </a:solidFill>
                    </a:ln>
                  </pic:spPr>
                </pic:pic>
              </a:graphicData>
            </a:graphic>
          </wp:inline>
        </w:drawing>
      </w:r>
    </w:p>
    <w:p w:rsidR="006E6030" w:rsidRPr="00D62F83" w:rsidRDefault="006E6030" w:rsidP="008A227D">
      <w:pPr>
        <w:jc w:val="center"/>
        <w:rPr>
          <w:b/>
        </w:rPr>
      </w:pPr>
      <w:r w:rsidRPr="00D62F83">
        <w:rPr>
          <w:rFonts w:hint="eastAsia"/>
          <w:b/>
        </w:rPr>
        <w:t>アップロード条件設定</w:t>
      </w:r>
    </w:p>
    <w:p w:rsidR="006E6030" w:rsidRDefault="006E6030" w:rsidP="008A227D"/>
    <w:p w:rsidR="007B4EED" w:rsidRPr="00C93C6F" w:rsidRDefault="006E6030" w:rsidP="007B4EED">
      <w:pPr>
        <w:rPr>
          <w:u w:val="single"/>
        </w:rPr>
      </w:pPr>
      <w:r>
        <w:rPr>
          <w:rFonts w:hint="eastAsia"/>
        </w:rPr>
        <w:t>各設定項目については「</w:t>
      </w:r>
      <w:hyperlink w:anchor="_アップロード条件設定_2" w:history="1">
        <w:r w:rsidRPr="00D97416">
          <w:rPr>
            <w:rStyle w:val="a7"/>
            <w:rFonts w:hint="eastAsia"/>
          </w:rPr>
          <w:t>2.7.アップロード条件設定</w:t>
        </w:r>
      </w:hyperlink>
      <w:r>
        <w:rPr>
          <w:rFonts w:hint="eastAsia"/>
        </w:rPr>
        <w:t>」と同様です</w:t>
      </w:r>
      <w:r w:rsidR="00BF211E">
        <w:rPr>
          <w:rFonts w:hint="eastAsia"/>
        </w:rPr>
        <w:t>。</w:t>
      </w:r>
    </w:p>
    <w:p w:rsidR="002D5147" w:rsidRDefault="002D5147" w:rsidP="002D5147"/>
    <w:p w:rsidR="002D5147" w:rsidRDefault="002D5147" w:rsidP="002D5147">
      <w:r>
        <w:rPr>
          <w:rFonts w:hint="eastAsia"/>
        </w:rPr>
        <w:t>設定後は画面左上の「設定」→</w:t>
      </w:r>
      <w:r w:rsidRPr="00AD444F">
        <w:t>Mail Proxy オプション設定</w:t>
      </w:r>
      <w:r>
        <w:rPr>
          <w:rFonts w:hint="eastAsia"/>
        </w:rPr>
        <w:t>画面左上の「戻る」→ユーザー登録/更新画面左上の「作成/更新」の順にクリックして設定内容を反映します。</w:t>
      </w:r>
    </w:p>
    <w:p w:rsidR="002D5147" w:rsidRPr="001E5B0F" w:rsidRDefault="002D5147" w:rsidP="002D5147">
      <w:pPr>
        <w:pStyle w:val="ae"/>
        <w:numPr>
          <w:ilvl w:val="0"/>
          <w:numId w:val="11"/>
        </w:numPr>
        <w:ind w:leftChars="0"/>
      </w:pPr>
      <w:r>
        <w:rPr>
          <w:rFonts w:hint="eastAsia"/>
        </w:rPr>
        <w:t>ユーザー作成/更新を完了しないと設定内容が破棄されますのでご注意ください。</w:t>
      </w:r>
    </w:p>
    <w:p w:rsidR="002D5147" w:rsidRPr="007B4EED" w:rsidRDefault="002D5147" w:rsidP="008A227D"/>
    <w:p w:rsidR="006E6030" w:rsidRDefault="006E6030" w:rsidP="007630D9">
      <w:pPr>
        <w:pStyle w:val="2"/>
      </w:pPr>
      <w:bookmarkStart w:id="58" w:name="_文書挿入設定_1"/>
      <w:bookmarkStart w:id="59" w:name="_Toc117788436"/>
      <w:bookmarkEnd w:id="58"/>
      <w:r>
        <w:rPr>
          <w:rFonts w:hint="eastAsia"/>
        </w:rPr>
        <w:t>文書挿入設定</w:t>
      </w:r>
      <w:bookmarkEnd w:id="59"/>
    </w:p>
    <w:p w:rsidR="006E6030" w:rsidRDefault="006E6030" w:rsidP="008A227D">
      <w:r>
        <w:rPr>
          <w:rFonts w:hint="eastAsia"/>
        </w:rPr>
        <w:t>ユーザー個別に文書挿入設定を行いたい場合に利用します。</w:t>
      </w:r>
    </w:p>
    <w:p w:rsidR="006E6030" w:rsidRPr="00E4090A" w:rsidRDefault="006E6030" w:rsidP="008A227D"/>
    <w:p w:rsidR="006E6030" w:rsidRDefault="006E6030" w:rsidP="008A227D">
      <w:r>
        <w:rPr>
          <w:rFonts w:hint="eastAsia"/>
        </w:rPr>
        <w:lastRenderedPageBreak/>
        <w:t>ユーザー登録/更新画面より、</w:t>
      </w:r>
      <w:r w:rsidRPr="002D30EA">
        <w:rPr>
          <w:rFonts w:hint="eastAsia"/>
        </w:rPr>
        <w:t>Mail Proxy オプション設定</w:t>
      </w:r>
      <w:r>
        <w:rPr>
          <w:rFonts w:hint="eastAsia"/>
        </w:rPr>
        <w:t xml:space="preserve"> </w:t>
      </w:r>
      <w:r>
        <w:t xml:space="preserve">&gt; </w:t>
      </w:r>
      <w:r>
        <w:rPr>
          <w:rFonts w:hint="eastAsia"/>
        </w:rPr>
        <w:t>文書挿入設定内の「設定」をクリックします。</w:t>
      </w:r>
    </w:p>
    <w:p w:rsidR="00992DCA" w:rsidRDefault="00992DCA" w:rsidP="00992DCA">
      <w:pPr>
        <w:jc w:val="center"/>
      </w:pPr>
      <w:r>
        <w:rPr>
          <w:noProof/>
        </w:rPr>
        <mc:AlternateContent>
          <mc:Choice Requires="wps">
            <w:drawing>
              <wp:anchor distT="0" distB="0" distL="114300" distR="114300" simplePos="0" relativeHeight="251904000" behindDoc="0" locked="0" layoutInCell="1" allowOverlap="1" wp14:anchorId="65F3F49D" wp14:editId="5AFC2AF0">
                <wp:simplePos x="0" y="0"/>
                <wp:positionH relativeFrom="margin">
                  <wp:posOffset>1977390</wp:posOffset>
                </wp:positionH>
                <wp:positionV relativeFrom="paragraph">
                  <wp:posOffset>2120900</wp:posOffset>
                </wp:positionV>
                <wp:extent cx="771525" cy="171450"/>
                <wp:effectExtent l="0" t="0" r="28575" b="19050"/>
                <wp:wrapNone/>
                <wp:docPr id="201" name="正方形/長方形 201"/>
                <wp:cNvGraphicFramePr/>
                <a:graphic xmlns:a="http://schemas.openxmlformats.org/drawingml/2006/main">
                  <a:graphicData uri="http://schemas.microsoft.com/office/word/2010/wordprocessingShape">
                    <wps:wsp>
                      <wps:cNvSpPr/>
                      <wps:spPr>
                        <a:xfrm>
                          <a:off x="0" y="0"/>
                          <a:ext cx="771525" cy="1714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42E8E6" id="正方形/長方形 201" o:spid="_x0000_s1026" style="position:absolute;left:0;text-align:left;margin-left:155.7pt;margin-top:167pt;width:60.75pt;height:13.5pt;z-index:251904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" filled="f" strokecolor="red" strokeweight="2pt">
                <w10:wrap anchorx="margin"/>
              </v:rect>
            </w:pict>
          </mc:Fallback>
        </mc:AlternateContent>
      </w:r>
      <w:r>
        <w:rPr>
          <w:noProof/>
        </w:rPr>
        <w:drawing>
          <wp:inline distT="0" distB="0" distL="0" distR="0" wp14:anchorId="1861778F" wp14:editId="34F4DAEE">
            <wp:extent cx="5400040" cy="2403475"/>
            <wp:effectExtent l="19050" t="19050" r="10160" b="15875"/>
            <wp:docPr id="200" name="図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extLst>
                        <a:ext uri="{28A0092B-C50C-407E-A947-70E740481C1C}">
                          <a14:useLocalDpi xmlns:a14="http://schemas.microsoft.com/office/drawing/2010/main" val="0"/>
                        </a:ext>
                      </a:extLst>
                    </a:blip>
                    <a:stretch>
                      <a:fillRect/>
                    </a:stretch>
                  </pic:blipFill>
                  <pic:spPr>
                    <a:xfrm>
                      <a:off x="0" y="0"/>
                      <a:ext cx="5400040" cy="2403475"/>
                    </a:xfrm>
                    <a:prstGeom prst="rect">
                      <a:avLst/>
                    </a:prstGeom>
                    <a:ln>
                      <a:solidFill>
                        <a:schemeClr val="tx1"/>
                      </a:solidFill>
                    </a:ln>
                  </pic:spPr>
                </pic:pic>
              </a:graphicData>
            </a:graphic>
          </wp:inline>
        </w:drawing>
      </w:r>
    </w:p>
    <w:p w:rsidR="006E6030" w:rsidRPr="005D1978" w:rsidRDefault="006E6030" w:rsidP="008A227D">
      <w:pPr>
        <w:jc w:val="center"/>
        <w:rPr>
          <w:b/>
        </w:rPr>
      </w:pPr>
      <w:r w:rsidRPr="005D1978">
        <w:rPr>
          <w:b/>
        </w:rPr>
        <w:t>Mail Proxy オプション設定</w:t>
      </w:r>
    </w:p>
    <w:p w:rsidR="006E6030" w:rsidRDefault="006E6030" w:rsidP="008A227D"/>
    <w:p w:rsidR="00387697" w:rsidRDefault="00FA6482" w:rsidP="000F6A3B">
      <w:r w:rsidRPr="00FA6482">
        <w:rPr>
          <w:rFonts w:hint="eastAsia"/>
        </w:rPr>
        <w:t>文書挿入設定画面が表示されます。</w:t>
      </w:r>
    </w:p>
    <w:p w:rsidR="00775490" w:rsidRDefault="00775490" w:rsidP="00775490">
      <w:r>
        <w:rPr>
          <w:noProof/>
        </w:rPr>
        <w:drawing>
          <wp:inline distT="0" distB="0" distL="0" distR="0" wp14:anchorId="33C6FCE7" wp14:editId="393A5160">
            <wp:extent cx="5400040" cy="1976755"/>
            <wp:effectExtent l="19050" t="19050" r="10160" b="23495"/>
            <wp:docPr id="202" name="図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extLst>
                        <a:ext uri="{28A0092B-C50C-407E-A947-70E740481C1C}">
                          <a14:useLocalDpi xmlns:a14="http://schemas.microsoft.com/office/drawing/2010/main" val="0"/>
                        </a:ext>
                      </a:extLst>
                    </a:blip>
                    <a:stretch>
                      <a:fillRect/>
                    </a:stretch>
                  </pic:blipFill>
                  <pic:spPr>
                    <a:xfrm>
                      <a:off x="0" y="0"/>
                      <a:ext cx="5400040" cy="1976755"/>
                    </a:xfrm>
                    <a:prstGeom prst="rect">
                      <a:avLst/>
                    </a:prstGeom>
                    <a:ln>
                      <a:solidFill>
                        <a:schemeClr val="tx1"/>
                      </a:solidFill>
                    </a:ln>
                  </pic:spPr>
                </pic:pic>
              </a:graphicData>
            </a:graphic>
          </wp:inline>
        </w:drawing>
      </w:r>
    </w:p>
    <w:p w:rsidR="006E6030" w:rsidRPr="007B3098" w:rsidRDefault="006E6030" w:rsidP="008A227D">
      <w:pPr>
        <w:jc w:val="center"/>
        <w:rPr>
          <w:b/>
        </w:rPr>
      </w:pPr>
      <w:r w:rsidRPr="007B3098">
        <w:rPr>
          <w:rFonts w:hint="eastAsia"/>
          <w:b/>
        </w:rPr>
        <w:t>文書挿入設定</w:t>
      </w:r>
    </w:p>
    <w:p w:rsidR="006E6030" w:rsidRDefault="006E6030" w:rsidP="008A227D"/>
    <w:p w:rsidR="00A31118" w:rsidRPr="00E42F59" w:rsidRDefault="006E6030" w:rsidP="00A31118">
      <w:pPr>
        <w:rPr>
          <w:b/>
          <w:u w:val="single"/>
        </w:rPr>
      </w:pPr>
      <w:r>
        <w:rPr>
          <w:rFonts w:hint="eastAsia"/>
        </w:rPr>
        <w:t>各設定項目については「</w:t>
      </w:r>
      <w:hyperlink w:anchor="_文書挿入設定_2" w:history="1">
        <w:r w:rsidRPr="00B80E7B">
          <w:rPr>
            <w:rStyle w:val="a7"/>
            <w:rFonts w:hint="eastAsia"/>
          </w:rPr>
          <w:t>2.8.文書挿入設定</w:t>
        </w:r>
      </w:hyperlink>
      <w:r>
        <w:rPr>
          <w:rFonts w:hint="eastAsia"/>
        </w:rPr>
        <w:t>」と同様です</w:t>
      </w:r>
      <w:r w:rsidR="00243D34">
        <w:rPr>
          <w:rFonts w:hint="eastAsia"/>
        </w:rPr>
        <w:t>。</w:t>
      </w:r>
    </w:p>
    <w:p w:rsidR="00A31118" w:rsidRDefault="00A31118" w:rsidP="008A227D"/>
    <w:p w:rsidR="000F6A3B" w:rsidRDefault="000F6A3B" w:rsidP="000F6A3B">
      <w:r>
        <w:rPr>
          <w:rFonts w:hint="eastAsia"/>
        </w:rPr>
        <w:t>設定後は画面左上の「設定」→</w:t>
      </w:r>
      <w:r w:rsidRPr="00AD444F">
        <w:t>Mail Proxy オプション設定</w:t>
      </w:r>
      <w:r>
        <w:rPr>
          <w:rFonts w:hint="eastAsia"/>
        </w:rPr>
        <w:t>画面左上の「戻る」→ユーザー登録/更新画面左上の「作成/更新」の順にクリックして設定内容を反映します。</w:t>
      </w:r>
    </w:p>
    <w:p w:rsidR="000F6A3B" w:rsidRPr="000F6A3B" w:rsidRDefault="000F6A3B" w:rsidP="00443DED">
      <w:pPr>
        <w:pStyle w:val="ae"/>
        <w:numPr>
          <w:ilvl w:val="0"/>
          <w:numId w:val="11"/>
        </w:numPr>
        <w:ind w:leftChars="0"/>
      </w:pPr>
      <w:r>
        <w:rPr>
          <w:rFonts w:hint="eastAsia"/>
        </w:rPr>
        <w:lastRenderedPageBreak/>
        <w:t>ユーザー作成/更新を完了しないと設定内容が破棄されますのでご注意ください。</w:t>
      </w:r>
    </w:p>
    <w:p w:rsidR="000F6A3B" w:rsidRPr="00A31118" w:rsidRDefault="000F6A3B" w:rsidP="008A227D"/>
    <w:p w:rsidR="006E6030" w:rsidRDefault="006E6030" w:rsidP="007630D9">
      <w:pPr>
        <w:pStyle w:val="2"/>
      </w:pPr>
      <w:bookmarkStart w:id="60" w:name="_Web公開設定_2"/>
      <w:bookmarkStart w:id="61" w:name="_Toc117788437"/>
      <w:bookmarkEnd w:id="60"/>
      <w:r>
        <w:t>Web公開設定</w:t>
      </w:r>
      <w:bookmarkEnd w:id="61"/>
    </w:p>
    <w:p w:rsidR="006E6030" w:rsidRDefault="006E6030" w:rsidP="008A227D">
      <w:r>
        <w:rPr>
          <w:rFonts w:hint="eastAsia"/>
        </w:rPr>
        <w:t>ユーザー個別に</w:t>
      </w:r>
      <w:r>
        <w:t>Web公開設定</w:t>
      </w:r>
      <w:r>
        <w:rPr>
          <w:rFonts w:hint="eastAsia"/>
        </w:rPr>
        <w:t>を行いたい場合に利用します。</w:t>
      </w:r>
    </w:p>
    <w:p w:rsidR="006E6030" w:rsidRDefault="006E6030" w:rsidP="008A227D"/>
    <w:p w:rsidR="006E6030" w:rsidRDefault="006E6030" w:rsidP="008A227D">
      <w:r>
        <w:rPr>
          <w:rFonts w:hint="eastAsia"/>
        </w:rPr>
        <w:t>ユーザー登録/更新画面より、</w:t>
      </w:r>
      <w:r w:rsidRPr="002D30EA">
        <w:rPr>
          <w:rFonts w:hint="eastAsia"/>
        </w:rPr>
        <w:t>Mail Proxy オプション設定</w:t>
      </w:r>
      <w:r>
        <w:rPr>
          <w:rFonts w:hint="eastAsia"/>
        </w:rPr>
        <w:t xml:space="preserve"> </w:t>
      </w:r>
      <w:r>
        <w:t xml:space="preserve">&gt; </w:t>
      </w:r>
      <w:r>
        <w:rPr>
          <w:rFonts w:hint="eastAsia"/>
        </w:rPr>
        <w:t>Web公開設定内の「設定」をクリックします。</w:t>
      </w:r>
    </w:p>
    <w:p w:rsidR="00950427" w:rsidRDefault="00950427" w:rsidP="00950427">
      <w:pPr>
        <w:jc w:val="center"/>
      </w:pPr>
      <w:r>
        <w:rPr>
          <w:noProof/>
        </w:rPr>
        <mc:AlternateContent>
          <mc:Choice Requires="wps">
            <w:drawing>
              <wp:anchor distT="0" distB="0" distL="114300" distR="114300" simplePos="0" relativeHeight="251906048" behindDoc="0" locked="0" layoutInCell="1" allowOverlap="1" wp14:anchorId="104FE513" wp14:editId="6413B1FD">
                <wp:simplePos x="0" y="0"/>
                <wp:positionH relativeFrom="margin">
                  <wp:posOffset>1977390</wp:posOffset>
                </wp:positionH>
                <wp:positionV relativeFrom="paragraph">
                  <wp:posOffset>2720975</wp:posOffset>
                </wp:positionV>
                <wp:extent cx="771525" cy="171450"/>
                <wp:effectExtent l="0" t="0" r="28575" b="19050"/>
                <wp:wrapNone/>
                <wp:docPr id="204" name="正方形/長方形 204"/>
                <wp:cNvGraphicFramePr/>
                <a:graphic xmlns:a="http://schemas.openxmlformats.org/drawingml/2006/main">
                  <a:graphicData uri="http://schemas.microsoft.com/office/word/2010/wordprocessingShape">
                    <wps:wsp>
                      <wps:cNvSpPr/>
                      <wps:spPr>
                        <a:xfrm>
                          <a:off x="0" y="0"/>
                          <a:ext cx="771525" cy="1714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DA8D28" id="正方形/長方形 204" o:spid="_x0000_s1026" style="position:absolute;left:0;text-align:left;margin-left:155.7pt;margin-top:214.25pt;width:60.75pt;height:13.5pt;z-index:251906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" filled="f" strokecolor="red" strokeweight="2pt">
                <w10:wrap anchorx="margin"/>
              </v:rect>
            </w:pict>
          </mc:Fallback>
        </mc:AlternateContent>
      </w:r>
      <w:r>
        <w:rPr>
          <w:noProof/>
        </w:rPr>
        <w:drawing>
          <wp:inline distT="0" distB="0" distL="0" distR="0" wp14:anchorId="1F77F513" wp14:editId="7899F329">
            <wp:extent cx="5400040" cy="3010535"/>
            <wp:effectExtent l="19050" t="19050" r="10160" b="18415"/>
            <wp:docPr id="203" name="図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extLst>
                        <a:ext uri="{28A0092B-C50C-407E-A947-70E740481C1C}">
                          <a14:useLocalDpi xmlns:a14="http://schemas.microsoft.com/office/drawing/2010/main" val="0"/>
                        </a:ext>
                      </a:extLst>
                    </a:blip>
                    <a:stretch>
                      <a:fillRect/>
                    </a:stretch>
                  </pic:blipFill>
                  <pic:spPr>
                    <a:xfrm>
                      <a:off x="0" y="0"/>
                      <a:ext cx="5400040" cy="3010535"/>
                    </a:xfrm>
                    <a:prstGeom prst="rect">
                      <a:avLst/>
                    </a:prstGeom>
                    <a:ln>
                      <a:solidFill>
                        <a:schemeClr val="tx1"/>
                      </a:solidFill>
                    </a:ln>
                  </pic:spPr>
                </pic:pic>
              </a:graphicData>
            </a:graphic>
          </wp:inline>
        </w:drawing>
      </w:r>
    </w:p>
    <w:p w:rsidR="006E6030" w:rsidRPr="005D1978" w:rsidRDefault="006E6030" w:rsidP="008A227D">
      <w:pPr>
        <w:jc w:val="center"/>
        <w:rPr>
          <w:b/>
        </w:rPr>
      </w:pPr>
      <w:r w:rsidRPr="005D1978">
        <w:rPr>
          <w:b/>
        </w:rPr>
        <w:t>Mail Proxy オプション設定</w:t>
      </w:r>
    </w:p>
    <w:p w:rsidR="006E6030" w:rsidRDefault="006E6030" w:rsidP="008A227D"/>
    <w:p w:rsidR="006E6030" w:rsidRPr="002742CB" w:rsidRDefault="00017272" w:rsidP="00DF2A6D">
      <w:r>
        <w:rPr>
          <w:rFonts w:hint="eastAsia"/>
        </w:rPr>
        <w:t>Web公開</w:t>
      </w:r>
      <w:r w:rsidR="00601841">
        <w:rPr>
          <w:rFonts w:hint="eastAsia"/>
        </w:rPr>
        <w:t>設定画面が表示されます。</w:t>
      </w:r>
    </w:p>
    <w:p w:rsidR="006E6030" w:rsidRDefault="00FC5028" w:rsidP="00FC5028">
      <w:r>
        <w:rPr>
          <w:noProof/>
        </w:rPr>
        <w:lastRenderedPageBreak/>
        <w:drawing>
          <wp:inline distT="0" distB="0" distL="0" distR="0" wp14:anchorId="4C6D9F22" wp14:editId="38486EBD">
            <wp:extent cx="5400040" cy="3896995"/>
            <wp:effectExtent l="19050" t="19050" r="10160" b="27305"/>
            <wp:docPr id="205" name="図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extLst>
                        <a:ext uri="{28A0092B-C50C-407E-A947-70E740481C1C}">
                          <a14:useLocalDpi xmlns:a14="http://schemas.microsoft.com/office/drawing/2010/main" val="0"/>
                        </a:ext>
                      </a:extLst>
                    </a:blip>
                    <a:stretch>
                      <a:fillRect/>
                    </a:stretch>
                  </pic:blipFill>
                  <pic:spPr>
                    <a:xfrm>
                      <a:off x="0" y="0"/>
                      <a:ext cx="5400040" cy="3896995"/>
                    </a:xfrm>
                    <a:prstGeom prst="rect">
                      <a:avLst/>
                    </a:prstGeom>
                    <a:ln>
                      <a:solidFill>
                        <a:schemeClr val="tx1"/>
                      </a:solidFill>
                    </a:ln>
                  </pic:spPr>
                </pic:pic>
              </a:graphicData>
            </a:graphic>
          </wp:inline>
        </w:drawing>
      </w:r>
    </w:p>
    <w:p w:rsidR="006E6030" w:rsidRPr="00C81BB4" w:rsidRDefault="006E6030" w:rsidP="008A227D">
      <w:pPr>
        <w:jc w:val="center"/>
        <w:rPr>
          <w:b/>
        </w:rPr>
      </w:pPr>
      <w:r w:rsidRPr="00C81BB4">
        <w:rPr>
          <w:rFonts w:hint="eastAsia"/>
          <w:b/>
        </w:rPr>
        <w:t>Web公開設定</w:t>
      </w:r>
    </w:p>
    <w:p w:rsidR="006E6030" w:rsidRDefault="006E6030" w:rsidP="008A227D"/>
    <w:p w:rsidR="006E6030" w:rsidRDefault="006E6030" w:rsidP="008A227D">
      <w:r>
        <w:rPr>
          <w:rFonts w:hint="eastAsia"/>
        </w:rPr>
        <w:t>各設定項目については「</w:t>
      </w:r>
      <w:hyperlink w:anchor="_Web公開設定" w:history="1">
        <w:r w:rsidRPr="00BA7780">
          <w:rPr>
            <w:rStyle w:val="a7"/>
            <w:rFonts w:hint="eastAsia"/>
          </w:rPr>
          <w:t>2.9.Web公開設定</w:t>
        </w:r>
      </w:hyperlink>
      <w:r>
        <w:rPr>
          <w:rFonts w:hint="eastAsia"/>
        </w:rPr>
        <w:t>」と同様ですが、一部本画面固有の設定がありますので以下に記載します。</w:t>
      </w:r>
    </w:p>
    <w:tbl>
      <w:tblPr>
        <w:tblStyle w:val="af"/>
        <w:tblW w:w="8505" w:type="dxa"/>
        <w:jc w:val="center"/>
        <w:tblLook w:val="04A0" w:firstRow="1" w:lastRow="0" w:firstColumn="1" w:lastColumn="0" w:noHBand="0" w:noVBand="1"/>
      </w:tblPr>
      <w:tblGrid>
        <w:gridCol w:w="2978"/>
        <w:gridCol w:w="5527"/>
      </w:tblGrid>
      <w:tr w:rsidR="00F14229" w:rsidTr="00443DED">
        <w:trPr>
          <w:tblHeader/>
          <w:jc w:val="center"/>
        </w:trPr>
        <w:tc>
          <w:tcPr>
            <w:tcW w:w="2978" w:type="dxa"/>
            <w:shd w:val="clear" w:color="auto" w:fill="DAEEF3" w:themeFill="accent5" w:themeFillTint="33"/>
          </w:tcPr>
          <w:p w:rsidR="00F14229" w:rsidRDefault="00F14229" w:rsidP="00443DED">
            <w:pPr>
              <w:rPr>
                <w:lang w:eastAsia="ar-SA"/>
              </w:rPr>
            </w:pPr>
            <w:r>
              <w:rPr>
                <w:rFonts w:hint="eastAsia"/>
              </w:rPr>
              <w:t>項目名</w:t>
            </w:r>
          </w:p>
        </w:tc>
        <w:tc>
          <w:tcPr>
            <w:tcW w:w="5527" w:type="dxa"/>
            <w:shd w:val="clear" w:color="auto" w:fill="DAEEF3" w:themeFill="accent5" w:themeFillTint="33"/>
          </w:tcPr>
          <w:p w:rsidR="00F14229" w:rsidRDefault="00F14229" w:rsidP="00443DED">
            <w:pPr>
              <w:rPr>
                <w:lang w:eastAsia="ar-SA"/>
              </w:rPr>
            </w:pPr>
            <w:r>
              <w:rPr>
                <w:rFonts w:hint="eastAsia"/>
              </w:rPr>
              <w:t>説明</w:t>
            </w:r>
          </w:p>
        </w:tc>
      </w:tr>
      <w:tr w:rsidR="00F14229" w:rsidTr="00443DED">
        <w:trPr>
          <w:jc w:val="center"/>
        </w:trPr>
        <w:tc>
          <w:tcPr>
            <w:tcW w:w="2978" w:type="dxa"/>
          </w:tcPr>
          <w:p w:rsidR="00F14229" w:rsidRPr="000C3F3F" w:rsidRDefault="00F14229" w:rsidP="00443DED">
            <w:pPr>
              <w:rPr>
                <w:szCs w:val="24"/>
                <w:lang w:eastAsia="ar-SA"/>
              </w:rPr>
            </w:pPr>
            <w:r w:rsidRPr="00CC7E66">
              <w:rPr>
                <w:rFonts w:hint="eastAsia"/>
                <w:szCs w:val="24"/>
              </w:rPr>
              <w:t>公開パスワード</w:t>
            </w:r>
          </w:p>
        </w:tc>
        <w:tc>
          <w:tcPr>
            <w:tcW w:w="5527" w:type="dxa"/>
          </w:tcPr>
          <w:p w:rsidR="00F14229" w:rsidRDefault="00F14229" w:rsidP="00443DED">
            <w:pPr>
              <w:rPr>
                <w:szCs w:val="24"/>
              </w:rPr>
            </w:pPr>
            <w:r>
              <w:rPr>
                <w:rFonts w:hint="eastAsia"/>
                <w:szCs w:val="24"/>
              </w:rPr>
              <w:t>ユーザーの場合、</w:t>
            </w:r>
            <w:r>
              <w:rPr>
                <w:rFonts w:hint="eastAsia"/>
                <w:kern w:val="0"/>
              </w:rPr>
              <w:t>ダウンロードURL</w:t>
            </w:r>
            <w:r w:rsidRPr="00D2211F">
              <w:rPr>
                <w:szCs w:val="24"/>
              </w:rPr>
              <w:t>へのアクセス</w:t>
            </w:r>
            <w:r>
              <w:rPr>
                <w:rFonts w:hint="eastAsia"/>
                <w:szCs w:val="24"/>
              </w:rPr>
              <w:t>時に必要な</w:t>
            </w:r>
            <w:r w:rsidRPr="00D2211F">
              <w:rPr>
                <w:szCs w:val="24"/>
              </w:rPr>
              <w:t>パスワード</w:t>
            </w:r>
            <w:r>
              <w:rPr>
                <w:rFonts w:hint="eastAsia"/>
                <w:szCs w:val="24"/>
              </w:rPr>
              <w:t>発行方式を以下より選択することができます。</w:t>
            </w:r>
          </w:p>
          <w:p w:rsidR="00F14229" w:rsidRPr="00F32869" w:rsidRDefault="00F14229" w:rsidP="00443DED">
            <w:pPr>
              <w:rPr>
                <w:szCs w:val="24"/>
              </w:rPr>
            </w:pPr>
          </w:p>
          <w:p w:rsidR="00F14229" w:rsidRDefault="00F14229" w:rsidP="00443DED">
            <w:pPr>
              <w:rPr>
                <w:szCs w:val="24"/>
              </w:rPr>
            </w:pPr>
            <w:r>
              <w:rPr>
                <w:rFonts w:hint="eastAsia"/>
              </w:rPr>
              <w:t>●</w:t>
            </w:r>
            <w:r>
              <w:rPr>
                <w:rFonts w:hint="eastAsia"/>
                <w:szCs w:val="24"/>
              </w:rPr>
              <w:t>固定</w:t>
            </w:r>
          </w:p>
          <w:p w:rsidR="00F14229" w:rsidRDefault="00F14229" w:rsidP="00443DED">
            <w:pPr>
              <w:rPr>
                <w:szCs w:val="24"/>
              </w:rPr>
            </w:pPr>
            <w:r>
              <w:rPr>
                <w:rFonts w:hint="eastAsia"/>
                <w:szCs w:val="24"/>
              </w:rPr>
              <w:t>固定のパスワードを設定することができます。</w:t>
            </w:r>
          </w:p>
          <w:p w:rsidR="00F14229" w:rsidRDefault="00F14229" w:rsidP="00443DED">
            <w:pPr>
              <w:rPr>
                <w:szCs w:val="24"/>
              </w:rPr>
            </w:pPr>
            <w:r>
              <w:rPr>
                <w:rFonts w:hint="eastAsia"/>
                <w:szCs w:val="24"/>
              </w:rPr>
              <w:t>※「</w:t>
            </w:r>
            <w:hyperlink w:anchor="_Web公開設定" w:history="1">
              <w:r w:rsidRPr="00332C93">
                <w:rPr>
                  <w:rStyle w:val="a7"/>
                  <w:rFonts w:hint="eastAsia"/>
                  <w:szCs w:val="24"/>
                </w:rPr>
                <w:t>2.9.Web公開設定</w:t>
              </w:r>
            </w:hyperlink>
            <w:r>
              <w:rPr>
                <w:rFonts w:hint="eastAsia"/>
                <w:szCs w:val="24"/>
              </w:rPr>
              <w:t>」で</w:t>
            </w:r>
            <w:r w:rsidR="008E15E7">
              <w:rPr>
                <w:rFonts w:hint="eastAsia"/>
                <w:szCs w:val="24"/>
              </w:rPr>
              <w:t>ランダムパスワードが</w:t>
            </w:r>
            <w:r w:rsidRPr="00CC7E66">
              <w:rPr>
                <w:rFonts w:hint="eastAsia"/>
                <w:szCs w:val="24"/>
              </w:rPr>
              <w:t>強制</w:t>
            </w:r>
            <w:r>
              <w:rPr>
                <w:rFonts w:hint="eastAsia"/>
                <w:szCs w:val="24"/>
              </w:rPr>
              <w:t>されている場合は</w:t>
            </w:r>
            <w:r w:rsidR="000D52B8">
              <w:rPr>
                <w:rFonts w:hint="eastAsia"/>
                <w:szCs w:val="24"/>
              </w:rPr>
              <w:t>本</w:t>
            </w:r>
            <w:r>
              <w:rPr>
                <w:rFonts w:hint="eastAsia"/>
                <w:szCs w:val="24"/>
              </w:rPr>
              <w:t>項目が表示されません。</w:t>
            </w:r>
          </w:p>
          <w:p w:rsidR="00622678" w:rsidRDefault="00622678" w:rsidP="00443DED">
            <w:pPr>
              <w:rPr>
                <w:szCs w:val="24"/>
              </w:rPr>
            </w:pPr>
          </w:p>
          <w:p w:rsidR="00F14229" w:rsidRDefault="00F14229" w:rsidP="00443DED">
            <w:pPr>
              <w:rPr>
                <w:szCs w:val="24"/>
              </w:rPr>
            </w:pPr>
            <w:r>
              <w:rPr>
                <w:rFonts w:hint="eastAsia"/>
              </w:rPr>
              <w:t>●</w:t>
            </w:r>
            <w:r>
              <w:rPr>
                <w:rFonts w:hint="eastAsia"/>
                <w:szCs w:val="24"/>
              </w:rPr>
              <w:t>ランダム</w:t>
            </w:r>
          </w:p>
          <w:p w:rsidR="00F14229" w:rsidRPr="005D7952" w:rsidRDefault="00F14229" w:rsidP="00443DED">
            <w:pPr>
              <w:rPr>
                <w:szCs w:val="24"/>
              </w:rPr>
            </w:pPr>
            <w:r>
              <w:rPr>
                <w:rFonts w:hint="eastAsia"/>
                <w:szCs w:val="24"/>
              </w:rPr>
              <w:t>ランダムパスワードが発行されます。</w:t>
            </w:r>
          </w:p>
        </w:tc>
      </w:tr>
    </w:tbl>
    <w:p w:rsidR="00045361" w:rsidRDefault="00045361" w:rsidP="0077152E"/>
    <w:p w:rsidR="0077152E" w:rsidRDefault="00045361" w:rsidP="0077152E">
      <w:r>
        <w:rPr>
          <w:rFonts w:hint="eastAsia"/>
        </w:rPr>
        <w:t>なお、</w:t>
      </w:r>
      <w:r w:rsidR="0077152E">
        <w:rPr>
          <w:rFonts w:hint="eastAsia"/>
        </w:rPr>
        <w:t>ユーザーの場合</w:t>
      </w:r>
      <w:r>
        <w:rPr>
          <w:rFonts w:hint="eastAsia"/>
        </w:rPr>
        <w:t>は</w:t>
      </w:r>
      <w:r w:rsidR="0077152E">
        <w:rPr>
          <w:rFonts w:hint="eastAsia"/>
        </w:rPr>
        <w:t>「</w:t>
      </w:r>
      <w:hyperlink w:anchor="_Web公開設定" w:history="1">
        <w:r w:rsidR="0077152E" w:rsidRPr="00F62112">
          <w:rPr>
            <w:rStyle w:val="a7"/>
            <w:rFonts w:hint="eastAsia"/>
          </w:rPr>
          <w:t>2.9.Web公開設定</w:t>
        </w:r>
      </w:hyperlink>
      <w:r w:rsidR="0077152E">
        <w:rPr>
          <w:rFonts w:hint="eastAsia"/>
        </w:rPr>
        <w:t>」各設定項目のうち</w:t>
      </w:r>
      <w:r w:rsidR="00C7205F">
        <w:rPr>
          <w:rFonts w:hint="eastAsia"/>
        </w:rPr>
        <w:t>、</w:t>
      </w:r>
      <w:r w:rsidR="0077152E">
        <w:rPr>
          <w:rFonts w:hint="eastAsia"/>
        </w:rPr>
        <w:t>以下の設定項目はありません。</w:t>
      </w:r>
    </w:p>
    <w:p w:rsidR="0077152E" w:rsidRDefault="0077152E" w:rsidP="0077152E">
      <w:pPr>
        <w:pStyle w:val="ae"/>
        <w:numPr>
          <w:ilvl w:val="0"/>
          <w:numId w:val="18"/>
        </w:numPr>
        <w:ind w:leftChars="0"/>
      </w:pPr>
      <w:r>
        <w:rPr>
          <w:rFonts w:hint="eastAsia"/>
        </w:rPr>
        <w:t>ダウンロード回数制限を強制する</w:t>
      </w:r>
    </w:p>
    <w:p w:rsidR="0077152E" w:rsidRDefault="0077152E" w:rsidP="0077152E">
      <w:pPr>
        <w:pStyle w:val="ae"/>
        <w:numPr>
          <w:ilvl w:val="0"/>
          <w:numId w:val="18"/>
        </w:numPr>
        <w:ind w:leftChars="0"/>
      </w:pPr>
      <w:r>
        <w:rPr>
          <w:rFonts w:hint="eastAsia"/>
        </w:rPr>
        <w:t>公開期限を強制する</w:t>
      </w:r>
    </w:p>
    <w:p w:rsidR="0077152E" w:rsidRDefault="0077152E" w:rsidP="0077152E">
      <w:pPr>
        <w:pStyle w:val="ae"/>
        <w:numPr>
          <w:ilvl w:val="0"/>
          <w:numId w:val="18"/>
        </w:numPr>
        <w:ind w:leftChars="0"/>
      </w:pPr>
      <w:r>
        <w:rPr>
          <w:rFonts w:hint="eastAsia"/>
        </w:rPr>
        <w:t>時限フォルダ設定を強制する</w:t>
      </w:r>
    </w:p>
    <w:p w:rsidR="0077152E" w:rsidRDefault="0077152E" w:rsidP="0077152E">
      <w:pPr>
        <w:pStyle w:val="ae"/>
        <w:numPr>
          <w:ilvl w:val="0"/>
          <w:numId w:val="18"/>
        </w:numPr>
        <w:ind w:leftChars="0"/>
      </w:pPr>
      <w:r>
        <w:rPr>
          <w:rFonts w:hint="eastAsia"/>
        </w:rPr>
        <w:t>ランダムパスワードを強制する</w:t>
      </w:r>
    </w:p>
    <w:p w:rsidR="0077152E" w:rsidRDefault="0077152E" w:rsidP="0077152E">
      <w:pPr>
        <w:pStyle w:val="ae"/>
        <w:numPr>
          <w:ilvl w:val="0"/>
          <w:numId w:val="18"/>
        </w:numPr>
        <w:ind w:leftChars="0"/>
      </w:pPr>
      <w:r>
        <w:rPr>
          <w:rFonts w:hint="eastAsia"/>
        </w:rPr>
        <w:t>公開パスワードを強制する</w:t>
      </w:r>
    </w:p>
    <w:p w:rsidR="0077152E" w:rsidRDefault="0077152E" w:rsidP="0077152E">
      <w:pPr>
        <w:pStyle w:val="ae"/>
        <w:numPr>
          <w:ilvl w:val="0"/>
          <w:numId w:val="18"/>
        </w:numPr>
        <w:ind w:leftChars="0"/>
      </w:pPr>
      <w:r>
        <w:rPr>
          <w:rFonts w:hint="eastAsia"/>
        </w:rPr>
        <w:t>メール認証の利用を強制する</w:t>
      </w:r>
    </w:p>
    <w:p w:rsidR="0077152E" w:rsidRDefault="0077152E" w:rsidP="0077152E">
      <w:pPr>
        <w:pStyle w:val="ae"/>
        <w:numPr>
          <w:ilvl w:val="0"/>
          <w:numId w:val="18"/>
        </w:numPr>
        <w:ind w:leftChars="0"/>
      </w:pPr>
      <w:r>
        <w:rPr>
          <w:rFonts w:hint="eastAsia"/>
        </w:rPr>
        <w:t>ダウンロードされたらメールで通知を強制する</w:t>
      </w:r>
    </w:p>
    <w:p w:rsidR="0077152E" w:rsidRDefault="0077152E" w:rsidP="0077152E">
      <w:pPr>
        <w:pStyle w:val="ae"/>
        <w:numPr>
          <w:ilvl w:val="0"/>
          <w:numId w:val="18"/>
        </w:numPr>
        <w:ind w:leftChars="0"/>
      </w:pPr>
      <w:r>
        <w:rPr>
          <w:rFonts w:hint="eastAsia"/>
        </w:rPr>
        <w:t>公開方法を強制する</w:t>
      </w:r>
    </w:p>
    <w:p w:rsidR="0077152E" w:rsidRDefault="0077152E" w:rsidP="0077152E">
      <w:pPr>
        <w:pStyle w:val="ae"/>
        <w:numPr>
          <w:ilvl w:val="0"/>
          <w:numId w:val="18"/>
        </w:numPr>
        <w:ind w:leftChars="0"/>
      </w:pPr>
      <w:r>
        <w:t>URLの長さ</w:t>
      </w:r>
    </w:p>
    <w:p w:rsidR="0077152E" w:rsidRDefault="0077152E" w:rsidP="0077152E">
      <w:pPr>
        <w:pStyle w:val="ae"/>
        <w:numPr>
          <w:ilvl w:val="0"/>
          <w:numId w:val="18"/>
        </w:numPr>
        <w:ind w:leftChars="0"/>
      </w:pPr>
      <w:r>
        <w:t>Web公開は承認を必要とする</w:t>
      </w:r>
    </w:p>
    <w:p w:rsidR="0077152E" w:rsidRDefault="0077152E" w:rsidP="0077152E">
      <w:pPr>
        <w:pStyle w:val="ae"/>
        <w:numPr>
          <w:ilvl w:val="0"/>
          <w:numId w:val="18"/>
        </w:numPr>
        <w:ind w:leftChars="0"/>
      </w:pPr>
      <w:r>
        <w:rPr>
          <w:rFonts w:hint="eastAsia"/>
        </w:rPr>
        <w:t>自分自身の承認を禁止する</w:t>
      </w:r>
    </w:p>
    <w:p w:rsidR="0077152E" w:rsidRDefault="0077152E" w:rsidP="008A227D"/>
    <w:p w:rsidR="00DF2A6D" w:rsidRPr="00B767B1" w:rsidRDefault="00DF2A6D" w:rsidP="00DF2A6D">
      <w:r>
        <w:rPr>
          <w:rFonts w:hint="eastAsia"/>
        </w:rPr>
        <w:t>設定後は画面左上の「設定」→</w:t>
      </w:r>
      <w:r w:rsidRPr="00AD444F">
        <w:t>Mail Proxy オプション設定</w:t>
      </w:r>
      <w:r>
        <w:rPr>
          <w:rFonts w:hint="eastAsia"/>
        </w:rPr>
        <w:t>画面左上の「戻る」→ユーザー登録/更新画面左上の「作成/更新」の順にクリックして設定内容を反映します。</w:t>
      </w:r>
    </w:p>
    <w:p w:rsidR="00DF2A6D" w:rsidRPr="002742CB" w:rsidRDefault="00DF2A6D" w:rsidP="00DF2A6D">
      <w:pPr>
        <w:pStyle w:val="ae"/>
        <w:numPr>
          <w:ilvl w:val="0"/>
          <w:numId w:val="11"/>
        </w:numPr>
        <w:ind w:leftChars="0"/>
      </w:pPr>
      <w:r>
        <w:rPr>
          <w:rFonts w:hint="eastAsia"/>
        </w:rPr>
        <w:t>ユーザー作成/更新を完了しないと設定内容が破棄されますのでご注意ください。</w:t>
      </w:r>
    </w:p>
    <w:p w:rsidR="00DF2A6D" w:rsidRPr="00312C62" w:rsidRDefault="00DF2A6D" w:rsidP="008A227D"/>
    <w:p w:rsidR="006E6030" w:rsidRDefault="006E6030" w:rsidP="007630D9">
      <w:pPr>
        <w:pStyle w:val="2"/>
      </w:pPr>
      <w:bookmarkStart w:id="62" w:name="_パスワードメール送信の文書設定"/>
      <w:bookmarkStart w:id="63" w:name="_Toc117788438"/>
      <w:bookmarkEnd w:id="62"/>
      <w:r>
        <w:rPr>
          <w:rFonts w:hint="eastAsia"/>
        </w:rPr>
        <w:lastRenderedPageBreak/>
        <w:t>パスワードメール送信の文書設定</w:t>
      </w:r>
      <w:bookmarkEnd w:id="63"/>
    </w:p>
    <w:p w:rsidR="006E6030" w:rsidRDefault="006E6030" w:rsidP="008A227D">
      <w:r>
        <w:rPr>
          <w:rFonts w:hint="eastAsia"/>
        </w:rPr>
        <w:t>ユーザー個別にパスワードメール送信の文書設定を行いたい場合に利用します。</w:t>
      </w:r>
    </w:p>
    <w:p w:rsidR="006E6030" w:rsidRPr="00003B0B" w:rsidRDefault="006E6030" w:rsidP="008A227D"/>
    <w:p w:rsidR="006E6030" w:rsidRDefault="006E6030" w:rsidP="008A227D">
      <w:r>
        <w:rPr>
          <w:rFonts w:hint="eastAsia"/>
        </w:rPr>
        <w:t>ユーザー登録/更新画面より、</w:t>
      </w:r>
      <w:r w:rsidRPr="002D30EA">
        <w:rPr>
          <w:rFonts w:hint="eastAsia"/>
        </w:rPr>
        <w:t>Mail Proxy オプション設定</w:t>
      </w:r>
      <w:r>
        <w:rPr>
          <w:rFonts w:hint="eastAsia"/>
        </w:rPr>
        <w:t xml:space="preserve"> </w:t>
      </w:r>
      <w:r>
        <w:t xml:space="preserve">&gt; </w:t>
      </w:r>
      <w:r>
        <w:rPr>
          <w:rFonts w:hint="eastAsia"/>
        </w:rPr>
        <w:t>パスワードメール送信の</w:t>
      </w:r>
      <w:r w:rsidR="00003B0B">
        <w:rPr>
          <w:rFonts w:hint="eastAsia"/>
        </w:rPr>
        <w:t>文書</w:t>
      </w:r>
      <w:r>
        <w:rPr>
          <w:rFonts w:hint="eastAsia"/>
        </w:rPr>
        <w:t>設定</w:t>
      </w:r>
      <w:r w:rsidR="0052036B">
        <w:rPr>
          <w:rFonts w:hint="eastAsia"/>
        </w:rPr>
        <w:t>内</w:t>
      </w:r>
      <w:r>
        <w:rPr>
          <w:rFonts w:hint="eastAsia"/>
        </w:rPr>
        <w:t>の「設定」をクリックします。</w:t>
      </w:r>
    </w:p>
    <w:p w:rsidR="006E6030" w:rsidRDefault="00134602" w:rsidP="00003B0B">
      <w:pPr>
        <w:jc w:val="center"/>
      </w:pPr>
      <w:r>
        <w:rPr>
          <w:noProof/>
        </w:rPr>
        <mc:AlternateContent>
          <mc:Choice Requires="wps">
            <w:drawing>
              <wp:anchor distT="0" distB="0" distL="114300" distR="114300" simplePos="0" relativeHeight="251908096" behindDoc="0" locked="0" layoutInCell="1" allowOverlap="1" wp14:anchorId="6A7B7746" wp14:editId="1D9B9E8F">
                <wp:simplePos x="0" y="0"/>
                <wp:positionH relativeFrom="margin">
                  <wp:posOffset>1986915</wp:posOffset>
                </wp:positionH>
                <wp:positionV relativeFrom="paragraph">
                  <wp:posOffset>2740025</wp:posOffset>
                </wp:positionV>
                <wp:extent cx="771525" cy="171450"/>
                <wp:effectExtent l="0" t="0" r="28575" b="19050"/>
                <wp:wrapNone/>
                <wp:docPr id="162" name="正方形/長方形 162"/>
                <wp:cNvGraphicFramePr/>
                <a:graphic xmlns:a="http://schemas.openxmlformats.org/drawingml/2006/main">
                  <a:graphicData uri="http://schemas.microsoft.com/office/word/2010/wordprocessingShape">
                    <wps:wsp>
                      <wps:cNvSpPr/>
                      <wps:spPr>
                        <a:xfrm>
                          <a:off x="0" y="0"/>
                          <a:ext cx="771525" cy="1714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A93754" id="正方形/長方形 162" o:spid="_x0000_s1026" style="position:absolute;left:0;text-align:left;margin-left:156.45pt;margin-top:215.75pt;width:60.75pt;height:13.5pt;z-index:251908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" filled="f" strokecolor="red" strokeweight="2pt">
                <w10:wrap anchorx="margin"/>
              </v:rect>
            </w:pict>
          </mc:Fallback>
        </mc:AlternateContent>
      </w:r>
      <w:r w:rsidR="00003B0B">
        <w:rPr>
          <w:noProof/>
        </w:rPr>
        <w:drawing>
          <wp:inline distT="0" distB="0" distL="0" distR="0" wp14:anchorId="27A6AAD3" wp14:editId="7DC06760">
            <wp:extent cx="5400040" cy="3010535"/>
            <wp:effectExtent l="19050" t="19050" r="10160" b="18415"/>
            <wp:docPr id="206" name="図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extLst>
                        <a:ext uri="{28A0092B-C50C-407E-A947-70E740481C1C}">
                          <a14:useLocalDpi xmlns:a14="http://schemas.microsoft.com/office/drawing/2010/main" val="0"/>
                        </a:ext>
                      </a:extLst>
                    </a:blip>
                    <a:stretch>
                      <a:fillRect/>
                    </a:stretch>
                  </pic:blipFill>
                  <pic:spPr>
                    <a:xfrm>
                      <a:off x="0" y="0"/>
                      <a:ext cx="5400040" cy="3010535"/>
                    </a:xfrm>
                    <a:prstGeom prst="rect">
                      <a:avLst/>
                    </a:prstGeom>
                    <a:ln>
                      <a:solidFill>
                        <a:schemeClr val="tx1"/>
                      </a:solidFill>
                    </a:ln>
                  </pic:spPr>
                </pic:pic>
              </a:graphicData>
            </a:graphic>
          </wp:inline>
        </w:drawing>
      </w:r>
    </w:p>
    <w:p w:rsidR="006E6030" w:rsidRPr="005D1978" w:rsidRDefault="006E6030" w:rsidP="008A227D">
      <w:pPr>
        <w:jc w:val="center"/>
        <w:rPr>
          <w:b/>
        </w:rPr>
      </w:pPr>
      <w:r w:rsidRPr="005D1978">
        <w:rPr>
          <w:b/>
        </w:rPr>
        <w:t>Mail Proxy オプション設定</w:t>
      </w:r>
    </w:p>
    <w:p w:rsidR="006E6030" w:rsidRDefault="006E6030" w:rsidP="008A227D"/>
    <w:p w:rsidR="00691F69" w:rsidRDefault="00691F69">
      <w:pPr>
        <w:adjustRightInd/>
        <w:snapToGrid/>
      </w:pPr>
      <w:r>
        <w:br w:type="page"/>
      </w:r>
    </w:p>
    <w:p w:rsidR="008C727B" w:rsidRDefault="009345A5" w:rsidP="008611BC">
      <w:r>
        <w:rPr>
          <w:rFonts w:hint="eastAsia"/>
        </w:rPr>
        <w:lastRenderedPageBreak/>
        <w:t>パスワードメール送信の文書</w:t>
      </w:r>
      <w:r w:rsidR="00A77309">
        <w:rPr>
          <w:rFonts w:hint="eastAsia"/>
        </w:rPr>
        <w:t>設定画面が表示されます。</w:t>
      </w:r>
    </w:p>
    <w:p w:rsidR="00F52C72" w:rsidRDefault="00F52C72" w:rsidP="00F52C72">
      <w:pPr>
        <w:jc w:val="center"/>
      </w:pPr>
      <w:r>
        <w:rPr>
          <w:noProof/>
        </w:rPr>
        <w:drawing>
          <wp:inline distT="0" distB="0" distL="0" distR="0" wp14:anchorId="5A52ECD2" wp14:editId="0AEFBE43">
            <wp:extent cx="5400040" cy="2152650"/>
            <wp:effectExtent l="19050" t="19050" r="10160" b="19050"/>
            <wp:docPr id="208" name="図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extLst>
                        <a:ext uri="{28A0092B-C50C-407E-A947-70E740481C1C}">
                          <a14:useLocalDpi xmlns:a14="http://schemas.microsoft.com/office/drawing/2010/main" val="0"/>
                        </a:ext>
                      </a:extLst>
                    </a:blip>
                    <a:stretch>
                      <a:fillRect/>
                    </a:stretch>
                  </pic:blipFill>
                  <pic:spPr>
                    <a:xfrm>
                      <a:off x="0" y="0"/>
                      <a:ext cx="5400040" cy="2152650"/>
                    </a:xfrm>
                    <a:prstGeom prst="rect">
                      <a:avLst/>
                    </a:prstGeom>
                    <a:ln>
                      <a:solidFill>
                        <a:schemeClr val="tx1"/>
                      </a:solidFill>
                    </a:ln>
                  </pic:spPr>
                </pic:pic>
              </a:graphicData>
            </a:graphic>
          </wp:inline>
        </w:drawing>
      </w:r>
    </w:p>
    <w:p w:rsidR="006E6030" w:rsidRPr="00D55C99" w:rsidRDefault="006E6030" w:rsidP="008A227D">
      <w:pPr>
        <w:jc w:val="center"/>
        <w:rPr>
          <w:b/>
        </w:rPr>
      </w:pPr>
      <w:r w:rsidRPr="00D55C99">
        <w:rPr>
          <w:rFonts w:hint="eastAsia"/>
          <w:b/>
        </w:rPr>
        <w:t>パスワードメール送信のデフォルト</w:t>
      </w:r>
      <w:r>
        <w:rPr>
          <w:rFonts w:hint="eastAsia"/>
          <w:b/>
        </w:rPr>
        <w:t>文書</w:t>
      </w:r>
      <w:r w:rsidRPr="00D55C99">
        <w:rPr>
          <w:rFonts w:hint="eastAsia"/>
          <w:b/>
        </w:rPr>
        <w:t>設定</w:t>
      </w:r>
    </w:p>
    <w:p w:rsidR="006E6030" w:rsidRDefault="006E6030" w:rsidP="008A227D"/>
    <w:p w:rsidR="006E6030" w:rsidRDefault="006E6030" w:rsidP="008A227D">
      <w:r>
        <w:rPr>
          <w:rFonts w:hint="eastAsia"/>
        </w:rPr>
        <w:t>各設定項目については「</w:t>
      </w:r>
      <w:hyperlink w:anchor="_パスワードメール送信のデフォルト文書設定_1" w:history="1">
        <w:r w:rsidRPr="0067088B">
          <w:rPr>
            <w:rStyle w:val="a7"/>
            <w:rFonts w:hint="eastAsia"/>
          </w:rPr>
          <w:t>2.11.</w:t>
        </w:r>
        <w:r w:rsidRPr="0067088B">
          <w:rPr>
            <w:rStyle w:val="a7"/>
          </w:rPr>
          <w:t>パスワードメール送信のデフォルト文書設定</w:t>
        </w:r>
      </w:hyperlink>
      <w:r>
        <w:rPr>
          <w:rFonts w:hint="eastAsia"/>
        </w:rPr>
        <w:t>」と同様です。</w:t>
      </w:r>
    </w:p>
    <w:p w:rsidR="00F06F44" w:rsidRDefault="00F06F44" w:rsidP="00F06F44"/>
    <w:p w:rsidR="008611BC" w:rsidRDefault="008611BC" w:rsidP="008611BC">
      <w:r>
        <w:rPr>
          <w:rFonts w:hint="eastAsia"/>
        </w:rPr>
        <w:t>設定後は画面左上の「設定」→</w:t>
      </w:r>
      <w:r w:rsidRPr="00AD444F">
        <w:t>Mail Proxy オプション設定</w:t>
      </w:r>
      <w:r>
        <w:rPr>
          <w:rFonts w:hint="eastAsia"/>
        </w:rPr>
        <w:t>画面左上の「戻る」→ユーザー登録/更新画面左上の「作成/更新」の順にクリックして設定内容を反映します。</w:t>
      </w:r>
    </w:p>
    <w:p w:rsidR="008611BC" w:rsidRDefault="008611BC" w:rsidP="008611BC">
      <w:pPr>
        <w:pStyle w:val="ae"/>
        <w:numPr>
          <w:ilvl w:val="0"/>
          <w:numId w:val="11"/>
        </w:numPr>
        <w:ind w:leftChars="0"/>
      </w:pPr>
      <w:r>
        <w:rPr>
          <w:rFonts w:hint="eastAsia"/>
        </w:rPr>
        <w:t>ユーザー作成/更新を完了しないと設定内容が破棄されますのでご注意ください。</w:t>
      </w:r>
    </w:p>
    <w:p w:rsidR="008611BC" w:rsidRDefault="008611BC" w:rsidP="00F06F44"/>
    <w:p w:rsidR="006E6030" w:rsidRDefault="006E6030" w:rsidP="007630D9">
      <w:pPr>
        <w:pStyle w:val="2"/>
      </w:pPr>
      <w:bookmarkStart w:id="64" w:name="_メール転送設定"/>
      <w:bookmarkStart w:id="65" w:name="_Toc117788439"/>
      <w:bookmarkEnd w:id="64"/>
      <w:r>
        <w:rPr>
          <w:rFonts w:hint="eastAsia"/>
        </w:rPr>
        <w:t>メール転送設定</w:t>
      </w:r>
      <w:bookmarkEnd w:id="65"/>
    </w:p>
    <w:p w:rsidR="006E6030" w:rsidRDefault="006E6030" w:rsidP="006E6030">
      <w:r>
        <w:rPr>
          <w:rFonts w:hint="eastAsia"/>
        </w:rPr>
        <w:t>ユーザー個別にメール転送設定を行いたい場合に利用します。</w:t>
      </w:r>
    </w:p>
    <w:p w:rsidR="006E6030" w:rsidRDefault="006E6030" w:rsidP="006E6030"/>
    <w:p w:rsidR="006E6030" w:rsidRDefault="006E6030" w:rsidP="006E6030">
      <w:r>
        <w:rPr>
          <w:rFonts w:hint="eastAsia"/>
        </w:rPr>
        <w:t>ユーザー登録/更新画面より、</w:t>
      </w:r>
      <w:r w:rsidRPr="002D30EA">
        <w:rPr>
          <w:rFonts w:hint="eastAsia"/>
        </w:rPr>
        <w:t>Mail Proxy オプション設定</w:t>
      </w:r>
      <w:r>
        <w:rPr>
          <w:rFonts w:hint="eastAsia"/>
        </w:rPr>
        <w:t xml:space="preserve"> </w:t>
      </w:r>
      <w:r>
        <w:t xml:space="preserve">&gt; </w:t>
      </w:r>
      <w:r>
        <w:rPr>
          <w:rFonts w:hint="eastAsia"/>
        </w:rPr>
        <w:t>メール転送設定</w:t>
      </w:r>
      <w:r w:rsidR="00376A27">
        <w:rPr>
          <w:rFonts w:hint="eastAsia"/>
        </w:rPr>
        <w:t>内</w:t>
      </w:r>
      <w:r>
        <w:rPr>
          <w:rFonts w:hint="eastAsia"/>
        </w:rPr>
        <w:t>の「設定」をクリックします。</w:t>
      </w:r>
    </w:p>
    <w:p w:rsidR="00A34B99" w:rsidRDefault="00A34B99" w:rsidP="00A34B99">
      <w:pPr>
        <w:jc w:val="center"/>
      </w:pPr>
      <w:r>
        <w:rPr>
          <w:noProof/>
        </w:rPr>
        <w:lastRenderedPageBreak/>
        <mc:AlternateContent>
          <mc:Choice Requires="wps">
            <w:drawing>
              <wp:anchor distT="0" distB="0" distL="114300" distR="114300" simplePos="0" relativeHeight="251910144" behindDoc="0" locked="0" layoutInCell="1" allowOverlap="1" wp14:anchorId="124C8AD1" wp14:editId="1D761E6A">
                <wp:simplePos x="0" y="0"/>
                <wp:positionH relativeFrom="margin">
                  <wp:posOffset>1977390</wp:posOffset>
                </wp:positionH>
                <wp:positionV relativeFrom="paragraph">
                  <wp:posOffset>1120775</wp:posOffset>
                </wp:positionV>
                <wp:extent cx="771525" cy="171450"/>
                <wp:effectExtent l="0" t="0" r="28575" b="19050"/>
                <wp:wrapNone/>
                <wp:docPr id="164" name="正方形/長方形 164"/>
                <wp:cNvGraphicFramePr/>
                <a:graphic xmlns:a="http://schemas.openxmlformats.org/drawingml/2006/main">
                  <a:graphicData uri="http://schemas.microsoft.com/office/word/2010/wordprocessingShape">
                    <wps:wsp>
                      <wps:cNvSpPr/>
                      <wps:spPr>
                        <a:xfrm>
                          <a:off x="0" y="0"/>
                          <a:ext cx="771525" cy="1714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A6E744" id="正方形/長方形 164" o:spid="_x0000_s1026" style="position:absolute;left:0;text-align:left;margin-left:155.7pt;margin-top:88.25pt;width:60.75pt;height:13.5pt;z-index:251910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" filled="f" strokecolor="red" strokeweight="2pt">
                <w10:wrap anchorx="margin"/>
              </v:rect>
            </w:pict>
          </mc:Fallback>
        </mc:AlternateContent>
      </w:r>
      <w:r>
        <w:rPr>
          <w:noProof/>
        </w:rPr>
        <w:drawing>
          <wp:inline distT="0" distB="0" distL="0" distR="0" wp14:anchorId="53317344" wp14:editId="72849171">
            <wp:extent cx="5400040" cy="1412875"/>
            <wp:effectExtent l="19050" t="19050" r="10160" b="15875"/>
            <wp:docPr id="210" name="図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extLst>
                        <a:ext uri="{28A0092B-C50C-407E-A947-70E740481C1C}">
                          <a14:useLocalDpi xmlns:a14="http://schemas.microsoft.com/office/drawing/2010/main" val="0"/>
                        </a:ext>
                      </a:extLst>
                    </a:blip>
                    <a:stretch>
                      <a:fillRect/>
                    </a:stretch>
                  </pic:blipFill>
                  <pic:spPr>
                    <a:xfrm>
                      <a:off x="0" y="0"/>
                      <a:ext cx="5400040" cy="1412875"/>
                    </a:xfrm>
                    <a:prstGeom prst="rect">
                      <a:avLst/>
                    </a:prstGeom>
                    <a:ln>
                      <a:solidFill>
                        <a:schemeClr val="tx1"/>
                      </a:solidFill>
                    </a:ln>
                  </pic:spPr>
                </pic:pic>
              </a:graphicData>
            </a:graphic>
          </wp:inline>
        </w:drawing>
      </w:r>
    </w:p>
    <w:p w:rsidR="006E6030" w:rsidRPr="005D1978" w:rsidRDefault="006E6030" w:rsidP="006E6030">
      <w:pPr>
        <w:jc w:val="center"/>
        <w:rPr>
          <w:b/>
        </w:rPr>
      </w:pPr>
      <w:r w:rsidRPr="005D1978">
        <w:rPr>
          <w:b/>
        </w:rPr>
        <w:t>Mail Proxy オプション設定</w:t>
      </w:r>
      <w:r>
        <w:rPr>
          <w:rFonts w:hint="eastAsia"/>
          <w:b/>
        </w:rPr>
        <w:t>(プライマリグループ)</w:t>
      </w:r>
    </w:p>
    <w:p w:rsidR="006E6030" w:rsidRPr="00376A27" w:rsidRDefault="006E6030" w:rsidP="006E6030"/>
    <w:p w:rsidR="00FF4A94" w:rsidRDefault="002B752B" w:rsidP="007B4321">
      <w:r>
        <w:rPr>
          <w:rFonts w:hint="eastAsia"/>
        </w:rPr>
        <w:t>メール転送</w:t>
      </w:r>
      <w:r w:rsidR="002B4CD3">
        <w:rPr>
          <w:rFonts w:hint="eastAsia"/>
        </w:rPr>
        <w:t>設定画面が表示されます。</w:t>
      </w:r>
    </w:p>
    <w:p w:rsidR="00222DDF" w:rsidRDefault="00222DDF" w:rsidP="00222DDF">
      <w:pPr>
        <w:jc w:val="center"/>
      </w:pPr>
      <w:r>
        <w:rPr>
          <w:noProof/>
        </w:rPr>
        <w:drawing>
          <wp:inline distT="0" distB="0" distL="0" distR="0" wp14:anchorId="6CD339EF" wp14:editId="33B59DD7">
            <wp:extent cx="5400040" cy="2081530"/>
            <wp:effectExtent l="19050" t="19050" r="10160" b="13970"/>
            <wp:docPr id="212" name="図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extLst>
                        <a:ext uri="{28A0092B-C50C-407E-A947-70E740481C1C}">
                          <a14:useLocalDpi xmlns:a14="http://schemas.microsoft.com/office/drawing/2010/main" val="0"/>
                        </a:ext>
                      </a:extLst>
                    </a:blip>
                    <a:stretch>
                      <a:fillRect/>
                    </a:stretch>
                  </pic:blipFill>
                  <pic:spPr>
                    <a:xfrm>
                      <a:off x="0" y="0"/>
                      <a:ext cx="5400040" cy="2081530"/>
                    </a:xfrm>
                    <a:prstGeom prst="rect">
                      <a:avLst/>
                    </a:prstGeom>
                    <a:ln>
                      <a:solidFill>
                        <a:schemeClr val="tx1"/>
                      </a:solidFill>
                    </a:ln>
                  </pic:spPr>
                </pic:pic>
              </a:graphicData>
            </a:graphic>
          </wp:inline>
        </w:drawing>
      </w:r>
    </w:p>
    <w:p w:rsidR="006E6030" w:rsidRPr="00F246D7" w:rsidRDefault="006E6030" w:rsidP="006E6030">
      <w:pPr>
        <w:jc w:val="center"/>
        <w:rPr>
          <w:b/>
        </w:rPr>
      </w:pPr>
      <w:r w:rsidRPr="00F246D7">
        <w:rPr>
          <w:rFonts w:hint="eastAsia"/>
          <w:b/>
        </w:rPr>
        <w:t>メール転送のデフォルト設定</w:t>
      </w:r>
    </w:p>
    <w:p w:rsidR="006E6030" w:rsidRDefault="006E6030" w:rsidP="006E6030"/>
    <w:p w:rsidR="006E6030" w:rsidRDefault="006E6030" w:rsidP="006E6030">
      <w:r>
        <w:rPr>
          <w:rFonts w:hint="eastAsia"/>
        </w:rPr>
        <w:t>各設定項目については「</w:t>
      </w:r>
      <w:hyperlink w:anchor="_メール転送のデフォルト設定" w:history="1">
        <w:r w:rsidRPr="008857CE">
          <w:rPr>
            <w:rStyle w:val="a7"/>
            <w:rFonts w:hint="eastAsia"/>
          </w:rPr>
          <w:t>2.13.メール転送のデフォルト設定</w:t>
        </w:r>
      </w:hyperlink>
      <w:r>
        <w:rPr>
          <w:rFonts w:hint="eastAsia"/>
        </w:rPr>
        <w:t>」と同様です。</w:t>
      </w:r>
    </w:p>
    <w:p w:rsidR="00892811" w:rsidRDefault="00892811" w:rsidP="00892811"/>
    <w:p w:rsidR="007B4321" w:rsidRDefault="007B4321" w:rsidP="007B4321">
      <w:r>
        <w:rPr>
          <w:rFonts w:hint="eastAsia"/>
        </w:rPr>
        <w:t>設定後は画面左上の「設定」→</w:t>
      </w:r>
      <w:r w:rsidRPr="00AD444F">
        <w:t>Mail Proxy オプション設定</w:t>
      </w:r>
      <w:r>
        <w:rPr>
          <w:rFonts w:hint="eastAsia"/>
        </w:rPr>
        <w:t>画面左上の「戻る」→ユーザー登録/更新画面の左上の「作成/更新」の順にクリックして設定内容を反映します。</w:t>
      </w:r>
    </w:p>
    <w:p w:rsidR="007B4321" w:rsidRDefault="007B4321" w:rsidP="007B4321">
      <w:pPr>
        <w:pStyle w:val="ae"/>
        <w:numPr>
          <w:ilvl w:val="0"/>
          <w:numId w:val="11"/>
        </w:numPr>
        <w:ind w:leftChars="0"/>
      </w:pPr>
      <w:r>
        <w:rPr>
          <w:rFonts w:hint="eastAsia"/>
        </w:rPr>
        <w:t>ユーザー作成/更新を完了しないと設定内容が破棄されますのでご注意ください。</w:t>
      </w:r>
    </w:p>
    <w:p w:rsidR="007B4321" w:rsidRPr="007B4321" w:rsidRDefault="007B4321" w:rsidP="00892811"/>
    <w:p w:rsidR="00610741" w:rsidRDefault="00610741">
      <w:pPr>
        <w:adjustRightInd/>
        <w:snapToGrid/>
        <w:rPr>
          <w:rFonts w:cs="Century"/>
          <w:b/>
          <w:kern w:val="24"/>
          <w:sz w:val="28"/>
          <w:szCs w:val="24"/>
        </w:rPr>
      </w:pPr>
      <w:r>
        <w:br w:type="page"/>
      </w:r>
    </w:p>
    <w:p w:rsidR="00F833AC" w:rsidRPr="00F833AC" w:rsidRDefault="00035FA1" w:rsidP="00035FA1">
      <w:pPr>
        <w:pStyle w:val="1"/>
      </w:pPr>
      <w:bookmarkStart w:id="66" w:name="_Toc117788440"/>
      <w:r>
        <w:rPr>
          <w:rFonts w:hint="eastAsia"/>
        </w:rPr>
        <w:lastRenderedPageBreak/>
        <w:t>Mail Proxy設定の</w:t>
      </w:r>
      <w:r w:rsidR="00F833AC" w:rsidRPr="00F833AC">
        <w:rPr>
          <w:rFonts w:hint="eastAsia"/>
        </w:rPr>
        <w:t>インポート、エクスポート</w:t>
      </w:r>
      <w:bookmarkEnd w:id="66"/>
    </w:p>
    <w:p w:rsidR="00AF25DF" w:rsidRDefault="00AF25DF" w:rsidP="00AF25DF">
      <w:r>
        <w:rPr>
          <w:rFonts w:hint="eastAsia"/>
        </w:rPr>
        <w:t>管理画面のユーザー一覧</w:t>
      </w:r>
      <w:r w:rsidR="00A73E56">
        <w:rPr>
          <w:rFonts w:hint="eastAsia"/>
        </w:rPr>
        <w:t>または</w:t>
      </w:r>
      <w:r>
        <w:rPr>
          <w:rFonts w:hint="eastAsia"/>
        </w:rPr>
        <w:t>グループ一覧画面</w:t>
      </w:r>
      <w:r w:rsidR="0051766B">
        <w:rPr>
          <w:rFonts w:hint="eastAsia"/>
        </w:rPr>
        <w:t>の上部メニューにある「Mail</w:t>
      </w:r>
      <w:r w:rsidR="0051766B">
        <w:t xml:space="preserve"> </w:t>
      </w:r>
      <w:r w:rsidR="0051766B">
        <w:rPr>
          <w:rFonts w:hint="eastAsia"/>
        </w:rPr>
        <w:t>Pr</w:t>
      </w:r>
      <w:r w:rsidR="0051766B">
        <w:t>oxy</w:t>
      </w:r>
      <w:r w:rsidR="0051766B">
        <w:rPr>
          <w:rFonts w:hint="eastAsia"/>
        </w:rPr>
        <w:t>」クリック時に表示されるメニュー</w:t>
      </w:r>
      <w:r w:rsidR="0003192B">
        <w:rPr>
          <w:rFonts w:hint="eastAsia"/>
        </w:rPr>
        <w:t>より</w:t>
      </w:r>
      <w:r w:rsidR="004A040E">
        <w:rPr>
          <w:rFonts w:hint="eastAsia"/>
        </w:rPr>
        <w:t>、</w:t>
      </w:r>
      <w:r>
        <w:rPr>
          <w:rFonts w:hint="eastAsia"/>
        </w:rPr>
        <w:t>Mail</w:t>
      </w:r>
      <w:r>
        <w:t xml:space="preserve"> Proxy</w:t>
      </w:r>
      <w:r>
        <w:rPr>
          <w:rFonts w:hint="eastAsia"/>
        </w:rPr>
        <w:t>オプション</w:t>
      </w:r>
      <w:r w:rsidR="0051766B">
        <w:rPr>
          <w:rFonts w:hint="eastAsia"/>
        </w:rPr>
        <w:t>の</w:t>
      </w:r>
      <w:r>
        <w:rPr>
          <w:rFonts w:hint="eastAsia"/>
        </w:rPr>
        <w:t>設定情報</w:t>
      </w:r>
      <w:r w:rsidR="0051766B">
        <w:rPr>
          <w:rFonts w:hint="eastAsia"/>
        </w:rPr>
        <w:t>や</w:t>
      </w:r>
      <w:r>
        <w:rPr>
          <w:rFonts w:hint="eastAsia"/>
        </w:rPr>
        <w:t>アップロード条件</w:t>
      </w:r>
      <w:r w:rsidR="00FB533A">
        <w:rPr>
          <w:rFonts w:hint="eastAsia"/>
        </w:rPr>
        <w:t>の</w:t>
      </w:r>
      <w:r>
        <w:rPr>
          <w:rFonts w:hint="eastAsia"/>
        </w:rPr>
        <w:t>インポート/エクスポートを行うことができます。</w:t>
      </w:r>
    </w:p>
    <w:p w:rsidR="006018D7" w:rsidRDefault="0064423C" w:rsidP="0064423C">
      <w:r>
        <w:rPr>
          <w:rFonts w:hint="eastAsia"/>
        </w:rPr>
        <w:t>なお、</w:t>
      </w:r>
      <w:r w:rsidR="006018D7">
        <w:rPr>
          <w:rFonts w:hint="eastAsia"/>
        </w:rPr>
        <w:t>インポート/エクスポート対象</w:t>
      </w:r>
      <w:r w:rsidR="002642FE">
        <w:rPr>
          <w:rFonts w:hint="eastAsia"/>
        </w:rPr>
        <w:t>は</w:t>
      </w:r>
      <w:r w:rsidR="006018D7">
        <w:rPr>
          <w:rFonts w:hint="eastAsia"/>
        </w:rPr>
        <w:t>、ユーザー</w:t>
      </w:r>
      <w:r w:rsidR="002642FE">
        <w:rPr>
          <w:rFonts w:hint="eastAsia"/>
        </w:rPr>
        <w:t>または</w:t>
      </w:r>
      <w:r w:rsidR="006018D7">
        <w:rPr>
          <w:rFonts w:hint="eastAsia"/>
        </w:rPr>
        <w:t>プライマリグループとなります。</w:t>
      </w:r>
    </w:p>
    <w:p w:rsidR="00A24E0A" w:rsidRDefault="00E0051C" w:rsidP="00E0051C">
      <w:pPr>
        <w:jc w:val="center"/>
      </w:pPr>
      <w:r>
        <w:rPr>
          <w:noProof/>
        </w:rPr>
        <mc:AlternateContent>
          <mc:Choice Requires="wps">
            <w:drawing>
              <wp:anchor distT="0" distB="0" distL="114300" distR="114300" simplePos="0" relativeHeight="251793408" behindDoc="0" locked="0" layoutInCell="1" allowOverlap="1" wp14:anchorId="47AF86B8" wp14:editId="33D00ED8">
                <wp:simplePos x="0" y="0"/>
                <wp:positionH relativeFrom="margin">
                  <wp:posOffset>3072765</wp:posOffset>
                </wp:positionH>
                <wp:positionV relativeFrom="paragraph">
                  <wp:posOffset>301624</wp:posOffset>
                </wp:positionV>
                <wp:extent cx="1657350" cy="923925"/>
                <wp:effectExtent l="0" t="0" r="19050" b="28575"/>
                <wp:wrapNone/>
                <wp:docPr id="120" name="正方形/長方形 120"/>
                <wp:cNvGraphicFramePr/>
                <a:graphic xmlns:a="http://schemas.openxmlformats.org/drawingml/2006/main">
                  <a:graphicData uri="http://schemas.microsoft.com/office/word/2010/wordprocessingShape">
                    <wps:wsp>
                      <wps:cNvSpPr/>
                      <wps:spPr>
                        <a:xfrm>
                          <a:off x="0" y="0"/>
                          <a:ext cx="1657350" cy="9239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463712" id="正方形/長方形 120" o:spid="_x0000_s1026" style="position:absolute;left:0;text-align:left;margin-left:241.95pt;margin-top:23.75pt;width:130.5pt;height:72.75pt;z-index:251793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" filled="f" strokecolor="red" strokeweight="2pt">
                <w10:wrap anchorx="margin"/>
              </v:rect>
            </w:pict>
          </mc:Fallback>
        </mc:AlternateContent>
      </w:r>
      <w:r>
        <w:rPr>
          <w:noProof/>
        </w:rPr>
        <w:drawing>
          <wp:inline distT="0" distB="0" distL="0" distR="0" wp14:anchorId="01EF53F3" wp14:editId="26A6407E">
            <wp:extent cx="5400040" cy="1546225"/>
            <wp:effectExtent l="19050" t="19050" r="10160" b="15875"/>
            <wp:docPr id="64" name="図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5400040" cy="1546225"/>
                    </a:xfrm>
                    <a:prstGeom prst="rect">
                      <a:avLst/>
                    </a:prstGeom>
                    <a:ln>
                      <a:solidFill>
                        <a:schemeClr val="tx1"/>
                      </a:solidFill>
                    </a:ln>
                  </pic:spPr>
                </pic:pic>
              </a:graphicData>
            </a:graphic>
          </wp:inline>
        </w:drawing>
      </w:r>
    </w:p>
    <w:p w:rsidR="00970FAD" w:rsidRDefault="00BA6441" w:rsidP="00BA6441">
      <w:pPr>
        <w:jc w:val="center"/>
        <w:rPr>
          <w:b/>
        </w:rPr>
      </w:pPr>
      <w:r w:rsidRPr="00BA6441">
        <w:rPr>
          <w:rFonts w:hint="eastAsia"/>
          <w:b/>
        </w:rPr>
        <w:t>ユーザー一覧</w:t>
      </w:r>
    </w:p>
    <w:p w:rsidR="00B2537C" w:rsidRPr="00B2537C" w:rsidRDefault="00B2537C" w:rsidP="00B2537C"/>
    <w:p w:rsidR="002C291B" w:rsidRDefault="00E0051C" w:rsidP="00E0051C">
      <w:pPr>
        <w:jc w:val="center"/>
      </w:pPr>
      <w:r>
        <w:rPr>
          <w:noProof/>
        </w:rPr>
        <mc:AlternateContent>
          <mc:Choice Requires="wps">
            <w:drawing>
              <wp:anchor distT="0" distB="0" distL="114300" distR="114300" simplePos="0" relativeHeight="251795456" behindDoc="0" locked="0" layoutInCell="1" allowOverlap="1" wp14:anchorId="2ECF9F03" wp14:editId="6E140716">
                <wp:simplePos x="0" y="0"/>
                <wp:positionH relativeFrom="margin">
                  <wp:posOffset>3742690</wp:posOffset>
                </wp:positionH>
                <wp:positionV relativeFrom="paragraph">
                  <wp:posOffset>297815</wp:posOffset>
                </wp:positionV>
                <wp:extent cx="1657350" cy="923925"/>
                <wp:effectExtent l="0" t="0" r="19050" b="28575"/>
                <wp:wrapNone/>
                <wp:docPr id="122" name="正方形/長方形 122"/>
                <wp:cNvGraphicFramePr/>
                <a:graphic xmlns:a="http://schemas.openxmlformats.org/drawingml/2006/main">
                  <a:graphicData uri="http://schemas.microsoft.com/office/word/2010/wordprocessingShape">
                    <wps:wsp>
                      <wps:cNvSpPr/>
                      <wps:spPr>
                        <a:xfrm>
                          <a:off x="0" y="0"/>
                          <a:ext cx="1657350" cy="9239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6FAC97" id="正方形/長方形 122" o:spid="_x0000_s1026" style="position:absolute;left:0;text-align:left;margin-left:294.7pt;margin-top:23.45pt;width:130.5pt;height:72.75pt;z-index:251795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" filled="f" strokecolor="red" strokeweight="2pt">
                <w10:wrap anchorx="margin"/>
              </v:rect>
            </w:pict>
          </mc:Fallback>
        </mc:AlternateContent>
      </w:r>
      <w:r>
        <w:rPr>
          <w:noProof/>
        </w:rPr>
        <w:drawing>
          <wp:inline distT="0" distB="0" distL="0" distR="0" wp14:anchorId="7A51307B" wp14:editId="65660361">
            <wp:extent cx="5400040" cy="1541780"/>
            <wp:effectExtent l="19050" t="19050" r="10160" b="20320"/>
            <wp:docPr id="63"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extLst>
                        <a:ext uri="{28A0092B-C50C-407E-A947-70E740481C1C}">
                          <a14:useLocalDpi xmlns:a14="http://schemas.microsoft.com/office/drawing/2010/main" val="0"/>
                        </a:ext>
                      </a:extLst>
                    </a:blip>
                    <a:stretch>
                      <a:fillRect/>
                    </a:stretch>
                  </pic:blipFill>
                  <pic:spPr>
                    <a:xfrm>
                      <a:off x="0" y="0"/>
                      <a:ext cx="5400040" cy="1541780"/>
                    </a:xfrm>
                    <a:prstGeom prst="rect">
                      <a:avLst/>
                    </a:prstGeom>
                    <a:ln>
                      <a:solidFill>
                        <a:schemeClr val="tx1"/>
                      </a:solidFill>
                    </a:ln>
                  </pic:spPr>
                </pic:pic>
              </a:graphicData>
            </a:graphic>
          </wp:inline>
        </w:drawing>
      </w:r>
    </w:p>
    <w:p w:rsidR="002C291B" w:rsidRPr="00BA6441" w:rsidRDefault="00BA6441" w:rsidP="00BA6441">
      <w:pPr>
        <w:jc w:val="center"/>
        <w:rPr>
          <w:b/>
        </w:rPr>
      </w:pPr>
      <w:r w:rsidRPr="00BA6441">
        <w:rPr>
          <w:rFonts w:hint="eastAsia"/>
          <w:b/>
        </w:rPr>
        <w:t>グループ一覧</w:t>
      </w:r>
    </w:p>
    <w:p w:rsidR="000B2F13" w:rsidRDefault="000B2F13" w:rsidP="00AF25DF"/>
    <w:p w:rsidR="000B2106" w:rsidRDefault="000B2106" w:rsidP="00AF25DF">
      <w:r>
        <w:rPr>
          <w:rFonts w:hint="eastAsia"/>
        </w:rPr>
        <w:t>各機能の詳細については次項</w:t>
      </w:r>
      <w:r w:rsidR="0021513F">
        <w:rPr>
          <w:rFonts w:hint="eastAsia"/>
        </w:rPr>
        <w:t>以降を</w:t>
      </w:r>
      <w:r>
        <w:rPr>
          <w:rFonts w:hint="eastAsia"/>
        </w:rPr>
        <w:t>ご参照ください。</w:t>
      </w:r>
    </w:p>
    <w:p w:rsidR="000B2106" w:rsidRPr="006018D7" w:rsidRDefault="000B2106" w:rsidP="00AF25DF"/>
    <w:p w:rsidR="0091053A" w:rsidRDefault="000E31C6" w:rsidP="00532431">
      <w:pPr>
        <w:pStyle w:val="2"/>
      </w:pPr>
      <w:bookmarkStart w:id="67" w:name="_Toc117788441"/>
      <w:r>
        <w:rPr>
          <w:rFonts w:hint="eastAsia"/>
        </w:rPr>
        <w:t>Mail Proxy</w:t>
      </w:r>
      <w:r>
        <w:t xml:space="preserve"> </w:t>
      </w:r>
      <w:r>
        <w:rPr>
          <w:rFonts w:hint="eastAsia"/>
        </w:rPr>
        <w:t>インポート</w:t>
      </w:r>
      <w:bookmarkEnd w:id="67"/>
    </w:p>
    <w:p w:rsidR="0076718B" w:rsidRDefault="0076718B" w:rsidP="0076718B">
      <w:r>
        <w:rPr>
          <w:rFonts w:hint="eastAsia"/>
        </w:rPr>
        <w:t>C</w:t>
      </w:r>
      <w:r>
        <w:t>SV</w:t>
      </w:r>
      <w:r>
        <w:rPr>
          <w:rFonts w:hint="eastAsia"/>
        </w:rPr>
        <w:t>ファイルからユーザー</w:t>
      </w:r>
      <w:r w:rsidR="00D11352">
        <w:rPr>
          <w:rFonts w:hint="eastAsia"/>
        </w:rPr>
        <w:t>、</w:t>
      </w:r>
      <w:r w:rsidR="004903EA">
        <w:rPr>
          <w:rFonts w:hint="eastAsia"/>
        </w:rPr>
        <w:t>プライマリグループの</w:t>
      </w:r>
      <w:r>
        <w:rPr>
          <w:rFonts w:hint="eastAsia"/>
        </w:rPr>
        <w:t>Mail</w:t>
      </w:r>
      <w:r>
        <w:t xml:space="preserve"> Proxy</w:t>
      </w:r>
      <w:r>
        <w:rPr>
          <w:rFonts w:hint="eastAsia"/>
        </w:rPr>
        <w:t>設定情報</w:t>
      </w:r>
      <w:r w:rsidR="004903EA">
        <w:rPr>
          <w:rFonts w:hint="eastAsia"/>
        </w:rPr>
        <w:t>を</w:t>
      </w:r>
      <w:r>
        <w:rPr>
          <w:rFonts w:hint="eastAsia"/>
        </w:rPr>
        <w:t>一括</w:t>
      </w:r>
      <w:r w:rsidR="004903EA">
        <w:rPr>
          <w:rFonts w:hint="eastAsia"/>
        </w:rPr>
        <w:t>で</w:t>
      </w:r>
      <w:r>
        <w:rPr>
          <w:rFonts w:hint="eastAsia"/>
        </w:rPr>
        <w:t>更新</w:t>
      </w:r>
      <w:r w:rsidR="004903EA">
        <w:rPr>
          <w:rFonts w:hint="eastAsia"/>
        </w:rPr>
        <w:t>する</w:t>
      </w:r>
      <w:r>
        <w:rPr>
          <w:rFonts w:hint="eastAsia"/>
        </w:rPr>
        <w:t>ことができます。</w:t>
      </w:r>
    </w:p>
    <w:p w:rsidR="000E067F" w:rsidRDefault="000E067F" w:rsidP="0076718B"/>
    <w:p w:rsidR="00106B21" w:rsidRDefault="00E851FA" w:rsidP="00C3166C">
      <w:r>
        <w:rPr>
          <w:rFonts w:hint="eastAsia"/>
        </w:rPr>
        <w:lastRenderedPageBreak/>
        <w:t>管理画面のユーザー一覧、グループ一覧画面の上部メニューよりMail</w:t>
      </w:r>
      <w:r>
        <w:t xml:space="preserve"> </w:t>
      </w:r>
      <w:r>
        <w:rPr>
          <w:rFonts w:hint="eastAsia"/>
        </w:rPr>
        <w:t>Pr</w:t>
      </w:r>
      <w:r>
        <w:t xml:space="preserve">oxy - </w:t>
      </w:r>
      <w:r>
        <w:rPr>
          <w:rFonts w:hint="eastAsia"/>
        </w:rPr>
        <w:t>Mail</w:t>
      </w:r>
      <w:r>
        <w:t xml:space="preserve"> Proxy</w:t>
      </w:r>
      <w:r>
        <w:rPr>
          <w:rFonts w:hint="eastAsia"/>
        </w:rPr>
        <w:t>インポートの順にクリックします。</w:t>
      </w:r>
    </w:p>
    <w:p w:rsidR="00C3166C" w:rsidRDefault="00E851FA" w:rsidP="00C3166C">
      <w:r>
        <w:rPr>
          <w:rFonts w:hint="eastAsia"/>
        </w:rPr>
        <w:t>以下はユーザー一覧画面における例となります。</w:t>
      </w:r>
    </w:p>
    <w:p w:rsidR="00E851FA" w:rsidRDefault="00E851FA" w:rsidP="00C3166C">
      <w:r>
        <w:rPr>
          <w:noProof/>
        </w:rPr>
        <mc:AlternateContent>
          <mc:Choice Requires="wps">
            <w:drawing>
              <wp:anchor distT="0" distB="0" distL="114300" distR="114300" simplePos="0" relativeHeight="251797504" behindDoc="0" locked="0" layoutInCell="1" allowOverlap="1" wp14:anchorId="543F08EF" wp14:editId="114689C0">
                <wp:simplePos x="0" y="0"/>
                <wp:positionH relativeFrom="margin">
                  <wp:posOffset>3091815</wp:posOffset>
                </wp:positionH>
                <wp:positionV relativeFrom="paragraph">
                  <wp:posOffset>494030</wp:posOffset>
                </wp:positionV>
                <wp:extent cx="1657350" cy="200025"/>
                <wp:effectExtent l="0" t="0" r="19050" b="28575"/>
                <wp:wrapNone/>
                <wp:docPr id="125" name="正方形/長方形 125"/>
                <wp:cNvGraphicFramePr/>
                <a:graphic xmlns:a="http://schemas.openxmlformats.org/drawingml/2006/main">
                  <a:graphicData uri="http://schemas.microsoft.com/office/word/2010/wordprocessingShape">
                    <wps:wsp>
                      <wps:cNvSpPr/>
                      <wps:spPr>
                        <a:xfrm>
                          <a:off x="0" y="0"/>
                          <a:ext cx="1657350" cy="2000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4012B0" id="正方形/長方形 125" o:spid="_x0000_s1026" style="position:absolute;left:0;text-align:left;margin-left:243.45pt;margin-top:38.9pt;width:130.5pt;height:15.75pt;z-index:251797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" filled="f" strokecolor="red" strokeweight="2pt">
                <w10:wrap anchorx="margin"/>
              </v:rect>
            </w:pict>
          </mc:Fallback>
        </mc:AlternateContent>
      </w:r>
      <w:r>
        <w:rPr>
          <w:noProof/>
        </w:rPr>
        <w:drawing>
          <wp:inline distT="0" distB="0" distL="0" distR="0" wp14:anchorId="438CCE2A" wp14:editId="0BCDE991">
            <wp:extent cx="5400040" cy="1546225"/>
            <wp:effectExtent l="19050" t="19050" r="10160" b="15875"/>
            <wp:docPr id="124" name="図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5400040" cy="1546225"/>
                    </a:xfrm>
                    <a:prstGeom prst="rect">
                      <a:avLst/>
                    </a:prstGeom>
                    <a:ln>
                      <a:solidFill>
                        <a:schemeClr val="tx1"/>
                      </a:solidFill>
                    </a:ln>
                  </pic:spPr>
                </pic:pic>
              </a:graphicData>
            </a:graphic>
          </wp:inline>
        </w:drawing>
      </w:r>
    </w:p>
    <w:p w:rsidR="00E851FA" w:rsidRPr="00E851FA" w:rsidRDefault="00E851FA" w:rsidP="00E851FA">
      <w:pPr>
        <w:jc w:val="center"/>
      </w:pPr>
      <w:r w:rsidRPr="00BA6441">
        <w:rPr>
          <w:rFonts w:hint="eastAsia"/>
          <w:b/>
        </w:rPr>
        <w:t>ユーザー一覧</w:t>
      </w:r>
    </w:p>
    <w:p w:rsidR="00EF18F8" w:rsidRDefault="00EF18F8" w:rsidP="00C3166C"/>
    <w:p w:rsidR="001F0A9B" w:rsidRDefault="001F0A9B" w:rsidP="001F0A9B">
      <w:r>
        <w:rPr>
          <w:rFonts w:hint="eastAsia"/>
        </w:rPr>
        <w:t>以下のような</w:t>
      </w:r>
      <w:r>
        <w:t>インポート</w:t>
      </w:r>
      <w:r>
        <w:rPr>
          <w:rFonts w:hint="eastAsia"/>
        </w:rPr>
        <w:t>画面が表示されますので、「ファイルを選択」をクリックしインポートに使用するCSVファイルを選択します。</w:t>
      </w:r>
    </w:p>
    <w:p w:rsidR="001F0A9B" w:rsidRPr="001F0A9B" w:rsidRDefault="001F0A9B" w:rsidP="00C3166C">
      <w:r>
        <w:rPr>
          <w:rFonts w:hint="eastAsia"/>
        </w:rPr>
        <w:t>CSVファイルのフォーマットについては同画面に表示されているヒントに記載していますのでご確認ください。</w:t>
      </w:r>
    </w:p>
    <w:p w:rsidR="00FF1DB8" w:rsidRDefault="00AA4893" w:rsidP="00C3166C">
      <w:r>
        <w:rPr>
          <w:noProof/>
        </w:rPr>
        <w:drawing>
          <wp:inline distT="0" distB="0" distL="0" distR="0" wp14:anchorId="0EE21E2F" wp14:editId="55E98BCC">
            <wp:extent cx="5400040" cy="3589020"/>
            <wp:effectExtent l="19050" t="19050" r="10160" b="11430"/>
            <wp:docPr id="126" name="図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extLst>
                        <a:ext uri="{28A0092B-C50C-407E-A947-70E740481C1C}">
                          <a14:useLocalDpi xmlns:a14="http://schemas.microsoft.com/office/drawing/2010/main" val="0"/>
                        </a:ext>
                      </a:extLst>
                    </a:blip>
                    <a:stretch>
                      <a:fillRect/>
                    </a:stretch>
                  </pic:blipFill>
                  <pic:spPr>
                    <a:xfrm>
                      <a:off x="0" y="0"/>
                      <a:ext cx="5400040" cy="3589020"/>
                    </a:xfrm>
                    <a:prstGeom prst="rect">
                      <a:avLst/>
                    </a:prstGeom>
                    <a:ln>
                      <a:solidFill>
                        <a:schemeClr val="tx1"/>
                      </a:solidFill>
                    </a:ln>
                  </pic:spPr>
                </pic:pic>
              </a:graphicData>
            </a:graphic>
          </wp:inline>
        </w:drawing>
      </w:r>
    </w:p>
    <w:p w:rsidR="00401852" w:rsidRPr="00401852" w:rsidRDefault="00401852" w:rsidP="00401852">
      <w:pPr>
        <w:jc w:val="center"/>
        <w:rPr>
          <w:b/>
        </w:rPr>
      </w:pPr>
      <w:r w:rsidRPr="00401852">
        <w:rPr>
          <w:b/>
        </w:rPr>
        <w:t xml:space="preserve">Mail Proxy オプション </w:t>
      </w:r>
      <w:r w:rsidR="00183B69">
        <w:rPr>
          <w:rFonts w:hint="eastAsia"/>
          <w:b/>
        </w:rPr>
        <w:t>ユーザー</w:t>
      </w:r>
      <w:r w:rsidRPr="00401852">
        <w:rPr>
          <w:b/>
        </w:rPr>
        <w:t>のインポート</w:t>
      </w:r>
    </w:p>
    <w:p w:rsidR="000B3908" w:rsidRDefault="000B3908" w:rsidP="000B3908">
      <w:r>
        <w:rPr>
          <w:rFonts w:hint="eastAsia"/>
        </w:rPr>
        <w:lastRenderedPageBreak/>
        <w:t>画面左上の「インポート」をクリックするとダイアログが表示されますので、インポートするユーザーの件数を確認後「インポート」をクリックします。</w:t>
      </w:r>
    </w:p>
    <w:p w:rsidR="007F7B4B" w:rsidRDefault="00485484" w:rsidP="004D0BF9">
      <w:pPr>
        <w:jc w:val="center"/>
      </w:pPr>
      <w:r>
        <w:rPr>
          <w:noProof/>
        </w:rPr>
        <mc:AlternateContent>
          <mc:Choice Requires="wps">
            <w:drawing>
              <wp:anchor distT="0" distB="0" distL="114300" distR="114300" simplePos="0" relativeHeight="251799552" behindDoc="0" locked="0" layoutInCell="1" allowOverlap="1" wp14:anchorId="5CF396DB" wp14:editId="07EF2A3A">
                <wp:simplePos x="0" y="0"/>
                <wp:positionH relativeFrom="margin">
                  <wp:posOffset>2205990</wp:posOffset>
                </wp:positionH>
                <wp:positionV relativeFrom="paragraph">
                  <wp:posOffset>1402715</wp:posOffset>
                </wp:positionV>
                <wp:extent cx="981075" cy="209550"/>
                <wp:effectExtent l="0" t="0" r="28575" b="19050"/>
                <wp:wrapNone/>
                <wp:docPr id="130" name="正方形/長方形 130"/>
                <wp:cNvGraphicFramePr/>
                <a:graphic xmlns:a="http://schemas.openxmlformats.org/drawingml/2006/main">
                  <a:graphicData uri="http://schemas.microsoft.com/office/word/2010/wordprocessingShape">
                    <wps:wsp>
                      <wps:cNvSpPr/>
                      <wps:spPr>
                        <a:xfrm>
                          <a:off x="0" y="0"/>
                          <a:ext cx="981075" cy="2095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DD1011" id="正方形/長方形 130" o:spid="_x0000_s1026" style="position:absolute;left:0;text-align:left;margin-left:173.7pt;margin-top:110.45pt;width:77.25pt;height:16.5pt;z-index:251799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" filled="f" strokecolor="red" strokeweight="2pt">
                <w10:wrap anchorx="margin"/>
              </v:rect>
            </w:pict>
          </mc:Fallback>
        </mc:AlternateContent>
      </w:r>
      <w:r w:rsidR="004D0BF9">
        <w:rPr>
          <w:noProof/>
        </w:rPr>
        <w:drawing>
          <wp:inline distT="0" distB="0" distL="0" distR="0" wp14:anchorId="7A4C6082" wp14:editId="4FD2AA6A">
            <wp:extent cx="2880000" cy="1636364"/>
            <wp:effectExtent l="19050" t="19050" r="15875" b="21590"/>
            <wp:docPr id="129" name="図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extLst>
                        <a:ext uri="{28A0092B-C50C-407E-A947-70E740481C1C}">
                          <a14:useLocalDpi xmlns:a14="http://schemas.microsoft.com/office/drawing/2010/main" val="0"/>
                        </a:ext>
                      </a:extLst>
                    </a:blip>
                    <a:stretch>
                      <a:fillRect/>
                    </a:stretch>
                  </pic:blipFill>
                  <pic:spPr>
                    <a:xfrm>
                      <a:off x="0" y="0"/>
                      <a:ext cx="2880000" cy="1636364"/>
                    </a:xfrm>
                    <a:prstGeom prst="rect">
                      <a:avLst/>
                    </a:prstGeom>
                    <a:ln>
                      <a:solidFill>
                        <a:schemeClr val="tx1"/>
                      </a:solidFill>
                    </a:ln>
                  </pic:spPr>
                </pic:pic>
              </a:graphicData>
            </a:graphic>
          </wp:inline>
        </w:drawing>
      </w:r>
    </w:p>
    <w:p w:rsidR="003531E9" w:rsidRPr="004D0BF9" w:rsidRDefault="004D0BF9" w:rsidP="004D0BF9">
      <w:pPr>
        <w:jc w:val="center"/>
        <w:rPr>
          <w:b/>
        </w:rPr>
      </w:pPr>
      <w:r w:rsidRPr="004D0BF9">
        <w:rPr>
          <w:rFonts w:hint="eastAsia"/>
          <w:b/>
        </w:rPr>
        <w:t>ユーザーのインポート</w:t>
      </w:r>
    </w:p>
    <w:p w:rsidR="00EF18F8" w:rsidRDefault="00EF18F8" w:rsidP="00C3166C"/>
    <w:p w:rsidR="00E67DE4" w:rsidRDefault="00E67DE4" w:rsidP="00E67DE4">
      <w:r>
        <w:rPr>
          <w:rFonts w:hint="eastAsia"/>
        </w:rPr>
        <w:t>インポートが完了するとダイアログが表示されますので、「OK」をクリックします。</w:t>
      </w:r>
    </w:p>
    <w:p w:rsidR="00E67DE4" w:rsidRPr="00E67DE4" w:rsidRDefault="00894775" w:rsidP="004550E2">
      <w:pPr>
        <w:jc w:val="center"/>
      </w:pPr>
      <w:r>
        <w:rPr>
          <w:noProof/>
        </w:rPr>
        <mc:AlternateContent>
          <mc:Choice Requires="wps">
            <w:drawing>
              <wp:anchor distT="0" distB="0" distL="114300" distR="114300" simplePos="0" relativeHeight="251801600" behindDoc="0" locked="0" layoutInCell="1" allowOverlap="1" wp14:anchorId="237C4906" wp14:editId="720A3F06">
                <wp:simplePos x="0" y="0"/>
                <wp:positionH relativeFrom="margin">
                  <wp:align>center</wp:align>
                </wp:positionH>
                <wp:positionV relativeFrom="paragraph">
                  <wp:posOffset>1404620</wp:posOffset>
                </wp:positionV>
                <wp:extent cx="981075" cy="209550"/>
                <wp:effectExtent l="0" t="0" r="28575" b="19050"/>
                <wp:wrapNone/>
                <wp:docPr id="132" name="正方形/長方形 132"/>
                <wp:cNvGraphicFramePr/>
                <a:graphic xmlns:a="http://schemas.openxmlformats.org/drawingml/2006/main">
                  <a:graphicData uri="http://schemas.microsoft.com/office/word/2010/wordprocessingShape">
                    <wps:wsp>
                      <wps:cNvSpPr/>
                      <wps:spPr>
                        <a:xfrm>
                          <a:off x="0" y="0"/>
                          <a:ext cx="981075" cy="2095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79785B" id="正方形/長方形 132" o:spid="_x0000_s1026" style="position:absolute;left:0;text-align:left;margin-left:0;margin-top:110.6pt;width:77.25pt;height:16.5pt;z-index:2518016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" filled="f" strokecolor="red" strokeweight="2pt">
                <w10:wrap anchorx="margin"/>
              </v:rect>
            </w:pict>
          </mc:Fallback>
        </mc:AlternateContent>
      </w:r>
      <w:r w:rsidR="004550E2">
        <w:rPr>
          <w:noProof/>
        </w:rPr>
        <w:drawing>
          <wp:inline distT="0" distB="0" distL="0" distR="0" wp14:anchorId="24E4E726" wp14:editId="7E33475B">
            <wp:extent cx="2880000" cy="1636364"/>
            <wp:effectExtent l="19050" t="19050" r="15875" b="21590"/>
            <wp:docPr id="131" name="図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extLst>
                        <a:ext uri="{28A0092B-C50C-407E-A947-70E740481C1C}">
                          <a14:useLocalDpi xmlns:a14="http://schemas.microsoft.com/office/drawing/2010/main" val="0"/>
                        </a:ext>
                      </a:extLst>
                    </a:blip>
                    <a:stretch>
                      <a:fillRect/>
                    </a:stretch>
                  </pic:blipFill>
                  <pic:spPr>
                    <a:xfrm>
                      <a:off x="0" y="0"/>
                      <a:ext cx="2880000" cy="1636364"/>
                    </a:xfrm>
                    <a:prstGeom prst="rect">
                      <a:avLst/>
                    </a:prstGeom>
                    <a:ln>
                      <a:solidFill>
                        <a:schemeClr val="tx1"/>
                      </a:solidFill>
                    </a:ln>
                  </pic:spPr>
                </pic:pic>
              </a:graphicData>
            </a:graphic>
          </wp:inline>
        </w:drawing>
      </w:r>
    </w:p>
    <w:p w:rsidR="00E67DE4" w:rsidRPr="003C44AB" w:rsidRDefault="003C44AB" w:rsidP="003C44AB">
      <w:pPr>
        <w:jc w:val="center"/>
        <w:rPr>
          <w:b/>
        </w:rPr>
      </w:pPr>
      <w:r w:rsidRPr="003C44AB">
        <w:rPr>
          <w:rFonts w:hint="eastAsia"/>
          <w:b/>
        </w:rPr>
        <w:t>ユーザーのインポート</w:t>
      </w:r>
    </w:p>
    <w:p w:rsidR="003C44AB" w:rsidRDefault="003C44AB" w:rsidP="00C3166C"/>
    <w:p w:rsidR="00FF319E" w:rsidRDefault="009741E4" w:rsidP="00C3166C">
      <w:r>
        <w:rPr>
          <w:rFonts w:hint="eastAsia"/>
        </w:rPr>
        <w:t>ユーザー一覧画面が表示されますので、</w:t>
      </w:r>
      <w:r w:rsidR="00B80A92">
        <w:rPr>
          <w:rFonts w:hint="eastAsia"/>
        </w:rPr>
        <w:t>インポート</w:t>
      </w:r>
      <w:r w:rsidR="00D7201B">
        <w:rPr>
          <w:rFonts w:hint="eastAsia"/>
        </w:rPr>
        <w:t>対象となった</w:t>
      </w:r>
      <w:r w:rsidR="00B80A92">
        <w:rPr>
          <w:rFonts w:hint="eastAsia"/>
        </w:rPr>
        <w:t>ユーザーの更新画面より</w:t>
      </w:r>
      <w:r w:rsidR="00B80A92" w:rsidRPr="00B80A92">
        <w:t>Mail Proxy 設定</w:t>
      </w:r>
      <w:r w:rsidR="00B80A92">
        <w:rPr>
          <w:rFonts w:hint="eastAsia"/>
        </w:rPr>
        <w:t>を開き、各種設定内容が反映されているかどうかを確認</w:t>
      </w:r>
      <w:r w:rsidR="00AE2025">
        <w:rPr>
          <w:rFonts w:hint="eastAsia"/>
        </w:rPr>
        <w:t>します。</w:t>
      </w:r>
    </w:p>
    <w:p w:rsidR="00E37E2B" w:rsidRDefault="00E37E2B" w:rsidP="00C3166C"/>
    <w:p w:rsidR="009741E4" w:rsidRDefault="00324EB4" w:rsidP="00C3166C">
      <w:r>
        <w:rPr>
          <w:noProof/>
        </w:rPr>
        <w:lastRenderedPageBreak/>
        <w:drawing>
          <wp:inline distT="0" distB="0" distL="0" distR="0" wp14:anchorId="625860D1" wp14:editId="2A122D7E">
            <wp:extent cx="5400040" cy="1371600"/>
            <wp:effectExtent l="19050" t="19050" r="10160" b="19050"/>
            <wp:docPr id="133" name="図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extLst>
                        <a:ext uri="{28A0092B-C50C-407E-A947-70E740481C1C}">
                          <a14:useLocalDpi xmlns:a14="http://schemas.microsoft.com/office/drawing/2010/main" val="0"/>
                        </a:ext>
                      </a:extLst>
                    </a:blip>
                    <a:stretch>
                      <a:fillRect/>
                    </a:stretch>
                  </pic:blipFill>
                  <pic:spPr>
                    <a:xfrm>
                      <a:off x="0" y="0"/>
                      <a:ext cx="5400040" cy="1371600"/>
                    </a:xfrm>
                    <a:prstGeom prst="rect">
                      <a:avLst/>
                    </a:prstGeom>
                    <a:ln>
                      <a:solidFill>
                        <a:schemeClr val="tx1"/>
                      </a:solidFill>
                    </a:ln>
                  </pic:spPr>
                </pic:pic>
              </a:graphicData>
            </a:graphic>
          </wp:inline>
        </w:drawing>
      </w:r>
    </w:p>
    <w:p w:rsidR="009741E4" w:rsidRDefault="00CE5F8F" w:rsidP="00CE5F8F">
      <w:pPr>
        <w:jc w:val="center"/>
        <w:rPr>
          <w:b/>
        </w:rPr>
      </w:pPr>
      <w:r w:rsidRPr="00CE5F8F">
        <w:rPr>
          <w:rFonts w:hint="eastAsia"/>
          <w:b/>
        </w:rPr>
        <w:t>ユーザー一覧</w:t>
      </w:r>
    </w:p>
    <w:p w:rsidR="004D089E" w:rsidRPr="004D089E" w:rsidRDefault="004D089E" w:rsidP="004D089E"/>
    <w:p w:rsidR="0091053A" w:rsidRDefault="000E31C6" w:rsidP="00532431">
      <w:pPr>
        <w:pStyle w:val="2"/>
      </w:pPr>
      <w:bookmarkStart w:id="68" w:name="_Toc117788442"/>
      <w:r>
        <w:rPr>
          <w:rFonts w:hint="eastAsia"/>
        </w:rPr>
        <w:t>M</w:t>
      </w:r>
      <w:r>
        <w:rPr>
          <w:rFonts w:hint="cs"/>
        </w:rPr>
        <w:t>ail Proxy</w:t>
      </w:r>
      <w:r>
        <w:t xml:space="preserve"> </w:t>
      </w:r>
      <w:r>
        <w:rPr>
          <w:rFonts w:hint="eastAsia"/>
        </w:rPr>
        <w:t>エクスポート</w:t>
      </w:r>
      <w:bookmarkEnd w:id="68"/>
    </w:p>
    <w:p w:rsidR="004F3DA6" w:rsidRDefault="00937324" w:rsidP="004F3DA6">
      <w:r>
        <w:rPr>
          <w:rFonts w:hint="eastAsia"/>
        </w:rPr>
        <w:t>ユーザー、プライマリグループ</w:t>
      </w:r>
      <w:r w:rsidR="001F4D2E">
        <w:rPr>
          <w:rFonts w:hint="eastAsia"/>
        </w:rPr>
        <w:t>に設定されている</w:t>
      </w:r>
      <w:r w:rsidR="004F3DA6">
        <w:rPr>
          <w:rFonts w:hint="eastAsia"/>
        </w:rPr>
        <w:t>Mail</w:t>
      </w:r>
      <w:r w:rsidR="004F3DA6">
        <w:t xml:space="preserve"> Proxy</w:t>
      </w:r>
      <w:r w:rsidR="004F3DA6">
        <w:rPr>
          <w:rFonts w:hint="eastAsia"/>
        </w:rPr>
        <w:t>設定情報をC</w:t>
      </w:r>
      <w:r w:rsidR="004F3DA6">
        <w:t>SV</w:t>
      </w:r>
      <w:r w:rsidR="004F3DA6">
        <w:rPr>
          <w:rFonts w:hint="eastAsia"/>
        </w:rPr>
        <w:t>形式でエクスポートすることができます。</w:t>
      </w:r>
    </w:p>
    <w:p w:rsidR="00510A07" w:rsidRPr="00D57A61" w:rsidRDefault="00510A07" w:rsidP="00510A07"/>
    <w:p w:rsidR="003761E7" w:rsidRDefault="003761E7" w:rsidP="003761E7">
      <w:r>
        <w:rPr>
          <w:rFonts w:hint="eastAsia"/>
        </w:rPr>
        <w:t>管理画面のユーザー一覧、グループ一覧画面の上部メニューよりMail</w:t>
      </w:r>
      <w:r>
        <w:t xml:space="preserve"> </w:t>
      </w:r>
      <w:r>
        <w:rPr>
          <w:rFonts w:hint="eastAsia"/>
        </w:rPr>
        <w:t>Pr</w:t>
      </w:r>
      <w:r>
        <w:t xml:space="preserve">oxy - </w:t>
      </w:r>
      <w:r>
        <w:rPr>
          <w:rFonts w:hint="eastAsia"/>
        </w:rPr>
        <w:t>Mail</w:t>
      </w:r>
      <w:r>
        <w:t xml:space="preserve"> Proxy</w:t>
      </w:r>
      <w:r>
        <w:rPr>
          <w:rFonts w:hint="eastAsia"/>
        </w:rPr>
        <w:t>エクスポートの順にクリックします。</w:t>
      </w:r>
    </w:p>
    <w:p w:rsidR="003761E7" w:rsidRDefault="003761E7" w:rsidP="003761E7">
      <w:r>
        <w:rPr>
          <w:rFonts w:hint="eastAsia"/>
        </w:rPr>
        <w:t>以下はユーザー一覧画面における例となります。</w:t>
      </w:r>
    </w:p>
    <w:p w:rsidR="00510A07" w:rsidRPr="003761E7" w:rsidRDefault="00455796" w:rsidP="00510A07">
      <w:r>
        <w:rPr>
          <w:noProof/>
        </w:rPr>
        <mc:AlternateContent>
          <mc:Choice Requires="wps">
            <w:drawing>
              <wp:anchor distT="0" distB="0" distL="114300" distR="114300" simplePos="0" relativeHeight="251803648" behindDoc="0" locked="0" layoutInCell="1" allowOverlap="1" wp14:anchorId="768313AB" wp14:editId="1D9670C6">
                <wp:simplePos x="0" y="0"/>
                <wp:positionH relativeFrom="margin">
                  <wp:posOffset>3072765</wp:posOffset>
                </wp:positionH>
                <wp:positionV relativeFrom="paragraph">
                  <wp:posOffset>657860</wp:posOffset>
                </wp:positionV>
                <wp:extent cx="1657350" cy="200025"/>
                <wp:effectExtent l="0" t="0" r="19050" b="28575"/>
                <wp:wrapNone/>
                <wp:docPr id="135" name="正方形/長方形 135"/>
                <wp:cNvGraphicFramePr/>
                <a:graphic xmlns:a="http://schemas.openxmlformats.org/drawingml/2006/main">
                  <a:graphicData uri="http://schemas.microsoft.com/office/word/2010/wordprocessingShape">
                    <wps:wsp>
                      <wps:cNvSpPr/>
                      <wps:spPr>
                        <a:xfrm>
                          <a:off x="0" y="0"/>
                          <a:ext cx="1657350" cy="2000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6FFA65" id="正方形/長方形 135" o:spid="_x0000_s1026" style="position:absolute;left:0;text-align:left;margin-left:241.95pt;margin-top:51.8pt;width:130.5pt;height:15.75pt;z-index:251803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" filled="f" strokecolor="red" strokeweight="2pt">
                <w10:wrap anchorx="margin"/>
              </v:rect>
            </w:pict>
          </mc:Fallback>
        </mc:AlternateContent>
      </w:r>
      <w:r>
        <w:rPr>
          <w:noProof/>
        </w:rPr>
        <w:drawing>
          <wp:inline distT="0" distB="0" distL="0" distR="0" wp14:anchorId="6D1A7A7E" wp14:editId="2BDA2F8E">
            <wp:extent cx="5400040" cy="1546225"/>
            <wp:effectExtent l="19050" t="19050" r="10160" b="15875"/>
            <wp:docPr id="134" name="図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5400040" cy="1546225"/>
                    </a:xfrm>
                    <a:prstGeom prst="rect">
                      <a:avLst/>
                    </a:prstGeom>
                    <a:ln>
                      <a:solidFill>
                        <a:schemeClr val="tx1"/>
                      </a:solidFill>
                    </a:ln>
                  </pic:spPr>
                </pic:pic>
              </a:graphicData>
            </a:graphic>
          </wp:inline>
        </w:drawing>
      </w:r>
    </w:p>
    <w:p w:rsidR="00EF18F8" w:rsidRDefault="00D57A61" w:rsidP="00D57A61">
      <w:pPr>
        <w:jc w:val="center"/>
      </w:pPr>
      <w:r w:rsidRPr="00BA6441">
        <w:rPr>
          <w:rFonts w:hint="eastAsia"/>
          <w:b/>
        </w:rPr>
        <w:t>ユーザー一覧</w:t>
      </w:r>
    </w:p>
    <w:p w:rsidR="00EF18F8" w:rsidRDefault="00EF18F8" w:rsidP="00C3166C"/>
    <w:p w:rsidR="00F131EA" w:rsidRDefault="00640B70" w:rsidP="00C3166C">
      <w:r>
        <w:rPr>
          <w:rFonts w:hint="eastAsia"/>
        </w:rPr>
        <w:t>エクスポート</w:t>
      </w:r>
      <w:r w:rsidR="00F131EA">
        <w:rPr>
          <w:rFonts w:hint="eastAsia"/>
        </w:rPr>
        <w:t>画面</w:t>
      </w:r>
      <w:r>
        <w:rPr>
          <w:rFonts w:hint="eastAsia"/>
        </w:rPr>
        <w:t>が表示されますので「エクスポート」をクリックします。</w:t>
      </w:r>
    </w:p>
    <w:p w:rsidR="001C0A99" w:rsidRDefault="006647AB" w:rsidP="00D020EF">
      <w:pPr>
        <w:jc w:val="center"/>
      </w:pPr>
      <w:r>
        <w:rPr>
          <w:noProof/>
        </w:rPr>
        <mc:AlternateContent>
          <mc:Choice Requires="wps">
            <w:drawing>
              <wp:anchor distT="0" distB="0" distL="114300" distR="114300" simplePos="0" relativeHeight="251805696" behindDoc="0" locked="0" layoutInCell="1" allowOverlap="1" wp14:anchorId="31809F74" wp14:editId="2E71E714">
                <wp:simplePos x="0" y="0"/>
                <wp:positionH relativeFrom="margin">
                  <wp:posOffset>2025015</wp:posOffset>
                </wp:positionH>
                <wp:positionV relativeFrom="paragraph">
                  <wp:posOffset>842010</wp:posOffset>
                </wp:positionV>
                <wp:extent cx="742950" cy="152400"/>
                <wp:effectExtent l="0" t="0" r="19050" b="19050"/>
                <wp:wrapNone/>
                <wp:docPr id="137" name="正方形/長方形 137"/>
                <wp:cNvGraphicFramePr/>
                <a:graphic xmlns:a="http://schemas.openxmlformats.org/drawingml/2006/main">
                  <a:graphicData uri="http://schemas.microsoft.com/office/word/2010/wordprocessingShape">
                    <wps:wsp>
                      <wps:cNvSpPr/>
                      <wps:spPr>
                        <a:xfrm>
                          <a:off x="0" y="0"/>
                          <a:ext cx="742950" cy="1524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9D8AD0" id="正方形/長方形 137" o:spid="_x0000_s1026" style="position:absolute;left:0;text-align:left;margin-left:159.45pt;margin-top:66.3pt;width:58.5pt;height:12pt;z-index:251805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" filled="f" strokecolor="red" strokeweight="2pt">
                <w10:wrap anchorx="margin"/>
              </v:rect>
            </w:pict>
          </mc:Fallback>
        </mc:AlternateContent>
      </w:r>
      <w:r w:rsidR="00D020EF">
        <w:rPr>
          <w:noProof/>
        </w:rPr>
        <w:drawing>
          <wp:inline distT="0" distB="0" distL="0" distR="0" wp14:anchorId="3FDCA4B9" wp14:editId="44DD78D8">
            <wp:extent cx="5400040" cy="1200785"/>
            <wp:effectExtent l="19050" t="19050" r="10160" b="18415"/>
            <wp:docPr id="136" name="図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extLst>
                        <a:ext uri="{28A0092B-C50C-407E-A947-70E740481C1C}">
                          <a14:useLocalDpi xmlns:a14="http://schemas.microsoft.com/office/drawing/2010/main" val="0"/>
                        </a:ext>
                      </a:extLst>
                    </a:blip>
                    <a:stretch>
                      <a:fillRect/>
                    </a:stretch>
                  </pic:blipFill>
                  <pic:spPr>
                    <a:xfrm>
                      <a:off x="0" y="0"/>
                      <a:ext cx="5400040" cy="1200785"/>
                    </a:xfrm>
                    <a:prstGeom prst="rect">
                      <a:avLst/>
                    </a:prstGeom>
                    <a:ln>
                      <a:solidFill>
                        <a:schemeClr val="tx1"/>
                      </a:solidFill>
                    </a:ln>
                  </pic:spPr>
                </pic:pic>
              </a:graphicData>
            </a:graphic>
          </wp:inline>
        </w:drawing>
      </w:r>
    </w:p>
    <w:p w:rsidR="001C0A99" w:rsidRPr="00D020EF" w:rsidRDefault="00D020EF" w:rsidP="00D020EF">
      <w:pPr>
        <w:jc w:val="center"/>
        <w:rPr>
          <w:b/>
        </w:rPr>
      </w:pPr>
      <w:r w:rsidRPr="00D020EF">
        <w:rPr>
          <w:b/>
        </w:rPr>
        <w:t>Mail Proxy オプション ユーザーのエクスポート</w:t>
      </w:r>
    </w:p>
    <w:p w:rsidR="00166153" w:rsidRPr="00166153" w:rsidRDefault="005F2076" w:rsidP="00C3166C">
      <w:r>
        <w:rPr>
          <w:rFonts w:hint="eastAsia"/>
        </w:rPr>
        <w:lastRenderedPageBreak/>
        <w:t>エクスポートしたファイルがダウンロードされます。ファイルをテキストエディタ等で開くと</w:t>
      </w:r>
      <w:r w:rsidR="0079434D">
        <w:rPr>
          <w:rFonts w:hint="eastAsia"/>
        </w:rPr>
        <w:t>Mail</w:t>
      </w:r>
      <w:r w:rsidR="0079434D">
        <w:t xml:space="preserve"> Proxy</w:t>
      </w:r>
      <w:r w:rsidR="0079434D">
        <w:rPr>
          <w:rFonts w:hint="eastAsia"/>
        </w:rPr>
        <w:t>設定</w:t>
      </w:r>
      <w:r>
        <w:rPr>
          <w:rFonts w:hint="eastAsia"/>
        </w:rPr>
        <w:t>情報を確認することができます。</w:t>
      </w:r>
    </w:p>
    <w:p w:rsidR="005F2076" w:rsidRDefault="00327771" w:rsidP="00D36C70">
      <w:pPr>
        <w:jc w:val="center"/>
      </w:pPr>
      <w:r w:rsidRPr="00327771">
        <w:rPr>
          <w:noProof/>
        </w:rPr>
        <w:drawing>
          <wp:inline distT="0" distB="0" distL="0" distR="0" wp14:anchorId="15EE8090" wp14:editId="7CA68DAA">
            <wp:extent cx="5400040" cy="1049020"/>
            <wp:effectExtent l="19050" t="19050" r="10160" b="17780"/>
            <wp:docPr id="140" name="図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extLst>
                        <a:ext uri="{28A0092B-C50C-407E-A947-70E740481C1C}">
                          <a14:useLocalDpi xmlns:a14="http://schemas.microsoft.com/office/drawing/2010/main" val="0"/>
                        </a:ext>
                      </a:extLst>
                    </a:blip>
                    <a:stretch>
                      <a:fillRect/>
                    </a:stretch>
                  </pic:blipFill>
                  <pic:spPr>
                    <a:xfrm>
                      <a:off x="0" y="0"/>
                      <a:ext cx="5400040" cy="1049020"/>
                    </a:xfrm>
                    <a:prstGeom prst="rect">
                      <a:avLst/>
                    </a:prstGeom>
                    <a:ln>
                      <a:solidFill>
                        <a:schemeClr val="tx1"/>
                      </a:solidFill>
                    </a:ln>
                  </pic:spPr>
                </pic:pic>
              </a:graphicData>
            </a:graphic>
          </wp:inline>
        </w:drawing>
      </w:r>
    </w:p>
    <w:p w:rsidR="00ED0591" w:rsidRPr="00BE10CE" w:rsidRDefault="00BE10CE" w:rsidP="00BE10CE">
      <w:pPr>
        <w:jc w:val="center"/>
        <w:rPr>
          <w:b/>
        </w:rPr>
      </w:pPr>
      <w:r w:rsidRPr="00BE10CE">
        <w:rPr>
          <w:rFonts w:hint="eastAsia"/>
          <w:b/>
        </w:rPr>
        <w:t>CSVファイル内容例</w:t>
      </w:r>
    </w:p>
    <w:p w:rsidR="00D36C70" w:rsidRPr="00C3166C" w:rsidRDefault="00D36C70" w:rsidP="00C3166C"/>
    <w:p w:rsidR="0091053A" w:rsidRDefault="000E31C6" w:rsidP="00532431">
      <w:pPr>
        <w:pStyle w:val="2"/>
      </w:pPr>
      <w:bookmarkStart w:id="69" w:name="_Toc117788443"/>
      <w:r>
        <w:rPr>
          <w:rFonts w:hint="eastAsia"/>
        </w:rPr>
        <w:t>Mail Proxy</w:t>
      </w:r>
      <w:r>
        <w:t xml:space="preserve"> </w:t>
      </w:r>
      <w:r w:rsidR="00E60B34">
        <w:rPr>
          <w:rFonts w:hint="eastAsia"/>
        </w:rPr>
        <w:t>アップロード条件の</w:t>
      </w:r>
      <w:r>
        <w:rPr>
          <w:rFonts w:hint="eastAsia"/>
        </w:rPr>
        <w:t>インポート</w:t>
      </w:r>
      <w:bookmarkEnd w:id="69"/>
    </w:p>
    <w:p w:rsidR="001A1854" w:rsidRDefault="001A1854" w:rsidP="001A1854">
      <w:r>
        <w:rPr>
          <w:rFonts w:hint="eastAsia"/>
        </w:rPr>
        <w:t>C</w:t>
      </w:r>
      <w:r>
        <w:t>SV</w:t>
      </w:r>
      <w:r>
        <w:rPr>
          <w:rFonts w:hint="eastAsia"/>
        </w:rPr>
        <w:t>ファイルからユーザー、プライマリグループのMail</w:t>
      </w:r>
      <w:r>
        <w:t xml:space="preserve"> Proxy</w:t>
      </w:r>
      <w:r w:rsidR="00B6554C">
        <w:rPr>
          <w:rFonts w:hint="eastAsia"/>
        </w:rPr>
        <w:t>アップロード条件</w:t>
      </w:r>
      <w:r>
        <w:rPr>
          <w:rFonts w:hint="eastAsia"/>
        </w:rPr>
        <w:t>を一括で更新することができます。</w:t>
      </w:r>
    </w:p>
    <w:p w:rsidR="00AE725F" w:rsidRDefault="00AE725F" w:rsidP="001A1854"/>
    <w:p w:rsidR="001A1854" w:rsidRDefault="001A1854" w:rsidP="001A1854">
      <w:r>
        <w:rPr>
          <w:rFonts w:hint="eastAsia"/>
        </w:rPr>
        <w:t>管理画面のユーザー一覧、グループ一覧画面の上部メニューよりMail</w:t>
      </w:r>
      <w:r>
        <w:t xml:space="preserve"> </w:t>
      </w:r>
      <w:r>
        <w:rPr>
          <w:rFonts w:hint="eastAsia"/>
        </w:rPr>
        <w:t>Pr</w:t>
      </w:r>
      <w:r>
        <w:t xml:space="preserve">oxy - </w:t>
      </w:r>
      <w:r w:rsidR="00F4339F" w:rsidRPr="00F4339F">
        <w:t>Mail Proxy アップロード条件のインポート</w:t>
      </w:r>
      <w:r>
        <w:rPr>
          <w:rFonts w:hint="eastAsia"/>
        </w:rPr>
        <w:t>の順にクリックします。</w:t>
      </w:r>
    </w:p>
    <w:p w:rsidR="00C3166C" w:rsidRDefault="001A1854" w:rsidP="001A1854">
      <w:r>
        <w:rPr>
          <w:rFonts w:hint="eastAsia"/>
        </w:rPr>
        <w:t>以下はユーザー一覧画面における例となります。</w:t>
      </w:r>
    </w:p>
    <w:p w:rsidR="00EF18F8" w:rsidRDefault="007868D5" w:rsidP="00852F34">
      <w:pPr>
        <w:jc w:val="center"/>
      </w:pPr>
      <w:r>
        <w:rPr>
          <w:noProof/>
        </w:rPr>
        <mc:AlternateContent>
          <mc:Choice Requires="wps">
            <w:drawing>
              <wp:anchor distT="0" distB="0" distL="114300" distR="114300" simplePos="0" relativeHeight="251842560" behindDoc="0" locked="0" layoutInCell="1" allowOverlap="1" wp14:anchorId="23E71C22" wp14:editId="742F11F9">
                <wp:simplePos x="0" y="0"/>
                <wp:positionH relativeFrom="margin">
                  <wp:posOffset>3082290</wp:posOffset>
                </wp:positionH>
                <wp:positionV relativeFrom="paragraph">
                  <wp:posOffset>833120</wp:posOffset>
                </wp:positionV>
                <wp:extent cx="1657350" cy="200025"/>
                <wp:effectExtent l="0" t="0" r="19050" b="28575"/>
                <wp:wrapNone/>
                <wp:docPr id="172" name="正方形/長方形 172"/>
                <wp:cNvGraphicFramePr/>
                <a:graphic xmlns:a="http://schemas.openxmlformats.org/drawingml/2006/main">
                  <a:graphicData uri="http://schemas.microsoft.com/office/word/2010/wordprocessingShape">
                    <wps:wsp>
                      <wps:cNvSpPr/>
                      <wps:spPr>
                        <a:xfrm>
                          <a:off x="0" y="0"/>
                          <a:ext cx="1657350" cy="2000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D96F3D" id="正方形/長方形 172" o:spid="_x0000_s1026" style="position:absolute;left:0;text-align:left;margin-left:242.7pt;margin-top:65.6pt;width:130.5pt;height:15.75pt;z-index:251842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" filled="f" strokecolor="red" strokeweight="2pt">
                <w10:wrap anchorx="margin"/>
              </v:rect>
            </w:pict>
          </mc:Fallback>
        </mc:AlternateContent>
      </w:r>
      <w:r w:rsidR="00852F34">
        <w:rPr>
          <w:noProof/>
        </w:rPr>
        <w:drawing>
          <wp:inline distT="0" distB="0" distL="0" distR="0" wp14:anchorId="59B89E5C" wp14:editId="1AA0266A">
            <wp:extent cx="5400040" cy="1546225"/>
            <wp:effectExtent l="19050" t="19050" r="10160" b="15875"/>
            <wp:docPr id="168" name="図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5400040" cy="1546225"/>
                    </a:xfrm>
                    <a:prstGeom prst="rect">
                      <a:avLst/>
                    </a:prstGeom>
                    <a:ln>
                      <a:solidFill>
                        <a:schemeClr val="tx1"/>
                      </a:solidFill>
                    </a:ln>
                  </pic:spPr>
                </pic:pic>
              </a:graphicData>
            </a:graphic>
          </wp:inline>
        </w:drawing>
      </w:r>
    </w:p>
    <w:p w:rsidR="00274AE9" w:rsidRDefault="00852F34" w:rsidP="00852F34">
      <w:pPr>
        <w:jc w:val="center"/>
      </w:pPr>
      <w:r w:rsidRPr="00BA6441">
        <w:rPr>
          <w:rFonts w:hint="eastAsia"/>
          <w:b/>
        </w:rPr>
        <w:t>ユーザー一覧</w:t>
      </w:r>
    </w:p>
    <w:p w:rsidR="00274AE9" w:rsidRDefault="00274AE9" w:rsidP="00C3166C"/>
    <w:p w:rsidR="007C1C6E" w:rsidRDefault="007C1C6E" w:rsidP="007C1C6E">
      <w:r>
        <w:rPr>
          <w:rFonts w:hint="eastAsia"/>
        </w:rPr>
        <w:t>以下のような</w:t>
      </w:r>
      <w:r>
        <w:t>インポート</w:t>
      </w:r>
      <w:r>
        <w:rPr>
          <w:rFonts w:hint="eastAsia"/>
        </w:rPr>
        <w:t>画面が表示されますので、「ファイルを選択」をクリックしインポートに使用するCSVファイルを選択します。</w:t>
      </w:r>
    </w:p>
    <w:p w:rsidR="007C1C6E" w:rsidRDefault="007C1C6E" w:rsidP="007C1C6E">
      <w:r>
        <w:rPr>
          <w:rFonts w:hint="eastAsia"/>
        </w:rPr>
        <w:t>CSVファイルのフォーマットについては同画面に表示されているヒントに記載していますのでご確認ください。</w:t>
      </w:r>
    </w:p>
    <w:p w:rsidR="006446CB" w:rsidRPr="001F0A9B" w:rsidRDefault="006446CB" w:rsidP="007C1C6E"/>
    <w:p w:rsidR="00F2711F" w:rsidRDefault="00C85993" w:rsidP="00C85993">
      <w:pPr>
        <w:jc w:val="center"/>
      </w:pPr>
      <w:r>
        <w:rPr>
          <w:noProof/>
        </w:rPr>
        <w:lastRenderedPageBreak/>
        <w:drawing>
          <wp:inline distT="0" distB="0" distL="0" distR="0" wp14:anchorId="08074BE9" wp14:editId="5AD18196">
            <wp:extent cx="5400040" cy="3622040"/>
            <wp:effectExtent l="19050" t="19050" r="10160" b="16510"/>
            <wp:docPr id="173" name="図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extLst>
                        <a:ext uri="{28A0092B-C50C-407E-A947-70E740481C1C}">
                          <a14:useLocalDpi xmlns:a14="http://schemas.microsoft.com/office/drawing/2010/main" val="0"/>
                        </a:ext>
                      </a:extLst>
                    </a:blip>
                    <a:stretch>
                      <a:fillRect/>
                    </a:stretch>
                  </pic:blipFill>
                  <pic:spPr>
                    <a:xfrm>
                      <a:off x="0" y="0"/>
                      <a:ext cx="5400040" cy="3622040"/>
                    </a:xfrm>
                    <a:prstGeom prst="rect">
                      <a:avLst/>
                    </a:prstGeom>
                    <a:ln>
                      <a:solidFill>
                        <a:schemeClr val="tx1"/>
                      </a:solidFill>
                    </a:ln>
                  </pic:spPr>
                </pic:pic>
              </a:graphicData>
            </a:graphic>
          </wp:inline>
        </w:drawing>
      </w:r>
    </w:p>
    <w:p w:rsidR="007C1C6E" w:rsidRPr="007C1C6E" w:rsidRDefault="006771EC" w:rsidP="0093354E">
      <w:pPr>
        <w:jc w:val="center"/>
      </w:pPr>
      <w:r w:rsidRPr="006771EC">
        <w:rPr>
          <w:b/>
        </w:rPr>
        <w:t>Mail Proxy アップロード条件のインポート</w:t>
      </w:r>
    </w:p>
    <w:p w:rsidR="00274AE9" w:rsidRDefault="00274AE9" w:rsidP="00C3166C"/>
    <w:p w:rsidR="0084013E" w:rsidRDefault="0084013E" w:rsidP="0084013E">
      <w:r>
        <w:rPr>
          <w:rFonts w:hint="eastAsia"/>
        </w:rPr>
        <w:t>画面左上の「インポート」をクリックするとダイアログが表示されますので、インポートするユーザーの件数を確認後「インポート」をクリックします。</w:t>
      </w:r>
    </w:p>
    <w:p w:rsidR="00EF18F8" w:rsidRPr="0084013E" w:rsidRDefault="00126422" w:rsidP="00126422">
      <w:pPr>
        <w:jc w:val="center"/>
      </w:pPr>
      <w:r>
        <w:rPr>
          <w:noProof/>
        </w:rPr>
        <mc:AlternateContent>
          <mc:Choice Requires="wps">
            <w:drawing>
              <wp:anchor distT="0" distB="0" distL="114300" distR="114300" simplePos="0" relativeHeight="251844608" behindDoc="0" locked="0" layoutInCell="1" allowOverlap="1" wp14:anchorId="0F2BC948" wp14:editId="1DD58076">
                <wp:simplePos x="0" y="0"/>
                <wp:positionH relativeFrom="margin">
                  <wp:posOffset>2195195</wp:posOffset>
                </wp:positionH>
                <wp:positionV relativeFrom="paragraph">
                  <wp:posOffset>1383665</wp:posOffset>
                </wp:positionV>
                <wp:extent cx="981075" cy="209550"/>
                <wp:effectExtent l="0" t="0" r="28575" b="19050"/>
                <wp:wrapNone/>
                <wp:docPr id="176" name="正方形/長方形 176"/>
                <wp:cNvGraphicFramePr/>
                <a:graphic xmlns:a="http://schemas.openxmlformats.org/drawingml/2006/main">
                  <a:graphicData uri="http://schemas.microsoft.com/office/word/2010/wordprocessingShape">
                    <wps:wsp>
                      <wps:cNvSpPr/>
                      <wps:spPr>
                        <a:xfrm>
                          <a:off x="0" y="0"/>
                          <a:ext cx="981075" cy="2095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B81832" id="正方形/長方形 176" o:spid="_x0000_s1026" style="position:absolute;left:0;text-align:left;margin-left:172.85pt;margin-top:108.95pt;width:77.25pt;height:16.5pt;z-index:251844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" filled="f" strokecolor="red" strokeweight="2pt">
                <w10:wrap anchorx="margin"/>
              </v:rect>
            </w:pict>
          </mc:Fallback>
        </mc:AlternateContent>
      </w:r>
      <w:r>
        <w:rPr>
          <w:noProof/>
        </w:rPr>
        <w:drawing>
          <wp:inline distT="0" distB="0" distL="0" distR="0" wp14:anchorId="323D8366" wp14:editId="37C476E7">
            <wp:extent cx="2880000" cy="1636364"/>
            <wp:effectExtent l="19050" t="19050" r="15875" b="21590"/>
            <wp:docPr id="174" name="図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extLst>
                        <a:ext uri="{28A0092B-C50C-407E-A947-70E740481C1C}">
                          <a14:useLocalDpi xmlns:a14="http://schemas.microsoft.com/office/drawing/2010/main" val="0"/>
                        </a:ext>
                      </a:extLst>
                    </a:blip>
                    <a:stretch>
                      <a:fillRect/>
                    </a:stretch>
                  </pic:blipFill>
                  <pic:spPr>
                    <a:xfrm>
                      <a:off x="0" y="0"/>
                      <a:ext cx="2880000" cy="1636364"/>
                    </a:xfrm>
                    <a:prstGeom prst="rect">
                      <a:avLst/>
                    </a:prstGeom>
                    <a:ln>
                      <a:solidFill>
                        <a:schemeClr val="tx1"/>
                      </a:solidFill>
                    </a:ln>
                  </pic:spPr>
                </pic:pic>
              </a:graphicData>
            </a:graphic>
          </wp:inline>
        </w:drawing>
      </w:r>
    </w:p>
    <w:p w:rsidR="0084013E" w:rsidRDefault="007B14A0" w:rsidP="007B14A0">
      <w:pPr>
        <w:jc w:val="center"/>
      </w:pPr>
      <w:r>
        <w:rPr>
          <w:rFonts w:hint="eastAsia"/>
          <w:b/>
        </w:rPr>
        <w:t>アップロード条件</w:t>
      </w:r>
      <w:r w:rsidRPr="004D0BF9">
        <w:rPr>
          <w:rFonts w:hint="eastAsia"/>
          <w:b/>
        </w:rPr>
        <w:t>のインポート</w:t>
      </w:r>
    </w:p>
    <w:p w:rsidR="0084013E" w:rsidRDefault="0084013E" w:rsidP="00C3166C"/>
    <w:p w:rsidR="00AF6666" w:rsidRDefault="00AF6666" w:rsidP="00AF6666">
      <w:r>
        <w:rPr>
          <w:rFonts w:hint="eastAsia"/>
        </w:rPr>
        <w:t>インポートが完了するとダイアログが表示されますので、「OK」をクリックします。</w:t>
      </w:r>
    </w:p>
    <w:p w:rsidR="007A3524" w:rsidRPr="00AF6666" w:rsidRDefault="008204B9" w:rsidP="008204B9">
      <w:pPr>
        <w:jc w:val="center"/>
      </w:pPr>
      <w:r>
        <w:rPr>
          <w:noProof/>
        </w:rPr>
        <w:lastRenderedPageBreak/>
        <mc:AlternateContent>
          <mc:Choice Requires="wps">
            <w:drawing>
              <wp:anchor distT="0" distB="0" distL="114300" distR="114300" simplePos="0" relativeHeight="251846656" behindDoc="0" locked="0" layoutInCell="1" allowOverlap="1" wp14:anchorId="24A1EF89" wp14:editId="736F2C5D">
                <wp:simplePos x="0" y="0"/>
                <wp:positionH relativeFrom="margin">
                  <wp:posOffset>2195195</wp:posOffset>
                </wp:positionH>
                <wp:positionV relativeFrom="paragraph">
                  <wp:posOffset>1385570</wp:posOffset>
                </wp:positionV>
                <wp:extent cx="981075" cy="209550"/>
                <wp:effectExtent l="0" t="0" r="28575" b="19050"/>
                <wp:wrapNone/>
                <wp:docPr id="178" name="正方形/長方形 178"/>
                <wp:cNvGraphicFramePr/>
                <a:graphic xmlns:a="http://schemas.openxmlformats.org/drawingml/2006/main">
                  <a:graphicData uri="http://schemas.microsoft.com/office/word/2010/wordprocessingShape">
                    <wps:wsp>
                      <wps:cNvSpPr/>
                      <wps:spPr>
                        <a:xfrm>
                          <a:off x="0" y="0"/>
                          <a:ext cx="981075" cy="2095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E0B586" id="正方形/長方形 178" o:spid="_x0000_s1026" style="position:absolute;left:0;text-align:left;margin-left:172.85pt;margin-top:109.1pt;width:77.25pt;height:16.5pt;z-index:251846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" filled="f" strokecolor="red" strokeweight="2pt">
                <w10:wrap anchorx="margin"/>
              </v:rect>
            </w:pict>
          </mc:Fallback>
        </mc:AlternateContent>
      </w:r>
      <w:r>
        <w:rPr>
          <w:noProof/>
        </w:rPr>
        <w:drawing>
          <wp:inline distT="0" distB="0" distL="0" distR="0" wp14:anchorId="6A26E722" wp14:editId="096C9AFF">
            <wp:extent cx="2880000" cy="1636364"/>
            <wp:effectExtent l="19050" t="19050" r="15875" b="21590"/>
            <wp:docPr id="177" name="図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extLst>
                        <a:ext uri="{28A0092B-C50C-407E-A947-70E740481C1C}">
                          <a14:useLocalDpi xmlns:a14="http://schemas.microsoft.com/office/drawing/2010/main" val="0"/>
                        </a:ext>
                      </a:extLst>
                    </a:blip>
                    <a:stretch>
                      <a:fillRect/>
                    </a:stretch>
                  </pic:blipFill>
                  <pic:spPr>
                    <a:xfrm>
                      <a:off x="0" y="0"/>
                      <a:ext cx="2880000" cy="1636364"/>
                    </a:xfrm>
                    <a:prstGeom prst="rect">
                      <a:avLst/>
                    </a:prstGeom>
                    <a:ln>
                      <a:solidFill>
                        <a:schemeClr val="tx1"/>
                      </a:solidFill>
                    </a:ln>
                  </pic:spPr>
                </pic:pic>
              </a:graphicData>
            </a:graphic>
          </wp:inline>
        </w:drawing>
      </w:r>
    </w:p>
    <w:p w:rsidR="00271EF1" w:rsidRPr="003C44AB" w:rsidRDefault="00271EF1" w:rsidP="00271EF1">
      <w:pPr>
        <w:jc w:val="center"/>
        <w:rPr>
          <w:b/>
        </w:rPr>
      </w:pPr>
      <w:r>
        <w:rPr>
          <w:rFonts w:hint="eastAsia"/>
          <w:b/>
        </w:rPr>
        <w:t>アップロード条件</w:t>
      </w:r>
      <w:r w:rsidRPr="004D0BF9">
        <w:rPr>
          <w:rFonts w:hint="eastAsia"/>
          <w:b/>
        </w:rPr>
        <w:t>のインポート</w:t>
      </w:r>
    </w:p>
    <w:p w:rsidR="00271EF1" w:rsidRDefault="00271EF1" w:rsidP="00271EF1"/>
    <w:p w:rsidR="00F11AD7" w:rsidRDefault="00271EF1" w:rsidP="00271EF1">
      <w:r>
        <w:rPr>
          <w:rFonts w:hint="eastAsia"/>
        </w:rPr>
        <w:t>ユーザー一覧画面が表示されますので、インポート対象となったユーザーの更新画面より</w:t>
      </w:r>
      <w:r w:rsidRPr="00B80A92">
        <w:t>Mail Proxy 設定</w:t>
      </w:r>
      <w:r>
        <w:rPr>
          <w:rFonts w:hint="eastAsia"/>
        </w:rPr>
        <w:t>を開き、各種設定内容が反映されているかどうかを確認します。</w:t>
      </w:r>
    </w:p>
    <w:p w:rsidR="007A3524" w:rsidRDefault="00F11AD7" w:rsidP="00C3166C">
      <w:r>
        <w:rPr>
          <w:noProof/>
        </w:rPr>
        <w:drawing>
          <wp:inline distT="0" distB="0" distL="0" distR="0" wp14:anchorId="3008CB2C" wp14:editId="5C6713AD">
            <wp:extent cx="5400040" cy="1371600"/>
            <wp:effectExtent l="19050" t="19050" r="10160" b="19050"/>
            <wp:docPr id="179" name="図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extLst>
                        <a:ext uri="{28A0092B-C50C-407E-A947-70E740481C1C}">
                          <a14:useLocalDpi xmlns:a14="http://schemas.microsoft.com/office/drawing/2010/main" val="0"/>
                        </a:ext>
                      </a:extLst>
                    </a:blip>
                    <a:stretch>
                      <a:fillRect/>
                    </a:stretch>
                  </pic:blipFill>
                  <pic:spPr>
                    <a:xfrm>
                      <a:off x="0" y="0"/>
                      <a:ext cx="5400040" cy="1371600"/>
                    </a:xfrm>
                    <a:prstGeom prst="rect">
                      <a:avLst/>
                    </a:prstGeom>
                    <a:ln>
                      <a:solidFill>
                        <a:schemeClr val="tx1"/>
                      </a:solidFill>
                    </a:ln>
                  </pic:spPr>
                </pic:pic>
              </a:graphicData>
            </a:graphic>
          </wp:inline>
        </w:drawing>
      </w:r>
    </w:p>
    <w:p w:rsidR="00271EF1" w:rsidRDefault="00F11AD7" w:rsidP="00F11AD7">
      <w:pPr>
        <w:jc w:val="center"/>
      </w:pPr>
      <w:r w:rsidRPr="00CE5F8F">
        <w:rPr>
          <w:rFonts w:hint="eastAsia"/>
          <w:b/>
        </w:rPr>
        <w:t>ユーザー一覧</w:t>
      </w:r>
    </w:p>
    <w:p w:rsidR="007A3524" w:rsidRPr="007A3524" w:rsidRDefault="007A3524" w:rsidP="00C3166C"/>
    <w:p w:rsidR="0091053A" w:rsidRDefault="000E31C6" w:rsidP="00532431">
      <w:pPr>
        <w:pStyle w:val="2"/>
      </w:pPr>
      <w:bookmarkStart w:id="70" w:name="_Toc117788444"/>
      <w:r>
        <w:rPr>
          <w:rFonts w:hint="eastAsia"/>
        </w:rPr>
        <w:t>M</w:t>
      </w:r>
      <w:r>
        <w:rPr>
          <w:rFonts w:hint="cs"/>
        </w:rPr>
        <w:t>ail Proxy</w:t>
      </w:r>
      <w:r>
        <w:t xml:space="preserve"> </w:t>
      </w:r>
      <w:r w:rsidR="00E60B34">
        <w:rPr>
          <w:rFonts w:hint="eastAsia"/>
        </w:rPr>
        <w:t>アップロード条件の</w:t>
      </w:r>
      <w:r>
        <w:rPr>
          <w:rFonts w:hint="eastAsia"/>
        </w:rPr>
        <w:t>エクスポート</w:t>
      </w:r>
      <w:bookmarkEnd w:id="70"/>
    </w:p>
    <w:p w:rsidR="00D17795" w:rsidRDefault="00D17795" w:rsidP="00D17795">
      <w:r>
        <w:rPr>
          <w:rFonts w:hint="eastAsia"/>
        </w:rPr>
        <w:t>ユーザー、プライマリグループ</w:t>
      </w:r>
      <w:r w:rsidR="00D61EAF">
        <w:rPr>
          <w:rFonts w:hint="eastAsia"/>
        </w:rPr>
        <w:t>に設定されている</w:t>
      </w:r>
      <w:r>
        <w:rPr>
          <w:rFonts w:hint="eastAsia"/>
        </w:rPr>
        <w:t>Mail</w:t>
      </w:r>
      <w:r>
        <w:t xml:space="preserve"> Proxy</w:t>
      </w:r>
      <w:r w:rsidR="006B1187">
        <w:rPr>
          <w:rFonts w:hint="eastAsia"/>
        </w:rPr>
        <w:t>アップロード条件</w:t>
      </w:r>
      <w:r>
        <w:rPr>
          <w:rFonts w:hint="eastAsia"/>
        </w:rPr>
        <w:t>をC</w:t>
      </w:r>
      <w:r>
        <w:t>SV</w:t>
      </w:r>
      <w:r>
        <w:rPr>
          <w:rFonts w:hint="eastAsia"/>
        </w:rPr>
        <w:t>形式でエクスポートすることができます。</w:t>
      </w:r>
    </w:p>
    <w:p w:rsidR="006D6960" w:rsidRDefault="006D6960" w:rsidP="00D17795"/>
    <w:p w:rsidR="00D17795" w:rsidRDefault="00D17795" w:rsidP="00D17795">
      <w:r>
        <w:rPr>
          <w:rFonts w:hint="eastAsia"/>
        </w:rPr>
        <w:t>管理画面のユーザー一覧、グループ一覧画面の上部メニューよりMail</w:t>
      </w:r>
      <w:r>
        <w:t xml:space="preserve"> </w:t>
      </w:r>
      <w:r>
        <w:rPr>
          <w:rFonts w:hint="eastAsia"/>
        </w:rPr>
        <w:t>Pr</w:t>
      </w:r>
      <w:r>
        <w:t xml:space="preserve">oxy - </w:t>
      </w:r>
      <w:r w:rsidRPr="00D17795">
        <w:t>Mail Proxy アップロード条件のエクスポート</w:t>
      </w:r>
      <w:r>
        <w:rPr>
          <w:rFonts w:hint="eastAsia"/>
        </w:rPr>
        <w:t>の順にクリックします。</w:t>
      </w:r>
    </w:p>
    <w:p w:rsidR="00D17795" w:rsidRDefault="00D17795" w:rsidP="00D17795">
      <w:r>
        <w:rPr>
          <w:rFonts w:hint="eastAsia"/>
        </w:rPr>
        <w:t>以下はユーザー一覧画面における例となります。</w:t>
      </w:r>
    </w:p>
    <w:p w:rsidR="0091053A" w:rsidRPr="00D17795" w:rsidRDefault="00A50B13" w:rsidP="0091053A">
      <w:pPr>
        <w:rPr>
          <w:lang w:eastAsia="ar-SA"/>
        </w:rPr>
      </w:pPr>
      <w:r>
        <w:rPr>
          <w:noProof/>
        </w:rPr>
        <w:lastRenderedPageBreak/>
        <mc:AlternateContent>
          <mc:Choice Requires="wps">
            <w:drawing>
              <wp:anchor distT="0" distB="0" distL="114300" distR="114300" simplePos="0" relativeHeight="251848704" behindDoc="0" locked="0" layoutInCell="1" allowOverlap="1" wp14:anchorId="2AF8F10B" wp14:editId="2B44080B">
                <wp:simplePos x="0" y="0"/>
                <wp:positionH relativeFrom="margin">
                  <wp:posOffset>3082290</wp:posOffset>
                </wp:positionH>
                <wp:positionV relativeFrom="paragraph">
                  <wp:posOffset>1008380</wp:posOffset>
                </wp:positionV>
                <wp:extent cx="1657350" cy="200025"/>
                <wp:effectExtent l="0" t="0" r="19050" b="28575"/>
                <wp:wrapNone/>
                <wp:docPr id="181" name="正方形/長方形 181"/>
                <wp:cNvGraphicFramePr/>
                <a:graphic xmlns:a="http://schemas.openxmlformats.org/drawingml/2006/main">
                  <a:graphicData uri="http://schemas.microsoft.com/office/word/2010/wordprocessingShape">
                    <wps:wsp>
                      <wps:cNvSpPr/>
                      <wps:spPr>
                        <a:xfrm>
                          <a:off x="0" y="0"/>
                          <a:ext cx="1657350" cy="2000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84756D" id="正方形/長方形 181" o:spid="_x0000_s1026" style="position:absolute;left:0;text-align:left;margin-left:242.7pt;margin-top:79.4pt;width:130.5pt;height:15.75pt;z-index:251848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" filled="f" strokecolor="red" strokeweight="2pt">
                <w10:wrap anchorx="margin"/>
              </v:rect>
            </w:pict>
          </mc:Fallback>
        </mc:AlternateContent>
      </w:r>
      <w:r w:rsidR="006131A2">
        <w:rPr>
          <w:noProof/>
        </w:rPr>
        <w:drawing>
          <wp:inline distT="0" distB="0" distL="0" distR="0" wp14:anchorId="43583819" wp14:editId="2A6CE66F">
            <wp:extent cx="5400040" cy="1546225"/>
            <wp:effectExtent l="19050" t="19050" r="10160" b="15875"/>
            <wp:docPr id="180" name="図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5400040" cy="1546225"/>
                    </a:xfrm>
                    <a:prstGeom prst="rect">
                      <a:avLst/>
                    </a:prstGeom>
                    <a:ln>
                      <a:solidFill>
                        <a:schemeClr val="tx1"/>
                      </a:solidFill>
                    </a:ln>
                  </pic:spPr>
                </pic:pic>
              </a:graphicData>
            </a:graphic>
          </wp:inline>
        </w:drawing>
      </w:r>
    </w:p>
    <w:p w:rsidR="006131A2" w:rsidRDefault="006131A2" w:rsidP="006131A2">
      <w:pPr>
        <w:jc w:val="center"/>
      </w:pPr>
      <w:r w:rsidRPr="00BA6441">
        <w:rPr>
          <w:rFonts w:hint="eastAsia"/>
          <w:b/>
        </w:rPr>
        <w:t>ユーザー一覧</w:t>
      </w:r>
    </w:p>
    <w:p w:rsidR="006131A2" w:rsidRDefault="006131A2" w:rsidP="006131A2"/>
    <w:p w:rsidR="00EF18F8" w:rsidRDefault="006131A2" w:rsidP="006131A2">
      <w:pPr>
        <w:rPr>
          <w:lang w:eastAsia="ar-SA"/>
        </w:rPr>
      </w:pPr>
      <w:r>
        <w:rPr>
          <w:rFonts w:hint="eastAsia"/>
        </w:rPr>
        <w:t>エクスポート画面が表示されますので「エクスポート」をクリックします。</w:t>
      </w:r>
    </w:p>
    <w:p w:rsidR="00EF18F8" w:rsidRDefault="00B01F8B" w:rsidP="00F22130">
      <w:pPr>
        <w:jc w:val="center"/>
        <w:rPr>
          <w:lang w:eastAsia="ar-SA"/>
        </w:rPr>
      </w:pPr>
      <w:r>
        <w:rPr>
          <w:noProof/>
        </w:rPr>
        <mc:AlternateContent>
          <mc:Choice Requires="wps">
            <w:drawing>
              <wp:anchor distT="0" distB="0" distL="114300" distR="114300" simplePos="0" relativeHeight="251850752" behindDoc="0" locked="0" layoutInCell="1" allowOverlap="1" wp14:anchorId="75CDC512" wp14:editId="720E4397">
                <wp:simplePos x="0" y="0"/>
                <wp:positionH relativeFrom="margin">
                  <wp:posOffset>2034540</wp:posOffset>
                </wp:positionH>
                <wp:positionV relativeFrom="paragraph">
                  <wp:posOffset>944880</wp:posOffset>
                </wp:positionV>
                <wp:extent cx="742950" cy="152400"/>
                <wp:effectExtent l="0" t="0" r="19050" b="19050"/>
                <wp:wrapNone/>
                <wp:docPr id="183" name="正方形/長方形 183"/>
                <wp:cNvGraphicFramePr/>
                <a:graphic xmlns:a="http://schemas.openxmlformats.org/drawingml/2006/main">
                  <a:graphicData uri="http://schemas.microsoft.com/office/word/2010/wordprocessingShape">
                    <wps:wsp>
                      <wps:cNvSpPr/>
                      <wps:spPr>
                        <a:xfrm>
                          <a:off x="0" y="0"/>
                          <a:ext cx="742950" cy="1524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216121" id="正方形/長方形 183" o:spid="_x0000_s1026" style="position:absolute;left:0;text-align:left;margin-left:160.2pt;margin-top:74.4pt;width:58.5pt;height:12pt;z-index:251850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" filled="f" strokecolor="red" strokeweight="2pt">
                <w10:wrap anchorx="margin"/>
              </v:rect>
            </w:pict>
          </mc:Fallback>
        </mc:AlternateContent>
      </w:r>
      <w:r w:rsidR="00F22130">
        <w:rPr>
          <w:noProof/>
        </w:rPr>
        <w:drawing>
          <wp:inline distT="0" distB="0" distL="0" distR="0" wp14:anchorId="4B051D24" wp14:editId="2224185A">
            <wp:extent cx="5400040" cy="1243330"/>
            <wp:effectExtent l="19050" t="19050" r="10160" b="13970"/>
            <wp:docPr id="182" name="図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extLst>
                        <a:ext uri="{28A0092B-C50C-407E-A947-70E740481C1C}">
                          <a14:useLocalDpi xmlns:a14="http://schemas.microsoft.com/office/drawing/2010/main" val="0"/>
                        </a:ext>
                      </a:extLst>
                    </a:blip>
                    <a:stretch>
                      <a:fillRect/>
                    </a:stretch>
                  </pic:blipFill>
                  <pic:spPr>
                    <a:xfrm>
                      <a:off x="0" y="0"/>
                      <a:ext cx="5400040" cy="1243330"/>
                    </a:xfrm>
                    <a:prstGeom prst="rect">
                      <a:avLst/>
                    </a:prstGeom>
                    <a:ln>
                      <a:solidFill>
                        <a:schemeClr val="tx1"/>
                      </a:solidFill>
                    </a:ln>
                  </pic:spPr>
                </pic:pic>
              </a:graphicData>
            </a:graphic>
          </wp:inline>
        </w:drawing>
      </w:r>
    </w:p>
    <w:p w:rsidR="006131A2" w:rsidRPr="00F22130" w:rsidRDefault="00A352A8" w:rsidP="00F22130">
      <w:pPr>
        <w:jc w:val="center"/>
        <w:rPr>
          <w:b/>
          <w:lang w:eastAsia="ar-SA"/>
        </w:rPr>
      </w:pPr>
      <w:r w:rsidRPr="00D020EF">
        <w:rPr>
          <w:b/>
        </w:rPr>
        <w:t>Mail Proxy オプション</w:t>
      </w:r>
      <w:r w:rsidR="0038407D">
        <w:rPr>
          <w:rFonts w:hint="eastAsia"/>
          <w:b/>
        </w:rPr>
        <w:t xml:space="preserve"> </w:t>
      </w:r>
      <w:r w:rsidR="00F22130" w:rsidRPr="00F22130">
        <w:rPr>
          <w:b/>
          <w:lang w:eastAsia="ar-SA"/>
        </w:rPr>
        <w:t>アップロード条件のエクスポート</w:t>
      </w:r>
    </w:p>
    <w:p w:rsidR="00B020DC" w:rsidRDefault="00B020DC" w:rsidP="00AC276C"/>
    <w:p w:rsidR="00AC276C" w:rsidRDefault="00AC276C" w:rsidP="00AC276C">
      <w:r>
        <w:rPr>
          <w:rFonts w:hint="eastAsia"/>
        </w:rPr>
        <w:t>エクスポートしたファイルがダウンロードされます。ファイルをテキストエディタ等で開くとMail</w:t>
      </w:r>
      <w:r>
        <w:t xml:space="preserve"> Proxy</w:t>
      </w:r>
      <w:r w:rsidR="00F57732" w:rsidRPr="00D17795">
        <w:t>アップロード条件</w:t>
      </w:r>
      <w:r>
        <w:rPr>
          <w:rFonts w:hint="eastAsia"/>
        </w:rPr>
        <w:t>を確認することができます。</w:t>
      </w:r>
    </w:p>
    <w:p w:rsidR="00F22130" w:rsidRPr="0008609A" w:rsidRDefault="0008609A" w:rsidP="0008609A">
      <w:pPr>
        <w:jc w:val="center"/>
        <w:rPr>
          <w:lang w:eastAsia="ar-SA"/>
        </w:rPr>
      </w:pPr>
      <w:r w:rsidRPr="0008609A">
        <w:rPr>
          <w:noProof/>
        </w:rPr>
        <w:drawing>
          <wp:inline distT="0" distB="0" distL="0" distR="0" wp14:anchorId="6479FBCD" wp14:editId="327EB60C">
            <wp:extent cx="5400040" cy="845185"/>
            <wp:effectExtent l="19050" t="19050" r="10160" b="12065"/>
            <wp:docPr id="184" name="図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5400040" cy="845185"/>
                    </a:xfrm>
                    <a:prstGeom prst="rect">
                      <a:avLst/>
                    </a:prstGeom>
                    <a:ln>
                      <a:solidFill>
                        <a:schemeClr val="tx1"/>
                      </a:solidFill>
                    </a:ln>
                  </pic:spPr>
                </pic:pic>
              </a:graphicData>
            </a:graphic>
          </wp:inline>
        </w:drawing>
      </w:r>
    </w:p>
    <w:p w:rsidR="00AC276C" w:rsidRPr="00AC276C" w:rsidRDefault="0008609A" w:rsidP="0008609A">
      <w:pPr>
        <w:jc w:val="center"/>
        <w:rPr>
          <w:lang w:eastAsia="ar-SA"/>
        </w:rPr>
      </w:pPr>
      <w:r w:rsidRPr="00BE10CE">
        <w:rPr>
          <w:rFonts w:hint="eastAsia"/>
          <w:b/>
        </w:rPr>
        <w:t>CSVファイル内容例</w:t>
      </w:r>
    </w:p>
    <w:p w:rsidR="006131A2" w:rsidRPr="0091053A" w:rsidRDefault="006131A2" w:rsidP="0091053A">
      <w:pPr>
        <w:rPr>
          <w:lang w:eastAsia="ar-SA"/>
        </w:rPr>
      </w:pPr>
    </w:p>
    <w:sectPr w:rsidR="006131A2" w:rsidRPr="0091053A" w:rsidSect="00AD2125">
      <w:headerReference w:type="default" r:id="rId112"/>
      <w:footerReference w:type="default" r:id="rId113"/>
      <w:headerReference w:type="first" r:id="rId114"/>
      <w:pgSz w:w="11906" w:h="16838"/>
      <w:pgMar w:top="1985" w:right="1701" w:bottom="1701" w:left="1701" w:header="851" w:footer="992" w:gutter="0"/>
      <w:pgNumType w:start="1"/>
      <w:cols w:space="425"/>
      <w:docGrid w:type="lines" w:linePitch="32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C1C50" w:rsidRDefault="00BC1C50" w:rsidP="0072756C">
      <w:r>
        <w:separator/>
      </w:r>
    </w:p>
  </w:endnote>
  <w:endnote w:type="continuationSeparator" w:id="0">
    <w:p w:rsidR="00BC1C50" w:rsidRDefault="00BC1C50" w:rsidP="007275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メイリオ">
    <w:panose1 w:val="020B0604030504040204"/>
    <w:charset w:val="80"/>
    <w:family w:val="modern"/>
    <w:pitch w:val="variable"/>
    <w:sig w:usb0="E00002FF" w:usb1="6AC7FFFF"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賢荏..">
    <w:altName w:val="HGPｺﾞｼｯｸE"/>
    <w:panose1 w:val="00000000000000000000"/>
    <w:charset w:val="80"/>
    <w:family w:val="swiss"/>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09576040"/>
      <w:docPartObj>
        <w:docPartGallery w:val="Page Numbers (Bottom of Page)"/>
        <w:docPartUnique/>
      </w:docPartObj>
    </w:sdtPr>
    <w:sdtEndPr/>
    <w:sdtContent>
      <w:p w:rsidR="002642D7" w:rsidRDefault="002642D7" w:rsidP="006701D0">
        <w:pPr>
          <w:pStyle w:val="aa"/>
          <w:jc w:val="center"/>
        </w:pPr>
        <w:r>
          <w:fldChar w:fldCharType="begin"/>
        </w:r>
        <w:r>
          <w:instrText>PAGE   \* MERGEFORMAT</w:instrText>
        </w:r>
        <w:r>
          <w:fldChar w:fldCharType="separate"/>
        </w:r>
        <w:r w:rsidRPr="000003D3">
          <w:rPr>
            <w:noProof/>
            <w:lang w:val="ja-JP"/>
          </w:rPr>
          <w:t>1</w:t>
        </w:r>
        <w:r>
          <w:fldChar w:fldCharType="end"/>
        </w:r>
      </w:p>
    </w:sdtContent>
  </w:sdt>
  <w:p w:rsidR="002642D7" w:rsidRDefault="002642D7" w:rsidP="0072756C">
    <w:pPr>
      <w:pStyle w:val="a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64614254"/>
      <w:docPartObj>
        <w:docPartGallery w:val="Page Numbers (Bottom of Page)"/>
        <w:docPartUnique/>
      </w:docPartObj>
    </w:sdtPr>
    <w:sdtEndPr/>
    <w:sdtContent>
      <w:p w:rsidR="002642D7" w:rsidRDefault="002642D7">
        <w:pPr>
          <w:pStyle w:val="aa"/>
          <w:jc w:val="center"/>
        </w:pPr>
        <w:r>
          <w:fldChar w:fldCharType="begin"/>
        </w:r>
        <w:r>
          <w:instrText>PAGE   \* MERGEFORMAT</w:instrText>
        </w:r>
        <w:r>
          <w:fldChar w:fldCharType="separate"/>
        </w:r>
        <w:r w:rsidR="007D1A58" w:rsidRPr="007D1A58">
          <w:rPr>
            <w:noProof/>
            <w:lang w:val="ja-JP"/>
          </w:rPr>
          <w:t>18</w:t>
        </w:r>
        <w:r>
          <w:fldChar w:fldCharType="end"/>
        </w:r>
      </w:p>
    </w:sdtContent>
  </w:sdt>
  <w:p w:rsidR="002642D7" w:rsidRPr="00AD2125" w:rsidRDefault="002642D7" w:rsidP="00B425AE">
    <w:pPr>
      <w:pStyle w:val="aa"/>
      <w:jc w:val="right"/>
      <w:rPr>
        <w:rFonts w:cs="メイリオ"/>
      </w:rPr>
    </w:pPr>
    <w:r w:rsidRPr="005E3A6A">
      <w:rPr>
        <w:rFonts w:cs="メイリオ"/>
      </w:rPr>
      <w:t xml:space="preserve">Copyright © North Grid Corporation </w:t>
    </w:r>
    <w:r>
      <w:rPr>
        <w:rFonts w:cs="メイリオ"/>
      </w:rPr>
      <w:fldChar w:fldCharType="begin"/>
    </w:r>
    <w:r>
      <w:rPr>
        <w:rFonts w:cs="メイリオ"/>
      </w:rPr>
      <w:instrText xml:space="preserve"> DATE  \@ "yyyy"  \* MERGEFORMAT </w:instrText>
    </w:r>
    <w:r>
      <w:rPr>
        <w:rFonts w:cs="メイリオ"/>
      </w:rPr>
      <w:fldChar w:fldCharType="separate"/>
    </w:r>
    <w:r w:rsidR="007D1A58">
      <w:rPr>
        <w:rFonts w:cs="メイリオ"/>
        <w:noProof/>
      </w:rPr>
      <w:t>2022</w:t>
    </w:r>
    <w:r>
      <w:rPr>
        <w:rFonts w:cs="メイリオ"/>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C1C50" w:rsidRDefault="00BC1C50" w:rsidP="0072756C">
      <w:r>
        <w:separator/>
      </w:r>
    </w:p>
  </w:footnote>
  <w:footnote w:type="continuationSeparator" w:id="0">
    <w:p w:rsidR="00BC1C50" w:rsidRDefault="00BC1C50" w:rsidP="0072756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42D7" w:rsidRPr="003D19C6" w:rsidRDefault="002642D7" w:rsidP="006701D0">
    <w:pPr>
      <w:pStyle w:val="a8"/>
      <w:jc w:val="righ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alias w:val="タイトル"/>
      <w:tag w:val=""/>
      <w:id w:val="1409657741"/>
      <w:dataBinding w:prefixMappings="xmlns:ns0='http://purl.org/dc/elements/1.1/' xmlns:ns1='http://schemas.openxmlformats.org/package/2006/metadata/core-properties' " w:xpath="/ns1:coreProperties[1]/ns0:title[1]" w:storeItemID="{6C3C8BC8-F283-45AE-878A-BAB7291924A1}"/>
      <w:text/>
    </w:sdtPr>
    <w:sdtEndPr/>
    <w:sdtContent>
      <w:p w:rsidR="002642D7" w:rsidRDefault="002642D7" w:rsidP="000003D3">
        <w:pPr>
          <w:pStyle w:val="a8"/>
          <w:jc w:val="right"/>
        </w:pPr>
        <w:r>
          <w:t>操作チュートリアル　管理者編</w:t>
        </w:r>
      </w:p>
    </w:sdtContent>
  </w:sdt>
  <w:p w:rsidR="002642D7" w:rsidRPr="000003D3" w:rsidRDefault="002642D7" w:rsidP="006701D0">
    <w:pPr>
      <w:pStyle w:val="a8"/>
      <w:jc w:val="right"/>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alias w:val="タイトル"/>
      <w:tag w:val=""/>
      <w:id w:val="-757606217"/>
      <w:dataBinding w:prefixMappings="xmlns:ns0='http://purl.org/dc/elements/1.1/' xmlns:ns1='http://schemas.openxmlformats.org/package/2006/metadata/core-properties' " w:xpath="/ns1:coreProperties[1]/ns0:title[1]" w:storeItemID="{6C3C8BC8-F283-45AE-878A-BAB7291924A1}"/>
      <w:text/>
    </w:sdtPr>
    <w:sdtEndPr/>
    <w:sdtContent>
      <w:p w:rsidR="002642D7" w:rsidRDefault="002642D7" w:rsidP="006701D0">
        <w:pPr>
          <w:pStyle w:val="a8"/>
          <w:jc w:val="right"/>
        </w:pPr>
        <w:r>
          <w:t>操作チュートリアル　管理者編</w:t>
        </w:r>
      </w:p>
    </w:sdtContent>
  </w:sdt>
  <w:p w:rsidR="002642D7" w:rsidRPr="006701D0" w:rsidRDefault="002642D7">
    <w:pPr>
      <w:pStyle w:val="a8"/>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3E53AF"/>
    <w:multiLevelType w:val="hybridMultilevel"/>
    <w:tmpl w:val="464663C0"/>
    <w:lvl w:ilvl="0" w:tplc="CB564EA8">
      <w:numFmt w:val="bullet"/>
      <w:lvlText w:val="・"/>
      <w:lvlJc w:val="left"/>
      <w:pPr>
        <w:ind w:left="420" w:hanging="420"/>
      </w:pPr>
      <w:rPr>
        <w:rFonts w:ascii="メイリオ" w:eastAsia="メイリオ" w:hAnsi="メイリオ"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1EFC7348"/>
    <w:multiLevelType w:val="hybridMultilevel"/>
    <w:tmpl w:val="D7A461C8"/>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235A6983"/>
    <w:multiLevelType w:val="hybridMultilevel"/>
    <w:tmpl w:val="3D0A16A8"/>
    <w:lvl w:ilvl="0" w:tplc="CB564EA8">
      <w:numFmt w:val="bullet"/>
      <w:lvlText w:val="・"/>
      <w:lvlJc w:val="left"/>
      <w:pPr>
        <w:ind w:left="420" w:hanging="420"/>
      </w:pPr>
      <w:rPr>
        <w:rFonts w:ascii="メイリオ" w:eastAsia="メイリオ" w:hAnsi="メイリオ"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250A1C56"/>
    <w:multiLevelType w:val="hybridMultilevel"/>
    <w:tmpl w:val="6F6052F0"/>
    <w:lvl w:ilvl="0" w:tplc="1144BCB8">
      <w:numFmt w:val="bullet"/>
      <w:lvlText w:val="・"/>
      <w:lvlJc w:val="left"/>
      <w:pPr>
        <w:ind w:left="420" w:hanging="420"/>
      </w:pPr>
      <w:rPr>
        <w:rFonts w:ascii="メイリオ" w:eastAsia="メイリオ" w:hAnsi="メイリオ"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38095F89"/>
    <w:multiLevelType w:val="hybridMultilevel"/>
    <w:tmpl w:val="80968F4A"/>
    <w:lvl w:ilvl="0" w:tplc="CB564EA8">
      <w:numFmt w:val="bullet"/>
      <w:lvlText w:val="・"/>
      <w:lvlJc w:val="left"/>
      <w:pPr>
        <w:ind w:left="420" w:hanging="420"/>
      </w:pPr>
      <w:rPr>
        <w:rFonts w:ascii="メイリオ" w:eastAsia="メイリオ" w:hAnsi="メイリオ"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3F486D8E"/>
    <w:multiLevelType w:val="hybridMultilevel"/>
    <w:tmpl w:val="7BAAC028"/>
    <w:lvl w:ilvl="0" w:tplc="CB564EA8">
      <w:numFmt w:val="bullet"/>
      <w:lvlText w:val="・"/>
      <w:lvlJc w:val="left"/>
      <w:pPr>
        <w:ind w:left="420" w:hanging="420"/>
      </w:pPr>
      <w:rPr>
        <w:rFonts w:ascii="メイリオ" w:eastAsia="メイリオ" w:hAnsi="メイリオ"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461269F7"/>
    <w:multiLevelType w:val="multilevel"/>
    <w:tmpl w:val="1854B23C"/>
    <w:lvl w:ilvl="0">
      <w:start w:val="1"/>
      <w:numFmt w:val="decimal"/>
      <w:pStyle w:val="1"/>
      <w:lvlText w:val="%1."/>
      <w:lvlJc w:val="left"/>
      <w:pPr>
        <w:tabs>
          <w:tab w:val="num" w:pos="425"/>
        </w:tabs>
        <w:ind w:left="425" w:hanging="425"/>
      </w:pPr>
      <w:rPr>
        <w:rFonts w:hint="eastAsia"/>
        <w:b/>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2"/>
      <w:lvlText w:val="%1.%2."/>
      <w:lvlJc w:val="left"/>
      <w:pPr>
        <w:tabs>
          <w:tab w:val="num" w:pos="567"/>
        </w:tabs>
        <w:ind w:left="567" w:hanging="567"/>
      </w:pPr>
      <w:rPr>
        <w:rFonts w:hint="eastAsia"/>
        <w:b/>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3"/>
      <w:suff w:val="space"/>
      <w:lvlText w:val="%1.%2.%3."/>
      <w:lvlJc w:val="left"/>
      <w:pPr>
        <w:ind w:left="1843" w:hanging="709"/>
      </w:pPr>
      <w:rPr>
        <w:rFonts w:hint="eastAsia"/>
        <w:b w:val="0"/>
      </w:rPr>
    </w:lvl>
    <w:lvl w:ilvl="3">
      <w:start w:val="1"/>
      <w:numFmt w:val="decimal"/>
      <w:pStyle w:val="4"/>
      <w:suff w:val="space"/>
      <w:lvlText w:val="%1.%2.%3.%4."/>
      <w:lvlJc w:val="left"/>
      <w:pPr>
        <w:ind w:left="851" w:hanging="851"/>
      </w:pPr>
      <w:rPr>
        <w:rFonts w:hint="eastAsia"/>
      </w:rPr>
    </w:lvl>
    <w:lvl w:ilvl="4">
      <w:start w:val="1"/>
      <w:numFmt w:val="decimalEnclosedCircle"/>
      <w:lvlText w:val="%5."/>
      <w:lvlJc w:val="left"/>
      <w:pPr>
        <w:tabs>
          <w:tab w:val="num" w:pos="992"/>
        </w:tabs>
        <w:ind w:left="992" w:hanging="85"/>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7" w15:restartNumberingAfterBreak="0">
    <w:nsid w:val="476C2F46"/>
    <w:multiLevelType w:val="hybridMultilevel"/>
    <w:tmpl w:val="7CDA2DA2"/>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4FF40436"/>
    <w:multiLevelType w:val="hybridMultilevel"/>
    <w:tmpl w:val="7D5A5778"/>
    <w:lvl w:ilvl="0" w:tplc="D5325E34">
      <w:start w:val="2"/>
      <w:numFmt w:val="bullet"/>
      <w:lvlText w:val="・"/>
      <w:lvlJc w:val="left"/>
      <w:pPr>
        <w:ind w:left="360" w:hanging="360"/>
      </w:pPr>
      <w:rPr>
        <w:rFonts w:ascii="メイリオ" w:eastAsia="メイリオ" w:hAnsi="メイリオ"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50E17E88"/>
    <w:multiLevelType w:val="hybridMultilevel"/>
    <w:tmpl w:val="0E262A6A"/>
    <w:lvl w:ilvl="0" w:tplc="BC6E42DA">
      <w:numFmt w:val="bullet"/>
      <w:lvlText w:val="※"/>
      <w:lvlJc w:val="left"/>
      <w:pPr>
        <w:ind w:left="360" w:hanging="360"/>
      </w:pPr>
      <w:rPr>
        <w:rFonts w:ascii="メイリオ" w:eastAsia="メイリオ" w:hAnsi="メイリオ"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52CF0884"/>
    <w:multiLevelType w:val="hybridMultilevel"/>
    <w:tmpl w:val="E05CA6C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697A39E1"/>
    <w:multiLevelType w:val="hybridMultilevel"/>
    <w:tmpl w:val="4858A6B6"/>
    <w:lvl w:ilvl="0" w:tplc="21E8336C">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6AE3567E"/>
    <w:multiLevelType w:val="hybridMultilevel"/>
    <w:tmpl w:val="0DB650E2"/>
    <w:lvl w:ilvl="0" w:tplc="4D4A8470">
      <w:numFmt w:val="bullet"/>
      <w:lvlText w:val="※"/>
      <w:lvlJc w:val="left"/>
      <w:pPr>
        <w:ind w:left="360" w:hanging="360"/>
      </w:pPr>
      <w:rPr>
        <w:rFonts w:ascii="メイリオ" w:eastAsia="メイリオ" w:hAnsi="メイリオ" w:cstheme="minorBidi" w:hint="eastAsia"/>
        <w:color w:val="auto"/>
        <w:lang w:val="en-US"/>
      </w:rPr>
    </w:lvl>
    <w:lvl w:ilvl="1" w:tplc="CB564EA8">
      <w:numFmt w:val="bullet"/>
      <w:lvlText w:val="・"/>
      <w:lvlJc w:val="left"/>
      <w:pPr>
        <w:ind w:left="780" w:hanging="360"/>
      </w:pPr>
      <w:rPr>
        <w:rFonts w:ascii="メイリオ" w:eastAsia="メイリオ" w:hAnsi="メイリオ" w:cstheme="minorBidi" w:hint="eastAsia"/>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6C181F39"/>
    <w:multiLevelType w:val="hybridMultilevel"/>
    <w:tmpl w:val="20AA7B58"/>
    <w:lvl w:ilvl="0" w:tplc="1144BCB8">
      <w:numFmt w:val="bullet"/>
      <w:lvlText w:val="・"/>
      <w:lvlJc w:val="left"/>
      <w:pPr>
        <w:ind w:left="420" w:hanging="420"/>
      </w:pPr>
      <w:rPr>
        <w:rFonts w:ascii="メイリオ" w:eastAsia="メイリオ" w:hAnsi="メイリオ"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737228A9"/>
    <w:multiLevelType w:val="hybridMultilevel"/>
    <w:tmpl w:val="C60E953A"/>
    <w:lvl w:ilvl="0" w:tplc="21E8336C">
      <w:start w:val="1"/>
      <w:numFmt w:val="decimal"/>
      <w:lvlText w:val="%1."/>
      <w:lvlJc w:val="left"/>
      <w:pPr>
        <w:ind w:left="360" w:hanging="360"/>
      </w:pPr>
      <w:rPr>
        <w:rFonts w:hint="default"/>
      </w:rPr>
    </w:lvl>
    <w:lvl w:ilvl="1" w:tplc="04090001">
      <w:start w:val="1"/>
      <w:numFmt w:val="bullet"/>
      <w:lvlText w:val=""/>
      <w:lvlJc w:val="left"/>
      <w:pPr>
        <w:ind w:left="780" w:hanging="360"/>
      </w:pPr>
      <w:rPr>
        <w:rFonts w:ascii="Wingdings" w:hAnsi="Wingding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758A0F5F"/>
    <w:multiLevelType w:val="hybridMultilevel"/>
    <w:tmpl w:val="D0A84ECC"/>
    <w:lvl w:ilvl="0" w:tplc="CB564EA8">
      <w:numFmt w:val="bullet"/>
      <w:lvlText w:val="・"/>
      <w:lvlJc w:val="left"/>
      <w:pPr>
        <w:ind w:left="420" w:hanging="420"/>
      </w:pPr>
      <w:rPr>
        <w:rFonts w:ascii="メイリオ" w:eastAsia="メイリオ" w:hAnsi="メイリオ"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79BD0E38"/>
    <w:multiLevelType w:val="hybridMultilevel"/>
    <w:tmpl w:val="6526D57C"/>
    <w:lvl w:ilvl="0" w:tplc="89CCF706">
      <w:start w:val="1"/>
      <w:numFmt w:val="bullet"/>
      <w:lvlText w:val=""/>
      <w:lvlJc w:val="left"/>
      <w:pPr>
        <w:ind w:left="420" w:hanging="420"/>
      </w:pPr>
      <w:rPr>
        <w:rFonts w:ascii="Wingdings" w:hAnsi="Wingdings" w:hint="default"/>
        <w:sz w:val="16"/>
        <w:szCs w:val="16"/>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6"/>
  </w:num>
  <w:num w:numId="2">
    <w:abstractNumId w:val="6"/>
  </w:num>
  <w:num w:numId="3">
    <w:abstractNumId w:val="6"/>
  </w:num>
  <w:num w:numId="4">
    <w:abstractNumId w:val="6"/>
  </w:num>
  <w:num w:numId="5">
    <w:abstractNumId w:val="6"/>
  </w:num>
  <w:num w:numId="6">
    <w:abstractNumId w:val="7"/>
  </w:num>
  <w:num w:numId="7">
    <w:abstractNumId w:val="14"/>
  </w:num>
  <w:num w:numId="8">
    <w:abstractNumId w:val="10"/>
  </w:num>
  <w:num w:numId="9">
    <w:abstractNumId w:val="11"/>
  </w:num>
  <w:num w:numId="10">
    <w:abstractNumId w:val="1"/>
  </w:num>
  <w:num w:numId="11">
    <w:abstractNumId w:val="12"/>
  </w:num>
  <w:num w:numId="12">
    <w:abstractNumId w:val="16"/>
  </w:num>
  <w:num w:numId="13">
    <w:abstractNumId w:val="8"/>
  </w:num>
  <w:num w:numId="14">
    <w:abstractNumId w:val="4"/>
  </w:num>
  <w:num w:numId="15">
    <w:abstractNumId w:val="2"/>
  </w:num>
  <w:num w:numId="16">
    <w:abstractNumId w:val="0"/>
  </w:num>
  <w:num w:numId="17">
    <w:abstractNumId w:val="9"/>
  </w:num>
  <w:num w:numId="18">
    <w:abstractNumId w:val="5"/>
  </w:num>
  <w:num w:numId="19">
    <w:abstractNumId w:val="13"/>
  </w:num>
  <w:num w:numId="20">
    <w:abstractNumId w:val="3"/>
  </w:num>
  <w:num w:numId="2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1"/>
  <w:bordersDoNotSurroundHeader/>
  <w:bordersDoNotSurroundFooter/>
  <w:attachedTemplate r:id="rId1"/>
  <w:defaultTabStop w:val="840"/>
  <w:drawingGridHorizontalSpacing w:val="120"/>
  <w:drawingGridVerticalSpacing w:val="164"/>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5CA6"/>
    <w:rsid w:val="000003D3"/>
    <w:rsid w:val="000018EF"/>
    <w:rsid w:val="00002112"/>
    <w:rsid w:val="00002427"/>
    <w:rsid w:val="000024F2"/>
    <w:rsid w:val="0000292A"/>
    <w:rsid w:val="00003B0B"/>
    <w:rsid w:val="00003EE6"/>
    <w:rsid w:val="00006367"/>
    <w:rsid w:val="00010348"/>
    <w:rsid w:val="000106B3"/>
    <w:rsid w:val="0001265F"/>
    <w:rsid w:val="00013478"/>
    <w:rsid w:val="00013947"/>
    <w:rsid w:val="000143A6"/>
    <w:rsid w:val="00016931"/>
    <w:rsid w:val="000169C8"/>
    <w:rsid w:val="00016B85"/>
    <w:rsid w:val="00016F68"/>
    <w:rsid w:val="0001725C"/>
    <w:rsid w:val="00017272"/>
    <w:rsid w:val="0001796E"/>
    <w:rsid w:val="00017989"/>
    <w:rsid w:val="00017F52"/>
    <w:rsid w:val="00020A38"/>
    <w:rsid w:val="00021F80"/>
    <w:rsid w:val="00022873"/>
    <w:rsid w:val="0002384F"/>
    <w:rsid w:val="00023A9C"/>
    <w:rsid w:val="00023AC5"/>
    <w:rsid w:val="00024039"/>
    <w:rsid w:val="00026ADD"/>
    <w:rsid w:val="000275F0"/>
    <w:rsid w:val="00027D95"/>
    <w:rsid w:val="000304A7"/>
    <w:rsid w:val="0003192B"/>
    <w:rsid w:val="00032D50"/>
    <w:rsid w:val="000332FF"/>
    <w:rsid w:val="0003331B"/>
    <w:rsid w:val="00033FF1"/>
    <w:rsid w:val="00035FA1"/>
    <w:rsid w:val="000365E3"/>
    <w:rsid w:val="000365FB"/>
    <w:rsid w:val="00037233"/>
    <w:rsid w:val="000377F6"/>
    <w:rsid w:val="000418A6"/>
    <w:rsid w:val="00041A33"/>
    <w:rsid w:val="00041F87"/>
    <w:rsid w:val="000425F2"/>
    <w:rsid w:val="00042C0F"/>
    <w:rsid w:val="00044500"/>
    <w:rsid w:val="00045361"/>
    <w:rsid w:val="00045E36"/>
    <w:rsid w:val="000463FA"/>
    <w:rsid w:val="000464D9"/>
    <w:rsid w:val="000473B7"/>
    <w:rsid w:val="00050A44"/>
    <w:rsid w:val="00051646"/>
    <w:rsid w:val="0005164D"/>
    <w:rsid w:val="00051B98"/>
    <w:rsid w:val="00051F3C"/>
    <w:rsid w:val="000547FB"/>
    <w:rsid w:val="00054EBB"/>
    <w:rsid w:val="000561F7"/>
    <w:rsid w:val="000568CB"/>
    <w:rsid w:val="00056CEA"/>
    <w:rsid w:val="00056D3F"/>
    <w:rsid w:val="00057CEC"/>
    <w:rsid w:val="00060638"/>
    <w:rsid w:val="000636CD"/>
    <w:rsid w:val="00063700"/>
    <w:rsid w:val="00063BF8"/>
    <w:rsid w:val="0006420E"/>
    <w:rsid w:val="0006471B"/>
    <w:rsid w:val="00066B74"/>
    <w:rsid w:val="00066F76"/>
    <w:rsid w:val="00067274"/>
    <w:rsid w:val="00067D75"/>
    <w:rsid w:val="00070515"/>
    <w:rsid w:val="000712D6"/>
    <w:rsid w:val="000718BA"/>
    <w:rsid w:val="00072444"/>
    <w:rsid w:val="00072DB5"/>
    <w:rsid w:val="0007422F"/>
    <w:rsid w:val="000742BB"/>
    <w:rsid w:val="000763A0"/>
    <w:rsid w:val="00080DDB"/>
    <w:rsid w:val="000814A8"/>
    <w:rsid w:val="000819B0"/>
    <w:rsid w:val="000826B3"/>
    <w:rsid w:val="00083129"/>
    <w:rsid w:val="00083CBF"/>
    <w:rsid w:val="0008496E"/>
    <w:rsid w:val="0008574C"/>
    <w:rsid w:val="00085BC8"/>
    <w:rsid w:val="00085C6B"/>
    <w:rsid w:val="0008609A"/>
    <w:rsid w:val="00086B2A"/>
    <w:rsid w:val="00087401"/>
    <w:rsid w:val="00087A28"/>
    <w:rsid w:val="0009034C"/>
    <w:rsid w:val="0009073B"/>
    <w:rsid w:val="00091610"/>
    <w:rsid w:val="00091883"/>
    <w:rsid w:val="0009231D"/>
    <w:rsid w:val="00093175"/>
    <w:rsid w:val="00093C2C"/>
    <w:rsid w:val="00093C6D"/>
    <w:rsid w:val="000942F3"/>
    <w:rsid w:val="00095CDA"/>
    <w:rsid w:val="000964E4"/>
    <w:rsid w:val="000978D1"/>
    <w:rsid w:val="000A02C9"/>
    <w:rsid w:val="000A0864"/>
    <w:rsid w:val="000A1A04"/>
    <w:rsid w:val="000A2E21"/>
    <w:rsid w:val="000A2E57"/>
    <w:rsid w:val="000A3AAA"/>
    <w:rsid w:val="000A4230"/>
    <w:rsid w:val="000A4887"/>
    <w:rsid w:val="000A56DC"/>
    <w:rsid w:val="000A6737"/>
    <w:rsid w:val="000A70BA"/>
    <w:rsid w:val="000A78F9"/>
    <w:rsid w:val="000A7B8E"/>
    <w:rsid w:val="000B1DC0"/>
    <w:rsid w:val="000B1FE2"/>
    <w:rsid w:val="000B2106"/>
    <w:rsid w:val="000B2DCF"/>
    <w:rsid w:val="000B2F13"/>
    <w:rsid w:val="000B3492"/>
    <w:rsid w:val="000B3672"/>
    <w:rsid w:val="000B3908"/>
    <w:rsid w:val="000B448C"/>
    <w:rsid w:val="000B59B4"/>
    <w:rsid w:val="000B5F38"/>
    <w:rsid w:val="000B73FA"/>
    <w:rsid w:val="000B7B7F"/>
    <w:rsid w:val="000B7C7C"/>
    <w:rsid w:val="000B7D2F"/>
    <w:rsid w:val="000C3DFF"/>
    <w:rsid w:val="000C3F3F"/>
    <w:rsid w:val="000C5446"/>
    <w:rsid w:val="000C546F"/>
    <w:rsid w:val="000C5E8E"/>
    <w:rsid w:val="000C6724"/>
    <w:rsid w:val="000C69F0"/>
    <w:rsid w:val="000D032C"/>
    <w:rsid w:val="000D0729"/>
    <w:rsid w:val="000D0971"/>
    <w:rsid w:val="000D0D6C"/>
    <w:rsid w:val="000D1401"/>
    <w:rsid w:val="000D201B"/>
    <w:rsid w:val="000D401F"/>
    <w:rsid w:val="000D4C47"/>
    <w:rsid w:val="000D502A"/>
    <w:rsid w:val="000D52B8"/>
    <w:rsid w:val="000D5F71"/>
    <w:rsid w:val="000D70EF"/>
    <w:rsid w:val="000D78B2"/>
    <w:rsid w:val="000E067F"/>
    <w:rsid w:val="000E31C6"/>
    <w:rsid w:val="000E3CA4"/>
    <w:rsid w:val="000E41D6"/>
    <w:rsid w:val="000E4A0C"/>
    <w:rsid w:val="000E6223"/>
    <w:rsid w:val="000E6C8D"/>
    <w:rsid w:val="000E72BB"/>
    <w:rsid w:val="000F0465"/>
    <w:rsid w:val="000F0B53"/>
    <w:rsid w:val="000F18A4"/>
    <w:rsid w:val="000F18D8"/>
    <w:rsid w:val="000F2460"/>
    <w:rsid w:val="000F3AA4"/>
    <w:rsid w:val="000F5796"/>
    <w:rsid w:val="000F5AFC"/>
    <w:rsid w:val="000F643A"/>
    <w:rsid w:val="000F6A3B"/>
    <w:rsid w:val="000F78DC"/>
    <w:rsid w:val="0010027F"/>
    <w:rsid w:val="001003BB"/>
    <w:rsid w:val="0010040E"/>
    <w:rsid w:val="001006C0"/>
    <w:rsid w:val="00101341"/>
    <w:rsid w:val="00102D04"/>
    <w:rsid w:val="00104C76"/>
    <w:rsid w:val="00104E8F"/>
    <w:rsid w:val="001054C2"/>
    <w:rsid w:val="00105716"/>
    <w:rsid w:val="001057D6"/>
    <w:rsid w:val="00106B21"/>
    <w:rsid w:val="00107718"/>
    <w:rsid w:val="001079AA"/>
    <w:rsid w:val="00107DBF"/>
    <w:rsid w:val="001108F9"/>
    <w:rsid w:val="00110A5F"/>
    <w:rsid w:val="00110CD7"/>
    <w:rsid w:val="001110D0"/>
    <w:rsid w:val="0011161C"/>
    <w:rsid w:val="00111868"/>
    <w:rsid w:val="00111B77"/>
    <w:rsid w:val="00112206"/>
    <w:rsid w:val="00113297"/>
    <w:rsid w:val="001134C7"/>
    <w:rsid w:val="00113C37"/>
    <w:rsid w:val="00114AD1"/>
    <w:rsid w:val="001157E2"/>
    <w:rsid w:val="00115989"/>
    <w:rsid w:val="00115B3B"/>
    <w:rsid w:val="0011637C"/>
    <w:rsid w:val="00117005"/>
    <w:rsid w:val="0011746D"/>
    <w:rsid w:val="001175D3"/>
    <w:rsid w:val="0012022E"/>
    <w:rsid w:val="00120285"/>
    <w:rsid w:val="001205A3"/>
    <w:rsid w:val="00120AE1"/>
    <w:rsid w:val="00120DC4"/>
    <w:rsid w:val="001210BE"/>
    <w:rsid w:val="001211A2"/>
    <w:rsid w:val="001212FC"/>
    <w:rsid w:val="0012130D"/>
    <w:rsid w:val="0012409B"/>
    <w:rsid w:val="0012473E"/>
    <w:rsid w:val="00126422"/>
    <w:rsid w:val="0012662F"/>
    <w:rsid w:val="001267F4"/>
    <w:rsid w:val="0012768E"/>
    <w:rsid w:val="00131389"/>
    <w:rsid w:val="00131E96"/>
    <w:rsid w:val="0013315B"/>
    <w:rsid w:val="00133D5F"/>
    <w:rsid w:val="001343BE"/>
    <w:rsid w:val="00134602"/>
    <w:rsid w:val="001350D1"/>
    <w:rsid w:val="00135548"/>
    <w:rsid w:val="00135F13"/>
    <w:rsid w:val="001379CA"/>
    <w:rsid w:val="00141C04"/>
    <w:rsid w:val="00143EC4"/>
    <w:rsid w:val="001450E4"/>
    <w:rsid w:val="0014761E"/>
    <w:rsid w:val="00153359"/>
    <w:rsid w:val="00153955"/>
    <w:rsid w:val="00153C3C"/>
    <w:rsid w:val="0015436D"/>
    <w:rsid w:val="0015485E"/>
    <w:rsid w:val="00154BEC"/>
    <w:rsid w:val="00154C49"/>
    <w:rsid w:val="001555CA"/>
    <w:rsid w:val="00156C57"/>
    <w:rsid w:val="00160185"/>
    <w:rsid w:val="00162004"/>
    <w:rsid w:val="00162088"/>
    <w:rsid w:val="00162933"/>
    <w:rsid w:val="00162E9F"/>
    <w:rsid w:val="001630EC"/>
    <w:rsid w:val="0016341E"/>
    <w:rsid w:val="00163B09"/>
    <w:rsid w:val="00163D6D"/>
    <w:rsid w:val="00164375"/>
    <w:rsid w:val="00166153"/>
    <w:rsid w:val="001663E8"/>
    <w:rsid w:val="0017001A"/>
    <w:rsid w:val="00170A0B"/>
    <w:rsid w:val="00171C63"/>
    <w:rsid w:val="00172846"/>
    <w:rsid w:val="00173789"/>
    <w:rsid w:val="00173C08"/>
    <w:rsid w:val="001741AF"/>
    <w:rsid w:val="00174A88"/>
    <w:rsid w:val="00175249"/>
    <w:rsid w:val="00175950"/>
    <w:rsid w:val="001759A6"/>
    <w:rsid w:val="001766EC"/>
    <w:rsid w:val="00176D8F"/>
    <w:rsid w:val="00177088"/>
    <w:rsid w:val="001772B1"/>
    <w:rsid w:val="00177A61"/>
    <w:rsid w:val="001800C6"/>
    <w:rsid w:val="0018029D"/>
    <w:rsid w:val="00180E71"/>
    <w:rsid w:val="00181E50"/>
    <w:rsid w:val="00182A9E"/>
    <w:rsid w:val="001832D2"/>
    <w:rsid w:val="001838B8"/>
    <w:rsid w:val="00183B69"/>
    <w:rsid w:val="00184222"/>
    <w:rsid w:val="00185D60"/>
    <w:rsid w:val="00186FDF"/>
    <w:rsid w:val="00187AB0"/>
    <w:rsid w:val="0019022C"/>
    <w:rsid w:val="0019040C"/>
    <w:rsid w:val="001918AA"/>
    <w:rsid w:val="00192719"/>
    <w:rsid w:val="0019385D"/>
    <w:rsid w:val="001940C5"/>
    <w:rsid w:val="00194218"/>
    <w:rsid w:val="00195676"/>
    <w:rsid w:val="001A17E0"/>
    <w:rsid w:val="001A1854"/>
    <w:rsid w:val="001A19CF"/>
    <w:rsid w:val="001A37AA"/>
    <w:rsid w:val="001A4112"/>
    <w:rsid w:val="001A7210"/>
    <w:rsid w:val="001A779B"/>
    <w:rsid w:val="001B04B7"/>
    <w:rsid w:val="001B06E3"/>
    <w:rsid w:val="001B28AC"/>
    <w:rsid w:val="001B385A"/>
    <w:rsid w:val="001B3F64"/>
    <w:rsid w:val="001B41CB"/>
    <w:rsid w:val="001B5421"/>
    <w:rsid w:val="001B6765"/>
    <w:rsid w:val="001B7C79"/>
    <w:rsid w:val="001B7CFD"/>
    <w:rsid w:val="001C001A"/>
    <w:rsid w:val="001C0278"/>
    <w:rsid w:val="001C0A99"/>
    <w:rsid w:val="001C0DE1"/>
    <w:rsid w:val="001C3681"/>
    <w:rsid w:val="001C5B26"/>
    <w:rsid w:val="001C6241"/>
    <w:rsid w:val="001D0C7D"/>
    <w:rsid w:val="001D17D3"/>
    <w:rsid w:val="001D1CDD"/>
    <w:rsid w:val="001D2340"/>
    <w:rsid w:val="001D3E16"/>
    <w:rsid w:val="001D4A31"/>
    <w:rsid w:val="001D6F9A"/>
    <w:rsid w:val="001D7099"/>
    <w:rsid w:val="001D76CC"/>
    <w:rsid w:val="001D78C4"/>
    <w:rsid w:val="001E0B0B"/>
    <w:rsid w:val="001E0C25"/>
    <w:rsid w:val="001E1737"/>
    <w:rsid w:val="001E1F02"/>
    <w:rsid w:val="001E2405"/>
    <w:rsid w:val="001E44E1"/>
    <w:rsid w:val="001E4CD9"/>
    <w:rsid w:val="001E5616"/>
    <w:rsid w:val="001E5B0F"/>
    <w:rsid w:val="001E7A01"/>
    <w:rsid w:val="001E7E2D"/>
    <w:rsid w:val="001F0A9B"/>
    <w:rsid w:val="001F0CAC"/>
    <w:rsid w:val="001F367D"/>
    <w:rsid w:val="001F3CD4"/>
    <w:rsid w:val="001F3D0C"/>
    <w:rsid w:val="001F4D2E"/>
    <w:rsid w:val="001F5079"/>
    <w:rsid w:val="001F542E"/>
    <w:rsid w:val="001F5B5D"/>
    <w:rsid w:val="001F5E69"/>
    <w:rsid w:val="001F687F"/>
    <w:rsid w:val="001F7EC4"/>
    <w:rsid w:val="00201B32"/>
    <w:rsid w:val="00202466"/>
    <w:rsid w:val="002032E3"/>
    <w:rsid w:val="00203CB5"/>
    <w:rsid w:val="00203F09"/>
    <w:rsid w:val="002049E4"/>
    <w:rsid w:val="002058D7"/>
    <w:rsid w:val="00205F36"/>
    <w:rsid w:val="0021044E"/>
    <w:rsid w:val="00210AF0"/>
    <w:rsid w:val="00210BBC"/>
    <w:rsid w:val="002116F3"/>
    <w:rsid w:val="0021218D"/>
    <w:rsid w:val="00212E6E"/>
    <w:rsid w:val="002131DF"/>
    <w:rsid w:val="00213638"/>
    <w:rsid w:val="00213DB2"/>
    <w:rsid w:val="0021410E"/>
    <w:rsid w:val="00215085"/>
    <w:rsid w:val="0021513F"/>
    <w:rsid w:val="002153AB"/>
    <w:rsid w:val="00215E5F"/>
    <w:rsid w:val="0022024C"/>
    <w:rsid w:val="00220542"/>
    <w:rsid w:val="00220B1C"/>
    <w:rsid w:val="00222DDF"/>
    <w:rsid w:val="00222F81"/>
    <w:rsid w:val="002233D4"/>
    <w:rsid w:val="00225928"/>
    <w:rsid w:val="0022700A"/>
    <w:rsid w:val="002271D1"/>
    <w:rsid w:val="00227C95"/>
    <w:rsid w:val="00230FFA"/>
    <w:rsid w:val="00231255"/>
    <w:rsid w:val="00231930"/>
    <w:rsid w:val="00231F74"/>
    <w:rsid w:val="00232A13"/>
    <w:rsid w:val="00232AAF"/>
    <w:rsid w:val="00233908"/>
    <w:rsid w:val="00233A92"/>
    <w:rsid w:val="0023416B"/>
    <w:rsid w:val="0023425E"/>
    <w:rsid w:val="00235A0B"/>
    <w:rsid w:val="002368F0"/>
    <w:rsid w:val="002372C3"/>
    <w:rsid w:val="00237592"/>
    <w:rsid w:val="00237CB9"/>
    <w:rsid w:val="00241F94"/>
    <w:rsid w:val="00242902"/>
    <w:rsid w:val="00243D34"/>
    <w:rsid w:val="00244166"/>
    <w:rsid w:val="00245008"/>
    <w:rsid w:val="002455A7"/>
    <w:rsid w:val="00245843"/>
    <w:rsid w:val="00245DFF"/>
    <w:rsid w:val="002467FB"/>
    <w:rsid w:val="00246FB3"/>
    <w:rsid w:val="00247698"/>
    <w:rsid w:val="00250B7B"/>
    <w:rsid w:val="00253CC9"/>
    <w:rsid w:val="00254AFC"/>
    <w:rsid w:val="002568E6"/>
    <w:rsid w:val="00256E48"/>
    <w:rsid w:val="00257BC2"/>
    <w:rsid w:val="00262B83"/>
    <w:rsid w:val="00263244"/>
    <w:rsid w:val="00263E77"/>
    <w:rsid w:val="002642D7"/>
    <w:rsid w:val="002642FE"/>
    <w:rsid w:val="002643D3"/>
    <w:rsid w:val="00264AC3"/>
    <w:rsid w:val="00265538"/>
    <w:rsid w:val="00266034"/>
    <w:rsid w:val="00266DD0"/>
    <w:rsid w:val="00267A5E"/>
    <w:rsid w:val="00270E62"/>
    <w:rsid w:val="0027147B"/>
    <w:rsid w:val="00271EF1"/>
    <w:rsid w:val="00272926"/>
    <w:rsid w:val="00273229"/>
    <w:rsid w:val="00273A91"/>
    <w:rsid w:val="00273C38"/>
    <w:rsid w:val="002742CB"/>
    <w:rsid w:val="00274AA8"/>
    <w:rsid w:val="00274AE9"/>
    <w:rsid w:val="00274CA4"/>
    <w:rsid w:val="00275009"/>
    <w:rsid w:val="00276B02"/>
    <w:rsid w:val="00280440"/>
    <w:rsid w:val="002811FE"/>
    <w:rsid w:val="00281CDE"/>
    <w:rsid w:val="00282877"/>
    <w:rsid w:val="00283660"/>
    <w:rsid w:val="0028366A"/>
    <w:rsid w:val="00285B5F"/>
    <w:rsid w:val="00286197"/>
    <w:rsid w:val="002867E6"/>
    <w:rsid w:val="00286BFF"/>
    <w:rsid w:val="00286F75"/>
    <w:rsid w:val="00290EB1"/>
    <w:rsid w:val="00291323"/>
    <w:rsid w:val="002918D3"/>
    <w:rsid w:val="00292EE0"/>
    <w:rsid w:val="002951F6"/>
    <w:rsid w:val="0029583F"/>
    <w:rsid w:val="00295BF0"/>
    <w:rsid w:val="002976A5"/>
    <w:rsid w:val="0029774F"/>
    <w:rsid w:val="00297BAF"/>
    <w:rsid w:val="00297BDA"/>
    <w:rsid w:val="00297D04"/>
    <w:rsid w:val="002A04F7"/>
    <w:rsid w:val="002A1290"/>
    <w:rsid w:val="002A18FA"/>
    <w:rsid w:val="002A47A1"/>
    <w:rsid w:val="002A5CF0"/>
    <w:rsid w:val="002A76DA"/>
    <w:rsid w:val="002A7C20"/>
    <w:rsid w:val="002B0206"/>
    <w:rsid w:val="002B05B7"/>
    <w:rsid w:val="002B1EAB"/>
    <w:rsid w:val="002B241C"/>
    <w:rsid w:val="002B2731"/>
    <w:rsid w:val="002B39E3"/>
    <w:rsid w:val="002B47B1"/>
    <w:rsid w:val="002B4CD3"/>
    <w:rsid w:val="002B5673"/>
    <w:rsid w:val="002B56AE"/>
    <w:rsid w:val="002B5E0C"/>
    <w:rsid w:val="002B6006"/>
    <w:rsid w:val="002B752B"/>
    <w:rsid w:val="002B7EA8"/>
    <w:rsid w:val="002C0CCD"/>
    <w:rsid w:val="002C2066"/>
    <w:rsid w:val="002C2380"/>
    <w:rsid w:val="002C291B"/>
    <w:rsid w:val="002C2955"/>
    <w:rsid w:val="002C2CE1"/>
    <w:rsid w:val="002C2F01"/>
    <w:rsid w:val="002C2F13"/>
    <w:rsid w:val="002C4128"/>
    <w:rsid w:val="002C4512"/>
    <w:rsid w:val="002C531A"/>
    <w:rsid w:val="002C6983"/>
    <w:rsid w:val="002C6F15"/>
    <w:rsid w:val="002D11D3"/>
    <w:rsid w:val="002D1387"/>
    <w:rsid w:val="002D32A9"/>
    <w:rsid w:val="002D3578"/>
    <w:rsid w:val="002D3A7F"/>
    <w:rsid w:val="002D3C0A"/>
    <w:rsid w:val="002D42B3"/>
    <w:rsid w:val="002D5147"/>
    <w:rsid w:val="002D5D50"/>
    <w:rsid w:val="002D64B6"/>
    <w:rsid w:val="002D68C1"/>
    <w:rsid w:val="002D6940"/>
    <w:rsid w:val="002D739F"/>
    <w:rsid w:val="002E1DD2"/>
    <w:rsid w:val="002E2960"/>
    <w:rsid w:val="002E5022"/>
    <w:rsid w:val="002E508F"/>
    <w:rsid w:val="002E5466"/>
    <w:rsid w:val="002E62BA"/>
    <w:rsid w:val="002E6C56"/>
    <w:rsid w:val="002F0158"/>
    <w:rsid w:val="002F1841"/>
    <w:rsid w:val="002F1E17"/>
    <w:rsid w:val="002F2BA2"/>
    <w:rsid w:val="002F3C49"/>
    <w:rsid w:val="002F3CB7"/>
    <w:rsid w:val="002F5433"/>
    <w:rsid w:val="002F5794"/>
    <w:rsid w:val="002F5F56"/>
    <w:rsid w:val="002F709D"/>
    <w:rsid w:val="00301C5F"/>
    <w:rsid w:val="003024CE"/>
    <w:rsid w:val="00303561"/>
    <w:rsid w:val="00303F11"/>
    <w:rsid w:val="00305589"/>
    <w:rsid w:val="00305FF7"/>
    <w:rsid w:val="0030647C"/>
    <w:rsid w:val="0030710A"/>
    <w:rsid w:val="003078A5"/>
    <w:rsid w:val="00307AE4"/>
    <w:rsid w:val="00307B08"/>
    <w:rsid w:val="003113F5"/>
    <w:rsid w:val="00312C62"/>
    <w:rsid w:val="00312D2D"/>
    <w:rsid w:val="0031354A"/>
    <w:rsid w:val="003138CA"/>
    <w:rsid w:val="0031395A"/>
    <w:rsid w:val="00313BCF"/>
    <w:rsid w:val="00314420"/>
    <w:rsid w:val="00315CEB"/>
    <w:rsid w:val="00316330"/>
    <w:rsid w:val="003174A2"/>
    <w:rsid w:val="003200F7"/>
    <w:rsid w:val="00321108"/>
    <w:rsid w:val="00321A4B"/>
    <w:rsid w:val="00321E3E"/>
    <w:rsid w:val="003221ED"/>
    <w:rsid w:val="00322951"/>
    <w:rsid w:val="0032298F"/>
    <w:rsid w:val="0032303F"/>
    <w:rsid w:val="00323FD3"/>
    <w:rsid w:val="00324EB4"/>
    <w:rsid w:val="0032510D"/>
    <w:rsid w:val="003266AD"/>
    <w:rsid w:val="003266D9"/>
    <w:rsid w:val="0032696B"/>
    <w:rsid w:val="00326A4E"/>
    <w:rsid w:val="00327771"/>
    <w:rsid w:val="003301B4"/>
    <w:rsid w:val="003317AD"/>
    <w:rsid w:val="003318DF"/>
    <w:rsid w:val="0033206E"/>
    <w:rsid w:val="00332C93"/>
    <w:rsid w:val="003332DC"/>
    <w:rsid w:val="0033479D"/>
    <w:rsid w:val="00336CC6"/>
    <w:rsid w:val="00336E7F"/>
    <w:rsid w:val="00337490"/>
    <w:rsid w:val="00341192"/>
    <w:rsid w:val="00341C63"/>
    <w:rsid w:val="003436F5"/>
    <w:rsid w:val="003445F9"/>
    <w:rsid w:val="003457B1"/>
    <w:rsid w:val="00345BC4"/>
    <w:rsid w:val="00346864"/>
    <w:rsid w:val="0034695F"/>
    <w:rsid w:val="00347585"/>
    <w:rsid w:val="003476AC"/>
    <w:rsid w:val="003479F1"/>
    <w:rsid w:val="003512AB"/>
    <w:rsid w:val="003531E9"/>
    <w:rsid w:val="003534E8"/>
    <w:rsid w:val="00353A85"/>
    <w:rsid w:val="003546F8"/>
    <w:rsid w:val="00354DC9"/>
    <w:rsid w:val="00354FA7"/>
    <w:rsid w:val="0035534B"/>
    <w:rsid w:val="00356272"/>
    <w:rsid w:val="0035652C"/>
    <w:rsid w:val="003565C5"/>
    <w:rsid w:val="00357230"/>
    <w:rsid w:val="0035769E"/>
    <w:rsid w:val="0036079E"/>
    <w:rsid w:val="00360B83"/>
    <w:rsid w:val="0036106C"/>
    <w:rsid w:val="00362210"/>
    <w:rsid w:val="0036288A"/>
    <w:rsid w:val="003642F7"/>
    <w:rsid w:val="00365356"/>
    <w:rsid w:val="00365F30"/>
    <w:rsid w:val="003670FE"/>
    <w:rsid w:val="00367BEC"/>
    <w:rsid w:val="00367E1A"/>
    <w:rsid w:val="003709DD"/>
    <w:rsid w:val="00371630"/>
    <w:rsid w:val="0037181A"/>
    <w:rsid w:val="00371BAF"/>
    <w:rsid w:val="0037209D"/>
    <w:rsid w:val="003723A8"/>
    <w:rsid w:val="00373630"/>
    <w:rsid w:val="00373735"/>
    <w:rsid w:val="00373804"/>
    <w:rsid w:val="00374E12"/>
    <w:rsid w:val="003761E7"/>
    <w:rsid w:val="0037630C"/>
    <w:rsid w:val="00376A27"/>
    <w:rsid w:val="00377E84"/>
    <w:rsid w:val="00381925"/>
    <w:rsid w:val="00382B71"/>
    <w:rsid w:val="00383BE4"/>
    <w:rsid w:val="00383DD9"/>
    <w:rsid w:val="0038407D"/>
    <w:rsid w:val="00384C2A"/>
    <w:rsid w:val="00385766"/>
    <w:rsid w:val="00385EB5"/>
    <w:rsid w:val="00386351"/>
    <w:rsid w:val="00387697"/>
    <w:rsid w:val="00387D74"/>
    <w:rsid w:val="00390D6A"/>
    <w:rsid w:val="00391B86"/>
    <w:rsid w:val="003935AE"/>
    <w:rsid w:val="00394F7A"/>
    <w:rsid w:val="0039588D"/>
    <w:rsid w:val="003958CE"/>
    <w:rsid w:val="00395C94"/>
    <w:rsid w:val="00395DEF"/>
    <w:rsid w:val="003A040C"/>
    <w:rsid w:val="003A115B"/>
    <w:rsid w:val="003A19BD"/>
    <w:rsid w:val="003A2372"/>
    <w:rsid w:val="003A3019"/>
    <w:rsid w:val="003A5486"/>
    <w:rsid w:val="003A6D41"/>
    <w:rsid w:val="003A731C"/>
    <w:rsid w:val="003A78E9"/>
    <w:rsid w:val="003B002B"/>
    <w:rsid w:val="003B0208"/>
    <w:rsid w:val="003B2084"/>
    <w:rsid w:val="003B2FD9"/>
    <w:rsid w:val="003B3896"/>
    <w:rsid w:val="003B41E3"/>
    <w:rsid w:val="003B6A26"/>
    <w:rsid w:val="003B70B6"/>
    <w:rsid w:val="003C0789"/>
    <w:rsid w:val="003C08F6"/>
    <w:rsid w:val="003C150B"/>
    <w:rsid w:val="003C20C5"/>
    <w:rsid w:val="003C2ACC"/>
    <w:rsid w:val="003C3DCD"/>
    <w:rsid w:val="003C44AB"/>
    <w:rsid w:val="003D1213"/>
    <w:rsid w:val="003D19C6"/>
    <w:rsid w:val="003D289E"/>
    <w:rsid w:val="003D2BF3"/>
    <w:rsid w:val="003D3D40"/>
    <w:rsid w:val="003D5A27"/>
    <w:rsid w:val="003D76AF"/>
    <w:rsid w:val="003E05F9"/>
    <w:rsid w:val="003E065D"/>
    <w:rsid w:val="003E0CD4"/>
    <w:rsid w:val="003E235F"/>
    <w:rsid w:val="003E2DB8"/>
    <w:rsid w:val="003E31ED"/>
    <w:rsid w:val="003E390D"/>
    <w:rsid w:val="003E3C11"/>
    <w:rsid w:val="003E3FC7"/>
    <w:rsid w:val="003E459B"/>
    <w:rsid w:val="003E4A78"/>
    <w:rsid w:val="003E5486"/>
    <w:rsid w:val="003E68AD"/>
    <w:rsid w:val="003F0E2B"/>
    <w:rsid w:val="003F1A53"/>
    <w:rsid w:val="003F1B52"/>
    <w:rsid w:val="003F1F82"/>
    <w:rsid w:val="003F20F5"/>
    <w:rsid w:val="003F2145"/>
    <w:rsid w:val="003F2B28"/>
    <w:rsid w:val="003F2BBA"/>
    <w:rsid w:val="003F3DE0"/>
    <w:rsid w:val="003F480D"/>
    <w:rsid w:val="003F4DE8"/>
    <w:rsid w:val="003F56EC"/>
    <w:rsid w:val="003F5950"/>
    <w:rsid w:val="003F5B25"/>
    <w:rsid w:val="003F5F27"/>
    <w:rsid w:val="003F6571"/>
    <w:rsid w:val="003F66DE"/>
    <w:rsid w:val="003F7AC4"/>
    <w:rsid w:val="00400986"/>
    <w:rsid w:val="00401852"/>
    <w:rsid w:val="00401D40"/>
    <w:rsid w:val="00401E68"/>
    <w:rsid w:val="004022B8"/>
    <w:rsid w:val="00402580"/>
    <w:rsid w:val="0040297C"/>
    <w:rsid w:val="00402A0E"/>
    <w:rsid w:val="004034BC"/>
    <w:rsid w:val="00403DD9"/>
    <w:rsid w:val="0040473E"/>
    <w:rsid w:val="0040795D"/>
    <w:rsid w:val="00410285"/>
    <w:rsid w:val="004118F6"/>
    <w:rsid w:val="004119F6"/>
    <w:rsid w:val="004129C7"/>
    <w:rsid w:val="00413695"/>
    <w:rsid w:val="00415BA0"/>
    <w:rsid w:val="004162C0"/>
    <w:rsid w:val="0041635E"/>
    <w:rsid w:val="00416C95"/>
    <w:rsid w:val="00417F16"/>
    <w:rsid w:val="00420173"/>
    <w:rsid w:val="00420227"/>
    <w:rsid w:val="00420464"/>
    <w:rsid w:val="00422875"/>
    <w:rsid w:val="00423005"/>
    <w:rsid w:val="004231E9"/>
    <w:rsid w:val="00423E85"/>
    <w:rsid w:val="0042423C"/>
    <w:rsid w:val="004243AE"/>
    <w:rsid w:val="00426A10"/>
    <w:rsid w:val="004307AD"/>
    <w:rsid w:val="00430AC6"/>
    <w:rsid w:val="00430D43"/>
    <w:rsid w:val="00432A7B"/>
    <w:rsid w:val="00432CEA"/>
    <w:rsid w:val="004337C4"/>
    <w:rsid w:val="00435B0E"/>
    <w:rsid w:val="00437D1D"/>
    <w:rsid w:val="00440EFD"/>
    <w:rsid w:val="00440FDE"/>
    <w:rsid w:val="00441631"/>
    <w:rsid w:val="004426C2"/>
    <w:rsid w:val="00443B2E"/>
    <w:rsid w:val="00443DED"/>
    <w:rsid w:val="0044478B"/>
    <w:rsid w:val="00445EC5"/>
    <w:rsid w:val="00447260"/>
    <w:rsid w:val="0044748F"/>
    <w:rsid w:val="00447C7F"/>
    <w:rsid w:val="00450685"/>
    <w:rsid w:val="004519D9"/>
    <w:rsid w:val="00453171"/>
    <w:rsid w:val="00453342"/>
    <w:rsid w:val="00454290"/>
    <w:rsid w:val="004544EC"/>
    <w:rsid w:val="004549E7"/>
    <w:rsid w:val="004550C3"/>
    <w:rsid w:val="004550E2"/>
    <w:rsid w:val="00455350"/>
    <w:rsid w:val="00455352"/>
    <w:rsid w:val="00455796"/>
    <w:rsid w:val="0045744F"/>
    <w:rsid w:val="004623F1"/>
    <w:rsid w:val="0046298A"/>
    <w:rsid w:val="00463828"/>
    <w:rsid w:val="00463C7C"/>
    <w:rsid w:val="00464F18"/>
    <w:rsid w:val="004663CA"/>
    <w:rsid w:val="004705C7"/>
    <w:rsid w:val="004709EC"/>
    <w:rsid w:val="004719BD"/>
    <w:rsid w:val="00473DA3"/>
    <w:rsid w:val="00475831"/>
    <w:rsid w:val="00476345"/>
    <w:rsid w:val="00476D4C"/>
    <w:rsid w:val="00480098"/>
    <w:rsid w:val="00480298"/>
    <w:rsid w:val="004808AC"/>
    <w:rsid w:val="00482468"/>
    <w:rsid w:val="004835BC"/>
    <w:rsid w:val="00483831"/>
    <w:rsid w:val="00485484"/>
    <w:rsid w:val="00486B62"/>
    <w:rsid w:val="0048739A"/>
    <w:rsid w:val="00487B8B"/>
    <w:rsid w:val="00487C24"/>
    <w:rsid w:val="004903EA"/>
    <w:rsid w:val="00490CA1"/>
    <w:rsid w:val="0049165F"/>
    <w:rsid w:val="00493E26"/>
    <w:rsid w:val="00494D18"/>
    <w:rsid w:val="004966A2"/>
    <w:rsid w:val="004969E6"/>
    <w:rsid w:val="0049718F"/>
    <w:rsid w:val="00497B79"/>
    <w:rsid w:val="004A040E"/>
    <w:rsid w:val="004A204F"/>
    <w:rsid w:val="004A2DB4"/>
    <w:rsid w:val="004A2E1B"/>
    <w:rsid w:val="004A2FB7"/>
    <w:rsid w:val="004A57A1"/>
    <w:rsid w:val="004A6C13"/>
    <w:rsid w:val="004A75FB"/>
    <w:rsid w:val="004B0A96"/>
    <w:rsid w:val="004B15CA"/>
    <w:rsid w:val="004B1FA4"/>
    <w:rsid w:val="004B29D7"/>
    <w:rsid w:val="004B2E0D"/>
    <w:rsid w:val="004B425D"/>
    <w:rsid w:val="004B4590"/>
    <w:rsid w:val="004B60AC"/>
    <w:rsid w:val="004B62BA"/>
    <w:rsid w:val="004B6541"/>
    <w:rsid w:val="004B704E"/>
    <w:rsid w:val="004B7A1E"/>
    <w:rsid w:val="004C0485"/>
    <w:rsid w:val="004C10B2"/>
    <w:rsid w:val="004C115A"/>
    <w:rsid w:val="004C249C"/>
    <w:rsid w:val="004C3954"/>
    <w:rsid w:val="004C4032"/>
    <w:rsid w:val="004C4087"/>
    <w:rsid w:val="004C4EB1"/>
    <w:rsid w:val="004C584C"/>
    <w:rsid w:val="004C5A8C"/>
    <w:rsid w:val="004C666B"/>
    <w:rsid w:val="004C71C6"/>
    <w:rsid w:val="004D089E"/>
    <w:rsid w:val="004D0BF9"/>
    <w:rsid w:val="004D0EA1"/>
    <w:rsid w:val="004D108E"/>
    <w:rsid w:val="004D12AD"/>
    <w:rsid w:val="004D130C"/>
    <w:rsid w:val="004D13A3"/>
    <w:rsid w:val="004D22E0"/>
    <w:rsid w:val="004D2B73"/>
    <w:rsid w:val="004D2F2F"/>
    <w:rsid w:val="004D47DA"/>
    <w:rsid w:val="004D5A87"/>
    <w:rsid w:val="004E0064"/>
    <w:rsid w:val="004E02BC"/>
    <w:rsid w:val="004E042B"/>
    <w:rsid w:val="004E04E2"/>
    <w:rsid w:val="004E1BBD"/>
    <w:rsid w:val="004E2881"/>
    <w:rsid w:val="004E2D35"/>
    <w:rsid w:val="004E3FFD"/>
    <w:rsid w:val="004E5CBD"/>
    <w:rsid w:val="004E67CE"/>
    <w:rsid w:val="004E6C58"/>
    <w:rsid w:val="004E6E50"/>
    <w:rsid w:val="004F0BB2"/>
    <w:rsid w:val="004F0C2B"/>
    <w:rsid w:val="004F1472"/>
    <w:rsid w:val="004F1D4E"/>
    <w:rsid w:val="004F2389"/>
    <w:rsid w:val="004F3DA6"/>
    <w:rsid w:val="004F5076"/>
    <w:rsid w:val="004F665B"/>
    <w:rsid w:val="004F6A97"/>
    <w:rsid w:val="004F6C4A"/>
    <w:rsid w:val="004F76CF"/>
    <w:rsid w:val="00500668"/>
    <w:rsid w:val="00501C6B"/>
    <w:rsid w:val="00501D63"/>
    <w:rsid w:val="00503BD7"/>
    <w:rsid w:val="00507DBF"/>
    <w:rsid w:val="00510A07"/>
    <w:rsid w:val="00511813"/>
    <w:rsid w:val="00512025"/>
    <w:rsid w:val="0051349A"/>
    <w:rsid w:val="00513602"/>
    <w:rsid w:val="00514D51"/>
    <w:rsid w:val="00515F52"/>
    <w:rsid w:val="00516AFE"/>
    <w:rsid w:val="00516DE4"/>
    <w:rsid w:val="0051766B"/>
    <w:rsid w:val="0052036B"/>
    <w:rsid w:val="00520706"/>
    <w:rsid w:val="00520CED"/>
    <w:rsid w:val="00521E12"/>
    <w:rsid w:val="00522EED"/>
    <w:rsid w:val="00523874"/>
    <w:rsid w:val="00525222"/>
    <w:rsid w:val="00525798"/>
    <w:rsid w:val="00525F3F"/>
    <w:rsid w:val="00525F96"/>
    <w:rsid w:val="00526F8E"/>
    <w:rsid w:val="00527B38"/>
    <w:rsid w:val="005304BC"/>
    <w:rsid w:val="005316FE"/>
    <w:rsid w:val="00532431"/>
    <w:rsid w:val="00532D67"/>
    <w:rsid w:val="00532DEA"/>
    <w:rsid w:val="0053357E"/>
    <w:rsid w:val="00534BB2"/>
    <w:rsid w:val="00535581"/>
    <w:rsid w:val="005364A2"/>
    <w:rsid w:val="00537375"/>
    <w:rsid w:val="00537A62"/>
    <w:rsid w:val="00540330"/>
    <w:rsid w:val="0054093A"/>
    <w:rsid w:val="005436E6"/>
    <w:rsid w:val="00543832"/>
    <w:rsid w:val="00543BB4"/>
    <w:rsid w:val="00544C6A"/>
    <w:rsid w:val="005453C9"/>
    <w:rsid w:val="00545FBC"/>
    <w:rsid w:val="00546132"/>
    <w:rsid w:val="00547216"/>
    <w:rsid w:val="00550666"/>
    <w:rsid w:val="00550BD0"/>
    <w:rsid w:val="00550E14"/>
    <w:rsid w:val="00551A5B"/>
    <w:rsid w:val="00552129"/>
    <w:rsid w:val="00553D34"/>
    <w:rsid w:val="00554419"/>
    <w:rsid w:val="005565F2"/>
    <w:rsid w:val="00556770"/>
    <w:rsid w:val="00556C1A"/>
    <w:rsid w:val="00557AB9"/>
    <w:rsid w:val="00560D06"/>
    <w:rsid w:val="005626ED"/>
    <w:rsid w:val="00565144"/>
    <w:rsid w:val="0056516F"/>
    <w:rsid w:val="00565C2C"/>
    <w:rsid w:val="0056621F"/>
    <w:rsid w:val="0056695A"/>
    <w:rsid w:val="00566DAA"/>
    <w:rsid w:val="00566DCB"/>
    <w:rsid w:val="005672D3"/>
    <w:rsid w:val="00570507"/>
    <w:rsid w:val="00570766"/>
    <w:rsid w:val="005708F0"/>
    <w:rsid w:val="00570A88"/>
    <w:rsid w:val="00571130"/>
    <w:rsid w:val="00571397"/>
    <w:rsid w:val="0057189F"/>
    <w:rsid w:val="00571EE7"/>
    <w:rsid w:val="00571F4B"/>
    <w:rsid w:val="00571FDB"/>
    <w:rsid w:val="0057209D"/>
    <w:rsid w:val="005722A9"/>
    <w:rsid w:val="005725D1"/>
    <w:rsid w:val="00572A8C"/>
    <w:rsid w:val="00572C5F"/>
    <w:rsid w:val="00572F92"/>
    <w:rsid w:val="0057335D"/>
    <w:rsid w:val="00573BA5"/>
    <w:rsid w:val="0057564E"/>
    <w:rsid w:val="00576281"/>
    <w:rsid w:val="0057678A"/>
    <w:rsid w:val="00576A7D"/>
    <w:rsid w:val="00576EA8"/>
    <w:rsid w:val="0057700A"/>
    <w:rsid w:val="0057796A"/>
    <w:rsid w:val="00577B79"/>
    <w:rsid w:val="00583E6D"/>
    <w:rsid w:val="00584B6A"/>
    <w:rsid w:val="00585994"/>
    <w:rsid w:val="00586C5C"/>
    <w:rsid w:val="00587E85"/>
    <w:rsid w:val="0059020B"/>
    <w:rsid w:val="00590F37"/>
    <w:rsid w:val="0059119D"/>
    <w:rsid w:val="0059193A"/>
    <w:rsid w:val="00593E04"/>
    <w:rsid w:val="00594178"/>
    <w:rsid w:val="00595C60"/>
    <w:rsid w:val="005973DD"/>
    <w:rsid w:val="00597BEA"/>
    <w:rsid w:val="005A0249"/>
    <w:rsid w:val="005A03E7"/>
    <w:rsid w:val="005A07E8"/>
    <w:rsid w:val="005A086C"/>
    <w:rsid w:val="005A0964"/>
    <w:rsid w:val="005A1816"/>
    <w:rsid w:val="005A1C88"/>
    <w:rsid w:val="005A206B"/>
    <w:rsid w:val="005A25DC"/>
    <w:rsid w:val="005A31E3"/>
    <w:rsid w:val="005A3FAC"/>
    <w:rsid w:val="005A452F"/>
    <w:rsid w:val="005A4936"/>
    <w:rsid w:val="005A5054"/>
    <w:rsid w:val="005A55EB"/>
    <w:rsid w:val="005A58C3"/>
    <w:rsid w:val="005A598F"/>
    <w:rsid w:val="005A5F23"/>
    <w:rsid w:val="005A73A0"/>
    <w:rsid w:val="005B098A"/>
    <w:rsid w:val="005B191A"/>
    <w:rsid w:val="005B1DFB"/>
    <w:rsid w:val="005B286C"/>
    <w:rsid w:val="005B3192"/>
    <w:rsid w:val="005B3360"/>
    <w:rsid w:val="005B398A"/>
    <w:rsid w:val="005B3A0F"/>
    <w:rsid w:val="005B46BB"/>
    <w:rsid w:val="005B49D5"/>
    <w:rsid w:val="005B4AFC"/>
    <w:rsid w:val="005B5759"/>
    <w:rsid w:val="005B6712"/>
    <w:rsid w:val="005B76EA"/>
    <w:rsid w:val="005B7719"/>
    <w:rsid w:val="005B787B"/>
    <w:rsid w:val="005B7AD5"/>
    <w:rsid w:val="005B7B83"/>
    <w:rsid w:val="005C03B4"/>
    <w:rsid w:val="005C0DC3"/>
    <w:rsid w:val="005C1348"/>
    <w:rsid w:val="005C16FD"/>
    <w:rsid w:val="005C2ACF"/>
    <w:rsid w:val="005C2E2E"/>
    <w:rsid w:val="005C410D"/>
    <w:rsid w:val="005C4732"/>
    <w:rsid w:val="005C6CDB"/>
    <w:rsid w:val="005D154D"/>
    <w:rsid w:val="005D1862"/>
    <w:rsid w:val="005D1978"/>
    <w:rsid w:val="005D2431"/>
    <w:rsid w:val="005D2DF1"/>
    <w:rsid w:val="005D3E8F"/>
    <w:rsid w:val="005D5AA5"/>
    <w:rsid w:val="005D663C"/>
    <w:rsid w:val="005D666B"/>
    <w:rsid w:val="005D7773"/>
    <w:rsid w:val="005D7952"/>
    <w:rsid w:val="005E0D4F"/>
    <w:rsid w:val="005E193C"/>
    <w:rsid w:val="005E1CDA"/>
    <w:rsid w:val="005E238D"/>
    <w:rsid w:val="005E2562"/>
    <w:rsid w:val="005E29DA"/>
    <w:rsid w:val="005E2C0A"/>
    <w:rsid w:val="005E3DE0"/>
    <w:rsid w:val="005E433F"/>
    <w:rsid w:val="005E47F7"/>
    <w:rsid w:val="005E5133"/>
    <w:rsid w:val="005E60D3"/>
    <w:rsid w:val="005E6475"/>
    <w:rsid w:val="005F0A09"/>
    <w:rsid w:val="005F0F03"/>
    <w:rsid w:val="005F1ADA"/>
    <w:rsid w:val="005F2076"/>
    <w:rsid w:val="005F37CB"/>
    <w:rsid w:val="005F3B65"/>
    <w:rsid w:val="005F53A4"/>
    <w:rsid w:val="005F5740"/>
    <w:rsid w:val="005F5F45"/>
    <w:rsid w:val="005F689B"/>
    <w:rsid w:val="005F6C10"/>
    <w:rsid w:val="005F734B"/>
    <w:rsid w:val="00600187"/>
    <w:rsid w:val="00600991"/>
    <w:rsid w:val="00601841"/>
    <w:rsid w:val="006018D7"/>
    <w:rsid w:val="00601A6F"/>
    <w:rsid w:val="00601BD1"/>
    <w:rsid w:val="006030CF"/>
    <w:rsid w:val="0060504B"/>
    <w:rsid w:val="00605CA6"/>
    <w:rsid w:val="00606305"/>
    <w:rsid w:val="00606725"/>
    <w:rsid w:val="006076B4"/>
    <w:rsid w:val="0060776D"/>
    <w:rsid w:val="0060793F"/>
    <w:rsid w:val="00607964"/>
    <w:rsid w:val="006102FC"/>
    <w:rsid w:val="00610741"/>
    <w:rsid w:val="00610A19"/>
    <w:rsid w:val="00611314"/>
    <w:rsid w:val="00612D41"/>
    <w:rsid w:val="0061302A"/>
    <w:rsid w:val="006131A2"/>
    <w:rsid w:val="00613345"/>
    <w:rsid w:val="006133EB"/>
    <w:rsid w:val="006134F2"/>
    <w:rsid w:val="0061393B"/>
    <w:rsid w:val="00620901"/>
    <w:rsid w:val="00620909"/>
    <w:rsid w:val="00620C30"/>
    <w:rsid w:val="00621C89"/>
    <w:rsid w:val="00622625"/>
    <w:rsid w:val="00622678"/>
    <w:rsid w:val="006229D6"/>
    <w:rsid w:val="00622CC3"/>
    <w:rsid w:val="00623A31"/>
    <w:rsid w:val="00623FFA"/>
    <w:rsid w:val="0062649F"/>
    <w:rsid w:val="00627D18"/>
    <w:rsid w:val="006305F3"/>
    <w:rsid w:val="00630A4F"/>
    <w:rsid w:val="00630BB9"/>
    <w:rsid w:val="00631CB2"/>
    <w:rsid w:val="006324BD"/>
    <w:rsid w:val="00632AE5"/>
    <w:rsid w:val="006336F2"/>
    <w:rsid w:val="006353F1"/>
    <w:rsid w:val="0063611A"/>
    <w:rsid w:val="006371B4"/>
    <w:rsid w:val="00637DB0"/>
    <w:rsid w:val="006405E2"/>
    <w:rsid w:val="00640B70"/>
    <w:rsid w:val="00642390"/>
    <w:rsid w:val="00643A1A"/>
    <w:rsid w:val="00643B1A"/>
    <w:rsid w:val="00643C3F"/>
    <w:rsid w:val="0064423C"/>
    <w:rsid w:val="006442A3"/>
    <w:rsid w:val="006446CB"/>
    <w:rsid w:val="00645A56"/>
    <w:rsid w:val="00651790"/>
    <w:rsid w:val="0065309E"/>
    <w:rsid w:val="00653B22"/>
    <w:rsid w:val="00654BAE"/>
    <w:rsid w:val="00655436"/>
    <w:rsid w:val="00655694"/>
    <w:rsid w:val="006559CD"/>
    <w:rsid w:val="00655BB9"/>
    <w:rsid w:val="006603A2"/>
    <w:rsid w:val="00661059"/>
    <w:rsid w:val="006620AF"/>
    <w:rsid w:val="006629D5"/>
    <w:rsid w:val="006647AB"/>
    <w:rsid w:val="00664DCB"/>
    <w:rsid w:val="00665141"/>
    <w:rsid w:val="006654EE"/>
    <w:rsid w:val="00665F29"/>
    <w:rsid w:val="006675A2"/>
    <w:rsid w:val="00667A94"/>
    <w:rsid w:val="006701D0"/>
    <w:rsid w:val="00670660"/>
    <w:rsid w:val="0067088B"/>
    <w:rsid w:val="00670B67"/>
    <w:rsid w:val="00670F3C"/>
    <w:rsid w:val="0067163C"/>
    <w:rsid w:val="0067171E"/>
    <w:rsid w:val="00671887"/>
    <w:rsid w:val="00672E2D"/>
    <w:rsid w:val="00673164"/>
    <w:rsid w:val="006737AC"/>
    <w:rsid w:val="00673969"/>
    <w:rsid w:val="00674543"/>
    <w:rsid w:val="00674FC0"/>
    <w:rsid w:val="00675398"/>
    <w:rsid w:val="00676C56"/>
    <w:rsid w:val="006771EC"/>
    <w:rsid w:val="006772F4"/>
    <w:rsid w:val="006774C5"/>
    <w:rsid w:val="0068019F"/>
    <w:rsid w:val="00680B4E"/>
    <w:rsid w:val="0068180A"/>
    <w:rsid w:val="00682995"/>
    <w:rsid w:val="00682EC9"/>
    <w:rsid w:val="006845FE"/>
    <w:rsid w:val="00685132"/>
    <w:rsid w:val="006869DC"/>
    <w:rsid w:val="00686EEA"/>
    <w:rsid w:val="00687FA1"/>
    <w:rsid w:val="0069083B"/>
    <w:rsid w:val="00691F69"/>
    <w:rsid w:val="006926D3"/>
    <w:rsid w:val="00694194"/>
    <w:rsid w:val="006946C5"/>
    <w:rsid w:val="00695535"/>
    <w:rsid w:val="00695B60"/>
    <w:rsid w:val="00696709"/>
    <w:rsid w:val="00696D31"/>
    <w:rsid w:val="006A1840"/>
    <w:rsid w:val="006A1CB0"/>
    <w:rsid w:val="006A21A4"/>
    <w:rsid w:val="006A2E0B"/>
    <w:rsid w:val="006A3A27"/>
    <w:rsid w:val="006A44E6"/>
    <w:rsid w:val="006A4631"/>
    <w:rsid w:val="006A5794"/>
    <w:rsid w:val="006A5A08"/>
    <w:rsid w:val="006A5BDF"/>
    <w:rsid w:val="006A6293"/>
    <w:rsid w:val="006A6ABD"/>
    <w:rsid w:val="006A6F36"/>
    <w:rsid w:val="006B0A3F"/>
    <w:rsid w:val="006B1187"/>
    <w:rsid w:val="006B1519"/>
    <w:rsid w:val="006B2B53"/>
    <w:rsid w:val="006B3560"/>
    <w:rsid w:val="006B39B8"/>
    <w:rsid w:val="006B4858"/>
    <w:rsid w:val="006B56CC"/>
    <w:rsid w:val="006B5DA7"/>
    <w:rsid w:val="006B74B7"/>
    <w:rsid w:val="006C016F"/>
    <w:rsid w:val="006C07AD"/>
    <w:rsid w:val="006C2310"/>
    <w:rsid w:val="006C27DF"/>
    <w:rsid w:val="006C2DCA"/>
    <w:rsid w:val="006C3114"/>
    <w:rsid w:val="006C3B45"/>
    <w:rsid w:val="006C40AF"/>
    <w:rsid w:val="006C4F5F"/>
    <w:rsid w:val="006C5C72"/>
    <w:rsid w:val="006C6162"/>
    <w:rsid w:val="006C667F"/>
    <w:rsid w:val="006D02BF"/>
    <w:rsid w:val="006D067B"/>
    <w:rsid w:val="006D0D09"/>
    <w:rsid w:val="006D1587"/>
    <w:rsid w:val="006D1C67"/>
    <w:rsid w:val="006D1CBB"/>
    <w:rsid w:val="006D259E"/>
    <w:rsid w:val="006D3E78"/>
    <w:rsid w:val="006D43E9"/>
    <w:rsid w:val="006D6960"/>
    <w:rsid w:val="006D6B6F"/>
    <w:rsid w:val="006E03D7"/>
    <w:rsid w:val="006E0937"/>
    <w:rsid w:val="006E0E39"/>
    <w:rsid w:val="006E1F89"/>
    <w:rsid w:val="006E27E7"/>
    <w:rsid w:val="006E2B6B"/>
    <w:rsid w:val="006E5942"/>
    <w:rsid w:val="006E5F39"/>
    <w:rsid w:val="006E6030"/>
    <w:rsid w:val="006E6993"/>
    <w:rsid w:val="006E7088"/>
    <w:rsid w:val="006E75D8"/>
    <w:rsid w:val="006E7BFA"/>
    <w:rsid w:val="006F1BFA"/>
    <w:rsid w:val="006F2CC0"/>
    <w:rsid w:val="006F2CD4"/>
    <w:rsid w:val="006F4777"/>
    <w:rsid w:val="006F4B4E"/>
    <w:rsid w:val="006F4C03"/>
    <w:rsid w:val="006F4D3C"/>
    <w:rsid w:val="006F5621"/>
    <w:rsid w:val="006F5790"/>
    <w:rsid w:val="006F5855"/>
    <w:rsid w:val="006F5A19"/>
    <w:rsid w:val="006F6C10"/>
    <w:rsid w:val="006F7ADF"/>
    <w:rsid w:val="007005E3"/>
    <w:rsid w:val="00700F54"/>
    <w:rsid w:val="007010A9"/>
    <w:rsid w:val="007029DD"/>
    <w:rsid w:val="0070316D"/>
    <w:rsid w:val="00705D34"/>
    <w:rsid w:val="007071E1"/>
    <w:rsid w:val="0070786A"/>
    <w:rsid w:val="00707CD0"/>
    <w:rsid w:val="00707DBF"/>
    <w:rsid w:val="00707E05"/>
    <w:rsid w:val="00710BBA"/>
    <w:rsid w:val="00710E97"/>
    <w:rsid w:val="00712BB2"/>
    <w:rsid w:val="00712DB3"/>
    <w:rsid w:val="00716B47"/>
    <w:rsid w:val="00717C97"/>
    <w:rsid w:val="00717CFB"/>
    <w:rsid w:val="007200D6"/>
    <w:rsid w:val="00721433"/>
    <w:rsid w:val="00723184"/>
    <w:rsid w:val="00723B43"/>
    <w:rsid w:val="00723BE9"/>
    <w:rsid w:val="00726B9C"/>
    <w:rsid w:val="0072756C"/>
    <w:rsid w:val="00730F97"/>
    <w:rsid w:val="0073199B"/>
    <w:rsid w:val="00731E4E"/>
    <w:rsid w:val="00735619"/>
    <w:rsid w:val="00735EB8"/>
    <w:rsid w:val="00737C36"/>
    <w:rsid w:val="0074070C"/>
    <w:rsid w:val="00740942"/>
    <w:rsid w:val="00740DE7"/>
    <w:rsid w:val="00742E2C"/>
    <w:rsid w:val="007431DF"/>
    <w:rsid w:val="007436B1"/>
    <w:rsid w:val="0074373F"/>
    <w:rsid w:val="007442C9"/>
    <w:rsid w:val="00745B0F"/>
    <w:rsid w:val="00745E39"/>
    <w:rsid w:val="007470ED"/>
    <w:rsid w:val="00747D9F"/>
    <w:rsid w:val="00747ED6"/>
    <w:rsid w:val="00747FB3"/>
    <w:rsid w:val="0075085C"/>
    <w:rsid w:val="00751D18"/>
    <w:rsid w:val="00752936"/>
    <w:rsid w:val="00752D77"/>
    <w:rsid w:val="007537C7"/>
    <w:rsid w:val="007553B4"/>
    <w:rsid w:val="007554B9"/>
    <w:rsid w:val="00756B30"/>
    <w:rsid w:val="00756FD0"/>
    <w:rsid w:val="007572CB"/>
    <w:rsid w:val="00757E0F"/>
    <w:rsid w:val="007600D4"/>
    <w:rsid w:val="00760E25"/>
    <w:rsid w:val="00760E36"/>
    <w:rsid w:val="00760F32"/>
    <w:rsid w:val="0076113B"/>
    <w:rsid w:val="00762D26"/>
    <w:rsid w:val="007630D9"/>
    <w:rsid w:val="00763943"/>
    <w:rsid w:val="00763986"/>
    <w:rsid w:val="00763CF3"/>
    <w:rsid w:val="0076462A"/>
    <w:rsid w:val="00764D6F"/>
    <w:rsid w:val="00764FF7"/>
    <w:rsid w:val="00765388"/>
    <w:rsid w:val="0076553A"/>
    <w:rsid w:val="00765904"/>
    <w:rsid w:val="0076718B"/>
    <w:rsid w:val="00770BA2"/>
    <w:rsid w:val="00771059"/>
    <w:rsid w:val="0077152E"/>
    <w:rsid w:val="00773266"/>
    <w:rsid w:val="007734CA"/>
    <w:rsid w:val="00773806"/>
    <w:rsid w:val="00774012"/>
    <w:rsid w:val="00775490"/>
    <w:rsid w:val="007805D7"/>
    <w:rsid w:val="007829B5"/>
    <w:rsid w:val="00782B1D"/>
    <w:rsid w:val="00783DA6"/>
    <w:rsid w:val="00783F9A"/>
    <w:rsid w:val="00784058"/>
    <w:rsid w:val="007851AD"/>
    <w:rsid w:val="007857D5"/>
    <w:rsid w:val="00786356"/>
    <w:rsid w:val="007868D5"/>
    <w:rsid w:val="00786CBB"/>
    <w:rsid w:val="007870CF"/>
    <w:rsid w:val="0078719E"/>
    <w:rsid w:val="00787DA4"/>
    <w:rsid w:val="00790A8E"/>
    <w:rsid w:val="00792096"/>
    <w:rsid w:val="0079326D"/>
    <w:rsid w:val="00793471"/>
    <w:rsid w:val="00793A59"/>
    <w:rsid w:val="0079434D"/>
    <w:rsid w:val="007963D5"/>
    <w:rsid w:val="00796CB2"/>
    <w:rsid w:val="00796EC0"/>
    <w:rsid w:val="00797A14"/>
    <w:rsid w:val="007A013F"/>
    <w:rsid w:val="007A2644"/>
    <w:rsid w:val="007A2E89"/>
    <w:rsid w:val="007A3524"/>
    <w:rsid w:val="007A3793"/>
    <w:rsid w:val="007A413C"/>
    <w:rsid w:val="007A4B46"/>
    <w:rsid w:val="007A6EE3"/>
    <w:rsid w:val="007B14A0"/>
    <w:rsid w:val="007B18A2"/>
    <w:rsid w:val="007B1F7C"/>
    <w:rsid w:val="007B226D"/>
    <w:rsid w:val="007B3098"/>
    <w:rsid w:val="007B3BB0"/>
    <w:rsid w:val="007B4321"/>
    <w:rsid w:val="007B4EED"/>
    <w:rsid w:val="007B595E"/>
    <w:rsid w:val="007B670A"/>
    <w:rsid w:val="007C1075"/>
    <w:rsid w:val="007C18ED"/>
    <w:rsid w:val="007C1C6E"/>
    <w:rsid w:val="007C1FDF"/>
    <w:rsid w:val="007C253E"/>
    <w:rsid w:val="007C2EF2"/>
    <w:rsid w:val="007C3899"/>
    <w:rsid w:val="007C51E7"/>
    <w:rsid w:val="007C6555"/>
    <w:rsid w:val="007C7052"/>
    <w:rsid w:val="007D008C"/>
    <w:rsid w:val="007D0165"/>
    <w:rsid w:val="007D13BF"/>
    <w:rsid w:val="007D1A58"/>
    <w:rsid w:val="007D1BCE"/>
    <w:rsid w:val="007D1EAB"/>
    <w:rsid w:val="007D2408"/>
    <w:rsid w:val="007D3B13"/>
    <w:rsid w:val="007D4E23"/>
    <w:rsid w:val="007D5808"/>
    <w:rsid w:val="007D663D"/>
    <w:rsid w:val="007E0452"/>
    <w:rsid w:val="007E0AFB"/>
    <w:rsid w:val="007E1858"/>
    <w:rsid w:val="007E249F"/>
    <w:rsid w:val="007E2D87"/>
    <w:rsid w:val="007E3711"/>
    <w:rsid w:val="007E4429"/>
    <w:rsid w:val="007E4F5E"/>
    <w:rsid w:val="007E5249"/>
    <w:rsid w:val="007E53D5"/>
    <w:rsid w:val="007E68EE"/>
    <w:rsid w:val="007E7980"/>
    <w:rsid w:val="007F030C"/>
    <w:rsid w:val="007F0D15"/>
    <w:rsid w:val="007F2477"/>
    <w:rsid w:val="007F260A"/>
    <w:rsid w:val="007F269D"/>
    <w:rsid w:val="007F3C13"/>
    <w:rsid w:val="007F40F3"/>
    <w:rsid w:val="007F439E"/>
    <w:rsid w:val="007F5989"/>
    <w:rsid w:val="007F7B4B"/>
    <w:rsid w:val="007F7F6E"/>
    <w:rsid w:val="008016F9"/>
    <w:rsid w:val="0080336F"/>
    <w:rsid w:val="00803656"/>
    <w:rsid w:val="00804C92"/>
    <w:rsid w:val="0080628C"/>
    <w:rsid w:val="0080768B"/>
    <w:rsid w:val="008076E2"/>
    <w:rsid w:val="00807857"/>
    <w:rsid w:val="00807BFD"/>
    <w:rsid w:val="008109F9"/>
    <w:rsid w:val="00810B95"/>
    <w:rsid w:val="00811E5F"/>
    <w:rsid w:val="00813C5D"/>
    <w:rsid w:val="00814123"/>
    <w:rsid w:val="00814AD8"/>
    <w:rsid w:val="0081511B"/>
    <w:rsid w:val="00815AF3"/>
    <w:rsid w:val="00817C04"/>
    <w:rsid w:val="0082032E"/>
    <w:rsid w:val="00820419"/>
    <w:rsid w:val="008204B9"/>
    <w:rsid w:val="00821D5E"/>
    <w:rsid w:val="0082377D"/>
    <w:rsid w:val="00823E21"/>
    <w:rsid w:val="00823F50"/>
    <w:rsid w:val="00824695"/>
    <w:rsid w:val="008265B1"/>
    <w:rsid w:val="00827FDD"/>
    <w:rsid w:val="00830275"/>
    <w:rsid w:val="00831BCD"/>
    <w:rsid w:val="00832331"/>
    <w:rsid w:val="00832D52"/>
    <w:rsid w:val="008334FE"/>
    <w:rsid w:val="0083380D"/>
    <w:rsid w:val="00833957"/>
    <w:rsid w:val="00833F44"/>
    <w:rsid w:val="008347ED"/>
    <w:rsid w:val="00834877"/>
    <w:rsid w:val="00835ADF"/>
    <w:rsid w:val="0083637E"/>
    <w:rsid w:val="00836645"/>
    <w:rsid w:val="00836A29"/>
    <w:rsid w:val="00836D7D"/>
    <w:rsid w:val="008376B5"/>
    <w:rsid w:val="00837784"/>
    <w:rsid w:val="0084013E"/>
    <w:rsid w:val="00840346"/>
    <w:rsid w:val="00840CB0"/>
    <w:rsid w:val="00841925"/>
    <w:rsid w:val="00841999"/>
    <w:rsid w:val="00841FDC"/>
    <w:rsid w:val="008421B5"/>
    <w:rsid w:val="0084329A"/>
    <w:rsid w:val="00844EFF"/>
    <w:rsid w:val="008467C2"/>
    <w:rsid w:val="0084725A"/>
    <w:rsid w:val="008479C3"/>
    <w:rsid w:val="00847EBA"/>
    <w:rsid w:val="00851E34"/>
    <w:rsid w:val="00852F34"/>
    <w:rsid w:val="00854070"/>
    <w:rsid w:val="00854560"/>
    <w:rsid w:val="008554CE"/>
    <w:rsid w:val="00855606"/>
    <w:rsid w:val="00856BE9"/>
    <w:rsid w:val="00857938"/>
    <w:rsid w:val="008609E8"/>
    <w:rsid w:val="008611BC"/>
    <w:rsid w:val="00862432"/>
    <w:rsid w:val="0086299F"/>
    <w:rsid w:val="00863A69"/>
    <w:rsid w:val="008640E0"/>
    <w:rsid w:val="0086472B"/>
    <w:rsid w:val="00864845"/>
    <w:rsid w:val="00865D3E"/>
    <w:rsid w:val="00866A43"/>
    <w:rsid w:val="008672CD"/>
    <w:rsid w:val="00870271"/>
    <w:rsid w:val="00870276"/>
    <w:rsid w:val="0087039D"/>
    <w:rsid w:val="00870A57"/>
    <w:rsid w:val="0087342C"/>
    <w:rsid w:val="008753BD"/>
    <w:rsid w:val="0087590F"/>
    <w:rsid w:val="00877F67"/>
    <w:rsid w:val="00881B55"/>
    <w:rsid w:val="00881DD3"/>
    <w:rsid w:val="00881FA2"/>
    <w:rsid w:val="00881FDA"/>
    <w:rsid w:val="00882049"/>
    <w:rsid w:val="00882190"/>
    <w:rsid w:val="00883E75"/>
    <w:rsid w:val="00884586"/>
    <w:rsid w:val="00884EBD"/>
    <w:rsid w:val="008853F8"/>
    <w:rsid w:val="008857CE"/>
    <w:rsid w:val="008904D3"/>
    <w:rsid w:val="008906C2"/>
    <w:rsid w:val="0089275E"/>
    <w:rsid w:val="00892811"/>
    <w:rsid w:val="00892D5E"/>
    <w:rsid w:val="008942AB"/>
    <w:rsid w:val="00894775"/>
    <w:rsid w:val="008949AF"/>
    <w:rsid w:val="00894A7D"/>
    <w:rsid w:val="00894B7A"/>
    <w:rsid w:val="00894BDC"/>
    <w:rsid w:val="008959FE"/>
    <w:rsid w:val="008A105E"/>
    <w:rsid w:val="008A1134"/>
    <w:rsid w:val="008A1376"/>
    <w:rsid w:val="008A227D"/>
    <w:rsid w:val="008A2C3A"/>
    <w:rsid w:val="008A4396"/>
    <w:rsid w:val="008A56D6"/>
    <w:rsid w:val="008A5B3F"/>
    <w:rsid w:val="008A5BF7"/>
    <w:rsid w:val="008B1993"/>
    <w:rsid w:val="008B1EDE"/>
    <w:rsid w:val="008B2B10"/>
    <w:rsid w:val="008B4BEF"/>
    <w:rsid w:val="008B67EC"/>
    <w:rsid w:val="008B779F"/>
    <w:rsid w:val="008C0003"/>
    <w:rsid w:val="008C1971"/>
    <w:rsid w:val="008C1DD5"/>
    <w:rsid w:val="008C3003"/>
    <w:rsid w:val="008C3127"/>
    <w:rsid w:val="008C3596"/>
    <w:rsid w:val="008C526F"/>
    <w:rsid w:val="008C70B4"/>
    <w:rsid w:val="008C727B"/>
    <w:rsid w:val="008C7CD3"/>
    <w:rsid w:val="008D08B3"/>
    <w:rsid w:val="008D29C1"/>
    <w:rsid w:val="008D3071"/>
    <w:rsid w:val="008D33F6"/>
    <w:rsid w:val="008E072C"/>
    <w:rsid w:val="008E15E7"/>
    <w:rsid w:val="008E189D"/>
    <w:rsid w:val="008E192B"/>
    <w:rsid w:val="008E2954"/>
    <w:rsid w:val="008E2955"/>
    <w:rsid w:val="008E2A8B"/>
    <w:rsid w:val="008E5291"/>
    <w:rsid w:val="008E5A9C"/>
    <w:rsid w:val="008E65A9"/>
    <w:rsid w:val="008E6A2C"/>
    <w:rsid w:val="008E6E30"/>
    <w:rsid w:val="008E702D"/>
    <w:rsid w:val="008E7CBF"/>
    <w:rsid w:val="008F02B7"/>
    <w:rsid w:val="008F170B"/>
    <w:rsid w:val="008F1ACC"/>
    <w:rsid w:val="008F4304"/>
    <w:rsid w:val="008F4D60"/>
    <w:rsid w:val="008F4E2C"/>
    <w:rsid w:val="008F5B93"/>
    <w:rsid w:val="008F6167"/>
    <w:rsid w:val="008F62D1"/>
    <w:rsid w:val="008F6B29"/>
    <w:rsid w:val="008F7404"/>
    <w:rsid w:val="008F77D7"/>
    <w:rsid w:val="008F790E"/>
    <w:rsid w:val="00900518"/>
    <w:rsid w:val="009042D6"/>
    <w:rsid w:val="00905523"/>
    <w:rsid w:val="00905867"/>
    <w:rsid w:val="009067AF"/>
    <w:rsid w:val="00906DA4"/>
    <w:rsid w:val="0091053A"/>
    <w:rsid w:val="00910AA3"/>
    <w:rsid w:val="00911C52"/>
    <w:rsid w:val="00911D64"/>
    <w:rsid w:val="00911F58"/>
    <w:rsid w:val="00912643"/>
    <w:rsid w:val="009140CA"/>
    <w:rsid w:val="009143AD"/>
    <w:rsid w:val="00915006"/>
    <w:rsid w:val="0091518A"/>
    <w:rsid w:val="0091555C"/>
    <w:rsid w:val="00915B28"/>
    <w:rsid w:val="009163A0"/>
    <w:rsid w:val="00916AC0"/>
    <w:rsid w:val="009179FF"/>
    <w:rsid w:val="00917AA3"/>
    <w:rsid w:val="009211F3"/>
    <w:rsid w:val="0092324A"/>
    <w:rsid w:val="0092373C"/>
    <w:rsid w:val="00924377"/>
    <w:rsid w:val="00924A3C"/>
    <w:rsid w:val="00925C19"/>
    <w:rsid w:val="009272C6"/>
    <w:rsid w:val="009273EF"/>
    <w:rsid w:val="00927B02"/>
    <w:rsid w:val="00927F0F"/>
    <w:rsid w:val="00930544"/>
    <w:rsid w:val="009307DF"/>
    <w:rsid w:val="0093153F"/>
    <w:rsid w:val="00931D9F"/>
    <w:rsid w:val="0093354E"/>
    <w:rsid w:val="00933A31"/>
    <w:rsid w:val="009345A5"/>
    <w:rsid w:val="009352D7"/>
    <w:rsid w:val="009359B8"/>
    <w:rsid w:val="00937324"/>
    <w:rsid w:val="00937814"/>
    <w:rsid w:val="00937855"/>
    <w:rsid w:val="00937B16"/>
    <w:rsid w:val="00937FBD"/>
    <w:rsid w:val="0094079A"/>
    <w:rsid w:val="00940E9B"/>
    <w:rsid w:val="0094260C"/>
    <w:rsid w:val="00942D30"/>
    <w:rsid w:val="00942DF6"/>
    <w:rsid w:val="00943C3E"/>
    <w:rsid w:val="00944753"/>
    <w:rsid w:val="009458D4"/>
    <w:rsid w:val="00947523"/>
    <w:rsid w:val="00947D87"/>
    <w:rsid w:val="00950052"/>
    <w:rsid w:val="00950427"/>
    <w:rsid w:val="00950F31"/>
    <w:rsid w:val="00950F9E"/>
    <w:rsid w:val="00950FD5"/>
    <w:rsid w:val="0095159D"/>
    <w:rsid w:val="00951613"/>
    <w:rsid w:val="00951C6B"/>
    <w:rsid w:val="0095280B"/>
    <w:rsid w:val="00953E26"/>
    <w:rsid w:val="0095443A"/>
    <w:rsid w:val="00954C99"/>
    <w:rsid w:val="009560E0"/>
    <w:rsid w:val="00956B7E"/>
    <w:rsid w:val="00956FF6"/>
    <w:rsid w:val="009572FB"/>
    <w:rsid w:val="00957869"/>
    <w:rsid w:val="009578E4"/>
    <w:rsid w:val="00957E66"/>
    <w:rsid w:val="00961A99"/>
    <w:rsid w:val="009620F3"/>
    <w:rsid w:val="00962AFF"/>
    <w:rsid w:val="0096310D"/>
    <w:rsid w:val="00963302"/>
    <w:rsid w:val="00964BFE"/>
    <w:rsid w:val="009650F6"/>
    <w:rsid w:val="00965180"/>
    <w:rsid w:val="00966122"/>
    <w:rsid w:val="0096637A"/>
    <w:rsid w:val="009669A6"/>
    <w:rsid w:val="00970FAD"/>
    <w:rsid w:val="009718A6"/>
    <w:rsid w:val="00971FF1"/>
    <w:rsid w:val="0097210B"/>
    <w:rsid w:val="009733F2"/>
    <w:rsid w:val="00973774"/>
    <w:rsid w:val="009741E4"/>
    <w:rsid w:val="009762F0"/>
    <w:rsid w:val="00977B60"/>
    <w:rsid w:val="00981EB1"/>
    <w:rsid w:val="00982AC6"/>
    <w:rsid w:val="00983B00"/>
    <w:rsid w:val="009856C0"/>
    <w:rsid w:val="00987B51"/>
    <w:rsid w:val="00987D90"/>
    <w:rsid w:val="009901B6"/>
    <w:rsid w:val="009902A8"/>
    <w:rsid w:val="00991004"/>
    <w:rsid w:val="0099268D"/>
    <w:rsid w:val="00992C56"/>
    <w:rsid w:val="00992DCA"/>
    <w:rsid w:val="00993275"/>
    <w:rsid w:val="0099371E"/>
    <w:rsid w:val="009947A2"/>
    <w:rsid w:val="00994D73"/>
    <w:rsid w:val="0099631F"/>
    <w:rsid w:val="009A0E96"/>
    <w:rsid w:val="009A1465"/>
    <w:rsid w:val="009A19C3"/>
    <w:rsid w:val="009A3390"/>
    <w:rsid w:val="009A372F"/>
    <w:rsid w:val="009A4095"/>
    <w:rsid w:val="009A4DF0"/>
    <w:rsid w:val="009B2693"/>
    <w:rsid w:val="009B37F8"/>
    <w:rsid w:val="009B5BDF"/>
    <w:rsid w:val="009B5CC4"/>
    <w:rsid w:val="009B6DE2"/>
    <w:rsid w:val="009B7175"/>
    <w:rsid w:val="009B7A82"/>
    <w:rsid w:val="009C034A"/>
    <w:rsid w:val="009C138E"/>
    <w:rsid w:val="009C1C3E"/>
    <w:rsid w:val="009C4037"/>
    <w:rsid w:val="009C4691"/>
    <w:rsid w:val="009C4CCD"/>
    <w:rsid w:val="009C5E6F"/>
    <w:rsid w:val="009C61E8"/>
    <w:rsid w:val="009C63CA"/>
    <w:rsid w:val="009C6C0E"/>
    <w:rsid w:val="009C6EF2"/>
    <w:rsid w:val="009C73CD"/>
    <w:rsid w:val="009C7683"/>
    <w:rsid w:val="009D00B6"/>
    <w:rsid w:val="009D0CF3"/>
    <w:rsid w:val="009D1980"/>
    <w:rsid w:val="009D1BF8"/>
    <w:rsid w:val="009D20ED"/>
    <w:rsid w:val="009D516E"/>
    <w:rsid w:val="009D779F"/>
    <w:rsid w:val="009E1997"/>
    <w:rsid w:val="009E4684"/>
    <w:rsid w:val="009E5164"/>
    <w:rsid w:val="009E6124"/>
    <w:rsid w:val="009E6528"/>
    <w:rsid w:val="009E71F2"/>
    <w:rsid w:val="009F0D48"/>
    <w:rsid w:val="009F176E"/>
    <w:rsid w:val="009F2DEB"/>
    <w:rsid w:val="009F2F89"/>
    <w:rsid w:val="009F417A"/>
    <w:rsid w:val="009F49AC"/>
    <w:rsid w:val="009F7CD1"/>
    <w:rsid w:val="009F7DDA"/>
    <w:rsid w:val="00A01BC1"/>
    <w:rsid w:val="00A01FA1"/>
    <w:rsid w:val="00A03E72"/>
    <w:rsid w:val="00A05DD8"/>
    <w:rsid w:val="00A06338"/>
    <w:rsid w:val="00A07701"/>
    <w:rsid w:val="00A07E7F"/>
    <w:rsid w:val="00A07EDB"/>
    <w:rsid w:val="00A1014D"/>
    <w:rsid w:val="00A1018C"/>
    <w:rsid w:val="00A1024E"/>
    <w:rsid w:val="00A125E3"/>
    <w:rsid w:val="00A13FAF"/>
    <w:rsid w:val="00A14159"/>
    <w:rsid w:val="00A1465C"/>
    <w:rsid w:val="00A14B54"/>
    <w:rsid w:val="00A1666F"/>
    <w:rsid w:val="00A17209"/>
    <w:rsid w:val="00A17BDA"/>
    <w:rsid w:val="00A201B1"/>
    <w:rsid w:val="00A20A59"/>
    <w:rsid w:val="00A20AB7"/>
    <w:rsid w:val="00A20ED3"/>
    <w:rsid w:val="00A21BE7"/>
    <w:rsid w:val="00A22584"/>
    <w:rsid w:val="00A24E0A"/>
    <w:rsid w:val="00A25CE9"/>
    <w:rsid w:val="00A25E4F"/>
    <w:rsid w:val="00A26843"/>
    <w:rsid w:val="00A26D4D"/>
    <w:rsid w:val="00A301CB"/>
    <w:rsid w:val="00A30CC1"/>
    <w:rsid w:val="00A31118"/>
    <w:rsid w:val="00A324CA"/>
    <w:rsid w:val="00A33602"/>
    <w:rsid w:val="00A33DE9"/>
    <w:rsid w:val="00A34B99"/>
    <w:rsid w:val="00A352A8"/>
    <w:rsid w:val="00A36415"/>
    <w:rsid w:val="00A36B60"/>
    <w:rsid w:val="00A36C2C"/>
    <w:rsid w:val="00A37B55"/>
    <w:rsid w:val="00A37DAF"/>
    <w:rsid w:val="00A41A03"/>
    <w:rsid w:val="00A43254"/>
    <w:rsid w:val="00A43F41"/>
    <w:rsid w:val="00A43FE1"/>
    <w:rsid w:val="00A45A07"/>
    <w:rsid w:val="00A46130"/>
    <w:rsid w:val="00A46527"/>
    <w:rsid w:val="00A50B13"/>
    <w:rsid w:val="00A51C2E"/>
    <w:rsid w:val="00A526F6"/>
    <w:rsid w:val="00A52DB3"/>
    <w:rsid w:val="00A53346"/>
    <w:rsid w:val="00A54A70"/>
    <w:rsid w:val="00A55829"/>
    <w:rsid w:val="00A55977"/>
    <w:rsid w:val="00A55D18"/>
    <w:rsid w:val="00A56475"/>
    <w:rsid w:val="00A5701C"/>
    <w:rsid w:val="00A57A33"/>
    <w:rsid w:val="00A6000D"/>
    <w:rsid w:val="00A60718"/>
    <w:rsid w:val="00A6139F"/>
    <w:rsid w:val="00A63DBC"/>
    <w:rsid w:val="00A648A6"/>
    <w:rsid w:val="00A66ECC"/>
    <w:rsid w:val="00A70A9A"/>
    <w:rsid w:val="00A715F3"/>
    <w:rsid w:val="00A71E06"/>
    <w:rsid w:val="00A731A1"/>
    <w:rsid w:val="00A731D1"/>
    <w:rsid w:val="00A73E56"/>
    <w:rsid w:val="00A73E5B"/>
    <w:rsid w:val="00A74183"/>
    <w:rsid w:val="00A7460D"/>
    <w:rsid w:val="00A7496B"/>
    <w:rsid w:val="00A75C58"/>
    <w:rsid w:val="00A75E1A"/>
    <w:rsid w:val="00A77309"/>
    <w:rsid w:val="00A77AB8"/>
    <w:rsid w:val="00A807B9"/>
    <w:rsid w:val="00A81D83"/>
    <w:rsid w:val="00A82EEB"/>
    <w:rsid w:val="00A83097"/>
    <w:rsid w:val="00A83A47"/>
    <w:rsid w:val="00A8618C"/>
    <w:rsid w:val="00A86D12"/>
    <w:rsid w:val="00A87C48"/>
    <w:rsid w:val="00A91224"/>
    <w:rsid w:val="00A92A66"/>
    <w:rsid w:val="00A940DC"/>
    <w:rsid w:val="00A955F6"/>
    <w:rsid w:val="00A97EA3"/>
    <w:rsid w:val="00A97ECB"/>
    <w:rsid w:val="00AA0379"/>
    <w:rsid w:val="00AA04C6"/>
    <w:rsid w:val="00AA0588"/>
    <w:rsid w:val="00AA064C"/>
    <w:rsid w:val="00AA08BD"/>
    <w:rsid w:val="00AA09A5"/>
    <w:rsid w:val="00AA1E83"/>
    <w:rsid w:val="00AA41E5"/>
    <w:rsid w:val="00AA4893"/>
    <w:rsid w:val="00AA5DEB"/>
    <w:rsid w:val="00AA5E0E"/>
    <w:rsid w:val="00AB0312"/>
    <w:rsid w:val="00AB2827"/>
    <w:rsid w:val="00AB4D39"/>
    <w:rsid w:val="00AB64B0"/>
    <w:rsid w:val="00AB6AA3"/>
    <w:rsid w:val="00AC276C"/>
    <w:rsid w:val="00AC363F"/>
    <w:rsid w:val="00AC5A27"/>
    <w:rsid w:val="00AC78AB"/>
    <w:rsid w:val="00AD0B1C"/>
    <w:rsid w:val="00AD1342"/>
    <w:rsid w:val="00AD17A8"/>
    <w:rsid w:val="00AD2125"/>
    <w:rsid w:val="00AD2268"/>
    <w:rsid w:val="00AD2AFD"/>
    <w:rsid w:val="00AD420B"/>
    <w:rsid w:val="00AD444F"/>
    <w:rsid w:val="00AD5295"/>
    <w:rsid w:val="00AD5F51"/>
    <w:rsid w:val="00AD674B"/>
    <w:rsid w:val="00AD684C"/>
    <w:rsid w:val="00AD79F8"/>
    <w:rsid w:val="00AD7AE8"/>
    <w:rsid w:val="00AE05FF"/>
    <w:rsid w:val="00AE091A"/>
    <w:rsid w:val="00AE098E"/>
    <w:rsid w:val="00AE0E0C"/>
    <w:rsid w:val="00AE12EA"/>
    <w:rsid w:val="00AE2025"/>
    <w:rsid w:val="00AE4781"/>
    <w:rsid w:val="00AE572A"/>
    <w:rsid w:val="00AE61C4"/>
    <w:rsid w:val="00AE62C2"/>
    <w:rsid w:val="00AE7081"/>
    <w:rsid w:val="00AE725F"/>
    <w:rsid w:val="00AE74DC"/>
    <w:rsid w:val="00AE75B5"/>
    <w:rsid w:val="00AE782E"/>
    <w:rsid w:val="00AE7F20"/>
    <w:rsid w:val="00AF054E"/>
    <w:rsid w:val="00AF1250"/>
    <w:rsid w:val="00AF2062"/>
    <w:rsid w:val="00AF25DF"/>
    <w:rsid w:val="00AF4C25"/>
    <w:rsid w:val="00AF4F32"/>
    <w:rsid w:val="00AF57D4"/>
    <w:rsid w:val="00AF6666"/>
    <w:rsid w:val="00AF74C2"/>
    <w:rsid w:val="00AF7519"/>
    <w:rsid w:val="00AF7BDC"/>
    <w:rsid w:val="00AF7BF0"/>
    <w:rsid w:val="00B00561"/>
    <w:rsid w:val="00B008BA"/>
    <w:rsid w:val="00B00F26"/>
    <w:rsid w:val="00B01F8B"/>
    <w:rsid w:val="00B020DC"/>
    <w:rsid w:val="00B0280E"/>
    <w:rsid w:val="00B02E36"/>
    <w:rsid w:val="00B03DF0"/>
    <w:rsid w:val="00B03EE1"/>
    <w:rsid w:val="00B04005"/>
    <w:rsid w:val="00B05D6B"/>
    <w:rsid w:val="00B06E78"/>
    <w:rsid w:val="00B074E6"/>
    <w:rsid w:val="00B07DDF"/>
    <w:rsid w:val="00B07F84"/>
    <w:rsid w:val="00B10B85"/>
    <w:rsid w:val="00B12513"/>
    <w:rsid w:val="00B13C6B"/>
    <w:rsid w:val="00B1688A"/>
    <w:rsid w:val="00B17D00"/>
    <w:rsid w:val="00B20228"/>
    <w:rsid w:val="00B23627"/>
    <w:rsid w:val="00B247A8"/>
    <w:rsid w:val="00B24E2F"/>
    <w:rsid w:val="00B25279"/>
    <w:rsid w:val="00B2537C"/>
    <w:rsid w:val="00B254FD"/>
    <w:rsid w:val="00B2563B"/>
    <w:rsid w:val="00B26394"/>
    <w:rsid w:val="00B27B7F"/>
    <w:rsid w:val="00B3122A"/>
    <w:rsid w:val="00B32933"/>
    <w:rsid w:val="00B32BBF"/>
    <w:rsid w:val="00B334D9"/>
    <w:rsid w:val="00B33917"/>
    <w:rsid w:val="00B33A13"/>
    <w:rsid w:val="00B33CB6"/>
    <w:rsid w:val="00B345F5"/>
    <w:rsid w:val="00B35D2E"/>
    <w:rsid w:val="00B4015E"/>
    <w:rsid w:val="00B40812"/>
    <w:rsid w:val="00B41049"/>
    <w:rsid w:val="00B417EA"/>
    <w:rsid w:val="00B425AE"/>
    <w:rsid w:val="00B434E8"/>
    <w:rsid w:val="00B44976"/>
    <w:rsid w:val="00B46FDF"/>
    <w:rsid w:val="00B472E3"/>
    <w:rsid w:val="00B50C02"/>
    <w:rsid w:val="00B50F8D"/>
    <w:rsid w:val="00B51041"/>
    <w:rsid w:val="00B510CD"/>
    <w:rsid w:val="00B51A25"/>
    <w:rsid w:val="00B51E39"/>
    <w:rsid w:val="00B52D33"/>
    <w:rsid w:val="00B52E43"/>
    <w:rsid w:val="00B53807"/>
    <w:rsid w:val="00B54511"/>
    <w:rsid w:val="00B56052"/>
    <w:rsid w:val="00B566FE"/>
    <w:rsid w:val="00B56D57"/>
    <w:rsid w:val="00B60199"/>
    <w:rsid w:val="00B60A1A"/>
    <w:rsid w:val="00B61129"/>
    <w:rsid w:val="00B619DE"/>
    <w:rsid w:val="00B61C9E"/>
    <w:rsid w:val="00B6444D"/>
    <w:rsid w:val="00B64E00"/>
    <w:rsid w:val="00B6554C"/>
    <w:rsid w:val="00B67252"/>
    <w:rsid w:val="00B6742E"/>
    <w:rsid w:val="00B67ECE"/>
    <w:rsid w:val="00B7023A"/>
    <w:rsid w:val="00B70299"/>
    <w:rsid w:val="00B70DDD"/>
    <w:rsid w:val="00B71926"/>
    <w:rsid w:val="00B71A16"/>
    <w:rsid w:val="00B71E0B"/>
    <w:rsid w:val="00B727C0"/>
    <w:rsid w:val="00B734EB"/>
    <w:rsid w:val="00B7531F"/>
    <w:rsid w:val="00B7572D"/>
    <w:rsid w:val="00B767B1"/>
    <w:rsid w:val="00B7699B"/>
    <w:rsid w:val="00B76ECE"/>
    <w:rsid w:val="00B7736D"/>
    <w:rsid w:val="00B77C24"/>
    <w:rsid w:val="00B77F96"/>
    <w:rsid w:val="00B80A92"/>
    <w:rsid w:val="00B80E7B"/>
    <w:rsid w:val="00B82E47"/>
    <w:rsid w:val="00B82ECF"/>
    <w:rsid w:val="00B83486"/>
    <w:rsid w:val="00B83EF1"/>
    <w:rsid w:val="00B841DF"/>
    <w:rsid w:val="00B84CB4"/>
    <w:rsid w:val="00B84ED8"/>
    <w:rsid w:val="00B85E87"/>
    <w:rsid w:val="00B85FEB"/>
    <w:rsid w:val="00B900F8"/>
    <w:rsid w:val="00B911C3"/>
    <w:rsid w:val="00B91E71"/>
    <w:rsid w:val="00B9317E"/>
    <w:rsid w:val="00B946F7"/>
    <w:rsid w:val="00B94EDC"/>
    <w:rsid w:val="00B96812"/>
    <w:rsid w:val="00B96C34"/>
    <w:rsid w:val="00BA29BC"/>
    <w:rsid w:val="00BA29E9"/>
    <w:rsid w:val="00BA40D2"/>
    <w:rsid w:val="00BA424C"/>
    <w:rsid w:val="00BA4F56"/>
    <w:rsid w:val="00BA6441"/>
    <w:rsid w:val="00BA6851"/>
    <w:rsid w:val="00BA6F3D"/>
    <w:rsid w:val="00BA7294"/>
    <w:rsid w:val="00BA769E"/>
    <w:rsid w:val="00BA7780"/>
    <w:rsid w:val="00BB22D2"/>
    <w:rsid w:val="00BB2919"/>
    <w:rsid w:val="00BB3B63"/>
    <w:rsid w:val="00BB3F97"/>
    <w:rsid w:val="00BB483D"/>
    <w:rsid w:val="00BB4C8A"/>
    <w:rsid w:val="00BB57DE"/>
    <w:rsid w:val="00BB6059"/>
    <w:rsid w:val="00BB6078"/>
    <w:rsid w:val="00BB73D8"/>
    <w:rsid w:val="00BB745C"/>
    <w:rsid w:val="00BB7B1A"/>
    <w:rsid w:val="00BB7C41"/>
    <w:rsid w:val="00BC0277"/>
    <w:rsid w:val="00BC1811"/>
    <w:rsid w:val="00BC1980"/>
    <w:rsid w:val="00BC1C50"/>
    <w:rsid w:val="00BC23E0"/>
    <w:rsid w:val="00BC333A"/>
    <w:rsid w:val="00BC401A"/>
    <w:rsid w:val="00BC4806"/>
    <w:rsid w:val="00BC5548"/>
    <w:rsid w:val="00BC5CD1"/>
    <w:rsid w:val="00BC693F"/>
    <w:rsid w:val="00BC6C10"/>
    <w:rsid w:val="00BC6D38"/>
    <w:rsid w:val="00BC709E"/>
    <w:rsid w:val="00BC71A8"/>
    <w:rsid w:val="00BC724C"/>
    <w:rsid w:val="00BD0BF0"/>
    <w:rsid w:val="00BD2BBC"/>
    <w:rsid w:val="00BD452C"/>
    <w:rsid w:val="00BD4BE7"/>
    <w:rsid w:val="00BD7685"/>
    <w:rsid w:val="00BD7691"/>
    <w:rsid w:val="00BE0764"/>
    <w:rsid w:val="00BE0D25"/>
    <w:rsid w:val="00BE10CE"/>
    <w:rsid w:val="00BE26AD"/>
    <w:rsid w:val="00BE28EF"/>
    <w:rsid w:val="00BE2930"/>
    <w:rsid w:val="00BE2FDD"/>
    <w:rsid w:val="00BE35F3"/>
    <w:rsid w:val="00BE43C1"/>
    <w:rsid w:val="00BE44E7"/>
    <w:rsid w:val="00BE48F2"/>
    <w:rsid w:val="00BE4E16"/>
    <w:rsid w:val="00BE7A69"/>
    <w:rsid w:val="00BE7CEA"/>
    <w:rsid w:val="00BF0178"/>
    <w:rsid w:val="00BF0CEA"/>
    <w:rsid w:val="00BF211E"/>
    <w:rsid w:val="00BF26B7"/>
    <w:rsid w:val="00BF43D6"/>
    <w:rsid w:val="00BF695B"/>
    <w:rsid w:val="00BF6CB7"/>
    <w:rsid w:val="00BF7631"/>
    <w:rsid w:val="00BF78DD"/>
    <w:rsid w:val="00BF7A57"/>
    <w:rsid w:val="00C00E2F"/>
    <w:rsid w:val="00C00F7F"/>
    <w:rsid w:val="00C019FC"/>
    <w:rsid w:val="00C01E62"/>
    <w:rsid w:val="00C024AA"/>
    <w:rsid w:val="00C031B0"/>
    <w:rsid w:val="00C04209"/>
    <w:rsid w:val="00C05F56"/>
    <w:rsid w:val="00C0635E"/>
    <w:rsid w:val="00C06E9C"/>
    <w:rsid w:val="00C07031"/>
    <w:rsid w:val="00C10E6F"/>
    <w:rsid w:val="00C11599"/>
    <w:rsid w:val="00C12416"/>
    <w:rsid w:val="00C12544"/>
    <w:rsid w:val="00C13669"/>
    <w:rsid w:val="00C1377D"/>
    <w:rsid w:val="00C14469"/>
    <w:rsid w:val="00C15BC2"/>
    <w:rsid w:val="00C15F18"/>
    <w:rsid w:val="00C1655F"/>
    <w:rsid w:val="00C16E39"/>
    <w:rsid w:val="00C16FEC"/>
    <w:rsid w:val="00C20890"/>
    <w:rsid w:val="00C20C40"/>
    <w:rsid w:val="00C20C86"/>
    <w:rsid w:val="00C211D2"/>
    <w:rsid w:val="00C230E9"/>
    <w:rsid w:val="00C25D8B"/>
    <w:rsid w:val="00C260ED"/>
    <w:rsid w:val="00C26700"/>
    <w:rsid w:val="00C26731"/>
    <w:rsid w:val="00C2735B"/>
    <w:rsid w:val="00C27E3A"/>
    <w:rsid w:val="00C308C1"/>
    <w:rsid w:val="00C3107E"/>
    <w:rsid w:val="00C3166C"/>
    <w:rsid w:val="00C322AB"/>
    <w:rsid w:val="00C32CFE"/>
    <w:rsid w:val="00C32EF9"/>
    <w:rsid w:val="00C336D8"/>
    <w:rsid w:val="00C339FF"/>
    <w:rsid w:val="00C33D0E"/>
    <w:rsid w:val="00C33FFE"/>
    <w:rsid w:val="00C343C1"/>
    <w:rsid w:val="00C343FB"/>
    <w:rsid w:val="00C34FF6"/>
    <w:rsid w:val="00C357A0"/>
    <w:rsid w:val="00C36546"/>
    <w:rsid w:val="00C404A9"/>
    <w:rsid w:val="00C41010"/>
    <w:rsid w:val="00C4276F"/>
    <w:rsid w:val="00C42C2D"/>
    <w:rsid w:val="00C4402D"/>
    <w:rsid w:val="00C45817"/>
    <w:rsid w:val="00C46063"/>
    <w:rsid w:val="00C50EAC"/>
    <w:rsid w:val="00C51C6E"/>
    <w:rsid w:val="00C5206B"/>
    <w:rsid w:val="00C52169"/>
    <w:rsid w:val="00C52190"/>
    <w:rsid w:val="00C53142"/>
    <w:rsid w:val="00C55C4C"/>
    <w:rsid w:val="00C55E34"/>
    <w:rsid w:val="00C57110"/>
    <w:rsid w:val="00C574B6"/>
    <w:rsid w:val="00C57669"/>
    <w:rsid w:val="00C609F1"/>
    <w:rsid w:val="00C63949"/>
    <w:rsid w:val="00C64E97"/>
    <w:rsid w:val="00C655E2"/>
    <w:rsid w:val="00C65870"/>
    <w:rsid w:val="00C66CE6"/>
    <w:rsid w:val="00C7205F"/>
    <w:rsid w:val="00C72570"/>
    <w:rsid w:val="00C73704"/>
    <w:rsid w:val="00C73D3C"/>
    <w:rsid w:val="00C74235"/>
    <w:rsid w:val="00C742EE"/>
    <w:rsid w:val="00C74932"/>
    <w:rsid w:val="00C75CA6"/>
    <w:rsid w:val="00C75CB5"/>
    <w:rsid w:val="00C76766"/>
    <w:rsid w:val="00C76913"/>
    <w:rsid w:val="00C76BA3"/>
    <w:rsid w:val="00C76F7D"/>
    <w:rsid w:val="00C77705"/>
    <w:rsid w:val="00C80111"/>
    <w:rsid w:val="00C8089A"/>
    <w:rsid w:val="00C80BD4"/>
    <w:rsid w:val="00C80DCB"/>
    <w:rsid w:val="00C81BB4"/>
    <w:rsid w:val="00C8398C"/>
    <w:rsid w:val="00C83D80"/>
    <w:rsid w:val="00C843AA"/>
    <w:rsid w:val="00C85068"/>
    <w:rsid w:val="00C85993"/>
    <w:rsid w:val="00C864B6"/>
    <w:rsid w:val="00C90809"/>
    <w:rsid w:val="00C90BAA"/>
    <w:rsid w:val="00C91644"/>
    <w:rsid w:val="00C92EA5"/>
    <w:rsid w:val="00C93285"/>
    <w:rsid w:val="00C93C6F"/>
    <w:rsid w:val="00C93DF9"/>
    <w:rsid w:val="00C94433"/>
    <w:rsid w:val="00C958D9"/>
    <w:rsid w:val="00C96FD1"/>
    <w:rsid w:val="00CA0496"/>
    <w:rsid w:val="00CA1774"/>
    <w:rsid w:val="00CA27F7"/>
    <w:rsid w:val="00CA3067"/>
    <w:rsid w:val="00CA4657"/>
    <w:rsid w:val="00CA4EE2"/>
    <w:rsid w:val="00CA5122"/>
    <w:rsid w:val="00CA6E41"/>
    <w:rsid w:val="00CA716C"/>
    <w:rsid w:val="00CA79DE"/>
    <w:rsid w:val="00CB01BA"/>
    <w:rsid w:val="00CB0437"/>
    <w:rsid w:val="00CB107B"/>
    <w:rsid w:val="00CB140C"/>
    <w:rsid w:val="00CB3728"/>
    <w:rsid w:val="00CB3F2A"/>
    <w:rsid w:val="00CB4538"/>
    <w:rsid w:val="00CB464E"/>
    <w:rsid w:val="00CB48A1"/>
    <w:rsid w:val="00CB555E"/>
    <w:rsid w:val="00CB6306"/>
    <w:rsid w:val="00CB679E"/>
    <w:rsid w:val="00CB6BAE"/>
    <w:rsid w:val="00CB73C2"/>
    <w:rsid w:val="00CC0417"/>
    <w:rsid w:val="00CC0C4E"/>
    <w:rsid w:val="00CC101E"/>
    <w:rsid w:val="00CC1249"/>
    <w:rsid w:val="00CC1596"/>
    <w:rsid w:val="00CC1636"/>
    <w:rsid w:val="00CC1831"/>
    <w:rsid w:val="00CC19A7"/>
    <w:rsid w:val="00CC28A2"/>
    <w:rsid w:val="00CC4227"/>
    <w:rsid w:val="00CC58A1"/>
    <w:rsid w:val="00CC5917"/>
    <w:rsid w:val="00CC6455"/>
    <w:rsid w:val="00CC7C4A"/>
    <w:rsid w:val="00CC7E66"/>
    <w:rsid w:val="00CD00D8"/>
    <w:rsid w:val="00CD0F98"/>
    <w:rsid w:val="00CD1795"/>
    <w:rsid w:val="00CD234F"/>
    <w:rsid w:val="00CD2735"/>
    <w:rsid w:val="00CD40EA"/>
    <w:rsid w:val="00CD48BC"/>
    <w:rsid w:val="00CD541C"/>
    <w:rsid w:val="00CD5CA9"/>
    <w:rsid w:val="00CD7101"/>
    <w:rsid w:val="00CE0465"/>
    <w:rsid w:val="00CE1077"/>
    <w:rsid w:val="00CE302C"/>
    <w:rsid w:val="00CE3C70"/>
    <w:rsid w:val="00CE4428"/>
    <w:rsid w:val="00CE446C"/>
    <w:rsid w:val="00CE5768"/>
    <w:rsid w:val="00CE5F8F"/>
    <w:rsid w:val="00CE717C"/>
    <w:rsid w:val="00CE777D"/>
    <w:rsid w:val="00CE7D61"/>
    <w:rsid w:val="00CF0D6D"/>
    <w:rsid w:val="00CF12CF"/>
    <w:rsid w:val="00CF13BA"/>
    <w:rsid w:val="00CF220A"/>
    <w:rsid w:val="00CF2FA2"/>
    <w:rsid w:val="00CF3178"/>
    <w:rsid w:val="00CF6C0C"/>
    <w:rsid w:val="00CF708F"/>
    <w:rsid w:val="00CF7B99"/>
    <w:rsid w:val="00D020EF"/>
    <w:rsid w:val="00D02631"/>
    <w:rsid w:val="00D02FE2"/>
    <w:rsid w:val="00D03BA5"/>
    <w:rsid w:val="00D03EDD"/>
    <w:rsid w:val="00D04816"/>
    <w:rsid w:val="00D04D43"/>
    <w:rsid w:val="00D0570A"/>
    <w:rsid w:val="00D0623E"/>
    <w:rsid w:val="00D065A6"/>
    <w:rsid w:val="00D06F04"/>
    <w:rsid w:val="00D070A9"/>
    <w:rsid w:val="00D07848"/>
    <w:rsid w:val="00D11352"/>
    <w:rsid w:val="00D11D5B"/>
    <w:rsid w:val="00D12817"/>
    <w:rsid w:val="00D13A01"/>
    <w:rsid w:val="00D14CC8"/>
    <w:rsid w:val="00D15D9F"/>
    <w:rsid w:val="00D16703"/>
    <w:rsid w:val="00D1691B"/>
    <w:rsid w:val="00D17035"/>
    <w:rsid w:val="00D17795"/>
    <w:rsid w:val="00D17F86"/>
    <w:rsid w:val="00D204E0"/>
    <w:rsid w:val="00D2183D"/>
    <w:rsid w:val="00D21B58"/>
    <w:rsid w:val="00D2211F"/>
    <w:rsid w:val="00D2392B"/>
    <w:rsid w:val="00D24AB0"/>
    <w:rsid w:val="00D25061"/>
    <w:rsid w:val="00D253A1"/>
    <w:rsid w:val="00D25497"/>
    <w:rsid w:val="00D2569B"/>
    <w:rsid w:val="00D26050"/>
    <w:rsid w:val="00D27848"/>
    <w:rsid w:val="00D27CC5"/>
    <w:rsid w:val="00D303F8"/>
    <w:rsid w:val="00D30508"/>
    <w:rsid w:val="00D30C29"/>
    <w:rsid w:val="00D31414"/>
    <w:rsid w:val="00D3155B"/>
    <w:rsid w:val="00D315A2"/>
    <w:rsid w:val="00D316D8"/>
    <w:rsid w:val="00D3273D"/>
    <w:rsid w:val="00D331DA"/>
    <w:rsid w:val="00D36B5C"/>
    <w:rsid w:val="00D36C70"/>
    <w:rsid w:val="00D37125"/>
    <w:rsid w:val="00D40868"/>
    <w:rsid w:val="00D4105F"/>
    <w:rsid w:val="00D429C3"/>
    <w:rsid w:val="00D44B16"/>
    <w:rsid w:val="00D5092C"/>
    <w:rsid w:val="00D50CEC"/>
    <w:rsid w:val="00D5183D"/>
    <w:rsid w:val="00D519F3"/>
    <w:rsid w:val="00D528A6"/>
    <w:rsid w:val="00D52AC1"/>
    <w:rsid w:val="00D55C99"/>
    <w:rsid w:val="00D560EA"/>
    <w:rsid w:val="00D56144"/>
    <w:rsid w:val="00D56E3D"/>
    <w:rsid w:val="00D56EF0"/>
    <w:rsid w:val="00D57925"/>
    <w:rsid w:val="00D57A61"/>
    <w:rsid w:val="00D57CF0"/>
    <w:rsid w:val="00D60162"/>
    <w:rsid w:val="00D61EAF"/>
    <w:rsid w:val="00D624B8"/>
    <w:rsid w:val="00D629CE"/>
    <w:rsid w:val="00D62F83"/>
    <w:rsid w:val="00D64199"/>
    <w:rsid w:val="00D654EB"/>
    <w:rsid w:val="00D67932"/>
    <w:rsid w:val="00D7201B"/>
    <w:rsid w:val="00D72969"/>
    <w:rsid w:val="00D730B7"/>
    <w:rsid w:val="00D734F2"/>
    <w:rsid w:val="00D76B94"/>
    <w:rsid w:val="00D80BAC"/>
    <w:rsid w:val="00D80D9A"/>
    <w:rsid w:val="00D80DE1"/>
    <w:rsid w:val="00D80E5C"/>
    <w:rsid w:val="00D80EB9"/>
    <w:rsid w:val="00D8545C"/>
    <w:rsid w:val="00D85690"/>
    <w:rsid w:val="00D85D94"/>
    <w:rsid w:val="00D867D6"/>
    <w:rsid w:val="00D874E2"/>
    <w:rsid w:val="00D87D37"/>
    <w:rsid w:val="00D90639"/>
    <w:rsid w:val="00D909A9"/>
    <w:rsid w:val="00D915FD"/>
    <w:rsid w:val="00D91654"/>
    <w:rsid w:val="00D91D9C"/>
    <w:rsid w:val="00D926A9"/>
    <w:rsid w:val="00D93D93"/>
    <w:rsid w:val="00D940EB"/>
    <w:rsid w:val="00D95684"/>
    <w:rsid w:val="00D95D5C"/>
    <w:rsid w:val="00D96A55"/>
    <w:rsid w:val="00D97416"/>
    <w:rsid w:val="00D9742F"/>
    <w:rsid w:val="00DA0282"/>
    <w:rsid w:val="00DA03D7"/>
    <w:rsid w:val="00DA5FAD"/>
    <w:rsid w:val="00DA62E1"/>
    <w:rsid w:val="00DA6474"/>
    <w:rsid w:val="00DB0488"/>
    <w:rsid w:val="00DB0867"/>
    <w:rsid w:val="00DB0F6D"/>
    <w:rsid w:val="00DB1FCE"/>
    <w:rsid w:val="00DB21B4"/>
    <w:rsid w:val="00DB337F"/>
    <w:rsid w:val="00DB3CB2"/>
    <w:rsid w:val="00DB3E9F"/>
    <w:rsid w:val="00DB40DB"/>
    <w:rsid w:val="00DB4124"/>
    <w:rsid w:val="00DB4500"/>
    <w:rsid w:val="00DB6DF4"/>
    <w:rsid w:val="00DC0641"/>
    <w:rsid w:val="00DC0B68"/>
    <w:rsid w:val="00DC1933"/>
    <w:rsid w:val="00DC3733"/>
    <w:rsid w:val="00DC3795"/>
    <w:rsid w:val="00DC52D3"/>
    <w:rsid w:val="00DC673B"/>
    <w:rsid w:val="00DC71AC"/>
    <w:rsid w:val="00DD0781"/>
    <w:rsid w:val="00DD1B41"/>
    <w:rsid w:val="00DD22EA"/>
    <w:rsid w:val="00DD2BA8"/>
    <w:rsid w:val="00DD2F91"/>
    <w:rsid w:val="00DD3F7A"/>
    <w:rsid w:val="00DD5262"/>
    <w:rsid w:val="00DD5546"/>
    <w:rsid w:val="00DD5A03"/>
    <w:rsid w:val="00DD5A3D"/>
    <w:rsid w:val="00DD5EA5"/>
    <w:rsid w:val="00DD6105"/>
    <w:rsid w:val="00DD7AEB"/>
    <w:rsid w:val="00DE08F3"/>
    <w:rsid w:val="00DE14DA"/>
    <w:rsid w:val="00DE1F95"/>
    <w:rsid w:val="00DE2B4F"/>
    <w:rsid w:val="00DE3946"/>
    <w:rsid w:val="00DE3DE4"/>
    <w:rsid w:val="00DE462A"/>
    <w:rsid w:val="00DE48A3"/>
    <w:rsid w:val="00DE5D14"/>
    <w:rsid w:val="00DE6895"/>
    <w:rsid w:val="00DE6EED"/>
    <w:rsid w:val="00DE74E8"/>
    <w:rsid w:val="00DE7AE0"/>
    <w:rsid w:val="00DF032D"/>
    <w:rsid w:val="00DF1414"/>
    <w:rsid w:val="00DF1CA9"/>
    <w:rsid w:val="00DF1E36"/>
    <w:rsid w:val="00DF208F"/>
    <w:rsid w:val="00DF2A6D"/>
    <w:rsid w:val="00DF2AFD"/>
    <w:rsid w:val="00DF2BD2"/>
    <w:rsid w:val="00DF4127"/>
    <w:rsid w:val="00DF42DD"/>
    <w:rsid w:val="00DF5D46"/>
    <w:rsid w:val="00DF6360"/>
    <w:rsid w:val="00DF6A08"/>
    <w:rsid w:val="00E0051C"/>
    <w:rsid w:val="00E00D2B"/>
    <w:rsid w:val="00E0113B"/>
    <w:rsid w:val="00E0187F"/>
    <w:rsid w:val="00E01EA7"/>
    <w:rsid w:val="00E031C3"/>
    <w:rsid w:val="00E03244"/>
    <w:rsid w:val="00E04363"/>
    <w:rsid w:val="00E04A07"/>
    <w:rsid w:val="00E04B2E"/>
    <w:rsid w:val="00E04B93"/>
    <w:rsid w:val="00E063F8"/>
    <w:rsid w:val="00E06BA2"/>
    <w:rsid w:val="00E07636"/>
    <w:rsid w:val="00E07E85"/>
    <w:rsid w:val="00E10387"/>
    <w:rsid w:val="00E11260"/>
    <w:rsid w:val="00E121A7"/>
    <w:rsid w:val="00E13E16"/>
    <w:rsid w:val="00E1556A"/>
    <w:rsid w:val="00E15D76"/>
    <w:rsid w:val="00E209AA"/>
    <w:rsid w:val="00E21DDB"/>
    <w:rsid w:val="00E21E6D"/>
    <w:rsid w:val="00E22E08"/>
    <w:rsid w:val="00E237B0"/>
    <w:rsid w:val="00E23834"/>
    <w:rsid w:val="00E23A82"/>
    <w:rsid w:val="00E23C0B"/>
    <w:rsid w:val="00E24255"/>
    <w:rsid w:val="00E24272"/>
    <w:rsid w:val="00E248BD"/>
    <w:rsid w:val="00E252CD"/>
    <w:rsid w:val="00E2543C"/>
    <w:rsid w:val="00E256C7"/>
    <w:rsid w:val="00E25D50"/>
    <w:rsid w:val="00E27D71"/>
    <w:rsid w:val="00E311AC"/>
    <w:rsid w:val="00E32313"/>
    <w:rsid w:val="00E3278E"/>
    <w:rsid w:val="00E32A07"/>
    <w:rsid w:val="00E32CE3"/>
    <w:rsid w:val="00E36D0B"/>
    <w:rsid w:val="00E37410"/>
    <w:rsid w:val="00E37500"/>
    <w:rsid w:val="00E378A2"/>
    <w:rsid w:val="00E37A40"/>
    <w:rsid w:val="00E37DCB"/>
    <w:rsid w:val="00E37E2B"/>
    <w:rsid w:val="00E37F60"/>
    <w:rsid w:val="00E401B8"/>
    <w:rsid w:val="00E4090A"/>
    <w:rsid w:val="00E41027"/>
    <w:rsid w:val="00E41678"/>
    <w:rsid w:val="00E41D13"/>
    <w:rsid w:val="00E42CD2"/>
    <w:rsid w:val="00E42F59"/>
    <w:rsid w:val="00E43262"/>
    <w:rsid w:val="00E45B39"/>
    <w:rsid w:val="00E46C42"/>
    <w:rsid w:val="00E46CD7"/>
    <w:rsid w:val="00E478D4"/>
    <w:rsid w:val="00E47A8A"/>
    <w:rsid w:val="00E47DB1"/>
    <w:rsid w:val="00E502CF"/>
    <w:rsid w:val="00E51CAE"/>
    <w:rsid w:val="00E51D52"/>
    <w:rsid w:val="00E52625"/>
    <w:rsid w:val="00E539BA"/>
    <w:rsid w:val="00E54D05"/>
    <w:rsid w:val="00E57AB9"/>
    <w:rsid w:val="00E60B34"/>
    <w:rsid w:val="00E60DE2"/>
    <w:rsid w:val="00E6122E"/>
    <w:rsid w:val="00E6209B"/>
    <w:rsid w:val="00E624C9"/>
    <w:rsid w:val="00E63161"/>
    <w:rsid w:val="00E638E3"/>
    <w:rsid w:val="00E64312"/>
    <w:rsid w:val="00E65CEC"/>
    <w:rsid w:val="00E65FC0"/>
    <w:rsid w:val="00E660EF"/>
    <w:rsid w:val="00E67198"/>
    <w:rsid w:val="00E671DA"/>
    <w:rsid w:val="00E67DE4"/>
    <w:rsid w:val="00E70A88"/>
    <w:rsid w:val="00E7202D"/>
    <w:rsid w:val="00E727EC"/>
    <w:rsid w:val="00E72860"/>
    <w:rsid w:val="00E72E3D"/>
    <w:rsid w:val="00E73122"/>
    <w:rsid w:val="00E75472"/>
    <w:rsid w:val="00E757A1"/>
    <w:rsid w:val="00E80040"/>
    <w:rsid w:val="00E80BD9"/>
    <w:rsid w:val="00E811D5"/>
    <w:rsid w:val="00E823A4"/>
    <w:rsid w:val="00E826B7"/>
    <w:rsid w:val="00E829F6"/>
    <w:rsid w:val="00E82FFB"/>
    <w:rsid w:val="00E83789"/>
    <w:rsid w:val="00E83808"/>
    <w:rsid w:val="00E83B7B"/>
    <w:rsid w:val="00E83F4C"/>
    <w:rsid w:val="00E842EE"/>
    <w:rsid w:val="00E84CE2"/>
    <w:rsid w:val="00E851FA"/>
    <w:rsid w:val="00E8579C"/>
    <w:rsid w:val="00E85AC4"/>
    <w:rsid w:val="00E8621C"/>
    <w:rsid w:val="00E86588"/>
    <w:rsid w:val="00E87B3D"/>
    <w:rsid w:val="00E87D4E"/>
    <w:rsid w:val="00E9236C"/>
    <w:rsid w:val="00E9363A"/>
    <w:rsid w:val="00E93BC2"/>
    <w:rsid w:val="00E93D1C"/>
    <w:rsid w:val="00E93D44"/>
    <w:rsid w:val="00E93EF9"/>
    <w:rsid w:val="00E95997"/>
    <w:rsid w:val="00E95A5A"/>
    <w:rsid w:val="00E96541"/>
    <w:rsid w:val="00E969AB"/>
    <w:rsid w:val="00E96D50"/>
    <w:rsid w:val="00E97516"/>
    <w:rsid w:val="00E97EFD"/>
    <w:rsid w:val="00EA0D26"/>
    <w:rsid w:val="00EA11B5"/>
    <w:rsid w:val="00EA1B19"/>
    <w:rsid w:val="00EA4043"/>
    <w:rsid w:val="00EA45BA"/>
    <w:rsid w:val="00EA7E51"/>
    <w:rsid w:val="00EA7F43"/>
    <w:rsid w:val="00EB18DB"/>
    <w:rsid w:val="00EB2D1B"/>
    <w:rsid w:val="00EB4825"/>
    <w:rsid w:val="00EB4E08"/>
    <w:rsid w:val="00EB58BD"/>
    <w:rsid w:val="00EB64EA"/>
    <w:rsid w:val="00EB67A8"/>
    <w:rsid w:val="00EB71C6"/>
    <w:rsid w:val="00EC05EA"/>
    <w:rsid w:val="00EC3342"/>
    <w:rsid w:val="00EC4761"/>
    <w:rsid w:val="00EC482D"/>
    <w:rsid w:val="00EC7821"/>
    <w:rsid w:val="00EC7DD7"/>
    <w:rsid w:val="00ED0591"/>
    <w:rsid w:val="00ED127E"/>
    <w:rsid w:val="00ED3756"/>
    <w:rsid w:val="00ED47CD"/>
    <w:rsid w:val="00ED5041"/>
    <w:rsid w:val="00ED7F21"/>
    <w:rsid w:val="00EE0222"/>
    <w:rsid w:val="00EE0A08"/>
    <w:rsid w:val="00EE28D7"/>
    <w:rsid w:val="00EE340B"/>
    <w:rsid w:val="00EE34A5"/>
    <w:rsid w:val="00EE3A14"/>
    <w:rsid w:val="00EE3B54"/>
    <w:rsid w:val="00EE3E94"/>
    <w:rsid w:val="00EE56D8"/>
    <w:rsid w:val="00EE6142"/>
    <w:rsid w:val="00EE6516"/>
    <w:rsid w:val="00EE7FB6"/>
    <w:rsid w:val="00EE7FE8"/>
    <w:rsid w:val="00EF0445"/>
    <w:rsid w:val="00EF0DD1"/>
    <w:rsid w:val="00EF1642"/>
    <w:rsid w:val="00EF18F8"/>
    <w:rsid w:val="00EF1DF9"/>
    <w:rsid w:val="00EF2E3A"/>
    <w:rsid w:val="00EF3A7E"/>
    <w:rsid w:val="00EF42F9"/>
    <w:rsid w:val="00EF4703"/>
    <w:rsid w:val="00EF6D32"/>
    <w:rsid w:val="00EF6DE7"/>
    <w:rsid w:val="00F00BF1"/>
    <w:rsid w:val="00F00FFB"/>
    <w:rsid w:val="00F0210A"/>
    <w:rsid w:val="00F0279C"/>
    <w:rsid w:val="00F03B67"/>
    <w:rsid w:val="00F04743"/>
    <w:rsid w:val="00F0491E"/>
    <w:rsid w:val="00F05CBF"/>
    <w:rsid w:val="00F06456"/>
    <w:rsid w:val="00F06BEF"/>
    <w:rsid w:val="00F06F44"/>
    <w:rsid w:val="00F0704C"/>
    <w:rsid w:val="00F07892"/>
    <w:rsid w:val="00F07EB6"/>
    <w:rsid w:val="00F10303"/>
    <w:rsid w:val="00F103CC"/>
    <w:rsid w:val="00F11AD7"/>
    <w:rsid w:val="00F131EA"/>
    <w:rsid w:val="00F13EA4"/>
    <w:rsid w:val="00F14229"/>
    <w:rsid w:val="00F155F0"/>
    <w:rsid w:val="00F1599F"/>
    <w:rsid w:val="00F159D4"/>
    <w:rsid w:val="00F20ED2"/>
    <w:rsid w:val="00F22130"/>
    <w:rsid w:val="00F22526"/>
    <w:rsid w:val="00F242A9"/>
    <w:rsid w:val="00F246D7"/>
    <w:rsid w:val="00F2711F"/>
    <w:rsid w:val="00F27C68"/>
    <w:rsid w:val="00F27E72"/>
    <w:rsid w:val="00F31C07"/>
    <w:rsid w:val="00F31F1D"/>
    <w:rsid w:val="00F3217F"/>
    <w:rsid w:val="00F322E6"/>
    <w:rsid w:val="00F32869"/>
    <w:rsid w:val="00F340B2"/>
    <w:rsid w:val="00F34279"/>
    <w:rsid w:val="00F34A44"/>
    <w:rsid w:val="00F34F04"/>
    <w:rsid w:val="00F35900"/>
    <w:rsid w:val="00F35B0A"/>
    <w:rsid w:val="00F36E82"/>
    <w:rsid w:val="00F36FC3"/>
    <w:rsid w:val="00F40097"/>
    <w:rsid w:val="00F40EE2"/>
    <w:rsid w:val="00F41000"/>
    <w:rsid w:val="00F41401"/>
    <w:rsid w:val="00F42070"/>
    <w:rsid w:val="00F42439"/>
    <w:rsid w:val="00F4339F"/>
    <w:rsid w:val="00F43B3B"/>
    <w:rsid w:val="00F449B0"/>
    <w:rsid w:val="00F4535B"/>
    <w:rsid w:val="00F458D9"/>
    <w:rsid w:val="00F45BE4"/>
    <w:rsid w:val="00F4719F"/>
    <w:rsid w:val="00F475D3"/>
    <w:rsid w:val="00F47B10"/>
    <w:rsid w:val="00F5067E"/>
    <w:rsid w:val="00F50978"/>
    <w:rsid w:val="00F50F65"/>
    <w:rsid w:val="00F50F69"/>
    <w:rsid w:val="00F51465"/>
    <w:rsid w:val="00F51747"/>
    <w:rsid w:val="00F52378"/>
    <w:rsid w:val="00F52C72"/>
    <w:rsid w:val="00F5309F"/>
    <w:rsid w:val="00F5358E"/>
    <w:rsid w:val="00F53D1B"/>
    <w:rsid w:val="00F55B74"/>
    <w:rsid w:val="00F574D0"/>
    <w:rsid w:val="00F57732"/>
    <w:rsid w:val="00F607E1"/>
    <w:rsid w:val="00F61598"/>
    <w:rsid w:val="00F61702"/>
    <w:rsid w:val="00F61873"/>
    <w:rsid w:val="00F61943"/>
    <w:rsid w:val="00F62112"/>
    <w:rsid w:val="00F62A6D"/>
    <w:rsid w:val="00F63877"/>
    <w:rsid w:val="00F64BAD"/>
    <w:rsid w:val="00F65822"/>
    <w:rsid w:val="00F65E26"/>
    <w:rsid w:val="00F66919"/>
    <w:rsid w:val="00F70135"/>
    <w:rsid w:val="00F70B9E"/>
    <w:rsid w:val="00F7326E"/>
    <w:rsid w:val="00F7472F"/>
    <w:rsid w:val="00F7564D"/>
    <w:rsid w:val="00F75CBD"/>
    <w:rsid w:val="00F7628A"/>
    <w:rsid w:val="00F7628E"/>
    <w:rsid w:val="00F809A0"/>
    <w:rsid w:val="00F80D5D"/>
    <w:rsid w:val="00F833AC"/>
    <w:rsid w:val="00F8488B"/>
    <w:rsid w:val="00F856F3"/>
    <w:rsid w:val="00F85779"/>
    <w:rsid w:val="00F8583D"/>
    <w:rsid w:val="00F867D0"/>
    <w:rsid w:val="00F87C55"/>
    <w:rsid w:val="00F87F04"/>
    <w:rsid w:val="00F904E8"/>
    <w:rsid w:val="00F90EBF"/>
    <w:rsid w:val="00F911C9"/>
    <w:rsid w:val="00F911CF"/>
    <w:rsid w:val="00F92008"/>
    <w:rsid w:val="00F92E7C"/>
    <w:rsid w:val="00F94B7E"/>
    <w:rsid w:val="00F951AA"/>
    <w:rsid w:val="00F9531F"/>
    <w:rsid w:val="00F95400"/>
    <w:rsid w:val="00F97144"/>
    <w:rsid w:val="00F9775E"/>
    <w:rsid w:val="00F97A2A"/>
    <w:rsid w:val="00FA00C0"/>
    <w:rsid w:val="00FA0495"/>
    <w:rsid w:val="00FA04BA"/>
    <w:rsid w:val="00FA1ED0"/>
    <w:rsid w:val="00FA27DA"/>
    <w:rsid w:val="00FA29BA"/>
    <w:rsid w:val="00FA5611"/>
    <w:rsid w:val="00FA6482"/>
    <w:rsid w:val="00FA64FD"/>
    <w:rsid w:val="00FA7429"/>
    <w:rsid w:val="00FA74A5"/>
    <w:rsid w:val="00FB021A"/>
    <w:rsid w:val="00FB02C0"/>
    <w:rsid w:val="00FB084C"/>
    <w:rsid w:val="00FB086D"/>
    <w:rsid w:val="00FB1C0E"/>
    <w:rsid w:val="00FB3699"/>
    <w:rsid w:val="00FB4491"/>
    <w:rsid w:val="00FB4549"/>
    <w:rsid w:val="00FB4993"/>
    <w:rsid w:val="00FB4DA2"/>
    <w:rsid w:val="00FB533A"/>
    <w:rsid w:val="00FB5795"/>
    <w:rsid w:val="00FB58C1"/>
    <w:rsid w:val="00FB6151"/>
    <w:rsid w:val="00FB61C2"/>
    <w:rsid w:val="00FB6B30"/>
    <w:rsid w:val="00FB7ED5"/>
    <w:rsid w:val="00FC0E6C"/>
    <w:rsid w:val="00FC127C"/>
    <w:rsid w:val="00FC313E"/>
    <w:rsid w:val="00FC414B"/>
    <w:rsid w:val="00FC4F77"/>
    <w:rsid w:val="00FC5028"/>
    <w:rsid w:val="00FC5644"/>
    <w:rsid w:val="00FC5C0A"/>
    <w:rsid w:val="00FC6E67"/>
    <w:rsid w:val="00FC6E98"/>
    <w:rsid w:val="00FC7142"/>
    <w:rsid w:val="00FC7998"/>
    <w:rsid w:val="00FC7D61"/>
    <w:rsid w:val="00FD0F61"/>
    <w:rsid w:val="00FD16C8"/>
    <w:rsid w:val="00FD1942"/>
    <w:rsid w:val="00FD1AA9"/>
    <w:rsid w:val="00FD2A9D"/>
    <w:rsid w:val="00FD3CD4"/>
    <w:rsid w:val="00FD4A3F"/>
    <w:rsid w:val="00FD5C4B"/>
    <w:rsid w:val="00FD5D86"/>
    <w:rsid w:val="00FD6462"/>
    <w:rsid w:val="00FD69AD"/>
    <w:rsid w:val="00FD6D30"/>
    <w:rsid w:val="00FD72B6"/>
    <w:rsid w:val="00FE1B94"/>
    <w:rsid w:val="00FE6BF1"/>
    <w:rsid w:val="00FE7331"/>
    <w:rsid w:val="00FF01F6"/>
    <w:rsid w:val="00FF17F9"/>
    <w:rsid w:val="00FF1DB8"/>
    <w:rsid w:val="00FF27C2"/>
    <w:rsid w:val="00FF3198"/>
    <w:rsid w:val="00FF319E"/>
    <w:rsid w:val="00FF3DD2"/>
    <w:rsid w:val="00FF4343"/>
    <w:rsid w:val="00FF4439"/>
    <w:rsid w:val="00FF49DB"/>
    <w:rsid w:val="00FF4A94"/>
    <w:rsid w:val="00FF4D25"/>
    <w:rsid w:val="00FF5EB0"/>
    <w:rsid w:val="00FF5FF3"/>
    <w:rsid w:val="00FF616B"/>
    <w:rsid w:val="00FF6985"/>
    <w:rsid w:val="00FF747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ecimalSymbol w:val="."/>
  <w:listSeparator w:val=","/>
  <w15:docId w15:val="{830111C0-7666-42C5-8EFD-B6CE699A28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D2125"/>
    <w:pPr>
      <w:adjustRightInd w:val="0"/>
      <w:snapToGrid w:val="0"/>
    </w:pPr>
    <w:rPr>
      <w:rFonts w:ascii="メイリオ" w:eastAsia="メイリオ" w:hAnsi="メイリオ"/>
      <w:sz w:val="24"/>
    </w:rPr>
  </w:style>
  <w:style w:type="paragraph" w:styleId="1">
    <w:name w:val="heading 1"/>
    <w:basedOn w:val="a"/>
    <w:next w:val="a"/>
    <w:link w:val="10"/>
    <w:qFormat/>
    <w:rsid w:val="00821D5E"/>
    <w:pPr>
      <w:keepNext/>
      <w:numPr>
        <w:numId w:val="5"/>
      </w:numPr>
      <w:suppressAutoHyphens/>
      <w:outlineLvl w:val="0"/>
    </w:pPr>
    <w:rPr>
      <w:rFonts w:cs="Century"/>
      <w:b/>
      <w:kern w:val="24"/>
      <w:sz w:val="28"/>
      <w:szCs w:val="24"/>
    </w:rPr>
  </w:style>
  <w:style w:type="paragraph" w:styleId="2">
    <w:name w:val="heading 2"/>
    <w:basedOn w:val="a"/>
    <w:next w:val="a"/>
    <w:link w:val="20"/>
    <w:qFormat/>
    <w:rsid w:val="00B6742E"/>
    <w:pPr>
      <w:keepNext/>
      <w:numPr>
        <w:ilvl w:val="1"/>
        <w:numId w:val="5"/>
      </w:numPr>
      <w:suppressAutoHyphens/>
      <w:outlineLvl w:val="1"/>
    </w:pPr>
    <w:rPr>
      <w:rFonts w:cs="メイリオ"/>
      <w:b/>
      <w:kern w:val="21"/>
      <w:szCs w:val="21"/>
    </w:rPr>
  </w:style>
  <w:style w:type="paragraph" w:styleId="3">
    <w:name w:val="heading 3"/>
    <w:basedOn w:val="a"/>
    <w:next w:val="a"/>
    <w:link w:val="30"/>
    <w:qFormat/>
    <w:rsid w:val="00AD2125"/>
    <w:pPr>
      <w:keepNext/>
      <w:numPr>
        <w:ilvl w:val="2"/>
        <w:numId w:val="5"/>
      </w:numPr>
      <w:suppressAutoHyphens/>
      <w:ind w:left="709"/>
      <w:outlineLvl w:val="2"/>
    </w:pPr>
    <w:rPr>
      <w:rFonts w:cs="Century"/>
      <w:kern w:val="24"/>
      <w:szCs w:val="24"/>
      <w:lang w:eastAsia="ar-SA"/>
    </w:rPr>
  </w:style>
  <w:style w:type="paragraph" w:styleId="4">
    <w:name w:val="heading 4"/>
    <w:basedOn w:val="a"/>
    <w:next w:val="a"/>
    <w:link w:val="40"/>
    <w:qFormat/>
    <w:rsid w:val="00AD2125"/>
    <w:pPr>
      <w:keepNext/>
      <w:numPr>
        <w:ilvl w:val="3"/>
        <w:numId w:val="5"/>
      </w:numPr>
      <w:tabs>
        <w:tab w:val="left" w:pos="851"/>
      </w:tabs>
      <w:suppressAutoHyphens/>
      <w:outlineLvl w:val="3"/>
    </w:pPr>
    <w:rPr>
      <w:rFonts w:cs="Century"/>
      <w:bCs/>
      <w:kern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rsid w:val="00821D5E"/>
    <w:rPr>
      <w:rFonts w:ascii="メイリオ" w:eastAsia="メイリオ" w:hAnsi="メイリオ" w:cs="Century"/>
      <w:b/>
      <w:kern w:val="24"/>
      <w:sz w:val="28"/>
      <w:szCs w:val="24"/>
    </w:rPr>
  </w:style>
  <w:style w:type="character" w:customStyle="1" w:styleId="20">
    <w:name w:val="見出し 2 (文字)"/>
    <w:basedOn w:val="a0"/>
    <w:link w:val="2"/>
    <w:rsid w:val="00B6742E"/>
    <w:rPr>
      <w:rFonts w:ascii="メイリオ" w:eastAsia="メイリオ" w:hAnsi="メイリオ" w:cs="メイリオ"/>
      <w:b/>
      <w:kern w:val="21"/>
      <w:sz w:val="24"/>
      <w:szCs w:val="21"/>
    </w:rPr>
  </w:style>
  <w:style w:type="paragraph" w:styleId="11">
    <w:name w:val="toc 1"/>
    <w:basedOn w:val="a"/>
    <w:next w:val="a"/>
    <w:autoRedefine/>
    <w:uiPriority w:val="39"/>
    <w:unhideWhenUsed/>
    <w:qFormat/>
    <w:rsid w:val="00057CEC"/>
    <w:pPr>
      <w:tabs>
        <w:tab w:val="right" w:leader="dot" w:pos="8494"/>
      </w:tabs>
    </w:pPr>
    <w:rPr>
      <w:b/>
      <w:sz w:val="22"/>
      <w:szCs w:val="21"/>
    </w:rPr>
  </w:style>
  <w:style w:type="paragraph" w:styleId="21">
    <w:name w:val="toc 2"/>
    <w:basedOn w:val="a"/>
    <w:next w:val="a"/>
    <w:autoRedefine/>
    <w:uiPriority w:val="39"/>
    <w:unhideWhenUsed/>
    <w:qFormat/>
    <w:rsid w:val="003C150B"/>
    <w:pPr>
      <w:tabs>
        <w:tab w:val="left" w:pos="993"/>
        <w:tab w:val="right" w:leader="dot" w:pos="8494"/>
      </w:tabs>
      <w:ind w:leftChars="100" w:left="240"/>
    </w:pPr>
    <w:rPr>
      <w:sz w:val="22"/>
    </w:rPr>
  </w:style>
  <w:style w:type="paragraph" w:styleId="31">
    <w:name w:val="toc 3"/>
    <w:basedOn w:val="a"/>
    <w:next w:val="a"/>
    <w:autoRedefine/>
    <w:uiPriority w:val="39"/>
    <w:unhideWhenUsed/>
    <w:qFormat/>
    <w:rsid w:val="00057CEC"/>
    <w:pPr>
      <w:ind w:leftChars="200" w:left="480"/>
    </w:pPr>
    <w:rPr>
      <w:sz w:val="22"/>
    </w:rPr>
  </w:style>
  <w:style w:type="paragraph" w:styleId="a3">
    <w:name w:val="No Spacing"/>
    <w:link w:val="a4"/>
    <w:uiPriority w:val="1"/>
    <w:qFormat/>
    <w:rsid w:val="0006471B"/>
    <w:rPr>
      <w:kern w:val="0"/>
      <w:sz w:val="22"/>
    </w:rPr>
  </w:style>
  <w:style w:type="character" w:customStyle="1" w:styleId="a4">
    <w:name w:val="行間詰め (文字)"/>
    <w:basedOn w:val="a0"/>
    <w:link w:val="a3"/>
    <w:uiPriority w:val="1"/>
    <w:rsid w:val="0006471B"/>
    <w:rPr>
      <w:kern w:val="0"/>
      <w:sz w:val="22"/>
    </w:rPr>
  </w:style>
  <w:style w:type="paragraph" w:styleId="a5">
    <w:name w:val="Balloon Text"/>
    <w:basedOn w:val="a"/>
    <w:link w:val="a6"/>
    <w:uiPriority w:val="99"/>
    <w:semiHidden/>
    <w:unhideWhenUsed/>
    <w:rsid w:val="0006471B"/>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06471B"/>
    <w:rPr>
      <w:rFonts w:asciiTheme="majorHAnsi" w:eastAsiaTheme="majorEastAsia" w:hAnsiTheme="majorHAnsi" w:cstheme="majorBidi"/>
      <w:sz w:val="18"/>
      <w:szCs w:val="18"/>
    </w:rPr>
  </w:style>
  <w:style w:type="character" w:styleId="a7">
    <w:name w:val="Hyperlink"/>
    <w:basedOn w:val="a0"/>
    <w:uiPriority w:val="99"/>
    <w:unhideWhenUsed/>
    <w:rsid w:val="008E7CBF"/>
    <w:rPr>
      <w:color w:val="auto"/>
      <w:u w:val="single"/>
    </w:rPr>
  </w:style>
  <w:style w:type="paragraph" w:styleId="a8">
    <w:name w:val="header"/>
    <w:basedOn w:val="a"/>
    <w:link w:val="a9"/>
    <w:uiPriority w:val="99"/>
    <w:unhideWhenUsed/>
    <w:rsid w:val="0006471B"/>
    <w:pPr>
      <w:tabs>
        <w:tab w:val="center" w:pos="4252"/>
        <w:tab w:val="right" w:pos="8504"/>
      </w:tabs>
    </w:pPr>
  </w:style>
  <w:style w:type="character" w:customStyle="1" w:styleId="a9">
    <w:name w:val="ヘッダー (文字)"/>
    <w:basedOn w:val="a0"/>
    <w:link w:val="a8"/>
    <w:uiPriority w:val="99"/>
    <w:rsid w:val="0006471B"/>
    <w:rPr>
      <w:rFonts w:eastAsia="ＭＳ Ｐゴシック"/>
      <w:sz w:val="24"/>
    </w:rPr>
  </w:style>
  <w:style w:type="paragraph" w:styleId="aa">
    <w:name w:val="footer"/>
    <w:basedOn w:val="a"/>
    <w:link w:val="ab"/>
    <w:uiPriority w:val="99"/>
    <w:unhideWhenUsed/>
    <w:rsid w:val="0006471B"/>
    <w:pPr>
      <w:tabs>
        <w:tab w:val="center" w:pos="4252"/>
        <w:tab w:val="right" w:pos="8504"/>
      </w:tabs>
    </w:pPr>
  </w:style>
  <w:style w:type="character" w:customStyle="1" w:styleId="ab">
    <w:name w:val="フッター (文字)"/>
    <w:basedOn w:val="a0"/>
    <w:link w:val="aa"/>
    <w:uiPriority w:val="99"/>
    <w:rsid w:val="0006471B"/>
    <w:rPr>
      <w:rFonts w:eastAsia="ＭＳ Ｐゴシック"/>
      <w:sz w:val="24"/>
    </w:rPr>
  </w:style>
  <w:style w:type="character" w:styleId="ac">
    <w:name w:val="Placeholder Text"/>
    <w:basedOn w:val="a0"/>
    <w:uiPriority w:val="99"/>
    <w:semiHidden/>
    <w:rsid w:val="0006471B"/>
    <w:rPr>
      <w:color w:val="808080"/>
    </w:rPr>
  </w:style>
  <w:style w:type="character" w:customStyle="1" w:styleId="30">
    <w:name w:val="見出し 3 (文字)"/>
    <w:basedOn w:val="a0"/>
    <w:link w:val="3"/>
    <w:rsid w:val="00AD2125"/>
    <w:rPr>
      <w:rFonts w:ascii="メイリオ" w:eastAsia="メイリオ" w:hAnsi="メイリオ" w:cs="Century"/>
      <w:kern w:val="24"/>
      <w:sz w:val="24"/>
      <w:szCs w:val="24"/>
      <w:lang w:eastAsia="ar-SA"/>
    </w:rPr>
  </w:style>
  <w:style w:type="paragraph" w:styleId="ad">
    <w:name w:val="TOC Heading"/>
    <w:basedOn w:val="1"/>
    <w:next w:val="a"/>
    <w:uiPriority w:val="39"/>
    <w:semiHidden/>
    <w:unhideWhenUsed/>
    <w:qFormat/>
    <w:rsid w:val="00057CEC"/>
    <w:pPr>
      <w:keepLines/>
      <w:spacing w:before="480" w:line="276" w:lineRule="auto"/>
      <w:outlineLvl w:val="9"/>
    </w:pPr>
    <w:rPr>
      <w:rFonts w:eastAsiaTheme="majorEastAsia"/>
      <w:bCs/>
      <w:color w:val="365F91" w:themeColor="accent1" w:themeShade="BF"/>
      <w:kern w:val="0"/>
      <w:szCs w:val="28"/>
    </w:rPr>
  </w:style>
  <w:style w:type="paragraph" w:styleId="41">
    <w:name w:val="toc 4"/>
    <w:basedOn w:val="a"/>
    <w:next w:val="a"/>
    <w:autoRedefine/>
    <w:uiPriority w:val="39"/>
    <w:unhideWhenUsed/>
    <w:rsid w:val="00057CEC"/>
    <w:pPr>
      <w:ind w:leftChars="300" w:left="720"/>
    </w:pPr>
  </w:style>
  <w:style w:type="paragraph" w:styleId="5">
    <w:name w:val="toc 5"/>
    <w:basedOn w:val="a"/>
    <w:next w:val="a"/>
    <w:autoRedefine/>
    <w:uiPriority w:val="39"/>
    <w:semiHidden/>
    <w:unhideWhenUsed/>
    <w:rsid w:val="00057CEC"/>
    <w:pPr>
      <w:ind w:leftChars="400" w:left="960"/>
    </w:pPr>
  </w:style>
  <w:style w:type="paragraph" w:styleId="6">
    <w:name w:val="toc 6"/>
    <w:basedOn w:val="a"/>
    <w:next w:val="a"/>
    <w:autoRedefine/>
    <w:uiPriority w:val="39"/>
    <w:semiHidden/>
    <w:unhideWhenUsed/>
    <w:rsid w:val="00057CEC"/>
    <w:pPr>
      <w:ind w:leftChars="500" w:left="1200"/>
    </w:pPr>
  </w:style>
  <w:style w:type="paragraph" w:styleId="7">
    <w:name w:val="toc 7"/>
    <w:basedOn w:val="a"/>
    <w:next w:val="a"/>
    <w:autoRedefine/>
    <w:uiPriority w:val="39"/>
    <w:semiHidden/>
    <w:unhideWhenUsed/>
    <w:rsid w:val="00057CEC"/>
    <w:pPr>
      <w:ind w:leftChars="600" w:left="1440"/>
    </w:pPr>
  </w:style>
  <w:style w:type="paragraph" w:styleId="8">
    <w:name w:val="toc 8"/>
    <w:basedOn w:val="a"/>
    <w:next w:val="a"/>
    <w:autoRedefine/>
    <w:uiPriority w:val="39"/>
    <w:semiHidden/>
    <w:unhideWhenUsed/>
    <w:rsid w:val="00057CEC"/>
    <w:pPr>
      <w:ind w:leftChars="700" w:left="1680"/>
    </w:pPr>
  </w:style>
  <w:style w:type="paragraph" w:styleId="9">
    <w:name w:val="toc 9"/>
    <w:basedOn w:val="a"/>
    <w:next w:val="a"/>
    <w:autoRedefine/>
    <w:uiPriority w:val="39"/>
    <w:semiHidden/>
    <w:unhideWhenUsed/>
    <w:rsid w:val="00057CEC"/>
    <w:pPr>
      <w:ind w:leftChars="800" w:left="1920"/>
    </w:pPr>
  </w:style>
  <w:style w:type="character" w:customStyle="1" w:styleId="40">
    <w:name w:val="見出し 4 (文字)"/>
    <w:basedOn w:val="a0"/>
    <w:link w:val="4"/>
    <w:rsid w:val="00AD2125"/>
    <w:rPr>
      <w:rFonts w:ascii="メイリオ" w:eastAsia="メイリオ" w:hAnsi="メイリオ" w:cs="Century"/>
      <w:bCs/>
      <w:kern w:val="24"/>
      <w:sz w:val="24"/>
      <w:szCs w:val="24"/>
      <w:lang w:eastAsia="ar-SA"/>
    </w:rPr>
  </w:style>
  <w:style w:type="paragraph" w:styleId="ae">
    <w:name w:val="List Paragraph"/>
    <w:basedOn w:val="a"/>
    <w:uiPriority w:val="34"/>
    <w:qFormat/>
    <w:rsid w:val="003F3DE0"/>
    <w:pPr>
      <w:ind w:leftChars="400" w:left="840"/>
    </w:pPr>
  </w:style>
  <w:style w:type="table" w:styleId="af">
    <w:name w:val="Table Grid"/>
    <w:basedOn w:val="a1"/>
    <w:uiPriority w:val="59"/>
    <w:rsid w:val="008F1AC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13C6B"/>
    <w:pPr>
      <w:widowControl w:val="0"/>
      <w:autoSpaceDE w:val="0"/>
      <w:autoSpaceDN w:val="0"/>
      <w:adjustRightInd w:val="0"/>
    </w:pPr>
    <w:rPr>
      <w:rFonts w:ascii="ＭＳ@賢荏.." w:eastAsia="ＭＳ@賢荏.." w:cs="ＭＳ@賢荏.."/>
      <w:color w:val="000000"/>
      <w:kern w:val="0"/>
      <w:sz w:val="24"/>
      <w:szCs w:val="24"/>
    </w:rPr>
  </w:style>
  <w:style w:type="character" w:customStyle="1" w:styleId="UnresolvedMention">
    <w:name w:val="Unresolved Mention"/>
    <w:basedOn w:val="a0"/>
    <w:uiPriority w:val="99"/>
    <w:semiHidden/>
    <w:unhideWhenUsed/>
    <w:rsid w:val="00680B4E"/>
    <w:rPr>
      <w:color w:val="605E5C"/>
      <w:shd w:val="clear" w:color="auto" w:fill="E1DFDD"/>
    </w:rPr>
  </w:style>
  <w:style w:type="character" w:styleId="af0">
    <w:name w:val="FollowedHyperlink"/>
    <w:basedOn w:val="a0"/>
    <w:uiPriority w:val="99"/>
    <w:semiHidden/>
    <w:unhideWhenUsed/>
    <w:rsid w:val="008E7CBF"/>
    <w:rPr>
      <w:color w:val="auto"/>
      <w:u w:val="single"/>
    </w:rPr>
  </w:style>
  <w:style w:type="character" w:customStyle="1" w:styleId="label">
    <w:name w:val="label"/>
    <w:basedOn w:val="a0"/>
    <w:rsid w:val="00815AF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7304959">
      <w:bodyDiv w:val="1"/>
      <w:marLeft w:val="0"/>
      <w:marRight w:val="0"/>
      <w:marTop w:val="0"/>
      <w:marBottom w:val="0"/>
      <w:divBdr>
        <w:top w:val="none" w:sz="0" w:space="0" w:color="auto"/>
        <w:left w:val="none" w:sz="0" w:space="0" w:color="auto"/>
        <w:bottom w:val="none" w:sz="0" w:space="0" w:color="auto"/>
        <w:right w:val="none" w:sz="0" w:space="0" w:color="auto"/>
      </w:divBdr>
      <w:divsChild>
        <w:div w:id="596912811">
          <w:marLeft w:val="0"/>
          <w:marRight w:val="0"/>
          <w:marTop w:val="0"/>
          <w:marBottom w:val="0"/>
          <w:divBdr>
            <w:top w:val="none" w:sz="0" w:space="0" w:color="auto"/>
            <w:left w:val="none" w:sz="0" w:space="0" w:color="auto"/>
            <w:bottom w:val="none" w:sz="0" w:space="0" w:color="auto"/>
            <w:right w:val="none" w:sz="0" w:space="0" w:color="auto"/>
          </w:divBdr>
          <w:divsChild>
            <w:div w:id="1236814337">
              <w:marLeft w:val="0"/>
              <w:marRight w:val="0"/>
              <w:marTop w:val="0"/>
              <w:marBottom w:val="0"/>
              <w:divBdr>
                <w:top w:val="none" w:sz="0" w:space="0" w:color="auto"/>
                <w:left w:val="none" w:sz="0" w:space="0" w:color="auto"/>
                <w:bottom w:val="none" w:sz="0" w:space="0" w:color="auto"/>
                <w:right w:val="none" w:sz="0" w:space="0" w:color="auto"/>
              </w:divBdr>
              <w:divsChild>
                <w:div w:id="907423149">
                  <w:marLeft w:val="0"/>
                  <w:marRight w:val="0"/>
                  <w:marTop w:val="0"/>
                  <w:marBottom w:val="0"/>
                  <w:divBdr>
                    <w:top w:val="single" w:sz="24" w:space="0" w:color="BAE09E"/>
                    <w:left w:val="single" w:sz="24" w:space="0" w:color="BAE09E"/>
                    <w:bottom w:val="single" w:sz="24" w:space="0" w:color="BAE09E"/>
                    <w:right w:val="single" w:sz="24" w:space="0" w:color="BAE09E"/>
                  </w:divBdr>
                </w:div>
              </w:divsChild>
            </w:div>
          </w:divsChild>
        </w:div>
      </w:divsChild>
    </w:div>
    <w:div w:id="984355195">
      <w:bodyDiv w:val="1"/>
      <w:marLeft w:val="0"/>
      <w:marRight w:val="0"/>
      <w:marTop w:val="0"/>
      <w:marBottom w:val="0"/>
      <w:divBdr>
        <w:top w:val="none" w:sz="0" w:space="0" w:color="auto"/>
        <w:left w:val="none" w:sz="0" w:space="0" w:color="auto"/>
        <w:bottom w:val="none" w:sz="0" w:space="0" w:color="auto"/>
        <w:right w:val="none" w:sz="0" w:space="0" w:color="auto"/>
      </w:divBdr>
      <w:divsChild>
        <w:div w:id="592276399">
          <w:marLeft w:val="0"/>
          <w:marRight w:val="0"/>
          <w:marTop w:val="0"/>
          <w:marBottom w:val="0"/>
          <w:divBdr>
            <w:top w:val="none" w:sz="0" w:space="0" w:color="auto"/>
            <w:left w:val="none" w:sz="0" w:space="0" w:color="auto"/>
            <w:bottom w:val="none" w:sz="0" w:space="0" w:color="auto"/>
            <w:right w:val="none" w:sz="0" w:space="0" w:color="auto"/>
          </w:divBdr>
          <w:divsChild>
            <w:div w:id="1722246762">
              <w:marLeft w:val="0"/>
              <w:marRight w:val="0"/>
              <w:marTop w:val="0"/>
              <w:marBottom w:val="0"/>
              <w:divBdr>
                <w:top w:val="none" w:sz="0" w:space="0" w:color="auto"/>
                <w:left w:val="none" w:sz="0" w:space="0" w:color="auto"/>
                <w:bottom w:val="none" w:sz="0" w:space="0" w:color="auto"/>
                <w:right w:val="none" w:sz="0" w:space="0" w:color="auto"/>
              </w:divBdr>
              <w:divsChild>
                <w:div w:id="547108397">
                  <w:marLeft w:val="0"/>
                  <w:marRight w:val="0"/>
                  <w:marTop w:val="0"/>
                  <w:marBottom w:val="0"/>
                  <w:divBdr>
                    <w:top w:val="single" w:sz="24" w:space="0" w:color="BAE09E"/>
                    <w:left w:val="single" w:sz="24" w:space="0" w:color="BAE09E"/>
                    <w:bottom w:val="single" w:sz="24" w:space="0" w:color="BAE09E"/>
                    <w:right w:val="single" w:sz="24" w:space="0" w:color="BAE09E"/>
                  </w:divBdr>
                </w:div>
              </w:divsChild>
            </w:div>
          </w:divsChild>
        </w:div>
      </w:divsChild>
    </w:div>
    <w:div w:id="1296525730">
      <w:bodyDiv w:val="1"/>
      <w:marLeft w:val="0"/>
      <w:marRight w:val="0"/>
      <w:marTop w:val="0"/>
      <w:marBottom w:val="0"/>
      <w:divBdr>
        <w:top w:val="none" w:sz="0" w:space="0" w:color="auto"/>
        <w:left w:val="none" w:sz="0" w:space="0" w:color="auto"/>
        <w:bottom w:val="none" w:sz="0" w:space="0" w:color="auto"/>
        <w:right w:val="none" w:sz="0" w:space="0" w:color="auto"/>
      </w:divBdr>
      <w:divsChild>
        <w:div w:id="1443963181">
          <w:marLeft w:val="0"/>
          <w:marRight w:val="0"/>
          <w:marTop w:val="0"/>
          <w:marBottom w:val="0"/>
          <w:divBdr>
            <w:top w:val="none" w:sz="0" w:space="0" w:color="auto"/>
            <w:left w:val="none" w:sz="0" w:space="0" w:color="auto"/>
            <w:bottom w:val="none" w:sz="0" w:space="0" w:color="auto"/>
            <w:right w:val="none" w:sz="0" w:space="0" w:color="auto"/>
          </w:divBdr>
          <w:divsChild>
            <w:div w:id="1808936098">
              <w:marLeft w:val="0"/>
              <w:marRight w:val="0"/>
              <w:marTop w:val="0"/>
              <w:marBottom w:val="0"/>
              <w:divBdr>
                <w:top w:val="none" w:sz="0" w:space="0" w:color="auto"/>
                <w:left w:val="none" w:sz="0" w:space="0" w:color="auto"/>
                <w:bottom w:val="none" w:sz="0" w:space="0" w:color="auto"/>
                <w:right w:val="none" w:sz="0" w:space="0" w:color="auto"/>
              </w:divBdr>
              <w:divsChild>
                <w:div w:id="1682584546">
                  <w:marLeft w:val="0"/>
                  <w:marRight w:val="0"/>
                  <w:marTop w:val="0"/>
                  <w:marBottom w:val="0"/>
                  <w:divBdr>
                    <w:top w:val="single" w:sz="24" w:space="0" w:color="BAE09E"/>
                    <w:left w:val="single" w:sz="24" w:space="0" w:color="BAE09E"/>
                    <w:bottom w:val="single" w:sz="24" w:space="0" w:color="BAE09E"/>
                    <w:right w:val="single" w:sz="24" w:space="0" w:color="BAE09E"/>
                  </w:divBdr>
                </w:div>
              </w:divsChild>
            </w:div>
          </w:divsChild>
        </w:div>
      </w:divsChild>
    </w:div>
    <w:div w:id="1475023472">
      <w:bodyDiv w:val="1"/>
      <w:marLeft w:val="0"/>
      <w:marRight w:val="0"/>
      <w:marTop w:val="0"/>
      <w:marBottom w:val="0"/>
      <w:divBdr>
        <w:top w:val="none" w:sz="0" w:space="0" w:color="auto"/>
        <w:left w:val="none" w:sz="0" w:space="0" w:color="auto"/>
        <w:bottom w:val="none" w:sz="0" w:space="0" w:color="auto"/>
        <w:right w:val="none" w:sz="0" w:space="0" w:color="auto"/>
      </w:divBdr>
      <w:divsChild>
        <w:div w:id="1931742832">
          <w:marLeft w:val="0"/>
          <w:marRight w:val="0"/>
          <w:marTop w:val="0"/>
          <w:marBottom w:val="0"/>
          <w:divBdr>
            <w:top w:val="none" w:sz="0" w:space="0" w:color="auto"/>
            <w:left w:val="none" w:sz="0" w:space="0" w:color="auto"/>
            <w:bottom w:val="none" w:sz="0" w:space="0" w:color="auto"/>
            <w:right w:val="none" w:sz="0" w:space="0" w:color="auto"/>
          </w:divBdr>
          <w:divsChild>
            <w:div w:id="214316789">
              <w:marLeft w:val="0"/>
              <w:marRight w:val="0"/>
              <w:marTop w:val="0"/>
              <w:marBottom w:val="0"/>
              <w:divBdr>
                <w:top w:val="none" w:sz="0" w:space="0" w:color="auto"/>
                <w:left w:val="none" w:sz="0" w:space="0" w:color="auto"/>
                <w:bottom w:val="none" w:sz="0" w:space="0" w:color="auto"/>
                <w:right w:val="none" w:sz="0" w:space="0" w:color="auto"/>
              </w:divBdr>
              <w:divsChild>
                <w:div w:id="488324050">
                  <w:marLeft w:val="0"/>
                  <w:marRight w:val="0"/>
                  <w:marTop w:val="0"/>
                  <w:marBottom w:val="0"/>
                  <w:divBdr>
                    <w:top w:val="single" w:sz="24" w:space="0" w:color="BAE09E"/>
                    <w:left w:val="single" w:sz="24" w:space="0" w:color="BAE09E"/>
                    <w:bottom w:val="single" w:sz="24" w:space="0" w:color="BAE09E"/>
                    <w:right w:val="single" w:sz="24" w:space="0" w:color="BAE09E"/>
                  </w:divBdr>
                </w:div>
              </w:divsChild>
            </w:div>
          </w:divsChild>
        </w:div>
      </w:divsChild>
    </w:div>
    <w:div w:id="1824194773">
      <w:bodyDiv w:val="1"/>
      <w:marLeft w:val="0"/>
      <w:marRight w:val="0"/>
      <w:marTop w:val="0"/>
      <w:marBottom w:val="0"/>
      <w:divBdr>
        <w:top w:val="none" w:sz="0" w:space="0" w:color="auto"/>
        <w:left w:val="none" w:sz="0" w:space="0" w:color="auto"/>
        <w:bottom w:val="none" w:sz="0" w:space="0" w:color="auto"/>
        <w:right w:val="none" w:sz="0" w:space="0" w:color="auto"/>
      </w:divBdr>
      <w:divsChild>
        <w:div w:id="216019457">
          <w:marLeft w:val="0"/>
          <w:marRight w:val="0"/>
          <w:marTop w:val="0"/>
          <w:marBottom w:val="0"/>
          <w:divBdr>
            <w:top w:val="none" w:sz="0" w:space="0" w:color="auto"/>
            <w:left w:val="none" w:sz="0" w:space="0" w:color="auto"/>
            <w:bottom w:val="none" w:sz="0" w:space="0" w:color="auto"/>
            <w:right w:val="none" w:sz="0" w:space="0" w:color="auto"/>
          </w:divBdr>
          <w:divsChild>
            <w:div w:id="2107656004">
              <w:marLeft w:val="0"/>
              <w:marRight w:val="0"/>
              <w:marTop w:val="0"/>
              <w:marBottom w:val="0"/>
              <w:divBdr>
                <w:top w:val="none" w:sz="0" w:space="0" w:color="auto"/>
                <w:left w:val="none" w:sz="0" w:space="0" w:color="auto"/>
                <w:bottom w:val="none" w:sz="0" w:space="0" w:color="auto"/>
                <w:right w:val="none" w:sz="0" w:space="0" w:color="auto"/>
              </w:divBdr>
              <w:divsChild>
                <w:div w:id="37436904">
                  <w:marLeft w:val="0"/>
                  <w:marRight w:val="0"/>
                  <w:marTop w:val="0"/>
                  <w:marBottom w:val="0"/>
                  <w:divBdr>
                    <w:top w:val="none" w:sz="0" w:space="0" w:color="auto"/>
                    <w:left w:val="none" w:sz="0" w:space="0" w:color="auto"/>
                    <w:bottom w:val="none" w:sz="0" w:space="0" w:color="auto"/>
                    <w:right w:val="none" w:sz="0" w:space="0" w:color="auto"/>
                  </w:divBdr>
                  <w:divsChild>
                    <w:div w:id="1716080819">
                      <w:marLeft w:val="1200"/>
                      <w:marRight w:val="1200"/>
                      <w:marTop w:val="0"/>
                      <w:marBottom w:val="0"/>
                      <w:divBdr>
                        <w:top w:val="none" w:sz="0" w:space="0" w:color="auto"/>
                        <w:left w:val="none" w:sz="0" w:space="0" w:color="auto"/>
                        <w:bottom w:val="none" w:sz="0" w:space="0" w:color="auto"/>
                        <w:right w:val="none" w:sz="0" w:space="0" w:color="auto"/>
                      </w:divBdr>
                      <w:divsChild>
                        <w:div w:id="74792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4720327">
      <w:bodyDiv w:val="1"/>
      <w:marLeft w:val="0"/>
      <w:marRight w:val="0"/>
      <w:marTop w:val="0"/>
      <w:marBottom w:val="0"/>
      <w:divBdr>
        <w:top w:val="none" w:sz="0" w:space="0" w:color="auto"/>
        <w:left w:val="none" w:sz="0" w:space="0" w:color="auto"/>
        <w:bottom w:val="none" w:sz="0" w:space="0" w:color="auto"/>
        <w:right w:val="none" w:sz="0" w:space="0" w:color="auto"/>
      </w:divBdr>
      <w:divsChild>
        <w:div w:id="76366208">
          <w:marLeft w:val="0"/>
          <w:marRight w:val="0"/>
          <w:marTop w:val="0"/>
          <w:marBottom w:val="0"/>
          <w:divBdr>
            <w:top w:val="none" w:sz="0" w:space="0" w:color="auto"/>
            <w:left w:val="none" w:sz="0" w:space="0" w:color="auto"/>
            <w:bottom w:val="none" w:sz="0" w:space="0" w:color="auto"/>
            <w:right w:val="none" w:sz="0" w:space="0" w:color="auto"/>
          </w:divBdr>
          <w:divsChild>
            <w:div w:id="1630161585">
              <w:marLeft w:val="0"/>
              <w:marRight w:val="0"/>
              <w:marTop w:val="0"/>
              <w:marBottom w:val="0"/>
              <w:divBdr>
                <w:top w:val="none" w:sz="0" w:space="0" w:color="auto"/>
                <w:left w:val="none" w:sz="0" w:space="0" w:color="auto"/>
                <w:bottom w:val="none" w:sz="0" w:space="0" w:color="auto"/>
                <w:right w:val="none" w:sz="0" w:space="0" w:color="auto"/>
              </w:divBdr>
              <w:divsChild>
                <w:div w:id="566647436">
                  <w:marLeft w:val="0"/>
                  <w:marRight w:val="0"/>
                  <w:marTop w:val="0"/>
                  <w:marBottom w:val="0"/>
                  <w:divBdr>
                    <w:top w:val="single" w:sz="24" w:space="0" w:color="BAE09E"/>
                    <w:left w:val="single" w:sz="24" w:space="0" w:color="BAE09E"/>
                    <w:bottom w:val="single" w:sz="24" w:space="0" w:color="BAE09E"/>
                    <w:right w:val="single" w:sz="24" w:space="0" w:color="BAE09E"/>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image" Target="media/image53.png"/><Relationship Id="rId68" Type="http://schemas.openxmlformats.org/officeDocument/2006/relationships/image" Target="media/image58.png"/><Relationship Id="rId84" Type="http://schemas.openxmlformats.org/officeDocument/2006/relationships/image" Target="media/image74.png"/><Relationship Id="rId89" Type="http://schemas.openxmlformats.org/officeDocument/2006/relationships/image" Target="media/image79.png"/><Relationship Id="rId112" Type="http://schemas.openxmlformats.org/officeDocument/2006/relationships/header" Target="header2.xml"/><Relationship Id="rId16" Type="http://schemas.openxmlformats.org/officeDocument/2006/relationships/image" Target="media/image7.png"/><Relationship Id="rId107" Type="http://schemas.openxmlformats.org/officeDocument/2006/relationships/image" Target="media/image97.png"/><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3.png"/><Relationship Id="rId58" Type="http://schemas.openxmlformats.org/officeDocument/2006/relationships/image" Target="media/image48.png"/><Relationship Id="rId66" Type="http://schemas.openxmlformats.org/officeDocument/2006/relationships/image" Target="media/image56.png"/><Relationship Id="rId74" Type="http://schemas.openxmlformats.org/officeDocument/2006/relationships/image" Target="media/image64.png"/><Relationship Id="rId79" Type="http://schemas.openxmlformats.org/officeDocument/2006/relationships/image" Target="media/image69.png"/><Relationship Id="rId87" Type="http://schemas.openxmlformats.org/officeDocument/2006/relationships/image" Target="media/image77.png"/><Relationship Id="rId102" Type="http://schemas.openxmlformats.org/officeDocument/2006/relationships/image" Target="media/image92.png"/><Relationship Id="rId110" Type="http://schemas.openxmlformats.org/officeDocument/2006/relationships/image" Target="media/image100.png"/><Relationship Id="rId115"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51.png"/><Relationship Id="rId82" Type="http://schemas.openxmlformats.org/officeDocument/2006/relationships/image" Target="media/image72.png"/><Relationship Id="rId90" Type="http://schemas.openxmlformats.org/officeDocument/2006/relationships/image" Target="media/image80.png"/><Relationship Id="rId95" Type="http://schemas.openxmlformats.org/officeDocument/2006/relationships/image" Target="media/image85.png"/><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6.png"/><Relationship Id="rId64" Type="http://schemas.openxmlformats.org/officeDocument/2006/relationships/image" Target="media/image54.png"/><Relationship Id="rId69" Type="http://schemas.openxmlformats.org/officeDocument/2006/relationships/image" Target="media/image59.png"/><Relationship Id="rId77" Type="http://schemas.openxmlformats.org/officeDocument/2006/relationships/image" Target="media/image67.png"/><Relationship Id="rId100" Type="http://schemas.openxmlformats.org/officeDocument/2006/relationships/image" Target="media/image90.png"/><Relationship Id="rId105" Type="http://schemas.openxmlformats.org/officeDocument/2006/relationships/image" Target="media/image95.png"/><Relationship Id="rId113" Type="http://schemas.openxmlformats.org/officeDocument/2006/relationships/footer" Target="footer2.xml"/><Relationship Id="rId8" Type="http://schemas.openxmlformats.org/officeDocument/2006/relationships/image" Target="media/image1.jpeg"/><Relationship Id="rId51" Type="http://schemas.openxmlformats.org/officeDocument/2006/relationships/image" Target="media/image42.png"/><Relationship Id="rId72" Type="http://schemas.openxmlformats.org/officeDocument/2006/relationships/image" Target="media/image62.png"/><Relationship Id="rId80" Type="http://schemas.openxmlformats.org/officeDocument/2006/relationships/image" Target="media/image70.png"/><Relationship Id="rId85" Type="http://schemas.openxmlformats.org/officeDocument/2006/relationships/image" Target="media/image75.png"/><Relationship Id="rId93" Type="http://schemas.openxmlformats.org/officeDocument/2006/relationships/image" Target="media/image83.png"/><Relationship Id="rId98" Type="http://schemas.openxmlformats.org/officeDocument/2006/relationships/image" Target="media/image88.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49.png"/><Relationship Id="rId67" Type="http://schemas.openxmlformats.org/officeDocument/2006/relationships/image" Target="media/image57.png"/><Relationship Id="rId103" Type="http://schemas.openxmlformats.org/officeDocument/2006/relationships/image" Target="media/image93.png"/><Relationship Id="rId108" Type="http://schemas.openxmlformats.org/officeDocument/2006/relationships/image" Target="media/image98.png"/><Relationship Id="rId116" Type="http://schemas.openxmlformats.org/officeDocument/2006/relationships/theme" Target="theme/theme1.xml"/><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image" Target="media/image60.png"/><Relationship Id="rId75" Type="http://schemas.openxmlformats.org/officeDocument/2006/relationships/image" Target="media/image65.png"/><Relationship Id="rId83" Type="http://schemas.openxmlformats.org/officeDocument/2006/relationships/image" Target="media/image73.png"/><Relationship Id="rId88" Type="http://schemas.openxmlformats.org/officeDocument/2006/relationships/image" Target="media/image78.png"/><Relationship Id="rId91" Type="http://schemas.openxmlformats.org/officeDocument/2006/relationships/image" Target="media/image81.png"/><Relationship Id="rId96" Type="http://schemas.openxmlformats.org/officeDocument/2006/relationships/image" Target="media/image86.png"/><Relationship Id="rId111" Type="http://schemas.openxmlformats.org/officeDocument/2006/relationships/image" Target="media/image101.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7.png"/><Relationship Id="rId106" Type="http://schemas.openxmlformats.org/officeDocument/2006/relationships/image" Target="media/image96.png"/><Relationship Id="rId114" Type="http://schemas.openxmlformats.org/officeDocument/2006/relationships/header" Target="header3.xml"/><Relationship Id="rId10" Type="http://schemas.openxmlformats.org/officeDocument/2006/relationships/footer" Target="footer1.xml"/><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hyperlink" Target="https://www.proself.jp/manualtutorial/list/" TargetMode="External"/><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image" Target="media/image68.png"/><Relationship Id="rId81" Type="http://schemas.openxmlformats.org/officeDocument/2006/relationships/image" Target="media/image71.png"/><Relationship Id="rId86" Type="http://schemas.openxmlformats.org/officeDocument/2006/relationships/image" Target="media/image76.png"/><Relationship Id="rId94" Type="http://schemas.openxmlformats.org/officeDocument/2006/relationships/image" Target="media/image84.png"/><Relationship Id="rId99" Type="http://schemas.openxmlformats.org/officeDocument/2006/relationships/image" Target="media/image89.png"/><Relationship Id="rId101" Type="http://schemas.openxmlformats.org/officeDocument/2006/relationships/image" Target="media/image91.png"/><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30.png"/><Relationship Id="rId109" Type="http://schemas.openxmlformats.org/officeDocument/2006/relationships/image" Target="media/image99.png"/><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image" Target="media/image45.png"/><Relationship Id="rId76" Type="http://schemas.openxmlformats.org/officeDocument/2006/relationships/image" Target="media/image66.png"/><Relationship Id="rId97" Type="http://schemas.openxmlformats.org/officeDocument/2006/relationships/image" Target="media/image87.png"/><Relationship Id="rId104" Type="http://schemas.openxmlformats.org/officeDocument/2006/relationships/image" Target="media/image94.png"/><Relationship Id="rId7" Type="http://schemas.openxmlformats.org/officeDocument/2006/relationships/endnotes" Target="endnotes.xml"/><Relationship Id="rId71" Type="http://schemas.openxmlformats.org/officeDocument/2006/relationships/image" Target="media/image61.png"/><Relationship Id="rId92" Type="http://schemas.openxmlformats.org/officeDocument/2006/relationships/image" Target="media/image82.png"/><Relationship Id="rId2" Type="http://schemas.openxmlformats.org/officeDocument/2006/relationships/numbering" Target="numbering.xml"/><Relationship Id="rId29" Type="http://schemas.openxmlformats.org/officeDocument/2006/relationships/image" Target="media/image2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hoji\Documents\05_&#12489;&#12461;&#12517;&#12513;&#12531;&#12488;\&#12481;&#12517;&#12540;&#12488;&#12522;&#12450;&#12523;\MailProxy\mailproxytutorialtemplate.dotx"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ln>
          <a:solidFill>
            <a:srgbClr val="FF0000"/>
          </a:solid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D7FA3A-324D-45FF-A1FA-472549925E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mailproxytutorialtemplate.dotx</Template>
  <TotalTime>6430</TotalTime>
  <Pages>88</Pages>
  <Words>4265</Words>
  <Characters>24314</Characters>
  <Application>Microsoft Office Word</Application>
  <DocSecurity>0</DocSecurity>
  <Lines>202</Lines>
  <Paragraphs>57</Paragraphs>
  <ScaleCrop>false</ScaleCrop>
  <HeadingPairs>
    <vt:vector size="2" baseType="variant">
      <vt:variant>
        <vt:lpstr>タイトル</vt:lpstr>
      </vt:variant>
      <vt:variant>
        <vt:i4>1</vt:i4>
      </vt:variant>
    </vt:vector>
  </HeadingPairs>
  <TitlesOfParts>
    <vt:vector size="1" baseType="lpstr">
      <vt:lpstr>操作チュートリアル　
管理者編</vt:lpstr>
    </vt:vector>
  </TitlesOfParts>
  <Company/>
  <LinksUpToDate>false</LinksUpToDate>
  <CharactersWithSpaces>28522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操作チュートリアル　
管理者編</dc:title>
  <dc:subject/>
  <dc:creator/>
  <cp:keywords/>
  <dc:description/>
  <cp:lastModifiedBy>株式会社ノースグリッド</cp:lastModifiedBy>
  <cp:revision>2557</cp:revision>
  <cp:lastPrinted>2015-11-20T05:19:00Z</cp:lastPrinted>
  <dcterms:created xsi:type="dcterms:W3CDTF">2015-10-27T06:05:00Z</dcterms:created>
  <dcterms:modified xsi:type="dcterms:W3CDTF">2022-11-28T02:14:00Z</dcterms:modified>
</cp:coreProperties>
</file>