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rPr>
      </w:sdtEndPr>
      <w:sdtContent>
        <w:bookmarkStart w:id="0" w:name="_GoBack" w:displacedByCustomXml="prev"/>
        <w:bookmarkEnd w:id="0" w:displacedByCustomXml="prev"/>
        <w:tbl>
          <w:tblPr>
            <w:tblpPr w:leftFromText="187" w:rightFromText="187" w:horzAnchor="margin" w:tblpXSpec="center" w:tblpY="2881"/>
            <w:tblW w:w="4000" w:type="pct"/>
            <w:tblLook w:val="04A0" w:firstRow="1" w:lastRow="0" w:firstColumn="1" w:lastColumn="0" w:noHBand="0" w:noVBand="1"/>
          </w:tblPr>
          <w:tblGrid>
            <w:gridCol w:w="8090"/>
          </w:tblGrid>
          <w:tr w:rsidR="0006471B" w:rsidTr="002E508F">
            <w:tc>
              <w:tcPr>
                <w:tcW w:w="7672" w:type="dxa"/>
                <w:tcBorders>
                  <w:bottom w:val="single" w:sz="8" w:space="0" w:color="4F81BD" w:themeColor="accent1"/>
                </w:tcBorders>
                <w:tcMar>
                  <w:top w:w="216" w:type="dxa"/>
                  <w:left w:w="115" w:type="dxa"/>
                  <w:bottom w:w="216" w:type="dxa"/>
                  <w:right w:w="115" w:type="dxa"/>
                </w:tcMar>
              </w:tcPr>
              <w:p w:rsidR="0006471B" w:rsidRDefault="009A75A1" w:rsidP="0006471B">
                <w:pPr>
                  <w:pStyle w:val="a3"/>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F450285" wp14:editId="757E976F">
                      <wp:extent cx="4986604" cy="1743076"/>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ポートVer4インストールガイド表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8673" cy="1754286"/>
                              </a:xfrm>
                              <a:prstGeom prst="rect">
                                <a:avLst/>
                              </a:prstGeom>
                            </pic:spPr>
                          </pic:pic>
                        </a:graphicData>
                      </a:graphic>
                    </wp:inline>
                  </w:drawing>
                </w:r>
              </w:p>
            </w:tc>
          </w:tr>
          <w:tr w:rsidR="0006471B" w:rsidRPr="004E40A2" w:rsidTr="002E508F">
            <w:tc>
              <w:tcPr>
                <w:tcW w:w="7672"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id w:val="13406919"/>
                  <w:dataBinding w:prefixMappings="xmlns:ns0='http://schemas.openxmlformats.org/package/2006/metadata/core-properties' xmlns:ns1='http://purl.org/dc/elements/1.1/'" w:xpath="/ns0:coreProperties[1]/ns1:title[1]" w:storeItemID="{6C3C8BC8-F283-45AE-878A-BAB7291924A1}"/>
                  <w:text/>
                </w:sdtPr>
                <w:sdtEndPr/>
                <w:sdtContent>
                  <w:p w:rsidR="0006471B" w:rsidRPr="004E40A2" w:rsidRDefault="00B71E0B" w:rsidP="00BC5BC7">
                    <w:pPr>
                      <w:pStyle w:val="a3"/>
                      <w:snapToGrid w:val="0"/>
                      <w:jc w:val="center"/>
                      <w:rPr>
                        <w:rFonts w:ascii="メイリオ" w:eastAsia="メイリオ" w:hAnsi="メイリオ" w:cs="メイリオ"/>
                        <w:b/>
                        <w:color w:val="000000" w:themeColor="text1"/>
                        <w:sz w:val="56"/>
                        <w:szCs w:val="56"/>
                      </w:rPr>
                    </w:pPr>
                    <w:r w:rsidRPr="004E40A2">
                      <w:rPr>
                        <w:rFonts w:ascii="メイリオ" w:eastAsia="メイリオ" w:hAnsi="メイリオ" w:cs="メイリオ" w:hint="eastAsia"/>
                        <w:b/>
                        <w:color w:val="000000" w:themeColor="text1"/>
                        <w:sz w:val="56"/>
                        <w:szCs w:val="56"/>
                      </w:rPr>
                      <w:t xml:space="preserve">操作チュートリアル　</w:t>
                    </w:r>
                    <w:r w:rsidR="00673D96">
                      <w:rPr>
                        <w:rFonts w:ascii="メイリオ" w:eastAsia="メイリオ" w:hAnsi="メイリオ" w:cs="メイリオ" w:hint="eastAsia"/>
                        <w:b/>
                        <w:color w:val="000000" w:themeColor="text1"/>
                        <w:sz w:val="56"/>
                        <w:szCs w:val="56"/>
                      </w:rPr>
                      <w:t>生徒</w:t>
                    </w:r>
                    <w:r w:rsidRPr="004E40A2">
                      <w:rPr>
                        <w:rFonts w:ascii="メイリオ" w:eastAsia="メイリオ" w:hAnsi="メイリオ" w:cs="メイリオ" w:hint="eastAsia"/>
                        <w:b/>
                        <w:color w:val="000000" w:themeColor="text1"/>
                        <w:sz w:val="56"/>
                        <w:szCs w:val="56"/>
                      </w:rPr>
                      <w:t>編</w:t>
                    </w:r>
                  </w:p>
                </w:sdtContent>
              </w:sdt>
            </w:tc>
          </w:tr>
          <w:tr w:rsidR="0006471B" w:rsidTr="0006471B">
            <w:tc>
              <w:tcPr>
                <w:tcW w:w="7672" w:type="dxa"/>
                <w:tcMar>
                  <w:top w:w="216" w:type="dxa"/>
                  <w:left w:w="115" w:type="dxa"/>
                  <w:bottom w:w="216" w:type="dxa"/>
                  <w:right w:w="115" w:type="dxa"/>
                </w:tcMar>
              </w:tcPr>
              <w:p w:rsidR="0006471B" w:rsidRDefault="0006471B">
                <w:pPr>
                  <w:pStyle w:val="a3"/>
                  <w:rPr>
                    <w:rFonts w:asciiTheme="majorHAnsi" w:eastAsiaTheme="majorEastAsia" w:hAnsiTheme="majorHAnsi" w:cstheme="majorBidi"/>
                  </w:rPr>
                </w:pPr>
              </w:p>
            </w:tc>
          </w:tr>
        </w:tbl>
        <w:p w:rsidR="0006471B" w:rsidRDefault="0006471B"/>
        <w:p w:rsidR="0006471B" w:rsidRDefault="0006471B"/>
        <w:p w:rsidR="0006471B" w:rsidRDefault="0006471B"/>
        <w:tbl>
          <w:tblPr>
            <w:tblpPr w:leftFromText="187" w:rightFromText="187" w:horzAnchor="margin" w:tblpXSpec="center" w:tblpYSpec="bottom"/>
            <w:tblW w:w="4651" w:type="pct"/>
            <w:tblLook w:val="04A0" w:firstRow="1" w:lastRow="0" w:firstColumn="1" w:lastColumn="0" w:noHBand="0" w:noVBand="1"/>
          </w:tblPr>
          <w:tblGrid>
            <w:gridCol w:w="7910"/>
          </w:tblGrid>
          <w:tr w:rsidR="00D02FE2" w:rsidRPr="004E40A2" w:rsidTr="003A61D8">
            <w:trPr>
              <w:trHeight w:val="931"/>
            </w:trPr>
            <w:tc>
              <w:tcPr>
                <w:tcW w:w="8125" w:type="dxa"/>
                <w:tcMar>
                  <w:top w:w="216" w:type="dxa"/>
                  <w:left w:w="115" w:type="dxa"/>
                  <w:bottom w:w="216" w:type="dxa"/>
                  <w:right w:w="115" w:type="dxa"/>
                </w:tcMar>
              </w:tcPr>
              <w:p w:rsidR="00D02FE2" w:rsidRPr="004E40A2" w:rsidRDefault="00D02FE2" w:rsidP="004E40A2">
                <w:pPr>
                  <w:jc w:val="right"/>
                  <w:rPr>
                    <w:rFonts w:cs="メイリオ"/>
                    <w:sz w:val="21"/>
                    <w:szCs w:val="24"/>
                  </w:rPr>
                </w:pPr>
                <w:r w:rsidRPr="004E40A2">
                  <w:rPr>
                    <w:rFonts w:cs="メイリオ" w:hint="eastAsia"/>
                    <w:sz w:val="21"/>
                    <w:szCs w:val="24"/>
                  </w:rPr>
                  <w:t>第</w:t>
                </w:r>
                <w:r w:rsidR="003F1870">
                  <w:rPr>
                    <w:rFonts w:cs="メイリオ" w:hint="eastAsia"/>
                    <w:sz w:val="21"/>
                    <w:szCs w:val="24"/>
                  </w:rPr>
                  <w:t>1</w:t>
                </w:r>
                <w:r w:rsidRPr="004E40A2">
                  <w:rPr>
                    <w:rFonts w:cs="メイリオ" w:hint="eastAsia"/>
                    <w:sz w:val="21"/>
                    <w:szCs w:val="24"/>
                  </w:rPr>
                  <w:t>版</w:t>
                </w:r>
              </w:p>
              <w:p w:rsidR="00D02FE2" w:rsidRPr="004E40A2" w:rsidRDefault="003F1870" w:rsidP="004E40A2">
                <w:pPr>
                  <w:jc w:val="right"/>
                  <w:rPr>
                    <w:rFonts w:cs="メイリオ"/>
                    <w:sz w:val="21"/>
                    <w:szCs w:val="24"/>
                  </w:rPr>
                </w:pPr>
                <w:r>
                  <w:rPr>
                    <w:rFonts w:cs="メイリオ" w:hint="eastAsia"/>
                    <w:sz w:val="21"/>
                    <w:szCs w:val="24"/>
                  </w:rPr>
                  <w:t>2018/</w:t>
                </w:r>
                <w:r w:rsidR="006007E2">
                  <w:rPr>
                    <w:rFonts w:cs="メイリオ" w:hint="eastAsia"/>
                    <w:sz w:val="21"/>
                    <w:szCs w:val="24"/>
                  </w:rPr>
                  <w:t>07/10</w:t>
                </w:r>
              </w:p>
            </w:tc>
          </w:tr>
        </w:tbl>
        <w:p w:rsidR="0006471B" w:rsidRPr="004E40A2" w:rsidRDefault="0006471B" w:rsidP="004E40A2">
          <w:pPr>
            <w:rPr>
              <w:rFonts w:cs="メイリオ"/>
              <w:b/>
              <w:sz w:val="21"/>
              <w:szCs w:val="21"/>
            </w:rPr>
          </w:pPr>
          <w:r>
            <w:br w:type="page"/>
          </w:r>
          <w:r w:rsidRPr="004E40A2">
            <w:rPr>
              <w:rFonts w:cs="メイリオ" w:hint="eastAsia"/>
              <w:b/>
              <w:sz w:val="21"/>
              <w:szCs w:val="21"/>
            </w:rPr>
            <w:lastRenderedPageBreak/>
            <w:t>目次</w:t>
          </w:r>
        </w:p>
        <w:p w:rsidR="009655F8" w:rsidRDefault="003E3275">
          <w:pPr>
            <w:pStyle w:val="11"/>
            <w:tabs>
              <w:tab w:val="left" w:pos="480"/>
            </w:tabs>
            <w:rPr>
              <w:rFonts w:asciiTheme="minorHAnsi" w:eastAsiaTheme="minorEastAsia" w:hAnsiTheme="minorHAnsi"/>
              <w:b w:val="0"/>
              <w:noProof/>
              <w:sz w:val="21"/>
              <w:szCs w:val="22"/>
            </w:rPr>
          </w:pPr>
          <w:r>
            <w:rPr>
              <w:rFonts w:cs="メイリオ"/>
            </w:rPr>
            <w:fldChar w:fldCharType="begin"/>
          </w:r>
          <w:r>
            <w:rPr>
              <w:rFonts w:cs="メイリオ"/>
            </w:rPr>
            <w:instrText xml:space="preserve"> TOC \o "1-3" \h \z \u </w:instrText>
          </w:r>
          <w:r>
            <w:rPr>
              <w:rFonts w:cs="メイリオ"/>
            </w:rPr>
            <w:fldChar w:fldCharType="separate"/>
          </w:r>
          <w:hyperlink w:anchor="_Toc519068165" w:history="1">
            <w:r w:rsidR="009655F8" w:rsidRPr="00E45779">
              <w:rPr>
                <w:rStyle w:val="a7"/>
                <w:noProof/>
                <w14:scene3d>
                  <w14:camera w14:prst="orthographicFront"/>
                  <w14:lightRig w14:rig="threePt" w14:dir="t">
                    <w14:rot w14:lat="0" w14:lon="0" w14:rev="0"/>
                  </w14:lightRig>
                </w14:scene3d>
              </w:rPr>
              <w:t>1.</w:t>
            </w:r>
            <w:r w:rsidR="009655F8">
              <w:rPr>
                <w:rFonts w:asciiTheme="minorHAnsi" w:eastAsiaTheme="minorEastAsia" w:hAnsiTheme="minorHAnsi"/>
                <w:b w:val="0"/>
                <w:noProof/>
                <w:sz w:val="21"/>
                <w:szCs w:val="22"/>
              </w:rPr>
              <w:tab/>
            </w:r>
            <w:r w:rsidR="009655F8" w:rsidRPr="00E45779">
              <w:rPr>
                <w:rStyle w:val="a7"/>
                <w:noProof/>
              </w:rPr>
              <w:t>概要</w:t>
            </w:r>
            <w:r w:rsidR="009655F8">
              <w:rPr>
                <w:noProof/>
                <w:webHidden/>
              </w:rPr>
              <w:tab/>
            </w:r>
            <w:r w:rsidR="009655F8">
              <w:rPr>
                <w:noProof/>
                <w:webHidden/>
              </w:rPr>
              <w:fldChar w:fldCharType="begin"/>
            </w:r>
            <w:r w:rsidR="009655F8">
              <w:rPr>
                <w:noProof/>
                <w:webHidden/>
              </w:rPr>
              <w:instrText xml:space="preserve"> PAGEREF _Toc519068165 \h </w:instrText>
            </w:r>
            <w:r w:rsidR="009655F8">
              <w:rPr>
                <w:noProof/>
                <w:webHidden/>
              </w:rPr>
            </w:r>
            <w:r w:rsidR="009655F8">
              <w:rPr>
                <w:noProof/>
                <w:webHidden/>
              </w:rPr>
              <w:fldChar w:fldCharType="separate"/>
            </w:r>
            <w:r w:rsidR="009655F8">
              <w:rPr>
                <w:noProof/>
                <w:webHidden/>
              </w:rPr>
              <w:t>1</w:t>
            </w:r>
            <w:r w:rsidR="009655F8">
              <w:rPr>
                <w:noProof/>
                <w:webHidden/>
              </w:rPr>
              <w:fldChar w:fldCharType="end"/>
            </w:r>
          </w:hyperlink>
        </w:p>
        <w:p w:rsidR="009655F8" w:rsidRDefault="009655F8">
          <w:pPr>
            <w:pStyle w:val="11"/>
            <w:tabs>
              <w:tab w:val="left" w:pos="480"/>
            </w:tabs>
            <w:rPr>
              <w:rFonts w:asciiTheme="minorHAnsi" w:eastAsiaTheme="minorEastAsia" w:hAnsiTheme="minorHAnsi"/>
              <w:b w:val="0"/>
              <w:noProof/>
              <w:sz w:val="21"/>
              <w:szCs w:val="22"/>
            </w:rPr>
          </w:pPr>
          <w:hyperlink w:anchor="_Toc519068166" w:history="1">
            <w:r w:rsidRPr="00E45779">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E45779">
              <w:rPr>
                <w:rStyle w:val="a7"/>
                <w:noProof/>
              </w:rPr>
              <w:t>レポートオプションの使い方</w:t>
            </w:r>
            <w:r>
              <w:rPr>
                <w:noProof/>
                <w:webHidden/>
              </w:rPr>
              <w:tab/>
            </w:r>
            <w:r>
              <w:rPr>
                <w:noProof/>
                <w:webHidden/>
              </w:rPr>
              <w:fldChar w:fldCharType="begin"/>
            </w:r>
            <w:r>
              <w:rPr>
                <w:noProof/>
                <w:webHidden/>
              </w:rPr>
              <w:instrText xml:space="preserve"> PAGEREF _Toc519068166 \h </w:instrText>
            </w:r>
            <w:r>
              <w:rPr>
                <w:noProof/>
                <w:webHidden/>
              </w:rPr>
            </w:r>
            <w:r>
              <w:rPr>
                <w:noProof/>
                <w:webHidden/>
              </w:rPr>
              <w:fldChar w:fldCharType="separate"/>
            </w:r>
            <w:r>
              <w:rPr>
                <w:noProof/>
                <w:webHidden/>
              </w:rPr>
              <w:t>1</w:t>
            </w:r>
            <w:r>
              <w:rPr>
                <w:noProof/>
                <w:webHidden/>
              </w:rPr>
              <w:fldChar w:fldCharType="end"/>
            </w:r>
          </w:hyperlink>
        </w:p>
        <w:p w:rsidR="009655F8" w:rsidRDefault="009655F8">
          <w:pPr>
            <w:pStyle w:val="21"/>
            <w:tabs>
              <w:tab w:val="left" w:pos="960"/>
              <w:tab w:val="right" w:leader="dot" w:pos="8494"/>
            </w:tabs>
            <w:rPr>
              <w:rFonts w:asciiTheme="minorHAnsi" w:eastAsiaTheme="minorEastAsia" w:hAnsiTheme="minorHAnsi"/>
              <w:noProof/>
              <w:sz w:val="21"/>
            </w:rPr>
          </w:pPr>
          <w:hyperlink w:anchor="_Toc519068167" w:history="1">
            <w:r w:rsidRPr="00E45779">
              <w:rPr>
                <w:rStyle w:val="a7"/>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E45779">
              <w:rPr>
                <w:rStyle w:val="a7"/>
                <w:noProof/>
              </w:rPr>
              <w:t>課題のダウンロード</w:t>
            </w:r>
            <w:r>
              <w:rPr>
                <w:noProof/>
                <w:webHidden/>
              </w:rPr>
              <w:tab/>
            </w:r>
            <w:r>
              <w:rPr>
                <w:noProof/>
                <w:webHidden/>
              </w:rPr>
              <w:fldChar w:fldCharType="begin"/>
            </w:r>
            <w:r>
              <w:rPr>
                <w:noProof/>
                <w:webHidden/>
              </w:rPr>
              <w:instrText xml:space="preserve"> PAGEREF _Toc519068167 \h </w:instrText>
            </w:r>
            <w:r>
              <w:rPr>
                <w:noProof/>
                <w:webHidden/>
              </w:rPr>
            </w:r>
            <w:r>
              <w:rPr>
                <w:noProof/>
                <w:webHidden/>
              </w:rPr>
              <w:fldChar w:fldCharType="separate"/>
            </w:r>
            <w:r>
              <w:rPr>
                <w:noProof/>
                <w:webHidden/>
              </w:rPr>
              <w:t>2</w:t>
            </w:r>
            <w:r>
              <w:rPr>
                <w:noProof/>
                <w:webHidden/>
              </w:rPr>
              <w:fldChar w:fldCharType="end"/>
            </w:r>
          </w:hyperlink>
        </w:p>
        <w:p w:rsidR="009655F8" w:rsidRDefault="009655F8">
          <w:pPr>
            <w:pStyle w:val="31"/>
            <w:tabs>
              <w:tab w:val="right" w:leader="dot" w:pos="8494"/>
            </w:tabs>
            <w:rPr>
              <w:rFonts w:asciiTheme="minorHAnsi" w:eastAsiaTheme="minorEastAsia" w:hAnsiTheme="minorHAnsi"/>
              <w:noProof/>
              <w:sz w:val="21"/>
            </w:rPr>
          </w:pPr>
          <w:hyperlink w:anchor="_Toc519068168" w:history="1">
            <w:r w:rsidRPr="00E45779">
              <w:rPr>
                <w:rStyle w:val="a7"/>
                <w:noProof/>
                <w14:scene3d>
                  <w14:camera w14:prst="orthographicFront"/>
                  <w14:lightRig w14:rig="threePt" w14:dir="t">
                    <w14:rot w14:lat="0" w14:lon="0" w14:rev="0"/>
                  </w14:lightRig>
                </w14:scene3d>
              </w:rPr>
              <w:t>2.1.1.</w:t>
            </w:r>
            <w:r w:rsidRPr="00E45779">
              <w:rPr>
                <w:rStyle w:val="a7"/>
                <w:noProof/>
              </w:rPr>
              <w:t xml:space="preserve"> レポート課題一覧画面からアクセスしてダウンロード</w:t>
            </w:r>
            <w:r>
              <w:rPr>
                <w:noProof/>
                <w:webHidden/>
              </w:rPr>
              <w:tab/>
            </w:r>
            <w:r>
              <w:rPr>
                <w:noProof/>
                <w:webHidden/>
              </w:rPr>
              <w:fldChar w:fldCharType="begin"/>
            </w:r>
            <w:r>
              <w:rPr>
                <w:noProof/>
                <w:webHidden/>
              </w:rPr>
              <w:instrText xml:space="preserve"> PAGEREF _Toc519068168 \h </w:instrText>
            </w:r>
            <w:r>
              <w:rPr>
                <w:noProof/>
                <w:webHidden/>
              </w:rPr>
            </w:r>
            <w:r>
              <w:rPr>
                <w:noProof/>
                <w:webHidden/>
              </w:rPr>
              <w:fldChar w:fldCharType="separate"/>
            </w:r>
            <w:r>
              <w:rPr>
                <w:noProof/>
                <w:webHidden/>
              </w:rPr>
              <w:t>2</w:t>
            </w:r>
            <w:r>
              <w:rPr>
                <w:noProof/>
                <w:webHidden/>
              </w:rPr>
              <w:fldChar w:fldCharType="end"/>
            </w:r>
          </w:hyperlink>
        </w:p>
        <w:p w:rsidR="009655F8" w:rsidRDefault="009655F8">
          <w:pPr>
            <w:pStyle w:val="31"/>
            <w:tabs>
              <w:tab w:val="right" w:leader="dot" w:pos="8494"/>
            </w:tabs>
            <w:rPr>
              <w:rFonts w:asciiTheme="minorHAnsi" w:eastAsiaTheme="minorEastAsia" w:hAnsiTheme="minorHAnsi"/>
              <w:noProof/>
              <w:sz w:val="21"/>
            </w:rPr>
          </w:pPr>
          <w:hyperlink w:anchor="_Toc519068169" w:history="1">
            <w:r w:rsidRPr="00E45779">
              <w:rPr>
                <w:rStyle w:val="a7"/>
                <w:noProof/>
                <w14:scene3d>
                  <w14:camera w14:prst="orthographicFront"/>
                  <w14:lightRig w14:rig="threePt" w14:dir="t">
                    <w14:rot w14:lat="0" w14:lon="0" w14:rev="0"/>
                  </w14:lightRig>
                </w14:scene3d>
              </w:rPr>
              <w:t>2.1.2.</w:t>
            </w:r>
            <w:r w:rsidRPr="00E45779">
              <w:rPr>
                <w:rStyle w:val="a7"/>
                <w:noProof/>
              </w:rPr>
              <w:t xml:space="preserve"> 先生ユーザーから送信されたメール内の課題配布用アドレスからアクセスしてダウンロード</w:t>
            </w:r>
            <w:r>
              <w:rPr>
                <w:noProof/>
                <w:webHidden/>
              </w:rPr>
              <w:tab/>
            </w:r>
            <w:r>
              <w:rPr>
                <w:noProof/>
                <w:webHidden/>
              </w:rPr>
              <w:fldChar w:fldCharType="begin"/>
            </w:r>
            <w:r>
              <w:rPr>
                <w:noProof/>
                <w:webHidden/>
              </w:rPr>
              <w:instrText xml:space="preserve"> PAGEREF _Toc519068169 \h </w:instrText>
            </w:r>
            <w:r>
              <w:rPr>
                <w:noProof/>
                <w:webHidden/>
              </w:rPr>
            </w:r>
            <w:r>
              <w:rPr>
                <w:noProof/>
                <w:webHidden/>
              </w:rPr>
              <w:fldChar w:fldCharType="separate"/>
            </w:r>
            <w:r>
              <w:rPr>
                <w:noProof/>
                <w:webHidden/>
              </w:rPr>
              <w:t>3</w:t>
            </w:r>
            <w:r>
              <w:rPr>
                <w:noProof/>
                <w:webHidden/>
              </w:rPr>
              <w:fldChar w:fldCharType="end"/>
            </w:r>
          </w:hyperlink>
        </w:p>
        <w:p w:rsidR="009655F8" w:rsidRDefault="009655F8">
          <w:pPr>
            <w:pStyle w:val="21"/>
            <w:tabs>
              <w:tab w:val="left" w:pos="960"/>
              <w:tab w:val="right" w:leader="dot" w:pos="8494"/>
            </w:tabs>
            <w:rPr>
              <w:rFonts w:asciiTheme="minorHAnsi" w:eastAsiaTheme="minorEastAsia" w:hAnsiTheme="minorHAnsi"/>
              <w:noProof/>
              <w:sz w:val="21"/>
            </w:rPr>
          </w:pPr>
          <w:hyperlink w:anchor="_Toc519068170" w:history="1">
            <w:r w:rsidRPr="00E45779">
              <w:rPr>
                <w:rStyle w:val="a7"/>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E45779">
              <w:rPr>
                <w:rStyle w:val="a7"/>
                <w:noProof/>
              </w:rPr>
              <w:t>レポートのアップロード</w:t>
            </w:r>
            <w:r>
              <w:rPr>
                <w:noProof/>
                <w:webHidden/>
              </w:rPr>
              <w:tab/>
            </w:r>
            <w:r>
              <w:rPr>
                <w:noProof/>
                <w:webHidden/>
              </w:rPr>
              <w:fldChar w:fldCharType="begin"/>
            </w:r>
            <w:r>
              <w:rPr>
                <w:noProof/>
                <w:webHidden/>
              </w:rPr>
              <w:instrText xml:space="preserve"> PAGEREF _Toc519068170 \h </w:instrText>
            </w:r>
            <w:r>
              <w:rPr>
                <w:noProof/>
                <w:webHidden/>
              </w:rPr>
            </w:r>
            <w:r>
              <w:rPr>
                <w:noProof/>
                <w:webHidden/>
              </w:rPr>
              <w:fldChar w:fldCharType="separate"/>
            </w:r>
            <w:r>
              <w:rPr>
                <w:noProof/>
                <w:webHidden/>
              </w:rPr>
              <w:t>4</w:t>
            </w:r>
            <w:r>
              <w:rPr>
                <w:noProof/>
                <w:webHidden/>
              </w:rPr>
              <w:fldChar w:fldCharType="end"/>
            </w:r>
          </w:hyperlink>
        </w:p>
        <w:p w:rsidR="009655F8" w:rsidRDefault="009655F8">
          <w:pPr>
            <w:pStyle w:val="31"/>
            <w:tabs>
              <w:tab w:val="right" w:leader="dot" w:pos="8494"/>
            </w:tabs>
            <w:rPr>
              <w:rFonts w:asciiTheme="minorHAnsi" w:eastAsiaTheme="minorEastAsia" w:hAnsiTheme="minorHAnsi"/>
              <w:noProof/>
              <w:sz w:val="21"/>
            </w:rPr>
          </w:pPr>
          <w:hyperlink w:anchor="_Toc519068171" w:history="1">
            <w:r w:rsidRPr="00E45779">
              <w:rPr>
                <w:rStyle w:val="a7"/>
                <w:noProof/>
                <w14:scene3d>
                  <w14:camera w14:prst="orthographicFront"/>
                  <w14:lightRig w14:rig="threePt" w14:dir="t">
                    <w14:rot w14:lat="0" w14:lon="0" w14:rev="0"/>
                  </w14:lightRig>
                </w14:scene3d>
              </w:rPr>
              <w:t>2.2.1.</w:t>
            </w:r>
            <w:r w:rsidRPr="00E45779">
              <w:rPr>
                <w:rStyle w:val="a7"/>
                <w:noProof/>
              </w:rPr>
              <w:t xml:space="preserve"> レポート課題一覧画面からアクセスしてアップロード</w:t>
            </w:r>
            <w:r>
              <w:rPr>
                <w:noProof/>
                <w:webHidden/>
              </w:rPr>
              <w:tab/>
            </w:r>
            <w:r>
              <w:rPr>
                <w:noProof/>
                <w:webHidden/>
              </w:rPr>
              <w:fldChar w:fldCharType="begin"/>
            </w:r>
            <w:r>
              <w:rPr>
                <w:noProof/>
                <w:webHidden/>
              </w:rPr>
              <w:instrText xml:space="preserve"> PAGEREF _Toc519068171 \h </w:instrText>
            </w:r>
            <w:r>
              <w:rPr>
                <w:noProof/>
                <w:webHidden/>
              </w:rPr>
            </w:r>
            <w:r>
              <w:rPr>
                <w:noProof/>
                <w:webHidden/>
              </w:rPr>
              <w:fldChar w:fldCharType="separate"/>
            </w:r>
            <w:r>
              <w:rPr>
                <w:noProof/>
                <w:webHidden/>
              </w:rPr>
              <w:t>4</w:t>
            </w:r>
            <w:r>
              <w:rPr>
                <w:noProof/>
                <w:webHidden/>
              </w:rPr>
              <w:fldChar w:fldCharType="end"/>
            </w:r>
          </w:hyperlink>
        </w:p>
        <w:p w:rsidR="009655F8" w:rsidRDefault="009655F8">
          <w:pPr>
            <w:pStyle w:val="31"/>
            <w:tabs>
              <w:tab w:val="right" w:leader="dot" w:pos="8494"/>
            </w:tabs>
            <w:rPr>
              <w:rFonts w:asciiTheme="minorHAnsi" w:eastAsiaTheme="minorEastAsia" w:hAnsiTheme="minorHAnsi"/>
              <w:noProof/>
              <w:sz w:val="21"/>
            </w:rPr>
          </w:pPr>
          <w:hyperlink w:anchor="_Toc519068172" w:history="1">
            <w:r w:rsidRPr="00E45779">
              <w:rPr>
                <w:rStyle w:val="a7"/>
                <w:noProof/>
                <w14:scene3d>
                  <w14:camera w14:prst="orthographicFront"/>
                  <w14:lightRig w14:rig="threePt" w14:dir="t">
                    <w14:rot w14:lat="0" w14:lon="0" w14:rev="0"/>
                  </w14:lightRig>
                </w14:scene3d>
              </w:rPr>
              <w:t>2.2.2.</w:t>
            </w:r>
            <w:r w:rsidRPr="00E45779">
              <w:rPr>
                <w:rStyle w:val="a7"/>
                <w:noProof/>
              </w:rPr>
              <w:t xml:space="preserve"> 先生ユーザーから送信されたメール内のレポート提出用アドレスからアクセスしてダウンロード</w:t>
            </w:r>
            <w:r>
              <w:rPr>
                <w:noProof/>
                <w:webHidden/>
              </w:rPr>
              <w:tab/>
            </w:r>
            <w:r>
              <w:rPr>
                <w:noProof/>
                <w:webHidden/>
              </w:rPr>
              <w:fldChar w:fldCharType="begin"/>
            </w:r>
            <w:r>
              <w:rPr>
                <w:noProof/>
                <w:webHidden/>
              </w:rPr>
              <w:instrText xml:space="preserve"> PAGEREF _Toc519068172 \h </w:instrText>
            </w:r>
            <w:r>
              <w:rPr>
                <w:noProof/>
                <w:webHidden/>
              </w:rPr>
            </w:r>
            <w:r>
              <w:rPr>
                <w:noProof/>
                <w:webHidden/>
              </w:rPr>
              <w:fldChar w:fldCharType="separate"/>
            </w:r>
            <w:r>
              <w:rPr>
                <w:noProof/>
                <w:webHidden/>
              </w:rPr>
              <w:t>6</w:t>
            </w:r>
            <w:r>
              <w:rPr>
                <w:noProof/>
                <w:webHidden/>
              </w:rPr>
              <w:fldChar w:fldCharType="end"/>
            </w:r>
          </w:hyperlink>
        </w:p>
        <w:p w:rsidR="009655F8" w:rsidRDefault="009655F8">
          <w:pPr>
            <w:pStyle w:val="31"/>
            <w:tabs>
              <w:tab w:val="right" w:leader="dot" w:pos="8494"/>
            </w:tabs>
            <w:rPr>
              <w:rFonts w:asciiTheme="minorHAnsi" w:eastAsiaTheme="minorEastAsia" w:hAnsiTheme="minorHAnsi"/>
              <w:noProof/>
              <w:sz w:val="21"/>
            </w:rPr>
          </w:pPr>
          <w:hyperlink w:anchor="_Toc519068173" w:history="1">
            <w:r w:rsidRPr="00E45779">
              <w:rPr>
                <w:rStyle w:val="a7"/>
                <w:noProof/>
                <w14:scene3d>
                  <w14:camera w14:prst="orthographicFront"/>
                  <w14:lightRig w14:rig="threePt" w14:dir="t">
                    <w14:rot w14:lat="0" w14:lon="0" w14:rev="0"/>
                  </w14:lightRig>
                </w14:scene3d>
              </w:rPr>
              <w:t>2.2.3.</w:t>
            </w:r>
            <w:r w:rsidRPr="00E45779">
              <w:rPr>
                <w:rStyle w:val="a7"/>
                <w:noProof/>
              </w:rPr>
              <w:t xml:space="preserve"> 提出したレポートの削除</w:t>
            </w:r>
            <w:r>
              <w:rPr>
                <w:noProof/>
                <w:webHidden/>
              </w:rPr>
              <w:tab/>
            </w:r>
            <w:r>
              <w:rPr>
                <w:noProof/>
                <w:webHidden/>
              </w:rPr>
              <w:fldChar w:fldCharType="begin"/>
            </w:r>
            <w:r>
              <w:rPr>
                <w:noProof/>
                <w:webHidden/>
              </w:rPr>
              <w:instrText xml:space="preserve"> PAGEREF _Toc519068173 \h </w:instrText>
            </w:r>
            <w:r>
              <w:rPr>
                <w:noProof/>
                <w:webHidden/>
              </w:rPr>
            </w:r>
            <w:r>
              <w:rPr>
                <w:noProof/>
                <w:webHidden/>
              </w:rPr>
              <w:fldChar w:fldCharType="separate"/>
            </w:r>
            <w:r>
              <w:rPr>
                <w:noProof/>
                <w:webHidden/>
              </w:rPr>
              <w:t>7</w:t>
            </w:r>
            <w:r>
              <w:rPr>
                <w:noProof/>
                <w:webHidden/>
              </w:rPr>
              <w:fldChar w:fldCharType="end"/>
            </w:r>
          </w:hyperlink>
        </w:p>
        <w:p w:rsidR="0006471B" w:rsidRDefault="003E3275" w:rsidP="004E40A2">
          <w:pPr>
            <w:rPr>
              <w:rFonts w:cs="メイリオ"/>
              <w:sz w:val="22"/>
              <w:szCs w:val="21"/>
            </w:rPr>
          </w:pPr>
          <w:r>
            <w:rPr>
              <w:rFonts w:cs="メイリオ"/>
              <w:sz w:val="22"/>
              <w:szCs w:val="21"/>
            </w:rPr>
            <w:fldChar w:fldCharType="end"/>
          </w:r>
        </w:p>
        <w:p w:rsidR="00016BDC" w:rsidRDefault="00016BDC" w:rsidP="004E40A2">
          <w:pPr>
            <w:rPr>
              <w:rFonts w:cs="メイリオ"/>
              <w:sz w:val="22"/>
              <w:szCs w:val="21"/>
            </w:rPr>
          </w:pPr>
        </w:p>
        <w:p w:rsidR="00016BDC" w:rsidRDefault="00016BDC" w:rsidP="004E40A2">
          <w:pPr>
            <w:rPr>
              <w:rFonts w:cs="メイリオ"/>
              <w:sz w:val="22"/>
              <w:szCs w:val="21"/>
            </w:rPr>
            <w:sectPr w:rsidR="00016BDC" w:rsidSect="002D74C5">
              <w:headerReference w:type="default" r:id="rId9"/>
              <w:footerReference w:type="default" r:id="rId10"/>
              <w:pgSz w:w="11906" w:h="16838"/>
              <w:pgMar w:top="1985" w:right="1701" w:bottom="1701" w:left="1701" w:header="851" w:footer="992" w:gutter="0"/>
              <w:pgNumType w:start="0"/>
              <w:cols w:space="425"/>
              <w:titlePg/>
              <w:docGrid w:linePitch="360"/>
            </w:sectPr>
          </w:pPr>
        </w:p>
        <w:p w:rsidR="00673D96" w:rsidRPr="00673D96" w:rsidRDefault="001A1AB5" w:rsidP="00515AB2">
          <w:pPr>
            <w:pStyle w:val="1"/>
          </w:pPr>
          <w:bookmarkStart w:id="1" w:name="_Toc519068165"/>
          <w:r>
            <w:rPr>
              <w:rFonts w:hint="eastAsia"/>
              <w:lang w:eastAsia="ja-JP"/>
            </w:rPr>
            <w:lastRenderedPageBreak/>
            <w:t>概要</w:t>
          </w:r>
          <w:bookmarkEnd w:id="1"/>
        </w:p>
        <w:p w:rsidR="0005267E" w:rsidRPr="00673D96" w:rsidRDefault="00C30778" w:rsidP="00673D96">
          <w:pPr>
            <w:rPr>
              <w:rFonts w:cs="メイリオ"/>
            </w:rPr>
          </w:pPr>
          <w:r>
            <w:rPr>
              <w:rFonts w:cs="メイリオ" w:hint="eastAsia"/>
            </w:rPr>
            <w:t>本チュートリアルは、</w:t>
          </w:r>
          <w:r w:rsidR="00EB72AC">
            <w:rPr>
              <w:rFonts w:cs="メイリオ" w:hint="eastAsia"/>
            </w:rPr>
            <w:t>Proself</w:t>
          </w:r>
          <w:r w:rsidR="00EB72AC">
            <w:rPr>
              <w:rFonts w:cs="メイリオ"/>
            </w:rPr>
            <w:t xml:space="preserve"> </w:t>
          </w:r>
          <w:r w:rsidR="00EB72AC">
            <w:rPr>
              <w:rFonts w:cs="メイリオ" w:hint="eastAsia"/>
            </w:rPr>
            <w:t>レポートオプションを使用し</w:t>
          </w:r>
          <w:r w:rsidR="006D06F8">
            <w:rPr>
              <w:rFonts w:cs="メイリオ" w:hint="eastAsia"/>
            </w:rPr>
            <w:t>た</w:t>
          </w:r>
          <w:r w:rsidR="00EB72AC">
            <w:rPr>
              <w:rFonts w:cs="メイリオ" w:hint="eastAsia"/>
            </w:rPr>
            <w:t>生徒ユーザー</w:t>
          </w:r>
          <w:r w:rsidR="00FC7811">
            <w:rPr>
              <w:rFonts w:cs="メイリオ" w:hint="eastAsia"/>
            </w:rPr>
            <w:t>で</w:t>
          </w:r>
          <w:r w:rsidR="00EB72AC">
            <w:rPr>
              <w:rFonts w:cs="メイリオ" w:hint="eastAsia"/>
            </w:rPr>
            <w:t>の課題ダウンロード、レポートアップロードを行うための手順を記載しています。</w:t>
          </w:r>
        </w:p>
        <w:p w:rsidR="00515AB2" w:rsidRDefault="00515AB2">
          <w:pPr>
            <w:rPr>
              <w:rFonts w:cs="メイリオ"/>
            </w:rPr>
          </w:pPr>
        </w:p>
        <w:p w:rsidR="00673D96" w:rsidRPr="00673D96" w:rsidRDefault="00673D96" w:rsidP="00515AB2">
          <w:pPr>
            <w:pStyle w:val="1"/>
          </w:pPr>
          <w:bookmarkStart w:id="2" w:name="_Toc519068166"/>
          <w:r w:rsidRPr="00673D96">
            <w:rPr>
              <w:rFonts w:hint="eastAsia"/>
            </w:rPr>
            <w:t>レポートオプションの使い方</w:t>
          </w:r>
          <w:bookmarkEnd w:id="2"/>
        </w:p>
        <w:p w:rsidR="00755587" w:rsidRDefault="0005267E" w:rsidP="00673D96">
          <w:pPr>
            <w:rPr>
              <w:rFonts w:cs="メイリオ"/>
            </w:rPr>
          </w:pPr>
          <w:r>
            <w:rPr>
              <w:rFonts w:cs="メイリオ" w:hint="eastAsia"/>
            </w:rPr>
            <w:t>レポートオプションをインストールし、管理者によってレポートオプションが使用可能にな</w:t>
          </w:r>
          <w:r w:rsidR="000A5654">
            <w:rPr>
              <w:rFonts w:cs="メイリオ" w:hint="eastAsia"/>
            </w:rPr>
            <w:t>ります</w:t>
          </w:r>
          <w:r>
            <w:rPr>
              <w:rFonts w:cs="メイリオ" w:hint="eastAsia"/>
            </w:rPr>
            <w:t>と、</w:t>
          </w:r>
          <w:r w:rsidR="00755587">
            <w:rPr>
              <w:rFonts w:cs="メイリオ" w:hint="eastAsia"/>
            </w:rPr>
            <w:t>ファイル一覧の</w:t>
          </w:r>
          <w:r w:rsidR="0073629C">
            <w:rPr>
              <w:rFonts w:cs="メイリオ" w:hint="eastAsia"/>
            </w:rPr>
            <w:t>左</w:t>
          </w:r>
          <w:r w:rsidR="00755587">
            <w:rPr>
              <w:rFonts w:cs="メイリオ" w:hint="eastAsia"/>
            </w:rPr>
            <w:t>メニューにレポートオプション</w:t>
          </w:r>
          <w:r w:rsidR="00E35809">
            <w:rPr>
              <w:rFonts w:cs="メイリオ" w:hint="eastAsia"/>
            </w:rPr>
            <w:t>に関する項目が</w:t>
          </w:r>
          <w:r w:rsidR="00755587">
            <w:rPr>
              <w:rFonts w:cs="メイリオ" w:hint="eastAsia"/>
            </w:rPr>
            <w:t>追加されます。</w:t>
          </w:r>
        </w:p>
        <w:p w:rsidR="00515AB2" w:rsidRDefault="00515AB2" w:rsidP="00515AB2">
          <w:pPr>
            <w:jc w:val="center"/>
            <w:rPr>
              <w:rFonts w:cs="メイリオ"/>
            </w:rPr>
          </w:pPr>
          <w:r>
            <w:rPr>
              <w:rFonts w:cs="メイリオ" w:hint="eastAsia"/>
              <w:noProof/>
            </w:rPr>
            <mc:AlternateContent>
              <mc:Choice Requires="wps">
                <w:drawing>
                  <wp:anchor distT="0" distB="0" distL="114300" distR="114300" simplePos="0" relativeHeight="251640832" behindDoc="0" locked="0" layoutInCell="1" allowOverlap="1" wp14:anchorId="1484657A" wp14:editId="3635BF3B">
                    <wp:simplePos x="0" y="0"/>
                    <wp:positionH relativeFrom="column">
                      <wp:posOffset>539115</wp:posOffset>
                    </wp:positionH>
                    <wp:positionV relativeFrom="paragraph">
                      <wp:posOffset>781684</wp:posOffset>
                    </wp:positionV>
                    <wp:extent cx="695325" cy="2000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95325" cy="200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7B34" id="正方形/長方形 6" o:spid="_x0000_s1026" style="position:absolute;left:0;text-align:left;margin-left:42.45pt;margin-top:61.55pt;width:54.7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" filled="f" strokecolor="red" strokeweight="2pt"/>
                </w:pict>
              </mc:Fallback>
            </mc:AlternateContent>
          </w:r>
          <w:r w:rsidR="007438F0">
            <w:rPr>
              <w:noProof/>
            </w:rPr>
            <w:drawing>
              <wp:inline distT="0" distB="0" distL="0" distR="0">
                <wp:extent cx="4320000" cy="2026440"/>
                <wp:effectExtent l="19050" t="19050" r="23495" b="12065"/>
                <wp:docPr id="1" name="図 1" descr="https://screenshotscdn.firefoxusercontent.com/images/60885b2c-72af-4595-b1f7-544ec61d9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reenshotscdn.firefoxusercontent.com/images/60885b2c-72af-4595-b1f7-544ec61d94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026440"/>
                        </a:xfrm>
                        <a:prstGeom prst="rect">
                          <a:avLst/>
                        </a:prstGeom>
                        <a:noFill/>
                        <a:ln>
                          <a:solidFill>
                            <a:schemeClr val="bg1">
                              <a:lumMod val="85000"/>
                            </a:schemeClr>
                          </a:solidFill>
                        </a:ln>
                      </pic:spPr>
                    </pic:pic>
                  </a:graphicData>
                </a:graphic>
              </wp:inline>
            </w:drawing>
          </w:r>
        </w:p>
        <w:p w:rsidR="00515AB2" w:rsidRPr="00515AB2" w:rsidRDefault="00515AB2" w:rsidP="00515AB2">
          <w:pPr>
            <w:jc w:val="center"/>
            <w:rPr>
              <w:rFonts w:cs="メイリオ"/>
              <w:b/>
            </w:rPr>
          </w:pPr>
          <w:r w:rsidRPr="00515AB2">
            <w:rPr>
              <w:rFonts w:cs="メイリオ" w:hint="eastAsia"/>
              <w:b/>
            </w:rPr>
            <w:t>ファイル一覧画面</w:t>
          </w:r>
        </w:p>
        <w:p w:rsidR="00673D96" w:rsidRPr="00673D96" w:rsidRDefault="00673D96" w:rsidP="00673D96">
          <w:pPr>
            <w:rPr>
              <w:rFonts w:cs="メイリオ"/>
            </w:rPr>
          </w:pPr>
        </w:p>
        <w:p w:rsidR="00673D96" w:rsidRDefault="00673D96" w:rsidP="00673D96">
          <w:pPr>
            <w:rPr>
              <w:rFonts w:cs="メイリオ"/>
            </w:rPr>
          </w:pPr>
          <w:r w:rsidRPr="00673D96">
            <w:rPr>
              <w:rFonts w:cs="メイリオ" w:hint="eastAsia"/>
            </w:rPr>
            <w:t>「レポート課題一覧」</w:t>
          </w:r>
          <w:r w:rsidR="001D210D">
            <w:rPr>
              <w:rFonts w:cs="メイリオ" w:hint="eastAsia"/>
            </w:rPr>
            <w:t>をクリックすることで</w:t>
          </w:r>
          <w:r w:rsidRPr="00673D96">
            <w:rPr>
              <w:rFonts w:cs="メイリオ" w:hint="eastAsia"/>
            </w:rPr>
            <w:t>、先生</w:t>
          </w:r>
          <w:r w:rsidR="00F52700">
            <w:rPr>
              <w:rFonts w:cs="メイリオ" w:hint="eastAsia"/>
            </w:rPr>
            <w:t>ユーザー</w:t>
          </w:r>
          <w:r w:rsidR="00F468C0">
            <w:rPr>
              <w:rFonts w:cs="メイリオ" w:hint="eastAsia"/>
            </w:rPr>
            <w:t>が設定した課題配布設定や、レポート回収設定が表示されます。</w:t>
          </w:r>
        </w:p>
        <w:p w:rsidR="00C37A39" w:rsidRDefault="00F54BCB" w:rsidP="00C37A39">
          <w:pPr>
            <w:jc w:val="center"/>
            <w:rPr>
              <w:rFonts w:cs="メイリオ"/>
            </w:rPr>
          </w:pPr>
          <w:r>
            <w:rPr>
              <w:rFonts w:cs="メイリオ" w:hint="eastAsia"/>
              <w:noProof/>
            </w:rPr>
            <mc:AlternateContent>
              <mc:Choice Requires="wps">
                <w:drawing>
                  <wp:anchor distT="0" distB="0" distL="114300" distR="114300" simplePos="0" relativeHeight="251665408" behindDoc="0" locked="0" layoutInCell="1" allowOverlap="1" wp14:anchorId="021426BA" wp14:editId="5A1E6CF5">
                    <wp:simplePos x="0" y="0"/>
                    <wp:positionH relativeFrom="column">
                      <wp:posOffset>1237763</wp:posOffset>
                    </wp:positionH>
                    <wp:positionV relativeFrom="paragraph">
                      <wp:posOffset>589058</wp:posOffset>
                    </wp:positionV>
                    <wp:extent cx="3593804" cy="372140"/>
                    <wp:effectExtent l="0" t="0" r="26035" b="27940"/>
                    <wp:wrapNone/>
                    <wp:docPr id="5" name="正方形/長方形 5"/>
                    <wp:cNvGraphicFramePr/>
                    <a:graphic xmlns:a="http://schemas.openxmlformats.org/drawingml/2006/main">
                      <a:graphicData uri="http://schemas.microsoft.com/office/word/2010/wordprocessingShape">
                        <wps:wsp>
                          <wps:cNvSpPr/>
                          <wps:spPr>
                            <a:xfrm>
                              <a:off x="0" y="0"/>
                              <a:ext cx="3593804"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291D" id="正方形/長方形 5" o:spid="_x0000_s1026" style="position:absolute;left:0;text-align:left;margin-left:97.45pt;margin-top:46.4pt;width:283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" filled="f" strokecolor="red" strokeweight="2pt"/>
                </w:pict>
              </mc:Fallback>
            </mc:AlternateContent>
          </w:r>
          <w:r w:rsidR="00B8590B">
            <w:rPr>
              <w:noProof/>
            </w:rPr>
            <w:drawing>
              <wp:inline distT="0" distB="0" distL="0" distR="0" wp14:anchorId="74C22130" wp14:editId="56801ED4">
                <wp:extent cx="4320000" cy="2026440"/>
                <wp:effectExtent l="19050" t="19050" r="23495" b="12065"/>
                <wp:docPr id="4" name="図 4" descr="https://screenshotscdn.firefoxusercontent.com/images/959dc896-d4bf-4776-ba10-bcd6c7adf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reenshotscdn.firefoxusercontent.com/images/959dc896-d4bf-4776-ba10-bcd6c7adf59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026440"/>
                        </a:xfrm>
                        <a:prstGeom prst="rect">
                          <a:avLst/>
                        </a:prstGeom>
                        <a:noFill/>
                        <a:ln>
                          <a:solidFill>
                            <a:schemeClr val="bg1">
                              <a:lumMod val="85000"/>
                            </a:schemeClr>
                          </a:solidFill>
                        </a:ln>
                      </pic:spPr>
                    </pic:pic>
                  </a:graphicData>
                </a:graphic>
              </wp:inline>
            </w:drawing>
          </w:r>
        </w:p>
        <w:p w:rsidR="006461AC" w:rsidRDefault="006461AC" w:rsidP="006461AC">
          <w:pPr>
            <w:jc w:val="center"/>
            <w:rPr>
              <w:rFonts w:cs="メイリオ"/>
            </w:rPr>
          </w:pPr>
          <w:r w:rsidRPr="00856FFC">
            <w:rPr>
              <w:rFonts w:cs="メイリオ" w:hint="eastAsia"/>
              <w:b/>
            </w:rPr>
            <w:lastRenderedPageBreak/>
            <w:t>レポート課題一覧画面</w:t>
          </w:r>
        </w:p>
        <w:p w:rsidR="00673D96" w:rsidRDefault="00673D96" w:rsidP="00515AB2">
          <w:pPr>
            <w:pStyle w:val="2"/>
          </w:pPr>
          <w:bookmarkStart w:id="3" w:name="_Toc519068167"/>
          <w:r w:rsidRPr="00673D96">
            <w:rPr>
              <w:rFonts w:hint="eastAsia"/>
            </w:rPr>
            <w:t>課題のダウンロード</w:t>
          </w:r>
          <w:bookmarkEnd w:id="3"/>
        </w:p>
        <w:p w:rsidR="00110C62" w:rsidRDefault="00110C62" w:rsidP="00110C62">
          <w:r>
            <w:rPr>
              <w:rFonts w:hint="eastAsia"/>
            </w:rPr>
            <w:t>課題のダウンロードは、レポート課題一覧画面からアクセスしてダウンロードする方法と、</w:t>
          </w:r>
          <w:r w:rsidR="00EE721A">
            <w:rPr>
              <w:rFonts w:hint="eastAsia"/>
            </w:rPr>
            <w:t>先生ユーザーから送信されるメール</w:t>
          </w:r>
          <w:r w:rsidR="00566852">
            <w:rPr>
              <w:rFonts w:hint="eastAsia"/>
            </w:rPr>
            <w:t>本文</w:t>
          </w:r>
          <w:r w:rsidR="00EE721A">
            <w:rPr>
              <w:rFonts w:hint="eastAsia"/>
            </w:rPr>
            <w:t>内の課題配布用アドレスからアクセスしてダウンロードする方法</w:t>
          </w:r>
          <w:r w:rsidR="00A53A0F">
            <w:rPr>
              <w:rFonts w:hint="eastAsia"/>
            </w:rPr>
            <w:t>の2通りがあります。</w:t>
          </w:r>
        </w:p>
        <w:p w:rsidR="00B8669F" w:rsidRPr="00110C62" w:rsidRDefault="00B8669F" w:rsidP="00110C62"/>
        <w:p w:rsidR="00673D96" w:rsidRPr="00673D96" w:rsidRDefault="00440A49" w:rsidP="00016BDC">
          <w:pPr>
            <w:pStyle w:val="3"/>
          </w:pPr>
          <w:bookmarkStart w:id="4" w:name="_2-1-1_課題配布フォルダにアクセスしてダウンロード"/>
          <w:bookmarkStart w:id="5" w:name="_Toc519068168"/>
          <w:bookmarkEnd w:id="4"/>
          <w:r>
            <w:rPr>
              <w:rFonts w:hint="eastAsia"/>
              <w:lang w:eastAsia="ja-JP"/>
            </w:rPr>
            <w:t>レポート課題一覧画面</w:t>
          </w:r>
          <w:r w:rsidR="007169AF">
            <w:rPr>
              <w:rFonts w:hint="eastAsia"/>
              <w:lang w:eastAsia="ja-JP"/>
            </w:rPr>
            <w:t>からアクセスして</w:t>
          </w:r>
          <w:r w:rsidR="00673D96" w:rsidRPr="00673D96">
            <w:rPr>
              <w:rFonts w:hint="eastAsia"/>
            </w:rPr>
            <w:t>ダウンロード</w:t>
          </w:r>
          <w:bookmarkEnd w:id="5"/>
        </w:p>
        <w:p w:rsidR="00673D96" w:rsidRDefault="00673D96" w:rsidP="00673D96">
          <w:pPr>
            <w:rPr>
              <w:rFonts w:cs="メイリオ"/>
            </w:rPr>
          </w:pPr>
          <w:r w:rsidRPr="00673D96">
            <w:rPr>
              <w:rFonts w:cs="メイリオ" w:hint="eastAsia"/>
            </w:rPr>
            <w:t>レポート課題一覧</w:t>
          </w:r>
          <w:r w:rsidR="00DE4B05">
            <w:rPr>
              <w:rFonts w:cs="メイリオ" w:hint="eastAsia"/>
            </w:rPr>
            <w:t>画面</w:t>
          </w:r>
          <w:r w:rsidR="006C6FE9">
            <w:rPr>
              <w:rFonts w:cs="メイリオ" w:hint="eastAsia"/>
            </w:rPr>
            <w:t>にて、「課題ダウンロード」をクリックします。</w:t>
          </w:r>
        </w:p>
        <w:p w:rsidR="00515AB2" w:rsidRDefault="00A677CF" w:rsidP="00515AB2">
          <w:pPr>
            <w:jc w:val="center"/>
            <w:rPr>
              <w:rFonts w:cs="メイリオ"/>
            </w:rPr>
          </w:pPr>
          <w:r>
            <w:rPr>
              <w:rFonts w:cs="メイリオ" w:hint="eastAsia"/>
              <w:noProof/>
            </w:rPr>
            <mc:AlternateContent>
              <mc:Choice Requires="wps">
                <w:drawing>
                  <wp:anchor distT="0" distB="0" distL="114300" distR="114300" simplePos="0" relativeHeight="251643904" behindDoc="0" locked="0" layoutInCell="1" allowOverlap="1" wp14:anchorId="0AB84D2C" wp14:editId="5B7547FB">
                    <wp:simplePos x="0" y="0"/>
                    <wp:positionH relativeFrom="column">
                      <wp:posOffset>4201160</wp:posOffset>
                    </wp:positionH>
                    <wp:positionV relativeFrom="paragraph">
                      <wp:posOffset>745652</wp:posOffset>
                    </wp:positionV>
                    <wp:extent cx="592532" cy="200025"/>
                    <wp:effectExtent l="0" t="0" r="17145" b="28575"/>
                    <wp:wrapNone/>
                    <wp:docPr id="13" name="正方形/長方形 13"/>
                    <wp:cNvGraphicFramePr/>
                    <a:graphic xmlns:a="http://schemas.openxmlformats.org/drawingml/2006/main">
                      <a:graphicData uri="http://schemas.microsoft.com/office/word/2010/wordprocessingShape">
                        <wps:wsp>
                          <wps:cNvSpPr/>
                          <wps:spPr>
                            <a:xfrm>
                              <a:off x="0" y="0"/>
                              <a:ext cx="592532" cy="200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FF138" id="正方形/長方形 13" o:spid="_x0000_s1026" style="position:absolute;left:0;text-align:left;margin-left:330.8pt;margin-top:58.7pt;width:46.65pt;height:15.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" filled="f" strokecolor="red" strokeweight="2pt"/>
                </w:pict>
              </mc:Fallback>
            </mc:AlternateContent>
          </w:r>
          <w:r w:rsidR="007438F0">
            <w:rPr>
              <w:noProof/>
            </w:rPr>
            <w:drawing>
              <wp:inline distT="0" distB="0" distL="0" distR="0">
                <wp:extent cx="4320000" cy="2026440"/>
                <wp:effectExtent l="19050" t="19050" r="23495" b="12065"/>
                <wp:docPr id="2" name="図 2" descr="https://screenshotscdn.firefoxusercontent.com/images/959dc896-d4bf-4776-ba10-bcd6c7adf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reenshotscdn.firefoxusercontent.com/images/959dc896-d4bf-4776-ba10-bcd6c7adf59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026440"/>
                        </a:xfrm>
                        <a:prstGeom prst="rect">
                          <a:avLst/>
                        </a:prstGeom>
                        <a:noFill/>
                        <a:ln>
                          <a:solidFill>
                            <a:schemeClr val="bg1">
                              <a:lumMod val="85000"/>
                            </a:schemeClr>
                          </a:solidFill>
                        </a:ln>
                      </pic:spPr>
                    </pic:pic>
                  </a:graphicData>
                </a:graphic>
              </wp:inline>
            </w:drawing>
          </w:r>
        </w:p>
        <w:p w:rsidR="00673D96" w:rsidRPr="00856FFC" w:rsidRDefault="00673D96" w:rsidP="00856FFC">
          <w:pPr>
            <w:jc w:val="center"/>
            <w:rPr>
              <w:rFonts w:cs="メイリオ"/>
              <w:b/>
            </w:rPr>
          </w:pPr>
          <w:r w:rsidRPr="00856FFC">
            <w:rPr>
              <w:rFonts w:cs="メイリオ" w:hint="eastAsia"/>
              <w:b/>
            </w:rPr>
            <w:t>レポート課題一覧画面</w:t>
          </w:r>
        </w:p>
        <w:p w:rsidR="00673D96" w:rsidRDefault="00673D96" w:rsidP="00673D96">
          <w:pPr>
            <w:rPr>
              <w:rFonts w:cs="メイリオ"/>
            </w:rPr>
          </w:pPr>
        </w:p>
        <w:p w:rsidR="00856FFC" w:rsidRDefault="005120FC" w:rsidP="00673D96">
          <w:pPr>
            <w:rPr>
              <w:rFonts w:cs="メイリオ"/>
            </w:rPr>
          </w:pPr>
          <w:r>
            <w:rPr>
              <w:rFonts w:cs="メイリオ" w:hint="eastAsia"/>
            </w:rPr>
            <w:t>課題ダウンロード画面が表示されるので、ファイル名をクリックしてファイルをダウンロードします。</w:t>
          </w:r>
        </w:p>
        <w:p w:rsidR="00762C01" w:rsidRDefault="00762C01" w:rsidP="00673D96">
          <w:pPr>
            <w:rPr>
              <w:rFonts w:cs="メイリオ"/>
            </w:rPr>
          </w:pPr>
          <w:r>
            <w:rPr>
              <w:rFonts w:cs="メイリオ" w:hint="eastAsia"/>
            </w:rPr>
            <w:t>ダウンロードするファイルが複数ある場合は、</w:t>
          </w:r>
          <w:r w:rsidR="00367BD1">
            <w:rPr>
              <w:rFonts w:cs="メイリオ" w:hint="eastAsia"/>
            </w:rPr>
            <w:t>「一括ダウンロード」</w:t>
          </w:r>
          <w:r w:rsidR="0057100F">
            <w:rPr>
              <w:rFonts w:cs="メイリオ" w:hint="eastAsia"/>
            </w:rPr>
            <w:t>を</w:t>
          </w:r>
          <w:r w:rsidR="00367BD1">
            <w:rPr>
              <w:rFonts w:cs="メイリオ" w:hint="eastAsia"/>
            </w:rPr>
            <w:t>クリックすることで</w:t>
          </w:r>
          <w:r w:rsidR="00106073">
            <w:rPr>
              <w:rFonts w:cs="メイリオ" w:hint="eastAsia"/>
            </w:rPr>
            <w:t>、</w:t>
          </w:r>
          <w:r w:rsidR="00337137">
            <w:rPr>
              <w:rFonts w:cs="メイリオ" w:hint="eastAsia"/>
            </w:rPr>
            <w:t>まとめてダウンロードすることができます。</w:t>
          </w:r>
        </w:p>
        <w:p w:rsidR="00856FFC" w:rsidRDefault="000471BC" w:rsidP="00856FFC">
          <w:pPr>
            <w:jc w:val="center"/>
            <w:rPr>
              <w:rFonts w:cs="メイリオ"/>
            </w:rPr>
          </w:pPr>
          <w:r>
            <w:rPr>
              <w:rFonts w:cs="メイリオ" w:hint="eastAsia"/>
              <w:noProof/>
            </w:rPr>
            <mc:AlternateContent>
              <mc:Choice Requires="wps">
                <w:drawing>
                  <wp:anchor distT="0" distB="0" distL="114300" distR="114300" simplePos="0" relativeHeight="251672576" behindDoc="0" locked="0" layoutInCell="1" allowOverlap="1" wp14:anchorId="7D6C2B95" wp14:editId="39D0F4AE">
                    <wp:simplePos x="0" y="0"/>
                    <wp:positionH relativeFrom="column">
                      <wp:posOffset>524983</wp:posOffset>
                    </wp:positionH>
                    <wp:positionV relativeFrom="paragraph">
                      <wp:posOffset>758825</wp:posOffset>
                    </wp:positionV>
                    <wp:extent cx="808074" cy="212651"/>
                    <wp:effectExtent l="0" t="0" r="11430" b="16510"/>
                    <wp:wrapNone/>
                    <wp:docPr id="8" name="正方形/長方形 8"/>
                    <wp:cNvGraphicFramePr/>
                    <a:graphic xmlns:a="http://schemas.openxmlformats.org/drawingml/2006/main">
                      <a:graphicData uri="http://schemas.microsoft.com/office/word/2010/wordprocessingShape">
                        <wps:wsp>
                          <wps:cNvSpPr/>
                          <wps:spPr>
                            <a:xfrm>
                              <a:off x="0" y="0"/>
                              <a:ext cx="808074" cy="21265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A840F" id="正方形/長方形 8" o:spid="_x0000_s1026" style="position:absolute;left:0;text-align:left;margin-left:41.35pt;margin-top:59.75pt;width:63.65pt;height:1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" filled="f" strokecolor="red" strokeweight="2pt"/>
                </w:pict>
              </mc:Fallback>
            </mc:AlternateContent>
          </w:r>
          <w:r w:rsidR="00633161">
            <w:rPr>
              <w:rFonts w:cs="メイリオ" w:hint="eastAsia"/>
              <w:noProof/>
            </w:rPr>
            <mc:AlternateContent>
              <mc:Choice Requires="wps">
                <w:drawing>
                  <wp:anchor distT="0" distB="0" distL="114300" distR="114300" simplePos="0" relativeHeight="251651072" behindDoc="0" locked="0" layoutInCell="1" allowOverlap="1" wp14:anchorId="79D93824" wp14:editId="1D4BB125">
                    <wp:simplePos x="0" y="0"/>
                    <wp:positionH relativeFrom="column">
                      <wp:posOffset>687868</wp:posOffset>
                    </wp:positionH>
                    <wp:positionV relativeFrom="paragraph">
                      <wp:posOffset>1133696</wp:posOffset>
                    </wp:positionV>
                    <wp:extent cx="592532" cy="200025"/>
                    <wp:effectExtent l="0" t="0" r="17145" b="28575"/>
                    <wp:wrapNone/>
                    <wp:docPr id="7" name="正方形/長方形 7"/>
                    <wp:cNvGraphicFramePr/>
                    <a:graphic xmlns:a="http://schemas.openxmlformats.org/drawingml/2006/main">
                      <a:graphicData uri="http://schemas.microsoft.com/office/word/2010/wordprocessingShape">
                        <wps:wsp>
                          <wps:cNvSpPr/>
                          <wps:spPr>
                            <a:xfrm>
                              <a:off x="0" y="0"/>
                              <a:ext cx="592532" cy="200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45BC34" id="正方形/長方形 7" o:spid="_x0000_s1026" style="position:absolute;left:0;text-align:left;margin-left:54.15pt;margin-top:89.25pt;width:46.65pt;height:15.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" filled="f" strokecolor="red" strokeweight="2pt"/>
                </w:pict>
              </mc:Fallback>
            </mc:AlternateContent>
          </w:r>
          <w:r w:rsidR="007438F0" w:rsidRPr="007438F0">
            <w:rPr>
              <w:rFonts w:cs="メイリオ"/>
              <w:noProof/>
            </w:rPr>
            <w:drawing>
              <wp:inline distT="0" distB="0" distL="0" distR="0" wp14:anchorId="2275BDDA" wp14:editId="4001A060">
                <wp:extent cx="4320000" cy="1481760"/>
                <wp:effectExtent l="19050" t="19050" r="23495" b="234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1481760"/>
                        </a:xfrm>
                        <a:prstGeom prst="rect">
                          <a:avLst/>
                        </a:prstGeom>
                        <a:ln>
                          <a:solidFill>
                            <a:schemeClr val="bg1">
                              <a:lumMod val="85000"/>
                            </a:schemeClr>
                          </a:solidFill>
                        </a:ln>
                      </pic:spPr>
                    </pic:pic>
                  </a:graphicData>
                </a:graphic>
              </wp:inline>
            </w:drawing>
          </w:r>
        </w:p>
        <w:p w:rsidR="00856FFC" w:rsidRPr="00856FFC" w:rsidRDefault="00C15D6E" w:rsidP="00856FFC">
          <w:pPr>
            <w:jc w:val="center"/>
            <w:rPr>
              <w:rFonts w:cs="メイリオ"/>
              <w:b/>
            </w:rPr>
          </w:pPr>
          <w:r>
            <w:rPr>
              <w:rFonts w:cs="メイリオ" w:hint="eastAsia"/>
              <w:b/>
            </w:rPr>
            <w:t>課題配布ダウンロード</w:t>
          </w:r>
          <w:r w:rsidR="00856FFC" w:rsidRPr="00856FFC">
            <w:rPr>
              <w:rFonts w:cs="メイリオ" w:hint="eastAsia"/>
              <w:b/>
            </w:rPr>
            <w:t>画面</w:t>
          </w:r>
        </w:p>
        <w:p w:rsidR="00016BDC" w:rsidRDefault="00016BDC" w:rsidP="00FB0391">
          <w:pPr>
            <w:rPr>
              <w:rFonts w:cs="メイリオ"/>
            </w:rPr>
          </w:pPr>
        </w:p>
        <w:p w:rsidR="00673D96" w:rsidRPr="00673D96" w:rsidRDefault="000516FE" w:rsidP="00016BDC">
          <w:pPr>
            <w:pStyle w:val="3"/>
          </w:pPr>
          <w:bookmarkStart w:id="6" w:name="_Toc519068169"/>
          <w:r>
            <w:rPr>
              <w:rFonts w:hint="eastAsia"/>
              <w:lang w:eastAsia="ja-JP"/>
            </w:rPr>
            <w:t>先生ユーザーから</w:t>
          </w:r>
          <w:r w:rsidR="00772200">
            <w:rPr>
              <w:rFonts w:hint="eastAsia"/>
              <w:lang w:eastAsia="ja-JP"/>
            </w:rPr>
            <w:t>送信されたメール内の課題配布用アドレスから</w:t>
          </w:r>
          <w:r w:rsidR="00673D96" w:rsidRPr="00673D96">
            <w:rPr>
              <w:rFonts w:hint="eastAsia"/>
            </w:rPr>
            <w:t>アクセスしてダウンロード</w:t>
          </w:r>
          <w:bookmarkEnd w:id="6"/>
        </w:p>
        <w:p w:rsidR="000C4CF8" w:rsidRDefault="00A05807" w:rsidP="00673D96">
          <w:pPr>
            <w:rPr>
              <w:rFonts w:cs="メイリオ"/>
            </w:rPr>
          </w:pPr>
          <w:r>
            <w:rPr>
              <w:rFonts w:cs="メイリオ" w:hint="eastAsia"/>
            </w:rPr>
            <w:t>先生ユーザーより送信された</w:t>
          </w:r>
          <w:r w:rsidR="008F0BBA">
            <w:rPr>
              <w:rFonts w:cs="メイリオ" w:hint="eastAsia"/>
            </w:rPr>
            <w:t>メール</w:t>
          </w:r>
          <w:r>
            <w:rPr>
              <w:rFonts w:cs="メイリオ" w:hint="eastAsia"/>
            </w:rPr>
            <w:t>の</w:t>
          </w:r>
          <w:r w:rsidR="008F0BBA">
            <w:rPr>
              <w:rFonts w:cs="メイリオ" w:hint="eastAsia"/>
            </w:rPr>
            <w:t>本文内に記載されている</w:t>
          </w:r>
          <w:r w:rsidR="00EA548F">
            <w:rPr>
              <w:rFonts w:cs="メイリオ" w:hint="eastAsia"/>
            </w:rPr>
            <w:t>課題配布用アドレス</w:t>
          </w:r>
          <w:r w:rsidR="008F0BBA">
            <w:rPr>
              <w:rFonts w:cs="メイリオ" w:hint="eastAsia"/>
            </w:rPr>
            <w:t>にアクセスします。</w:t>
          </w:r>
        </w:p>
        <w:p w:rsidR="00F10441" w:rsidRDefault="002751B5" w:rsidP="008E722F">
          <w:pPr>
            <w:jc w:val="center"/>
            <w:rPr>
              <w:rFonts w:cs="メイリオ"/>
            </w:rPr>
          </w:pPr>
          <w:r>
            <w:rPr>
              <w:noProof/>
            </w:rPr>
            <w:drawing>
              <wp:inline distT="0" distB="0" distL="0" distR="0">
                <wp:extent cx="4320000" cy="518040"/>
                <wp:effectExtent l="19050" t="19050" r="23495" b="158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518040"/>
                        </a:xfrm>
                        <a:prstGeom prst="rect">
                          <a:avLst/>
                        </a:prstGeom>
                        <a:noFill/>
                        <a:ln>
                          <a:solidFill>
                            <a:schemeClr val="bg1">
                              <a:lumMod val="85000"/>
                            </a:schemeClr>
                          </a:solidFill>
                        </a:ln>
                      </pic:spPr>
                    </pic:pic>
                  </a:graphicData>
                </a:graphic>
              </wp:inline>
            </w:drawing>
          </w:r>
        </w:p>
        <w:p w:rsidR="00F10441" w:rsidRDefault="00F10441" w:rsidP="00673D96">
          <w:pPr>
            <w:rPr>
              <w:rFonts w:cs="メイリオ"/>
            </w:rPr>
          </w:pPr>
        </w:p>
        <w:p w:rsidR="00F10441" w:rsidRPr="00034A06" w:rsidRDefault="00820AD3" w:rsidP="00673D96">
          <w:pPr>
            <w:rPr>
              <w:rFonts w:cs="メイリオ"/>
            </w:rPr>
          </w:pPr>
          <w:r>
            <w:rPr>
              <w:rFonts w:cs="メイリオ" w:hint="eastAsia"/>
            </w:rPr>
            <w:t>課題配布用アドレスに</w:t>
          </w:r>
          <w:r w:rsidR="00F10441">
            <w:rPr>
              <w:rFonts w:cs="メイリオ" w:hint="eastAsia"/>
            </w:rPr>
            <w:t>アクセス</w:t>
          </w:r>
          <w:r>
            <w:rPr>
              <w:rFonts w:cs="メイリオ" w:hint="eastAsia"/>
            </w:rPr>
            <w:t>すると</w:t>
          </w:r>
          <w:r w:rsidR="00F10441">
            <w:rPr>
              <w:rFonts w:cs="メイリオ" w:hint="eastAsia"/>
            </w:rPr>
            <w:t>ログイン画面が表示されますので、自身のユーザーIDとパスワードを入力し、「ログイン」をクリックします。</w:t>
          </w:r>
        </w:p>
        <w:p w:rsidR="00673D96" w:rsidRDefault="00D87FEB" w:rsidP="00FB0391">
          <w:pPr>
            <w:jc w:val="center"/>
            <w:rPr>
              <w:rFonts w:cs="メイリオ"/>
            </w:rPr>
          </w:pPr>
          <w:r w:rsidRPr="00D87FEB">
            <w:rPr>
              <w:rFonts w:cs="メイリオ"/>
              <w:noProof/>
            </w:rPr>
            <w:drawing>
              <wp:inline distT="0" distB="0" distL="0" distR="0" wp14:anchorId="2B4559A6" wp14:editId="686A595E">
                <wp:extent cx="2520000" cy="2283480"/>
                <wp:effectExtent l="19050" t="19050" r="13970" b="215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2283480"/>
                        </a:xfrm>
                        <a:prstGeom prst="rect">
                          <a:avLst/>
                        </a:prstGeom>
                        <a:ln>
                          <a:solidFill>
                            <a:schemeClr val="bg1">
                              <a:lumMod val="85000"/>
                            </a:schemeClr>
                          </a:solidFill>
                        </a:ln>
                      </pic:spPr>
                    </pic:pic>
                  </a:graphicData>
                </a:graphic>
              </wp:inline>
            </w:drawing>
          </w:r>
        </w:p>
        <w:p w:rsidR="00673D96" w:rsidRPr="00FB0391" w:rsidRDefault="00CB1913" w:rsidP="00CB1913">
          <w:pPr>
            <w:tabs>
              <w:tab w:val="center" w:pos="4252"/>
            </w:tabs>
            <w:rPr>
              <w:rFonts w:cs="メイリオ"/>
              <w:b/>
            </w:rPr>
          </w:pPr>
          <w:r>
            <w:rPr>
              <w:rFonts w:cs="メイリオ"/>
              <w:b/>
            </w:rPr>
            <w:tab/>
          </w:r>
          <w:r w:rsidR="00FB0391" w:rsidRPr="00FB0391">
            <w:rPr>
              <w:rFonts w:cs="メイリオ" w:hint="eastAsia"/>
              <w:b/>
            </w:rPr>
            <w:t>課題配布フォルダログイン</w:t>
          </w:r>
        </w:p>
        <w:p w:rsidR="00673D96" w:rsidRDefault="00673D96" w:rsidP="00673D96">
          <w:pPr>
            <w:rPr>
              <w:rFonts w:cs="メイリオ"/>
            </w:rPr>
          </w:pPr>
        </w:p>
        <w:p w:rsidR="00673D96" w:rsidRDefault="00CC2B8A" w:rsidP="00673D96">
          <w:pPr>
            <w:rPr>
              <w:rFonts w:cs="メイリオ"/>
            </w:rPr>
          </w:pPr>
          <w:r>
            <w:rPr>
              <w:rFonts w:cs="メイリオ" w:hint="eastAsia"/>
            </w:rPr>
            <w:t>ログイン後、課題ダウンロード画面が表示されますので、</w:t>
          </w:r>
          <w:r w:rsidR="00673D96" w:rsidRPr="00673D96">
            <w:rPr>
              <w:rFonts w:cs="メイリオ" w:hint="eastAsia"/>
            </w:rPr>
            <w:t>「</w:t>
          </w:r>
          <w:hyperlink w:anchor="_2-1-1_課題配布フォルダにアクセスしてダウンロード" w:history="1">
            <w:r w:rsidR="00673D96" w:rsidRPr="009501EF">
              <w:rPr>
                <w:rStyle w:val="a7"/>
                <w:rFonts w:cs="メイリオ" w:hint="eastAsia"/>
                <w:color w:val="auto"/>
              </w:rPr>
              <w:t>2</w:t>
            </w:r>
            <w:r w:rsidR="00016BDC" w:rsidRPr="009501EF">
              <w:rPr>
                <w:rStyle w:val="a7"/>
                <w:rFonts w:cs="メイリオ" w:hint="eastAsia"/>
                <w:color w:val="auto"/>
              </w:rPr>
              <w:t>.</w:t>
            </w:r>
            <w:r w:rsidR="00673D96" w:rsidRPr="009501EF">
              <w:rPr>
                <w:rStyle w:val="a7"/>
                <w:rFonts w:cs="メイリオ" w:hint="eastAsia"/>
                <w:color w:val="auto"/>
              </w:rPr>
              <w:t>1</w:t>
            </w:r>
            <w:r w:rsidR="00016BDC" w:rsidRPr="009501EF">
              <w:rPr>
                <w:rStyle w:val="a7"/>
                <w:rFonts w:cs="メイリオ" w:hint="eastAsia"/>
                <w:color w:val="auto"/>
              </w:rPr>
              <w:t>.</w:t>
            </w:r>
            <w:r w:rsidR="00673D96" w:rsidRPr="009501EF">
              <w:rPr>
                <w:rStyle w:val="a7"/>
                <w:rFonts w:cs="メイリオ" w:hint="eastAsia"/>
                <w:color w:val="auto"/>
              </w:rPr>
              <w:t>1</w:t>
            </w:r>
            <w:r w:rsidR="00016BDC" w:rsidRPr="009501EF">
              <w:rPr>
                <w:rStyle w:val="a7"/>
                <w:rFonts w:cs="メイリオ" w:hint="eastAsia"/>
                <w:color w:val="auto"/>
              </w:rPr>
              <w:t>.</w:t>
            </w:r>
            <w:r w:rsidR="002F5C56" w:rsidRPr="009501EF">
              <w:rPr>
                <w:rStyle w:val="a7"/>
                <w:rFonts w:cs="メイリオ" w:hint="eastAsia"/>
                <w:color w:val="auto"/>
              </w:rPr>
              <w:t>レポート課題一覧画面から</w:t>
            </w:r>
            <w:r w:rsidR="00673D96" w:rsidRPr="009501EF">
              <w:rPr>
                <w:rStyle w:val="a7"/>
                <w:rFonts w:cs="メイリオ" w:hint="eastAsia"/>
                <w:color w:val="auto"/>
              </w:rPr>
              <w:t>アクセスしてダウンロード</w:t>
            </w:r>
          </w:hyperlink>
          <w:r w:rsidR="00673D96" w:rsidRPr="00673D96">
            <w:rPr>
              <w:rFonts w:cs="メイリオ" w:hint="eastAsia"/>
            </w:rPr>
            <w:t>」と</w:t>
          </w:r>
          <w:r>
            <w:rPr>
              <w:rFonts w:cs="メイリオ" w:hint="eastAsia"/>
            </w:rPr>
            <w:t>同じ手順で課題をダウンロードします。</w:t>
          </w:r>
        </w:p>
        <w:p w:rsidR="00673D96" w:rsidRDefault="00673D96" w:rsidP="00673D96">
          <w:pPr>
            <w:rPr>
              <w:rFonts w:cs="メイリオ"/>
            </w:rPr>
          </w:pPr>
        </w:p>
        <w:p w:rsidR="00FB0391" w:rsidRDefault="00FB0391">
          <w:pPr>
            <w:rPr>
              <w:rFonts w:cs="メイリオ"/>
            </w:rPr>
          </w:pPr>
          <w:r>
            <w:rPr>
              <w:rFonts w:cs="メイリオ"/>
            </w:rPr>
            <w:br w:type="page"/>
          </w:r>
        </w:p>
        <w:p w:rsidR="00673D96" w:rsidRDefault="00673D96" w:rsidP="00FB0391">
          <w:pPr>
            <w:pStyle w:val="2"/>
          </w:pPr>
          <w:bookmarkStart w:id="7" w:name="_Toc519068170"/>
          <w:r w:rsidRPr="00FB0391">
            <w:rPr>
              <w:rFonts w:hint="eastAsia"/>
            </w:rPr>
            <w:lastRenderedPageBreak/>
            <w:t>レポートのアップロード</w:t>
          </w:r>
          <w:bookmarkEnd w:id="7"/>
        </w:p>
        <w:p w:rsidR="006051C6" w:rsidRDefault="007556B2" w:rsidP="006051C6">
          <w:r>
            <w:rPr>
              <w:rFonts w:hint="eastAsia"/>
            </w:rPr>
            <w:t>レポート</w:t>
          </w:r>
          <w:r w:rsidR="006051C6">
            <w:rPr>
              <w:rFonts w:hint="eastAsia"/>
            </w:rPr>
            <w:t>の</w:t>
          </w:r>
          <w:r>
            <w:rPr>
              <w:rFonts w:hint="eastAsia"/>
            </w:rPr>
            <w:t>アップ</w:t>
          </w:r>
          <w:r w:rsidR="006051C6">
            <w:rPr>
              <w:rFonts w:hint="eastAsia"/>
            </w:rPr>
            <w:t>ロードは、レポート課題一覧画面からアクセスして</w:t>
          </w:r>
          <w:r w:rsidR="00494584">
            <w:rPr>
              <w:rFonts w:hint="eastAsia"/>
            </w:rPr>
            <w:t>アップ</w:t>
          </w:r>
          <w:r w:rsidR="006051C6">
            <w:rPr>
              <w:rFonts w:hint="eastAsia"/>
            </w:rPr>
            <w:t>ロードする方法と、先生ユーザーから送信されるメール</w:t>
          </w:r>
          <w:r w:rsidR="00D62AE7">
            <w:rPr>
              <w:rFonts w:hint="eastAsia"/>
            </w:rPr>
            <w:t>本文</w:t>
          </w:r>
          <w:r w:rsidR="006051C6">
            <w:rPr>
              <w:rFonts w:hint="eastAsia"/>
            </w:rPr>
            <w:t>内の</w:t>
          </w:r>
          <w:r w:rsidR="00494584">
            <w:rPr>
              <w:rFonts w:hint="eastAsia"/>
            </w:rPr>
            <w:t>レポート</w:t>
          </w:r>
          <w:r w:rsidR="009B2B91">
            <w:rPr>
              <w:rFonts w:hint="eastAsia"/>
            </w:rPr>
            <w:t>提出</w:t>
          </w:r>
          <w:r w:rsidR="00274E14">
            <w:rPr>
              <w:rFonts w:hint="eastAsia"/>
            </w:rPr>
            <w:t>用</w:t>
          </w:r>
          <w:r w:rsidR="006051C6">
            <w:rPr>
              <w:rFonts w:hint="eastAsia"/>
            </w:rPr>
            <w:t>アドレスからアクセスして</w:t>
          </w:r>
          <w:r w:rsidR="009D6A30">
            <w:rPr>
              <w:rFonts w:hint="eastAsia"/>
            </w:rPr>
            <w:t>アップ</w:t>
          </w:r>
          <w:r w:rsidR="006051C6">
            <w:rPr>
              <w:rFonts w:hint="eastAsia"/>
            </w:rPr>
            <w:t>ロードする方法の2通りがあります。</w:t>
          </w:r>
        </w:p>
        <w:p w:rsidR="006051C6" w:rsidRPr="006051C6" w:rsidRDefault="006051C6" w:rsidP="006051C6">
          <w:pPr>
            <w:rPr>
              <w:lang w:eastAsia="ar-SA"/>
            </w:rPr>
          </w:pPr>
        </w:p>
        <w:p w:rsidR="00673D96" w:rsidRPr="00673D96" w:rsidRDefault="00361360" w:rsidP="00016BDC">
          <w:pPr>
            <w:pStyle w:val="3"/>
          </w:pPr>
          <w:bookmarkStart w:id="8" w:name="_2-2-1_レポート提出フォルダにアクセスしてアップロード"/>
          <w:bookmarkStart w:id="9" w:name="_レポート課題一覧画面からアクセスしてアップロード"/>
          <w:bookmarkStart w:id="10" w:name="_Toc519068171"/>
          <w:bookmarkEnd w:id="8"/>
          <w:bookmarkEnd w:id="9"/>
          <w:r>
            <w:rPr>
              <w:rFonts w:hint="eastAsia"/>
              <w:lang w:eastAsia="ja-JP"/>
            </w:rPr>
            <w:t>レポート課題一覧画面からアクセスして</w:t>
          </w:r>
          <w:r w:rsidR="00EA0A11">
            <w:rPr>
              <w:rFonts w:hint="eastAsia"/>
              <w:lang w:eastAsia="ja-JP"/>
            </w:rPr>
            <w:t>アップロード</w:t>
          </w:r>
          <w:bookmarkEnd w:id="10"/>
        </w:p>
        <w:p w:rsidR="00160794" w:rsidRDefault="00160794" w:rsidP="00160794">
          <w:pPr>
            <w:rPr>
              <w:rFonts w:cs="メイリオ"/>
            </w:rPr>
          </w:pPr>
          <w:r w:rsidRPr="00673D96">
            <w:rPr>
              <w:rFonts w:cs="メイリオ" w:hint="eastAsia"/>
            </w:rPr>
            <w:t>レポート課題一覧</w:t>
          </w:r>
          <w:r>
            <w:rPr>
              <w:rFonts w:cs="メイリオ" w:hint="eastAsia"/>
            </w:rPr>
            <w:t>画面にて、「</w:t>
          </w:r>
          <w:r w:rsidR="00266AB3">
            <w:rPr>
              <w:rFonts w:cs="メイリオ" w:hint="eastAsia"/>
            </w:rPr>
            <w:t>レポート提出</w:t>
          </w:r>
          <w:r>
            <w:rPr>
              <w:rFonts w:cs="メイリオ" w:hint="eastAsia"/>
            </w:rPr>
            <w:t>」をクリックします。</w:t>
          </w:r>
        </w:p>
        <w:p w:rsidR="00673D96" w:rsidRDefault="00A677CF" w:rsidP="00FB0391">
          <w:pPr>
            <w:jc w:val="center"/>
            <w:rPr>
              <w:rFonts w:cs="メイリオ"/>
            </w:rPr>
          </w:pPr>
          <w:r>
            <w:rPr>
              <w:rFonts w:cs="メイリオ" w:hint="eastAsia"/>
              <w:noProof/>
            </w:rPr>
            <mc:AlternateContent>
              <mc:Choice Requires="wps">
                <w:drawing>
                  <wp:anchor distT="0" distB="0" distL="114300" distR="114300" simplePos="0" relativeHeight="251648000" behindDoc="0" locked="0" layoutInCell="1" allowOverlap="1" wp14:anchorId="2AFEAFD6" wp14:editId="07AC7F7C">
                    <wp:simplePos x="0" y="0"/>
                    <wp:positionH relativeFrom="column">
                      <wp:posOffset>4221744</wp:posOffset>
                    </wp:positionH>
                    <wp:positionV relativeFrom="paragraph">
                      <wp:posOffset>563880</wp:posOffset>
                    </wp:positionV>
                    <wp:extent cx="570586" cy="190500"/>
                    <wp:effectExtent l="0" t="0" r="20320" b="19050"/>
                    <wp:wrapNone/>
                    <wp:docPr id="14" name="正方形/長方形 14"/>
                    <wp:cNvGraphicFramePr/>
                    <a:graphic xmlns:a="http://schemas.openxmlformats.org/drawingml/2006/main">
                      <a:graphicData uri="http://schemas.microsoft.com/office/word/2010/wordprocessingShape">
                        <wps:wsp>
                          <wps:cNvSpPr/>
                          <wps:spPr>
                            <a:xfrm>
                              <a:off x="0" y="0"/>
                              <a:ext cx="570586"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0A798" id="正方形/長方形 14" o:spid="_x0000_s1026" style="position:absolute;left:0;text-align:left;margin-left:332.4pt;margin-top:44.4pt;width:44.95pt;height:1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" filled="f" strokecolor="red" strokeweight="2pt"/>
                </w:pict>
              </mc:Fallback>
            </mc:AlternateContent>
          </w:r>
          <w:r w:rsidR="00D87FEB">
            <w:rPr>
              <w:noProof/>
            </w:rPr>
            <w:drawing>
              <wp:inline distT="0" distB="0" distL="0" distR="0">
                <wp:extent cx="4320000" cy="2026440"/>
                <wp:effectExtent l="19050" t="19050" r="23495" b="12065"/>
                <wp:docPr id="24" name="図 24" descr="https://screenshotscdn.firefoxusercontent.com/images/959dc896-d4bf-4776-ba10-bcd6c7adf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reenshotscdn.firefoxusercontent.com/images/959dc896-d4bf-4776-ba10-bcd6c7adf59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026440"/>
                        </a:xfrm>
                        <a:prstGeom prst="rect">
                          <a:avLst/>
                        </a:prstGeom>
                        <a:noFill/>
                        <a:ln>
                          <a:solidFill>
                            <a:schemeClr val="bg1">
                              <a:lumMod val="85000"/>
                            </a:schemeClr>
                          </a:solidFill>
                        </a:ln>
                      </pic:spPr>
                    </pic:pic>
                  </a:graphicData>
                </a:graphic>
              </wp:inline>
            </w:drawing>
          </w:r>
        </w:p>
        <w:p w:rsidR="00673D96" w:rsidRPr="00FB0391" w:rsidRDefault="00673D96" w:rsidP="00FB0391">
          <w:pPr>
            <w:jc w:val="center"/>
            <w:rPr>
              <w:rFonts w:cs="メイリオ"/>
              <w:b/>
            </w:rPr>
          </w:pPr>
          <w:r w:rsidRPr="00FB0391">
            <w:rPr>
              <w:rFonts w:cs="メイリオ" w:hint="eastAsia"/>
              <w:b/>
            </w:rPr>
            <w:t>レポート課題一覧</w:t>
          </w:r>
        </w:p>
        <w:p w:rsidR="00673D96" w:rsidRDefault="00673D96" w:rsidP="00673D96">
          <w:pPr>
            <w:rPr>
              <w:rFonts w:cs="メイリオ"/>
            </w:rPr>
          </w:pPr>
        </w:p>
        <w:p w:rsidR="00673D96" w:rsidRDefault="00614776" w:rsidP="00673D96">
          <w:pPr>
            <w:rPr>
              <w:rFonts w:cs="メイリオ"/>
            </w:rPr>
          </w:pPr>
          <w:r>
            <w:rPr>
              <w:rFonts w:cs="メイリオ" w:hint="eastAsia"/>
            </w:rPr>
            <w:t>レポート提出</w:t>
          </w:r>
          <w:r w:rsidR="00DC7B71">
            <w:rPr>
              <w:rFonts w:cs="メイリオ" w:hint="eastAsia"/>
            </w:rPr>
            <w:t>フォルダ</w:t>
          </w:r>
          <w:r>
            <w:rPr>
              <w:rFonts w:cs="メイリオ" w:hint="eastAsia"/>
            </w:rPr>
            <w:t>画面が表示されますので、「アップロード」をクリックします。</w:t>
          </w:r>
        </w:p>
        <w:p w:rsidR="00DC7B71" w:rsidRDefault="008B7FAB" w:rsidP="00E016C4">
          <w:pPr>
            <w:jc w:val="center"/>
            <w:rPr>
              <w:rFonts w:cs="メイリオ"/>
            </w:rPr>
          </w:pPr>
          <w:r>
            <w:rPr>
              <w:rFonts w:cs="メイリオ" w:hint="eastAsia"/>
              <w:noProof/>
            </w:rPr>
            <mc:AlternateContent>
              <mc:Choice Requires="wps">
                <w:drawing>
                  <wp:anchor distT="0" distB="0" distL="114300" distR="114300" simplePos="0" relativeHeight="251656192" behindDoc="0" locked="0" layoutInCell="1" allowOverlap="1" wp14:anchorId="61534E00" wp14:editId="53E430E3">
                    <wp:simplePos x="0" y="0"/>
                    <wp:positionH relativeFrom="column">
                      <wp:posOffset>535940</wp:posOffset>
                    </wp:positionH>
                    <wp:positionV relativeFrom="paragraph">
                      <wp:posOffset>760730</wp:posOffset>
                    </wp:positionV>
                    <wp:extent cx="584200" cy="169545"/>
                    <wp:effectExtent l="0" t="0" r="25400" b="20955"/>
                    <wp:wrapNone/>
                    <wp:docPr id="19" name="正方形/長方形 19"/>
                    <wp:cNvGraphicFramePr/>
                    <a:graphic xmlns:a="http://schemas.openxmlformats.org/drawingml/2006/main">
                      <a:graphicData uri="http://schemas.microsoft.com/office/word/2010/wordprocessingShape">
                        <wps:wsp>
                          <wps:cNvSpPr/>
                          <wps:spPr>
                            <a:xfrm>
                              <a:off x="0" y="0"/>
                              <a:ext cx="584200" cy="16954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AFC2" id="正方形/長方形 19" o:spid="_x0000_s1026" style="position:absolute;left:0;text-align:left;margin-left:42.2pt;margin-top:59.9pt;width:46pt;height: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" filled="f" strokecolor="red" strokeweight="2pt"/>
                </w:pict>
              </mc:Fallback>
            </mc:AlternateContent>
          </w:r>
          <w:r w:rsidR="007A506A">
            <w:rPr>
              <w:noProof/>
            </w:rPr>
            <w:drawing>
              <wp:inline distT="0" distB="0" distL="0" distR="0">
                <wp:extent cx="4320000" cy="1645920"/>
                <wp:effectExtent l="19050" t="19050" r="23495" b="1143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1645920"/>
                        </a:xfrm>
                        <a:prstGeom prst="rect">
                          <a:avLst/>
                        </a:prstGeom>
                        <a:noFill/>
                        <a:ln>
                          <a:solidFill>
                            <a:schemeClr val="bg1">
                              <a:lumMod val="85000"/>
                            </a:schemeClr>
                          </a:solidFill>
                        </a:ln>
                      </pic:spPr>
                    </pic:pic>
                  </a:graphicData>
                </a:graphic>
              </wp:inline>
            </w:drawing>
          </w:r>
        </w:p>
        <w:p w:rsidR="00C51DD8" w:rsidRPr="00A709CE" w:rsidRDefault="00C51DD8" w:rsidP="00C51DD8">
          <w:pPr>
            <w:jc w:val="center"/>
            <w:rPr>
              <w:rFonts w:cs="メイリオ"/>
              <w:b/>
            </w:rPr>
          </w:pPr>
          <w:r w:rsidRPr="00A709CE">
            <w:rPr>
              <w:rFonts w:cs="メイリオ" w:hint="eastAsia"/>
              <w:b/>
            </w:rPr>
            <w:t>レポート提出フォルダ</w:t>
          </w:r>
        </w:p>
        <w:p w:rsidR="00C00AAA" w:rsidRDefault="00C00AAA">
          <w:pPr>
            <w:adjustRightInd/>
            <w:snapToGrid/>
            <w:rPr>
              <w:rFonts w:cs="メイリオ"/>
            </w:rPr>
          </w:pPr>
          <w:r>
            <w:rPr>
              <w:rFonts w:cs="メイリオ"/>
            </w:rPr>
            <w:br w:type="page"/>
          </w:r>
        </w:p>
        <w:p w:rsidR="00DC7B71" w:rsidRDefault="0066643B" w:rsidP="00673D96">
          <w:pPr>
            <w:rPr>
              <w:rFonts w:cs="メイリオ"/>
            </w:rPr>
          </w:pPr>
          <w:r>
            <w:rPr>
              <w:rFonts w:cs="メイリオ" w:hint="eastAsia"/>
            </w:rPr>
            <w:lastRenderedPageBreak/>
            <w:t>アップロード画面に遷移後、提出するレポートをドラッグアンドドロップし、「アップロード」をクリックしてアップロードします。</w:t>
          </w:r>
        </w:p>
        <w:p w:rsidR="00DC7B71" w:rsidRDefault="008C7AD6" w:rsidP="004309EE">
          <w:pPr>
            <w:jc w:val="center"/>
            <w:rPr>
              <w:rFonts w:cs="メイリオ"/>
            </w:rPr>
          </w:pPr>
          <w:r>
            <w:rPr>
              <w:rFonts w:cs="メイリオ" w:hint="eastAsia"/>
              <w:noProof/>
            </w:rPr>
            <mc:AlternateContent>
              <mc:Choice Requires="wps">
                <w:drawing>
                  <wp:anchor distT="0" distB="0" distL="114300" distR="114300" simplePos="0" relativeHeight="251662336" behindDoc="0" locked="0" layoutInCell="1" allowOverlap="1" wp14:anchorId="6AFB552A" wp14:editId="46FF2BB6">
                    <wp:simplePos x="0" y="0"/>
                    <wp:positionH relativeFrom="column">
                      <wp:posOffset>2025374</wp:posOffset>
                    </wp:positionH>
                    <wp:positionV relativeFrom="paragraph">
                      <wp:posOffset>1362818</wp:posOffset>
                    </wp:positionV>
                    <wp:extent cx="723014" cy="197593"/>
                    <wp:effectExtent l="0" t="0" r="20320" b="12065"/>
                    <wp:wrapNone/>
                    <wp:docPr id="29" name="正方形/長方形 29"/>
                    <wp:cNvGraphicFramePr/>
                    <a:graphic xmlns:a="http://schemas.openxmlformats.org/drawingml/2006/main">
                      <a:graphicData uri="http://schemas.microsoft.com/office/word/2010/wordprocessingShape">
                        <wps:wsp>
                          <wps:cNvSpPr/>
                          <wps:spPr>
                            <a:xfrm>
                              <a:off x="0" y="0"/>
                              <a:ext cx="723014" cy="19759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EBCC1" id="正方形/長方形 29" o:spid="_x0000_s1026" style="position:absolute;left:0;text-align:left;margin-left:159.5pt;margin-top:107.3pt;width:56.9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" filled="f" strokecolor="red" strokeweight="2pt"/>
                </w:pict>
              </mc:Fallback>
            </mc:AlternateContent>
          </w:r>
          <w:r w:rsidR="00207AA8">
            <w:rPr>
              <w:noProof/>
            </w:rPr>
            <w:drawing>
              <wp:inline distT="0" distB="0" distL="0" distR="0">
                <wp:extent cx="4320000" cy="2203560"/>
                <wp:effectExtent l="19050" t="19050" r="23495" b="2540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203560"/>
                        </a:xfrm>
                        <a:prstGeom prst="rect">
                          <a:avLst/>
                        </a:prstGeom>
                        <a:noFill/>
                        <a:ln>
                          <a:solidFill>
                            <a:schemeClr val="bg1">
                              <a:lumMod val="85000"/>
                            </a:schemeClr>
                          </a:solidFill>
                        </a:ln>
                      </pic:spPr>
                    </pic:pic>
                  </a:graphicData>
                </a:graphic>
              </wp:inline>
            </w:drawing>
          </w:r>
        </w:p>
        <w:p w:rsidR="00DC7B71" w:rsidRPr="005004C4" w:rsidRDefault="00654AA5" w:rsidP="00654AA5">
          <w:pPr>
            <w:jc w:val="center"/>
            <w:rPr>
              <w:rFonts w:cs="メイリオ"/>
              <w:b/>
            </w:rPr>
          </w:pPr>
          <w:r w:rsidRPr="005004C4">
            <w:rPr>
              <w:rFonts w:cs="メイリオ" w:hint="eastAsia"/>
              <w:b/>
            </w:rPr>
            <w:t>アップロード画面</w:t>
          </w:r>
        </w:p>
        <w:p w:rsidR="00DC7B71" w:rsidRDefault="00DC7B71" w:rsidP="00673D96">
          <w:pPr>
            <w:rPr>
              <w:rFonts w:cs="メイリオ"/>
            </w:rPr>
          </w:pPr>
        </w:p>
        <w:p w:rsidR="00DC7B71" w:rsidRPr="00EA2DE8" w:rsidRDefault="00725C4E" w:rsidP="00673D96">
          <w:pPr>
            <w:rPr>
              <w:rFonts w:cs="メイリオ"/>
            </w:rPr>
          </w:pPr>
          <w:r>
            <w:rPr>
              <w:rFonts w:cs="メイリオ" w:hint="eastAsia"/>
            </w:rPr>
            <w:t>ファイル名の先頭に自身のユーザーIDが</w:t>
          </w:r>
          <w:r w:rsidR="007B1B01">
            <w:rPr>
              <w:rFonts w:cs="メイリオ" w:hint="eastAsia"/>
            </w:rPr>
            <w:t>自動的に付与され</w:t>
          </w:r>
          <w:r w:rsidR="000555BF">
            <w:rPr>
              <w:rFonts w:cs="メイリオ" w:hint="eastAsia"/>
            </w:rPr>
            <w:t>て</w:t>
          </w:r>
          <w:r w:rsidR="007B1B01">
            <w:rPr>
              <w:rFonts w:cs="メイリオ" w:hint="eastAsia"/>
            </w:rPr>
            <w:t>アップロードされます。</w:t>
          </w:r>
          <w:r w:rsidR="00F0503A">
            <w:rPr>
              <w:rFonts w:cs="メイリオ" w:hint="eastAsia"/>
            </w:rPr>
            <w:t>本手順では「Student01」ユーザーで</w:t>
          </w:r>
          <w:r w:rsidR="006663ED">
            <w:rPr>
              <w:rFonts w:cs="メイリオ" w:hint="eastAsia"/>
            </w:rPr>
            <w:t>操作を行っているため</w:t>
          </w:r>
          <w:r w:rsidR="000966B5">
            <w:rPr>
              <w:rFonts w:cs="メイリオ" w:hint="eastAsia"/>
            </w:rPr>
            <w:t>、</w:t>
          </w:r>
          <w:r w:rsidR="008B7FAB">
            <w:rPr>
              <w:rFonts w:cs="メイリオ" w:hint="eastAsia"/>
            </w:rPr>
            <w:t>ファイル名の先頭に</w:t>
          </w:r>
          <w:r w:rsidR="00F0503A">
            <w:rPr>
              <w:rFonts w:cs="メイリオ" w:hint="eastAsia"/>
            </w:rPr>
            <w:t>「Student01_</w:t>
          </w:r>
          <w:r w:rsidR="008B7FAB">
            <w:rPr>
              <w:rFonts w:cs="メイリオ" w:hint="eastAsia"/>
            </w:rPr>
            <w:t>」が付与されています。</w:t>
          </w:r>
        </w:p>
        <w:p w:rsidR="00673D96" w:rsidRDefault="0081097D" w:rsidP="00A709CE">
          <w:pPr>
            <w:jc w:val="center"/>
            <w:rPr>
              <w:rFonts w:cs="メイリオ"/>
            </w:rPr>
          </w:pPr>
          <w:r>
            <w:rPr>
              <w:rFonts w:cs="メイリオ" w:hint="eastAsia"/>
              <w:noProof/>
            </w:rPr>
            <mc:AlternateContent>
              <mc:Choice Requires="wps">
                <w:drawing>
                  <wp:anchor distT="0" distB="0" distL="114300" distR="114300" simplePos="0" relativeHeight="251669504" behindDoc="0" locked="0" layoutInCell="1" allowOverlap="1" wp14:anchorId="62A6D7A9" wp14:editId="35AC5FEA">
                    <wp:simplePos x="0" y="0"/>
                    <wp:positionH relativeFrom="column">
                      <wp:posOffset>671026</wp:posOffset>
                    </wp:positionH>
                    <wp:positionV relativeFrom="paragraph">
                      <wp:posOffset>1083466</wp:posOffset>
                    </wp:positionV>
                    <wp:extent cx="966159" cy="207034"/>
                    <wp:effectExtent l="0" t="0" r="24765" b="21590"/>
                    <wp:wrapNone/>
                    <wp:docPr id="30" name="正方形/長方形 30"/>
                    <wp:cNvGraphicFramePr/>
                    <a:graphic xmlns:a="http://schemas.openxmlformats.org/drawingml/2006/main">
                      <a:graphicData uri="http://schemas.microsoft.com/office/word/2010/wordprocessingShape">
                        <wps:wsp>
                          <wps:cNvSpPr/>
                          <wps:spPr>
                            <a:xfrm>
                              <a:off x="0" y="0"/>
                              <a:ext cx="966159" cy="20703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9B2B" id="正方形/長方形 30" o:spid="_x0000_s1026" style="position:absolute;left:0;text-align:left;margin-left:52.85pt;margin-top:85.3pt;width:76.1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" filled="f" strokecolor="red" strokeweight="2pt"/>
                </w:pict>
              </mc:Fallback>
            </mc:AlternateContent>
          </w:r>
          <w:r w:rsidR="00D87FEB" w:rsidRPr="00D87FEB">
            <w:rPr>
              <w:rFonts w:cs="メイリオ"/>
              <w:noProof/>
            </w:rPr>
            <w:drawing>
              <wp:inline distT="0" distB="0" distL="0" distR="0" wp14:anchorId="5A35A18F" wp14:editId="28541423">
                <wp:extent cx="4320000" cy="1424880"/>
                <wp:effectExtent l="19050" t="19050" r="23495" b="2349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1424880"/>
                        </a:xfrm>
                        <a:prstGeom prst="rect">
                          <a:avLst/>
                        </a:prstGeom>
                        <a:ln>
                          <a:solidFill>
                            <a:schemeClr val="bg1">
                              <a:lumMod val="85000"/>
                            </a:schemeClr>
                          </a:solidFill>
                        </a:ln>
                      </pic:spPr>
                    </pic:pic>
                  </a:graphicData>
                </a:graphic>
              </wp:inline>
            </w:drawing>
          </w:r>
        </w:p>
        <w:p w:rsidR="00673D96" w:rsidRPr="00A709CE" w:rsidRDefault="00673D96" w:rsidP="00A709CE">
          <w:pPr>
            <w:jc w:val="center"/>
            <w:rPr>
              <w:rFonts w:cs="メイリオ"/>
              <w:b/>
            </w:rPr>
          </w:pPr>
          <w:r w:rsidRPr="00A709CE">
            <w:rPr>
              <w:rFonts w:cs="メイリオ" w:hint="eastAsia"/>
              <w:b/>
            </w:rPr>
            <w:t>レポート提出フォルダ</w:t>
          </w:r>
          <w:r w:rsidR="007565B8">
            <w:rPr>
              <w:rFonts w:cs="メイリオ" w:hint="eastAsia"/>
              <w:b/>
            </w:rPr>
            <w:t>(アップロード完了後)</w:t>
          </w:r>
        </w:p>
        <w:p w:rsidR="00F53B04" w:rsidRDefault="00F53B04">
          <w:pPr>
            <w:adjustRightInd/>
            <w:snapToGrid/>
            <w:rPr>
              <w:rFonts w:cs="メイリオ"/>
            </w:rPr>
          </w:pPr>
          <w:r>
            <w:rPr>
              <w:rFonts w:cs="メイリオ"/>
            </w:rPr>
            <w:br w:type="page"/>
          </w:r>
        </w:p>
        <w:p w:rsidR="00F96515" w:rsidRDefault="008C3D3A" w:rsidP="00673D96">
          <w:pPr>
            <w:rPr>
              <w:rFonts w:cs="メイリオ"/>
            </w:rPr>
          </w:pPr>
          <w:r>
            <w:rPr>
              <w:rFonts w:cs="メイリオ" w:hint="eastAsia"/>
            </w:rPr>
            <w:lastRenderedPageBreak/>
            <w:t>先生ユーザー</w:t>
          </w:r>
          <w:r w:rsidR="00CA275E">
            <w:rPr>
              <w:rFonts w:cs="メイリオ" w:hint="eastAsia"/>
            </w:rPr>
            <w:t>によって</w:t>
          </w:r>
          <w:r>
            <w:rPr>
              <w:rFonts w:cs="メイリオ" w:hint="eastAsia"/>
            </w:rPr>
            <w:t>上書きアップロードが許可されている場合は、</w:t>
          </w:r>
          <w:r w:rsidR="00CA275E">
            <w:rPr>
              <w:rFonts w:cs="メイリオ" w:hint="eastAsia"/>
            </w:rPr>
            <w:t>アップロード画面に「</w:t>
          </w:r>
          <w:r w:rsidR="00CA275E">
            <w:t>同じファイル名の場合は上書きする</w:t>
          </w:r>
          <w:r w:rsidR="00CA275E">
            <w:rPr>
              <w:rFonts w:cs="メイリオ" w:hint="eastAsia"/>
            </w:rPr>
            <w:t>」が表示されます</w:t>
          </w:r>
          <w:r w:rsidR="00F96515">
            <w:rPr>
              <w:rFonts w:cs="メイリオ" w:hint="eastAsia"/>
            </w:rPr>
            <w:t>。</w:t>
          </w:r>
        </w:p>
        <w:p w:rsidR="00717587" w:rsidRDefault="006F39F3" w:rsidP="00673D96">
          <w:pPr>
            <w:rPr>
              <w:rFonts w:cs="メイリオ"/>
            </w:rPr>
          </w:pPr>
          <w:r>
            <w:rPr>
              <w:rFonts w:cs="メイリオ" w:hint="eastAsia"/>
            </w:rPr>
            <w:t>既にアップロード済みの</w:t>
          </w:r>
          <w:r w:rsidR="00717587">
            <w:rPr>
              <w:rFonts w:cs="メイリオ" w:hint="eastAsia"/>
            </w:rPr>
            <w:t>レポート</w:t>
          </w:r>
          <w:r>
            <w:rPr>
              <w:rFonts w:cs="メイリオ" w:hint="eastAsia"/>
            </w:rPr>
            <w:t>を</w:t>
          </w:r>
          <w:r w:rsidR="00717587">
            <w:rPr>
              <w:rFonts w:cs="メイリオ" w:hint="eastAsia"/>
            </w:rPr>
            <w:t>再提出</w:t>
          </w:r>
          <w:r>
            <w:rPr>
              <w:rFonts w:cs="メイリオ" w:hint="eastAsia"/>
            </w:rPr>
            <w:t>したい</w:t>
          </w:r>
          <w:r w:rsidR="00717587">
            <w:rPr>
              <w:rFonts w:cs="メイリオ" w:hint="eastAsia"/>
            </w:rPr>
            <w:t>場合は、「</w:t>
          </w:r>
          <w:r w:rsidR="00717587">
            <w:t>同じファイル名の場合は上書きする</w:t>
          </w:r>
          <w:r w:rsidR="00717587">
            <w:rPr>
              <w:rFonts w:cs="メイリオ" w:hint="eastAsia"/>
            </w:rPr>
            <w:t>」にチェックを入れた上でアップロードを行います。</w:t>
          </w:r>
        </w:p>
        <w:p w:rsidR="007F3C00" w:rsidRDefault="0055400A" w:rsidP="00F3316C">
          <w:pPr>
            <w:jc w:val="center"/>
            <w:rPr>
              <w:rFonts w:cs="メイリオ"/>
            </w:rPr>
          </w:pPr>
          <w:r>
            <w:rPr>
              <w:rFonts w:cs="メイリオ" w:hint="eastAsia"/>
              <w:noProof/>
            </w:rPr>
            <mc:AlternateContent>
              <mc:Choice Requires="wps">
                <w:drawing>
                  <wp:anchor distT="0" distB="0" distL="114300" distR="114300" simplePos="0" relativeHeight="251676672" behindDoc="0" locked="0" layoutInCell="1" allowOverlap="1" wp14:anchorId="71438C4F" wp14:editId="476AA69D">
                    <wp:simplePos x="0" y="0"/>
                    <wp:positionH relativeFrom="column">
                      <wp:posOffset>1628559</wp:posOffset>
                    </wp:positionH>
                    <wp:positionV relativeFrom="paragraph">
                      <wp:posOffset>1385678</wp:posOffset>
                    </wp:positionV>
                    <wp:extent cx="1130061" cy="198276"/>
                    <wp:effectExtent l="0" t="0" r="13335" b="11430"/>
                    <wp:wrapNone/>
                    <wp:docPr id="36" name="正方形/長方形 36"/>
                    <wp:cNvGraphicFramePr/>
                    <a:graphic xmlns:a="http://schemas.openxmlformats.org/drawingml/2006/main">
                      <a:graphicData uri="http://schemas.microsoft.com/office/word/2010/wordprocessingShape">
                        <wps:wsp>
                          <wps:cNvSpPr/>
                          <wps:spPr>
                            <a:xfrm>
                              <a:off x="0" y="0"/>
                              <a:ext cx="1130061" cy="19827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AB67A" id="正方形/長方形 36" o:spid="_x0000_s1026" style="position:absolute;left:0;text-align:left;margin-left:128.25pt;margin-top:109.1pt;width:89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" filled="f" strokecolor="red" strokeweight="2pt"/>
                </w:pict>
              </mc:Fallback>
            </mc:AlternateContent>
          </w:r>
          <w:r w:rsidR="007F3C00">
            <w:rPr>
              <w:noProof/>
            </w:rPr>
            <w:drawing>
              <wp:inline distT="0" distB="0" distL="0" distR="0">
                <wp:extent cx="4320000" cy="2408760"/>
                <wp:effectExtent l="19050" t="19050" r="23495" b="1079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408760"/>
                        </a:xfrm>
                        <a:prstGeom prst="rect">
                          <a:avLst/>
                        </a:prstGeom>
                        <a:noFill/>
                        <a:ln>
                          <a:solidFill>
                            <a:schemeClr val="bg1">
                              <a:lumMod val="85000"/>
                            </a:schemeClr>
                          </a:solidFill>
                        </a:ln>
                      </pic:spPr>
                    </pic:pic>
                  </a:graphicData>
                </a:graphic>
              </wp:inline>
            </w:drawing>
          </w:r>
        </w:p>
        <w:p w:rsidR="00767FFA" w:rsidRPr="005004C4" w:rsidRDefault="00767FFA" w:rsidP="00767FFA">
          <w:pPr>
            <w:jc w:val="center"/>
            <w:rPr>
              <w:rFonts w:cs="メイリオ"/>
              <w:b/>
            </w:rPr>
          </w:pPr>
          <w:r w:rsidRPr="005004C4">
            <w:rPr>
              <w:rFonts w:cs="メイリオ" w:hint="eastAsia"/>
              <w:b/>
            </w:rPr>
            <w:t>アップロード画面</w:t>
          </w:r>
        </w:p>
        <w:p w:rsidR="007F291B" w:rsidRDefault="007F291B">
          <w:pPr>
            <w:rPr>
              <w:rFonts w:cs="メイリオ"/>
            </w:rPr>
          </w:pPr>
        </w:p>
        <w:p w:rsidR="00673D96" w:rsidRPr="00673D96" w:rsidRDefault="00583B30" w:rsidP="00583B30">
          <w:pPr>
            <w:pStyle w:val="3"/>
          </w:pPr>
          <w:bookmarkStart w:id="11" w:name="_2-2-2_メールで送信されたURLにアクセスしてアップロード"/>
          <w:bookmarkStart w:id="12" w:name="_先生ユーザーから送信されたメール内のレポート提出用アドレスからアクセス"/>
          <w:bookmarkStart w:id="13" w:name="_Toc519068172"/>
          <w:bookmarkEnd w:id="11"/>
          <w:bookmarkEnd w:id="12"/>
          <w:r w:rsidRPr="00583B30">
            <w:rPr>
              <w:rFonts w:hint="eastAsia"/>
            </w:rPr>
            <w:t>先生ユーザーから送信されたメール内の</w:t>
          </w:r>
          <w:r>
            <w:rPr>
              <w:rFonts w:hint="eastAsia"/>
              <w:lang w:eastAsia="ja-JP"/>
            </w:rPr>
            <w:t>レポート</w:t>
          </w:r>
          <w:r w:rsidR="00845011">
            <w:rPr>
              <w:rFonts w:hint="eastAsia"/>
              <w:lang w:eastAsia="ja-JP"/>
            </w:rPr>
            <w:t>提出</w:t>
          </w:r>
          <w:r w:rsidR="003B7272">
            <w:rPr>
              <w:rFonts w:hint="eastAsia"/>
              <w:lang w:eastAsia="ja-JP"/>
            </w:rPr>
            <w:t>用</w:t>
          </w:r>
          <w:r w:rsidRPr="00583B30">
            <w:rPr>
              <w:rFonts w:hint="eastAsia"/>
            </w:rPr>
            <w:t>アドレスからアクセスしてダウンロード</w:t>
          </w:r>
          <w:bookmarkEnd w:id="13"/>
        </w:p>
        <w:p w:rsidR="004941D4" w:rsidRDefault="004941D4" w:rsidP="004941D4">
          <w:pPr>
            <w:rPr>
              <w:rFonts w:cs="メイリオ"/>
            </w:rPr>
          </w:pPr>
          <w:r>
            <w:rPr>
              <w:rFonts w:cs="メイリオ" w:hint="eastAsia"/>
            </w:rPr>
            <w:t>先生ユーザーより送信されたメールの本文内に記載されているレポート提出用アドレスにアクセスします。</w:t>
          </w:r>
        </w:p>
        <w:p w:rsidR="00673D96" w:rsidRDefault="006C5F7D" w:rsidP="00182774">
          <w:pPr>
            <w:jc w:val="center"/>
            <w:rPr>
              <w:rFonts w:cs="メイリオ"/>
            </w:rPr>
          </w:pPr>
          <w:r>
            <w:rPr>
              <w:noProof/>
            </w:rPr>
            <w:drawing>
              <wp:inline distT="0" distB="0" distL="0" distR="0">
                <wp:extent cx="4320000" cy="537480"/>
                <wp:effectExtent l="19050" t="19050" r="23495" b="152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537480"/>
                        </a:xfrm>
                        <a:prstGeom prst="rect">
                          <a:avLst/>
                        </a:prstGeom>
                        <a:noFill/>
                        <a:ln>
                          <a:solidFill>
                            <a:schemeClr val="bg1">
                              <a:lumMod val="85000"/>
                            </a:schemeClr>
                          </a:solidFill>
                        </a:ln>
                      </pic:spPr>
                    </pic:pic>
                  </a:graphicData>
                </a:graphic>
              </wp:inline>
            </w:drawing>
          </w:r>
        </w:p>
        <w:p w:rsidR="006C5F7D" w:rsidRDefault="006C5F7D" w:rsidP="00673D96">
          <w:pPr>
            <w:rPr>
              <w:rFonts w:cs="メイリオ"/>
            </w:rPr>
          </w:pPr>
        </w:p>
        <w:p w:rsidR="00282DD6" w:rsidRPr="00034A06" w:rsidRDefault="00282DD6" w:rsidP="00282DD6">
          <w:pPr>
            <w:rPr>
              <w:rFonts w:cs="メイリオ"/>
            </w:rPr>
          </w:pPr>
          <w:r>
            <w:rPr>
              <w:rFonts w:cs="メイリオ" w:hint="eastAsia"/>
            </w:rPr>
            <w:t>レポート提出用アドレスにアクセスするとログイン画面が表示されますので、自身のユーザーIDとパスワードを入力し、「ログイン」をクリックします。</w:t>
          </w:r>
        </w:p>
        <w:p w:rsidR="00673D96" w:rsidRDefault="000E4DA2" w:rsidP="007F291B">
          <w:pPr>
            <w:jc w:val="center"/>
            <w:rPr>
              <w:rFonts w:cs="メイリオ"/>
            </w:rPr>
          </w:pPr>
          <w:r w:rsidRPr="000E4DA2">
            <w:rPr>
              <w:rFonts w:cs="メイリオ"/>
              <w:noProof/>
            </w:rPr>
            <w:lastRenderedPageBreak/>
            <w:drawing>
              <wp:inline distT="0" distB="0" distL="0" distR="0" wp14:anchorId="29230653" wp14:editId="44E0B9C6">
                <wp:extent cx="2520000" cy="2292840"/>
                <wp:effectExtent l="19050" t="19050" r="13970" b="1270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2292840"/>
                        </a:xfrm>
                        <a:prstGeom prst="rect">
                          <a:avLst/>
                        </a:prstGeom>
                        <a:ln>
                          <a:solidFill>
                            <a:schemeClr val="bg1">
                              <a:lumMod val="85000"/>
                            </a:schemeClr>
                          </a:solidFill>
                        </a:ln>
                      </pic:spPr>
                    </pic:pic>
                  </a:graphicData>
                </a:graphic>
              </wp:inline>
            </w:drawing>
          </w:r>
        </w:p>
        <w:p w:rsidR="00673D96" w:rsidRPr="007F291B" w:rsidRDefault="007F291B" w:rsidP="007F291B">
          <w:pPr>
            <w:jc w:val="center"/>
            <w:rPr>
              <w:rFonts w:cs="メイリオ"/>
              <w:b/>
            </w:rPr>
          </w:pPr>
          <w:r>
            <w:rPr>
              <w:rFonts w:cs="メイリオ" w:hint="eastAsia"/>
              <w:b/>
            </w:rPr>
            <w:t>レポート提出</w:t>
          </w:r>
          <w:r w:rsidR="00673D96" w:rsidRPr="007F291B">
            <w:rPr>
              <w:rFonts w:cs="メイリオ" w:hint="eastAsia"/>
              <w:b/>
            </w:rPr>
            <w:t>フォルダログイン</w:t>
          </w:r>
        </w:p>
        <w:p w:rsidR="00673D96" w:rsidRPr="00673D96" w:rsidRDefault="00673D96" w:rsidP="00673D96">
          <w:pPr>
            <w:rPr>
              <w:rFonts w:cs="メイリオ"/>
            </w:rPr>
          </w:pPr>
        </w:p>
        <w:p w:rsidR="00EB3DA2" w:rsidRDefault="00B9530A">
          <w:pPr>
            <w:rPr>
              <w:rFonts w:cs="メイリオ"/>
            </w:rPr>
          </w:pPr>
          <w:r>
            <w:rPr>
              <w:rFonts w:cs="メイリオ" w:hint="eastAsia"/>
            </w:rPr>
            <w:t>ログイン後、</w:t>
          </w:r>
          <w:r w:rsidR="00BA78B9">
            <w:rPr>
              <w:rFonts w:cs="メイリオ" w:hint="eastAsia"/>
            </w:rPr>
            <w:t>レポート提出フォルダ</w:t>
          </w:r>
          <w:r>
            <w:rPr>
              <w:rFonts w:cs="メイリオ" w:hint="eastAsia"/>
            </w:rPr>
            <w:t>画面が表示されますので、</w:t>
          </w:r>
          <w:r w:rsidR="006D33BB" w:rsidRPr="00673D96">
            <w:rPr>
              <w:rFonts w:cs="メイリオ" w:hint="eastAsia"/>
            </w:rPr>
            <w:t>「</w:t>
          </w:r>
          <w:hyperlink w:anchor="_レポート課題一覧画面からアクセスしてアップロード" w:history="1">
            <w:r w:rsidR="006D33BB">
              <w:rPr>
                <w:rStyle w:val="a7"/>
                <w:rFonts w:cs="メイリオ" w:hint="eastAsia"/>
                <w:color w:val="auto"/>
              </w:rPr>
              <w:t>2.2.1. レポート課題一覧画面からアクセスしてアップロード</w:t>
            </w:r>
          </w:hyperlink>
          <w:r w:rsidR="006D33BB" w:rsidRPr="00673D96">
            <w:rPr>
              <w:rFonts w:cs="メイリオ" w:hint="eastAsia"/>
            </w:rPr>
            <w:t>」</w:t>
          </w:r>
          <w:r w:rsidRPr="00673D96">
            <w:rPr>
              <w:rFonts w:cs="メイリオ" w:hint="eastAsia"/>
            </w:rPr>
            <w:t>と</w:t>
          </w:r>
          <w:r>
            <w:rPr>
              <w:rFonts w:cs="メイリオ" w:hint="eastAsia"/>
            </w:rPr>
            <w:t>同じ手順で</w:t>
          </w:r>
          <w:r w:rsidR="006D33BB">
            <w:rPr>
              <w:rFonts w:cs="メイリオ" w:hint="eastAsia"/>
            </w:rPr>
            <w:t>レポート</w:t>
          </w:r>
          <w:r>
            <w:rPr>
              <w:rFonts w:cs="メイリオ" w:hint="eastAsia"/>
            </w:rPr>
            <w:t>を</w:t>
          </w:r>
          <w:r w:rsidR="006D33BB">
            <w:rPr>
              <w:rFonts w:cs="メイリオ" w:hint="eastAsia"/>
            </w:rPr>
            <w:t>アップロード</w:t>
          </w:r>
          <w:r>
            <w:rPr>
              <w:rFonts w:cs="メイリオ" w:hint="eastAsia"/>
            </w:rPr>
            <w:t>します。</w:t>
          </w:r>
        </w:p>
        <w:p w:rsidR="007F291B" w:rsidRDefault="007F291B">
          <w:pPr>
            <w:rPr>
              <w:rFonts w:cs="メイリオ"/>
            </w:rPr>
          </w:pPr>
        </w:p>
        <w:p w:rsidR="00673D96" w:rsidRDefault="00673D96" w:rsidP="00016BDC">
          <w:pPr>
            <w:pStyle w:val="3"/>
          </w:pPr>
          <w:bookmarkStart w:id="14" w:name="_Toc519068173"/>
          <w:r w:rsidRPr="00673D96">
            <w:rPr>
              <w:rFonts w:hint="eastAsia"/>
            </w:rPr>
            <w:t>提出したレポートの削除</w:t>
          </w:r>
          <w:bookmarkEnd w:id="14"/>
        </w:p>
        <w:p w:rsidR="00534C48" w:rsidRDefault="003D7212" w:rsidP="00673D96">
          <w:pPr>
            <w:rPr>
              <w:rFonts w:cs="メイリオ"/>
            </w:rPr>
          </w:pPr>
          <w:r>
            <w:rPr>
              <w:rFonts w:cs="メイリオ" w:hint="eastAsia"/>
            </w:rPr>
            <w:t>先生ユーザーによって提出したレポートの削除が許可されている場合は、レポート提出フォルダからアップロード済みのレポートを削除することが</w:t>
          </w:r>
          <w:r w:rsidR="00EC78FF">
            <w:rPr>
              <w:rFonts w:cs="メイリオ" w:hint="eastAsia"/>
            </w:rPr>
            <w:t>できます。</w:t>
          </w:r>
        </w:p>
        <w:p w:rsidR="003D15A3" w:rsidRDefault="003D15A3" w:rsidP="00673D96">
          <w:pPr>
            <w:rPr>
              <w:rFonts w:cs="メイリオ"/>
            </w:rPr>
          </w:pPr>
        </w:p>
        <w:p w:rsidR="00425889" w:rsidRDefault="001459C4" w:rsidP="00673D96">
          <w:pPr>
            <w:rPr>
              <w:rFonts w:cs="メイリオ"/>
            </w:rPr>
          </w:pPr>
          <w:r w:rsidRPr="00673D96">
            <w:rPr>
              <w:rFonts w:cs="メイリオ" w:hint="eastAsia"/>
            </w:rPr>
            <w:t>「</w:t>
          </w:r>
          <w:hyperlink w:anchor="_2-2-1_レポート提出フォルダにアクセスしてアップロード" w:history="1">
            <w:r w:rsidR="00B9686F">
              <w:rPr>
                <w:rStyle w:val="a7"/>
                <w:rFonts w:cs="メイリオ" w:hint="eastAsia"/>
                <w:color w:val="auto"/>
              </w:rPr>
              <w:t>2.2.1. レポート課題一覧画面からアクセスしてアップロード</w:t>
            </w:r>
          </w:hyperlink>
          <w:r w:rsidRPr="00673D96">
            <w:rPr>
              <w:rFonts w:cs="メイリオ" w:hint="eastAsia"/>
            </w:rPr>
            <w:t>」または「</w:t>
          </w:r>
          <w:hyperlink w:anchor="_先生ユーザーから送信されたメール内のレポート提出用アドレスからアクセス" w:history="1">
            <w:r w:rsidR="00D91084">
              <w:rPr>
                <w:rStyle w:val="a7"/>
                <w:rFonts w:cs="メイリオ" w:hint="eastAsia"/>
                <w:color w:val="auto"/>
              </w:rPr>
              <w:t>2.2.2. 先生ユーザーから送信されたメール内のレポート提出用アドレスからアクセスしてダウンロード</w:t>
            </w:r>
          </w:hyperlink>
          <w:r w:rsidRPr="00673D96">
            <w:rPr>
              <w:rFonts w:cs="メイリオ" w:hint="eastAsia"/>
            </w:rPr>
            <w:t>」</w:t>
          </w:r>
          <w:r w:rsidR="00D12BEA">
            <w:rPr>
              <w:rFonts w:cs="メイリオ" w:hint="eastAsia"/>
            </w:rPr>
            <w:t>に記載している手順でレポート提出フォルダにアクセス</w:t>
          </w:r>
          <w:r w:rsidR="008D517E">
            <w:rPr>
              <w:rFonts w:cs="メイリオ" w:hint="eastAsia"/>
            </w:rPr>
            <w:t>します。</w:t>
          </w:r>
        </w:p>
        <w:p w:rsidR="003102E3" w:rsidRDefault="00425889" w:rsidP="00673D96">
          <w:pPr>
            <w:rPr>
              <w:rFonts w:cs="メイリオ"/>
            </w:rPr>
          </w:pPr>
          <w:r>
            <w:rPr>
              <w:rFonts w:cs="メイリオ" w:hint="eastAsia"/>
            </w:rPr>
            <w:t>レポート提出フォルダ内にある</w:t>
          </w:r>
          <w:r w:rsidR="003102E3">
            <w:rPr>
              <w:rFonts w:cs="メイリオ" w:hint="eastAsia"/>
            </w:rPr>
            <w:t>削除対象のファイルにチェックを入れ、「削除」をクリックします。</w:t>
          </w:r>
        </w:p>
        <w:p w:rsidR="00673D96" w:rsidRDefault="000E4DA2" w:rsidP="00350E99">
          <w:pPr>
            <w:jc w:val="center"/>
            <w:rPr>
              <w:rFonts w:cs="メイリオ"/>
            </w:rPr>
          </w:pPr>
          <w:r>
            <w:rPr>
              <w:rFonts w:cs="メイリオ" w:hint="eastAsia"/>
              <w:noProof/>
            </w:rPr>
            <w:lastRenderedPageBreak/>
            <mc:AlternateContent>
              <mc:Choice Requires="wps">
                <w:drawing>
                  <wp:anchor distT="0" distB="0" distL="114300" distR="114300" simplePos="0" relativeHeight="251649024" behindDoc="0" locked="0" layoutInCell="1" allowOverlap="1" wp14:anchorId="0A0C931F" wp14:editId="1F74B10E">
                    <wp:simplePos x="0" y="0"/>
                    <wp:positionH relativeFrom="column">
                      <wp:posOffset>1092480</wp:posOffset>
                    </wp:positionH>
                    <wp:positionV relativeFrom="paragraph">
                      <wp:posOffset>793267</wp:posOffset>
                    </wp:positionV>
                    <wp:extent cx="336500" cy="152400"/>
                    <wp:effectExtent l="0" t="0" r="26035" b="19050"/>
                    <wp:wrapNone/>
                    <wp:docPr id="23" name="正方形/長方形 23"/>
                    <wp:cNvGraphicFramePr/>
                    <a:graphic xmlns:a="http://schemas.openxmlformats.org/drawingml/2006/main">
                      <a:graphicData uri="http://schemas.microsoft.com/office/word/2010/wordprocessingShape">
                        <wps:wsp>
                          <wps:cNvSpPr/>
                          <wps:spPr>
                            <a:xfrm>
                              <a:off x="0" y="0"/>
                              <a:ext cx="336500"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2E5A8" id="正方形/長方形 23" o:spid="_x0000_s1026" style="position:absolute;left:0;text-align:left;margin-left:86pt;margin-top:62.45pt;width:26.5pt;height:12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" filled="f" strokecolor="red" strokeweight="2pt"/>
                </w:pict>
              </mc:Fallback>
            </mc:AlternateContent>
          </w:r>
          <w:r w:rsidR="00350E99">
            <w:rPr>
              <w:rFonts w:cs="メイリオ" w:hint="eastAsia"/>
              <w:noProof/>
            </w:rPr>
            <mc:AlternateContent>
              <mc:Choice Requires="wps">
                <w:drawing>
                  <wp:anchor distT="0" distB="0" distL="114300" distR="114300" simplePos="0" relativeHeight="251653120" behindDoc="0" locked="0" layoutInCell="1" allowOverlap="1" wp14:anchorId="4096735E" wp14:editId="66D4BABB">
                    <wp:simplePos x="0" y="0"/>
                    <wp:positionH relativeFrom="column">
                      <wp:posOffset>502539</wp:posOffset>
                    </wp:positionH>
                    <wp:positionV relativeFrom="paragraph">
                      <wp:posOffset>1084428</wp:posOffset>
                    </wp:positionV>
                    <wp:extent cx="228600" cy="209550"/>
                    <wp:effectExtent l="0" t="0" r="19050" b="19050"/>
                    <wp:wrapNone/>
                    <wp:docPr id="25" name="円/楕円 25"/>
                    <wp:cNvGraphicFramePr/>
                    <a:graphic xmlns:a="http://schemas.openxmlformats.org/drawingml/2006/main">
                      <a:graphicData uri="http://schemas.microsoft.com/office/word/2010/wordprocessingShape">
                        <wps:wsp>
                          <wps:cNvSpPr/>
                          <wps:spPr>
                            <a:xfrm>
                              <a:off x="0" y="0"/>
                              <a:ext cx="228600" cy="2095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ED4FB" id="円/楕円 25" o:spid="_x0000_s1026" style="position:absolute;left:0;text-align:left;margin-left:39.55pt;margin-top:85.4pt;width:18pt;height:1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" filled="f" strokecolor="red" strokeweight="2pt"/>
                </w:pict>
              </mc:Fallback>
            </mc:AlternateContent>
          </w:r>
          <w:r w:rsidRPr="000E4DA2">
            <w:rPr>
              <w:rFonts w:cs="メイリオ"/>
              <w:noProof/>
            </w:rPr>
            <w:drawing>
              <wp:inline distT="0" distB="0" distL="0" distR="0" wp14:anchorId="7F7EC406" wp14:editId="65AA3C81">
                <wp:extent cx="4320000" cy="1468800"/>
                <wp:effectExtent l="19050" t="19050" r="23495" b="171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1468800"/>
                        </a:xfrm>
                        <a:prstGeom prst="rect">
                          <a:avLst/>
                        </a:prstGeom>
                        <a:ln>
                          <a:solidFill>
                            <a:schemeClr val="bg1">
                              <a:lumMod val="85000"/>
                            </a:schemeClr>
                          </a:solidFill>
                        </a:ln>
                      </pic:spPr>
                    </pic:pic>
                  </a:graphicData>
                </a:graphic>
              </wp:inline>
            </w:drawing>
          </w:r>
        </w:p>
        <w:p w:rsidR="00673D96" w:rsidRPr="00350E99" w:rsidRDefault="00350E99" w:rsidP="00350E99">
          <w:pPr>
            <w:jc w:val="center"/>
            <w:rPr>
              <w:rFonts w:cs="メイリオ"/>
              <w:b/>
            </w:rPr>
          </w:pPr>
          <w:r w:rsidRPr="00350E99">
            <w:rPr>
              <w:rFonts w:cs="メイリオ" w:hint="eastAsia"/>
              <w:b/>
            </w:rPr>
            <w:t>レポート提出フォルダ</w:t>
          </w:r>
        </w:p>
        <w:p w:rsidR="00673D96" w:rsidRPr="00673D96" w:rsidRDefault="00673D96" w:rsidP="00673D96">
          <w:pPr>
            <w:rPr>
              <w:rFonts w:cs="メイリオ"/>
            </w:rPr>
          </w:pPr>
        </w:p>
        <w:p w:rsidR="00E1256F" w:rsidRDefault="0066496E" w:rsidP="00673D96">
          <w:pPr>
            <w:rPr>
              <w:rFonts w:cs="メイリオ"/>
            </w:rPr>
          </w:pPr>
          <w:r>
            <w:rPr>
              <w:rFonts w:cs="メイリオ" w:hint="eastAsia"/>
            </w:rPr>
            <w:t>レポート削除</w:t>
          </w:r>
          <w:r w:rsidR="00C051AC">
            <w:rPr>
              <w:rFonts w:cs="メイリオ" w:hint="eastAsia"/>
            </w:rPr>
            <w:t>確認</w:t>
          </w:r>
          <w:r w:rsidR="00C169A8">
            <w:rPr>
              <w:rFonts w:cs="メイリオ" w:hint="eastAsia"/>
            </w:rPr>
            <w:t>画面</w:t>
          </w:r>
          <w:r>
            <w:rPr>
              <w:rFonts w:cs="メイリオ" w:hint="eastAsia"/>
            </w:rPr>
            <w:t>が表示されますので、</w:t>
          </w:r>
          <w:r w:rsidR="001744FA">
            <w:rPr>
              <w:rFonts w:cs="メイリオ" w:hint="eastAsia"/>
            </w:rPr>
            <w:t>削除するファイルを</w:t>
          </w:r>
          <w:r w:rsidR="00742EFD">
            <w:rPr>
              <w:rFonts w:cs="メイリオ" w:hint="eastAsia"/>
            </w:rPr>
            <w:t>確認した上で</w:t>
          </w:r>
          <w:r w:rsidR="00E1256F">
            <w:rPr>
              <w:rFonts w:cs="メイリオ" w:hint="eastAsia"/>
            </w:rPr>
            <w:t>「削除」をクリックすると、アップロードしたレポートが削除されます。</w:t>
          </w:r>
        </w:p>
        <w:p w:rsidR="00350E99" w:rsidRDefault="000E4DA2" w:rsidP="00350E99">
          <w:pPr>
            <w:jc w:val="center"/>
            <w:rPr>
              <w:rFonts w:cs="メイリオ"/>
            </w:rPr>
          </w:pPr>
          <w:r>
            <w:rPr>
              <w:rFonts w:cs="メイリオ" w:hint="eastAsia"/>
              <w:noProof/>
            </w:rPr>
            <mc:AlternateContent>
              <mc:Choice Requires="wps">
                <w:drawing>
                  <wp:anchor distT="0" distB="0" distL="114300" distR="114300" simplePos="0" relativeHeight="251658240" behindDoc="0" locked="0" layoutInCell="1" allowOverlap="1" wp14:anchorId="079A3A8E" wp14:editId="42C4FEAD">
                    <wp:simplePos x="0" y="0"/>
                    <wp:positionH relativeFrom="column">
                      <wp:posOffset>2034541</wp:posOffset>
                    </wp:positionH>
                    <wp:positionV relativeFrom="paragraph">
                      <wp:posOffset>1230630</wp:posOffset>
                    </wp:positionV>
                    <wp:extent cx="685800" cy="1905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68580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49FD0" id="正方形/長方形 27" o:spid="_x0000_s1026" style="position:absolute;left:0;text-align:left;margin-left:160.2pt;margin-top:96.9pt;width:54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" filled="f" strokecolor="red" strokeweight="2pt"/>
                </w:pict>
              </mc:Fallback>
            </mc:AlternateContent>
          </w:r>
          <w:r w:rsidRPr="000E4DA2">
            <w:rPr>
              <w:rFonts w:cs="メイリオ"/>
              <w:noProof/>
            </w:rPr>
            <w:drawing>
              <wp:inline distT="0" distB="0" distL="0" distR="0" wp14:anchorId="1A75CB18" wp14:editId="13035A4F">
                <wp:extent cx="4318677" cy="2024380"/>
                <wp:effectExtent l="19050" t="19050" r="24765"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8488" cy="2033666"/>
                        </a:xfrm>
                        <a:prstGeom prst="rect">
                          <a:avLst/>
                        </a:prstGeom>
                        <a:ln>
                          <a:solidFill>
                            <a:schemeClr val="bg1">
                              <a:lumMod val="85000"/>
                            </a:schemeClr>
                          </a:solidFill>
                        </a:ln>
                      </pic:spPr>
                    </pic:pic>
                  </a:graphicData>
                </a:graphic>
              </wp:inline>
            </w:drawing>
          </w:r>
        </w:p>
        <w:p w:rsidR="00673D96" w:rsidRPr="00F82836" w:rsidRDefault="00350E99" w:rsidP="00F82836">
          <w:pPr>
            <w:jc w:val="center"/>
            <w:rPr>
              <w:rFonts w:cs="メイリオ"/>
              <w:b/>
            </w:rPr>
          </w:pPr>
          <w:r w:rsidRPr="00350E99">
            <w:rPr>
              <w:rFonts w:cs="メイリオ" w:hint="eastAsia"/>
              <w:b/>
            </w:rPr>
            <w:t>レポート削除確認画面</w:t>
          </w:r>
        </w:p>
      </w:sdtContent>
    </w:sdt>
    <w:sectPr w:rsidR="00673D96" w:rsidRPr="00F82836" w:rsidSect="00016BDC">
      <w:headerReference w:type="default" r:id="rId24"/>
      <w:footerReference w:type="default" r:id="rId25"/>
      <w:headerReference w:type="first" r:id="rId26"/>
      <w:pgSz w:w="11906" w:h="16838"/>
      <w:pgMar w:top="1985" w:right="1701" w:bottom="1701" w:left="1701"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7E9" w:rsidRDefault="001457E9" w:rsidP="0006471B">
      <w:r>
        <w:separator/>
      </w:r>
    </w:p>
  </w:endnote>
  <w:endnote w:type="continuationSeparator" w:id="0">
    <w:p w:rsidR="001457E9" w:rsidRDefault="001457E9" w:rsidP="0006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71B" w:rsidRDefault="0006471B">
    <w:pPr>
      <w:pStyle w:val="aa"/>
      <w:jc w:val="center"/>
    </w:pPr>
  </w:p>
  <w:p w:rsidR="0006471B" w:rsidRDefault="0006471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456344"/>
      <w:docPartObj>
        <w:docPartGallery w:val="Page Numbers (Bottom of Page)"/>
        <w:docPartUnique/>
      </w:docPartObj>
    </w:sdtPr>
    <w:sdtEndPr/>
    <w:sdtContent>
      <w:p w:rsidR="00016BDC" w:rsidRDefault="00016BDC">
        <w:pPr>
          <w:pStyle w:val="aa"/>
          <w:jc w:val="center"/>
        </w:pPr>
        <w:r>
          <w:fldChar w:fldCharType="begin"/>
        </w:r>
        <w:r>
          <w:instrText>PAGE   \* MERGEFORMAT</w:instrText>
        </w:r>
        <w:r>
          <w:fldChar w:fldCharType="separate"/>
        </w:r>
        <w:r w:rsidR="002F5C56" w:rsidRPr="002F5C56">
          <w:rPr>
            <w:noProof/>
            <w:lang w:val="ja-JP"/>
          </w:rPr>
          <w:t>9</w:t>
        </w:r>
        <w:r>
          <w:fldChar w:fldCharType="end"/>
        </w:r>
      </w:p>
    </w:sdtContent>
  </w:sdt>
  <w:p w:rsidR="00016BDC" w:rsidRPr="00016BDC" w:rsidRDefault="00016BDC" w:rsidP="00016BDC">
    <w:pPr>
      <w:pStyle w:val="aa"/>
      <w:jc w:val="right"/>
      <w:rPr>
        <w:rFonts w:cs="メイリオ"/>
      </w:rPr>
    </w:pPr>
    <w:r w:rsidRPr="00AD2125">
      <w:rPr>
        <w:rFonts w:cs="メイリオ"/>
      </w:rPr>
      <w:t>Copyright © North Grid Corporation 201</w:t>
    </w:r>
    <w:r w:rsidR="00CD7788">
      <w:rPr>
        <w:rFonts w:cs="メイリオ" w:hint="eastAsia"/>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7E9" w:rsidRDefault="001457E9" w:rsidP="0006471B">
      <w:r>
        <w:separator/>
      </w:r>
    </w:p>
  </w:footnote>
  <w:footnote w:type="continuationSeparator" w:id="0">
    <w:p w:rsidR="001457E9" w:rsidRDefault="001457E9" w:rsidP="0006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71B" w:rsidRPr="004E40A2" w:rsidRDefault="0006471B" w:rsidP="0006471B">
    <w:pPr>
      <w:pStyle w:val="a8"/>
      <w:jc w:val="right"/>
      <w:rPr>
        <w:rFonts w:cs="メイリオ"/>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メイリオ"/>
        <w:sz w:val="21"/>
        <w:szCs w:val="21"/>
      </w:rPr>
      <w:alias w:val="タイトル"/>
      <w:tag w:val=""/>
      <w:id w:val="981575664"/>
      <w:dataBinding w:prefixMappings="xmlns:ns0='http://purl.org/dc/elements/1.1/' xmlns:ns1='http://schemas.openxmlformats.org/package/2006/metadata/core-properties' " w:xpath="/ns1:coreProperties[1]/ns0:title[1]" w:storeItemID="{6C3C8BC8-F283-45AE-878A-BAB7291924A1}"/>
      <w:text/>
    </w:sdtPr>
    <w:sdtEndPr/>
    <w:sdtContent>
      <w:p w:rsidR="00016BDC" w:rsidRPr="00016BDC" w:rsidRDefault="00016BDC" w:rsidP="0006471B">
        <w:pPr>
          <w:pStyle w:val="a8"/>
          <w:jc w:val="right"/>
          <w:rPr>
            <w:rFonts w:cs="メイリオ"/>
            <w:szCs w:val="21"/>
          </w:rPr>
        </w:pPr>
        <w:r>
          <w:rPr>
            <w:rFonts w:cs="メイリオ" w:hint="eastAsia"/>
            <w:sz w:val="21"/>
            <w:szCs w:val="21"/>
          </w:rPr>
          <w:t>操作チュートリアル　生徒編</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DC" w:rsidRDefault="00016BD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45F18"/>
    <w:multiLevelType w:val="hybridMultilevel"/>
    <w:tmpl w:val="BAE0D7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4A28B5"/>
    <w:multiLevelType w:val="hybridMultilevel"/>
    <w:tmpl w:val="ECF8A7C8"/>
    <w:lvl w:ilvl="0" w:tplc="E2A8C916">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1269F7"/>
    <w:multiLevelType w:val="multilevel"/>
    <w:tmpl w:val="4AACFAF6"/>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 w:numId="2">
    <w:abstractNumId w:val="1"/>
  </w:num>
  <w:num w:numId="3">
    <w:abstractNumId w:val="2"/>
  </w:num>
  <w:num w:numId="4">
    <w:abstractNumId w:val="2"/>
  </w:num>
  <w:num w:numId="5">
    <w:abstractNumId w:val="2"/>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attachedTemplate r:id="rId1"/>
  <w:defaultTabStop w:val="840"/>
  <w:drawingGridHorizontalSpacing w:val="12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D96"/>
    <w:rsid w:val="000007AF"/>
    <w:rsid w:val="000169C8"/>
    <w:rsid w:val="00016BDC"/>
    <w:rsid w:val="00034A06"/>
    <w:rsid w:val="0004700A"/>
    <w:rsid w:val="000471BC"/>
    <w:rsid w:val="000516FE"/>
    <w:rsid w:val="0005267E"/>
    <w:rsid w:val="00052D15"/>
    <w:rsid w:val="000555BF"/>
    <w:rsid w:val="0006471B"/>
    <w:rsid w:val="000811DD"/>
    <w:rsid w:val="00083110"/>
    <w:rsid w:val="0008409E"/>
    <w:rsid w:val="000966B5"/>
    <w:rsid w:val="000A5654"/>
    <w:rsid w:val="000C4CF8"/>
    <w:rsid w:val="000E261A"/>
    <w:rsid w:val="000E3364"/>
    <w:rsid w:val="000E4DA2"/>
    <w:rsid w:val="000F787D"/>
    <w:rsid w:val="00106073"/>
    <w:rsid w:val="00110C62"/>
    <w:rsid w:val="001152D3"/>
    <w:rsid w:val="00141926"/>
    <w:rsid w:val="001457E9"/>
    <w:rsid w:val="001459C4"/>
    <w:rsid w:val="00150D29"/>
    <w:rsid w:val="00160794"/>
    <w:rsid w:val="00164EDE"/>
    <w:rsid w:val="001744FA"/>
    <w:rsid w:val="00182774"/>
    <w:rsid w:val="00187B86"/>
    <w:rsid w:val="001A1AB5"/>
    <w:rsid w:val="001A23E5"/>
    <w:rsid w:val="001D210D"/>
    <w:rsid w:val="001D78C4"/>
    <w:rsid w:val="001E6A36"/>
    <w:rsid w:val="00207AA8"/>
    <w:rsid w:val="00234C66"/>
    <w:rsid w:val="00242353"/>
    <w:rsid w:val="002466B0"/>
    <w:rsid w:val="00253CC9"/>
    <w:rsid w:val="002604D4"/>
    <w:rsid w:val="002621DD"/>
    <w:rsid w:val="002635BA"/>
    <w:rsid w:val="00266AB3"/>
    <w:rsid w:val="00274E14"/>
    <w:rsid w:val="002751B5"/>
    <w:rsid w:val="00282DD6"/>
    <w:rsid w:val="00297C5E"/>
    <w:rsid w:val="002C05F7"/>
    <w:rsid w:val="002C6018"/>
    <w:rsid w:val="002D5140"/>
    <w:rsid w:val="002D74C5"/>
    <w:rsid w:val="002E0C89"/>
    <w:rsid w:val="002E508F"/>
    <w:rsid w:val="002F5C56"/>
    <w:rsid w:val="003102E3"/>
    <w:rsid w:val="003129E6"/>
    <w:rsid w:val="00337137"/>
    <w:rsid w:val="003404E6"/>
    <w:rsid w:val="00345374"/>
    <w:rsid w:val="00350E99"/>
    <w:rsid w:val="00361360"/>
    <w:rsid w:val="00367BD1"/>
    <w:rsid w:val="00377BA4"/>
    <w:rsid w:val="00397F83"/>
    <w:rsid w:val="003A61D8"/>
    <w:rsid w:val="003B7272"/>
    <w:rsid w:val="003B728E"/>
    <w:rsid w:val="003D15A3"/>
    <w:rsid w:val="003D7212"/>
    <w:rsid w:val="003E3275"/>
    <w:rsid w:val="003E478A"/>
    <w:rsid w:val="003F1870"/>
    <w:rsid w:val="003F297D"/>
    <w:rsid w:val="003F4E40"/>
    <w:rsid w:val="003F50CC"/>
    <w:rsid w:val="004054A8"/>
    <w:rsid w:val="00405F37"/>
    <w:rsid w:val="00425889"/>
    <w:rsid w:val="004309EE"/>
    <w:rsid w:val="004401BC"/>
    <w:rsid w:val="00440A49"/>
    <w:rsid w:val="00462945"/>
    <w:rsid w:val="0047098B"/>
    <w:rsid w:val="00481E88"/>
    <w:rsid w:val="00492C94"/>
    <w:rsid w:val="004941D4"/>
    <w:rsid w:val="00494584"/>
    <w:rsid w:val="004A366B"/>
    <w:rsid w:val="004C59D5"/>
    <w:rsid w:val="004C65F5"/>
    <w:rsid w:val="004E40A2"/>
    <w:rsid w:val="004E5F49"/>
    <w:rsid w:val="004E5FAB"/>
    <w:rsid w:val="004E7F08"/>
    <w:rsid w:val="004F10DA"/>
    <w:rsid w:val="005004C4"/>
    <w:rsid w:val="005107F7"/>
    <w:rsid w:val="00511003"/>
    <w:rsid w:val="005120FC"/>
    <w:rsid w:val="00514A06"/>
    <w:rsid w:val="00515AB2"/>
    <w:rsid w:val="00534C48"/>
    <w:rsid w:val="00543C0C"/>
    <w:rsid w:val="0055400A"/>
    <w:rsid w:val="00566852"/>
    <w:rsid w:val="0056695A"/>
    <w:rsid w:val="0057001A"/>
    <w:rsid w:val="0057100F"/>
    <w:rsid w:val="00583B30"/>
    <w:rsid w:val="005D48E3"/>
    <w:rsid w:val="005E117D"/>
    <w:rsid w:val="005E2C0A"/>
    <w:rsid w:val="005E474E"/>
    <w:rsid w:val="005E5FEA"/>
    <w:rsid w:val="005E60D3"/>
    <w:rsid w:val="005E7EFA"/>
    <w:rsid w:val="006007E2"/>
    <w:rsid w:val="00603040"/>
    <w:rsid w:val="006051C6"/>
    <w:rsid w:val="006058EC"/>
    <w:rsid w:val="00612256"/>
    <w:rsid w:val="00614776"/>
    <w:rsid w:val="00633161"/>
    <w:rsid w:val="006461AC"/>
    <w:rsid w:val="00654AA5"/>
    <w:rsid w:val="0066496E"/>
    <w:rsid w:val="006663ED"/>
    <w:rsid w:val="0066643B"/>
    <w:rsid w:val="00673D96"/>
    <w:rsid w:val="006772F4"/>
    <w:rsid w:val="006B0DB3"/>
    <w:rsid w:val="006C5F7D"/>
    <w:rsid w:val="006C6FE9"/>
    <w:rsid w:val="006D06F8"/>
    <w:rsid w:val="006D33BB"/>
    <w:rsid w:val="006E2452"/>
    <w:rsid w:val="006F39F3"/>
    <w:rsid w:val="006F3DB2"/>
    <w:rsid w:val="007150CD"/>
    <w:rsid w:val="007169AF"/>
    <w:rsid w:val="00717587"/>
    <w:rsid w:val="00725C4E"/>
    <w:rsid w:val="0073629C"/>
    <w:rsid w:val="00742EFD"/>
    <w:rsid w:val="007438F0"/>
    <w:rsid w:val="00743BB4"/>
    <w:rsid w:val="00753EAC"/>
    <w:rsid w:val="00755587"/>
    <w:rsid w:val="007556B2"/>
    <w:rsid w:val="007565B8"/>
    <w:rsid w:val="00760CD7"/>
    <w:rsid w:val="00762C01"/>
    <w:rsid w:val="00767FFA"/>
    <w:rsid w:val="00772200"/>
    <w:rsid w:val="0078396C"/>
    <w:rsid w:val="007853AE"/>
    <w:rsid w:val="007861C6"/>
    <w:rsid w:val="007A506A"/>
    <w:rsid w:val="007B1B01"/>
    <w:rsid w:val="007E72FD"/>
    <w:rsid w:val="007F291B"/>
    <w:rsid w:val="007F3C00"/>
    <w:rsid w:val="00805E64"/>
    <w:rsid w:val="0081097D"/>
    <w:rsid w:val="00820AD3"/>
    <w:rsid w:val="008235E2"/>
    <w:rsid w:val="00833F44"/>
    <w:rsid w:val="00845011"/>
    <w:rsid w:val="0085458A"/>
    <w:rsid w:val="00856FFC"/>
    <w:rsid w:val="00861020"/>
    <w:rsid w:val="00867FD9"/>
    <w:rsid w:val="00871261"/>
    <w:rsid w:val="008847A1"/>
    <w:rsid w:val="008B4A21"/>
    <w:rsid w:val="008B7FAB"/>
    <w:rsid w:val="008C0525"/>
    <w:rsid w:val="008C3D3A"/>
    <w:rsid w:val="008C7AD6"/>
    <w:rsid w:val="008D4E0D"/>
    <w:rsid w:val="008D517E"/>
    <w:rsid w:val="008E6E6B"/>
    <w:rsid w:val="008E722F"/>
    <w:rsid w:val="008F0BBA"/>
    <w:rsid w:val="008F25CE"/>
    <w:rsid w:val="008F6B23"/>
    <w:rsid w:val="00914F51"/>
    <w:rsid w:val="00924C59"/>
    <w:rsid w:val="009264FE"/>
    <w:rsid w:val="00933AF8"/>
    <w:rsid w:val="009501EF"/>
    <w:rsid w:val="009573A3"/>
    <w:rsid w:val="009655F8"/>
    <w:rsid w:val="00987EC9"/>
    <w:rsid w:val="00991E2A"/>
    <w:rsid w:val="009A75A1"/>
    <w:rsid w:val="009B2B91"/>
    <w:rsid w:val="009D6A30"/>
    <w:rsid w:val="009F0263"/>
    <w:rsid w:val="00A05807"/>
    <w:rsid w:val="00A10DEF"/>
    <w:rsid w:val="00A4287B"/>
    <w:rsid w:val="00A47123"/>
    <w:rsid w:val="00A53A0F"/>
    <w:rsid w:val="00A677CF"/>
    <w:rsid w:val="00A709CE"/>
    <w:rsid w:val="00A9114B"/>
    <w:rsid w:val="00AA39CE"/>
    <w:rsid w:val="00AB7D7A"/>
    <w:rsid w:val="00AC1429"/>
    <w:rsid w:val="00AC3A54"/>
    <w:rsid w:val="00AD3455"/>
    <w:rsid w:val="00AE272A"/>
    <w:rsid w:val="00AF028F"/>
    <w:rsid w:val="00B2286B"/>
    <w:rsid w:val="00B327F6"/>
    <w:rsid w:val="00B36B7E"/>
    <w:rsid w:val="00B41CCA"/>
    <w:rsid w:val="00B43EFD"/>
    <w:rsid w:val="00B65661"/>
    <w:rsid w:val="00B67F3A"/>
    <w:rsid w:val="00B71E0B"/>
    <w:rsid w:val="00B75329"/>
    <w:rsid w:val="00B8590B"/>
    <w:rsid w:val="00B8669F"/>
    <w:rsid w:val="00B9530A"/>
    <w:rsid w:val="00B9686F"/>
    <w:rsid w:val="00BA78B9"/>
    <w:rsid w:val="00BC5BC7"/>
    <w:rsid w:val="00C00AAA"/>
    <w:rsid w:val="00C051AC"/>
    <w:rsid w:val="00C15D6E"/>
    <w:rsid w:val="00C169A8"/>
    <w:rsid w:val="00C30778"/>
    <w:rsid w:val="00C37A39"/>
    <w:rsid w:val="00C43654"/>
    <w:rsid w:val="00C442E1"/>
    <w:rsid w:val="00C51DD8"/>
    <w:rsid w:val="00C8185B"/>
    <w:rsid w:val="00CA275E"/>
    <w:rsid w:val="00CB027A"/>
    <w:rsid w:val="00CB1913"/>
    <w:rsid w:val="00CB4403"/>
    <w:rsid w:val="00CC2B8A"/>
    <w:rsid w:val="00CD7788"/>
    <w:rsid w:val="00CE190D"/>
    <w:rsid w:val="00CE6B3F"/>
    <w:rsid w:val="00CF4239"/>
    <w:rsid w:val="00D02FE2"/>
    <w:rsid w:val="00D0773C"/>
    <w:rsid w:val="00D12BEA"/>
    <w:rsid w:val="00D159E4"/>
    <w:rsid w:val="00D344AA"/>
    <w:rsid w:val="00D37E9C"/>
    <w:rsid w:val="00D435AD"/>
    <w:rsid w:val="00D62AE7"/>
    <w:rsid w:val="00D84278"/>
    <w:rsid w:val="00D8609F"/>
    <w:rsid w:val="00D87FEB"/>
    <w:rsid w:val="00D91084"/>
    <w:rsid w:val="00DC7B71"/>
    <w:rsid w:val="00DE2430"/>
    <w:rsid w:val="00DE4B05"/>
    <w:rsid w:val="00DF03BE"/>
    <w:rsid w:val="00DF4FDC"/>
    <w:rsid w:val="00E016C4"/>
    <w:rsid w:val="00E1256F"/>
    <w:rsid w:val="00E14512"/>
    <w:rsid w:val="00E35809"/>
    <w:rsid w:val="00E43EB9"/>
    <w:rsid w:val="00E53A9A"/>
    <w:rsid w:val="00E54273"/>
    <w:rsid w:val="00EA0A11"/>
    <w:rsid w:val="00EA2DE8"/>
    <w:rsid w:val="00EA548F"/>
    <w:rsid w:val="00EA607F"/>
    <w:rsid w:val="00EB3DA2"/>
    <w:rsid w:val="00EB3DA8"/>
    <w:rsid w:val="00EB4BE7"/>
    <w:rsid w:val="00EB72AC"/>
    <w:rsid w:val="00EC638A"/>
    <w:rsid w:val="00EC6DEC"/>
    <w:rsid w:val="00EC78FF"/>
    <w:rsid w:val="00EE721A"/>
    <w:rsid w:val="00EF184A"/>
    <w:rsid w:val="00F0503A"/>
    <w:rsid w:val="00F10441"/>
    <w:rsid w:val="00F23F30"/>
    <w:rsid w:val="00F3316C"/>
    <w:rsid w:val="00F40C82"/>
    <w:rsid w:val="00F468C0"/>
    <w:rsid w:val="00F52700"/>
    <w:rsid w:val="00F53B04"/>
    <w:rsid w:val="00F54BCB"/>
    <w:rsid w:val="00F56C5E"/>
    <w:rsid w:val="00F765DC"/>
    <w:rsid w:val="00F80490"/>
    <w:rsid w:val="00F82836"/>
    <w:rsid w:val="00F90CC8"/>
    <w:rsid w:val="00F96515"/>
    <w:rsid w:val="00FA0AE1"/>
    <w:rsid w:val="00FA466C"/>
    <w:rsid w:val="00FB0391"/>
    <w:rsid w:val="00FC7811"/>
    <w:rsid w:val="00FD2CC8"/>
    <w:rsid w:val="00FD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3567D6E4"/>
  <w15:docId w15:val="{BDEBA052-BD76-40DA-A108-CB96BF5D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6BDC"/>
    <w:pPr>
      <w:adjustRightInd w:val="0"/>
      <w:snapToGrid w:val="0"/>
    </w:pPr>
    <w:rPr>
      <w:rFonts w:ascii="メイリオ" w:eastAsia="メイリオ" w:hAnsi="メイリオ"/>
      <w:sz w:val="24"/>
    </w:rPr>
  </w:style>
  <w:style w:type="paragraph" w:styleId="1">
    <w:name w:val="heading 1"/>
    <w:basedOn w:val="a"/>
    <w:next w:val="a"/>
    <w:link w:val="10"/>
    <w:qFormat/>
    <w:rsid w:val="00016BDC"/>
    <w:pPr>
      <w:keepNext/>
      <w:numPr>
        <w:numId w:val="7"/>
      </w:numPr>
      <w:suppressAutoHyphens/>
      <w:outlineLvl w:val="0"/>
    </w:pPr>
    <w:rPr>
      <w:rFonts w:cs="Century"/>
      <w:b/>
      <w:kern w:val="24"/>
      <w:szCs w:val="24"/>
      <w:lang w:eastAsia="ar-SA"/>
    </w:rPr>
  </w:style>
  <w:style w:type="paragraph" w:styleId="2">
    <w:name w:val="heading 2"/>
    <w:basedOn w:val="a"/>
    <w:next w:val="a"/>
    <w:link w:val="20"/>
    <w:qFormat/>
    <w:rsid w:val="00016BDC"/>
    <w:pPr>
      <w:keepNext/>
      <w:numPr>
        <w:ilvl w:val="1"/>
        <w:numId w:val="7"/>
      </w:numPr>
      <w:suppressAutoHyphens/>
      <w:outlineLvl w:val="1"/>
    </w:pPr>
    <w:rPr>
      <w:rFonts w:cs="メイリオ"/>
      <w:kern w:val="21"/>
      <w:szCs w:val="21"/>
      <w:lang w:eastAsia="ar-SA"/>
    </w:rPr>
  </w:style>
  <w:style w:type="paragraph" w:styleId="3">
    <w:name w:val="heading 3"/>
    <w:basedOn w:val="a"/>
    <w:next w:val="a"/>
    <w:link w:val="30"/>
    <w:qFormat/>
    <w:rsid w:val="00016BDC"/>
    <w:pPr>
      <w:keepNext/>
      <w:numPr>
        <w:ilvl w:val="2"/>
        <w:numId w:val="7"/>
      </w:numPr>
      <w:suppressAutoHyphens/>
      <w:ind w:left="709" w:hanging="681"/>
      <w:outlineLvl w:val="2"/>
    </w:pPr>
    <w:rPr>
      <w:rFonts w:cs="Century"/>
      <w:kern w:val="24"/>
      <w:szCs w:val="24"/>
      <w:lang w:eastAsia="ar-SA"/>
    </w:rPr>
  </w:style>
  <w:style w:type="paragraph" w:styleId="4">
    <w:name w:val="heading 4"/>
    <w:basedOn w:val="a"/>
    <w:next w:val="a"/>
    <w:link w:val="40"/>
    <w:qFormat/>
    <w:rsid w:val="00016BDC"/>
    <w:pPr>
      <w:keepNext/>
      <w:numPr>
        <w:ilvl w:val="3"/>
        <w:numId w:val="7"/>
      </w:numPr>
      <w:tabs>
        <w:tab w:val="left" w:pos="851"/>
      </w:tabs>
      <w:suppressAutoHyphens/>
      <w:outlineLvl w:val="3"/>
    </w:pPr>
    <w:rPr>
      <w:rFonts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016BDC"/>
    <w:rPr>
      <w:rFonts w:ascii="メイリオ" w:eastAsia="メイリオ" w:hAnsi="メイリオ" w:cs="Century"/>
      <w:b/>
      <w:kern w:val="24"/>
      <w:sz w:val="24"/>
      <w:szCs w:val="24"/>
      <w:lang w:eastAsia="ar-SA"/>
    </w:rPr>
  </w:style>
  <w:style w:type="character" w:customStyle="1" w:styleId="20">
    <w:name w:val="見出し 2 (文字)"/>
    <w:basedOn w:val="a0"/>
    <w:link w:val="2"/>
    <w:rsid w:val="00016BDC"/>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016BDC"/>
    <w:pPr>
      <w:tabs>
        <w:tab w:val="right" w:leader="dot" w:pos="8494"/>
      </w:tabs>
    </w:pPr>
    <w:rPr>
      <w:b/>
      <w:sz w:val="22"/>
      <w:szCs w:val="21"/>
    </w:rPr>
  </w:style>
  <w:style w:type="paragraph" w:styleId="21">
    <w:name w:val="toc 2"/>
    <w:basedOn w:val="a"/>
    <w:next w:val="a"/>
    <w:autoRedefine/>
    <w:uiPriority w:val="39"/>
    <w:unhideWhenUsed/>
    <w:qFormat/>
    <w:rsid w:val="00016BDC"/>
    <w:pPr>
      <w:ind w:leftChars="100" w:left="240"/>
    </w:pPr>
    <w:rPr>
      <w:sz w:val="22"/>
    </w:rPr>
  </w:style>
  <w:style w:type="paragraph" w:styleId="31">
    <w:name w:val="toc 3"/>
    <w:basedOn w:val="a"/>
    <w:next w:val="a"/>
    <w:autoRedefine/>
    <w:uiPriority w:val="39"/>
    <w:unhideWhenUsed/>
    <w:qFormat/>
    <w:rsid w:val="00016BDC"/>
    <w:pPr>
      <w:ind w:leftChars="200" w:left="480"/>
    </w:pPr>
    <w:rPr>
      <w:sz w:val="22"/>
    </w:rPr>
  </w:style>
  <w:style w:type="paragraph" w:styleId="a3">
    <w:name w:val="No Spacing"/>
    <w:link w:val="a4"/>
    <w:uiPriority w:val="1"/>
    <w:qFormat/>
    <w:rsid w:val="00016BDC"/>
    <w:rPr>
      <w:kern w:val="0"/>
      <w:sz w:val="22"/>
    </w:rPr>
  </w:style>
  <w:style w:type="character" w:customStyle="1" w:styleId="a4">
    <w:name w:val="行間詰め (文字)"/>
    <w:basedOn w:val="a0"/>
    <w:link w:val="a3"/>
    <w:uiPriority w:val="1"/>
    <w:rsid w:val="00016BDC"/>
    <w:rPr>
      <w:kern w:val="0"/>
      <w:sz w:val="22"/>
    </w:rPr>
  </w:style>
  <w:style w:type="paragraph" w:styleId="a5">
    <w:name w:val="Balloon Text"/>
    <w:basedOn w:val="a"/>
    <w:link w:val="a6"/>
    <w:uiPriority w:val="99"/>
    <w:semiHidden/>
    <w:unhideWhenUsed/>
    <w:rsid w:val="00016BD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16BDC"/>
    <w:rPr>
      <w:rFonts w:asciiTheme="majorHAnsi" w:eastAsiaTheme="majorEastAsia" w:hAnsiTheme="majorHAnsi" w:cstheme="majorBidi"/>
      <w:sz w:val="18"/>
      <w:szCs w:val="18"/>
    </w:rPr>
  </w:style>
  <w:style w:type="character" w:styleId="a7">
    <w:name w:val="Hyperlink"/>
    <w:basedOn w:val="a0"/>
    <w:uiPriority w:val="99"/>
    <w:unhideWhenUsed/>
    <w:rsid w:val="00016BDC"/>
    <w:rPr>
      <w:color w:val="0000FF" w:themeColor="hyperlink"/>
      <w:u w:val="single"/>
    </w:rPr>
  </w:style>
  <w:style w:type="paragraph" w:styleId="a8">
    <w:name w:val="header"/>
    <w:basedOn w:val="a"/>
    <w:link w:val="a9"/>
    <w:uiPriority w:val="99"/>
    <w:unhideWhenUsed/>
    <w:rsid w:val="00016BDC"/>
    <w:pPr>
      <w:tabs>
        <w:tab w:val="center" w:pos="4252"/>
        <w:tab w:val="right" w:pos="8504"/>
      </w:tabs>
    </w:pPr>
  </w:style>
  <w:style w:type="character" w:customStyle="1" w:styleId="a9">
    <w:name w:val="ヘッダー (文字)"/>
    <w:basedOn w:val="a0"/>
    <w:link w:val="a8"/>
    <w:uiPriority w:val="99"/>
    <w:rsid w:val="00016BDC"/>
    <w:rPr>
      <w:rFonts w:ascii="メイリオ" w:eastAsia="メイリオ" w:hAnsi="メイリオ"/>
      <w:sz w:val="24"/>
    </w:rPr>
  </w:style>
  <w:style w:type="paragraph" w:styleId="aa">
    <w:name w:val="footer"/>
    <w:basedOn w:val="a"/>
    <w:link w:val="ab"/>
    <w:uiPriority w:val="99"/>
    <w:unhideWhenUsed/>
    <w:rsid w:val="00016BDC"/>
    <w:pPr>
      <w:tabs>
        <w:tab w:val="center" w:pos="4252"/>
        <w:tab w:val="right" w:pos="8504"/>
      </w:tabs>
    </w:pPr>
  </w:style>
  <w:style w:type="character" w:customStyle="1" w:styleId="ab">
    <w:name w:val="フッター (文字)"/>
    <w:basedOn w:val="a0"/>
    <w:link w:val="aa"/>
    <w:uiPriority w:val="99"/>
    <w:rsid w:val="00016BDC"/>
    <w:rPr>
      <w:rFonts w:ascii="メイリオ" w:eastAsia="メイリオ" w:hAnsi="メイリオ"/>
      <w:sz w:val="24"/>
    </w:rPr>
  </w:style>
  <w:style w:type="character" w:styleId="ac">
    <w:name w:val="Placeholder Text"/>
    <w:basedOn w:val="a0"/>
    <w:uiPriority w:val="99"/>
    <w:semiHidden/>
    <w:rsid w:val="00016BDC"/>
    <w:rPr>
      <w:color w:val="808080"/>
    </w:rPr>
  </w:style>
  <w:style w:type="character" w:customStyle="1" w:styleId="30">
    <w:name w:val="見出し 3 (文字)"/>
    <w:basedOn w:val="a0"/>
    <w:link w:val="3"/>
    <w:rsid w:val="00016BDC"/>
    <w:rPr>
      <w:rFonts w:ascii="メイリオ" w:eastAsia="メイリオ" w:hAnsi="メイリオ" w:cs="Century"/>
      <w:kern w:val="24"/>
      <w:sz w:val="24"/>
      <w:szCs w:val="24"/>
      <w:lang w:eastAsia="ar-SA"/>
    </w:rPr>
  </w:style>
  <w:style w:type="paragraph" w:styleId="ad">
    <w:name w:val="List Paragraph"/>
    <w:basedOn w:val="a"/>
    <w:uiPriority w:val="34"/>
    <w:qFormat/>
    <w:rsid w:val="00515AB2"/>
    <w:pPr>
      <w:ind w:leftChars="400" w:left="840"/>
    </w:pPr>
  </w:style>
  <w:style w:type="paragraph" w:styleId="41">
    <w:name w:val="toc 4"/>
    <w:basedOn w:val="a"/>
    <w:next w:val="a"/>
    <w:autoRedefine/>
    <w:uiPriority w:val="39"/>
    <w:unhideWhenUsed/>
    <w:rsid w:val="00016BDC"/>
    <w:pPr>
      <w:ind w:leftChars="300" w:left="720"/>
    </w:pPr>
  </w:style>
  <w:style w:type="paragraph" w:styleId="5">
    <w:name w:val="toc 5"/>
    <w:basedOn w:val="a"/>
    <w:next w:val="a"/>
    <w:autoRedefine/>
    <w:uiPriority w:val="39"/>
    <w:semiHidden/>
    <w:unhideWhenUsed/>
    <w:rsid w:val="00016BDC"/>
    <w:pPr>
      <w:ind w:leftChars="400" w:left="960"/>
    </w:pPr>
  </w:style>
  <w:style w:type="paragraph" w:styleId="6">
    <w:name w:val="toc 6"/>
    <w:basedOn w:val="a"/>
    <w:next w:val="a"/>
    <w:autoRedefine/>
    <w:uiPriority w:val="39"/>
    <w:semiHidden/>
    <w:unhideWhenUsed/>
    <w:rsid w:val="00016BDC"/>
    <w:pPr>
      <w:ind w:leftChars="500" w:left="1200"/>
    </w:pPr>
  </w:style>
  <w:style w:type="paragraph" w:styleId="7">
    <w:name w:val="toc 7"/>
    <w:basedOn w:val="a"/>
    <w:next w:val="a"/>
    <w:autoRedefine/>
    <w:uiPriority w:val="39"/>
    <w:semiHidden/>
    <w:unhideWhenUsed/>
    <w:rsid w:val="00016BDC"/>
    <w:pPr>
      <w:ind w:leftChars="600" w:left="1440"/>
    </w:pPr>
  </w:style>
  <w:style w:type="paragraph" w:styleId="8">
    <w:name w:val="toc 8"/>
    <w:basedOn w:val="a"/>
    <w:next w:val="a"/>
    <w:autoRedefine/>
    <w:uiPriority w:val="39"/>
    <w:semiHidden/>
    <w:unhideWhenUsed/>
    <w:rsid w:val="00016BDC"/>
    <w:pPr>
      <w:ind w:leftChars="700" w:left="1680"/>
    </w:pPr>
  </w:style>
  <w:style w:type="paragraph" w:styleId="9">
    <w:name w:val="toc 9"/>
    <w:basedOn w:val="a"/>
    <w:next w:val="a"/>
    <w:autoRedefine/>
    <w:uiPriority w:val="39"/>
    <w:semiHidden/>
    <w:unhideWhenUsed/>
    <w:rsid w:val="00016BDC"/>
    <w:pPr>
      <w:ind w:leftChars="800" w:left="1920"/>
    </w:pPr>
  </w:style>
  <w:style w:type="character" w:customStyle="1" w:styleId="40">
    <w:name w:val="見出し 4 (文字)"/>
    <w:basedOn w:val="a0"/>
    <w:link w:val="4"/>
    <w:rsid w:val="00016BDC"/>
    <w:rPr>
      <w:rFonts w:ascii="メイリオ" w:eastAsia="メイリオ" w:hAnsi="メイリオ" w:cs="Century"/>
      <w:bCs/>
      <w:kern w:val="24"/>
      <w:sz w:val="24"/>
      <w:szCs w:val="24"/>
      <w:lang w:eastAsia="ar-SA"/>
    </w:rPr>
  </w:style>
  <w:style w:type="paragraph" w:styleId="ae">
    <w:name w:val="TOC Heading"/>
    <w:basedOn w:val="1"/>
    <w:next w:val="a"/>
    <w:uiPriority w:val="39"/>
    <w:semiHidden/>
    <w:unhideWhenUsed/>
    <w:qFormat/>
    <w:rsid w:val="00016BDC"/>
    <w:pPr>
      <w:keepLines/>
      <w:numPr>
        <w:numId w:val="0"/>
      </w:numPr>
      <w:spacing w:before="480" w:line="276" w:lineRule="auto"/>
      <w:outlineLvl w:val="9"/>
    </w:pPr>
    <w:rPr>
      <w:rFonts w:eastAsiaTheme="majorEastAsia"/>
      <w:bCs/>
      <w:color w:val="365F91" w:themeColor="accent1" w:themeShade="BF"/>
      <w:kern w:val="0"/>
      <w:sz w:val="28"/>
      <w:szCs w:val="28"/>
    </w:rPr>
  </w:style>
  <w:style w:type="character" w:styleId="af">
    <w:name w:val="FollowedHyperlink"/>
    <w:basedOn w:val="a0"/>
    <w:uiPriority w:val="99"/>
    <w:semiHidden/>
    <w:unhideWhenUsed/>
    <w:rsid w:val="00514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report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E654-17C1-4336-9EDC-C06C461B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reporttutorialtemplate.dotx</Template>
  <TotalTime>14</TotalTime>
  <Pages>10</Pages>
  <Words>470</Words>
  <Characters>2679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操作チュートリアル　生徒編</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生徒編</dc:title>
  <dc:creator/>
  <cp:lastModifiedBy>northgrid</cp:lastModifiedBy>
  <cp:revision>22</cp:revision>
  <dcterms:created xsi:type="dcterms:W3CDTF">2018-07-10T06:43:00Z</dcterms:created>
  <dcterms:modified xsi:type="dcterms:W3CDTF">2018-07-11T01:27:00Z</dcterms:modified>
</cp:coreProperties>
</file>