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487290541"/>
        <w:docPartObj>
          <w:docPartGallery w:val="Cover Pages"/>
          <w:docPartUnique/>
        </w:docPartObj>
      </w:sdtPr>
      <w:sdtEndPr>
        <w:rPr>
          <w:lang w:eastAsia="ar-SA"/>
        </w:rPr>
      </w:sdtEndPr>
      <w:sdtContent>
        <w:p w14:paraId="48FFD572" w14:textId="3DEE237B" w:rsidR="0006471B" w:rsidRDefault="0006471B" w:rsidP="00820EE4"/>
        <w:p w14:paraId="19AC5B7C" w14:textId="77777777" w:rsidR="0006471B" w:rsidRDefault="0006471B" w:rsidP="00820EE4"/>
        <w:p w14:paraId="043E6FE1" w14:textId="77777777" w:rsidR="0006471B" w:rsidRDefault="0006471B" w:rsidP="00820EE4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8504"/>
          </w:tblGrid>
          <w:tr w:rsidR="00D02FE2" w:rsidRPr="003D19C6" w14:paraId="3B19731E" w14:textId="77777777" w:rsidTr="00B02BA5">
            <w:tc>
              <w:tcPr>
                <w:tcW w:w="8504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6A56B752" w14:textId="5429F8F9" w:rsidR="00D02FE2" w:rsidRPr="003D19C6" w:rsidRDefault="00EE64CF" w:rsidP="00820EE4">
                <w:pPr>
                  <w:jc w:val="right"/>
                </w:pPr>
                <w:r>
                  <w:rPr>
                    <w:rFonts w:hint="eastAsia"/>
                  </w:rPr>
                  <w:t>第</w:t>
                </w:r>
                <w:r w:rsidR="00EF0E71">
                  <w:rPr>
                    <w:rFonts w:hint="eastAsia"/>
                  </w:rPr>
                  <w:t>4</w:t>
                </w:r>
                <w:r w:rsidR="00D02FE2" w:rsidRPr="003D19C6">
                  <w:rPr>
                    <w:rFonts w:hint="eastAsia"/>
                  </w:rPr>
                  <w:t>版</w:t>
                </w:r>
              </w:p>
              <w:p w14:paraId="1BC3A18E" w14:textId="11DC8C46" w:rsidR="00D02FE2" w:rsidRPr="003D19C6" w:rsidRDefault="00EE64CF" w:rsidP="00277888">
                <w:pPr>
                  <w:jc w:val="right"/>
                </w:pPr>
                <w:r>
                  <w:t>20</w:t>
                </w:r>
                <w:r w:rsidR="00B02BA5">
                  <w:rPr>
                    <w:rFonts w:hint="eastAsia"/>
                  </w:rPr>
                  <w:t>2</w:t>
                </w:r>
                <w:r w:rsidR="00EF0E71">
                  <w:rPr>
                    <w:rFonts w:hint="eastAsia"/>
                  </w:rPr>
                  <w:t>4</w:t>
                </w:r>
                <w:r w:rsidR="0095648C">
                  <w:rPr>
                    <w:rFonts w:hint="eastAsia"/>
                  </w:rPr>
                  <w:t>/</w:t>
                </w:r>
                <w:r w:rsidR="00EF0E71">
                  <w:rPr>
                    <w:rFonts w:hint="eastAsia"/>
                  </w:rPr>
                  <w:t>04</w:t>
                </w:r>
                <w:r w:rsidR="00B832C2">
                  <w:rPr>
                    <w:rFonts w:hint="eastAsia"/>
                  </w:rPr>
                  <w:t>/</w:t>
                </w:r>
                <w:r w:rsidR="00D5546E">
                  <w:rPr>
                    <w:rFonts w:hint="eastAsia"/>
                  </w:rPr>
                  <w:t>1</w:t>
                </w:r>
                <w:r w:rsidR="002C6F70">
                  <w:rPr>
                    <w:rFonts w:hint="eastAsia"/>
                  </w:rPr>
                  <w:t>8</w:t>
                </w:r>
              </w:p>
            </w:tc>
          </w:tr>
        </w:tbl>
        <w:tbl>
          <w:tblPr>
            <w:tblpPr w:leftFromText="187" w:rightFromText="187" w:horzAnchor="margin" w:tblpXSpec="center" w:tblpY="2881"/>
            <w:tblW w:w="5000" w:type="pct"/>
            <w:tblLook w:val="04A0" w:firstRow="1" w:lastRow="0" w:firstColumn="1" w:lastColumn="0" w:noHBand="0" w:noVBand="1"/>
          </w:tblPr>
          <w:tblGrid>
            <w:gridCol w:w="8504"/>
          </w:tblGrid>
          <w:tr w:rsidR="00B93588" w14:paraId="6BB54455" w14:textId="77777777" w:rsidTr="0021660E">
            <w:tc>
              <w:tcPr>
                <w:tcW w:w="8504" w:type="dxa"/>
                <w:tcBorders>
                  <w:bottom w:val="single" w:sz="8" w:space="0" w:color="4F81BD" w:themeColor="accent1"/>
                </w:tcBorders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2ECF8F32" w14:textId="77777777" w:rsidR="00B93588" w:rsidRDefault="00B93588" w:rsidP="0021660E">
                <w:pPr>
                  <w:pStyle w:val="a3"/>
                  <w:jc w:val="center"/>
                  <w:rPr>
                    <w:rFonts w:asciiTheme="majorHAnsi" w:eastAsiaTheme="majorEastAsia" w:hAnsiTheme="majorHAnsi" w:cstheme="majorBidi"/>
                  </w:rPr>
                </w:pPr>
                <w:r>
                  <w:rPr>
                    <w:rFonts w:hint="eastAsia"/>
                    <w:noProof/>
                  </w:rPr>
                  <w:drawing>
                    <wp:inline distT="0" distB="0" distL="0" distR="0" wp14:anchorId="7D6734F6" wp14:editId="7B67C83C">
                      <wp:extent cx="3467100" cy="933450"/>
                      <wp:effectExtent l="0" t="0" r="0" b="0"/>
                      <wp:docPr id="319" name="図 319" descr="インストールガイドV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インストールガイドV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467100" cy="933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93588" w14:paraId="4B9E7872" w14:textId="77777777" w:rsidTr="0021660E">
            <w:tc>
              <w:tcPr>
                <w:tcW w:w="8504" w:type="dxa"/>
                <w:tcBorders>
                  <w:top w:val="single" w:sz="8" w:space="0" w:color="4F81BD" w:themeColor="accent1"/>
                </w:tcBorders>
              </w:tcPr>
              <w:p w14:paraId="240B628C" w14:textId="77777777" w:rsidR="00B93588" w:rsidRPr="001E63E0" w:rsidRDefault="00B93588" w:rsidP="0021660E">
                <w:pPr>
                  <w:pStyle w:val="a3"/>
                  <w:adjustRightInd w:val="0"/>
                  <w:snapToGrid w:val="0"/>
                  <w:jc w:val="center"/>
                  <w:rPr>
                    <w:rFonts w:ascii="メイリオ" w:eastAsia="メイリオ" w:hAnsi="メイリオ" w:cs="メイリオ"/>
                    <w:b/>
                    <w:color w:val="000000" w:themeColor="text1"/>
                    <w:sz w:val="56"/>
                    <w:szCs w:val="56"/>
                  </w:rPr>
                </w:pPr>
                <w:r w:rsidRPr="001E63E0">
                  <w:rPr>
                    <w:rFonts w:ascii="メイリオ" w:eastAsia="メイリオ" w:hAnsi="メイリオ" w:cs="メイリオ" w:hint="eastAsia"/>
                    <w:b/>
                    <w:color w:val="000000" w:themeColor="text1"/>
                    <w:sz w:val="56"/>
                    <w:szCs w:val="56"/>
                  </w:rPr>
                  <w:t>操作チュートリアル</w:t>
                </w:r>
              </w:p>
              <w:p w14:paraId="34696AB5" w14:textId="77777777" w:rsidR="009632B4" w:rsidRPr="001E63E0" w:rsidRDefault="00E73E6B" w:rsidP="009632B4">
                <w:pPr>
                  <w:pStyle w:val="a3"/>
                  <w:adjustRightInd w:val="0"/>
                  <w:snapToGrid w:val="0"/>
                  <w:jc w:val="center"/>
                  <w:rPr>
                    <w:rFonts w:ascii="メイリオ" w:eastAsia="メイリオ" w:hAnsi="メイリオ" w:cs="メイリオ"/>
                    <w:b/>
                    <w:color w:val="000000" w:themeColor="text1"/>
                    <w:sz w:val="56"/>
                    <w:szCs w:val="56"/>
                  </w:rPr>
                </w:pPr>
                <w:r w:rsidRPr="001E63E0">
                  <w:rPr>
                    <w:rFonts w:ascii="メイリオ" w:eastAsia="メイリオ" w:hAnsi="メイリオ" w:cs="メイリオ" w:hint="eastAsia"/>
                    <w:b/>
                    <w:color w:val="000000" w:themeColor="text1"/>
                    <w:sz w:val="56"/>
                    <w:szCs w:val="56"/>
                  </w:rPr>
                  <w:t>Microsoft Entra ID</w:t>
                </w:r>
              </w:p>
              <w:p w14:paraId="780CFB8B" w14:textId="3993695A" w:rsidR="009632B4" w:rsidRPr="001E63E0" w:rsidRDefault="00EA0505" w:rsidP="009632B4">
                <w:pPr>
                  <w:pStyle w:val="a3"/>
                  <w:adjustRightInd w:val="0"/>
                  <w:snapToGrid w:val="0"/>
                  <w:jc w:val="center"/>
                  <w:rPr>
                    <w:rFonts w:ascii="メイリオ" w:eastAsia="メイリオ" w:hAnsi="メイリオ" w:cs="メイリオ"/>
                    <w:b/>
                    <w:color w:val="000000" w:themeColor="text1"/>
                    <w:sz w:val="56"/>
                    <w:szCs w:val="56"/>
                  </w:rPr>
                </w:pPr>
                <w:r w:rsidRPr="001E63E0">
                  <w:rPr>
                    <w:rFonts w:ascii="メイリオ" w:eastAsia="メイリオ" w:hAnsi="メイリオ" w:cs="メイリオ" w:hint="eastAsia"/>
                    <w:b/>
                    <w:color w:val="000000" w:themeColor="text1"/>
                    <w:sz w:val="56"/>
                    <w:szCs w:val="56"/>
                  </w:rPr>
                  <w:t>(旧</w:t>
                </w:r>
                <w:r w:rsidRPr="001E63E0">
                  <w:rPr>
                    <w:rFonts w:ascii="メイリオ" w:eastAsia="メイリオ" w:hAnsi="メイリオ" w:cs="メイリオ"/>
                    <w:b/>
                    <w:color w:val="000000" w:themeColor="text1"/>
                    <w:sz w:val="56"/>
                    <w:szCs w:val="56"/>
                  </w:rPr>
                  <w:t>Azure Active Directory</w:t>
                </w:r>
                <w:r w:rsidRPr="001E63E0">
                  <w:rPr>
                    <w:rFonts w:ascii="メイリオ" w:eastAsia="メイリオ" w:hAnsi="メイリオ" w:cs="メイリオ" w:hint="eastAsia"/>
                    <w:b/>
                    <w:color w:val="000000" w:themeColor="text1"/>
                    <w:sz w:val="56"/>
                    <w:szCs w:val="56"/>
                  </w:rPr>
                  <w:t>)</w:t>
                </w:r>
              </w:p>
              <w:p w14:paraId="63D05D77" w14:textId="714826FF" w:rsidR="0096301C" w:rsidRPr="0096301C" w:rsidRDefault="00B93588" w:rsidP="009632B4">
                <w:pPr>
                  <w:pStyle w:val="a3"/>
                  <w:adjustRightInd w:val="0"/>
                  <w:snapToGrid w:val="0"/>
                  <w:jc w:val="center"/>
                  <w:rPr>
                    <w:rFonts w:ascii="メイリオ" w:eastAsia="メイリオ" w:hAnsi="メイリオ" w:cstheme="majorBidi"/>
                    <w:b/>
                    <w:color w:val="000000" w:themeColor="text1"/>
                    <w:sz w:val="56"/>
                    <w:szCs w:val="56"/>
                  </w:rPr>
                </w:pPr>
                <w:r w:rsidRPr="001E63E0">
                  <w:rPr>
                    <w:rFonts w:ascii="メイリオ" w:eastAsia="メイリオ" w:hAnsi="メイリオ" w:cs="メイリオ"/>
                    <w:b/>
                    <w:color w:val="000000" w:themeColor="text1"/>
                    <w:sz w:val="56"/>
                    <w:szCs w:val="56"/>
                  </w:rPr>
                  <w:t>連携編</w:t>
                </w:r>
              </w:p>
            </w:tc>
          </w:tr>
          <w:tr w:rsidR="00B93588" w14:paraId="4AB42E76" w14:textId="77777777" w:rsidTr="0021660E">
            <w:tc>
              <w:tcPr>
                <w:tcW w:w="8504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197F7B91" w14:textId="77777777" w:rsidR="00B93588" w:rsidRDefault="00B93588" w:rsidP="0021660E">
                <w:pPr>
                  <w:pStyle w:val="a3"/>
                  <w:tabs>
                    <w:tab w:val="left" w:pos="2385"/>
                  </w:tabs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</w:tbl>
        <w:p w14:paraId="5A621805" w14:textId="77777777" w:rsidR="000003D3" w:rsidRDefault="000003D3" w:rsidP="00820EE4"/>
        <w:p w14:paraId="004054A8" w14:textId="77777777" w:rsidR="000003D3" w:rsidRDefault="000003D3" w:rsidP="00820EE4">
          <w:r>
            <w:br w:type="page"/>
          </w:r>
        </w:p>
        <w:p w14:paraId="3EFC6688" w14:textId="77777777" w:rsidR="0006471B" w:rsidRPr="003D19C6" w:rsidRDefault="0006471B" w:rsidP="00820EE4">
          <w:r w:rsidRPr="003D19C6">
            <w:rPr>
              <w:rFonts w:hint="eastAsia"/>
            </w:rPr>
            <w:lastRenderedPageBreak/>
            <w:t>目次</w:t>
          </w:r>
        </w:p>
        <w:p w14:paraId="38DB056C" w14:textId="6E46AF45" w:rsidR="00EF2899" w:rsidRDefault="00F7628E">
          <w:pPr>
            <w:pStyle w:val="11"/>
            <w:rPr>
              <w:rFonts w:asciiTheme="minorHAnsi" w:eastAsiaTheme="minorEastAsia" w:hAnsiTheme="minorHAnsi"/>
              <w:b w:val="0"/>
              <w:noProof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4341310" w:history="1">
            <w:r w:rsidR="00EF2899" w:rsidRPr="006B1057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EF2899">
              <w:rPr>
                <w:rFonts w:asciiTheme="minorHAnsi" w:eastAsiaTheme="minorEastAsia" w:hAnsiTheme="minorHAnsi"/>
                <w:b w:val="0"/>
                <w:noProof/>
                <w:sz w:val="21"/>
                <w:szCs w:val="22"/>
              </w:rPr>
              <w:tab/>
            </w:r>
            <w:r w:rsidR="00EF2899" w:rsidRPr="006B1057">
              <w:rPr>
                <w:rStyle w:val="a7"/>
                <w:noProof/>
              </w:rPr>
              <w:t>概要</w:t>
            </w:r>
            <w:r w:rsidR="00EF2899">
              <w:rPr>
                <w:noProof/>
                <w:webHidden/>
              </w:rPr>
              <w:tab/>
            </w:r>
            <w:r w:rsidR="00EF2899">
              <w:rPr>
                <w:noProof/>
                <w:webHidden/>
              </w:rPr>
              <w:fldChar w:fldCharType="begin"/>
            </w:r>
            <w:r w:rsidR="00EF2899">
              <w:rPr>
                <w:noProof/>
                <w:webHidden/>
              </w:rPr>
              <w:instrText xml:space="preserve"> PAGEREF _Toc164341310 \h </w:instrText>
            </w:r>
            <w:r w:rsidR="00EF2899">
              <w:rPr>
                <w:noProof/>
                <w:webHidden/>
              </w:rPr>
            </w:r>
            <w:r w:rsidR="00EF2899">
              <w:rPr>
                <w:noProof/>
                <w:webHidden/>
              </w:rPr>
              <w:fldChar w:fldCharType="separate"/>
            </w:r>
            <w:r w:rsidR="00EF2899">
              <w:rPr>
                <w:noProof/>
                <w:webHidden/>
              </w:rPr>
              <w:t>1</w:t>
            </w:r>
            <w:r w:rsidR="00EF2899">
              <w:rPr>
                <w:noProof/>
                <w:webHidden/>
              </w:rPr>
              <w:fldChar w:fldCharType="end"/>
            </w:r>
          </w:hyperlink>
        </w:p>
        <w:p w14:paraId="456BDB6C" w14:textId="010C0984" w:rsidR="00EF2899" w:rsidRDefault="00204B74">
          <w:pPr>
            <w:pStyle w:val="11"/>
            <w:rPr>
              <w:rFonts w:asciiTheme="minorHAnsi" w:eastAsiaTheme="minorEastAsia" w:hAnsiTheme="minorHAnsi"/>
              <w:b w:val="0"/>
              <w:noProof/>
              <w:sz w:val="21"/>
              <w:szCs w:val="22"/>
            </w:rPr>
          </w:pPr>
          <w:hyperlink w:anchor="_Toc164341311" w:history="1">
            <w:r w:rsidR="00EF2899" w:rsidRPr="006B1057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EF2899">
              <w:rPr>
                <w:rFonts w:asciiTheme="minorHAnsi" w:eastAsiaTheme="minorEastAsia" w:hAnsiTheme="minorHAnsi"/>
                <w:b w:val="0"/>
                <w:noProof/>
                <w:sz w:val="21"/>
                <w:szCs w:val="22"/>
              </w:rPr>
              <w:tab/>
            </w:r>
            <w:r w:rsidR="00EF2899" w:rsidRPr="006B1057">
              <w:rPr>
                <w:rStyle w:val="a7"/>
                <w:noProof/>
              </w:rPr>
              <w:t>Entra IDを使用したSAML設定手順</w:t>
            </w:r>
            <w:r w:rsidR="00EF2899">
              <w:rPr>
                <w:noProof/>
                <w:webHidden/>
              </w:rPr>
              <w:tab/>
            </w:r>
            <w:r w:rsidR="00EF2899">
              <w:rPr>
                <w:noProof/>
                <w:webHidden/>
              </w:rPr>
              <w:fldChar w:fldCharType="begin"/>
            </w:r>
            <w:r w:rsidR="00EF2899">
              <w:rPr>
                <w:noProof/>
                <w:webHidden/>
              </w:rPr>
              <w:instrText xml:space="preserve"> PAGEREF _Toc164341311 \h </w:instrText>
            </w:r>
            <w:r w:rsidR="00EF2899">
              <w:rPr>
                <w:noProof/>
                <w:webHidden/>
              </w:rPr>
            </w:r>
            <w:r w:rsidR="00EF2899">
              <w:rPr>
                <w:noProof/>
                <w:webHidden/>
              </w:rPr>
              <w:fldChar w:fldCharType="separate"/>
            </w:r>
            <w:r w:rsidR="00EF2899">
              <w:rPr>
                <w:noProof/>
                <w:webHidden/>
              </w:rPr>
              <w:t>1</w:t>
            </w:r>
            <w:r w:rsidR="00EF2899">
              <w:rPr>
                <w:noProof/>
                <w:webHidden/>
              </w:rPr>
              <w:fldChar w:fldCharType="end"/>
            </w:r>
          </w:hyperlink>
        </w:p>
        <w:p w14:paraId="55CD9A3F" w14:textId="4DDE9EC5" w:rsidR="00EF2899" w:rsidRDefault="00204B74">
          <w:pPr>
            <w:pStyle w:val="21"/>
            <w:rPr>
              <w:rFonts w:asciiTheme="minorHAnsi" w:eastAsiaTheme="minorEastAsia" w:hAnsiTheme="minorHAnsi"/>
              <w:noProof/>
              <w:sz w:val="21"/>
            </w:rPr>
          </w:pPr>
          <w:hyperlink w:anchor="_Toc164341312" w:history="1">
            <w:r w:rsidR="00EF2899" w:rsidRPr="006B1057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</w:t>
            </w:r>
            <w:r w:rsidR="00EF2899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EF2899" w:rsidRPr="006B1057">
              <w:rPr>
                <w:rStyle w:val="a7"/>
                <w:noProof/>
              </w:rPr>
              <w:t>Entra IDでの設定</w:t>
            </w:r>
            <w:r w:rsidR="00EF2899">
              <w:rPr>
                <w:noProof/>
                <w:webHidden/>
              </w:rPr>
              <w:tab/>
            </w:r>
            <w:r w:rsidR="00EF2899">
              <w:rPr>
                <w:noProof/>
                <w:webHidden/>
              </w:rPr>
              <w:fldChar w:fldCharType="begin"/>
            </w:r>
            <w:r w:rsidR="00EF2899">
              <w:rPr>
                <w:noProof/>
                <w:webHidden/>
              </w:rPr>
              <w:instrText xml:space="preserve"> PAGEREF _Toc164341312 \h </w:instrText>
            </w:r>
            <w:r w:rsidR="00EF2899">
              <w:rPr>
                <w:noProof/>
                <w:webHidden/>
              </w:rPr>
            </w:r>
            <w:r w:rsidR="00EF2899">
              <w:rPr>
                <w:noProof/>
                <w:webHidden/>
              </w:rPr>
              <w:fldChar w:fldCharType="separate"/>
            </w:r>
            <w:r w:rsidR="00EF2899">
              <w:rPr>
                <w:noProof/>
                <w:webHidden/>
              </w:rPr>
              <w:t>2</w:t>
            </w:r>
            <w:r w:rsidR="00EF2899">
              <w:rPr>
                <w:noProof/>
                <w:webHidden/>
              </w:rPr>
              <w:fldChar w:fldCharType="end"/>
            </w:r>
          </w:hyperlink>
        </w:p>
        <w:p w14:paraId="4BA33ED3" w14:textId="4402DF56" w:rsidR="00EF2899" w:rsidRDefault="00204B74">
          <w:pPr>
            <w:pStyle w:val="3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164341313" w:history="1">
            <w:r w:rsidR="00EF2899" w:rsidRPr="006B1057">
              <w:rPr>
                <w:rStyle w:val="a7"/>
                <w:noProof/>
              </w:rPr>
              <w:t>2.1.1. アプリケーションの作成</w:t>
            </w:r>
            <w:r w:rsidR="00EF2899">
              <w:rPr>
                <w:noProof/>
                <w:webHidden/>
              </w:rPr>
              <w:tab/>
            </w:r>
            <w:r w:rsidR="00EF2899">
              <w:rPr>
                <w:noProof/>
                <w:webHidden/>
              </w:rPr>
              <w:fldChar w:fldCharType="begin"/>
            </w:r>
            <w:r w:rsidR="00EF2899">
              <w:rPr>
                <w:noProof/>
                <w:webHidden/>
              </w:rPr>
              <w:instrText xml:space="preserve"> PAGEREF _Toc164341313 \h </w:instrText>
            </w:r>
            <w:r w:rsidR="00EF2899">
              <w:rPr>
                <w:noProof/>
                <w:webHidden/>
              </w:rPr>
            </w:r>
            <w:r w:rsidR="00EF2899">
              <w:rPr>
                <w:noProof/>
                <w:webHidden/>
              </w:rPr>
              <w:fldChar w:fldCharType="separate"/>
            </w:r>
            <w:r w:rsidR="00EF2899">
              <w:rPr>
                <w:noProof/>
                <w:webHidden/>
              </w:rPr>
              <w:t>2</w:t>
            </w:r>
            <w:r w:rsidR="00EF2899">
              <w:rPr>
                <w:noProof/>
                <w:webHidden/>
              </w:rPr>
              <w:fldChar w:fldCharType="end"/>
            </w:r>
          </w:hyperlink>
        </w:p>
        <w:p w14:paraId="50ADF99F" w14:textId="35D40D7A" w:rsidR="00EF2899" w:rsidRDefault="00204B74">
          <w:pPr>
            <w:pStyle w:val="3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164341314" w:history="1">
            <w:r w:rsidR="00EF2899" w:rsidRPr="006B1057">
              <w:rPr>
                <w:rStyle w:val="a7"/>
                <w:noProof/>
              </w:rPr>
              <w:t>2.1.2. ユーザー、グループの割り当て</w:t>
            </w:r>
            <w:r w:rsidR="00EF2899">
              <w:rPr>
                <w:noProof/>
                <w:webHidden/>
              </w:rPr>
              <w:tab/>
            </w:r>
            <w:r w:rsidR="00EF2899">
              <w:rPr>
                <w:noProof/>
                <w:webHidden/>
              </w:rPr>
              <w:fldChar w:fldCharType="begin"/>
            </w:r>
            <w:r w:rsidR="00EF2899">
              <w:rPr>
                <w:noProof/>
                <w:webHidden/>
              </w:rPr>
              <w:instrText xml:space="preserve"> PAGEREF _Toc164341314 \h </w:instrText>
            </w:r>
            <w:r w:rsidR="00EF2899">
              <w:rPr>
                <w:noProof/>
                <w:webHidden/>
              </w:rPr>
            </w:r>
            <w:r w:rsidR="00EF2899">
              <w:rPr>
                <w:noProof/>
                <w:webHidden/>
              </w:rPr>
              <w:fldChar w:fldCharType="separate"/>
            </w:r>
            <w:r w:rsidR="00EF2899">
              <w:rPr>
                <w:noProof/>
                <w:webHidden/>
              </w:rPr>
              <w:t>4</w:t>
            </w:r>
            <w:r w:rsidR="00EF2899">
              <w:rPr>
                <w:noProof/>
                <w:webHidden/>
              </w:rPr>
              <w:fldChar w:fldCharType="end"/>
            </w:r>
          </w:hyperlink>
        </w:p>
        <w:p w14:paraId="3D4E21DA" w14:textId="6328275B" w:rsidR="00EF2899" w:rsidRDefault="00204B74">
          <w:pPr>
            <w:pStyle w:val="3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164341315" w:history="1">
            <w:r w:rsidR="00EF2899" w:rsidRPr="006B1057">
              <w:rPr>
                <w:rStyle w:val="a7"/>
                <w:noProof/>
              </w:rPr>
              <w:t>2.1.3. Entra IDの設定・情報取得</w:t>
            </w:r>
            <w:r w:rsidR="00EF2899">
              <w:rPr>
                <w:noProof/>
                <w:webHidden/>
              </w:rPr>
              <w:tab/>
            </w:r>
            <w:r w:rsidR="00EF2899">
              <w:rPr>
                <w:noProof/>
                <w:webHidden/>
              </w:rPr>
              <w:fldChar w:fldCharType="begin"/>
            </w:r>
            <w:r w:rsidR="00EF2899">
              <w:rPr>
                <w:noProof/>
                <w:webHidden/>
              </w:rPr>
              <w:instrText xml:space="preserve"> PAGEREF _Toc164341315 \h </w:instrText>
            </w:r>
            <w:r w:rsidR="00EF2899">
              <w:rPr>
                <w:noProof/>
                <w:webHidden/>
              </w:rPr>
            </w:r>
            <w:r w:rsidR="00EF2899">
              <w:rPr>
                <w:noProof/>
                <w:webHidden/>
              </w:rPr>
              <w:fldChar w:fldCharType="separate"/>
            </w:r>
            <w:r w:rsidR="00EF2899">
              <w:rPr>
                <w:noProof/>
                <w:webHidden/>
              </w:rPr>
              <w:t>7</w:t>
            </w:r>
            <w:r w:rsidR="00EF2899">
              <w:rPr>
                <w:noProof/>
                <w:webHidden/>
              </w:rPr>
              <w:fldChar w:fldCharType="end"/>
            </w:r>
          </w:hyperlink>
        </w:p>
        <w:p w14:paraId="797580E8" w14:textId="4B87BB63" w:rsidR="00EF2899" w:rsidRDefault="00204B74">
          <w:pPr>
            <w:pStyle w:val="21"/>
            <w:rPr>
              <w:rFonts w:asciiTheme="minorHAnsi" w:eastAsiaTheme="minorEastAsia" w:hAnsiTheme="minorHAnsi"/>
              <w:noProof/>
              <w:sz w:val="21"/>
            </w:rPr>
          </w:pPr>
          <w:hyperlink w:anchor="_Toc164341316" w:history="1">
            <w:r w:rsidR="00EF2899" w:rsidRPr="006B1057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2.2.</w:t>
            </w:r>
            <w:r w:rsidR="00EF2899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EF2899" w:rsidRPr="006B1057">
              <w:rPr>
                <w:rStyle w:val="a7"/>
                <w:noProof/>
              </w:rPr>
              <w:t>Proselfでの設定</w:t>
            </w:r>
            <w:r w:rsidR="00EF2899">
              <w:rPr>
                <w:noProof/>
                <w:webHidden/>
              </w:rPr>
              <w:tab/>
            </w:r>
            <w:r w:rsidR="00EF2899">
              <w:rPr>
                <w:noProof/>
                <w:webHidden/>
              </w:rPr>
              <w:fldChar w:fldCharType="begin"/>
            </w:r>
            <w:r w:rsidR="00EF2899">
              <w:rPr>
                <w:noProof/>
                <w:webHidden/>
              </w:rPr>
              <w:instrText xml:space="preserve"> PAGEREF _Toc164341316 \h </w:instrText>
            </w:r>
            <w:r w:rsidR="00EF2899">
              <w:rPr>
                <w:noProof/>
                <w:webHidden/>
              </w:rPr>
            </w:r>
            <w:r w:rsidR="00EF2899">
              <w:rPr>
                <w:noProof/>
                <w:webHidden/>
              </w:rPr>
              <w:fldChar w:fldCharType="separate"/>
            </w:r>
            <w:r w:rsidR="00EF2899">
              <w:rPr>
                <w:noProof/>
                <w:webHidden/>
              </w:rPr>
              <w:t>13</w:t>
            </w:r>
            <w:r w:rsidR="00EF2899">
              <w:rPr>
                <w:noProof/>
                <w:webHidden/>
              </w:rPr>
              <w:fldChar w:fldCharType="end"/>
            </w:r>
          </w:hyperlink>
        </w:p>
        <w:p w14:paraId="2BDF46E2" w14:textId="756A5443" w:rsidR="00EF2899" w:rsidRDefault="00204B74">
          <w:pPr>
            <w:pStyle w:val="3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164341317" w:history="1">
            <w:r w:rsidR="00EF2899" w:rsidRPr="006B1057">
              <w:rPr>
                <w:rStyle w:val="a7"/>
                <w:noProof/>
              </w:rPr>
              <w:t>2.2.1. このサーバー情報の設定</w:t>
            </w:r>
            <w:r w:rsidR="00EF2899">
              <w:rPr>
                <w:noProof/>
                <w:webHidden/>
              </w:rPr>
              <w:tab/>
            </w:r>
            <w:r w:rsidR="00EF2899">
              <w:rPr>
                <w:noProof/>
                <w:webHidden/>
              </w:rPr>
              <w:fldChar w:fldCharType="begin"/>
            </w:r>
            <w:r w:rsidR="00EF2899">
              <w:rPr>
                <w:noProof/>
                <w:webHidden/>
              </w:rPr>
              <w:instrText xml:space="preserve"> PAGEREF _Toc164341317 \h </w:instrText>
            </w:r>
            <w:r w:rsidR="00EF2899">
              <w:rPr>
                <w:noProof/>
                <w:webHidden/>
              </w:rPr>
            </w:r>
            <w:r w:rsidR="00EF2899">
              <w:rPr>
                <w:noProof/>
                <w:webHidden/>
              </w:rPr>
              <w:fldChar w:fldCharType="separate"/>
            </w:r>
            <w:r w:rsidR="00EF2899">
              <w:rPr>
                <w:noProof/>
                <w:webHidden/>
              </w:rPr>
              <w:t>13</w:t>
            </w:r>
            <w:r w:rsidR="00EF2899">
              <w:rPr>
                <w:noProof/>
                <w:webHidden/>
              </w:rPr>
              <w:fldChar w:fldCharType="end"/>
            </w:r>
          </w:hyperlink>
        </w:p>
        <w:p w14:paraId="2FAF16A8" w14:textId="4612994E" w:rsidR="00EF2899" w:rsidRDefault="00204B74">
          <w:pPr>
            <w:pStyle w:val="3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164341318" w:history="1">
            <w:r w:rsidR="00EF2899" w:rsidRPr="006B1057">
              <w:rPr>
                <w:rStyle w:val="a7"/>
                <w:noProof/>
              </w:rPr>
              <w:t>2.2.2. SAML設定</w:t>
            </w:r>
            <w:r w:rsidR="00EF2899">
              <w:rPr>
                <w:noProof/>
                <w:webHidden/>
              </w:rPr>
              <w:tab/>
            </w:r>
            <w:r w:rsidR="00EF2899">
              <w:rPr>
                <w:noProof/>
                <w:webHidden/>
              </w:rPr>
              <w:fldChar w:fldCharType="begin"/>
            </w:r>
            <w:r w:rsidR="00EF2899">
              <w:rPr>
                <w:noProof/>
                <w:webHidden/>
              </w:rPr>
              <w:instrText xml:space="preserve"> PAGEREF _Toc164341318 \h </w:instrText>
            </w:r>
            <w:r w:rsidR="00EF2899">
              <w:rPr>
                <w:noProof/>
                <w:webHidden/>
              </w:rPr>
            </w:r>
            <w:r w:rsidR="00EF2899">
              <w:rPr>
                <w:noProof/>
                <w:webHidden/>
              </w:rPr>
              <w:fldChar w:fldCharType="separate"/>
            </w:r>
            <w:r w:rsidR="00EF2899">
              <w:rPr>
                <w:noProof/>
                <w:webHidden/>
              </w:rPr>
              <w:t>15</w:t>
            </w:r>
            <w:r w:rsidR="00EF2899">
              <w:rPr>
                <w:noProof/>
                <w:webHidden/>
              </w:rPr>
              <w:fldChar w:fldCharType="end"/>
            </w:r>
          </w:hyperlink>
        </w:p>
        <w:p w14:paraId="6B04FA9A" w14:textId="6F72D17E" w:rsidR="00EF2899" w:rsidRDefault="00204B74">
          <w:pPr>
            <w:pStyle w:val="3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164341319" w:history="1">
            <w:r w:rsidR="00EF2899" w:rsidRPr="006B1057">
              <w:rPr>
                <w:rStyle w:val="a7"/>
                <w:noProof/>
              </w:rPr>
              <w:t>2.2.3. SP証明書設定</w:t>
            </w:r>
            <w:r w:rsidR="00EF2899">
              <w:rPr>
                <w:noProof/>
                <w:webHidden/>
              </w:rPr>
              <w:tab/>
            </w:r>
            <w:r w:rsidR="00EF2899">
              <w:rPr>
                <w:noProof/>
                <w:webHidden/>
              </w:rPr>
              <w:fldChar w:fldCharType="begin"/>
            </w:r>
            <w:r w:rsidR="00EF2899">
              <w:rPr>
                <w:noProof/>
                <w:webHidden/>
              </w:rPr>
              <w:instrText xml:space="preserve"> PAGEREF _Toc164341319 \h </w:instrText>
            </w:r>
            <w:r w:rsidR="00EF2899">
              <w:rPr>
                <w:noProof/>
                <w:webHidden/>
              </w:rPr>
            </w:r>
            <w:r w:rsidR="00EF2899">
              <w:rPr>
                <w:noProof/>
                <w:webHidden/>
              </w:rPr>
              <w:fldChar w:fldCharType="separate"/>
            </w:r>
            <w:r w:rsidR="00EF2899">
              <w:rPr>
                <w:noProof/>
                <w:webHidden/>
              </w:rPr>
              <w:t>19</w:t>
            </w:r>
            <w:r w:rsidR="00EF2899">
              <w:rPr>
                <w:noProof/>
                <w:webHidden/>
              </w:rPr>
              <w:fldChar w:fldCharType="end"/>
            </w:r>
          </w:hyperlink>
        </w:p>
        <w:p w14:paraId="390EE267" w14:textId="634DA924" w:rsidR="00EF2899" w:rsidRDefault="00204B74">
          <w:pPr>
            <w:pStyle w:val="3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164341320" w:history="1">
            <w:r w:rsidR="00EF2899" w:rsidRPr="006B1057">
              <w:rPr>
                <w:rStyle w:val="a7"/>
                <w:noProof/>
              </w:rPr>
              <w:t>2.2.4. IdP証明書自動更新設定</w:t>
            </w:r>
            <w:r w:rsidR="00EF2899">
              <w:rPr>
                <w:noProof/>
                <w:webHidden/>
              </w:rPr>
              <w:tab/>
            </w:r>
            <w:r w:rsidR="00EF2899">
              <w:rPr>
                <w:noProof/>
                <w:webHidden/>
              </w:rPr>
              <w:fldChar w:fldCharType="begin"/>
            </w:r>
            <w:r w:rsidR="00EF2899">
              <w:rPr>
                <w:noProof/>
                <w:webHidden/>
              </w:rPr>
              <w:instrText xml:space="preserve"> PAGEREF _Toc164341320 \h </w:instrText>
            </w:r>
            <w:r w:rsidR="00EF2899">
              <w:rPr>
                <w:noProof/>
                <w:webHidden/>
              </w:rPr>
            </w:r>
            <w:r w:rsidR="00EF2899">
              <w:rPr>
                <w:noProof/>
                <w:webHidden/>
              </w:rPr>
              <w:fldChar w:fldCharType="separate"/>
            </w:r>
            <w:r w:rsidR="00EF2899">
              <w:rPr>
                <w:noProof/>
                <w:webHidden/>
              </w:rPr>
              <w:t>20</w:t>
            </w:r>
            <w:r w:rsidR="00EF2899">
              <w:rPr>
                <w:noProof/>
                <w:webHidden/>
              </w:rPr>
              <w:fldChar w:fldCharType="end"/>
            </w:r>
          </w:hyperlink>
        </w:p>
        <w:p w14:paraId="0B105805" w14:textId="0075A713" w:rsidR="00EF2899" w:rsidRDefault="00204B74">
          <w:pPr>
            <w:pStyle w:val="3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164341321" w:history="1">
            <w:r w:rsidR="00EF2899" w:rsidRPr="006B1057">
              <w:rPr>
                <w:rStyle w:val="a7"/>
                <w:noProof/>
              </w:rPr>
              <w:t>2.2.5. ユーザー追加</w:t>
            </w:r>
            <w:r w:rsidR="00EF2899">
              <w:rPr>
                <w:noProof/>
                <w:webHidden/>
              </w:rPr>
              <w:tab/>
            </w:r>
            <w:r w:rsidR="00EF2899">
              <w:rPr>
                <w:noProof/>
                <w:webHidden/>
              </w:rPr>
              <w:fldChar w:fldCharType="begin"/>
            </w:r>
            <w:r w:rsidR="00EF2899">
              <w:rPr>
                <w:noProof/>
                <w:webHidden/>
              </w:rPr>
              <w:instrText xml:space="preserve"> PAGEREF _Toc164341321 \h </w:instrText>
            </w:r>
            <w:r w:rsidR="00EF2899">
              <w:rPr>
                <w:noProof/>
                <w:webHidden/>
              </w:rPr>
            </w:r>
            <w:r w:rsidR="00EF2899">
              <w:rPr>
                <w:noProof/>
                <w:webHidden/>
              </w:rPr>
              <w:fldChar w:fldCharType="separate"/>
            </w:r>
            <w:r w:rsidR="00EF2899">
              <w:rPr>
                <w:noProof/>
                <w:webHidden/>
              </w:rPr>
              <w:t>21</w:t>
            </w:r>
            <w:r w:rsidR="00EF2899">
              <w:rPr>
                <w:noProof/>
                <w:webHidden/>
              </w:rPr>
              <w:fldChar w:fldCharType="end"/>
            </w:r>
          </w:hyperlink>
        </w:p>
        <w:p w14:paraId="0D0D800D" w14:textId="1DE52DAA" w:rsidR="00EF2899" w:rsidRDefault="00204B74">
          <w:pPr>
            <w:pStyle w:val="3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164341322" w:history="1">
            <w:r w:rsidR="00EF2899" w:rsidRPr="006B1057">
              <w:rPr>
                <w:rStyle w:val="a7"/>
                <w:noProof/>
              </w:rPr>
              <w:t>2.2.6. シングルサインオンのテスト</w:t>
            </w:r>
            <w:r w:rsidR="00EF2899">
              <w:rPr>
                <w:noProof/>
                <w:webHidden/>
              </w:rPr>
              <w:tab/>
            </w:r>
            <w:r w:rsidR="00EF2899">
              <w:rPr>
                <w:noProof/>
                <w:webHidden/>
              </w:rPr>
              <w:fldChar w:fldCharType="begin"/>
            </w:r>
            <w:r w:rsidR="00EF2899">
              <w:rPr>
                <w:noProof/>
                <w:webHidden/>
              </w:rPr>
              <w:instrText xml:space="preserve"> PAGEREF _Toc164341322 \h </w:instrText>
            </w:r>
            <w:r w:rsidR="00EF2899">
              <w:rPr>
                <w:noProof/>
                <w:webHidden/>
              </w:rPr>
            </w:r>
            <w:r w:rsidR="00EF2899">
              <w:rPr>
                <w:noProof/>
                <w:webHidden/>
              </w:rPr>
              <w:fldChar w:fldCharType="separate"/>
            </w:r>
            <w:r w:rsidR="00EF2899">
              <w:rPr>
                <w:noProof/>
                <w:webHidden/>
              </w:rPr>
              <w:t>23</w:t>
            </w:r>
            <w:r w:rsidR="00EF2899">
              <w:rPr>
                <w:noProof/>
                <w:webHidden/>
              </w:rPr>
              <w:fldChar w:fldCharType="end"/>
            </w:r>
          </w:hyperlink>
        </w:p>
        <w:p w14:paraId="59F62A18" w14:textId="46C7D14C" w:rsidR="00EF2899" w:rsidRDefault="00204B74">
          <w:pPr>
            <w:pStyle w:val="11"/>
            <w:rPr>
              <w:rFonts w:asciiTheme="minorHAnsi" w:eastAsiaTheme="minorEastAsia" w:hAnsiTheme="minorHAnsi"/>
              <w:b w:val="0"/>
              <w:noProof/>
              <w:sz w:val="21"/>
              <w:szCs w:val="22"/>
            </w:rPr>
          </w:pPr>
          <w:hyperlink w:anchor="_Toc164341323" w:history="1">
            <w:r w:rsidR="00EF2899" w:rsidRPr="006B1057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EF2899">
              <w:rPr>
                <w:rFonts w:asciiTheme="minorHAnsi" w:eastAsiaTheme="minorEastAsia" w:hAnsiTheme="minorHAnsi"/>
                <w:b w:val="0"/>
                <w:noProof/>
                <w:sz w:val="21"/>
                <w:szCs w:val="22"/>
              </w:rPr>
              <w:tab/>
            </w:r>
            <w:r w:rsidR="00EF2899" w:rsidRPr="006B1057">
              <w:rPr>
                <w:rStyle w:val="a7"/>
                <w:noProof/>
              </w:rPr>
              <w:t>Entra IDを使用したSAML設定手順(プロビジョニング)</w:t>
            </w:r>
            <w:r w:rsidR="00EF2899">
              <w:rPr>
                <w:noProof/>
                <w:webHidden/>
              </w:rPr>
              <w:tab/>
            </w:r>
            <w:r w:rsidR="00EF2899">
              <w:rPr>
                <w:noProof/>
                <w:webHidden/>
              </w:rPr>
              <w:fldChar w:fldCharType="begin"/>
            </w:r>
            <w:r w:rsidR="00EF2899">
              <w:rPr>
                <w:noProof/>
                <w:webHidden/>
              </w:rPr>
              <w:instrText xml:space="preserve"> PAGEREF _Toc164341323 \h </w:instrText>
            </w:r>
            <w:r w:rsidR="00EF2899">
              <w:rPr>
                <w:noProof/>
                <w:webHidden/>
              </w:rPr>
            </w:r>
            <w:r w:rsidR="00EF2899">
              <w:rPr>
                <w:noProof/>
                <w:webHidden/>
              </w:rPr>
              <w:fldChar w:fldCharType="separate"/>
            </w:r>
            <w:r w:rsidR="00EF2899">
              <w:rPr>
                <w:noProof/>
                <w:webHidden/>
              </w:rPr>
              <w:t>25</w:t>
            </w:r>
            <w:r w:rsidR="00EF2899">
              <w:rPr>
                <w:noProof/>
                <w:webHidden/>
              </w:rPr>
              <w:fldChar w:fldCharType="end"/>
            </w:r>
          </w:hyperlink>
        </w:p>
        <w:p w14:paraId="53B9BD79" w14:textId="75C51AA3" w:rsidR="00EF2899" w:rsidRDefault="00204B74">
          <w:pPr>
            <w:pStyle w:val="21"/>
            <w:rPr>
              <w:rFonts w:asciiTheme="minorHAnsi" w:eastAsiaTheme="minorEastAsia" w:hAnsiTheme="minorHAnsi"/>
              <w:noProof/>
              <w:sz w:val="21"/>
            </w:rPr>
          </w:pPr>
          <w:hyperlink w:anchor="_Toc164341324" w:history="1">
            <w:r w:rsidR="00EF2899" w:rsidRPr="006B1057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3.1.</w:t>
            </w:r>
            <w:r w:rsidR="00EF2899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EF2899" w:rsidRPr="006B1057">
              <w:rPr>
                <w:rStyle w:val="a7"/>
                <w:noProof/>
              </w:rPr>
              <w:t>Proselfでの設定</w:t>
            </w:r>
            <w:r w:rsidR="00EF2899">
              <w:rPr>
                <w:noProof/>
                <w:webHidden/>
              </w:rPr>
              <w:tab/>
            </w:r>
            <w:r w:rsidR="00EF2899">
              <w:rPr>
                <w:noProof/>
                <w:webHidden/>
              </w:rPr>
              <w:fldChar w:fldCharType="begin"/>
            </w:r>
            <w:r w:rsidR="00EF2899">
              <w:rPr>
                <w:noProof/>
                <w:webHidden/>
              </w:rPr>
              <w:instrText xml:space="preserve"> PAGEREF _Toc164341324 \h </w:instrText>
            </w:r>
            <w:r w:rsidR="00EF2899">
              <w:rPr>
                <w:noProof/>
                <w:webHidden/>
              </w:rPr>
            </w:r>
            <w:r w:rsidR="00EF2899">
              <w:rPr>
                <w:noProof/>
                <w:webHidden/>
              </w:rPr>
              <w:fldChar w:fldCharType="separate"/>
            </w:r>
            <w:r w:rsidR="00EF2899">
              <w:rPr>
                <w:noProof/>
                <w:webHidden/>
              </w:rPr>
              <w:t>25</w:t>
            </w:r>
            <w:r w:rsidR="00EF2899">
              <w:rPr>
                <w:noProof/>
                <w:webHidden/>
              </w:rPr>
              <w:fldChar w:fldCharType="end"/>
            </w:r>
          </w:hyperlink>
        </w:p>
        <w:p w14:paraId="17A6B43C" w14:textId="076CFD28" w:rsidR="00EF2899" w:rsidRDefault="00204B74">
          <w:pPr>
            <w:pStyle w:val="3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164341325" w:history="1">
            <w:r w:rsidR="00EF2899" w:rsidRPr="006B1057">
              <w:rPr>
                <w:rStyle w:val="a7"/>
                <w:noProof/>
              </w:rPr>
              <w:t>3.1.1. 新規ユーザー登録デフォルト設定</w:t>
            </w:r>
            <w:r w:rsidR="00EF2899">
              <w:rPr>
                <w:noProof/>
                <w:webHidden/>
              </w:rPr>
              <w:tab/>
            </w:r>
            <w:r w:rsidR="00EF2899">
              <w:rPr>
                <w:noProof/>
                <w:webHidden/>
              </w:rPr>
              <w:fldChar w:fldCharType="begin"/>
            </w:r>
            <w:r w:rsidR="00EF2899">
              <w:rPr>
                <w:noProof/>
                <w:webHidden/>
              </w:rPr>
              <w:instrText xml:space="preserve"> PAGEREF _Toc164341325 \h </w:instrText>
            </w:r>
            <w:r w:rsidR="00EF2899">
              <w:rPr>
                <w:noProof/>
                <w:webHidden/>
              </w:rPr>
            </w:r>
            <w:r w:rsidR="00EF2899">
              <w:rPr>
                <w:noProof/>
                <w:webHidden/>
              </w:rPr>
              <w:fldChar w:fldCharType="separate"/>
            </w:r>
            <w:r w:rsidR="00EF2899">
              <w:rPr>
                <w:noProof/>
                <w:webHidden/>
              </w:rPr>
              <w:t>25</w:t>
            </w:r>
            <w:r w:rsidR="00EF2899">
              <w:rPr>
                <w:noProof/>
                <w:webHidden/>
              </w:rPr>
              <w:fldChar w:fldCharType="end"/>
            </w:r>
          </w:hyperlink>
        </w:p>
        <w:p w14:paraId="715D1D23" w14:textId="12E0CDEE" w:rsidR="00EF2899" w:rsidRDefault="00204B74">
          <w:pPr>
            <w:pStyle w:val="3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164341326" w:history="1">
            <w:r w:rsidR="00EF2899" w:rsidRPr="006B1057">
              <w:rPr>
                <w:rStyle w:val="a7"/>
                <w:noProof/>
              </w:rPr>
              <w:t>3.1.2. SCIM連携設定</w:t>
            </w:r>
            <w:r w:rsidR="00EF2899">
              <w:rPr>
                <w:noProof/>
                <w:webHidden/>
              </w:rPr>
              <w:tab/>
            </w:r>
            <w:r w:rsidR="00EF2899">
              <w:rPr>
                <w:noProof/>
                <w:webHidden/>
              </w:rPr>
              <w:fldChar w:fldCharType="begin"/>
            </w:r>
            <w:r w:rsidR="00EF2899">
              <w:rPr>
                <w:noProof/>
                <w:webHidden/>
              </w:rPr>
              <w:instrText xml:space="preserve"> PAGEREF _Toc164341326 \h </w:instrText>
            </w:r>
            <w:r w:rsidR="00EF2899">
              <w:rPr>
                <w:noProof/>
                <w:webHidden/>
              </w:rPr>
            </w:r>
            <w:r w:rsidR="00EF2899">
              <w:rPr>
                <w:noProof/>
                <w:webHidden/>
              </w:rPr>
              <w:fldChar w:fldCharType="separate"/>
            </w:r>
            <w:r w:rsidR="00EF2899">
              <w:rPr>
                <w:noProof/>
                <w:webHidden/>
              </w:rPr>
              <w:t>27</w:t>
            </w:r>
            <w:r w:rsidR="00EF2899">
              <w:rPr>
                <w:noProof/>
                <w:webHidden/>
              </w:rPr>
              <w:fldChar w:fldCharType="end"/>
            </w:r>
          </w:hyperlink>
        </w:p>
        <w:p w14:paraId="1C33C286" w14:textId="6837F36D" w:rsidR="00EF2899" w:rsidRDefault="00204B74">
          <w:pPr>
            <w:pStyle w:val="3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164341327" w:history="1">
            <w:r w:rsidR="00EF2899" w:rsidRPr="006B1057">
              <w:rPr>
                <w:rStyle w:val="a7"/>
                <w:noProof/>
              </w:rPr>
              <w:t>3.1.3. 認証トークン発行</w:t>
            </w:r>
            <w:r w:rsidR="00EF2899">
              <w:rPr>
                <w:noProof/>
                <w:webHidden/>
              </w:rPr>
              <w:tab/>
            </w:r>
            <w:r w:rsidR="00EF2899">
              <w:rPr>
                <w:noProof/>
                <w:webHidden/>
              </w:rPr>
              <w:fldChar w:fldCharType="begin"/>
            </w:r>
            <w:r w:rsidR="00EF2899">
              <w:rPr>
                <w:noProof/>
                <w:webHidden/>
              </w:rPr>
              <w:instrText xml:space="preserve"> PAGEREF _Toc164341327 \h </w:instrText>
            </w:r>
            <w:r w:rsidR="00EF2899">
              <w:rPr>
                <w:noProof/>
                <w:webHidden/>
              </w:rPr>
            </w:r>
            <w:r w:rsidR="00EF2899">
              <w:rPr>
                <w:noProof/>
                <w:webHidden/>
              </w:rPr>
              <w:fldChar w:fldCharType="separate"/>
            </w:r>
            <w:r w:rsidR="00EF2899">
              <w:rPr>
                <w:noProof/>
                <w:webHidden/>
              </w:rPr>
              <w:t>30</w:t>
            </w:r>
            <w:r w:rsidR="00EF2899">
              <w:rPr>
                <w:noProof/>
                <w:webHidden/>
              </w:rPr>
              <w:fldChar w:fldCharType="end"/>
            </w:r>
          </w:hyperlink>
        </w:p>
        <w:p w14:paraId="08BA5D6F" w14:textId="08E641FB" w:rsidR="00EF2899" w:rsidRDefault="00204B74">
          <w:pPr>
            <w:pStyle w:val="21"/>
            <w:rPr>
              <w:rFonts w:asciiTheme="minorHAnsi" w:eastAsiaTheme="minorEastAsia" w:hAnsiTheme="minorHAnsi"/>
              <w:noProof/>
              <w:sz w:val="21"/>
            </w:rPr>
          </w:pPr>
          <w:hyperlink w:anchor="_Toc164341328" w:history="1">
            <w:r w:rsidR="00EF2899" w:rsidRPr="006B1057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</w:t>
            </w:r>
            <w:r w:rsidR="00EF2899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EF2899" w:rsidRPr="006B1057">
              <w:rPr>
                <w:rStyle w:val="a7"/>
                <w:noProof/>
              </w:rPr>
              <w:t>Entra IDでの設定</w:t>
            </w:r>
            <w:r w:rsidR="00EF2899">
              <w:rPr>
                <w:noProof/>
                <w:webHidden/>
              </w:rPr>
              <w:tab/>
            </w:r>
            <w:r w:rsidR="00EF2899">
              <w:rPr>
                <w:noProof/>
                <w:webHidden/>
              </w:rPr>
              <w:fldChar w:fldCharType="begin"/>
            </w:r>
            <w:r w:rsidR="00EF2899">
              <w:rPr>
                <w:noProof/>
                <w:webHidden/>
              </w:rPr>
              <w:instrText xml:space="preserve"> PAGEREF _Toc164341328 \h </w:instrText>
            </w:r>
            <w:r w:rsidR="00EF2899">
              <w:rPr>
                <w:noProof/>
                <w:webHidden/>
              </w:rPr>
            </w:r>
            <w:r w:rsidR="00EF2899">
              <w:rPr>
                <w:noProof/>
                <w:webHidden/>
              </w:rPr>
              <w:fldChar w:fldCharType="separate"/>
            </w:r>
            <w:r w:rsidR="00EF2899">
              <w:rPr>
                <w:noProof/>
                <w:webHidden/>
              </w:rPr>
              <w:t>33</w:t>
            </w:r>
            <w:r w:rsidR="00EF2899">
              <w:rPr>
                <w:noProof/>
                <w:webHidden/>
              </w:rPr>
              <w:fldChar w:fldCharType="end"/>
            </w:r>
          </w:hyperlink>
        </w:p>
        <w:p w14:paraId="709F1B20" w14:textId="18ED1C94" w:rsidR="00EF2899" w:rsidRDefault="00204B74">
          <w:pPr>
            <w:pStyle w:val="3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164341329" w:history="1">
            <w:r w:rsidR="00EF2899" w:rsidRPr="006B1057">
              <w:rPr>
                <w:rStyle w:val="a7"/>
                <w:noProof/>
              </w:rPr>
              <w:t>3.2.1. プロビジョニングの開始</w:t>
            </w:r>
            <w:r w:rsidR="00EF2899">
              <w:rPr>
                <w:noProof/>
                <w:webHidden/>
              </w:rPr>
              <w:tab/>
            </w:r>
            <w:r w:rsidR="00EF2899">
              <w:rPr>
                <w:noProof/>
                <w:webHidden/>
              </w:rPr>
              <w:fldChar w:fldCharType="begin"/>
            </w:r>
            <w:r w:rsidR="00EF2899">
              <w:rPr>
                <w:noProof/>
                <w:webHidden/>
              </w:rPr>
              <w:instrText xml:space="preserve"> PAGEREF _Toc164341329 \h </w:instrText>
            </w:r>
            <w:r w:rsidR="00EF2899">
              <w:rPr>
                <w:noProof/>
                <w:webHidden/>
              </w:rPr>
            </w:r>
            <w:r w:rsidR="00EF2899">
              <w:rPr>
                <w:noProof/>
                <w:webHidden/>
              </w:rPr>
              <w:fldChar w:fldCharType="separate"/>
            </w:r>
            <w:r w:rsidR="00EF2899">
              <w:rPr>
                <w:noProof/>
                <w:webHidden/>
              </w:rPr>
              <w:t>39</w:t>
            </w:r>
            <w:r w:rsidR="00EF2899">
              <w:rPr>
                <w:noProof/>
                <w:webHidden/>
              </w:rPr>
              <w:fldChar w:fldCharType="end"/>
            </w:r>
          </w:hyperlink>
        </w:p>
        <w:p w14:paraId="22E0967C" w14:textId="2A05DCDB" w:rsidR="00EF2899" w:rsidRDefault="00204B74">
          <w:pPr>
            <w:pStyle w:val="3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164341330" w:history="1">
            <w:r w:rsidR="00EF2899" w:rsidRPr="006B1057">
              <w:rPr>
                <w:rStyle w:val="a7"/>
                <w:noProof/>
              </w:rPr>
              <w:t>3.2.2. プロビジョニングの即時実行</w:t>
            </w:r>
            <w:r w:rsidR="00EF2899">
              <w:rPr>
                <w:noProof/>
                <w:webHidden/>
              </w:rPr>
              <w:tab/>
            </w:r>
            <w:r w:rsidR="00EF2899">
              <w:rPr>
                <w:noProof/>
                <w:webHidden/>
              </w:rPr>
              <w:fldChar w:fldCharType="begin"/>
            </w:r>
            <w:r w:rsidR="00EF2899">
              <w:rPr>
                <w:noProof/>
                <w:webHidden/>
              </w:rPr>
              <w:instrText xml:space="preserve"> PAGEREF _Toc164341330 \h </w:instrText>
            </w:r>
            <w:r w:rsidR="00EF2899">
              <w:rPr>
                <w:noProof/>
                <w:webHidden/>
              </w:rPr>
            </w:r>
            <w:r w:rsidR="00EF2899">
              <w:rPr>
                <w:noProof/>
                <w:webHidden/>
              </w:rPr>
              <w:fldChar w:fldCharType="separate"/>
            </w:r>
            <w:r w:rsidR="00EF2899">
              <w:rPr>
                <w:noProof/>
                <w:webHidden/>
              </w:rPr>
              <w:t>44</w:t>
            </w:r>
            <w:r w:rsidR="00EF2899">
              <w:rPr>
                <w:noProof/>
                <w:webHidden/>
              </w:rPr>
              <w:fldChar w:fldCharType="end"/>
            </w:r>
          </w:hyperlink>
        </w:p>
        <w:p w14:paraId="1CF9D044" w14:textId="75D7BD23" w:rsidR="00EF2899" w:rsidRDefault="00204B74">
          <w:pPr>
            <w:pStyle w:val="21"/>
            <w:rPr>
              <w:rFonts w:asciiTheme="minorHAnsi" w:eastAsiaTheme="minorEastAsia" w:hAnsiTheme="minorHAnsi"/>
              <w:noProof/>
              <w:sz w:val="21"/>
            </w:rPr>
          </w:pPr>
          <w:hyperlink w:anchor="_Toc164341331" w:history="1">
            <w:r w:rsidR="00EF2899" w:rsidRPr="006B1057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</w:t>
            </w:r>
            <w:r w:rsidR="00EF2899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EF2899" w:rsidRPr="006B1057">
              <w:rPr>
                <w:rStyle w:val="a7"/>
                <w:noProof/>
              </w:rPr>
              <w:t>ユーザーの属性連携設定</w:t>
            </w:r>
            <w:r w:rsidR="00EF2899">
              <w:rPr>
                <w:noProof/>
                <w:webHidden/>
              </w:rPr>
              <w:tab/>
            </w:r>
            <w:r w:rsidR="00EF2899">
              <w:rPr>
                <w:noProof/>
                <w:webHidden/>
              </w:rPr>
              <w:fldChar w:fldCharType="begin"/>
            </w:r>
            <w:r w:rsidR="00EF2899">
              <w:rPr>
                <w:noProof/>
                <w:webHidden/>
              </w:rPr>
              <w:instrText xml:space="preserve"> PAGEREF _Toc164341331 \h </w:instrText>
            </w:r>
            <w:r w:rsidR="00EF2899">
              <w:rPr>
                <w:noProof/>
                <w:webHidden/>
              </w:rPr>
            </w:r>
            <w:r w:rsidR="00EF2899">
              <w:rPr>
                <w:noProof/>
                <w:webHidden/>
              </w:rPr>
              <w:fldChar w:fldCharType="separate"/>
            </w:r>
            <w:r w:rsidR="00EF2899">
              <w:rPr>
                <w:noProof/>
                <w:webHidden/>
              </w:rPr>
              <w:t>49</w:t>
            </w:r>
            <w:r w:rsidR="00EF2899">
              <w:rPr>
                <w:noProof/>
                <w:webHidden/>
              </w:rPr>
              <w:fldChar w:fldCharType="end"/>
            </w:r>
          </w:hyperlink>
        </w:p>
        <w:p w14:paraId="36B7838A" w14:textId="1C7BD401" w:rsidR="00EF2899" w:rsidRDefault="00204B74">
          <w:pPr>
            <w:pStyle w:val="11"/>
            <w:rPr>
              <w:rFonts w:asciiTheme="minorHAnsi" w:eastAsiaTheme="minorEastAsia" w:hAnsiTheme="minorHAnsi"/>
              <w:b w:val="0"/>
              <w:noProof/>
              <w:sz w:val="21"/>
              <w:szCs w:val="22"/>
            </w:rPr>
          </w:pPr>
          <w:hyperlink w:anchor="_Toc164341332" w:history="1">
            <w:r w:rsidR="00EF2899" w:rsidRPr="006B1057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EF2899">
              <w:rPr>
                <w:rFonts w:asciiTheme="minorHAnsi" w:eastAsiaTheme="minorEastAsia" w:hAnsiTheme="minorHAnsi"/>
                <w:b w:val="0"/>
                <w:noProof/>
                <w:sz w:val="21"/>
                <w:szCs w:val="22"/>
              </w:rPr>
              <w:tab/>
            </w:r>
            <w:r w:rsidR="00EF2899" w:rsidRPr="006B1057">
              <w:rPr>
                <w:rStyle w:val="a7"/>
                <w:noProof/>
              </w:rPr>
              <w:t>シングルサインオン</w:t>
            </w:r>
            <w:r w:rsidR="00EF2899">
              <w:rPr>
                <w:noProof/>
                <w:webHidden/>
              </w:rPr>
              <w:tab/>
            </w:r>
            <w:r w:rsidR="00EF2899">
              <w:rPr>
                <w:noProof/>
                <w:webHidden/>
              </w:rPr>
              <w:fldChar w:fldCharType="begin"/>
            </w:r>
            <w:r w:rsidR="00EF2899">
              <w:rPr>
                <w:noProof/>
                <w:webHidden/>
              </w:rPr>
              <w:instrText xml:space="preserve"> PAGEREF _Toc164341332 \h </w:instrText>
            </w:r>
            <w:r w:rsidR="00EF2899">
              <w:rPr>
                <w:noProof/>
                <w:webHidden/>
              </w:rPr>
            </w:r>
            <w:r w:rsidR="00EF2899">
              <w:rPr>
                <w:noProof/>
                <w:webHidden/>
              </w:rPr>
              <w:fldChar w:fldCharType="separate"/>
            </w:r>
            <w:r w:rsidR="00EF2899">
              <w:rPr>
                <w:noProof/>
                <w:webHidden/>
              </w:rPr>
              <w:t>52</w:t>
            </w:r>
            <w:r w:rsidR="00EF2899">
              <w:rPr>
                <w:noProof/>
                <w:webHidden/>
              </w:rPr>
              <w:fldChar w:fldCharType="end"/>
            </w:r>
          </w:hyperlink>
        </w:p>
        <w:p w14:paraId="393E1FDF" w14:textId="3B931E12" w:rsidR="00EF2899" w:rsidRDefault="00204B74">
          <w:pPr>
            <w:pStyle w:val="21"/>
            <w:rPr>
              <w:rFonts w:asciiTheme="minorHAnsi" w:eastAsiaTheme="minorEastAsia" w:hAnsiTheme="minorHAnsi"/>
              <w:noProof/>
              <w:sz w:val="21"/>
            </w:rPr>
          </w:pPr>
          <w:hyperlink w:anchor="_Toc164341333" w:history="1">
            <w:r w:rsidR="00EF2899" w:rsidRPr="006B1057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4.1.</w:t>
            </w:r>
            <w:r w:rsidR="00EF2899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EF2899" w:rsidRPr="006B1057">
              <w:rPr>
                <w:rStyle w:val="a7"/>
                <w:noProof/>
              </w:rPr>
              <w:t>Webブラウザからのシングルサインオン</w:t>
            </w:r>
            <w:r w:rsidR="00EF2899">
              <w:rPr>
                <w:noProof/>
                <w:webHidden/>
              </w:rPr>
              <w:tab/>
            </w:r>
            <w:r w:rsidR="00EF2899">
              <w:rPr>
                <w:noProof/>
                <w:webHidden/>
              </w:rPr>
              <w:fldChar w:fldCharType="begin"/>
            </w:r>
            <w:r w:rsidR="00EF2899">
              <w:rPr>
                <w:noProof/>
                <w:webHidden/>
              </w:rPr>
              <w:instrText xml:space="preserve"> PAGEREF _Toc164341333 \h </w:instrText>
            </w:r>
            <w:r w:rsidR="00EF2899">
              <w:rPr>
                <w:noProof/>
                <w:webHidden/>
              </w:rPr>
            </w:r>
            <w:r w:rsidR="00EF2899">
              <w:rPr>
                <w:noProof/>
                <w:webHidden/>
              </w:rPr>
              <w:fldChar w:fldCharType="separate"/>
            </w:r>
            <w:r w:rsidR="00EF2899">
              <w:rPr>
                <w:noProof/>
                <w:webHidden/>
              </w:rPr>
              <w:t>52</w:t>
            </w:r>
            <w:r w:rsidR="00EF2899">
              <w:rPr>
                <w:noProof/>
                <w:webHidden/>
              </w:rPr>
              <w:fldChar w:fldCharType="end"/>
            </w:r>
          </w:hyperlink>
        </w:p>
        <w:p w14:paraId="1F598694" w14:textId="6337CD55" w:rsidR="00EF2899" w:rsidRDefault="00204B74">
          <w:pPr>
            <w:pStyle w:val="3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164341334" w:history="1">
            <w:r w:rsidR="00EF2899" w:rsidRPr="006B1057">
              <w:rPr>
                <w:rStyle w:val="a7"/>
                <w:noProof/>
              </w:rPr>
              <w:t>4.1.1. Entra IDからのシングルサインオン(IdP Initiated)</w:t>
            </w:r>
            <w:r w:rsidR="00EF2899">
              <w:rPr>
                <w:noProof/>
                <w:webHidden/>
              </w:rPr>
              <w:tab/>
            </w:r>
            <w:r w:rsidR="00EF2899">
              <w:rPr>
                <w:noProof/>
                <w:webHidden/>
              </w:rPr>
              <w:fldChar w:fldCharType="begin"/>
            </w:r>
            <w:r w:rsidR="00EF2899">
              <w:rPr>
                <w:noProof/>
                <w:webHidden/>
              </w:rPr>
              <w:instrText xml:space="preserve"> PAGEREF _Toc164341334 \h </w:instrText>
            </w:r>
            <w:r w:rsidR="00EF2899">
              <w:rPr>
                <w:noProof/>
                <w:webHidden/>
              </w:rPr>
            </w:r>
            <w:r w:rsidR="00EF2899">
              <w:rPr>
                <w:noProof/>
                <w:webHidden/>
              </w:rPr>
              <w:fldChar w:fldCharType="separate"/>
            </w:r>
            <w:r w:rsidR="00EF2899">
              <w:rPr>
                <w:noProof/>
                <w:webHidden/>
              </w:rPr>
              <w:t>52</w:t>
            </w:r>
            <w:r w:rsidR="00EF2899">
              <w:rPr>
                <w:noProof/>
                <w:webHidden/>
              </w:rPr>
              <w:fldChar w:fldCharType="end"/>
            </w:r>
          </w:hyperlink>
        </w:p>
        <w:p w14:paraId="488CAA11" w14:textId="59E25DB6" w:rsidR="00EF2899" w:rsidRDefault="00204B74">
          <w:pPr>
            <w:pStyle w:val="3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164341335" w:history="1">
            <w:r w:rsidR="00EF2899" w:rsidRPr="006B1057">
              <w:rPr>
                <w:rStyle w:val="a7"/>
                <w:noProof/>
              </w:rPr>
              <w:t>4.1.2. Proselfからのシングルサインオン(SP initiated)</w:t>
            </w:r>
            <w:r w:rsidR="00EF2899">
              <w:rPr>
                <w:noProof/>
                <w:webHidden/>
              </w:rPr>
              <w:tab/>
            </w:r>
            <w:r w:rsidR="00EF2899">
              <w:rPr>
                <w:noProof/>
                <w:webHidden/>
              </w:rPr>
              <w:fldChar w:fldCharType="begin"/>
            </w:r>
            <w:r w:rsidR="00EF2899">
              <w:rPr>
                <w:noProof/>
                <w:webHidden/>
              </w:rPr>
              <w:instrText xml:space="preserve"> PAGEREF _Toc164341335 \h </w:instrText>
            </w:r>
            <w:r w:rsidR="00EF2899">
              <w:rPr>
                <w:noProof/>
                <w:webHidden/>
              </w:rPr>
            </w:r>
            <w:r w:rsidR="00EF2899">
              <w:rPr>
                <w:noProof/>
                <w:webHidden/>
              </w:rPr>
              <w:fldChar w:fldCharType="separate"/>
            </w:r>
            <w:r w:rsidR="00EF2899">
              <w:rPr>
                <w:noProof/>
                <w:webHidden/>
              </w:rPr>
              <w:t>53</w:t>
            </w:r>
            <w:r w:rsidR="00EF2899">
              <w:rPr>
                <w:noProof/>
                <w:webHidden/>
              </w:rPr>
              <w:fldChar w:fldCharType="end"/>
            </w:r>
          </w:hyperlink>
        </w:p>
        <w:p w14:paraId="576520E5" w14:textId="32D712F4" w:rsidR="00EF2899" w:rsidRDefault="00204B74">
          <w:pPr>
            <w:pStyle w:val="21"/>
            <w:rPr>
              <w:rFonts w:asciiTheme="minorHAnsi" w:eastAsiaTheme="minorEastAsia" w:hAnsiTheme="minorHAnsi"/>
              <w:noProof/>
              <w:sz w:val="21"/>
            </w:rPr>
          </w:pPr>
          <w:hyperlink w:anchor="_Toc164341336" w:history="1">
            <w:r w:rsidR="00EF2899" w:rsidRPr="006B1057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4.2.</w:t>
            </w:r>
            <w:r w:rsidR="00EF2899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EF2899" w:rsidRPr="006B1057">
              <w:rPr>
                <w:rStyle w:val="a7"/>
                <w:noProof/>
              </w:rPr>
              <w:t>Proself Clientからのシングルサインオン</w:t>
            </w:r>
            <w:r w:rsidR="00EF2899">
              <w:rPr>
                <w:noProof/>
                <w:webHidden/>
              </w:rPr>
              <w:tab/>
            </w:r>
            <w:r w:rsidR="00EF2899">
              <w:rPr>
                <w:noProof/>
                <w:webHidden/>
              </w:rPr>
              <w:fldChar w:fldCharType="begin"/>
            </w:r>
            <w:r w:rsidR="00EF2899">
              <w:rPr>
                <w:noProof/>
                <w:webHidden/>
              </w:rPr>
              <w:instrText xml:space="preserve"> PAGEREF _Toc164341336 \h </w:instrText>
            </w:r>
            <w:r w:rsidR="00EF2899">
              <w:rPr>
                <w:noProof/>
                <w:webHidden/>
              </w:rPr>
            </w:r>
            <w:r w:rsidR="00EF2899">
              <w:rPr>
                <w:noProof/>
                <w:webHidden/>
              </w:rPr>
              <w:fldChar w:fldCharType="separate"/>
            </w:r>
            <w:r w:rsidR="00EF2899">
              <w:rPr>
                <w:noProof/>
                <w:webHidden/>
              </w:rPr>
              <w:t>55</w:t>
            </w:r>
            <w:r w:rsidR="00EF2899">
              <w:rPr>
                <w:noProof/>
                <w:webHidden/>
              </w:rPr>
              <w:fldChar w:fldCharType="end"/>
            </w:r>
          </w:hyperlink>
        </w:p>
        <w:p w14:paraId="173E72C8" w14:textId="10B2DD28" w:rsidR="00E237B0" w:rsidRDefault="00F7628E" w:rsidP="00820EE4">
          <w:pPr>
            <w:rPr>
              <w:sz w:val="22"/>
              <w:szCs w:val="21"/>
            </w:rPr>
          </w:pPr>
          <w:r>
            <w:rPr>
              <w:b/>
              <w:bCs/>
              <w:noProof/>
            </w:rPr>
            <w:fldChar w:fldCharType="end"/>
          </w:r>
        </w:p>
        <w:p w14:paraId="51C616CE" w14:textId="77777777" w:rsidR="00E237B0" w:rsidRDefault="00204B74" w:rsidP="00820EE4">
          <w:pPr>
            <w:rPr>
              <w:rFonts w:cs="メイリオ"/>
              <w:sz w:val="22"/>
              <w:szCs w:val="21"/>
            </w:rPr>
            <w:sectPr w:rsidR="00E237B0" w:rsidSect="005944D5">
              <w:headerReference w:type="default" r:id="rId9"/>
              <w:footerReference w:type="first" r:id="rId10"/>
              <w:pgSz w:w="11906" w:h="16838"/>
              <w:pgMar w:top="1985" w:right="1701" w:bottom="1701" w:left="1701" w:header="851" w:footer="992" w:gutter="0"/>
              <w:pgNumType w:start="0"/>
              <w:cols w:space="425"/>
              <w:docGrid w:type="lines" w:linePitch="360"/>
            </w:sectPr>
          </w:pPr>
        </w:p>
      </w:sdtContent>
    </w:sdt>
    <w:p w14:paraId="4BF4D084" w14:textId="77777777" w:rsidR="00B93588" w:rsidRDefault="00B93588" w:rsidP="00B93588">
      <w:pPr>
        <w:pStyle w:val="1"/>
      </w:pPr>
      <w:bookmarkStart w:id="0" w:name="_Toc135225414"/>
      <w:bookmarkStart w:id="1" w:name="_Toc164341310"/>
      <w:r>
        <w:rPr>
          <w:rFonts w:hint="eastAsia"/>
        </w:rPr>
        <w:lastRenderedPageBreak/>
        <w:t>概要</w:t>
      </w:r>
      <w:bookmarkEnd w:id="0"/>
      <w:bookmarkEnd w:id="1"/>
    </w:p>
    <w:p w14:paraId="09F038FD" w14:textId="31D6BE8D" w:rsidR="00B93588" w:rsidRDefault="00B93588" w:rsidP="00F12A4C">
      <w:r>
        <w:rPr>
          <w:rFonts w:hint="eastAsia"/>
        </w:rPr>
        <w:t>本チュートリアルは、</w:t>
      </w:r>
      <w:r w:rsidR="00745945">
        <w:rPr>
          <w:rFonts w:hint="eastAsia"/>
        </w:rPr>
        <w:t>Microsoft Entra ID</w:t>
      </w:r>
      <w:r w:rsidR="00F12A4C" w:rsidRPr="00F12A4C">
        <w:rPr>
          <w:rFonts w:cstheme="majorBidi" w:hint="eastAsia"/>
          <w:color w:val="000000" w:themeColor="text1"/>
          <w:szCs w:val="24"/>
        </w:rPr>
        <w:t>(旧</w:t>
      </w:r>
      <w:r w:rsidR="00F12A4C" w:rsidRPr="00F12A4C">
        <w:rPr>
          <w:rFonts w:cstheme="majorBidi"/>
          <w:color w:val="000000" w:themeColor="text1"/>
          <w:szCs w:val="24"/>
        </w:rPr>
        <w:t>Azure Active Directory</w:t>
      </w:r>
      <w:r w:rsidR="00F12A4C" w:rsidRPr="00F12A4C">
        <w:rPr>
          <w:rFonts w:cstheme="majorBidi" w:hint="eastAsia"/>
          <w:color w:val="000000" w:themeColor="text1"/>
          <w:szCs w:val="24"/>
        </w:rPr>
        <w:t>)</w:t>
      </w:r>
      <w:r>
        <w:rPr>
          <w:rFonts w:hint="eastAsia"/>
        </w:rPr>
        <w:t>を使用した</w:t>
      </w:r>
      <w:r w:rsidRPr="00BE61A7">
        <w:t>SAML</w:t>
      </w:r>
      <w:r>
        <w:rPr>
          <w:rFonts w:hint="eastAsia"/>
        </w:rPr>
        <w:t>認証を行うための設定方法について説明しています。</w:t>
      </w:r>
    </w:p>
    <w:p w14:paraId="5FC6FE00" w14:textId="77777777" w:rsidR="00B93588" w:rsidRPr="007603FD" w:rsidRDefault="00B93588" w:rsidP="00152254">
      <w:pPr>
        <w:pStyle w:val="ae"/>
        <w:numPr>
          <w:ilvl w:val="0"/>
          <w:numId w:val="26"/>
        </w:numPr>
        <w:ind w:leftChars="0"/>
      </w:pPr>
      <w:r w:rsidRPr="00152254">
        <w:rPr>
          <w:rFonts w:hint="eastAsia"/>
          <w:color w:val="FF0000"/>
        </w:rPr>
        <w:t>SAML認証を行うにはSAML認証オプションをインストールしている必要があります。</w:t>
      </w:r>
    </w:p>
    <w:p w14:paraId="700B39C3" w14:textId="4F4EDAC0" w:rsidR="00B93588" w:rsidRPr="00D71EF4" w:rsidRDefault="00B93588" w:rsidP="00152254">
      <w:pPr>
        <w:pStyle w:val="ae"/>
        <w:numPr>
          <w:ilvl w:val="0"/>
          <w:numId w:val="26"/>
        </w:numPr>
        <w:ind w:leftChars="0"/>
      </w:pPr>
      <w:r w:rsidRPr="00152254">
        <w:rPr>
          <w:rFonts w:hint="eastAsia"/>
          <w:color w:val="FF0000"/>
        </w:rPr>
        <w:t>SAML認証オプションはEnter</w:t>
      </w:r>
      <w:r w:rsidRPr="00152254">
        <w:rPr>
          <w:color w:val="FF0000"/>
        </w:rPr>
        <w:t>prise</w:t>
      </w:r>
      <w:r w:rsidRPr="00152254">
        <w:rPr>
          <w:rFonts w:hint="eastAsia"/>
          <w:color w:val="FF0000"/>
        </w:rPr>
        <w:t xml:space="preserve"> </w:t>
      </w:r>
      <w:r w:rsidRPr="00152254">
        <w:rPr>
          <w:color w:val="FF0000"/>
        </w:rPr>
        <w:t>Edition</w:t>
      </w:r>
      <w:r w:rsidRPr="00152254">
        <w:rPr>
          <w:rFonts w:hint="eastAsia"/>
          <w:color w:val="FF0000"/>
        </w:rPr>
        <w:t>のみ利用可能です。</w:t>
      </w:r>
    </w:p>
    <w:p w14:paraId="1F2AE90B" w14:textId="15F319FC" w:rsidR="00D71EF4" w:rsidRPr="00D71EF4" w:rsidRDefault="00456A48" w:rsidP="00152254">
      <w:pPr>
        <w:pStyle w:val="ae"/>
        <w:numPr>
          <w:ilvl w:val="0"/>
          <w:numId w:val="26"/>
        </w:numPr>
        <w:ind w:leftChars="0"/>
        <w:rPr>
          <w:color w:val="FF0000"/>
        </w:rPr>
      </w:pPr>
      <w:r>
        <w:rPr>
          <w:rFonts w:hint="eastAsia"/>
          <w:color w:val="FF0000"/>
        </w:rPr>
        <w:t>便宜上</w:t>
      </w:r>
      <w:r w:rsidR="00957E70">
        <w:rPr>
          <w:rFonts w:hint="eastAsia"/>
          <w:color w:val="FF0000"/>
        </w:rPr>
        <w:t>、</w:t>
      </w:r>
      <w:r w:rsidR="00957E70" w:rsidRPr="00D71EF4">
        <w:rPr>
          <w:rFonts w:hint="eastAsia"/>
          <w:color w:val="FF0000"/>
        </w:rPr>
        <w:t>以降</w:t>
      </w:r>
      <w:r w:rsidR="00EB6B1E">
        <w:rPr>
          <w:rFonts w:hint="eastAsia"/>
          <w:color w:val="FF0000"/>
        </w:rPr>
        <w:t>では</w:t>
      </w:r>
      <w:r w:rsidR="00D71EF4" w:rsidRPr="00D71EF4">
        <w:rPr>
          <w:rFonts w:hint="eastAsia"/>
          <w:color w:val="FF0000"/>
        </w:rPr>
        <w:t>Microsoft Entra ID をEntra IDと記載し</w:t>
      </w:r>
      <w:r w:rsidR="00300D7B">
        <w:rPr>
          <w:rFonts w:hint="eastAsia"/>
          <w:color w:val="FF0000"/>
        </w:rPr>
        <w:t>ており</w:t>
      </w:r>
      <w:r w:rsidR="00D71EF4" w:rsidRPr="00D71EF4">
        <w:rPr>
          <w:rFonts w:hint="eastAsia"/>
          <w:color w:val="FF0000"/>
        </w:rPr>
        <w:t>ます。</w:t>
      </w:r>
    </w:p>
    <w:p w14:paraId="72559676" w14:textId="4DE9B35E" w:rsidR="0006332E" w:rsidRDefault="0006332E" w:rsidP="00B93588"/>
    <w:p w14:paraId="2C977784" w14:textId="2F52B579" w:rsidR="00B93588" w:rsidRPr="003851D9" w:rsidRDefault="00745945" w:rsidP="00B93588">
      <w:pPr>
        <w:pStyle w:val="1"/>
        <w:rPr>
          <w:lang w:eastAsia="ja-JP"/>
        </w:rPr>
      </w:pPr>
      <w:bookmarkStart w:id="2" w:name="_Entra_IDを使用したSAML設定手順"/>
      <w:bookmarkStart w:id="3" w:name="_Toc135225415"/>
      <w:bookmarkStart w:id="4" w:name="_Toc164341311"/>
      <w:bookmarkEnd w:id="2"/>
      <w:r>
        <w:rPr>
          <w:rFonts w:hint="eastAsia"/>
        </w:rPr>
        <w:t>Entra ID</w:t>
      </w:r>
      <w:r w:rsidR="00B93588">
        <w:rPr>
          <w:rFonts w:hint="eastAsia"/>
          <w:lang w:eastAsia="ja-JP"/>
        </w:rPr>
        <w:t>を使用したSAML設定手順</w:t>
      </w:r>
      <w:bookmarkEnd w:id="3"/>
      <w:bookmarkEnd w:id="4"/>
    </w:p>
    <w:p w14:paraId="49D0BD3F" w14:textId="625C5580" w:rsidR="00B93588" w:rsidRDefault="00F1529A" w:rsidP="00B93588">
      <w:r>
        <w:rPr>
          <w:rFonts w:hint="eastAsia"/>
        </w:rPr>
        <w:t>Entra ID</w:t>
      </w:r>
      <w:r w:rsidR="00B93588">
        <w:rPr>
          <w:rFonts w:hint="eastAsia"/>
        </w:rPr>
        <w:t>を使用したSAML設定手順を記載します。</w:t>
      </w:r>
      <w:bookmarkStart w:id="5" w:name="_共有フォルダ設定"/>
      <w:bookmarkEnd w:id="5"/>
    </w:p>
    <w:p w14:paraId="67F8FFDD" w14:textId="63BF6AB3" w:rsidR="00B93588" w:rsidRDefault="00B93588" w:rsidP="00B93588">
      <w:r>
        <w:rPr>
          <w:rFonts w:hint="eastAsia"/>
        </w:rPr>
        <w:t>なお、事前に</w:t>
      </w:r>
      <w:r w:rsidR="00745945">
        <w:rPr>
          <w:rFonts w:hint="eastAsia"/>
        </w:rPr>
        <w:t>Entra ID</w:t>
      </w:r>
      <w:r>
        <w:rPr>
          <w:rFonts w:hint="eastAsia"/>
        </w:rPr>
        <w:t>にユーザーを登録しておく必要があります。</w:t>
      </w:r>
    </w:p>
    <w:p w14:paraId="567CA34A" w14:textId="072D9EBC" w:rsidR="00B93588" w:rsidRPr="004334B8" w:rsidRDefault="00B93588" w:rsidP="00152254">
      <w:pPr>
        <w:pStyle w:val="ae"/>
        <w:numPr>
          <w:ilvl w:val="0"/>
          <w:numId w:val="27"/>
        </w:numPr>
        <w:ind w:leftChars="0"/>
      </w:pPr>
      <w:r w:rsidRPr="00152254">
        <w:rPr>
          <w:rFonts w:hint="eastAsia"/>
          <w:color w:val="FF0000"/>
        </w:rPr>
        <w:t>本チュートリアルで使用している</w:t>
      </w:r>
      <w:r w:rsidR="002F5BAC" w:rsidRPr="00152254">
        <w:rPr>
          <w:rFonts w:hint="eastAsia"/>
          <w:color w:val="FF0000"/>
        </w:rPr>
        <w:t>Entra ID</w:t>
      </w:r>
      <w:r w:rsidRPr="00152254">
        <w:rPr>
          <w:rFonts w:hint="eastAsia"/>
          <w:color w:val="FF0000"/>
        </w:rPr>
        <w:t>の画面ショットは202</w:t>
      </w:r>
      <w:r w:rsidR="007C3D66">
        <w:rPr>
          <w:rFonts w:hint="eastAsia"/>
          <w:color w:val="FF0000"/>
        </w:rPr>
        <w:t>4</w:t>
      </w:r>
      <w:r w:rsidRPr="00152254">
        <w:rPr>
          <w:rFonts w:hint="eastAsia"/>
          <w:color w:val="FF0000"/>
        </w:rPr>
        <w:t>年</w:t>
      </w:r>
      <w:r w:rsidR="007C3D66">
        <w:rPr>
          <w:rFonts w:hint="eastAsia"/>
          <w:color w:val="FF0000"/>
        </w:rPr>
        <w:t>4</w:t>
      </w:r>
      <w:r w:rsidRPr="00152254">
        <w:rPr>
          <w:rFonts w:hint="eastAsia"/>
          <w:color w:val="FF0000"/>
        </w:rPr>
        <w:t>月時点のものとなっております。将来</w:t>
      </w:r>
      <w:r w:rsidR="002F5BAC" w:rsidRPr="00152254">
        <w:rPr>
          <w:rFonts w:hint="eastAsia"/>
          <w:color w:val="FF0000"/>
        </w:rPr>
        <w:t>Entra ID</w:t>
      </w:r>
      <w:r w:rsidRPr="00152254">
        <w:rPr>
          <w:rFonts w:hint="eastAsia"/>
          <w:color w:val="FF0000"/>
        </w:rPr>
        <w:t>側のインターフェースが変更される等で異なってくる場合がありますため、あらかじめお含みおきください。</w:t>
      </w:r>
    </w:p>
    <w:p w14:paraId="2ACED123" w14:textId="77777777" w:rsidR="004334B8" w:rsidRPr="004E78D4" w:rsidRDefault="004334B8" w:rsidP="00FD15C8"/>
    <w:p w14:paraId="19930B5F" w14:textId="2B31CDD8" w:rsidR="00BB4EC8" w:rsidRDefault="00BB4EC8">
      <w:pPr>
        <w:adjustRightInd/>
        <w:snapToGrid/>
      </w:pPr>
      <w:r>
        <w:br w:type="page"/>
      </w:r>
    </w:p>
    <w:p w14:paraId="30B292BD" w14:textId="62215629" w:rsidR="00B93588" w:rsidRDefault="004E78D4" w:rsidP="00BB4EC8">
      <w:pPr>
        <w:pStyle w:val="2"/>
        <w:rPr>
          <w:lang w:eastAsia="ja-JP"/>
        </w:rPr>
      </w:pPr>
      <w:bookmarkStart w:id="6" w:name="_Toc164341312"/>
      <w:r>
        <w:lastRenderedPageBreak/>
        <w:t>Entra ID</w:t>
      </w:r>
      <w:r w:rsidR="00BB4EC8">
        <w:rPr>
          <w:rFonts w:hint="eastAsia"/>
          <w:lang w:eastAsia="ja-JP"/>
        </w:rPr>
        <w:t>での設定</w:t>
      </w:r>
      <w:bookmarkEnd w:id="6"/>
    </w:p>
    <w:p w14:paraId="34D7FE82" w14:textId="00F988F3" w:rsidR="00BB4EC8" w:rsidRDefault="00BB4EC8" w:rsidP="00BB4EC8">
      <w:pPr>
        <w:pStyle w:val="3"/>
      </w:pPr>
      <w:bookmarkStart w:id="7" w:name="_アプリケーションの作成"/>
      <w:bookmarkStart w:id="8" w:name="_Toc164341313"/>
      <w:bookmarkEnd w:id="7"/>
      <w:r w:rsidRPr="00C63556">
        <w:t>アプリケーションの作成</w:t>
      </w:r>
      <w:bookmarkEnd w:id="8"/>
    </w:p>
    <w:p w14:paraId="5625447F" w14:textId="2C6E6C94" w:rsidR="00BB4EC8" w:rsidRPr="009D173D" w:rsidRDefault="004865BF" w:rsidP="00BB4EC8">
      <w:r>
        <w:rPr>
          <w:rFonts w:hint="eastAsia"/>
        </w:rPr>
        <w:t>Webブラウザで「</w:t>
      </w:r>
      <w:r w:rsidRPr="004865BF">
        <w:t>https://entra.microsoft.com/</w:t>
      </w:r>
      <w:r>
        <w:rPr>
          <w:rFonts w:hint="eastAsia"/>
        </w:rPr>
        <w:t>」にアクセスし、</w:t>
      </w:r>
      <w:r w:rsidR="005907FB">
        <w:t xml:space="preserve">Microsoft </w:t>
      </w:r>
      <w:r w:rsidR="00FA19F1">
        <w:t>Entra ID</w:t>
      </w:r>
      <w:r w:rsidR="00BB4EC8">
        <w:rPr>
          <w:rFonts w:hint="eastAsia"/>
        </w:rPr>
        <w:t>にログインすると</w:t>
      </w:r>
      <w:r w:rsidR="005907FB">
        <w:t>Microsoft Entra</w:t>
      </w:r>
      <w:r w:rsidR="005907FB">
        <w:rPr>
          <w:rFonts w:hint="eastAsia"/>
        </w:rPr>
        <w:t>管理センターのホーム</w:t>
      </w:r>
      <w:r w:rsidR="00BB4EC8">
        <w:rPr>
          <w:rFonts w:hint="eastAsia"/>
        </w:rPr>
        <w:t>画面が表示され</w:t>
      </w:r>
      <w:r w:rsidR="005E23E4">
        <w:rPr>
          <w:rFonts w:hint="eastAsia"/>
        </w:rPr>
        <w:t>ます</w:t>
      </w:r>
      <w:r w:rsidR="00BB4EC8">
        <w:rPr>
          <w:rFonts w:hint="eastAsia"/>
        </w:rPr>
        <w:t>ので、</w:t>
      </w:r>
      <w:r w:rsidR="009D173D" w:rsidRPr="00AB7F09">
        <w:rPr>
          <w:rFonts w:hint="eastAsia"/>
          <w:bCs/>
        </w:rPr>
        <w:t>左メニューより</w:t>
      </w:r>
      <w:r w:rsidR="00E356EB" w:rsidRPr="00E356EB">
        <w:rPr>
          <w:rFonts w:hint="eastAsia"/>
          <w:bCs/>
        </w:rPr>
        <w:t>「</w:t>
      </w:r>
      <w:r w:rsidR="00E356EB" w:rsidRPr="00E356EB">
        <w:rPr>
          <w:bCs/>
        </w:rPr>
        <w:t>ID」&gt;「アプリケーション」&gt;「エンタープライズ アプリケーション」</w:t>
      </w:r>
      <w:r w:rsidR="00E356EB">
        <w:rPr>
          <w:rFonts w:hint="eastAsia"/>
          <w:bCs/>
        </w:rPr>
        <w:t>の順で</w:t>
      </w:r>
      <w:r w:rsidR="009D173D" w:rsidRPr="00AB7F09">
        <w:rPr>
          <w:rFonts w:hint="eastAsia"/>
          <w:bCs/>
        </w:rPr>
        <w:t>クリックします。</w:t>
      </w:r>
    </w:p>
    <w:p w14:paraId="6EC19D3E" w14:textId="77777777" w:rsidR="00BB4EC8" w:rsidRDefault="00BB4EC8" w:rsidP="00BB4EC8">
      <w:pPr>
        <w:pStyle w:val="ae"/>
        <w:ind w:leftChars="0"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F57404" wp14:editId="62838FB9">
                <wp:simplePos x="0" y="0"/>
                <wp:positionH relativeFrom="column">
                  <wp:posOffset>139065</wp:posOffset>
                </wp:positionH>
                <wp:positionV relativeFrom="paragraph">
                  <wp:posOffset>1712595</wp:posOffset>
                </wp:positionV>
                <wp:extent cx="933450" cy="219075"/>
                <wp:effectExtent l="0" t="0" r="19050" b="2857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2164A48" id="正方形/長方形 22" o:spid="_x0000_s1026" style="position:absolute;left:0;text-align:left;margin-left:10.95pt;margin-top:134.85pt;width:73.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" filled="f" strokecolor="red" strokeweight="2pt"/>
            </w:pict>
          </mc:Fallback>
        </mc:AlternateContent>
      </w:r>
      <w:r w:rsidRPr="008F47E7">
        <w:rPr>
          <w:noProof/>
        </w:rPr>
        <w:drawing>
          <wp:inline distT="0" distB="0" distL="0" distR="0" wp14:anchorId="0C89B912" wp14:editId="65F9A91B">
            <wp:extent cx="5400000" cy="3133438"/>
            <wp:effectExtent l="19050" t="19050" r="10795" b="1016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334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A3CF3" w14:textId="12DD0A18" w:rsidR="00BB4EC8" w:rsidRPr="000C34A4" w:rsidRDefault="00702D27" w:rsidP="00BB4EC8">
      <w:pPr>
        <w:jc w:val="center"/>
        <w:rPr>
          <w:b/>
          <w:bCs/>
        </w:rPr>
      </w:pPr>
      <w:r>
        <w:rPr>
          <w:b/>
          <w:bCs/>
        </w:rPr>
        <w:t>Microsoft Entra</w:t>
      </w:r>
      <w:r>
        <w:rPr>
          <w:rFonts w:hint="eastAsia"/>
          <w:b/>
          <w:bCs/>
        </w:rPr>
        <w:t>管理センター</w:t>
      </w:r>
    </w:p>
    <w:p w14:paraId="0D2F5A7C" w14:textId="66F79A6E" w:rsidR="00BB4EC8" w:rsidRDefault="00BB4EC8" w:rsidP="009D173D"/>
    <w:p w14:paraId="1F7E6892" w14:textId="77777777" w:rsidR="00BB4EC8" w:rsidRPr="00E40461" w:rsidRDefault="00BB4EC8" w:rsidP="00BB4EC8">
      <w:pPr>
        <w:rPr>
          <w:b/>
          <w:bCs/>
        </w:rPr>
      </w:pPr>
      <w:r>
        <w:rPr>
          <w:rFonts w:hint="eastAsia"/>
          <w:bCs/>
        </w:rPr>
        <w:t>上部メニューより</w:t>
      </w:r>
      <w:r w:rsidRPr="00E40461">
        <w:rPr>
          <w:rFonts w:hint="eastAsia"/>
          <w:bCs/>
        </w:rPr>
        <w:t>「新しいアプリケーション」をクリックします。</w:t>
      </w:r>
    </w:p>
    <w:p w14:paraId="4F7E717E" w14:textId="77777777" w:rsidR="00BB4EC8" w:rsidRPr="00E40461" w:rsidRDefault="00BB4EC8" w:rsidP="00BB4E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FFA2B4" wp14:editId="0C4FE149">
                <wp:simplePos x="0" y="0"/>
                <wp:positionH relativeFrom="margin">
                  <wp:align>center</wp:align>
                </wp:positionH>
                <wp:positionV relativeFrom="paragraph">
                  <wp:posOffset>577850</wp:posOffset>
                </wp:positionV>
                <wp:extent cx="684000" cy="142875"/>
                <wp:effectExtent l="0" t="0" r="20955" b="2857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72D1254" id="正方形/長方形 41" o:spid="_x0000_s1026" style="position:absolute;left:0;text-align:left;margin-left:0;margin-top:45.5pt;width:53.85pt;height:11.25pt;z-index:2516623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D3863E" wp14:editId="7A4A93A1">
            <wp:extent cx="5400000" cy="1843696"/>
            <wp:effectExtent l="19050" t="19050" r="10795" b="23495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zureすべてのアプリケーション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436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D4E16A" w14:textId="77777777" w:rsidR="00BB4EC8" w:rsidRDefault="00BB4EC8" w:rsidP="00BB4EC8">
      <w:pPr>
        <w:jc w:val="center"/>
        <w:rPr>
          <w:b/>
          <w:bCs/>
        </w:rPr>
      </w:pPr>
      <w:r w:rsidRPr="00E74D9A">
        <w:rPr>
          <w:rFonts w:hint="eastAsia"/>
          <w:b/>
          <w:bCs/>
        </w:rPr>
        <w:t>すべてのアプリケーション</w:t>
      </w:r>
    </w:p>
    <w:p w14:paraId="282FE2F4" w14:textId="0983826D" w:rsidR="00BB4EC8" w:rsidRPr="00130701" w:rsidRDefault="00BB4EC8" w:rsidP="00BB4EC8">
      <w:pPr>
        <w:rPr>
          <w:b/>
          <w:bCs/>
        </w:rPr>
      </w:pPr>
      <w:r>
        <w:rPr>
          <w:rFonts w:hint="eastAsia"/>
          <w:bCs/>
        </w:rPr>
        <w:lastRenderedPageBreak/>
        <w:t>上部メニューより</w:t>
      </w:r>
      <w:r w:rsidRPr="00130701">
        <w:rPr>
          <w:rFonts w:hint="eastAsia"/>
          <w:bCs/>
        </w:rPr>
        <w:t>「独自のアプリケーション</w:t>
      </w:r>
      <w:r w:rsidR="008A28CA">
        <w:rPr>
          <w:rFonts w:hint="eastAsia"/>
          <w:bCs/>
        </w:rPr>
        <w:t>の</w:t>
      </w:r>
      <w:r w:rsidRPr="00130701">
        <w:rPr>
          <w:rFonts w:hint="eastAsia"/>
          <w:bCs/>
        </w:rPr>
        <w:t>作成」をクリックします。</w:t>
      </w:r>
    </w:p>
    <w:p w14:paraId="502281C8" w14:textId="77777777" w:rsidR="00BB4EC8" w:rsidRPr="00F92B3E" w:rsidRDefault="00BB4EC8" w:rsidP="00BB4E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F2AF56" wp14:editId="0492C9D3">
                <wp:simplePos x="0" y="0"/>
                <wp:positionH relativeFrom="column">
                  <wp:posOffset>1234440</wp:posOffset>
                </wp:positionH>
                <wp:positionV relativeFrom="paragraph">
                  <wp:posOffset>581660</wp:posOffset>
                </wp:positionV>
                <wp:extent cx="900000" cy="142875"/>
                <wp:effectExtent l="0" t="0" r="14605" b="28575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4E4FC37" id="正方形/長方形 43" o:spid="_x0000_s1026" style="position:absolute;left:0;text-align:left;margin-left:97.2pt;margin-top:45.8pt;width:70.85pt;height:11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188B583" wp14:editId="77F5BA38">
            <wp:extent cx="5400000" cy="1476959"/>
            <wp:effectExtent l="19050" t="19050" r="10795" b="28575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zureADギャラリーの参照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4769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9B903" w14:textId="334E336A" w:rsidR="00BB4EC8" w:rsidRDefault="008A28CA" w:rsidP="00BB4EC8">
      <w:pPr>
        <w:jc w:val="center"/>
        <w:rPr>
          <w:b/>
          <w:bCs/>
        </w:rPr>
      </w:pPr>
      <w:r>
        <w:rPr>
          <w:b/>
          <w:bCs/>
        </w:rPr>
        <w:t>Microsoft Entra</w:t>
      </w:r>
      <w:r w:rsidR="00BB4EC8" w:rsidRPr="00E40850">
        <w:rPr>
          <w:b/>
          <w:bCs/>
        </w:rPr>
        <w:t xml:space="preserve"> ギャラリー</w:t>
      </w:r>
      <w:r>
        <w:rPr>
          <w:rFonts w:hint="eastAsia"/>
          <w:b/>
          <w:bCs/>
        </w:rPr>
        <w:t>を</w:t>
      </w:r>
      <w:r w:rsidR="00BB4EC8" w:rsidRPr="00E40850">
        <w:rPr>
          <w:b/>
          <w:bCs/>
        </w:rPr>
        <w:t>参照</w:t>
      </w:r>
      <w:r>
        <w:rPr>
          <w:rFonts w:hint="eastAsia"/>
          <w:b/>
          <w:bCs/>
        </w:rPr>
        <w:t>する</w:t>
      </w:r>
    </w:p>
    <w:p w14:paraId="00077221" w14:textId="2811E06A" w:rsidR="00BB4EC8" w:rsidRDefault="00BB4EC8" w:rsidP="00D763E8">
      <w:pPr>
        <w:rPr>
          <w:lang w:eastAsia="ar-SA"/>
        </w:rPr>
      </w:pPr>
    </w:p>
    <w:p w14:paraId="192CC520" w14:textId="77777777" w:rsidR="00BB4EC8" w:rsidRPr="005D706D" w:rsidRDefault="00BB4EC8" w:rsidP="00BB4EC8">
      <w:pPr>
        <w:rPr>
          <w:b/>
          <w:bCs/>
        </w:rPr>
      </w:pPr>
      <w:r>
        <w:rPr>
          <w:rFonts w:hint="eastAsia"/>
          <w:bCs/>
        </w:rPr>
        <w:t>表示される画面上で</w:t>
      </w:r>
      <w:r w:rsidRPr="002C0ED0">
        <w:rPr>
          <w:rFonts w:hint="eastAsia"/>
          <w:bCs/>
        </w:rPr>
        <w:t>任意のアプリケーション名を入力し「作成」をクリックします。</w:t>
      </w:r>
      <w:r w:rsidRPr="005D706D">
        <w:rPr>
          <w:rFonts w:hint="eastAsia"/>
          <w:bCs/>
        </w:rPr>
        <w:t>本手順では「Proself」という名前で作成し</w:t>
      </w:r>
      <w:r>
        <w:rPr>
          <w:rFonts w:hint="eastAsia"/>
          <w:bCs/>
        </w:rPr>
        <w:t>ます</w:t>
      </w:r>
      <w:r w:rsidRPr="005D706D">
        <w:rPr>
          <w:rFonts w:hint="eastAsia"/>
          <w:bCs/>
        </w:rPr>
        <w:t>。</w:t>
      </w:r>
    </w:p>
    <w:p w14:paraId="65931F89" w14:textId="3EC6BA06" w:rsidR="00BB4EC8" w:rsidRPr="00F92B3E" w:rsidRDefault="00643D20" w:rsidP="00BB4E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508B8B" wp14:editId="083CA010">
                <wp:simplePos x="0" y="0"/>
                <wp:positionH relativeFrom="column">
                  <wp:posOffset>3025140</wp:posOffset>
                </wp:positionH>
                <wp:positionV relativeFrom="paragraph">
                  <wp:posOffset>2945765</wp:posOffset>
                </wp:positionV>
                <wp:extent cx="359410" cy="125730"/>
                <wp:effectExtent l="0" t="0" r="21590" b="2667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1257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861022D" id="正方形/長方形 45" o:spid="_x0000_s1026" style="position:absolute;left:0;text-align:left;margin-left:238.2pt;margin-top:231.95pt;width:28.3pt;height: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" filled="f" strokecolor="red" strokeweight="2pt"/>
            </w:pict>
          </mc:Fallback>
        </mc:AlternateContent>
      </w:r>
      <w:r w:rsidR="00BB4EC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7765E0" wp14:editId="68DB3EC3">
                <wp:simplePos x="0" y="0"/>
                <wp:positionH relativeFrom="column">
                  <wp:posOffset>3015615</wp:posOffset>
                </wp:positionH>
                <wp:positionV relativeFrom="paragraph">
                  <wp:posOffset>1006475</wp:posOffset>
                </wp:positionV>
                <wp:extent cx="1836000" cy="142875"/>
                <wp:effectExtent l="0" t="0" r="12065" b="2857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3538C78" id="正方形/長方形 18" o:spid="_x0000_s1026" style="position:absolute;left:0;text-align:left;margin-left:237.45pt;margin-top:79.25pt;width:144.55pt;height:11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" filled="f" strokecolor="red" strokeweight="2pt"/>
            </w:pict>
          </mc:Fallback>
        </mc:AlternateContent>
      </w:r>
      <w:r w:rsidR="00BB4EC8">
        <w:rPr>
          <w:noProof/>
        </w:rPr>
        <w:drawing>
          <wp:inline distT="0" distB="0" distL="0" distR="0" wp14:anchorId="352E4C1B" wp14:editId="53805E0F">
            <wp:extent cx="5400000" cy="3125646"/>
            <wp:effectExtent l="19050" t="19050" r="10795" b="1778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独自のアプリケーションの作成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2564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DAC7A" w14:textId="77777777" w:rsidR="00BB4EC8" w:rsidRDefault="00BB4EC8" w:rsidP="00BB4EC8">
      <w:pPr>
        <w:jc w:val="center"/>
        <w:rPr>
          <w:b/>
          <w:bCs/>
        </w:rPr>
      </w:pPr>
      <w:r w:rsidRPr="003F1727">
        <w:rPr>
          <w:rFonts w:hint="eastAsia"/>
          <w:b/>
          <w:bCs/>
        </w:rPr>
        <w:t>独自のアプリケーションの作成</w:t>
      </w:r>
    </w:p>
    <w:p w14:paraId="6B3E98C3" w14:textId="7BBF1CB1" w:rsidR="00BB4EC8" w:rsidRDefault="00BB4EC8" w:rsidP="00BB4EC8"/>
    <w:p w14:paraId="6DBCAC6E" w14:textId="5BD25DB7" w:rsidR="00C2005B" w:rsidRDefault="00C2005B">
      <w:pPr>
        <w:adjustRightInd/>
        <w:snapToGrid/>
      </w:pPr>
      <w:r>
        <w:br w:type="page"/>
      </w:r>
    </w:p>
    <w:p w14:paraId="6AF7261A" w14:textId="24533AC0" w:rsidR="00BB4EC8" w:rsidRDefault="00BB4EC8" w:rsidP="00BB4EC8">
      <w:pPr>
        <w:pStyle w:val="3"/>
      </w:pPr>
      <w:bookmarkStart w:id="9" w:name="_ユーザー、グループの割り当て"/>
      <w:bookmarkStart w:id="10" w:name="_Toc164341314"/>
      <w:bookmarkEnd w:id="9"/>
      <w:r w:rsidRPr="00AB15B9">
        <w:rPr>
          <w:rFonts w:hint="eastAsia"/>
        </w:rPr>
        <w:lastRenderedPageBreak/>
        <w:t>ユーザー、グループの割り当て</w:t>
      </w:r>
      <w:bookmarkEnd w:id="10"/>
    </w:p>
    <w:p w14:paraId="28753FF8" w14:textId="28EB9E9D" w:rsidR="00BB4EC8" w:rsidRDefault="00BB4EC8" w:rsidP="00BB4EC8">
      <w:r>
        <w:rPr>
          <w:rFonts w:hint="eastAsia"/>
        </w:rPr>
        <w:t>「</w:t>
      </w:r>
      <w:hyperlink w:anchor="_アプリケーションの作成" w:history="1">
        <w:r>
          <w:rPr>
            <w:rStyle w:val="a7"/>
            <w:rFonts w:hint="eastAsia"/>
          </w:rPr>
          <w:t>2.1</w:t>
        </w:r>
        <w:r w:rsidRPr="002B4096">
          <w:rPr>
            <w:rStyle w:val="a7"/>
            <w:rFonts w:hint="eastAsia"/>
          </w:rPr>
          <w:t>.1.アプリケーションの作成</w:t>
        </w:r>
      </w:hyperlink>
      <w:r>
        <w:rPr>
          <w:rFonts w:hint="eastAsia"/>
        </w:rPr>
        <w:t>」で</w:t>
      </w:r>
      <w:r w:rsidRPr="00AB15B9">
        <w:rPr>
          <w:rFonts w:hint="eastAsia"/>
        </w:rPr>
        <w:t>作成したアプリケーションに対し</w:t>
      </w:r>
      <w:r>
        <w:rPr>
          <w:rFonts w:hint="eastAsia"/>
        </w:rPr>
        <w:t>、</w:t>
      </w:r>
      <w:r w:rsidRPr="00AB15B9">
        <w:rPr>
          <w:rFonts w:hint="eastAsia"/>
        </w:rPr>
        <w:t>ユーザー、グループを割り当てます。</w:t>
      </w:r>
    </w:p>
    <w:p w14:paraId="3523C25E" w14:textId="77777777" w:rsidR="00BB4EC8" w:rsidRDefault="00BB4EC8" w:rsidP="00BB4EC8"/>
    <w:p w14:paraId="37E46F9C" w14:textId="77777777" w:rsidR="00BB4EC8" w:rsidRDefault="00BB4EC8" w:rsidP="00BB4EC8">
      <w:r>
        <w:rPr>
          <w:rFonts w:hint="eastAsia"/>
        </w:rPr>
        <w:t>概要画面の「</w:t>
      </w:r>
      <w:r w:rsidRPr="00D802DE">
        <w:t>1。ユーザーとグループの割り当て</w:t>
      </w:r>
      <w:r>
        <w:rPr>
          <w:rFonts w:hint="eastAsia"/>
        </w:rPr>
        <w:t>」より「</w:t>
      </w:r>
      <w:r w:rsidRPr="00D802DE">
        <w:rPr>
          <w:rFonts w:hint="eastAsia"/>
        </w:rPr>
        <w:t>ユーザーとグループの割り当て</w:t>
      </w:r>
      <w:r>
        <w:rPr>
          <w:rFonts w:hint="eastAsia"/>
        </w:rPr>
        <w:t>」をクリックします。</w:t>
      </w:r>
    </w:p>
    <w:p w14:paraId="519A76E2" w14:textId="77777777" w:rsidR="00BB4EC8" w:rsidRDefault="00BB4EC8" w:rsidP="00BB4EC8">
      <w:pPr>
        <w:pStyle w:val="ae"/>
        <w:ind w:leftChars="0"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4A2022" wp14:editId="1A3ED15D">
                <wp:simplePos x="0" y="0"/>
                <wp:positionH relativeFrom="column">
                  <wp:posOffset>2596515</wp:posOffset>
                </wp:positionH>
                <wp:positionV relativeFrom="paragraph">
                  <wp:posOffset>2143760</wp:posOffset>
                </wp:positionV>
                <wp:extent cx="720000" cy="126000"/>
                <wp:effectExtent l="0" t="0" r="23495" b="26670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12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5C7DFF" w14:textId="77777777" w:rsidR="00285006" w:rsidRDefault="00285006" w:rsidP="00BB4EC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A2022" id="正方形/長方形 47" o:spid="_x0000_s1026" style="position:absolute;left:0;text-align:left;margin-left:204.45pt;margin-top:168.8pt;width:56.7pt;height:9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" filled="f" strokecolor="red" strokeweight="2pt">
                <v:textbox>
                  <w:txbxContent>
                    <w:p w14:paraId="705C7DFF" w14:textId="77777777" w:rsidR="00285006" w:rsidRDefault="00285006" w:rsidP="00BB4EC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DD1F31A" wp14:editId="0272D41F">
            <wp:extent cx="5400000" cy="2380688"/>
            <wp:effectExtent l="19050" t="19050" r="10795" b="19685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アプリケーション概要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806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CF9352" w14:textId="77777777" w:rsidR="00BB4EC8" w:rsidRPr="00274D71" w:rsidRDefault="00BB4EC8" w:rsidP="00BB4EC8">
      <w:pPr>
        <w:jc w:val="center"/>
        <w:rPr>
          <w:b/>
          <w:bCs/>
        </w:rPr>
      </w:pPr>
      <w:r w:rsidRPr="00274D71">
        <w:rPr>
          <w:rFonts w:hint="eastAsia"/>
          <w:b/>
          <w:bCs/>
        </w:rPr>
        <w:t>概要-プロパティ</w:t>
      </w:r>
    </w:p>
    <w:p w14:paraId="0F5374C1" w14:textId="77777777" w:rsidR="00BB4EC8" w:rsidRPr="00F92B3E" w:rsidRDefault="00BB4EC8" w:rsidP="00BB4EC8"/>
    <w:p w14:paraId="0FB2B9ED" w14:textId="77777777" w:rsidR="00BB4EC8" w:rsidRPr="00D33E8A" w:rsidRDefault="00BB4EC8" w:rsidP="00BB4EC8">
      <w:r>
        <w:rPr>
          <w:rFonts w:hint="eastAsia"/>
        </w:rPr>
        <w:t>上部メニューより</w:t>
      </w:r>
      <w:r w:rsidRPr="00D33E8A">
        <w:rPr>
          <w:rFonts w:hint="eastAsia"/>
        </w:rPr>
        <w:t>「ユーザーまたはグループの追加」をクリックします。</w:t>
      </w:r>
    </w:p>
    <w:p w14:paraId="56937A36" w14:textId="77777777" w:rsidR="00BB4EC8" w:rsidRPr="00F92B3E" w:rsidRDefault="00BB4EC8" w:rsidP="00BB4EC8">
      <w:pPr>
        <w:pStyle w:val="ae"/>
        <w:ind w:leftChars="0"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DFFA8A" wp14:editId="6A980668">
                <wp:simplePos x="0" y="0"/>
                <wp:positionH relativeFrom="margin">
                  <wp:posOffset>2252345</wp:posOffset>
                </wp:positionH>
                <wp:positionV relativeFrom="paragraph">
                  <wp:posOffset>543560</wp:posOffset>
                </wp:positionV>
                <wp:extent cx="864000" cy="142875"/>
                <wp:effectExtent l="0" t="0" r="12700" b="28575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0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5A8CA9" w14:textId="77777777" w:rsidR="00285006" w:rsidRDefault="00285006" w:rsidP="00BB4EC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DFFA8A" id="正方形/長方形 49" o:spid="_x0000_s1027" style="position:absolute;left:0;text-align:left;margin-left:177.35pt;margin-top:42.8pt;width:68.05pt;height:11.2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" filled="f" strokecolor="red" strokeweight="2pt">
                <v:textbox>
                  <w:txbxContent>
                    <w:p w14:paraId="275A8CA9" w14:textId="77777777" w:rsidR="00285006" w:rsidRDefault="00285006" w:rsidP="00BB4EC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17052CE" wp14:editId="4EBB8A76">
            <wp:extent cx="5400000" cy="1709731"/>
            <wp:effectExtent l="19050" t="19050" r="10795" b="2413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アプリケーション-ユーザーとグループ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7097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C43D89" w14:textId="77777777" w:rsidR="00BB4EC8" w:rsidRPr="00347061" w:rsidRDefault="00BB4EC8" w:rsidP="00BB4EC8">
      <w:pPr>
        <w:jc w:val="center"/>
        <w:rPr>
          <w:b/>
          <w:bCs/>
        </w:rPr>
      </w:pPr>
      <w:r w:rsidRPr="00347061">
        <w:rPr>
          <w:rFonts w:hint="eastAsia"/>
          <w:b/>
          <w:bCs/>
        </w:rPr>
        <w:t>ユーザーとグループ</w:t>
      </w:r>
    </w:p>
    <w:p w14:paraId="6D799B64" w14:textId="77777777" w:rsidR="00BB4EC8" w:rsidRPr="00F92B3E" w:rsidRDefault="00BB4EC8" w:rsidP="00BB4EC8"/>
    <w:p w14:paraId="1A9B9CAC" w14:textId="77777777" w:rsidR="008D335D" w:rsidRDefault="008D335D">
      <w:pPr>
        <w:adjustRightInd/>
        <w:snapToGrid/>
      </w:pPr>
      <w:r>
        <w:br w:type="page"/>
      </w:r>
    </w:p>
    <w:p w14:paraId="6D4B3772" w14:textId="29541AF9" w:rsidR="00BB4EC8" w:rsidRPr="00857AC5" w:rsidRDefault="00BB4EC8" w:rsidP="00BB4EC8">
      <w:r>
        <w:rPr>
          <w:rFonts w:hint="eastAsia"/>
        </w:rPr>
        <w:lastRenderedPageBreak/>
        <w:t>割り当ての追加画面の「ユーザー」より「選択されていません」をクリックします。</w:t>
      </w:r>
    </w:p>
    <w:p w14:paraId="799B14CF" w14:textId="77777777" w:rsidR="00BB4EC8" w:rsidRPr="00F92B3E" w:rsidRDefault="00BB4EC8" w:rsidP="00BB4EC8">
      <w:pPr>
        <w:pStyle w:val="ae"/>
        <w:ind w:leftChars="0"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F07A12" wp14:editId="6CC369FD">
                <wp:simplePos x="0" y="0"/>
                <wp:positionH relativeFrom="column">
                  <wp:posOffset>1186815</wp:posOffset>
                </wp:positionH>
                <wp:positionV relativeFrom="paragraph">
                  <wp:posOffset>1122680</wp:posOffset>
                </wp:positionV>
                <wp:extent cx="540000" cy="126000"/>
                <wp:effectExtent l="0" t="0" r="12700" b="26670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12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D2EDF5" w14:textId="77777777" w:rsidR="00285006" w:rsidRDefault="00285006" w:rsidP="00BB4EC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07A12" id="正方形/長方形 51" o:spid="_x0000_s1028" style="position:absolute;left:0;text-align:left;margin-left:93.45pt;margin-top:88.4pt;width:42.5pt;height: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" filled="f" strokecolor="red" strokeweight="2pt">
                <v:textbox>
                  <w:txbxContent>
                    <w:p w14:paraId="57D2EDF5" w14:textId="77777777" w:rsidR="00285006" w:rsidRDefault="00285006" w:rsidP="00BB4EC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F032E8B" wp14:editId="5B573796">
            <wp:extent cx="5400000" cy="2037659"/>
            <wp:effectExtent l="19050" t="19050" r="10795" b="2032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割り当ての追加.b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376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7A47E7" w14:textId="77777777" w:rsidR="00BB4EC8" w:rsidRPr="0084361A" w:rsidRDefault="00BB4EC8" w:rsidP="00BB4EC8">
      <w:pPr>
        <w:jc w:val="center"/>
        <w:rPr>
          <w:b/>
          <w:bCs/>
        </w:rPr>
      </w:pPr>
      <w:r w:rsidRPr="0084361A">
        <w:rPr>
          <w:rFonts w:hint="eastAsia"/>
          <w:b/>
          <w:bCs/>
        </w:rPr>
        <w:t>割り当ての追加</w:t>
      </w:r>
    </w:p>
    <w:p w14:paraId="1FD11006" w14:textId="30D4F92A" w:rsidR="00E403F9" w:rsidRDefault="00E403F9" w:rsidP="00BB4EC8"/>
    <w:p w14:paraId="672548C0" w14:textId="4F4B88EF" w:rsidR="00BB4EC8" w:rsidRDefault="008A69D9" w:rsidP="00BB4EC8">
      <w:r>
        <w:rPr>
          <w:rFonts w:hint="eastAsia"/>
        </w:rPr>
        <w:t>ユーザー、グループのチェックをONにして</w:t>
      </w:r>
      <w:r w:rsidR="00BB4EC8" w:rsidRPr="00DC7B29">
        <w:rPr>
          <w:rFonts w:hint="eastAsia"/>
        </w:rPr>
        <w:t>「選択」をクリック</w:t>
      </w:r>
      <w:r w:rsidR="00BB4EC8">
        <w:rPr>
          <w:rFonts w:hint="eastAsia"/>
        </w:rPr>
        <w:t>します。</w:t>
      </w:r>
    </w:p>
    <w:p w14:paraId="1C64D3CE" w14:textId="1932220C" w:rsidR="00BB4EC8" w:rsidRDefault="008A69D9" w:rsidP="00BB4E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6AADB4" wp14:editId="2587F485">
                <wp:simplePos x="0" y="0"/>
                <wp:positionH relativeFrom="column">
                  <wp:posOffset>1139190</wp:posOffset>
                </wp:positionH>
                <wp:positionV relativeFrom="paragraph">
                  <wp:posOffset>1806575</wp:posOffset>
                </wp:positionV>
                <wp:extent cx="360000" cy="126000"/>
                <wp:effectExtent l="0" t="0" r="21590" b="2667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12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FC38B" w14:textId="77777777" w:rsidR="00285006" w:rsidRDefault="00285006" w:rsidP="00BB4EC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AADB4" id="正方形/長方形 56" o:spid="_x0000_s1029" style="position:absolute;left:0;text-align:left;margin-left:89.7pt;margin-top:142.25pt;width:28.35pt;height:9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" filled="f" strokecolor="red" strokeweight="2pt">
                <v:textbox>
                  <w:txbxContent>
                    <w:p w14:paraId="51FFC38B" w14:textId="77777777" w:rsidR="00285006" w:rsidRDefault="00285006" w:rsidP="00BB4EC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619769" wp14:editId="51180E79">
                <wp:simplePos x="0" y="0"/>
                <wp:positionH relativeFrom="column">
                  <wp:posOffset>1129665</wp:posOffset>
                </wp:positionH>
                <wp:positionV relativeFrom="paragraph">
                  <wp:posOffset>1316991</wp:posOffset>
                </wp:positionV>
                <wp:extent cx="2752725" cy="22860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A7CE404" id="正方形/長方形 7" o:spid="_x0000_s1026" style="position:absolute;left:0;text-align:left;margin-left:88.95pt;margin-top:103.7pt;width:216.7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" filled="f" strokecolor="red" strokeweight="2pt"/>
            </w:pict>
          </mc:Fallback>
        </mc:AlternateContent>
      </w:r>
      <w:r w:rsidR="00BB4EC8">
        <w:rPr>
          <w:rFonts w:hint="eastAsia"/>
          <w:noProof/>
        </w:rPr>
        <w:drawing>
          <wp:inline distT="0" distB="0" distL="0" distR="0" wp14:anchorId="016E9B39" wp14:editId="23A43EE9">
            <wp:extent cx="5400000" cy="1942308"/>
            <wp:effectExtent l="19050" t="19050" r="10795" b="2032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割り当ての追加-ユーザー.b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9423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1E4872" w14:textId="77777777" w:rsidR="00BB4EC8" w:rsidRPr="00665679" w:rsidRDefault="00BB4EC8" w:rsidP="00BB4EC8">
      <w:pPr>
        <w:jc w:val="center"/>
        <w:rPr>
          <w:b/>
          <w:bCs/>
        </w:rPr>
      </w:pPr>
      <w:r w:rsidRPr="00665679">
        <w:rPr>
          <w:rFonts w:hint="eastAsia"/>
          <w:b/>
          <w:bCs/>
        </w:rPr>
        <w:t>ユーザー</w:t>
      </w:r>
    </w:p>
    <w:p w14:paraId="1BCE299D" w14:textId="5AF317C8" w:rsidR="00BB4EC8" w:rsidRDefault="00BB4EC8" w:rsidP="00BB4EC8"/>
    <w:p w14:paraId="3AE4379D" w14:textId="51D0F00E" w:rsidR="00CD472D" w:rsidRDefault="00CD472D">
      <w:pPr>
        <w:adjustRightInd/>
        <w:snapToGrid/>
      </w:pPr>
      <w:r>
        <w:br w:type="page"/>
      </w:r>
    </w:p>
    <w:p w14:paraId="4F1F2A9A" w14:textId="41AA41A7" w:rsidR="00BB4EC8" w:rsidRDefault="00BB4EC8" w:rsidP="00BB4EC8">
      <w:r>
        <w:rPr>
          <w:rFonts w:hint="eastAsia"/>
        </w:rPr>
        <w:lastRenderedPageBreak/>
        <w:t>割り当ての追加画面</w:t>
      </w:r>
      <w:r w:rsidR="009113D3">
        <w:rPr>
          <w:rFonts w:hint="eastAsia"/>
        </w:rPr>
        <w:t>の</w:t>
      </w:r>
      <w:r>
        <w:rPr>
          <w:rFonts w:hint="eastAsia"/>
        </w:rPr>
        <w:t>「ユーザー」に選択されている旨のメッセージが表示されていることを確認し、「割り当て」をクリックします。</w:t>
      </w:r>
    </w:p>
    <w:p w14:paraId="79B2231E" w14:textId="6C5D170C" w:rsidR="00BB4EC8" w:rsidRDefault="0000629F" w:rsidP="00BB4EC8">
      <w:pPr>
        <w:pStyle w:val="ae"/>
        <w:ind w:leftChars="0"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4A14AE" wp14:editId="2C920188">
                <wp:simplePos x="0" y="0"/>
                <wp:positionH relativeFrom="column">
                  <wp:posOffset>1148715</wp:posOffset>
                </wp:positionH>
                <wp:positionV relativeFrom="paragraph">
                  <wp:posOffset>1814195</wp:posOffset>
                </wp:positionV>
                <wp:extent cx="360000" cy="126000"/>
                <wp:effectExtent l="0" t="0" r="21590" b="2667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12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56BB51" w14:textId="77777777" w:rsidR="00285006" w:rsidRDefault="00285006" w:rsidP="0000629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A14AE" id="正方形/長方形 1" o:spid="_x0000_s1030" style="position:absolute;left:0;text-align:left;margin-left:90.45pt;margin-top:142.85pt;width:28.35pt;height:9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" filled="f" strokecolor="red" strokeweight="2pt">
                <v:textbox>
                  <w:txbxContent>
                    <w:p w14:paraId="7A56BB51" w14:textId="77777777" w:rsidR="00285006" w:rsidRDefault="00285006" w:rsidP="0000629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="00BB4EC8">
        <w:rPr>
          <w:noProof/>
        </w:rPr>
        <w:drawing>
          <wp:inline distT="0" distB="0" distL="0" distR="0" wp14:anchorId="53D946C6" wp14:editId="4AB1DECE">
            <wp:extent cx="5400000" cy="1968189"/>
            <wp:effectExtent l="19050" t="19050" r="10795" b="13335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割り当ての追加2.b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9681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FA398C" w14:textId="77777777" w:rsidR="00BB4EC8" w:rsidRPr="00A625C2" w:rsidRDefault="00BB4EC8" w:rsidP="00BB4EC8">
      <w:pPr>
        <w:jc w:val="center"/>
        <w:rPr>
          <w:b/>
          <w:bCs/>
        </w:rPr>
      </w:pPr>
      <w:r w:rsidRPr="00A625C2">
        <w:rPr>
          <w:rFonts w:hint="eastAsia"/>
          <w:b/>
          <w:bCs/>
        </w:rPr>
        <w:t>割り当ての追加</w:t>
      </w:r>
    </w:p>
    <w:p w14:paraId="48D657BE" w14:textId="77777777" w:rsidR="007C626D" w:rsidRDefault="007C626D" w:rsidP="00D765EF"/>
    <w:p w14:paraId="0A00F7A0" w14:textId="3B65BB7C" w:rsidR="00D765EF" w:rsidRPr="00B4182B" w:rsidRDefault="00D765EF" w:rsidP="00D765EF">
      <w:r>
        <w:rPr>
          <w:rFonts w:hint="eastAsia"/>
        </w:rPr>
        <w:t>作成したアプリケーションに</w:t>
      </w:r>
      <w:r w:rsidRPr="00593E02">
        <w:rPr>
          <w:rFonts w:hint="eastAsia"/>
        </w:rPr>
        <w:t>ユーザー、グループが割り当てられていること</w:t>
      </w:r>
      <w:r>
        <w:rPr>
          <w:rFonts w:hint="eastAsia"/>
        </w:rPr>
        <w:t>を確認します。</w:t>
      </w:r>
    </w:p>
    <w:p w14:paraId="62287B2E" w14:textId="3BAD589D" w:rsidR="00D765EF" w:rsidRDefault="00A64F42" w:rsidP="00D765EF">
      <w:pPr>
        <w:pStyle w:val="ae"/>
        <w:ind w:leftChars="0"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2D51FC" wp14:editId="0862D968">
                <wp:simplePos x="0" y="0"/>
                <wp:positionH relativeFrom="margin">
                  <wp:align>right</wp:align>
                </wp:positionH>
                <wp:positionV relativeFrom="paragraph">
                  <wp:posOffset>1478915</wp:posOffset>
                </wp:positionV>
                <wp:extent cx="3240000" cy="142875"/>
                <wp:effectExtent l="0" t="0" r="17780" b="28575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D9415D" w14:textId="77777777" w:rsidR="00285006" w:rsidRDefault="00285006" w:rsidP="00A64F4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2D51FC" id="正方形/長方形 62" o:spid="_x0000_s1031" style="position:absolute;left:0;text-align:left;margin-left:203.9pt;margin-top:116.45pt;width:255.1pt;height:11.25pt;z-index:2517155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" filled="f" strokecolor="red" strokeweight="2pt">
                <v:textbox>
                  <w:txbxContent>
                    <w:p w14:paraId="3AD9415D" w14:textId="77777777" w:rsidR="00285006" w:rsidRDefault="00285006" w:rsidP="00A64F4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765EF">
        <w:rPr>
          <w:noProof/>
        </w:rPr>
        <w:drawing>
          <wp:inline distT="0" distB="0" distL="0" distR="0" wp14:anchorId="41784DF0" wp14:editId="00D4C175">
            <wp:extent cx="5400040" cy="1839785"/>
            <wp:effectExtent l="19050" t="19050" r="10160" b="27305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アプリケーション-ユーザーとグループ2.b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39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0A8D8B" w14:textId="77777777" w:rsidR="00D765EF" w:rsidRPr="00772A36" w:rsidRDefault="00D765EF" w:rsidP="00D765EF">
      <w:pPr>
        <w:jc w:val="center"/>
        <w:rPr>
          <w:b/>
          <w:bCs/>
        </w:rPr>
      </w:pPr>
      <w:r w:rsidRPr="00772A36">
        <w:rPr>
          <w:rFonts w:hint="eastAsia"/>
          <w:b/>
          <w:bCs/>
        </w:rPr>
        <w:t>ユーザーとグループ</w:t>
      </w:r>
    </w:p>
    <w:p w14:paraId="45F186D8" w14:textId="717A2D1C" w:rsidR="00646C8B" w:rsidRDefault="00646C8B">
      <w:pPr>
        <w:adjustRightInd/>
        <w:snapToGrid/>
        <w:rPr>
          <w:lang w:eastAsia="ar-SA"/>
        </w:rPr>
      </w:pPr>
      <w:r>
        <w:rPr>
          <w:lang w:eastAsia="ar-SA"/>
        </w:rPr>
        <w:br w:type="page"/>
      </w:r>
    </w:p>
    <w:p w14:paraId="4AE1E57F" w14:textId="277E7A69" w:rsidR="00D765EF" w:rsidRDefault="00B23271" w:rsidP="00D765EF">
      <w:pPr>
        <w:pStyle w:val="3"/>
      </w:pPr>
      <w:bookmarkStart w:id="11" w:name="_Azure_ADの設定・情報取得"/>
      <w:bookmarkStart w:id="12" w:name="_Entra_IDの設定・情報取得"/>
      <w:bookmarkStart w:id="13" w:name="_Toc164341315"/>
      <w:bookmarkEnd w:id="11"/>
      <w:bookmarkEnd w:id="12"/>
      <w:r>
        <w:lastRenderedPageBreak/>
        <w:t>Entra ID</w:t>
      </w:r>
      <w:r w:rsidR="00D765EF">
        <w:rPr>
          <w:rFonts w:hint="eastAsia"/>
        </w:rPr>
        <w:t>の設定・情報取得</w:t>
      </w:r>
      <w:bookmarkEnd w:id="13"/>
    </w:p>
    <w:p w14:paraId="7E2769A3" w14:textId="77777777" w:rsidR="00D765EF" w:rsidRDefault="00D765EF" w:rsidP="00D765EF">
      <w:r>
        <w:rPr>
          <w:rFonts w:hint="eastAsia"/>
        </w:rPr>
        <w:t>概要画面の「</w:t>
      </w:r>
      <w:r w:rsidRPr="00F76BBE">
        <w:t>2。シングル サインオンの設定</w:t>
      </w:r>
      <w:r>
        <w:rPr>
          <w:rFonts w:hint="eastAsia"/>
        </w:rPr>
        <w:t>」より「作業の開始」をクリックします。</w:t>
      </w:r>
    </w:p>
    <w:p w14:paraId="490C9E68" w14:textId="1329370E" w:rsidR="00D765EF" w:rsidRDefault="00C33BFB" w:rsidP="00D765EF">
      <w:pPr>
        <w:pStyle w:val="ae"/>
        <w:ind w:leftChars="0"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F31D3A0" wp14:editId="67F4B5D9">
                <wp:simplePos x="0" y="0"/>
                <wp:positionH relativeFrom="column">
                  <wp:posOffset>4025265</wp:posOffset>
                </wp:positionH>
                <wp:positionV relativeFrom="paragraph">
                  <wp:posOffset>2183765</wp:posOffset>
                </wp:positionV>
                <wp:extent cx="360000" cy="126000"/>
                <wp:effectExtent l="0" t="0" r="21590" b="26670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12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B9F642" w14:textId="77777777" w:rsidR="00285006" w:rsidRDefault="00285006" w:rsidP="00C33BF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1D3A0" id="正方形/長方形 63" o:spid="_x0000_s1032" style="position:absolute;left:0;text-align:left;margin-left:316.95pt;margin-top:171.95pt;width:28.35pt;height:9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" filled="f" strokecolor="red" strokeweight="2pt">
                <v:textbox>
                  <w:txbxContent>
                    <w:p w14:paraId="62B9F642" w14:textId="77777777" w:rsidR="00285006" w:rsidRDefault="00285006" w:rsidP="00C33BF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="00D765EF">
        <w:rPr>
          <w:noProof/>
        </w:rPr>
        <w:drawing>
          <wp:inline distT="0" distB="0" distL="0" distR="0" wp14:anchorId="33B31C55" wp14:editId="2A068C04">
            <wp:extent cx="5400000" cy="2380689"/>
            <wp:effectExtent l="19050" t="19050" r="10795" b="19685"/>
            <wp:docPr id="128" name="図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アプリケーション概要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806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25CFEE" w14:textId="77777777" w:rsidR="00D765EF" w:rsidRPr="00C27045" w:rsidRDefault="00D765EF" w:rsidP="00D765EF">
      <w:pPr>
        <w:jc w:val="center"/>
      </w:pPr>
      <w:r>
        <w:rPr>
          <w:rFonts w:hint="eastAsia"/>
          <w:b/>
          <w:bCs/>
        </w:rPr>
        <w:t>概要-プロパティ</w:t>
      </w:r>
    </w:p>
    <w:p w14:paraId="45F93A06" w14:textId="3BE67825" w:rsidR="00D765EF" w:rsidRDefault="00D765EF" w:rsidP="0067331D"/>
    <w:p w14:paraId="30432610" w14:textId="77777777" w:rsidR="00F25FCC" w:rsidRDefault="00D765EF" w:rsidP="00F25FCC">
      <w:r>
        <w:rPr>
          <w:rFonts w:hint="eastAsia"/>
        </w:rPr>
        <w:t>シングル サインオン方式の選択より「SAML」をクリックします。</w:t>
      </w:r>
    </w:p>
    <w:p w14:paraId="2FCABE77" w14:textId="211464BD" w:rsidR="00D765EF" w:rsidRDefault="00F25FCC" w:rsidP="00F25FCC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66968AD" wp14:editId="1E041547">
                <wp:simplePos x="0" y="0"/>
                <wp:positionH relativeFrom="column">
                  <wp:posOffset>3549015</wp:posOffset>
                </wp:positionH>
                <wp:positionV relativeFrom="paragraph">
                  <wp:posOffset>1280795</wp:posOffset>
                </wp:positionV>
                <wp:extent cx="1314450" cy="628650"/>
                <wp:effectExtent l="0" t="0" r="19050" b="1905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628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08C904" w14:textId="36119C72" w:rsidR="00285006" w:rsidRDefault="00285006" w:rsidP="00C437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968AD" id="正方形/長方形 16" o:spid="_x0000_s1033" style="position:absolute;margin-left:279.45pt;margin-top:100.85pt;width:103.5pt;height:4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" filled="f" strokecolor="red" strokeweight="2pt">
                <v:textbox>
                  <w:txbxContent>
                    <w:p w14:paraId="3908C904" w14:textId="36119C72" w:rsidR="00285006" w:rsidRDefault="00285006" w:rsidP="00C4374F"/>
                  </w:txbxContent>
                </v:textbox>
              </v:rect>
            </w:pict>
          </mc:Fallback>
        </mc:AlternateContent>
      </w:r>
      <w:r w:rsidR="00D765EF">
        <w:rPr>
          <w:noProof/>
        </w:rPr>
        <w:drawing>
          <wp:inline distT="0" distB="0" distL="0" distR="0" wp14:anchorId="64228F7F" wp14:editId="7F63D132">
            <wp:extent cx="5400000" cy="2495572"/>
            <wp:effectExtent l="19050" t="19050" r="10795" b="19050"/>
            <wp:docPr id="135" name="図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アプリケーション-シングルサインオン.b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955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F9A051" w14:textId="77777777" w:rsidR="00D765EF" w:rsidRPr="001C31AC" w:rsidRDefault="00D765EF" w:rsidP="00D765EF">
      <w:pPr>
        <w:jc w:val="center"/>
        <w:rPr>
          <w:b/>
          <w:bCs/>
        </w:rPr>
      </w:pPr>
      <w:r w:rsidRPr="001C31AC">
        <w:rPr>
          <w:rFonts w:hint="eastAsia"/>
          <w:b/>
          <w:bCs/>
        </w:rPr>
        <w:t>シングル</w:t>
      </w:r>
      <w:r w:rsidRPr="001C31AC">
        <w:rPr>
          <w:b/>
          <w:bCs/>
        </w:rPr>
        <w:t xml:space="preserve"> サインオン方式の選択</w:t>
      </w:r>
    </w:p>
    <w:p w14:paraId="76880908" w14:textId="3BA49E93" w:rsidR="00D765EF" w:rsidRDefault="00D765EF" w:rsidP="00D765EF"/>
    <w:p w14:paraId="35643D34" w14:textId="2377C46A" w:rsidR="00A50F7F" w:rsidRDefault="00A50F7F">
      <w:pPr>
        <w:adjustRightInd/>
        <w:snapToGrid/>
      </w:pPr>
      <w:r>
        <w:br w:type="page"/>
      </w:r>
    </w:p>
    <w:p w14:paraId="5BCF6E4B" w14:textId="77777777" w:rsidR="00D765EF" w:rsidRPr="00EC5149" w:rsidRDefault="00D765EF" w:rsidP="00D765EF">
      <w:pPr>
        <w:rPr>
          <w:b/>
          <w:bCs/>
        </w:rPr>
      </w:pPr>
      <w:r>
        <w:rPr>
          <w:rFonts w:hint="eastAsia"/>
        </w:rPr>
        <w:lastRenderedPageBreak/>
        <w:t>「</w:t>
      </w:r>
      <w:r w:rsidRPr="00EC5149">
        <w:rPr>
          <w:rFonts w:hint="eastAsia"/>
        </w:rPr>
        <w:t>基本的な</w:t>
      </w:r>
      <w:r w:rsidRPr="00EC5149">
        <w:t xml:space="preserve"> SAML 構成</w:t>
      </w:r>
      <w:r>
        <w:rPr>
          <w:rFonts w:hint="eastAsia"/>
        </w:rPr>
        <w:t>」より「編集」をクリックします。</w:t>
      </w:r>
    </w:p>
    <w:p w14:paraId="3FC70CC9" w14:textId="77777777" w:rsidR="00D765EF" w:rsidRPr="00F92B3E" w:rsidRDefault="00D765EF" w:rsidP="00D765E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B0C0A8" wp14:editId="3818D6CC">
                <wp:simplePos x="0" y="0"/>
                <wp:positionH relativeFrom="column">
                  <wp:posOffset>4644390</wp:posOffset>
                </wp:positionH>
                <wp:positionV relativeFrom="paragraph">
                  <wp:posOffset>1362710</wp:posOffset>
                </wp:positionV>
                <wp:extent cx="396000" cy="142875"/>
                <wp:effectExtent l="0" t="0" r="23495" b="28575"/>
                <wp:wrapNone/>
                <wp:docPr id="139" name="正方形/長方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D32AE3" w14:textId="77777777" w:rsidR="00285006" w:rsidRDefault="00285006" w:rsidP="00D765E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B0C0A8" id="正方形/長方形 139" o:spid="_x0000_s1034" style="position:absolute;left:0;text-align:left;margin-left:365.7pt;margin-top:107.3pt;width:31.2pt;height:11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" filled="f" strokecolor="red" strokeweight="2pt">
                <v:textbox>
                  <w:txbxContent>
                    <w:p w14:paraId="5AD32AE3" w14:textId="77777777" w:rsidR="00285006" w:rsidRDefault="00285006" w:rsidP="00D765E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533E939" wp14:editId="38330A64">
            <wp:extent cx="5400000" cy="2493790"/>
            <wp:effectExtent l="19050" t="19050" r="10795" b="20955"/>
            <wp:docPr id="138" name="図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アプリケーション-SAMLベースのサインオン.b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93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42572E" w14:textId="77777777" w:rsidR="00D765EF" w:rsidRPr="004B1064" w:rsidRDefault="00D765EF" w:rsidP="00D765EF">
      <w:pPr>
        <w:jc w:val="center"/>
        <w:rPr>
          <w:b/>
          <w:bCs/>
        </w:rPr>
      </w:pPr>
      <w:r w:rsidRPr="004B1064">
        <w:rPr>
          <w:b/>
          <w:bCs/>
        </w:rPr>
        <w:t>SAML によるシングル サインオンのセットアップ</w:t>
      </w:r>
    </w:p>
    <w:p w14:paraId="5B3A6C38" w14:textId="0050C8ED" w:rsidR="00D765EF" w:rsidRDefault="00D765EF" w:rsidP="00EE76B3"/>
    <w:p w14:paraId="6B567A2E" w14:textId="77777777" w:rsidR="00D765EF" w:rsidRDefault="00D765EF" w:rsidP="00D765EF">
      <w:r>
        <w:rPr>
          <w:rFonts w:hint="eastAsia"/>
        </w:rPr>
        <w:t>必須項目である「識別子」、「応答URL」を追加するため、「識別子を追加」、「応答URLの追加」をクリックします。</w:t>
      </w:r>
    </w:p>
    <w:p w14:paraId="6F9A2EBE" w14:textId="77777777" w:rsidR="00D765EF" w:rsidRDefault="00D765EF" w:rsidP="00D765E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BD319A" wp14:editId="2424D2EA">
                <wp:simplePos x="0" y="0"/>
                <wp:positionH relativeFrom="column">
                  <wp:posOffset>1872615</wp:posOffset>
                </wp:positionH>
                <wp:positionV relativeFrom="paragraph">
                  <wp:posOffset>810260</wp:posOffset>
                </wp:positionV>
                <wp:extent cx="467995" cy="142875"/>
                <wp:effectExtent l="0" t="0" r="27305" b="285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2124F2" w14:textId="77777777" w:rsidR="00285006" w:rsidRDefault="00285006" w:rsidP="00D765E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BD319A" id="正方形/長方形 12" o:spid="_x0000_s1035" style="position:absolute;left:0;text-align:left;margin-left:147.45pt;margin-top:63.8pt;width:36.85pt;height:11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" filled="f" strokecolor="red" strokeweight="2pt">
                <v:textbox>
                  <w:txbxContent>
                    <w:p w14:paraId="722124F2" w14:textId="77777777" w:rsidR="00285006" w:rsidRDefault="00285006" w:rsidP="00D765E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BC1920" wp14:editId="521CAA5B">
                <wp:simplePos x="0" y="0"/>
                <wp:positionH relativeFrom="column">
                  <wp:posOffset>1872615</wp:posOffset>
                </wp:positionH>
                <wp:positionV relativeFrom="paragraph">
                  <wp:posOffset>1372235</wp:posOffset>
                </wp:positionV>
                <wp:extent cx="468000" cy="142875"/>
                <wp:effectExtent l="0" t="0" r="27305" b="285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9359FC" w14:textId="77777777" w:rsidR="00285006" w:rsidRDefault="00285006" w:rsidP="00D765E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BC1920" id="正方形/長方形 13" o:spid="_x0000_s1036" style="position:absolute;left:0;text-align:left;margin-left:147.45pt;margin-top:108.05pt;width:36.85pt;height:11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" filled="f" strokecolor="red" strokeweight="2pt">
                <v:textbox>
                  <w:txbxContent>
                    <w:p w14:paraId="7C9359FC" w14:textId="77777777" w:rsidR="00285006" w:rsidRDefault="00285006" w:rsidP="00D765E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30C034B5" wp14:editId="58B2E0D0">
            <wp:extent cx="5400040" cy="1715159"/>
            <wp:effectExtent l="19050" t="19050" r="10160" b="1841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基本的なSAML構成2.b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151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002EEE" w14:textId="77777777" w:rsidR="00D765EF" w:rsidRDefault="00D765EF" w:rsidP="00D765EF">
      <w:pPr>
        <w:jc w:val="center"/>
      </w:pPr>
      <w:r w:rsidRPr="00CB2B08">
        <w:rPr>
          <w:rFonts w:hint="eastAsia"/>
          <w:b/>
          <w:bCs/>
        </w:rPr>
        <w:t>基本的な</w:t>
      </w:r>
      <w:r w:rsidRPr="00CB2B08">
        <w:rPr>
          <w:b/>
          <w:bCs/>
        </w:rPr>
        <w:t xml:space="preserve"> SAML 構成</w:t>
      </w:r>
    </w:p>
    <w:p w14:paraId="67151655" w14:textId="50F45916" w:rsidR="00425FD9" w:rsidRDefault="00425FD9">
      <w:pPr>
        <w:adjustRightInd/>
        <w:snapToGrid/>
      </w:pPr>
      <w:r>
        <w:br w:type="page"/>
      </w:r>
    </w:p>
    <w:p w14:paraId="2F06ABB9" w14:textId="77777777" w:rsidR="00D765EF" w:rsidRDefault="00D765EF" w:rsidP="00D765EF">
      <w:r>
        <w:rPr>
          <w:rFonts w:hint="eastAsia"/>
        </w:rPr>
        <w:lastRenderedPageBreak/>
        <w:t>「</w:t>
      </w:r>
      <w:r w:rsidRPr="007D1D52">
        <w:rPr>
          <w:rFonts w:hint="eastAsia"/>
        </w:rPr>
        <w:t>識別子</w:t>
      </w:r>
      <w:r>
        <w:rPr>
          <w:rFonts w:hint="eastAsia"/>
        </w:rPr>
        <w:t xml:space="preserve">」、「応答 </w:t>
      </w:r>
      <w:r>
        <w:t>URL</w:t>
      </w:r>
      <w:r>
        <w:rPr>
          <w:rFonts w:hint="eastAsia"/>
        </w:rPr>
        <w:t>」をそれぞれ設定し「保存」をクリックします。</w:t>
      </w:r>
    </w:p>
    <w:p w14:paraId="2DF6A0D0" w14:textId="34AA4BEC" w:rsidR="00D765EF" w:rsidRPr="00EC5149" w:rsidRDefault="008B4D5D" w:rsidP="00D765EF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2BF7B4" wp14:editId="6AD30AE2">
                <wp:simplePos x="0" y="0"/>
                <wp:positionH relativeFrom="column">
                  <wp:posOffset>2225040</wp:posOffset>
                </wp:positionH>
                <wp:positionV relativeFrom="paragraph">
                  <wp:posOffset>1779905</wp:posOffset>
                </wp:positionV>
                <wp:extent cx="1980000" cy="133350"/>
                <wp:effectExtent l="0" t="0" r="20320" b="19050"/>
                <wp:wrapNone/>
                <wp:docPr id="143" name="正方形/長方形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161920" w14:textId="77777777" w:rsidR="00285006" w:rsidRDefault="00285006" w:rsidP="00D765E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BF7B4" id="正方形/長方形 143" o:spid="_x0000_s1037" style="position:absolute;left:0;text-align:left;margin-left:175.2pt;margin-top:140.15pt;width:155.9pt;height:1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" filled="f" strokecolor="red" strokeweight="2pt">
                <v:textbox>
                  <w:txbxContent>
                    <w:p w14:paraId="3D161920" w14:textId="77777777" w:rsidR="00285006" w:rsidRDefault="00285006" w:rsidP="00D765E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E3C84A" wp14:editId="0B8B8DEE">
                <wp:simplePos x="0" y="0"/>
                <wp:positionH relativeFrom="column">
                  <wp:posOffset>2177415</wp:posOffset>
                </wp:positionH>
                <wp:positionV relativeFrom="paragraph">
                  <wp:posOffset>1017905</wp:posOffset>
                </wp:positionV>
                <wp:extent cx="2124000" cy="133350"/>
                <wp:effectExtent l="0" t="0" r="10160" b="19050"/>
                <wp:wrapNone/>
                <wp:docPr id="142" name="正方形/長方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D539C6" w14:textId="77777777" w:rsidR="00285006" w:rsidRDefault="00285006" w:rsidP="00D765E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3C84A" id="正方形/長方形 142" o:spid="_x0000_s1038" style="position:absolute;left:0;text-align:left;margin-left:171.45pt;margin-top:80.15pt;width:167.25pt;height:1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" filled="f" strokecolor="red" strokeweight="2pt">
                <v:textbox>
                  <w:txbxContent>
                    <w:p w14:paraId="06D539C6" w14:textId="77777777" w:rsidR="00285006" w:rsidRDefault="00285006" w:rsidP="00D765E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="00D765E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677C54" wp14:editId="333C2683">
                <wp:simplePos x="0" y="0"/>
                <wp:positionH relativeFrom="column">
                  <wp:posOffset>2148840</wp:posOffset>
                </wp:positionH>
                <wp:positionV relativeFrom="paragraph">
                  <wp:posOffset>417830</wp:posOffset>
                </wp:positionV>
                <wp:extent cx="360000" cy="142875"/>
                <wp:effectExtent l="0" t="0" r="21590" b="28575"/>
                <wp:wrapNone/>
                <wp:docPr id="141" name="正方形/長方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F02556" w14:textId="77777777" w:rsidR="00285006" w:rsidRDefault="00285006" w:rsidP="00D765E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677C54" id="正方形/長方形 141" o:spid="_x0000_s1039" style="position:absolute;left:0;text-align:left;margin-left:169.2pt;margin-top:32.9pt;width:28.35pt;height:11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" filled="f" strokecolor="red" strokeweight="2pt">
                <v:textbox>
                  <w:txbxContent>
                    <w:p w14:paraId="3BF02556" w14:textId="77777777" w:rsidR="00285006" w:rsidRDefault="00285006" w:rsidP="00D765E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="00D765EF">
        <w:rPr>
          <w:rFonts w:hint="eastAsia"/>
          <w:b/>
          <w:bCs/>
          <w:noProof/>
        </w:rPr>
        <w:drawing>
          <wp:inline distT="0" distB="0" distL="0" distR="0" wp14:anchorId="12A04E92" wp14:editId="3B3BB8A2">
            <wp:extent cx="5400000" cy="2492012"/>
            <wp:effectExtent l="19050" t="19050" r="10795" b="22860"/>
            <wp:docPr id="140" name="図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基本的なSAML構成.b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920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8425C6" w14:textId="77777777" w:rsidR="00D765EF" w:rsidRDefault="00D765EF" w:rsidP="00D765EF">
      <w:pPr>
        <w:jc w:val="center"/>
        <w:rPr>
          <w:b/>
          <w:bCs/>
        </w:rPr>
      </w:pPr>
      <w:r w:rsidRPr="00CB2B08">
        <w:rPr>
          <w:rFonts w:hint="eastAsia"/>
          <w:b/>
          <w:bCs/>
        </w:rPr>
        <w:t>基本的な</w:t>
      </w:r>
      <w:r w:rsidRPr="00CB2B08">
        <w:rPr>
          <w:b/>
          <w:bCs/>
        </w:rPr>
        <w:t xml:space="preserve"> SAML 構成</w:t>
      </w:r>
    </w:p>
    <w:p w14:paraId="21C60E5A" w14:textId="65DF78ED" w:rsidR="00B61C8A" w:rsidRDefault="00B61C8A" w:rsidP="00DA0FED"/>
    <w:p w14:paraId="5B5CFFA0" w14:textId="680BA501" w:rsidR="00D765EF" w:rsidRDefault="00D765EF" w:rsidP="00D765EF">
      <w:r>
        <w:rPr>
          <w:rFonts w:hint="eastAsia"/>
        </w:rPr>
        <w:t>各項目には以下のように入力します。</w:t>
      </w:r>
    </w:p>
    <w:tbl>
      <w:tblPr>
        <w:tblStyle w:val="af5"/>
        <w:tblW w:w="8505" w:type="dxa"/>
        <w:jc w:val="center"/>
        <w:tblLook w:val="04A0" w:firstRow="1" w:lastRow="0" w:firstColumn="1" w:lastColumn="0" w:noHBand="0" w:noVBand="1"/>
      </w:tblPr>
      <w:tblGrid>
        <w:gridCol w:w="1838"/>
        <w:gridCol w:w="6667"/>
      </w:tblGrid>
      <w:tr w:rsidR="00D765EF" w14:paraId="42092014" w14:textId="77777777" w:rsidTr="0021660E">
        <w:trPr>
          <w:tblHeader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19C77DA3" w14:textId="77777777" w:rsidR="00D765EF" w:rsidRDefault="00D765EF" w:rsidP="0021660E">
            <w:r>
              <w:rPr>
                <w:rFonts w:hint="eastAsia"/>
              </w:rPr>
              <w:t>項目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152B87E5" w14:textId="77777777" w:rsidR="00D765EF" w:rsidRDefault="00D765EF" w:rsidP="0021660E">
            <w:r>
              <w:rPr>
                <w:rFonts w:hint="eastAsia"/>
              </w:rPr>
              <w:t>入力内容</w:t>
            </w:r>
          </w:p>
        </w:tc>
      </w:tr>
      <w:tr w:rsidR="00D765EF" w14:paraId="74D1BE58" w14:textId="77777777" w:rsidTr="0021660E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06878" w14:textId="77777777" w:rsidR="00D765EF" w:rsidRDefault="00D765EF" w:rsidP="0021660E">
            <w:r w:rsidRPr="00A453D1">
              <w:rPr>
                <w:rFonts w:hint="eastAsia"/>
              </w:rPr>
              <w:t>識別子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AF31" w14:textId="77777777" w:rsidR="00D765EF" w:rsidRDefault="00D765EF" w:rsidP="0021660E">
            <w:r w:rsidRPr="00A453D1">
              <w:t>https://[サーバーアドレス]/proself</w:t>
            </w:r>
          </w:p>
        </w:tc>
      </w:tr>
      <w:tr w:rsidR="00D765EF" w14:paraId="2E0DA183" w14:textId="77777777" w:rsidTr="0021660E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0241D" w14:textId="77777777" w:rsidR="00D765EF" w:rsidRDefault="00D765EF" w:rsidP="0021660E">
            <w:r w:rsidRPr="00A453D1">
              <w:rPr>
                <w:rFonts w:hint="eastAsia"/>
              </w:rPr>
              <w:t>応答</w:t>
            </w:r>
            <w:r w:rsidRPr="00A453D1">
              <w:t xml:space="preserve"> URL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646FA" w14:textId="77777777" w:rsidR="00D765EF" w:rsidRDefault="00D765EF" w:rsidP="0021660E">
            <w:r w:rsidRPr="00A453D1">
              <w:t>https://[サーバーアドレス]/proself/login/login.go?AD=init&amp;sso=true</w:t>
            </w:r>
          </w:p>
        </w:tc>
      </w:tr>
    </w:tbl>
    <w:p w14:paraId="5BF9FD5F" w14:textId="0E48B176" w:rsidR="00D765EF" w:rsidRDefault="00D765EF" w:rsidP="00A6123E">
      <w:pPr>
        <w:pStyle w:val="ae"/>
        <w:numPr>
          <w:ilvl w:val="0"/>
          <w:numId w:val="25"/>
        </w:numPr>
        <w:ind w:leftChars="0"/>
      </w:pPr>
      <w:r w:rsidRPr="00FB1165">
        <w:t>[サーバーアドレス]には Proself をインストールしたサーバーの IP アドレスまたはFQDN(完全修飾ドメイン名)を入力し</w:t>
      </w:r>
      <w:r>
        <w:rPr>
          <w:rFonts w:hint="eastAsia"/>
        </w:rPr>
        <w:t>ます</w:t>
      </w:r>
      <w:r w:rsidRPr="00FB1165">
        <w:t>。</w:t>
      </w:r>
    </w:p>
    <w:p w14:paraId="207A1D19" w14:textId="77777777" w:rsidR="00D765EF" w:rsidRDefault="00D765EF" w:rsidP="00D765EF"/>
    <w:p w14:paraId="6DBC08D4" w14:textId="77777777" w:rsidR="003A5637" w:rsidRDefault="003A5637">
      <w:pPr>
        <w:adjustRightInd/>
        <w:snapToGrid/>
      </w:pPr>
      <w:r>
        <w:br w:type="page"/>
      </w:r>
    </w:p>
    <w:p w14:paraId="07BB1E07" w14:textId="504E7A70" w:rsidR="00D765EF" w:rsidRDefault="00D765EF" w:rsidP="00D765EF">
      <w:r>
        <w:rPr>
          <w:rFonts w:hint="eastAsia"/>
        </w:rPr>
        <w:lastRenderedPageBreak/>
        <w:t>正常に登録が完了すると「</w:t>
      </w:r>
      <w:r w:rsidRPr="00EC5149">
        <w:rPr>
          <w:rFonts w:hint="eastAsia"/>
        </w:rPr>
        <w:t>基本的な</w:t>
      </w:r>
      <w:r w:rsidRPr="00EC5149">
        <w:t xml:space="preserve"> SAML 構成</w:t>
      </w:r>
      <w:r>
        <w:rPr>
          <w:rFonts w:hint="eastAsia"/>
        </w:rPr>
        <w:t>」に登録した識別子と応答URLが表示されることを確認できます。</w:t>
      </w:r>
    </w:p>
    <w:p w14:paraId="307BB322" w14:textId="77777777" w:rsidR="00D765EF" w:rsidRDefault="00D765EF" w:rsidP="00D765EF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7A2056" wp14:editId="66DEE22B">
                <wp:simplePos x="0" y="0"/>
                <wp:positionH relativeFrom="column">
                  <wp:posOffset>2339340</wp:posOffset>
                </wp:positionH>
                <wp:positionV relativeFrom="paragraph">
                  <wp:posOffset>1463040</wp:posOffset>
                </wp:positionV>
                <wp:extent cx="2700000" cy="276225"/>
                <wp:effectExtent l="0" t="0" r="24765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87E2884" id="正方形/長方形 6" o:spid="_x0000_s1026" style="position:absolute;left:0;text-align:left;margin-left:184.2pt;margin-top:115.2pt;width:212.6pt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6D50AF7" wp14:editId="04F3FC7F">
            <wp:extent cx="5400000" cy="2484308"/>
            <wp:effectExtent l="19050" t="19050" r="10795" b="11430"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アプリケーション-SAMLベースのサインオン2.b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843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93E8DC" w14:textId="77777777" w:rsidR="00D765EF" w:rsidRDefault="00D765EF" w:rsidP="00D765EF">
      <w:pPr>
        <w:jc w:val="center"/>
      </w:pPr>
      <w:r w:rsidRPr="00B2003B">
        <w:rPr>
          <w:b/>
          <w:bCs/>
        </w:rPr>
        <w:t>SAML によるシングル サインオンのセットアップ</w:t>
      </w:r>
    </w:p>
    <w:p w14:paraId="0958FAAB" w14:textId="77777777" w:rsidR="00D765EF" w:rsidRPr="00816189" w:rsidRDefault="00D765EF" w:rsidP="00D765EF"/>
    <w:p w14:paraId="3595352F" w14:textId="77777777" w:rsidR="00D765EF" w:rsidRDefault="00D765EF" w:rsidP="00D765EF">
      <w:r>
        <w:rPr>
          <w:rFonts w:hint="eastAsia"/>
        </w:rPr>
        <w:t>次に、「</w:t>
      </w:r>
      <w:r w:rsidRPr="00B2003B">
        <w:rPr>
          <w:rFonts w:hint="eastAsia"/>
        </w:rPr>
        <w:t>属性とクレーム</w:t>
      </w:r>
      <w:r>
        <w:rPr>
          <w:rFonts w:hint="eastAsia"/>
        </w:rPr>
        <w:t>」より「編集」をクリックします。</w:t>
      </w:r>
    </w:p>
    <w:p w14:paraId="3826155B" w14:textId="77777777" w:rsidR="00D765EF" w:rsidRDefault="00D765EF" w:rsidP="00D765EF">
      <w:pPr>
        <w:pStyle w:val="ae"/>
        <w:ind w:leftChars="0"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792678" wp14:editId="3A04F87F">
                <wp:simplePos x="0" y="0"/>
                <wp:positionH relativeFrom="column">
                  <wp:posOffset>4663440</wp:posOffset>
                </wp:positionH>
                <wp:positionV relativeFrom="paragraph">
                  <wp:posOffset>1092200</wp:posOffset>
                </wp:positionV>
                <wp:extent cx="396000" cy="142875"/>
                <wp:effectExtent l="0" t="0" r="23495" b="28575"/>
                <wp:wrapNone/>
                <wp:docPr id="147" name="正方形/長方形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EC34F" w14:textId="77777777" w:rsidR="00285006" w:rsidRDefault="00285006" w:rsidP="00D765E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792678" id="正方形/長方形 147" o:spid="_x0000_s1040" style="position:absolute;left:0;text-align:left;margin-left:367.2pt;margin-top:86pt;width:31.2pt;height:11.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" filled="f" strokecolor="red" strokeweight="2pt">
                <v:textbox>
                  <w:txbxContent>
                    <w:p w14:paraId="13CEC34F" w14:textId="77777777" w:rsidR="00285006" w:rsidRDefault="00285006" w:rsidP="00D765E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A27AD03" wp14:editId="0643036F">
            <wp:extent cx="5400000" cy="2072182"/>
            <wp:effectExtent l="19050" t="19050" r="10795" b="23495"/>
            <wp:docPr id="146" name="図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アプリケーション-SAMLベースのサインオン3.b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721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0E1043" w14:textId="77777777" w:rsidR="00D765EF" w:rsidRPr="004C1C49" w:rsidRDefault="00D765EF" w:rsidP="00D765EF">
      <w:pPr>
        <w:jc w:val="center"/>
        <w:rPr>
          <w:b/>
          <w:bCs/>
        </w:rPr>
      </w:pPr>
      <w:r w:rsidRPr="004C1C49">
        <w:rPr>
          <w:b/>
          <w:bCs/>
        </w:rPr>
        <w:t>SAML によるシングル サインオンのセットアップ</w:t>
      </w:r>
    </w:p>
    <w:p w14:paraId="0881DAE6" w14:textId="77777777" w:rsidR="00B62254" w:rsidRDefault="00B62254" w:rsidP="00D765EF"/>
    <w:p w14:paraId="3A99ABCF" w14:textId="77777777" w:rsidR="00F05F2E" w:rsidRDefault="00F05F2E">
      <w:pPr>
        <w:adjustRightInd/>
        <w:snapToGrid/>
      </w:pPr>
      <w:r>
        <w:br w:type="page"/>
      </w:r>
    </w:p>
    <w:p w14:paraId="3E92A9C4" w14:textId="1FAC933F" w:rsidR="00D765EF" w:rsidRDefault="00D765EF" w:rsidP="00D765EF">
      <w:r>
        <w:rPr>
          <w:rFonts w:hint="eastAsia"/>
        </w:rPr>
        <w:lastRenderedPageBreak/>
        <w:t>「属性とクレーム」画面に表示される</w:t>
      </w:r>
      <w:r w:rsidRPr="004426BA">
        <w:t>クレーム名を控え</w:t>
      </w:r>
      <w:r>
        <w:rPr>
          <w:rFonts w:hint="eastAsia"/>
        </w:rPr>
        <w:t>ておき</w:t>
      </w:r>
      <w:r w:rsidRPr="004426BA">
        <w:t>ます。</w:t>
      </w:r>
      <w:r>
        <w:rPr>
          <w:rFonts w:hint="eastAsia"/>
        </w:rPr>
        <w:t>控え終わったら画面右上の×をクリックして前の画面に戻ります。</w:t>
      </w:r>
    </w:p>
    <w:p w14:paraId="1B878C5D" w14:textId="5E7DD191" w:rsidR="00D765EF" w:rsidRDefault="00D765EF" w:rsidP="00152254">
      <w:pPr>
        <w:pStyle w:val="ae"/>
        <w:numPr>
          <w:ilvl w:val="0"/>
          <w:numId w:val="25"/>
        </w:numPr>
        <w:ind w:leftChars="0"/>
      </w:pPr>
      <w:r>
        <w:rPr>
          <w:rFonts w:hint="eastAsia"/>
        </w:rPr>
        <w:t>控えたクレーム名は「</w:t>
      </w:r>
      <w:hyperlink w:anchor="_SAML設定" w:history="1">
        <w:r w:rsidRPr="00954D09">
          <w:rPr>
            <w:rStyle w:val="a7"/>
            <w:rFonts w:hint="eastAsia"/>
          </w:rPr>
          <w:t>2.2.2.SAML設定</w:t>
        </w:r>
      </w:hyperlink>
      <w:r>
        <w:rPr>
          <w:rFonts w:hint="eastAsia"/>
        </w:rPr>
        <w:t>」で使用します。</w:t>
      </w:r>
    </w:p>
    <w:p w14:paraId="3A207C31" w14:textId="77777777" w:rsidR="00D765EF" w:rsidRDefault="00D765EF" w:rsidP="00D765EF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CEBF71" wp14:editId="0F99616A">
                <wp:simplePos x="0" y="0"/>
                <wp:positionH relativeFrom="column">
                  <wp:posOffset>1139190</wp:posOffset>
                </wp:positionH>
                <wp:positionV relativeFrom="paragraph">
                  <wp:posOffset>1419860</wp:posOffset>
                </wp:positionV>
                <wp:extent cx="1590675" cy="542925"/>
                <wp:effectExtent l="0" t="0" r="28575" b="285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542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5DE5E8D" id="正方形/長方形 9" o:spid="_x0000_s1026" style="position:absolute;left:0;text-align:left;margin-left:89.7pt;margin-top:111.8pt;width:125.25pt;height:4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3FBFEA3E" wp14:editId="32815321">
            <wp:extent cx="5400000" cy="2071602"/>
            <wp:effectExtent l="19050" t="19050" r="10795" b="24130"/>
            <wp:docPr id="148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属性とクレーム.b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716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492451" w14:textId="77777777" w:rsidR="00D765EF" w:rsidRPr="00AE6C1B" w:rsidRDefault="00D765EF" w:rsidP="00D765EF">
      <w:pPr>
        <w:jc w:val="center"/>
        <w:rPr>
          <w:b/>
        </w:rPr>
      </w:pPr>
      <w:r w:rsidRPr="00AE6C1B">
        <w:rPr>
          <w:rFonts w:hint="eastAsia"/>
          <w:b/>
        </w:rPr>
        <w:t>属性とクレーム</w:t>
      </w:r>
    </w:p>
    <w:p w14:paraId="1002F9F7" w14:textId="77777777" w:rsidR="00D765EF" w:rsidRDefault="00D765EF" w:rsidP="00D765EF">
      <w:pPr>
        <w:adjustRightInd/>
        <w:jc w:val="both"/>
      </w:pPr>
    </w:p>
    <w:p w14:paraId="5D3C3798" w14:textId="77777777" w:rsidR="00D765EF" w:rsidRPr="000746B3" w:rsidRDefault="00D765EF" w:rsidP="00D765EF">
      <w:pPr>
        <w:adjustRightInd/>
        <w:jc w:val="both"/>
      </w:pPr>
      <w:r>
        <w:rPr>
          <w:rFonts w:hint="eastAsia"/>
        </w:rPr>
        <w:t>なお、</w:t>
      </w:r>
      <w:r w:rsidRPr="00873242">
        <w:rPr>
          <w:rFonts w:hint="eastAsia"/>
        </w:rPr>
        <w:t>デフォルトで表示されているユーザーの属性</w:t>
      </w:r>
      <w:r>
        <w:rPr>
          <w:rFonts w:hint="eastAsia"/>
        </w:rPr>
        <w:t>値</w:t>
      </w:r>
      <w:r w:rsidRPr="00873242">
        <w:rPr>
          <w:rFonts w:hint="eastAsia"/>
        </w:rPr>
        <w:t>と表示名の対応は以下の通りです。</w:t>
      </w:r>
    </w:p>
    <w:tbl>
      <w:tblPr>
        <w:tblStyle w:val="af5"/>
        <w:tblW w:w="8505" w:type="dxa"/>
        <w:jc w:val="center"/>
        <w:tblLook w:val="04A0" w:firstRow="1" w:lastRow="0" w:firstColumn="1" w:lastColumn="0" w:noHBand="0" w:noVBand="1"/>
      </w:tblPr>
      <w:tblGrid>
        <w:gridCol w:w="3114"/>
        <w:gridCol w:w="5391"/>
      </w:tblGrid>
      <w:tr w:rsidR="00D765EF" w14:paraId="0BE21F76" w14:textId="77777777" w:rsidTr="0021660E">
        <w:trPr>
          <w:tblHeader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6A2DAB44" w14:textId="77777777" w:rsidR="00D765EF" w:rsidRDefault="00D765EF" w:rsidP="0021660E">
            <w:r>
              <w:rPr>
                <w:rFonts w:hint="eastAsia"/>
              </w:rPr>
              <w:t>属性値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751042DD" w14:textId="77777777" w:rsidR="00D765EF" w:rsidRDefault="00D765EF" w:rsidP="0021660E">
            <w:r>
              <w:rPr>
                <w:rFonts w:hint="eastAsia"/>
              </w:rPr>
              <w:t>表示名</w:t>
            </w:r>
          </w:p>
        </w:tc>
      </w:tr>
      <w:tr w:rsidR="00D765EF" w14:paraId="7279810C" w14:textId="77777777" w:rsidTr="0021660E">
        <w:trPr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D990D" w14:textId="77777777" w:rsidR="00D765EF" w:rsidRDefault="00D765EF" w:rsidP="0021660E">
            <w:r w:rsidRPr="000746B3">
              <w:t>user.mail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587D9" w14:textId="77777777" w:rsidR="00D765EF" w:rsidRDefault="00D765EF" w:rsidP="0021660E">
            <w:r w:rsidRPr="0003081C">
              <w:rPr>
                <w:rFonts w:hint="eastAsia"/>
              </w:rPr>
              <w:t>電子メール</w:t>
            </w:r>
          </w:p>
        </w:tc>
      </w:tr>
      <w:tr w:rsidR="00D765EF" w14:paraId="1AE62AF7" w14:textId="77777777" w:rsidTr="0021660E">
        <w:trPr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894CF" w14:textId="77777777" w:rsidR="00D765EF" w:rsidRDefault="00D765EF" w:rsidP="0021660E">
            <w:r>
              <w:t>user.givenname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18EF4" w14:textId="77777777" w:rsidR="00D765EF" w:rsidRDefault="00D765EF" w:rsidP="0021660E">
            <w:r>
              <w:rPr>
                <w:rFonts w:hint="eastAsia"/>
              </w:rPr>
              <w:t>名</w:t>
            </w:r>
          </w:p>
        </w:tc>
      </w:tr>
      <w:tr w:rsidR="00D765EF" w14:paraId="60FECCC0" w14:textId="77777777" w:rsidTr="0021660E">
        <w:trPr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B172E" w14:textId="77777777" w:rsidR="00D765EF" w:rsidRDefault="00D765EF" w:rsidP="0021660E">
            <w:r w:rsidRPr="000746B3">
              <w:t>user.userprincipalname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50432" w14:textId="77777777" w:rsidR="00D765EF" w:rsidRDefault="00D765EF" w:rsidP="0021660E">
            <w:r w:rsidRPr="003039DF">
              <w:rPr>
                <w:rFonts w:hint="eastAsia"/>
              </w:rPr>
              <w:t>ユーザープリンシパル名</w:t>
            </w:r>
          </w:p>
        </w:tc>
      </w:tr>
      <w:tr w:rsidR="00D765EF" w14:paraId="1C5621A6" w14:textId="77777777" w:rsidTr="0021660E">
        <w:trPr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1D2BE" w14:textId="77777777" w:rsidR="00D765EF" w:rsidRPr="000746B3" w:rsidRDefault="00D765EF" w:rsidP="0021660E">
            <w:r w:rsidRPr="000746B3">
              <w:t>user.surname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E9991" w14:textId="77777777" w:rsidR="00D765EF" w:rsidRDefault="00D765EF" w:rsidP="0021660E">
            <w:r>
              <w:rPr>
                <w:rFonts w:hint="eastAsia"/>
                <w:color w:val="000000"/>
                <w:shd w:val="clear" w:color="auto" w:fill="FFFFFF"/>
              </w:rPr>
              <w:t>姓</w:t>
            </w:r>
          </w:p>
        </w:tc>
      </w:tr>
    </w:tbl>
    <w:p w14:paraId="2F55AC35" w14:textId="77777777" w:rsidR="00D765EF" w:rsidRPr="00504EBE" w:rsidRDefault="00D765EF" w:rsidP="00504EBE">
      <w:pPr>
        <w:pStyle w:val="ae"/>
        <w:numPr>
          <w:ilvl w:val="0"/>
          <w:numId w:val="27"/>
        </w:numPr>
        <w:ind w:leftChars="0"/>
        <w:rPr>
          <w:color w:val="FF0000"/>
        </w:rPr>
      </w:pPr>
      <w:r w:rsidRPr="00504EBE">
        <w:rPr>
          <w:rFonts w:hint="eastAsia"/>
          <w:color w:val="FF0000"/>
        </w:rPr>
        <w:t>標準出荷状態では属性値に「</w:t>
      </w:r>
      <w:r w:rsidRPr="00504EBE">
        <w:rPr>
          <w:color w:val="FF0000"/>
        </w:rPr>
        <w:t>@」が含まれていた場合、「@」より前の部分を属性値として認識します。(電子メール、ユーザー名等)</w:t>
      </w:r>
    </w:p>
    <w:p w14:paraId="04BC2B00" w14:textId="77777777" w:rsidR="00D765EF" w:rsidRDefault="00D765EF" w:rsidP="00D765EF"/>
    <w:p w14:paraId="41CA45E3" w14:textId="77777777" w:rsidR="00D765EF" w:rsidRDefault="00D765EF" w:rsidP="00D765EF">
      <w:pPr>
        <w:adjustRightInd/>
        <w:snapToGrid/>
      </w:pPr>
      <w:r>
        <w:br w:type="page"/>
      </w:r>
    </w:p>
    <w:p w14:paraId="2E3AC0F3" w14:textId="77777777" w:rsidR="00E616F6" w:rsidRDefault="00D765EF" w:rsidP="00D765EF">
      <w:r>
        <w:rPr>
          <w:rFonts w:hint="eastAsia"/>
        </w:rPr>
        <w:lastRenderedPageBreak/>
        <w:t>「SAML</w:t>
      </w:r>
      <w:r>
        <w:t xml:space="preserve"> </w:t>
      </w:r>
      <w:r>
        <w:rPr>
          <w:rFonts w:hint="eastAsia"/>
        </w:rPr>
        <w:t>証明書」より</w:t>
      </w:r>
      <w:r w:rsidRPr="002029F4">
        <w:t>「フェデレーション メタデータ XML」の「ダウンロード」をクリックして</w:t>
      </w:r>
      <w:r>
        <w:rPr>
          <w:rFonts w:hint="eastAsia"/>
        </w:rPr>
        <w:t>XMLファイルを</w:t>
      </w:r>
      <w:r w:rsidRPr="002029F4">
        <w:t>ダウンロードします。</w:t>
      </w:r>
      <w:r>
        <w:rPr>
          <w:rFonts w:hint="eastAsia"/>
        </w:rPr>
        <w:t>ダウンロードしたXMLファイルは「</w:t>
      </w:r>
      <w:hyperlink w:anchor="_SAML設定" w:history="1">
        <w:r w:rsidRPr="00CF3BB9">
          <w:rPr>
            <w:rStyle w:val="a7"/>
            <w:rFonts w:hint="eastAsia"/>
          </w:rPr>
          <w:t>2.2.2.SAML設定</w:t>
        </w:r>
      </w:hyperlink>
      <w:r>
        <w:rPr>
          <w:rFonts w:hint="eastAsia"/>
        </w:rPr>
        <w:t>」で使用します。</w:t>
      </w:r>
    </w:p>
    <w:p w14:paraId="259C7575" w14:textId="77777777" w:rsidR="00E616F6" w:rsidRDefault="00E616F6" w:rsidP="00D765EF"/>
    <w:p w14:paraId="7E938C9F" w14:textId="665D5540" w:rsidR="00CC707D" w:rsidRDefault="00CC707D" w:rsidP="00D765EF">
      <w:r>
        <w:rPr>
          <w:rFonts w:hint="eastAsia"/>
        </w:rPr>
        <w:t>また、「</w:t>
      </w:r>
      <w:hyperlink w:anchor="_IdP証明書自動更新設定" w:history="1">
        <w:r w:rsidRPr="00EA3EB3">
          <w:rPr>
            <w:rStyle w:val="a7"/>
            <w:rFonts w:hint="eastAsia"/>
          </w:rPr>
          <w:t>2.2.4.IdP証明書自動更新設定</w:t>
        </w:r>
      </w:hyperlink>
      <w:r>
        <w:rPr>
          <w:rFonts w:hint="eastAsia"/>
        </w:rPr>
        <w:t>」</w:t>
      </w:r>
      <w:r w:rsidR="003E54E7">
        <w:rPr>
          <w:rFonts w:hint="eastAsia"/>
        </w:rPr>
        <w:t>で</w:t>
      </w:r>
      <w:r w:rsidR="00581473">
        <w:rPr>
          <w:rFonts w:hint="eastAsia"/>
        </w:rPr>
        <w:t>使用する</w:t>
      </w:r>
      <w:r w:rsidR="003E54E7">
        <w:rPr>
          <w:rFonts w:hint="eastAsia"/>
        </w:rPr>
        <w:t>ため</w:t>
      </w:r>
      <w:r w:rsidR="00EA3EB3">
        <w:rPr>
          <w:rFonts w:hint="eastAsia"/>
        </w:rPr>
        <w:t>、「</w:t>
      </w:r>
      <w:r w:rsidR="00EA3EB3" w:rsidRPr="00CC707D">
        <w:rPr>
          <w:rFonts w:hint="eastAsia"/>
        </w:rPr>
        <w:t>アプリのフェデレーション</w:t>
      </w:r>
      <w:r w:rsidR="00EA3EB3" w:rsidRPr="00CC707D">
        <w:t xml:space="preserve"> メタデータ URL</w:t>
      </w:r>
      <w:r w:rsidR="00EA3EB3">
        <w:rPr>
          <w:rFonts w:hint="eastAsia"/>
        </w:rPr>
        <w:t>」</w:t>
      </w:r>
      <w:r w:rsidR="00366027">
        <w:rPr>
          <w:rFonts w:hint="eastAsia"/>
        </w:rPr>
        <w:t>の右側に表示されるURLを</w:t>
      </w:r>
      <w:r w:rsidR="00EA3EB3">
        <w:rPr>
          <w:rFonts w:hint="eastAsia"/>
        </w:rPr>
        <w:t>控えておきます。</w:t>
      </w:r>
    </w:p>
    <w:p w14:paraId="6963E307" w14:textId="12A8FB0B" w:rsidR="00D765EF" w:rsidRDefault="00CC707D" w:rsidP="00D765EF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477FF1" wp14:editId="047635CF">
                <wp:simplePos x="0" y="0"/>
                <wp:positionH relativeFrom="column">
                  <wp:posOffset>3425190</wp:posOffset>
                </wp:positionH>
                <wp:positionV relativeFrom="paragraph">
                  <wp:posOffset>1673225</wp:posOffset>
                </wp:positionV>
                <wp:extent cx="324000" cy="104775"/>
                <wp:effectExtent l="0" t="0" r="19050" b="2857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104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FF1540D" id="正方形/長方形 14" o:spid="_x0000_s1026" style="position:absolute;left:0;text-align:left;margin-left:269.7pt;margin-top:131.75pt;width:25.5pt;height:8.2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" filled="f" strokecolor="red" strokeweight="2pt"/>
            </w:pict>
          </mc:Fallback>
        </mc:AlternateContent>
      </w:r>
      <w:r w:rsidR="004D67A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263A75F" wp14:editId="273A200B">
                <wp:simplePos x="0" y="0"/>
                <wp:positionH relativeFrom="column">
                  <wp:posOffset>3425190</wp:posOffset>
                </wp:positionH>
                <wp:positionV relativeFrom="paragraph">
                  <wp:posOffset>1448435</wp:posOffset>
                </wp:positionV>
                <wp:extent cx="1368000" cy="104775"/>
                <wp:effectExtent l="0" t="0" r="22860" b="2857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000" cy="104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4471580" id="正方形/長方形 20" o:spid="_x0000_s1026" style="position:absolute;left:0;text-align:left;margin-left:269.7pt;margin-top:114.05pt;width:107.7pt;height:8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" filled="f" strokecolor="red" strokeweight="2pt"/>
            </w:pict>
          </mc:Fallback>
        </mc:AlternateContent>
      </w:r>
      <w:r w:rsidR="00D765EF">
        <w:rPr>
          <w:rFonts w:hint="eastAsia"/>
          <w:noProof/>
        </w:rPr>
        <w:drawing>
          <wp:inline distT="0" distB="0" distL="0" distR="0" wp14:anchorId="0D453BC0" wp14:editId="3228246F">
            <wp:extent cx="5400000" cy="2079000"/>
            <wp:effectExtent l="19050" t="19050" r="10795" b="16510"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アプリケーション-SAMLベースのサインオン4.b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79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0985EB" w14:textId="77777777" w:rsidR="00D765EF" w:rsidRPr="00B6046A" w:rsidRDefault="00D765EF" w:rsidP="00D765EF">
      <w:pPr>
        <w:jc w:val="center"/>
        <w:rPr>
          <w:b/>
          <w:bCs/>
        </w:rPr>
      </w:pPr>
      <w:r w:rsidRPr="00B6046A">
        <w:rPr>
          <w:b/>
          <w:bCs/>
        </w:rPr>
        <w:t>SAML によるシングル サインオンのセットアップ</w:t>
      </w:r>
    </w:p>
    <w:p w14:paraId="6063644E" w14:textId="1DB09FD8" w:rsidR="00D765EF" w:rsidRDefault="00D765EF" w:rsidP="00D765EF"/>
    <w:p w14:paraId="1BF0F0AC" w14:textId="19B685B3" w:rsidR="00E72969" w:rsidRDefault="00E72969">
      <w:pPr>
        <w:adjustRightInd/>
        <w:snapToGrid/>
      </w:pPr>
      <w:r>
        <w:br w:type="page"/>
      </w:r>
    </w:p>
    <w:p w14:paraId="71C4B48E" w14:textId="4897A49E" w:rsidR="00D765EF" w:rsidRDefault="00D765EF" w:rsidP="00D765EF">
      <w:pPr>
        <w:pStyle w:val="2"/>
        <w:rPr>
          <w:lang w:eastAsia="ja-JP"/>
        </w:rPr>
      </w:pPr>
      <w:bookmarkStart w:id="14" w:name="_Toc135225420"/>
      <w:bookmarkStart w:id="15" w:name="_Toc164341316"/>
      <w:r w:rsidRPr="00931954">
        <w:lastRenderedPageBreak/>
        <w:t>Proself</w:t>
      </w:r>
      <w:r>
        <w:rPr>
          <w:rFonts w:hint="eastAsia"/>
          <w:lang w:eastAsia="ja-JP"/>
        </w:rPr>
        <w:t>での設定</w:t>
      </w:r>
      <w:bookmarkEnd w:id="14"/>
      <w:bookmarkEnd w:id="15"/>
    </w:p>
    <w:p w14:paraId="7C930C8C" w14:textId="30A2ED03" w:rsidR="00D765EF" w:rsidRDefault="00D765EF" w:rsidP="00D765EF">
      <w:pPr>
        <w:pStyle w:val="3"/>
      </w:pPr>
      <w:bookmarkStart w:id="16" w:name="_このサーバー情報の設定"/>
      <w:bookmarkStart w:id="17" w:name="_Toc164341317"/>
      <w:bookmarkEnd w:id="16"/>
      <w:r w:rsidRPr="00B92E69">
        <w:rPr>
          <w:rFonts w:hint="eastAsia"/>
        </w:rPr>
        <w:t>このサーバー情報の設定</w:t>
      </w:r>
      <w:bookmarkEnd w:id="17"/>
    </w:p>
    <w:p w14:paraId="381A91EC" w14:textId="77777777" w:rsidR="00D765EF" w:rsidRDefault="00D765EF" w:rsidP="00D765EF">
      <w:r w:rsidRPr="00BE7AE0">
        <w:t>管理者</w:t>
      </w:r>
      <w:r>
        <w:rPr>
          <w:rFonts w:hint="eastAsia"/>
        </w:rPr>
        <w:t>ユーザーで</w:t>
      </w:r>
      <w:r w:rsidRPr="00BE7AE0">
        <w:t>Proselfにログイン</w:t>
      </w:r>
      <w:r>
        <w:rPr>
          <w:rFonts w:hint="eastAsia"/>
        </w:rPr>
        <w:t>後</w:t>
      </w:r>
      <w:r w:rsidRPr="00BE7AE0">
        <w:t>、</w:t>
      </w:r>
      <w:r>
        <w:rPr>
          <w:rFonts w:hint="eastAsia"/>
        </w:rPr>
        <w:t>上部</w:t>
      </w:r>
      <w:r w:rsidRPr="00BE7AE0">
        <w:t>メニュー</w:t>
      </w:r>
      <w:r>
        <w:rPr>
          <w:rFonts w:hint="eastAsia"/>
        </w:rPr>
        <w:t>の歯車アイコンをクリックし</w:t>
      </w:r>
      <w:r w:rsidRPr="00BE7AE0">
        <w:t>ます。</w:t>
      </w:r>
    </w:p>
    <w:p w14:paraId="6E5CDA28" w14:textId="77777777" w:rsidR="00D765EF" w:rsidRPr="00591947" w:rsidRDefault="00D765EF" w:rsidP="00D765E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1AE439" wp14:editId="37B21302">
                <wp:simplePos x="0" y="0"/>
                <wp:positionH relativeFrom="column">
                  <wp:posOffset>4863465</wp:posOffset>
                </wp:positionH>
                <wp:positionV relativeFrom="paragraph">
                  <wp:posOffset>42545</wp:posOffset>
                </wp:positionV>
                <wp:extent cx="216000" cy="216000"/>
                <wp:effectExtent l="0" t="0" r="12700" b="12700"/>
                <wp:wrapNone/>
                <wp:docPr id="153" name="正方形/長方形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304A0F" w14:textId="77777777" w:rsidR="00285006" w:rsidRDefault="00285006" w:rsidP="00D765E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AE439" id="正方形/長方形 153" o:spid="_x0000_s1041" style="position:absolute;left:0;text-align:left;margin-left:382.95pt;margin-top:3.35pt;width:17pt;height:1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" filled="f" strokecolor="red" strokeweight="2pt">
                <v:textbox>
                  <w:txbxContent>
                    <w:p w14:paraId="5D304A0F" w14:textId="77777777" w:rsidR="00285006" w:rsidRDefault="00285006" w:rsidP="00D765E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5900553" wp14:editId="41291393">
            <wp:extent cx="5400040" cy="1515745"/>
            <wp:effectExtent l="19050" t="19050" r="10160" b="27305"/>
            <wp:docPr id="152" name="図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15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2A1F0C" w14:textId="77777777" w:rsidR="00D765EF" w:rsidRDefault="00D765EF" w:rsidP="00D765EF">
      <w:pPr>
        <w:jc w:val="center"/>
        <w:rPr>
          <w:b/>
        </w:rPr>
      </w:pPr>
      <w:r>
        <w:rPr>
          <w:rFonts w:hint="eastAsia"/>
          <w:b/>
        </w:rPr>
        <w:t>ユーザー画面</w:t>
      </w:r>
    </w:p>
    <w:p w14:paraId="0F4CDE3C" w14:textId="15B3A94C" w:rsidR="00D765EF" w:rsidRDefault="00D765EF" w:rsidP="00885EFC"/>
    <w:p w14:paraId="12F6692F" w14:textId="77777777" w:rsidR="00D765EF" w:rsidRDefault="00D765EF" w:rsidP="00D765EF">
      <w:r w:rsidRPr="00706252">
        <w:t>管理画面ホーム</w:t>
      </w:r>
      <w:r>
        <w:rPr>
          <w:rFonts w:hint="eastAsia"/>
        </w:rPr>
        <w:t>より</w:t>
      </w:r>
      <w:r w:rsidRPr="00706252">
        <w:t>「</w:t>
      </w:r>
      <w:r>
        <w:rPr>
          <w:rFonts w:hint="eastAsia"/>
        </w:rPr>
        <w:t>システム設定</w:t>
      </w:r>
      <w:r w:rsidRPr="00706252">
        <w:t>」をクリックします。</w:t>
      </w:r>
    </w:p>
    <w:p w14:paraId="122DEB32" w14:textId="7B565A4E" w:rsidR="00D765EF" w:rsidRDefault="006717C6" w:rsidP="00D765E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AD34D8F" wp14:editId="2457F3CC">
                <wp:simplePos x="0" y="0"/>
                <wp:positionH relativeFrom="column">
                  <wp:posOffset>920115</wp:posOffset>
                </wp:positionH>
                <wp:positionV relativeFrom="paragraph">
                  <wp:posOffset>2231390</wp:posOffset>
                </wp:positionV>
                <wp:extent cx="1933575" cy="600075"/>
                <wp:effectExtent l="0" t="0" r="28575" b="28575"/>
                <wp:wrapNone/>
                <wp:docPr id="296" name="正方形/長方形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600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41F89" id="正方形/長方形 296" o:spid="_x0000_s1026" style="position:absolute;left:0;text-align:left;margin-left:72.45pt;margin-top:175.7pt;width:152.25pt;height:47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" filled="f" strokecolor="red" strokeweight="2pt"/>
            </w:pict>
          </mc:Fallback>
        </mc:AlternateContent>
      </w:r>
      <w:r w:rsidR="00D765EF">
        <w:rPr>
          <w:noProof/>
        </w:rPr>
        <w:drawing>
          <wp:inline distT="0" distB="0" distL="0" distR="0" wp14:anchorId="19E82E7D" wp14:editId="022555AE">
            <wp:extent cx="5400040" cy="3601720"/>
            <wp:effectExtent l="19050" t="19050" r="10160" b="17780"/>
            <wp:docPr id="154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1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A49CB5" w14:textId="77777777" w:rsidR="00D765EF" w:rsidRPr="00862F42" w:rsidRDefault="00D765EF" w:rsidP="00D765EF">
      <w:pPr>
        <w:jc w:val="center"/>
        <w:rPr>
          <w:b/>
          <w:bCs/>
        </w:rPr>
      </w:pPr>
      <w:r>
        <w:rPr>
          <w:rFonts w:hint="eastAsia"/>
          <w:b/>
          <w:bCs/>
        </w:rPr>
        <w:t>管理画面</w:t>
      </w:r>
    </w:p>
    <w:p w14:paraId="741C806D" w14:textId="4D344409" w:rsidR="00152254" w:rsidRDefault="00152254">
      <w:pPr>
        <w:adjustRightInd/>
        <w:snapToGrid/>
      </w:pPr>
      <w:r>
        <w:br w:type="page"/>
      </w:r>
    </w:p>
    <w:p w14:paraId="0477CA0A" w14:textId="77777777" w:rsidR="00D765EF" w:rsidRDefault="00D765EF" w:rsidP="00D765EF">
      <w:r>
        <w:rPr>
          <w:rFonts w:hint="eastAsia"/>
        </w:rPr>
        <w:lastRenderedPageBreak/>
        <w:t>「システム」より「</w:t>
      </w:r>
      <w:r w:rsidRPr="00862F42">
        <w:rPr>
          <w:rFonts w:hint="eastAsia"/>
        </w:rPr>
        <w:t>このサーバー情報の設定</w:t>
      </w:r>
      <w:r>
        <w:rPr>
          <w:rFonts w:hint="eastAsia"/>
        </w:rPr>
        <w:t>」をクリックします。</w:t>
      </w:r>
    </w:p>
    <w:p w14:paraId="028E9F9A" w14:textId="77777777" w:rsidR="00D765EF" w:rsidRDefault="00D765EF" w:rsidP="00D765E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549A6B" wp14:editId="43B4BBD6">
                <wp:simplePos x="0" y="0"/>
                <wp:positionH relativeFrom="column">
                  <wp:posOffset>977265</wp:posOffset>
                </wp:positionH>
                <wp:positionV relativeFrom="paragraph">
                  <wp:posOffset>1412240</wp:posOffset>
                </wp:positionV>
                <wp:extent cx="900000" cy="123825"/>
                <wp:effectExtent l="0" t="0" r="14605" b="28575"/>
                <wp:wrapNone/>
                <wp:docPr id="158" name="正方形/長方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E92C12E" id="正方形/長方形 158" o:spid="_x0000_s1026" style="position:absolute;left:0;text-align:left;margin-left:76.95pt;margin-top:111.2pt;width:70.85pt;height:9.7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796C6BB" wp14:editId="3E529A13">
            <wp:extent cx="5400040" cy="2620645"/>
            <wp:effectExtent l="19050" t="19050" r="10160" b="27305"/>
            <wp:docPr id="156" name="図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0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8D92BD" w14:textId="77777777" w:rsidR="00D765EF" w:rsidRDefault="00D765EF" w:rsidP="00D765EF">
      <w:pPr>
        <w:jc w:val="center"/>
        <w:rPr>
          <w:b/>
          <w:bCs/>
        </w:rPr>
      </w:pPr>
      <w:r w:rsidRPr="00862F42">
        <w:rPr>
          <w:rFonts w:hint="eastAsia"/>
          <w:b/>
          <w:bCs/>
        </w:rPr>
        <w:t>システム</w:t>
      </w:r>
    </w:p>
    <w:p w14:paraId="1A3B4D46" w14:textId="77777777" w:rsidR="00D06A8B" w:rsidRDefault="00D06A8B" w:rsidP="00D765EF"/>
    <w:p w14:paraId="3643348E" w14:textId="1039F366" w:rsidR="00D765EF" w:rsidRDefault="00D765EF" w:rsidP="00D765EF">
      <w:r>
        <w:rPr>
          <w:rFonts w:hint="eastAsia"/>
        </w:rPr>
        <w:t>「このサーバー情報の設定」の「</w:t>
      </w:r>
      <w:r w:rsidRPr="003D7C00">
        <w:rPr>
          <w:rFonts w:hint="eastAsia"/>
        </w:rPr>
        <w:t>ホスト名</w:t>
      </w:r>
      <w:r w:rsidRPr="003D7C00">
        <w:t>(FQDN)</w:t>
      </w:r>
      <w:r>
        <w:rPr>
          <w:rFonts w:hint="eastAsia"/>
        </w:rPr>
        <w:t>」に「h</w:t>
      </w:r>
      <w:r>
        <w:t>ttps://[</w:t>
      </w:r>
      <w:r>
        <w:rPr>
          <w:rFonts w:hint="eastAsia"/>
        </w:rPr>
        <w:t>サーバーアドレス</w:t>
      </w:r>
      <w:r>
        <w:t>]</w:t>
      </w:r>
      <w:r>
        <w:rPr>
          <w:rFonts w:hint="eastAsia"/>
        </w:rPr>
        <w:t>」を入力して「設定」をクリックします。</w:t>
      </w:r>
    </w:p>
    <w:p w14:paraId="4B43F889" w14:textId="77777777" w:rsidR="00D765EF" w:rsidRDefault="00D765EF" w:rsidP="00D765EF">
      <w:pPr>
        <w:pStyle w:val="ae"/>
        <w:numPr>
          <w:ilvl w:val="0"/>
          <w:numId w:val="23"/>
        </w:numPr>
        <w:ind w:leftChars="0"/>
      </w:pPr>
      <w:r w:rsidRPr="00FB1165">
        <w:t>[サーバーアドレス]には Proself をインストールしたサーバーの IP アドレスまたはFQDN(完全修飾ドメイン名)を入力し</w:t>
      </w:r>
      <w:r>
        <w:rPr>
          <w:rFonts w:hint="eastAsia"/>
        </w:rPr>
        <w:t>ます</w:t>
      </w:r>
      <w:r w:rsidRPr="00FB1165">
        <w:t>。</w:t>
      </w:r>
    </w:p>
    <w:p w14:paraId="09A28E84" w14:textId="77777777" w:rsidR="00D765EF" w:rsidRDefault="00D765EF" w:rsidP="00D765E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ED8FD7" wp14:editId="11B3E2C8">
                <wp:simplePos x="0" y="0"/>
                <wp:positionH relativeFrom="column">
                  <wp:posOffset>1367790</wp:posOffset>
                </wp:positionH>
                <wp:positionV relativeFrom="paragraph">
                  <wp:posOffset>1008380</wp:posOffset>
                </wp:positionV>
                <wp:extent cx="2190750" cy="247650"/>
                <wp:effectExtent l="0" t="0" r="19050" b="19050"/>
                <wp:wrapNone/>
                <wp:docPr id="160" name="正方形/長方形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0722B04" id="正方形/長方形 160" o:spid="_x0000_s1026" style="position:absolute;left:0;text-align:left;margin-left:107.7pt;margin-top:79.4pt;width:172.5pt;height:19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3D0FC490" wp14:editId="20F491BF">
            <wp:extent cx="5400040" cy="2315845"/>
            <wp:effectExtent l="19050" t="19050" r="10160" b="27305"/>
            <wp:docPr id="159" name="図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このサーバー情報の設定.b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15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422343" w14:textId="77777777" w:rsidR="00D765EF" w:rsidRDefault="00D765EF" w:rsidP="00D765EF">
      <w:pPr>
        <w:jc w:val="center"/>
        <w:rPr>
          <w:b/>
          <w:bCs/>
        </w:rPr>
      </w:pPr>
      <w:r>
        <w:rPr>
          <w:rFonts w:hint="eastAsia"/>
          <w:b/>
          <w:bCs/>
        </w:rPr>
        <w:t>このサーバー情報の設定</w:t>
      </w:r>
    </w:p>
    <w:p w14:paraId="756B5178" w14:textId="5CBDAB0B" w:rsidR="00D765EF" w:rsidRDefault="00D765EF" w:rsidP="00D765EF">
      <w:pPr>
        <w:rPr>
          <w:lang w:eastAsia="ar-SA"/>
        </w:rPr>
      </w:pPr>
    </w:p>
    <w:p w14:paraId="198283AC" w14:textId="77777777" w:rsidR="00D765EF" w:rsidRDefault="00D765EF">
      <w:pPr>
        <w:adjustRightInd/>
        <w:snapToGrid/>
        <w:rPr>
          <w:rFonts w:hAnsi="Arial" w:cs="Century"/>
          <w:kern w:val="24"/>
          <w:szCs w:val="24"/>
          <w:lang w:eastAsia="ar-SA"/>
        </w:rPr>
      </w:pPr>
      <w:r>
        <w:br w:type="page"/>
      </w:r>
    </w:p>
    <w:p w14:paraId="7357BE3A" w14:textId="0F3C5B2D" w:rsidR="00D765EF" w:rsidRDefault="00D765EF" w:rsidP="00D765EF">
      <w:pPr>
        <w:pStyle w:val="3"/>
      </w:pPr>
      <w:bookmarkStart w:id="18" w:name="_SAML設定"/>
      <w:bookmarkStart w:id="19" w:name="_Toc164341318"/>
      <w:bookmarkEnd w:id="18"/>
      <w:r>
        <w:rPr>
          <w:rFonts w:hint="eastAsia"/>
        </w:rPr>
        <w:lastRenderedPageBreak/>
        <w:t>SAML設定</w:t>
      </w:r>
      <w:bookmarkEnd w:id="19"/>
    </w:p>
    <w:p w14:paraId="38AE0FE6" w14:textId="77777777" w:rsidR="00D765EF" w:rsidRDefault="00D765EF" w:rsidP="00D765EF">
      <w:r w:rsidRPr="00706252">
        <w:t>管理画面ホーム</w:t>
      </w:r>
      <w:r>
        <w:rPr>
          <w:rFonts w:hint="eastAsia"/>
        </w:rPr>
        <w:t>より</w:t>
      </w:r>
      <w:r w:rsidRPr="00706252">
        <w:t>「</w:t>
      </w:r>
      <w:r>
        <w:rPr>
          <w:rFonts w:hint="eastAsia"/>
        </w:rPr>
        <w:t>SAML</w:t>
      </w:r>
      <w:r>
        <w:t xml:space="preserve"> </w:t>
      </w:r>
      <w:r>
        <w:rPr>
          <w:rFonts w:hint="eastAsia"/>
        </w:rPr>
        <w:t>設定</w:t>
      </w:r>
      <w:r w:rsidRPr="00706252">
        <w:t>」をクリックします。</w:t>
      </w:r>
    </w:p>
    <w:p w14:paraId="08A4B663" w14:textId="35B4E293" w:rsidR="00D765EF" w:rsidRDefault="006717C6" w:rsidP="00D765E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764E79B" wp14:editId="3721FE34">
                <wp:simplePos x="0" y="0"/>
                <wp:positionH relativeFrom="column">
                  <wp:posOffset>929640</wp:posOffset>
                </wp:positionH>
                <wp:positionV relativeFrom="paragraph">
                  <wp:posOffset>2860040</wp:posOffset>
                </wp:positionV>
                <wp:extent cx="1933575" cy="600075"/>
                <wp:effectExtent l="0" t="0" r="28575" b="28575"/>
                <wp:wrapNone/>
                <wp:docPr id="297" name="正方形/長方形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600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C9384" id="正方形/長方形 297" o:spid="_x0000_s1026" style="position:absolute;left:0;text-align:left;margin-left:73.2pt;margin-top:225.2pt;width:152.25pt;height:47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" filled="f" strokecolor="red" strokeweight="2pt"/>
            </w:pict>
          </mc:Fallback>
        </mc:AlternateContent>
      </w:r>
      <w:r w:rsidR="00D765EF">
        <w:rPr>
          <w:noProof/>
        </w:rPr>
        <w:drawing>
          <wp:inline distT="0" distB="0" distL="0" distR="0" wp14:anchorId="05A98EFA" wp14:editId="33C34DF4">
            <wp:extent cx="5400040" cy="3601720"/>
            <wp:effectExtent l="19050" t="19050" r="10160" b="17780"/>
            <wp:docPr id="162" name="図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1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F5A08C" w14:textId="77777777" w:rsidR="00D765EF" w:rsidRPr="00F04597" w:rsidRDefault="00D765EF" w:rsidP="00D765EF">
      <w:pPr>
        <w:jc w:val="center"/>
        <w:rPr>
          <w:b/>
          <w:bCs/>
        </w:rPr>
      </w:pPr>
      <w:r w:rsidRPr="00F04597">
        <w:rPr>
          <w:rFonts w:hint="eastAsia"/>
          <w:b/>
          <w:bCs/>
        </w:rPr>
        <w:t>管理画面</w:t>
      </w:r>
    </w:p>
    <w:p w14:paraId="371CF79F" w14:textId="77777777" w:rsidR="00D765EF" w:rsidRPr="00816189" w:rsidRDefault="00D765EF" w:rsidP="00D765EF"/>
    <w:p w14:paraId="6D5463A7" w14:textId="77777777" w:rsidR="00D765EF" w:rsidRDefault="00D765EF" w:rsidP="00D765EF">
      <w:r>
        <w:rPr>
          <w:rFonts w:hint="eastAsia"/>
        </w:rPr>
        <w:t>「SAML設定」の「設定」をクリックします。</w:t>
      </w:r>
    </w:p>
    <w:p w14:paraId="597FF627" w14:textId="77777777" w:rsidR="00D765EF" w:rsidRPr="00706252" w:rsidRDefault="00D765EF" w:rsidP="00D765E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7B812D" wp14:editId="4017969B">
                <wp:simplePos x="0" y="0"/>
                <wp:positionH relativeFrom="column">
                  <wp:posOffset>1396365</wp:posOffset>
                </wp:positionH>
                <wp:positionV relativeFrom="paragraph">
                  <wp:posOffset>1076960</wp:posOffset>
                </wp:positionV>
                <wp:extent cx="720000" cy="161925"/>
                <wp:effectExtent l="0" t="0" r="23495" b="28575"/>
                <wp:wrapNone/>
                <wp:docPr id="164" name="正方形/長方形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EE51BE" w14:textId="77777777" w:rsidR="00285006" w:rsidRDefault="00285006" w:rsidP="00D765E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B812D" id="正方形/長方形 164" o:spid="_x0000_s1042" style="position:absolute;left:0;text-align:left;margin-left:109.95pt;margin-top:84.8pt;width:56.7pt;height:12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" filled="f" strokecolor="red" strokeweight="2pt">
                <v:textbox>
                  <w:txbxContent>
                    <w:p w14:paraId="38EE51BE" w14:textId="77777777" w:rsidR="00285006" w:rsidRDefault="00285006" w:rsidP="00D765E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3F98A81" wp14:editId="77435AAA">
            <wp:extent cx="5400040" cy="1484630"/>
            <wp:effectExtent l="19050" t="19050" r="10160" b="20320"/>
            <wp:docPr id="163" name="図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84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131302" w14:textId="77777777" w:rsidR="00D765EF" w:rsidRPr="00BA26C6" w:rsidRDefault="00D765EF" w:rsidP="00D765EF">
      <w:pPr>
        <w:jc w:val="center"/>
        <w:rPr>
          <w:b/>
          <w:bCs/>
        </w:rPr>
      </w:pPr>
      <w:r w:rsidRPr="00BA26C6">
        <w:rPr>
          <w:b/>
          <w:bCs/>
        </w:rPr>
        <w:t>SAML認証オプション設定</w:t>
      </w:r>
    </w:p>
    <w:p w14:paraId="7FCCE939" w14:textId="77777777" w:rsidR="00D765EF" w:rsidRPr="00816189" w:rsidRDefault="00D765EF" w:rsidP="00D765EF">
      <w:pPr>
        <w:adjustRightInd/>
        <w:snapToGrid/>
      </w:pPr>
    </w:p>
    <w:p w14:paraId="31FBE9B7" w14:textId="77777777" w:rsidR="00D765EF" w:rsidRDefault="00D765EF">
      <w:pPr>
        <w:adjustRightInd/>
        <w:snapToGrid/>
      </w:pPr>
      <w:r>
        <w:br w:type="page"/>
      </w:r>
    </w:p>
    <w:p w14:paraId="731C2411" w14:textId="400C4690" w:rsidR="00D765EF" w:rsidRDefault="00D765EF" w:rsidP="00D765EF">
      <w:r>
        <w:rPr>
          <w:rFonts w:hint="eastAsia"/>
        </w:rPr>
        <w:lastRenderedPageBreak/>
        <w:t>「S</w:t>
      </w:r>
      <w:r>
        <w:t>AML</w:t>
      </w:r>
      <w:r>
        <w:rPr>
          <w:rFonts w:hint="eastAsia"/>
        </w:rPr>
        <w:t>を使用する」を「使用する」にします。</w:t>
      </w:r>
    </w:p>
    <w:p w14:paraId="19A0A3D4" w14:textId="77777777" w:rsidR="00D765EF" w:rsidRDefault="00D765EF" w:rsidP="00D765EF">
      <w:r w:rsidRPr="00417A68">
        <w:t>IdP Initiatedを有効にする場合は</w:t>
      </w:r>
      <w:r>
        <w:rPr>
          <w:rFonts w:hint="eastAsia"/>
        </w:rPr>
        <w:t>「</w:t>
      </w:r>
      <w:r w:rsidRPr="001D4789">
        <w:t>IdP Initiated SSO</w:t>
      </w:r>
      <w:r>
        <w:rPr>
          <w:rFonts w:hint="eastAsia"/>
        </w:rPr>
        <w:t>」を「o</w:t>
      </w:r>
      <w:r>
        <w:t>n</w:t>
      </w:r>
      <w:r>
        <w:rPr>
          <w:rFonts w:hint="eastAsia"/>
        </w:rPr>
        <w:t>」にします。</w:t>
      </w:r>
    </w:p>
    <w:p w14:paraId="42B9B509" w14:textId="77777777" w:rsidR="00D765EF" w:rsidRPr="008130A8" w:rsidRDefault="00D765EF" w:rsidP="00D765E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FA29DC" wp14:editId="3124D1BC">
                <wp:simplePos x="0" y="0"/>
                <wp:positionH relativeFrom="column">
                  <wp:posOffset>1386840</wp:posOffset>
                </wp:positionH>
                <wp:positionV relativeFrom="paragraph">
                  <wp:posOffset>1797050</wp:posOffset>
                </wp:positionV>
                <wp:extent cx="540000" cy="144000"/>
                <wp:effectExtent l="0" t="0" r="12700" b="27940"/>
                <wp:wrapNone/>
                <wp:docPr id="167" name="正方形/長方形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14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C2C70F" w14:textId="77777777" w:rsidR="00285006" w:rsidRDefault="00285006" w:rsidP="00D765E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A29DC" id="正方形/長方形 167" o:spid="_x0000_s1043" style="position:absolute;left:0;text-align:left;margin-left:109.2pt;margin-top:141.5pt;width:42.5pt;height:11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" filled="f" strokecolor="red" strokeweight="2pt">
                <v:textbox>
                  <w:txbxContent>
                    <w:p w14:paraId="29C2C70F" w14:textId="77777777" w:rsidR="00285006" w:rsidRDefault="00285006" w:rsidP="00D765E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8EFA07" wp14:editId="441ACB7D">
                <wp:simplePos x="0" y="0"/>
                <wp:positionH relativeFrom="column">
                  <wp:posOffset>1377315</wp:posOffset>
                </wp:positionH>
                <wp:positionV relativeFrom="paragraph">
                  <wp:posOffset>977900</wp:posOffset>
                </wp:positionV>
                <wp:extent cx="540000" cy="144000"/>
                <wp:effectExtent l="0" t="0" r="12700" b="27940"/>
                <wp:wrapNone/>
                <wp:docPr id="166" name="正方形/長方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14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5B468B" w14:textId="77777777" w:rsidR="00285006" w:rsidRDefault="00285006" w:rsidP="00D765E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EFA07" id="正方形/長方形 166" o:spid="_x0000_s1044" style="position:absolute;left:0;text-align:left;margin-left:108.45pt;margin-top:77pt;width:42.5pt;height:11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" filled="f" strokecolor="red" strokeweight="2pt">
                <v:textbox>
                  <w:txbxContent>
                    <w:p w14:paraId="305B468B" w14:textId="77777777" w:rsidR="00285006" w:rsidRDefault="00285006" w:rsidP="00D765E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2FD5872" wp14:editId="5C36E5AE">
            <wp:extent cx="5400040" cy="3627755"/>
            <wp:effectExtent l="19050" t="19050" r="10160" b="10795"/>
            <wp:docPr id="165" name="図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7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62FCDF" w14:textId="77777777" w:rsidR="00D765EF" w:rsidRPr="00BE2A29" w:rsidRDefault="00D765EF" w:rsidP="00D765EF">
      <w:pPr>
        <w:jc w:val="center"/>
        <w:rPr>
          <w:b/>
          <w:bCs/>
        </w:rPr>
      </w:pPr>
      <w:r w:rsidRPr="00BE2A29">
        <w:rPr>
          <w:rFonts w:hint="eastAsia"/>
          <w:b/>
          <w:bCs/>
        </w:rPr>
        <w:t>SAML設定</w:t>
      </w:r>
    </w:p>
    <w:p w14:paraId="158BF8B7" w14:textId="77777777" w:rsidR="00D765EF" w:rsidRPr="00816189" w:rsidRDefault="00D765EF" w:rsidP="00D765EF"/>
    <w:p w14:paraId="60A630A6" w14:textId="77777777" w:rsidR="00D765EF" w:rsidRDefault="00D765EF">
      <w:pPr>
        <w:adjustRightInd/>
        <w:snapToGrid/>
      </w:pPr>
      <w:r>
        <w:br w:type="page"/>
      </w:r>
    </w:p>
    <w:p w14:paraId="35D14811" w14:textId="17FF101B" w:rsidR="00D765EF" w:rsidRDefault="00D765EF" w:rsidP="00D765EF">
      <w:r>
        <w:rPr>
          <w:rFonts w:hint="eastAsia"/>
        </w:rPr>
        <w:lastRenderedPageBreak/>
        <w:t>「ここにIdPメタデータを～」の枠内に</w:t>
      </w:r>
      <w:r w:rsidRPr="00C2253C">
        <w:rPr>
          <w:rFonts w:hint="eastAsia"/>
        </w:rPr>
        <w:t>「</w:t>
      </w:r>
      <w:hyperlink w:anchor="_Azure_ADの設定・情報取得" w:history="1">
        <w:r w:rsidRPr="00110B72">
          <w:rPr>
            <w:rStyle w:val="a7"/>
          </w:rPr>
          <w:t xml:space="preserve">2.1.3. </w:t>
        </w:r>
        <w:r w:rsidR="00B17788">
          <w:rPr>
            <w:rStyle w:val="a7"/>
          </w:rPr>
          <w:t>Entra ID</w:t>
        </w:r>
        <w:r w:rsidRPr="00110B72">
          <w:rPr>
            <w:rStyle w:val="a7"/>
          </w:rPr>
          <w:t>の設定・情報取得</w:t>
        </w:r>
      </w:hyperlink>
      <w:r w:rsidRPr="00C2253C">
        <w:t>」</w:t>
      </w:r>
      <w:r>
        <w:rPr>
          <w:rFonts w:hint="eastAsia"/>
        </w:rPr>
        <w:t>でダウンロードした</w:t>
      </w:r>
      <w:r w:rsidRPr="008130A8">
        <w:rPr>
          <w:rFonts w:hint="eastAsia"/>
        </w:rPr>
        <w:t>「フェデレーション</w:t>
      </w:r>
      <w:r w:rsidRPr="008130A8">
        <w:t xml:space="preserve"> メタデータ XML」</w:t>
      </w:r>
      <w:r>
        <w:rPr>
          <w:rFonts w:hint="eastAsia"/>
        </w:rPr>
        <w:t>をドラッグ&amp;ドロップします。「エンドポイントURL」やI</w:t>
      </w:r>
      <w:r>
        <w:t>dP</w:t>
      </w:r>
      <w:r>
        <w:rPr>
          <w:rFonts w:hint="eastAsia"/>
        </w:rPr>
        <w:t>証明書が自動的にインポートされます。</w:t>
      </w:r>
    </w:p>
    <w:p w14:paraId="38C687DF" w14:textId="77777777" w:rsidR="00D765EF" w:rsidRDefault="00D765EF" w:rsidP="00D765EF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161D00" wp14:editId="08636C35">
                <wp:simplePos x="0" y="0"/>
                <wp:positionH relativeFrom="column">
                  <wp:posOffset>2501265</wp:posOffset>
                </wp:positionH>
                <wp:positionV relativeFrom="paragraph">
                  <wp:posOffset>892175</wp:posOffset>
                </wp:positionV>
                <wp:extent cx="1190625" cy="495300"/>
                <wp:effectExtent l="0" t="0" r="28575" b="19050"/>
                <wp:wrapNone/>
                <wp:docPr id="172" name="正方形/長方形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9E0C8E8" id="正方形/長方形 172" o:spid="_x0000_s1026" style="position:absolute;left:0;text-align:left;margin-left:196.95pt;margin-top:70.25pt;width:93.75pt;height:3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693AF39C" wp14:editId="15A09705">
            <wp:extent cx="5399654" cy="3627755"/>
            <wp:effectExtent l="19050" t="19050" r="10795" b="10795"/>
            <wp:docPr id="168" name="図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SAML設定.b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654" cy="3627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574BBB" w14:textId="77777777" w:rsidR="00D765EF" w:rsidRPr="003908F8" w:rsidRDefault="00D765EF" w:rsidP="00D765EF">
      <w:pPr>
        <w:jc w:val="center"/>
        <w:rPr>
          <w:b/>
          <w:bCs/>
        </w:rPr>
      </w:pPr>
      <w:r w:rsidRPr="003908F8">
        <w:rPr>
          <w:rFonts w:hint="eastAsia"/>
          <w:b/>
          <w:bCs/>
        </w:rPr>
        <w:t>SAML設定</w:t>
      </w:r>
    </w:p>
    <w:p w14:paraId="6BD205C9" w14:textId="77777777" w:rsidR="00625880" w:rsidRPr="00816189" w:rsidRDefault="00625880" w:rsidP="00D765EF"/>
    <w:p w14:paraId="655CB351" w14:textId="77777777" w:rsidR="00D765EF" w:rsidRDefault="00D765EF">
      <w:pPr>
        <w:adjustRightInd/>
        <w:snapToGrid/>
      </w:pPr>
      <w:r>
        <w:br w:type="page"/>
      </w:r>
    </w:p>
    <w:p w14:paraId="3FDB710D" w14:textId="50BFC061" w:rsidR="00D765EF" w:rsidRDefault="00D765EF" w:rsidP="00D765EF">
      <w:r w:rsidRPr="0092155C">
        <w:rPr>
          <w:rFonts w:hint="eastAsia"/>
        </w:rPr>
        <w:lastRenderedPageBreak/>
        <w:t>「</w:t>
      </w:r>
      <w:hyperlink w:anchor="_Azure_ADの設定・情報取得" w:history="1">
        <w:r w:rsidRPr="00110B72">
          <w:rPr>
            <w:rStyle w:val="a7"/>
          </w:rPr>
          <w:t xml:space="preserve">2.1.3. </w:t>
        </w:r>
        <w:r w:rsidR="007C2C6B">
          <w:rPr>
            <w:rStyle w:val="a7"/>
          </w:rPr>
          <w:t>Entra ID</w:t>
        </w:r>
        <w:r w:rsidRPr="00110B72">
          <w:rPr>
            <w:rStyle w:val="a7"/>
          </w:rPr>
          <w:t>の設定・情報取得</w:t>
        </w:r>
      </w:hyperlink>
      <w:r w:rsidRPr="0092155C">
        <w:t>」</w:t>
      </w:r>
      <w:r>
        <w:rPr>
          <w:rFonts w:hint="eastAsia"/>
        </w:rPr>
        <w:t>で控えておいたクレーム名を「</w:t>
      </w:r>
      <w:r w:rsidRPr="0036125E">
        <w:rPr>
          <w:rFonts w:hint="eastAsia"/>
        </w:rPr>
        <w:t>ユーザー属性 ユーザーIDのキー名</w:t>
      </w:r>
      <w:r>
        <w:rPr>
          <w:rFonts w:hint="eastAsia"/>
        </w:rPr>
        <w:t>」に入力し「設定」ボタンをクリックします。</w:t>
      </w:r>
    </w:p>
    <w:p w14:paraId="608CDFB4" w14:textId="77777777" w:rsidR="00D765EF" w:rsidRDefault="00D765EF" w:rsidP="00D765EF">
      <w:r>
        <w:rPr>
          <w:rFonts w:hint="eastAsia"/>
        </w:rPr>
        <w:t>その後、「戻る」ボタンをクリックして前の画面に戻ります。</w:t>
      </w:r>
    </w:p>
    <w:p w14:paraId="176EF062" w14:textId="77777777" w:rsidR="00D765EF" w:rsidRPr="00383BBB" w:rsidRDefault="00D765EF" w:rsidP="00D765EF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CE4B25" wp14:editId="2125AA5A">
                <wp:simplePos x="0" y="0"/>
                <wp:positionH relativeFrom="margin">
                  <wp:posOffset>1777365</wp:posOffset>
                </wp:positionH>
                <wp:positionV relativeFrom="paragraph">
                  <wp:posOffset>3254375</wp:posOffset>
                </wp:positionV>
                <wp:extent cx="720000" cy="152400"/>
                <wp:effectExtent l="0" t="0" r="23495" b="19050"/>
                <wp:wrapNone/>
                <wp:docPr id="174" name="正方形/長方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CD03AD1" id="正方形/長方形 174" o:spid="_x0000_s1026" style="position:absolute;left:0;text-align:left;margin-left:139.95pt;margin-top:256.25pt;width:56.7pt;height:12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" filled="f" strokecolor="red" strokeweight="2pt">
                <w10:wrap anchorx="margin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05055A" wp14:editId="04AB328E">
                <wp:simplePos x="0" y="0"/>
                <wp:positionH relativeFrom="column">
                  <wp:posOffset>1405890</wp:posOffset>
                </wp:positionH>
                <wp:positionV relativeFrom="paragraph">
                  <wp:posOffset>1968500</wp:posOffset>
                </wp:positionV>
                <wp:extent cx="2114550" cy="238125"/>
                <wp:effectExtent l="0" t="0" r="19050" b="28575"/>
                <wp:wrapNone/>
                <wp:docPr id="173" name="正方形/長方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8B10375" id="正方形/長方形 173" o:spid="_x0000_s1026" style="position:absolute;left:0;text-align:left;margin-left:110.7pt;margin-top:155pt;width:166.5pt;height:1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36BF116E" wp14:editId="5B0C8A5E">
            <wp:extent cx="5400040" cy="3627755"/>
            <wp:effectExtent l="19050" t="19050" r="10160" b="10795"/>
            <wp:docPr id="170" name="図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SAML設定2.b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7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0899F9" w14:textId="77777777" w:rsidR="00D765EF" w:rsidRPr="00A04A3C" w:rsidRDefault="00D765EF" w:rsidP="00D765EF">
      <w:pPr>
        <w:jc w:val="center"/>
        <w:rPr>
          <w:b/>
          <w:bCs/>
        </w:rPr>
      </w:pPr>
      <w:r w:rsidRPr="00A04A3C">
        <w:rPr>
          <w:rFonts w:hint="eastAsia"/>
          <w:b/>
          <w:bCs/>
        </w:rPr>
        <w:t>SAML設定</w:t>
      </w:r>
    </w:p>
    <w:p w14:paraId="6307AC0A" w14:textId="77777777" w:rsidR="00D765EF" w:rsidRDefault="00D765EF" w:rsidP="00D765EF"/>
    <w:p w14:paraId="747424F8" w14:textId="77777777" w:rsidR="00D765EF" w:rsidRDefault="00D765EF">
      <w:pPr>
        <w:adjustRightInd/>
        <w:snapToGrid/>
      </w:pPr>
      <w:r>
        <w:br w:type="page"/>
      </w:r>
    </w:p>
    <w:p w14:paraId="385FD985" w14:textId="66CCF697" w:rsidR="00D765EF" w:rsidRDefault="00D765EF" w:rsidP="00D765EF">
      <w:r>
        <w:rPr>
          <w:rFonts w:hint="eastAsia"/>
        </w:rPr>
        <w:lastRenderedPageBreak/>
        <w:t>SAML認証オプション設定画面の「</w:t>
      </w:r>
      <w:r w:rsidRPr="00BA49F0">
        <w:t>IdP証明書設定</w:t>
      </w:r>
      <w:r>
        <w:rPr>
          <w:rFonts w:hint="eastAsia"/>
        </w:rPr>
        <w:t>」でI</w:t>
      </w:r>
      <w:r>
        <w:t>dP</w:t>
      </w:r>
      <w:r>
        <w:rPr>
          <w:rFonts w:hint="eastAsia"/>
        </w:rPr>
        <w:t>証明書が自動でインポートされていることを確認します。</w:t>
      </w:r>
    </w:p>
    <w:p w14:paraId="50288DA5" w14:textId="77777777" w:rsidR="00D765EF" w:rsidRPr="00706252" w:rsidRDefault="00D765EF" w:rsidP="00D765EF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B251716" wp14:editId="28F35FCA">
                <wp:simplePos x="0" y="0"/>
                <wp:positionH relativeFrom="column">
                  <wp:posOffset>1386205</wp:posOffset>
                </wp:positionH>
                <wp:positionV relativeFrom="paragraph">
                  <wp:posOffset>1379855</wp:posOffset>
                </wp:positionV>
                <wp:extent cx="2162175" cy="457200"/>
                <wp:effectExtent l="0" t="0" r="28575" b="19050"/>
                <wp:wrapNone/>
                <wp:docPr id="177" name="正方形/長方形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A2EF9CB" id="正方形/長方形 177" o:spid="_x0000_s1026" style="position:absolute;left:0;text-align:left;margin-left:109.15pt;margin-top:108.65pt;width:170.25pt;height:3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BAE9616" wp14:editId="13C08B55">
            <wp:extent cx="5400000" cy="2907693"/>
            <wp:effectExtent l="19050" t="19050" r="10795" b="26035"/>
            <wp:docPr id="176" name="図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dP証明書設定カード.b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076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ED3F9" w14:textId="77777777" w:rsidR="00D765EF" w:rsidRPr="003A7A77" w:rsidRDefault="00D765EF" w:rsidP="00D765EF">
      <w:pPr>
        <w:ind w:rightChars="-150" w:right="-327"/>
        <w:jc w:val="center"/>
        <w:rPr>
          <w:b/>
          <w:bCs/>
        </w:rPr>
      </w:pPr>
      <w:r w:rsidRPr="00BA3E74">
        <w:rPr>
          <w:b/>
          <w:bCs/>
        </w:rPr>
        <w:t>SAML認証オプション設定</w:t>
      </w:r>
    </w:p>
    <w:p w14:paraId="2F3BBFF0" w14:textId="31BE389C" w:rsidR="00D765EF" w:rsidRDefault="00D765EF" w:rsidP="00D765EF">
      <w:pPr>
        <w:rPr>
          <w:lang w:eastAsia="ar-SA"/>
        </w:rPr>
      </w:pPr>
    </w:p>
    <w:p w14:paraId="550EE71E" w14:textId="34497333" w:rsidR="00660C93" w:rsidRDefault="00660C93" w:rsidP="00660C93">
      <w:r>
        <w:rPr>
          <w:rFonts w:hint="eastAsia"/>
        </w:rPr>
        <w:t>なお、</w:t>
      </w:r>
      <w:r w:rsidRPr="00BA49F0">
        <w:t>IdP証明書</w:t>
      </w:r>
      <w:r w:rsidR="000B603E">
        <w:rPr>
          <w:rFonts w:hint="eastAsia"/>
        </w:rPr>
        <w:t>の</w:t>
      </w:r>
      <w:r>
        <w:rPr>
          <w:rFonts w:hint="eastAsia"/>
        </w:rPr>
        <w:t>情報が更新された際</w:t>
      </w:r>
      <w:r w:rsidR="000F0C87">
        <w:rPr>
          <w:rFonts w:hint="eastAsia"/>
        </w:rPr>
        <w:t>に</w:t>
      </w:r>
      <w:r>
        <w:rPr>
          <w:rFonts w:hint="eastAsia"/>
        </w:rPr>
        <w:t>、</w:t>
      </w:r>
      <w:r w:rsidR="000B603E">
        <w:rPr>
          <w:rFonts w:hint="eastAsia"/>
        </w:rPr>
        <w:t>Proselfが</w:t>
      </w:r>
      <w:r>
        <w:rPr>
          <w:rFonts w:hint="eastAsia"/>
        </w:rPr>
        <w:t>自動的に</w:t>
      </w:r>
      <w:r w:rsidR="000B603E" w:rsidRPr="000B603E">
        <w:t>IdPのメタデータを取得し情報を更新する</w:t>
      </w:r>
      <w:r w:rsidR="00040227">
        <w:rPr>
          <w:rFonts w:hint="eastAsia"/>
        </w:rPr>
        <w:t>よう設定する</w:t>
      </w:r>
      <w:r w:rsidR="000B603E">
        <w:rPr>
          <w:rFonts w:hint="eastAsia"/>
        </w:rPr>
        <w:t>ことができます。</w:t>
      </w:r>
      <w:r>
        <w:rPr>
          <w:rFonts w:hint="eastAsia"/>
        </w:rPr>
        <w:t>詳細につきましては「</w:t>
      </w:r>
      <w:hyperlink w:anchor="_IdP証明書自動更新設定" w:history="1">
        <w:r w:rsidRPr="00A741D9">
          <w:rPr>
            <w:rStyle w:val="a7"/>
            <w:rFonts w:hint="eastAsia"/>
          </w:rPr>
          <w:t>2.2.4.IdP証明書自動更新設定</w:t>
        </w:r>
      </w:hyperlink>
      <w:r>
        <w:rPr>
          <w:rFonts w:hint="eastAsia"/>
        </w:rPr>
        <w:t>」をご参照ください。</w:t>
      </w:r>
    </w:p>
    <w:p w14:paraId="32805310" w14:textId="77777777" w:rsidR="00660C93" w:rsidRDefault="00660C93" w:rsidP="00D765EF">
      <w:pPr>
        <w:rPr>
          <w:lang w:eastAsia="ar-SA"/>
        </w:rPr>
      </w:pPr>
    </w:p>
    <w:p w14:paraId="19DFE2EA" w14:textId="78D4DBE5" w:rsidR="00D765EF" w:rsidRPr="00816189" w:rsidRDefault="00D765EF" w:rsidP="00D765EF">
      <w:pPr>
        <w:pStyle w:val="3"/>
        <w:rPr>
          <w:lang w:eastAsia="ja-JP"/>
        </w:rPr>
      </w:pPr>
      <w:bookmarkStart w:id="20" w:name="_SP証明書設定"/>
      <w:bookmarkStart w:id="21" w:name="_Toc135225423"/>
      <w:bookmarkStart w:id="22" w:name="_Toc164341319"/>
      <w:bookmarkEnd w:id="20"/>
      <w:r>
        <w:rPr>
          <w:rFonts w:hint="eastAsia"/>
          <w:lang w:eastAsia="ja-JP"/>
        </w:rPr>
        <w:t>SP証明書設定</w:t>
      </w:r>
      <w:bookmarkEnd w:id="21"/>
      <w:bookmarkEnd w:id="22"/>
    </w:p>
    <w:p w14:paraId="3D10E561" w14:textId="77777777" w:rsidR="00D765EF" w:rsidRDefault="00D765EF" w:rsidP="00D765EF">
      <w:bookmarkStart w:id="23" w:name="_Hlk81309401"/>
      <w:r>
        <w:rPr>
          <w:rFonts w:hint="eastAsia"/>
        </w:rPr>
        <w:t>SP証明書の設定を行います。</w:t>
      </w:r>
    </w:p>
    <w:p w14:paraId="4C3C80D2" w14:textId="56378B75" w:rsidR="00D765EF" w:rsidRDefault="00D765EF" w:rsidP="00D765EF">
      <w:r>
        <w:rPr>
          <w:rFonts w:hint="eastAsia"/>
        </w:rPr>
        <w:t>詳細につきましては、</w:t>
      </w:r>
      <w:r w:rsidRPr="00EA7DB4">
        <w:t>SAML認証オプションのインストールメディアに同梱しているインストールガイド(InstallGuide.pdf)</w:t>
      </w:r>
      <w:r>
        <w:rPr>
          <w:rFonts w:hint="eastAsia"/>
        </w:rPr>
        <w:t>内「SP証明書設定」の項をご参照ください。</w:t>
      </w:r>
    </w:p>
    <w:p w14:paraId="2BEDFE44" w14:textId="2569BF61" w:rsidR="00D70674" w:rsidRDefault="00D70674" w:rsidP="00D765EF"/>
    <w:p w14:paraId="64DFB2F8" w14:textId="11406BD9" w:rsidR="00D5294E" w:rsidRDefault="00D5294E">
      <w:pPr>
        <w:adjustRightInd/>
        <w:snapToGrid/>
      </w:pPr>
      <w:r>
        <w:br w:type="page"/>
      </w:r>
    </w:p>
    <w:p w14:paraId="6F761967" w14:textId="7F7C5ED5" w:rsidR="00D5294E" w:rsidRDefault="00D5294E" w:rsidP="00D5294E">
      <w:pPr>
        <w:pStyle w:val="3"/>
      </w:pPr>
      <w:bookmarkStart w:id="24" w:name="_IdP証明書自動更新設定"/>
      <w:bookmarkStart w:id="25" w:name="_Toc145349858"/>
      <w:bookmarkStart w:id="26" w:name="_Toc164341320"/>
      <w:bookmarkEnd w:id="24"/>
      <w:r w:rsidRPr="006C2A76">
        <w:lastRenderedPageBreak/>
        <w:t>IdP証明書自動更新設定</w:t>
      </w:r>
      <w:bookmarkEnd w:id="25"/>
      <w:bookmarkEnd w:id="26"/>
    </w:p>
    <w:p w14:paraId="2F41A42E" w14:textId="0B768A97" w:rsidR="009C2425" w:rsidRDefault="0052767C" w:rsidP="009010B2">
      <w:r>
        <w:rPr>
          <w:rFonts w:hint="cs"/>
          <w:lang w:eastAsia="ar-SA"/>
        </w:rPr>
        <w:t>I</w:t>
      </w:r>
      <w:r>
        <w:rPr>
          <w:lang w:eastAsia="ar-SA"/>
        </w:rPr>
        <w:t>dP</w:t>
      </w:r>
      <w:r>
        <w:rPr>
          <w:rFonts w:hint="eastAsia"/>
        </w:rPr>
        <w:t>証明書の自動更新設定を行います。</w:t>
      </w:r>
    </w:p>
    <w:p w14:paraId="52DC2A72" w14:textId="77777777" w:rsidR="008C014D" w:rsidRDefault="008C014D" w:rsidP="009010B2">
      <w:pPr>
        <w:rPr>
          <w:lang w:eastAsia="ar-SA"/>
        </w:rPr>
      </w:pPr>
    </w:p>
    <w:p w14:paraId="614F1ACC" w14:textId="331B4CC9" w:rsidR="00D5294E" w:rsidRDefault="009010B2" w:rsidP="009010B2">
      <w:r w:rsidRPr="006C2A76">
        <w:rPr>
          <w:lang w:eastAsia="ar-SA"/>
        </w:rPr>
        <w:t>SAML認証オプション設定</w:t>
      </w:r>
      <w:r>
        <w:rPr>
          <w:rFonts w:hint="eastAsia"/>
        </w:rPr>
        <w:t>から「</w:t>
      </w:r>
      <w:r>
        <w:t>IdP</w:t>
      </w:r>
      <w:r w:rsidRPr="006C2A76">
        <w:t>証明書設定</w:t>
      </w:r>
      <w:r>
        <w:rPr>
          <w:rFonts w:hint="eastAsia"/>
        </w:rPr>
        <w:t>」の「設定」をクリックします。</w:t>
      </w:r>
    </w:p>
    <w:p w14:paraId="395D9828" w14:textId="44CCEC7B" w:rsidR="009010B2" w:rsidRDefault="00F960AE" w:rsidP="005D737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498FA69" wp14:editId="38DD2CB2">
                <wp:simplePos x="0" y="0"/>
                <wp:positionH relativeFrom="column">
                  <wp:posOffset>1415415</wp:posOffset>
                </wp:positionH>
                <wp:positionV relativeFrom="paragraph">
                  <wp:posOffset>1686560</wp:posOffset>
                </wp:positionV>
                <wp:extent cx="720000" cy="180000"/>
                <wp:effectExtent l="0" t="0" r="23495" b="1079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18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769E3A2" id="正方形/長方形 10" o:spid="_x0000_s1026" style="position:absolute;left:0;text-align:left;margin-left:111.45pt;margin-top:132.8pt;width:56.7pt;height:14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7DEDB38" wp14:editId="62907DB8">
            <wp:extent cx="5400040" cy="2451100"/>
            <wp:effectExtent l="19050" t="19050" r="10160" b="2540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1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F73AFB" w14:textId="7FBFF0A1" w:rsidR="009010B2" w:rsidRPr="008A2AB0" w:rsidRDefault="008A2AB0" w:rsidP="008A2AB0">
      <w:pPr>
        <w:jc w:val="center"/>
        <w:rPr>
          <w:b/>
          <w:lang w:eastAsia="ar-SA"/>
        </w:rPr>
      </w:pPr>
      <w:r w:rsidRPr="008A2AB0">
        <w:rPr>
          <w:rFonts w:hint="eastAsia"/>
          <w:b/>
        </w:rPr>
        <w:t>SAML認証オプション設定</w:t>
      </w:r>
    </w:p>
    <w:p w14:paraId="77D53169" w14:textId="3EF9B602" w:rsidR="00D5294E" w:rsidRDefault="00D5294E" w:rsidP="00D5294E">
      <w:pPr>
        <w:rPr>
          <w:lang w:eastAsia="ar-SA"/>
        </w:rPr>
      </w:pPr>
    </w:p>
    <w:p w14:paraId="0CC85162" w14:textId="127D3ECC" w:rsidR="00B35194" w:rsidRDefault="00B35194" w:rsidP="00D5294E">
      <w:r>
        <w:rPr>
          <w:rFonts w:hint="eastAsia"/>
        </w:rPr>
        <w:t>次に「IdP証明書自動更新設定」の「設定」をクリックします。</w:t>
      </w:r>
    </w:p>
    <w:p w14:paraId="1D6BEFC8" w14:textId="7D6AE205" w:rsidR="00D5294E" w:rsidRDefault="005D7372" w:rsidP="005D7372">
      <w:pPr>
        <w:jc w:val="center"/>
        <w:rPr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6DC784" wp14:editId="26BF0885">
                <wp:simplePos x="0" y="0"/>
                <wp:positionH relativeFrom="column">
                  <wp:posOffset>1405890</wp:posOffset>
                </wp:positionH>
                <wp:positionV relativeFrom="paragraph">
                  <wp:posOffset>1263650</wp:posOffset>
                </wp:positionV>
                <wp:extent cx="720000" cy="180000"/>
                <wp:effectExtent l="0" t="0" r="23495" b="1079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18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C647BFB" id="正方形/長方形 19" o:spid="_x0000_s1026" style="position:absolute;left:0;text-align:left;margin-left:110.7pt;margin-top:99.5pt;width:56.7pt;height:14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E46EEDF" wp14:editId="0C7D1C41">
            <wp:extent cx="5400040" cy="2451100"/>
            <wp:effectExtent l="19050" t="19050" r="10160" b="2540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1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4EB3B0" w14:textId="78D1D3AC" w:rsidR="00D5294E" w:rsidRDefault="0006593C" w:rsidP="0006593C">
      <w:pPr>
        <w:jc w:val="center"/>
        <w:rPr>
          <w:lang w:eastAsia="ar-SA"/>
        </w:rPr>
      </w:pPr>
      <w:r w:rsidRPr="008A2AB0">
        <w:rPr>
          <w:rFonts w:hint="eastAsia"/>
          <w:b/>
        </w:rPr>
        <w:t>SAML認証オプション設定</w:t>
      </w:r>
      <w:r>
        <w:rPr>
          <w:rFonts w:hint="eastAsia"/>
          <w:b/>
        </w:rPr>
        <w:t xml:space="preserve"> - IdP証明書設定</w:t>
      </w:r>
    </w:p>
    <w:p w14:paraId="50C6AB5C" w14:textId="4B573624" w:rsidR="00234C74" w:rsidRDefault="00234C74" w:rsidP="006649CE">
      <w:pPr>
        <w:rPr>
          <w:lang w:eastAsia="ar-SA"/>
        </w:rPr>
      </w:pPr>
    </w:p>
    <w:p w14:paraId="06E84D11" w14:textId="305EB59C" w:rsidR="005E6DD3" w:rsidRDefault="005E6DD3" w:rsidP="005E6DD3">
      <w:pPr>
        <w:wordWrap w:val="0"/>
      </w:pPr>
      <w:r>
        <w:rPr>
          <w:rFonts w:hint="eastAsia"/>
        </w:rPr>
        <w:lastRenderedPageBreak/>
        <w:t>「</w:t>
      </w:r>
      <w:r w:rsidRPr="005A475A">
        <w:t>IdP証明書を自動的に更新する</w:t>
      </w:r>
      <w:r>
        <w:rPr>
          <w:rFonts w:hint="eastAsia"/>
        </w:rPr>
        <w:t>」を「o</w:t>
      </w:r>
      <w:r>
        <w:t>n</w:t>
      </w:r>
      <w:r>
        <w:rPr>
          <w:rFonts w:hint="eastAsia"/>
        </w:rPr>
        <w:t>」、「IdPメタデータ取得URL」に「</w:t>
      </w:r>
      <w:hyperlink w:anchor="_Entra_IDの設定・情報取得" w:history="1">
        <w:r w:rsidRPr="005E2D50">
          <w:rPr>
            <w:rStyle w:val="a7"/>
            <w:rFonts w:hint="eastAsia"/>
          </w:rPr>
          <w:t>2.1.3.</w:t>
        </w:r>
        <w:r w:rsidR="005E2D50" w:rsidRPr="005E2D50">
          <w:rPr>
            <w:rStyle w:val="a7"/>
            <w:rFonts w:hint="eastAsia"/>
          </w:rPr>
          <w:t>E</w:t>
        </w:r>
        <w:r w:rsidR="005E2D50" w:rsidRPr="005E2D50">
          <w:rPr>
            <w:rStyle w:val="a7"/>
          </w:rPr>
          <w:t>n</w:t>
        </w:r>
        <w:r w:rsidR="005E2D50" w:rsidRPr="005E2D50">
          <w:rPr>
            <w:rStyle w:val="a7"/>
            <w:rFonts w:hint="eastAsia"/>
          </w:rPr>
          <w:t>tra</w:t>
        </w:r>
        <w:r w:rsidR="005E2D50" w:rsidRPr="005E2D50">
          <w:rPr>
            <w:rStyle w:val="a7"/>
          </w:rPr>
          <w:t xml:space="preserve"> IDの設定</w:t>
        </w:r>
        <w:r w:rsidR="005E2D50" w:rsidRPr="005E2D50">
          <w:rPr>
            <w:rStyle w:val="a7"/>
            <w:rFonts w:hint="eastAsia"/>
          </w:rPr>
          <w:t>・情報取得</w:t>
        </w:r>
      </w:hyperlink>
      <w:r>
        <w:rPr>
          <w:rFonts w:hint="eastAsia"/>
        </w:rPr>
        <w:t>」で控えておいた「</w:t>
      </w:r>
      <w:r w:rsidRPr="00CC707D">
        <w:rPr>
          <w:rFonts w:hint="eastAsia"/>
        </w:rPr>
        <w:t>アプリのフェデレーション</w:t>
      </w:r>
      <w:r w:rsidRPr="00CC707D">
        <w:t xml:space="preserve"> メタデータ URL</w:t>
      </w:r>
      <w:r>
        <w:rPr>
          <w:rFonts w:hint="eastAsia"/>
        </w:rPr>
        <w:t>」を入力して「設定」ボタンをクリックします。</w:t>
      </w:r>
    </w:p>
    <w:p w14:paraId="03572285" w14:textId="1DEC8D28" w:rsidR="00234C74" w:rsidRPr="005E6DD3" w:rsidRDefault="00974607" w:rsidP="00C05642">
      <w:pPr>
        <w:jc w:val="center"/>
        <w:rPr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1DF1DDB" wp14:editId="0DA1CE6C">
                <wp:simplePos x="0" y="0"/>
                <wp:positionH relativeFrom="column">
                  <wp:posOffset>1415415</wp:posOffset>
                </wp:positionH>
                <wp:positionV relativeFrom="paragraph">
                  <wp:posOffset>1238885</wp:posOffset>
                </wp:positionV>
                <wp:extent cx="2231390" cy="143510"/>
                <wp:effectExtent l="0" t="0" r="16510" b="2794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390" cy="143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C7961B3" id="正方形/長方形 24" o:spid="_x0000_s1026" style="position:absolute;left:0;text-align:left;margin-left:111.45pt;margin-top:97.55pt;width:175.7pt;height:11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" filled="f" strokecolor="red" strokeweight="2pt"/>
            </w:pict>
          </mc:Fallback>
        </mc:AlternateContent>
      </w:r>
      <w:r w:rsidR="001C5CE7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36E5BF4" wp14:editId="261BA551">
                <wp:simplePos x="0" y="0"/>
                <wp:positionH relativeFrom="column">
                  <wp:posOffset>1415415</wp:posOffset>
                </wp:positionH>
                <wp:positionV relativeFrom="paragraph">
                  <wp:posOffset>1000760</wp:posOffset>
                </wp:positionV>
                <wp:extent cx="333375" cy="143510"/>
                <wp:effectExtent l="0" t="0" r="28575" b="2794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43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7A0364E" id="正方形/長方形 23" o:spid="_x0000_s1026" style="position:absolute;left:0;text-align:left;margin-left:111.45pt;margin-top:78.8pt;width:26.25pt;height:11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" filled="f" strokecolor="red" strokeweight="2pt"/>
            </w:pict>
          </mc:Fallback>
        </mc:AlternateContent>
      </w:r>
      <w:r w:rsidR="000C28F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933D9D9" wp14:editId="6F3502E4">
                <wp:simplePos x="0" y="0"/>
                <wp:positionH relativeFrom="column">
                  <wp:posOffset>1844040</wp:posOffset>
                </wp:positionH>
                <wp:positionV relativeFrom="paragraph">
                  <wp:posOffset>1467485</wp:posOffset>
                </wp:positionV>
                <wp:extent cx="666000" cy="180000"/>
                <wp:effectExtent l="0" t="0" r="20320" b="1079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" cy="18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A98964C" id="正方形/長方形 25" o:spid="_x0000_s1026" style="position:absolute;left:0;text-align:left;margin-left:145.2pt;margin-top:115.55pt;width:52.45pt;height:14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" filled="f" strokecolor="red" strokeweight="2pt"/>
            </w:pict>
          </mc:Fallback>
        </mc:AlternateContent>
      </w:r>
      <w:r w:rsidR="00C05642">
        <w:rPr>
          <w:noProof/>
        </w:rPr>
        <w:drawing>
          <wp:inline distT="0" distB="0" distL="0" distR="0" wp14:anchorId="59FCEA30" wp14:editId="3B15364C">
            <wp:extent cx="5400040" cy="2151380"/>
            <wp:effectExtent l="19050" t="19050" r="10160" b="2032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dP証明書自動更新設定.b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1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08D702" w14:textId="7F77EF11" w:rsidR="00234C74" w:rsidRPr="00C05642" w:rsidRDefault="00C05642" w:rsidP="00C05642">
      <w:pPr>
        <w:jc w:val="center"/>
        <w:rPr>
          <w:b/>
          <w:lang w:eastAsia="ar-SA"/>
        </w:rPr>
      </w:pPr>
      <w:r w:rsidRPr="00C05642">
        <w:rPr>
          <w:rFonts w:hint="eastAsia"/>
          <w:b/>
        </w:rPr>
        <w:t>IdP証明書自動更新設定</w:t>
      </w:r>
    </w:p>
    <w:bookmarkEnd w:id="23"/>
    <w:p w14:paraId="787F707A" w14:textId="12C5B397" w:rsidR="00FA24D4" w:rsidRDefault="00FA24D4" w:rsidP="007C79AE">
      <w:pPr>
        <w:rPr>
          <w:lang w:eastAsia="ar-SA"/>
        </w:rPr>
      </w:pPr>
    </w:p>
    <w:p w14:paraId="18054802" w14:textId="72A32997" w:rsidR="00D70674" w:rsidRPr="00D33C1D" w:rsidRDefault="00D70674" w:rsidP="00D70674">
      <w:pPr>
        <w:pStyle w:val="3"/>
      </w:pPr>
      <w:bookmarkStart w:id="27" w:name="_ユーザー追加"/>
      <w:bookmarkStart w:id="28" w:name="_Toc164341321"/>
      <w:bookmarkEnd w:id="27"/>
      <w:r w:rsidRPr="00D33C1D">
        <w:t>ユーザー追加</w:t>
      </w:r>
      <w:bookmarkEnd w:id="28"/>
    </w:p>
    <w:p w14:paraId="1DA83611" w14:textId="5A5DECEA" w:rsidR="00D70674" w:rsidRDefault="009E1494" w:rsidP="00D70674">
      <w:pPr>
        <w:ind w:rightChars="-150" w:right="-327"/>
      </w:pPr>
      <w:r>
        <w:t>Entra ID</w:t>
      </w:r>
      <w:r w:rsidR="00D70674" w:rsidRPr="0032117B">
        <w:t>で割り当てたユーザーをProselfに追加します。</w:t>
      </w:r>
    </w:p>
    <w:p w14:paraId="592EECA3" w14:textId="3FAF2CF3" w:rsidR="00D70674" w:rsidRDefault="00D70674" w:rsidP="00D70674">
      <w:pPr>
        <w:ind w:rightChars="-150" w:right="-327"/>
      </w:pPr>
      <w:r w:rsidRPr="00D33C1D">
        <w:t>追加するユーザーIDは</w:t>
      </w:r>
      <w:r w:rsidRPr="00A977B0">
        <w:rPr>
          <w:rFonts w:hint="eastAsia"/>
        </w:rPr>
        <w:t>「</w:t>
      </w:r>
      <w:hyperlink w:anchor="_SAML設定" w:history="1">
        <w:r w:rsidRPr="00110B72">
          <w:rPr>
            <w:rStyle w:val="a7"/>
          </w:rPr>
          <w:t>2.2.2. SAML設定</w:t>
        </w:r>
      </w:hyperlink>
      <w:r w:rsidRPr="00A977B0">
        <w:t>」</w:t>
      </w:r>
      <w:r>
        <w:rPr>
          <w:rFonts w:hint="eastAsia"/>
        </w:rPr>
        <w:t>で</w:t>
      </w:r>
      <w:r w:rsidRPr="003520E4">
        <w:rPr>
          <w:rFonts w:hint="eastAsia"/>
        </w:rPr>
        <w:t>指定したクレーム名に対応する属性値と一致するようにします。</w:t>
      </w:r>
    </w:p>
    <w:p w14:paraId="78390779" w14:textId="77777777" w:rsidR="00D70674" w:rsidRPr="00D33C1D" w:rsidRDefault="00D70674" w:rsidP="00D70674">
      <w:pPr>
        <w:ind w:rightChars="-150" w:right="-327"/>
      </w:pPr>
      <w:r>
        <w:rPr>
          <w:noProof/>
        </w:rPr>
        <w:drawing>
          <wp:inline distT="0" distB="0" distL="0" distR="0" wp14:anchorId="2A7D1F24" wp14:editId="1D20636C">
            <wp:extent cx="5400040" cy="2163445"/>
            <wp:effectExtent l="19050" t="19050" r="10160" b="27305"/>
            <wp:docPr id="188" name="図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63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E09A21" w14:textId="77777777" w:rsidR="00D70674" w:rsidRDefault="00D70674" w:rsidP="00D70674">
      <w:pPr>
        <w:adjustRightInd/>
        <w:snapToGrid/>
        <w:spacing w:line="360" w:lineRule="exact"/>
        <w:jc w:val="center"/>
        <w:rPr>
          <w:b/>
        </w:rPr>
      </w:pPr>
      <w:r>
        <w:rPr>
          <w:rFonts w:hint="eastAsia"/>
          <w:b/>
        </w:rPr>
        <w:t>ユーザー一覧</w:t>
      </w:r>
    </w:p>
    <w:p w14:paraId="4985B07D" w14:textId="77777777" w:rsidR="00D70674" w:rsidRPr="00816189" w:rsidRDefault="00D70674" w:rsidP="00D70674"/>
    <w:p w14:paraId="44E5B588" w14:textId="77777777" w:rsidR="00D953B3" w:rsidRDefault="00D953B3">
      <w:pPr>
        <w:adjustRightInd/>
        <w:snapToGrid/>
      </w:pPr>
      <w:r>
        <w:br w:type="page"/>
      </w:r>
    </w:p>
    <w:p w14:paraId="28D096B6" w14:textId="6CA9B084" w:rsidR="00D70674" w:rsidRPr="0028221C" w:rsidRDefault="00D70674" w:rsidP="00D70674">
      <w:pPr>
        <w:ind w:rightChars="-150" w:right="-327"/>
        <w:rPr>
          <w:color w:val="FF0000"/>
        </w:rPr>
      </w:pPr>
      <w:r w:rsidRPr="003520E4">
        <w:rPr>
          <w:rFonts w:hint="eastAsia"/>
        </w:rPr>
        <w:lastRenderedPageBreak/>
        <w:t>以下に指定したクレーム名に対応するユーザー</w:t>
      </w:r>
      <w:r w:rsidRPr="003520E4">
        <w:t>IDの設定例を記載します</w:t>
      </w:r>
      <w:r>
        <w:rPr>
          <w:rFonts w:hint="eastAsia"/>
          <w:bCs/>
        </w:rPr>
        <w:t>。</w:t>
      </w:r>
    </w:p>
    <w:tbl>
      <w:tblPr>
        <w:tblStyle w:val="af5"/>
        <w:tblW w:w="8505" w:type="dxa"/>
        <w:jc w:val="center"/>
        <w:tblLook w:val="04A0" w:firstRow="1" w:lastRow="0" w:firstColumn="1" w:lastColumn="0" w:noHBand="0" w:noVBand="1"/>
      </w:tblPr>
      <w:tblGrid>
        <w:gridCol w:w="4248"/>
        <w:gridCol w:w="4257"/>
      </w:tblGrid>
      <w:tr w:rsidR="00D70674" w14:paraId="5E8ED518" w14:textId="77777777" w:rsidTr="0021660E">
        <w:trPr>
          <w:tblHeader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65327BC9" w14:textId="77777777" w:rsidR="00D70674" w:rsidRDefault="00D70674" w:rsidP="0021660E">
            <w:r w:rsidRPr="00B70EDE">
              <w:rPr>
                <w:rFonts w:hint="eastAsia"/>
              </w:rPr>
              <w:t>ユーザー属性</w:t>
            </w:r>
            <w:r w:rsidRPr="00B70EDE">
              <w:t xml:space="preserve"> ユーザーIDのキー名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5CC3CCA6" w14:textId="77777777" w:rsidR="00D70674" w:rsidRDefault="00D70674" w:rsidP="0021660E">
            <w:r>
              <w:rPr>
                <w:rFonts w:hint="eastAsia"/>
              </w:rPr>
              <w:t>ユーザーID</w:t>
            </w:r>
          </w:p>
        </w:tc>
      </w:tr>
      <w:tr w:rsidR="00D70674" w:rsidRPr="000D1BE6" w14:paraId="5496EF7C" w14:textId="77777777" w:rsidTr="0021660E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1DCED" w14:textId="77777777" w:rsidR="00D70674" w:rsidRDefault="00D70674" w:rsidP="0021660E">
            <w:r w:rsidRPr="00B70EDE">
              <w:t>user.mailのクレーム名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53674" w14:textId="48AA76B7" w:rsidR="00D70674" w:rsidRDefault="000E60DF" w:rsidP="000E60DF">
            <w:r>
              <w:t>Entra ID</w:t>
            </w:r>
            <w:r w:rsidR="00D70674" w:rsidRPr="00627106">
              <w:t>のユーザーの電子メール(@より前)</w:t>
            </w:r>
          </w:p>
        </w:tc>
      </w:tr>
      <w:tr w:rsidR="00D70674" w14:paraId="5467537A" w14:textId="77777777" w:rsidTr="0021660E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E3EE4" w14:textId="77777777" w:rsidR="00D70674" w:rsidRDefault="00D70674" w:rsidP="0021660E">
            <w:r w:rsidRPr="00B70EDE">
              <w:t>user.givennameのクレーム名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F784F" w14:textId="712334CF" w:rsidR="00D70674" w:rsidRDefault="000E60DF" w:rsidP="0021660E">
            <w:r>
              <w:t>Entra ID</w:t>
            </w:r>
            <w:r w:rsidR="00D70674" w:rsidRPr="00627106">
              <w:t>のユーザーの名</w:t>
            </w:r>
          </w:p>
        </w:tc>
      </w:tr>
      <w:tr w:rsidR="00D70674" w14:paraId="502133E6" w14:textId="77777777" w:rsidTr="0021660E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A54ED" w14:textId="77777777" w:rsidR="00D70674" w:rsidRDefault="00D70674" w:rsidP="0021660E">
            <w:r w:rsidRPr="00B70EDE">
              <w:t>user.userprincipalnameのクレーム名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8C744" w14:textId="5C2808E4" w:rsidR="00D70674" w:rsidRDefault="000E60DF" w:rsidP="0021660E">
            <w:r>
              <w:t>Entra ID</w:t>
            </w:r>
            <w:r w:rsidR="00D70674" w:rsidRPr="00627106">
              <w:t>のユーザーのユーザープリンシパル名(@より前)</w:t>
            </w:r>
          </w:p>
        </w:tc>
      </w:tr>
      <w:tr w:rsidR="00D70674" w14:paraId="2E60D446" w14:textId="77777777" w:rsidTr="0021660E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0E13D" w14:textId="77777777" w:rsidR="00D70674" w:rsidRPr="000746B3" w:rsidRDefault="00D70674" w:rsidP="0021660E">
            <w:bookmarkStart w:id="29" w:name="_Hlk83227434"/>
            <w:r w:rsidRPr="00B70EDE">
              <w:t>user.surname</w:t>
            </w:r>
            <w:bookmarkEnd w:id="29"/>
            <w:r w:rsidRPr="00B70EDE">
              <w:t>のクレーム名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D9D19" w14:textId="4A32C7F8" w:rsidR="00D70674" w:rsidRDefault="000E60DF" w:rsidP="0021660E">
            <w:r>
              <w:t>Entra ID</w:t>
            </w:r>
            <w:r w:rsidR="00D70674" w:rsidRPr="00627106">
              <w:t>のユーザーの性</w:t>
            </w:r>
          </w:p>
        </w:tc>
      </w:tr>
    </w:tbl>
    <w:p w14:paraId="28C080AE" w14:textId="77777777" w:rsidR="0021660E" w:rsidRDefault="0021660E" w:rsidP="00D70674"/>
    <w:p w14:paraId="53BC5593" w14:textId="3C623195" w:rsidR="00D70674" w:rsidRDefault="00C35460" w:rsidP="00D70674">
      <w:r>
        <w:t>Entra ID</w:t>
      </w:r>
      <w:r w:rsidR="00D70674" w:rsidRPr="0011379D">
        <w:t>に登録している以下ユーザーをProselfに</w:t>
      </w:r>
      <w:r w:rsidR="00D70674">
        <w:rPr>
          <w:rFonts w:hint="eastAsia"/>
        </w:rPr>
        <w:t>追加</w:t>
      </w:r>
      <w:r w:rsidR="00D70674" w:rsidRPr="0011379D">
        <w:t>する場合の例を記載します。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70674" w14:paraId="3393ACE3" w14:textId="77777777" w:rsidTr="0021660E">
        <w:tc>
          <w:tcPr>
            <w:tcW w:w="8494" w:type="dxa"/>
          </w:tcPr>
          <w:p w14:paraId="7B2BC190" w14:textId="77777777" w:rsidR="00D70674" w:rsidRDefault="00D70674" w:rsidP="0021660E">
            <w:r>
              <w:rPr>
                <w:rFonts w:hint="eastAsia"/>
              </w:rPr>
              <w:t>電子メール：</w:t>
            </w:r>
            <w:r w:rsidRPr="00CC7E46">
              <w:rPr>
                <w:rFonts w:hint="eastAsia"/>
                <w:color w:val="FF0000"/>
              </w:rPr>
              <w:t>n</w:t>
            </w:r>
            <w:r w:rsidRPr="00CC7E46">
              <w:rPr>
                <w:color w:val="FF0000"/>
              </w:rPr>
              <w:t>orthgridmail@</w:t>
            </w:r>
            <w:r w:rsidRPr="00CC7E46">
              <w:rPr>
                <w:rFonts w:hint="eastAsia"/>
                <w:color w:val="FF0000"/>
              </w:rPr>
              <w:t>e</w:t>
            </w:r>
            <w:r w:rsidRPr="00CC7E46">
              <w:rPr>
                <w:color w:val="FF0000"/>
              </w:rPr>
              <w:t>xample.co.jp</w:t>
            </w:r>
          </w:p>
          <w:p w14:paraId="58ADB75C" w14:textId="77777777" w:rsidR="00D70674" w:rsidRDefault="00D70674" w:rsidP="0021660E">
            <w:r>
              <w:rPr>
                <w:rFonts w:hint="eastAsia"/>
              </w:rPr>
              <w:t>名：</w:t>
            </w:r>
            <w:r w:rsidRPr="00CC7E46">
              <w:rPr>
                <w:color w:val="FF0000"/>
              </w:rPr>
              <w:t>north</w:t>
            </w:r>
          </w:p>
          <w:p w14:paraId="1B601C9D" w14:textId="77777777" w:rsidR="00D70674" w:rsidRDefault="00D70674" w:rsidP="0021660E">
            <w:r>
              <w:rPr>
                <w:rFonts w:hint="eastAsia"/>
              </w:rPr>
              <w:t>ユーザープリンシパル名：</w:t>
            </w:r>
            <w:r w:rsidRPr="00CC7E46">
              <w:rPr>
                <w:rFonts w:hint="eastAsia"/>
                <w:color w:val="FF0000"/>
              </w:rPr>
              <w:t>n</w:t>
            </w:r>
            <w:r w:rsidRPr="00CC7E46">
              <w:rPr>
                <w:color w:val="FF0000"/>
              </w:rPr>
              <w:t>orthgrid@example.com</w:t>
            </w:r>
          </w:p>
          <w:p w14:paraId="513684DB" w14:textId="77777777" w:rsidR="00D70674" w:rsidRDefault="00D70674" w:rsidP="0021660E">
            <w:r>
              <w:rPr>
                <w:rFonts w:hint="eastAsia"/>
              </w:rPr>
              <w:t>姓：</w:t>
            </w:r>
            <w:r w:rsidRPr="00CC7E46">
              <w:rPr>
                <w:rFonts w:hint="eastAsia"/>
                <w:color w:val="FF0000"/>
              </w:rPr>
              <w:t>g</w:t>
            </w:r>
            <w:r w:rsidRPr="00CC7E46">
              <w:rPr>
                <w:color w:val="FF0000"/>
              </w:rPr>
              <w:t>rid</w:t>
            </w:r>
          </w:p>
        </w:tc>
      </w:tr>
    </w:tbl>
    <w:p w14:paraId="721A3C04" w14:textId="77777777" w:rsidR="00265E6C" w:rsidRPr="00265E6C" w:rsidRDefault="00265E6C" w:rsidP="00265E6C"/>
    <w:p w14:paraId="46077647" w14:textId="6100ADD9" w:rsidR="00D70674" w:rsidRDefault="00D70674" w:rsidP="00D70674">
      <w:pPr>
        <w:pStyle w:val="ae"/>
        <w:numPr>
          <w:ilvl w:val="0"/>
          <w:numId w:val="24"/>
        </w:numPr>
        <w:ind w:leftChars="0"/>
      </w:pPr>
      <w:r w:rsidRPr="008446D3">
        <w:rPr>
          <w:rFonts w:hint="eastAsia"/>
          <w:b/>
          <w:bCs/>
        </w:rPr>
        <w:t>「ユーザー属性</w:t>
      </w:r>
      <w:r w:rsidRPr="008446D3">
        <w:rPr>
          <w:b/>
          <w:bCs/>
        </w:rPr>
        <w:t xml:space="preserve"> ユーザーIDのキー名」に</w:t>
      </w:r>
      <w:r w:rsidRPr="008446D3">
        <w:rPr>
          <w:rFonts w:hint="eastAsia"/>
          <w:b/>
          <w:bCs/>
        </w:rPr>
        <w:t>「</w:t>
      </w:r>
      <w:r w:rsidRPr="008446D3">
        <w:rPr>
          <w:b/>
          <w:bCs/>
        </w:rPr>
        <w:t>user.mail(電子メール)</w:t>
      </w:r>
      <w:r w:rsidRPr="008446D3">
        <w:rPr>
          <w:rFonts w:hint="eastAsia"/>
          <w:b/>
          <w:bCs/>
        </w:rPr>
        <w:t>」</w:t>
      </w:r>
      <w:r w:rsidRPr="008446D3">
        <w:rPr>
          <w:b/>
          <w:bCs/>
        </w:rPr>
        <w:t>のクレーム名を</w:t>
      </w:r>
      <w:r w:rsidRPr="008446D3">
        <w:rPr>
          <w:rFonts w:hint="eastAsia"/>
          <w:b/>
          <w:bCs/>
        </w:rPr>
        <w:t>指定した場合</w:t>
      </w:r>
      <w:r w:rsidRPr="008446D3">
        <w:rPr>
          <w:b/>
          <w:bCs/>
        </w:rPr>
        <w:br/>
      </w:r>
      <w:r>
        <w:rPr>
          <w:rFonts w:hint="eastAsia"/>
        </w:rPr>
        <w:t>ProselfのユーザーIDは「</w:t>
      </w:r>
      <w:r w:rsidRPr="008446D3">
        <w:rPr>
          <w:rFonts w:hint="eastAsia"/>
          <w:color w:val="FF0000"/>
        </w:rPr>
        <w:t>n</w:t>
      </w:r>
      <w:r w:rsidRPr="008446D3">
        <w:rPr>
          <w:color w:val="FF0000"/>
        </w:rPr>
        <w:t>orthgridmail</w:t>
      </w:r>
      <w:r>
        <w:rPr>
          <w:rFonts w:hint="eastAsia"/>
        </w:rPr>
        <w:t>」になります。</w:t>
      </w:r>
    </w:p>
    <w:p w14:paraId="27516D18" w14:textId="77777777" w:rsidR="00D70674" w:rsidRPr="008446D3" w:rsidRDefault="00D70674" w:rsidP="00D70674"/>
    <w:p w14:paraId="79D2E963" w14:textId="77777777" w:rsidR="00D70674" w:rsidRDefault="00D70674" w:rsidP="00D70674">
      <w:pPr>
        <w:pStyle w:val="ae"/>
        <w:numPr>
          <w:ilvl w:val="0"/>
          <w:numId w:val="24"/>
        </w:numPr>
        <w:ind w:leftChars="0"/>
      </w:pPr>
      <w:r w:rsidRPr="008446D3">
        <w:rPr>
          <w:rFonts w:hint="eastAsia"/>
          <w:b/>
          <w:bCs/>
        </w:rPr>
        <w:t>「ユーザー属性</w:t>
      </w:r>
      <w:r w:rsidRPr="008446D3">
        <w:rPr>
          <w:b/>
          <w:bCs/>
        </w:rPr>
        <w:t xml:space="preserve"> ユーザーIDのキー名」に</w:t>
      </w:r>
      <w:r w:rsidRPr="008446D3">
        <w:rPr>
          <w:rFonts w:hint="eastAsia"/>
          <w:b/>
          <w:bCs/>
        </w:rPr>
        <w:t>「</w:t>
      </w:r>
      <w:r w:rsidRPr="008446D3">
        <w:rPr>
          <w:b/>
          <w:bCs/>
        </w:rPr>
        <w:t>user.givenname(</w:t>
      </w:r>
      <w:r w:rsidRPr="008446D3">
        <w:rPr>
          <w:rFonts w:hint="eastAsia"/>
          <w:b/>
          <w:bCs/>
        </w:rPr>
        <w:t>名</w:t>
      </w:r>
      <w:r w:rsidRPr="008446D3">
        <w:rPr>
          <w:b/>
          <w:bCs/>
        </w:rPr>
        <w:t>)</w:t>
      </w:r>
      <w:r w:rsidRPr="008446D3">
        <w:rPr>
          <w:rFonts w:hint="eastAsia"/>
          <w:b/>
          <w:bCs/>
        </w:rPr>
        <w:t>」</w:t>
      </w:r>
      <w:r w:rsidRPr="008446D3">
        <w:rPr>
          <w:b/>
          <w:bCs/>
        </w:rPr>
        <w:t>のクレーム名を</w:t>
      </w:r>
      <w:r w:rsidRPr="008446D3">
        <w:rPr>
          <w:rFonts w:hint="eastAsia"/>
          <w:b/>
          <w:bCs/>
        </w:rPr>
        <w:t>指定した場合</w:t>
      </w:r>
      <w:r w:rsidRPr="008446D3">
        <w:rPr>
          <w:b/>
          <w:bCs/>
        </w:rPr>
        <w:br/>
      </w:r>
      <w:r>
        <w:rPr>
          <w:rFonts w:hint="eastAsia"/>
        </w:rPr>
        <w:t>ProselfのユーザーIDは「</w:t>
      </w:r>
      <w:r w:rsidRPr="008446D3">
        <w:rPr>
          <w:color w:val="FF0000"/>
        </w:rPr>
        <w:t>north</w:t>
      </w:r>
      <w:r>
        <w:rPr>
          <w:rFonts w:hint="eastAsia"/>
        </w:rPr>
        <w:t>」になります。</w:t>
      </w:r>
    </w:p>
    <w:p w14:paraId="2B507998" w14:textId="77777777" w:rsidR="00D70674" w:rsidRPr="008446D3" w:rsidRDefault="00D70674" w:rsidP="00D70674"/>
    <w:p w14:paraId="49559529" w14:textId="77777777" w:rsidR="00D70674" w:rsidRDefault="00D70674" w:rsidP="00D70674">
      <w:pPr>
        <w:pStyle w:val="ae"/>
        <w:numPr>
          <w:ilvl w:val="0"/>
          <w:numId w:val="24"/>
        </w:numPr>
        <w:ind w:leftChars="0"/>
      </w:pPr>
      <w:r w:rsidRPr="008446D3">
        <w:rPr>
          <w:rFonts w:hint="eastAsia"/>
          <w:b/>
          <w:bCs/>
        </w:rPr>
        <w:t>「ユーザー属性</w:t>
      </w:r>
      <w:r w:rsidRPr="008446D3">
        <w:rPr>
          <w:b/>
          <w:bCs/>
        </w:rPr>
        <w:t xml:space="preserve"> ユーザーIDのキー名」に</w:t>
      </w:r>
      <w:r w:rsidRPr="008446D3">
        <w:rPr>
          <w:rFonts w:hint="eastAsia"/>
          <w:b/>
          <w:bCs/>
        </w:rPr>
        <w:t>「</w:t>
      </w:r>
      <w:r w:rsidRPr="008446D3">
        <w:rPr>
          <w:b/>
          <w:bCs/>
        </w:rPr>
        <w:t>user.userprincipalname</w:t>
      </w:r>
      <w:r w:rsidRPr="008446D3">
        <w:rPr>
          <w:rFonts w:hint="eastAsia"/>
          <w:b/>
          <w:bCs/>
        </w:rPr>
        <w:t>(ユーザープリンシパル名</w:t>
      </w:r>
      <w:r w:rsidRPr="008446D3">
        <w:rPr>
          <w:b/>
          <w:bCs/>
        </w:rPr>
        <w:t>)</w:t>
      </w:r>
      <w:r w:rsidRPr="008446D3">
        <w:rPr>
          <w:rFonts w:hint="eastAsia"/>
          <w:b/>
          <w:bCs/>
        </w:rPr>
        <w:t>」</w:t>
      </w:r>
      <w:r w:rsidRPr="008446D3">
        <w:rPr>
          <w:b/>
          <w:bCs/>
        </w:rPr>
        <w:t>のクレーム名を</w:t>
      </w:r>
      <w:r w:rsidRPr="008446D3">
        <w:rPr>
          <w:rFonts w:hint="eastAsia"/>
          <w:b/>
          <w:bCs/>
        </w:rPr>
        <w:t>指定した場合</w:t>
      </w:r>
      <w:r w:rsidRPr="008446D3">
        <w:rPr>
          <w:b/>
          <w:bCs/>
        </w:rPr>
        <w:br/>
      </w:r>
      <w:r>
        <w:rPr>
          <w:rFonts w:hint="eastAsia"/>
        </w:rPr>
        <w:t>ProselfのユーザーIDは「</w:t>
      </w:r>
      <w:r w:rsidRPr="008446D3">
        <w:rPr>
          <w:rFonts w:hint="eastAsia"/>
          <w:color w:val="FF0000"/>
        </w:rPr>
        <w:t>n</w:t>
      </w:r>
      <w:r w:rsidRPr="008446D3">
        <w:rPr>
          <w:color w:val="FF0000"/>
        </w:rPr>
        <w:t>orthgrid</w:t>
      </w:r>
      <w:r>
        <w:rPr>
          <w:rFonts w:hint="eastAsia"/>
        </w:rPr>
        <w:t>」になります。</w:t>
      </w:r>
    </w:p>
    <w:p w14:paraId="734810AC" w14:textId="77777777" w:rsidR="00D70674" w:rsidRPr="008446D3" w:rsidRDefault="00D70674" w:rsidP="00D70674"/>
    <w:p w14:paraId="2EB47AF7" w14:textId="77777777" w:rsidR="00D70674" w:rsidRDefault="00D70674" w:rsidP="00D70674">
      <w:pPr>
        <w:pStyle w:val="ae"/>
        <w:numPr>
          <w:ilvl w:val="0"/>
          <w:numId w:val="24"/>
        </w:numPr>
        <w:ind w:leftChars="0"/>
      </w:pPr>
      <w:r w:rsidRPr="008446D3">
        <w:rPr>
          <w:rFonts w:hint="eastAsia"/>
          <w:b/>
          <w:bCs/>
        </w:rPr>
        <w:lastRenderedPageBreak/>
        <w:t>「ユーザー属性</w:t>
      </w:r>
      <w:r w:rsidRPr="008446D3">
        <w:rPr>
          <w:b/>
          <w:bCs/>
        </w:rPr>
        <w:t xml:space="preserve"> ユーザーIDのキー名」に</w:t>
      </w:r>
      <w:r w:rsidRPr="008446D3">
        <w:rPr>
          <w:rFonts w:hint="eastAsia"/>
          <w:b/>
          <w:bCs/>
        </w:rPr>
        <w:t>「</w:t>
      </w:r>
      <w:r w:rsidRPr="008446D3">
        <w:rPr>
          <w:b/>
          <w:bCs/>
        </w:rPr>
        <w:t>user.surname(</w:t>
      </w:r>
      <w:r w:rsidRPr="008446D3">
        <w:rPr>
          <w:rFonts w:hint="eastAsia"/>
          <w:b/>
          <w:bCs/>
        </w:rPr>
        <w:t>姓)」の</w:t>
      </w:r>
      <w:r w:rsidRPr="008446D3">
        <w:rPr>
          <w:b/>
          <w:bCs/>
        </w:rPr>
        <w:t>クレーム名を</w:t>
      </w:r>
      <w:r w:rsidRPr="008446D3">
        <w:rPr>
          <w:rFonts w:hint="eastAsia"/>
          <w:b/>
          <w:bCs/>
        </w:rPr>
        <w:t>指定した場合</w:t>
      </w:r>
      <w:r w:rsidRPr="008446D3">
        <w:rPr>
          <w:b/>
          <w:bCs/>
        </w:rPr>
        <w:br/>
      </w:r>
      <w:r>
        <w:rPr>
          <w:rFonts w:hint="eastAsia"/>
        </w:rPr>
        <w:t>ProselfのユーザーIDは「</w:t>
      </w:r>
      <w:r w:rsidRPr="008446D3">
        <w:rPr>
          <w:rFonts w:hint="eastAsia"/>
          <w:color w:val="FF0000"/>
        </w:rPr>
        <w:t>g</w:t>
      </w:r>
      <w:r w:rsidRPr="008446D3">
        <w:rPr>
          <w:color w:val="FF0000"/>
        </w:rPr>
        <w:t>rid</w:t>
      </w:r>
      <w:r>
        <w:rPr>
          <w:rFonts w:hint="eastAsia"/>
        </w:rPr>
        <w:t>」になります。</w:t>
      </w:r>
    </w:p>
    <w:p w14:paraId="3DD67B93" w14:textId="33DA6DC4" w:rsidR="00095BC8" w:rsidRDefault="00095BC8" w:rsidP="000D0013">
      <w:pPr>
        <w:rPr>
          <w:lang w:eastAsia="ar-SA"/>
        </w:rPr>
      </w:pPr>
      <w:bookmarkStart w:id="30" w:name="_Toc135225425"/>
    </w:p>
    <w:p w14:paraId="72782BE7" w14:textId="2021701B" w:rsidR="00D70674" w:rsidRPr="00AB2893" w:rsidRDefault="00D70674" w:rsidP="00606BCE">
      <w:pPr>
        <w:pStyle w:val="3"/>
      </w:pPr>
      <w:bookmarkStart w:id="31" w:name="_シングルサインオンのテスト"/>
      <w:bookmarkStart w:id="32" w:name="_Toc164341322"/>
      <w:bookmarkEnd w:id="31"/>
      <w:r w:rsidRPr="00931954">
        <w:rPr>
          <w:rFonts w:hint="eastAsia"/>
        </w:rPr>
        <w:t>シングルサインオンのテスト</w:t>
      </w:r>
      <w:bookmarkEnd w:id="30"/>
      <w:bookmarkEnd w:id="32"/>
    </w:p>
    <w:p w14:paraId="07392E10" w14:textId="3A3E2277" w:rsidR="00D70674" w:rsidRPr="001B5AE0" w:rsidRDefault="009B3AA2" w:rsidP="00D70674">
      <w:pPr>
        <w:rPr>
          <w:lang w:eastAsia="ar-SA"/>
        </w:rPr>
      </w:pPr>
      <w:r>
        <w:t>Entra ID</w:t>
      </w:r>
      <w:r w:rsidR="00D70674">
        <w:rPr>
          <w:rFonts w:hint="eastAsia"/>
        </w:rPr>
        <w:t>の</w:t>
      </w:r>
      <w:r w:rsidR="00D70674" w:rsidRPr="004F5F72">
        <w:t>SAML ベースのサインオン</w:t>
      </w:r>
      <w:r w:rsidR="00D70674">
        <w:rPr>
          <w:rFonts w:hint="eastAsia"/>
        </w:rPr>
        <w:t>「</w:t>
      </w:r>
      <w:r w:rsidR="00D70674" w:rsidRPr="001B5AE0">
        <w:t>Proself</w:t>
      </w:r>
      <w:r w:rsidR="00D70674">
        <w:t xml:space="preserve"> </w:t>
      </w:r>
      <w:r w:rsidR="00D70674" w:rsidRPr="001B5AE0">
        <w:t>でシングル サインオンをTest</w:t>
      </w:r>
      <w:r w:rsidR="00D70674">
        <w:rPr>
          <w:rFonts w:hint="eastAsia"/>
        </w:rPr>
        <w:t>」より「Test」をクリックします。</w:t>
      </w:r>
    </w:p>
    <w:p w14:paraId="37A8DA14" w14:textId="35C9441B" w:rsidR="00D70674" w:rsidRPr="00D37C19" w:rsidRDefault="00923097" w:rsidP="00D7067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54691C9" wp14:editId="7AA13D41">
                <wp:simplePos x="0" y="0"/>
                <wp:positionH relativeFrom="column">
                  <wp:posOffset>2377440</wp:posOffset>
                </wp:positionH>
                <wp:positionV relativeFrom="paragraph">
                  <wp:posOffset>1848485</wp:posOffset>
                </wp:positionV>
                <wp:extent cx="361950" cy="133350"/>
                <wp:effectExtent l="0" t="0" r="19050" b="1905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12EDA17" id="正方形/長方形 15" o:spid="_x0000_s1026" style="position:absolute;left:0;text-align:left;margin-left:187.2pt;margin-top:145.55pt;width:28.5pt;height:10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" filled="f" strokecolor="red" strokeweight="2pt"/>
            </w:pict>
          </mc:Fallback>
        </mc:AlternateContent>
      </w:r>
      <w:r w:rsidR="00D70674">
        <w:rPr>
          <w:noProof/>
        </w:rPr>
        <w:drawing>
          <wp:inline distT="0" distB="0" distL="0" distR="0" wp14:anchorId="27ACDAD1" wp14:editId="5045BADE">
            <wp:extent cx="5400000" cy="2077516"/>
            <wp:effectExtent l="19050" t="19050" r="10795" b="18415"/>
            <wp:docPr id="190" name="図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アプリケーション-SAMLベースのサインオン5.b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775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C308EE" w14:textId="77777777" w:rsidR="00D70674" w:rsidRPr="003E2CF2" w:rsidRDefault="00D70674" w:rsidP="00D70674">
      <w:pPr>
        <w:jc w:val="center"/>
        <w:rPr>
          <w:b/>
          <w:bCs/>
        </w:rPr>
      </w:pPr>
      <w:r w:rsidRPr="003E2CF2">
        <w:rPr>
          <w:b/>
          <w:bCs/>
        </w:rPr>
        <w:t>SAML ベースのサインオン</w:t>
      </w:r>
    </w:p>
    <w:p w14:paraId="4C3A803B" w14:textId="77777777" w:rsidR="00D70674" w:rsidRPr="00816189" w:rsidRDefault="00D70674" w:rsidP="000153F0"/>
    <w:p w14:paraId="7B56353E" w14:textId="1A193F77" w:rsidR="00D70674" w:rsidRDefault="00D70674" w:rsidP="00D70674">
      <w:r>
        <w:rPr>
          <w:rFonts w:hint="eastAsia"/>
        </w:rPr>
        <w:t>「サインインのテスト」をクリックします。</w:t>
      </w:r>
    </w:p>
    <w:p w14:paraId="35457540" w14:textId="000FAD4D" w:rsidR="00D70674" w:rsidRDefault="00D70674" w:rsidP="00D70674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E8F446C" wp14:editId="17DBC86F">
                <wp:simplePos x="0" y="0"/>
                <wp:positionH relativeFrom="margin">
                  <wp:posOffset>2196465</wp:posOffset>
                </wp:positionH>
                <wp:positionV relativeFrom="paragraph">
                  <wp:posOffset>1292225</wp:posOffset>
                </wp:positionV>
                <wp:extent cx="540000" cy="125730"/>
                <wp:effectExtent l="0" t="0" r="12700" b="26670"/>
                <wp:wrapNone/>
                <wp:docPr id="195" name="正方形/長方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1257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537E42D" id="正方形/長方形 195" o:spid="_x0000_s1026" style="position:absolute;left:0;text-align:left;margin-left:172.95pt;margin-top:101.75pt;width:42.5pt;height:9.9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" filled="f" strokecolor="red" strokeweight="2pt"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031B73E" wp14:editId="74780536">
            <wp:extent cx="5400040" cy="2077531"/>
            <wp:effectExtent l="19050" t="19050" r="10160" b="18415"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シングルサインオンをTest.b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775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AFD71D" w14:textId="77777777" w:rsidR="00D70674" w:rsidRDefault="00D70674" w:rsidP="00D70674">
      <w:pPr>
        <w:jc w:val="center"/>
        <w:rPr>
          <w:b/>
          <w:bCs/>
          <w:lang w:eastAsia="ar-SA"/>
        </w:rPr>
      </w:pPr>
      <w:r w:rsidRPr="00ED1AC6">
        <w:rPr>
          <w:rFonts w:hint="eastAsia"/>
          <w:b/>
          <w:bCs/>
          <w:lang w:eastAsia="ar-SA"/>
        </w:rPr>
        <w:t>シングル</w:t>
      </w:r>
      <w:r w:rsidRPr="00ED1AC6">
        <w:rPr>
          <w:b/>
          <w:bCs/>
          <w:lang w:eastAsia="ar-SA"/>
        </w:rPr>
        <w:t xml:space="preserve"> サインオンをTest</w:t>
      </w:r>
    </w:p>
    <w:p w14:paraId="28DC5C96" w14:textId="77777777" w:rsidR="00D70674" w:rsidRDefault="00D70674" w:rsidP="000153F0"/>
    <w:p w14:paraId="79A26CCA" w14:textId="77777777" w:rsidR="005E22F4" w:rsidRDefault="005E22F4">
      <w:pPr>
        <w:adjustRightInd/>
        <w:snapToGrid/>
      </w:pPr>
      <w:r>
        <w:br w:type="page"/>
      </w:r>
    </w:p>
    <w:p w14:paraId="28D8B34C" w14:textId="6AD1471F" w:rsidR="00D70674" w:rsidRDefault="00D70674" w:rsidP="00D70674">
      <w:r>
        <w:rPr>
          <w:rFonts w:hint="eastAsia"/>
        </w:rPr>
        <w:lastRenderedPageBreak/>
        <w:t>シングルサインオンに成功してProself</w:t>
      </w:r>
      <w:r w:rsidRPr="0099119B">
        <w:rPr>
          <w:rFonts w:hint="eastAsia"/>
        </w:rPr>
        <w:t>ログイン後の画面が</w:t>
      </w:r>
      <w:r>
        <w:rPr>
          <w:rFonts w:hint="eastAsia"/>
        </w:rPr>
        <w:t>表示されることを確認します。</w:t>
      </w:r>
    </w:p>
    <w:p w14:paraId="1C63250E" w14:textId="77777777" w:rsidR="00D70674" w:rsidRPr="00301E8D" w:rsidRDefault="00D70674" w:rsidP="00D70674">
      <w:pPr>
        <w:jc w:val="center"/>
        <w:rPr>
          <w:b/>
          <w:bCs/>
          <w:lang w:eastAsia="ar-SA"/>
        </w:rPr>
      </w:pPr>
      <w:r>
        <w:rPr>
          <w:rFonts w:hint="eastAsia"/>
          <w:b/>
          <w:bCs/>
          <w:noProof/>
        </w:rPr>
        <w:drawing>
          <wp:inline distT="0" distB="0" distL="0" distR="0" wp14:anchorId="1A911EC9" wp14:editId="4C56D792">
            <wp:extent cx="5400040" cy="1156335"/>
            <wp:effectExtent l="19050" t="19050" r="10160" b="24765"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シングルサインオンをTest2.b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56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9157A4" w14:textId="77777777" w:rsidR="00D70674" w:rsidRDefault="00D70674" w:rsidP="00D70674">
      <w:pPr>
        <w:jc w:val="center"/>
        <w:rPr>
          <w:b/>
          <w:bCs/>
        </w:rPr>
      </w:pPr>
      <w:r>
        <w:rPr>
          <w:rFonts w:hint="eastAsia"/>
          <w:b/>
          <w:bCs/>
        </w:rPr>
        <w:t>ログイン後の画面(</w:t>
      </w:r>
      <w:r w:rsidRPr="00506025">
        <w:rPr>
          <w:rFonts w:hint="eastAsia"/>
          <w:b/>
          <w:bCs/>
          <w:lang w:eastAsia="ar-SA"/>
        </w:rPr>
        <w:t>ファイル一覧</w:t>
      </w:r>
      <w:r>
        <w:rPr>
          <w:rFonts w:hint="eastAsia"/>
          <w:b/>
          <w:bCs/>
        </w:rPr>
        <w:t>)</w:t>
      </w:r>
    </w:p>
    <w:p w14:paraId="3CDBE1FB" w14:textId="77777777" w:rsidR="00D70674" w:rsidRDefault="00D70674" w:rsidP="000153F0">
      <w:pPr>
        <w:rPr>
          <w:lang w:eastAsia="ar-SA"/>
        </w:rPr>
      </w:pPr>
    </w:p>
    <w:p w14:paraId="5A7924E3" w14:textId="5ECAE958" w:rsidR="00F80B6A" w:rsidRDefault="00D70674">
      <w:pPr>
        <w:adjustRightInd/>
        <w:snapToGrid/>
      </w:pPr>
      <w:r>
        <w:br w:type="page"/>
      </w:r>
    </w:p>
    <w:p w14:paraId="096AEEC1" w14:textId="2FCB426A" w:rsidR="00F80B6A" w:rsidRDefault="00F80B6A" w:rsidP="00A3794E">
      <w:pPr>
        <w:pStyle w:val="1"/>
      </w:pPr>
      <w:bookmarkStart w:id="33" w:name="_Toc164341323"/>
      <w:r w:rsidRPr="00F80B6A">
        <w:lastRenderedPageBreak/>
        <w:t>Entra IDを使用したSAML設定手順(プロビジョニング)</w:t>
      </w:r>
      <w:bookmarkEnd w:id="33"/>
    </w:p>
    <w:p w14:paraId="52B7C57F" w14:textId="77777777" w:rsidR="00C02F91" w:rsidRDefault="005442D3" w:rsidP="00A3794E">
      <w:r>
        <w:rPr>
          <w:rFonts w:hint="eastAsia"/>
        </w:rPr>
        <w:t>Proself Ver5.70、SAML認証オプションVer5.70より</w:t>
      </w:r>
      <w:r w:rsidR="00724EB1">
        <w:rPr>
          <w:rFonts w:hint="eastAsia"/>
        </w:rPr>
        <w:t>、Entra IDのプロビジョニング機能を用いて</w:t>
      </w:r>
      <w:r w:rsidR="0033647A">
        <w:rPr>
          <w:rFonts w:hint="eastAsia"/>
        </w:rPr>
        <w:t>Proselfにユーザー</w:t>
      </w:r>
      <w:r w:rsidR="009B5CF3">
        <w:rPr>
          <w:rFonts w:hint="eastAsia"/>
        </w:rPr>
        <w:t>、グループ</w:t>
      </w:r>
      <w:r w:rsidR="00337091">
        <w:rPr>
          <w:rFonts w:hint="eastAsia"/>
        </w:rPr>
        <w:t>情報</w:t>
      </w:r>
      <w:r w:rsidR="00FC4973">
        <w:rPr>
          <w:rFonts w:hint="eastAsia"/>
        </w:rPr>
        <w:t>の同期が可能</w:t>
      </w:r>
      <w:r w:rsidR="00DF1474">
        <w:rPr>
          <w:rFonts w:hint="eastAsia"/>
        </w:rPr>
        <w:t>となりました</w:t>
      </w:r>
      <w:r w:rsidR="00C02F91">
        <w:rPr>
          <w:rFonts w:hint="eastAsia"/>
        </w:rPr>
        <w:t>。</w:t>
      </w:r>
    </w:p>
    <w:p w14:paraId="30051002" w14:textId="4B89CB46" w:rsidR="005442D3" w:rsidRDefault="00C02F91" w:rsidP="00A3794E">
      <w:r>
        <w:rPr>
          <w:rFonts w:hint="eastAsia"/>
        </w:rPr>
        <w:t>以下</w:t>
      </w:r>
      <w:r w:rsidR="0092296C">
        <w:rPr>
          <w:rFonts w:hint="eastAsia"/>
        </w:rPr>
        <w:t>では</w:t>
      </w:r>
      <w:r w:rsidR="00DF1474">
        <w:rPr>
          <w:rFonts w:hint="eastAsia"/>
        </w:rPr>
        <w:t>その手順を記載し</w:t>
      </w:r>
      <w:r w:rsidR="00EA72B2">
        <w:rPr>
          <w:rFonts w:hint="eastAsia"/>
        </w:rPr>
        <w:t>ており</w:t>
      </w:r>
      <w:r w:rsidR="00DF1474">
        <w:rPr>
          <w:rFonts w:hint="eastAsia"/>
        </w:rPr>
        <w:t>ます。</w:t>
      </w:r>
    </w:p>
    <w:p w14:paraId="4B0EBA62" w14:textId="77777777" w:rsidR="009C7F42" w:rsidRDefault="009C7F42" w:rsidP="00A3794E"/>
    <w:p w14:paraId="2111104C" w14:textId="7EC24DC6" w:rsidR="009C7F42" w:rsidRDefault="00FD7532" w:rsidP="00A3794E">
      <w:r>
        <w:rPr>
          <w:rFonts w:hint="eastAsia"/>
        </w:rPr>
        <w:t>なお、</w:t>
      </w:r>
      <w:r w:rsidR="00471443">
        <w:rPr>
          <w:rFonts w:hint="eastAsia"/>
        </w:rPr>
        <w:t>本手順を実施する前</w:t>
      </w:r>
      <w:r w:rsidR="00BE5901">
        <w:rPr>
          <w:rFonts w:hint="eastAsia"/>
        </w:rPr>
        <w:t>に</w:t>
      </w:r>
      <w:r w:rsidR="00E64B43">
        <w:rPr>
          <w:rFonts w:hint="eastAsia"/>
        </w:rPr>
        <w:t>「</w:t>
      </w:r>
      <w:hyperlink w:anchor="_Entra_IDを使用したSAML設定手順" w:history="1">
        <w:r w:rsidR="00E64B43" w:rsidRPr="00E64B43">
          <w:rPr>
            <w:rStyle w:val="a7"/>
            <w:rFonts w:hint="eastAsia"/>
          </w:rPr>
          <w:t>2.</w:t>
        </w:r>
        <w:r w:rsidR="00C4102B">
          <w:rPr>
            <w:rStyle w:val="a7"/>
            <w:rFonts w:hint="eastAsia"/>
          </w:rPr>
          <w:t xml:space="preserve"> </w:t>
        </w:r>
        <w:r w:rsidR="00E64B43" w:rsidRPr="00E64B43">
          <w:rPr>
            <w:rStyle w:val="a7"/>
          </w:rPr>
          <w:t>Entra IDを使用したSAML設定手順</w:t>
        </w:r>
      </w:hyperlink>
      <w:r w:rsidR="00E64B43">
        <w:rPr>
          <w:rFonts w:hint="eastAsia"/>
        </w:rPr>
        <w:t>」</w:t>
      </w:r>
      <w:r w:rsidR="00EB34CE">
        <w:rPr>
          <w:rFonts w:hint="eastAsia"/>
        </w:rPr>
        <w:t>(※)</w:t>
      </w:r>
      <w:r w:rsidR="00C4102B">
        <w:rPr>
          <w:rFonts w:hint="eastAsia"/>
        </w:rPr>
        <w:t>の実施が必要です。</w:t>
      </w:r>
    </w:p>
    <w:p w14:paraId="403EAF4B" w14:textId="5578B33A" w:rsidR="00D907A6" w:rsidRDefault="00AF0D86" w:rsidP="00FD7532">
      <w:pPr>
        <w:pStyle w:val="ae"/>
        <w:numPr>
          <w:ilvl w:val="0"/>
          <w:numId w:val="23"/>
        </w:numPr>
        <w:ind w:leftChars="0"/>
      </w:pPr>
      <w:r>
        <w:rPr>
          <w:rFonts w:hint="eastAsia"/>
        </w:rPr>
        <w:t>「</w:t>
      </w:r>
      <w:hyperlink w:anchor="_ユーザー追加" w:history="1">
        <w:r w:rsidRPr="00AF0D86">
          <w:rPr>
            <w:rStyle w:val="a7"/>
          </w:rPr>
          <w:t>2.2.5. ユーザー追加</w:t>
        </w:r>
      </w:hyperlink>
      <w:r>
        <w:rPr>
          <w:rFonts w:hint="eastAsia"/>
        </w:rPr>
        <w:t>」、「</w:t>
      </w:r>
      <w:hyperlink w:anchor="_シングルサインオンのテスト" w:history="1">
        <w:r w:rsidRPr="00AF0D86">
          <w:rPr>
            <w:rStyle w:val="a7"/>
          </w:rPr>
          <w:t>2.2.6. シングルサインオンのテスト</w:t>
        </w:r>
      </w:hyperlink>
      <w:r>
        <w:rPr>
          <w:rFonts w:hint="eastAsia"/>
        </w:rPr>
        <w:t>」</w:t>
      </w:r>
      <w:r w:rsidR="00EE5B48">
        <w:rPr>
          <w:rFonts w:hint="eastAsia"/>
        </w:rPr>
        <w:t>を</w:t>
      </w:r>
      <w:r w:rsidR="00D907A6">
        <w:rPr>
          <w:rFonts w:hint="eastAsia"/>
        </w:rPr>
        <w:t>除</w:t>
      </w:r>
      <w:r w:rsidR="001C550D">
        <w:rPr>
          <w:rFonts w:hint="eastAsia"/>
        </w:rPr>
        <w:t>きます。</w:t>
      </w:r>
    </w:p>
    <w:p w14:paraId="4B15139C" w14:textId="77777777" w:rsidR="003638F4" w:rsidRDefault="003638F4" w:rsidP="00A3794E"/>
    <w:p w14:paraId="5BBD7053" w14:textId="1605E33B" w:rsidR="00A3794E" w:rsidRDefault="00EB1CD4" w:rsidP="00EB1CD4">
      <w:pPr>
        <w:pStyle w:val="2"/>
        <w:rPr>
          <w:lang w:eastAsia="ja-JP"/>
        </w:rPr>
      </w:pPr>
      <w:bookmarkStart w:id="34" w:name="_Toc164341324"/>
      <w:r>
        <w:rPr>
          <w:rFonts w:hint="eastAsia"/>
          <w:lang w:eastAsia="ja-JP"/>
        </w:rPr>
        <w:t>Proselfでの設定</w:t>
      </w:r>
      <w:bookmarkEnd w:id="34"/>
    </w:p>
    <w:p w14:paraId="7A953433" w14:textId="71D73A0D" w:rsidR="00522ED8" w:rsidRDefault="0010035E" w:rsidP="0010035E">
      <w:pPr>
        <w:pStyle w:val="3"/>
        <w:rPr>
          <w:lang w:eastAsia="ja-JP"/>
        </w:rPr>
      </w:pPr>
      <w:bookmarkStart w:id="35" w:name="_新規ユーザー登録デフォルト設定"/>
      <w:bookmarkStart w:id="36" w:name="_Toc164341325"/>
      <w:bookmarkEnd w:id="35"/>
      <w:r w:rsidRPr="0010035E">
        <w:rPr>
          <w:rFonts w:hint="eastAsia"/>
          <w:lang w:eastAsia="ja-JP"/>
        </w:rPr>
        <w:t>新規ユーザー登録デフォルト設定</w:t>
      </w:r>
      <w:bookmarkEnd w:id="36"/>
    </w:p>
    <w:p w14:paraId="7C8A679A" w14:textId="1F7E43D5" w:rsidR="002C0A8B" w:rsidRDefault="005A4CCA" w:rsidP="00CE473B">
      <w:r>
        <w:rPr>
          <w:rFonts w:hint="eastAsia"/>
        </w:rPr>
        <w:t>Entra IDのプロビジョニング機能により</w:t>
      </w:r>
      <w:r w:rsidR="002C0A8B">
        <w:rPr>
          <w:rFonts w:hint="eastAsia"/>
        </w:rPr>
        <w:t>作成されるユーザー</w:t>
      </w:r>
      <w:r w:rsidR="00A75857">
        <w:rPr>
          <w:rFonts w:hint="eastAsia"/>
        </w:rPr>
        <w:t>に対する</w:t>
      </w:r>
      <w:r w:rsidR="002C0A8B">
        <w:rPr>
          <w:rFonts w:hint="eastAsia"/>
        </w:rPr>
        <w:t>デフォルト設定を行</w:t>
      </w:r>
      <w:r w:rsidR="007A6D77">
        <w:rPr>
          <w:rFonts w:hint="eastAsia"/>
        </w:rPr>
        <w:t>います</w:t>
      </w:r>
      <w:r w:rsidR="002C0A8B">
        <w:rPr>
          <w:rFonts w:hint="eastAsia"/>
        </w:rPr>
        <w:t>。</w:t>
      </w:r>
    </w:p>
    <w:p w14:paraId="635724C1" w14:textId="77777777" w:rsidR="00077024" w:rsidRPr="0060194C" w:rsidRDefault="00077024" w:rsidP="00AA1C3F"/>
    <w:p w14:paraId="0365375F" w14:textId="6C50659D" w:rsidR="00AA1C3F" w:rsidRDefault="007A6D77" w:rsidP="00AA1C3F">
      <w:r>
        <w:rPr>
          <w:rFonts w:hint="eastAsia"/>
        </w:rPr>
        <w:t>デフォルト設定は</w:t>
      </w:r>
      <w:r w:rsidR="001C2BF3">
        <w:rPr>
          <w:rFonts w:hint="eastAsia"/>
        </w:rPr>
        <w:t>事前に</w:t>
      </w:r>
      <w:r>
        <w:rPr>
          <w:rFonts w:hint="eastAsia"/>
        </w:rPr>
        <w:t>作成した</w:t>
      </w:r>
      <w:r w:rsidR="00AA1C3F">
        <w:rPr>
          <w:rFonts w:hint="eastAsia"/>
        </w:rPr>
        <w:t>専用の管理者ユーザー</w:t>
      </w:r>
      <w:r>
        <w:rPr>
          <w:rFonts w:hint="eastAsia"/>
        </w:rPr>
        <w:t>で行う</w:t>
      </w:r>
      <w:r w:rsidR="000F7DEB">
        <w:rPr>
          <w:rFonts w:hint="eastAsia"/>
        </w:rPr>
        <w:t>ことをおすすめいたします</w:t>
      </w:r>
      <w:r w:rsidR="00AA1C3F">
        <w:rPr>
          <w:rFonts w:hint="eastAsia"/>
        </w:rPr>
        <w:t>。</w:t>
      </w:r>
    </w:p>
    <w:p w14:paraId="2F24713C" w14:textId="61BEFD68" w:rsidR="00AA1C3F" w:rsidRDefault="007A6D77" w:rsidP="00AA1C3F">
      <w:r>
        <w:rPr>
          <w:rFonts w:hint="eastAsia"/>
        </w:rPr>
        <w:t>専用の</w:t>
      </w:r>
      <w:r w:rsidR="002D314D">
        <w:rPr>
          <w:rFonts w:hint="eastAsia"/>
        </w:rPr>
        <w:t>管理者ユーザーにてProselfにログイン後、</w:t>
      </w:r>
      <w:r w:rsidR="00AA1C3F" w:rsidRPr="00706252">
        <w:t>管理画面ホーム</w:t>
      </w:r>
      <w:r w:rsidR="00AA1C3F">
        <w:rPr>
          <w:rFonts w:hint="eastAsia"/>
        </w:rPr>
        <w:t>より</w:t>
      </w:r>
      <w:r w:rsidR="00AA1C3F" w:rsidRPr="00706252">
        <w:t>「</w:t>
      </w:r>
      <w:r w:rsidR="00AA1C3F">
        <w:rPr>
          <w:rFonts w:hint="eastAsia"/>
        </w:rPr>
        <w:t>ユーザー管理</w:t>
      </w:r>
      <w:r w:rsidR="00AA1C3F" w:rsidRPr="00706252">
        <w:t>」をクリックします。</w:t>
      </w:r>
    </w:p>
    <w:p w14:paraId="6E33A396" w14:textId="03FBD442" w:rsidR="00AA1C3F" w:rsidRDefault="00625A95" w:rsidP="00AA1C3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F0AABEF" wp14:editId="64FF9961">
                <wp:simplePos x="0" y="0"/>
                <wp:positionH relativeFrom="column">
                  <wp:posOffset>948690</wp:posOffset>
                </wp:positionH>
                <wp:positionV relativeFrom="paragraph">
                  <wp:posOffset>409575</wp:posOffset>
                </wp:positionV>
                <wp:extent cx="1990725" cy="590550"/>
                <wp:effectExtent l="0" t="0" r="28575" b="19050"/>
                <wp:wrapNone/>
                <wp:docPr id="318" name="正方形/長方形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590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808CE3" id="正方形/長方形 318" o:spid="_x0000_s1026" style="position:absolute;left:0;text-align:left;margin-left:74.7pt;margin-top:32.25pt;width:156.75pt;height:46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" filled="f" strokecolor="red" strokeweight="2pt"/>
            </w:pict>
          </mc:Fallback>
        </mc:AlternateContent>
      </w:r>
      <w:r w:rsidR="00AA1C3F">
        <w:rPr>
          <w:noProof/>
        </w:rPr>
        <w:drawing>
          <wp:inline distT="0" distB="0" distL="0" distR="0" wp14:anchorId="67DDFB8E" wp14:editId="75E16174">
            <wp:extent cx="5400040" cy="1633855"/>
            <wp:effectExtent l="19050" t="19050" r="10160" b="23495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33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6185E5" w14:textId="77777777" w:rsidR="00AA1C3F" w:rsidRPr="00862F42" w:rsidRDefault="00AA1C3F" w:rsidP="00AA1C3F">
      <w:pPr>
        <w:jc w:val="center"/>
        <w:rPr>
          <w:b/>
          <w:bCs/>
        </w:rPr>
      </w:pPr>
      <w:r>
        <w:rPr>
          <w:rFonts w:hint="eastAsia"/>
          <w:b/>
          <w:bCs/>
        </w:rPr>
        <w:t>管理画面</w:t>
      </w:r>
    </w:p>
    <w:p w14:paraId="1EC8A642" w14:textId="63F9A5A1" w:rsidR="00F97A4C" w:rsidRDefault="00F97A4C">
      <w:pPr>
        <w:adjustRightInd/>
        <w:snapToGrid/>
      </w:pPr>
    </w:p>
    <w:p w14:paraId="5984F56A" w14:textId="01FF209A" w:rsidR="00F97A4C" w:rsidRDefault="00F97A4C" w:rsidP="00CE473B">
      <w:r>
        <w:rPr>
          <w:rFonts w:hint="eastAsia"/>
        </w:rPr>
        <w:lastRenderedPageBreak/>
        <w:t>新規ユーザー登録デフォルト設定画面で</w:t>
      </w:r>
      <w:r w:rsidR="00B543F6">
        <w:rPr>
          <w:rFonts w:hint="eastAsia"/>
        </w:rPr>
        <w:t>各項目の設定を行った上で</w:t>
      </w:r>
      <w:r>
        <w:rPr>
          <w:rFonts w:hint="eastAsia"/>
        </w:rPr>
        <w:t>画面上部の「設定」をクリックします。</w:t>
      </w:r>
    </w:p>
    <w:p w14:paraId="01F30A22" w14:textId="4A59B2A0" w:rsidR="000A35AF" w:rsidRPr="000A35AF" w:rsidRDefault="008E7FB1" w:rsidP="000A35AF">
      <w:pPr>
        <w:pStyle w:val="ae"/>
        <w:numPr>
          <w:ilvl w:val="0"/>
          <w:numId w:val="27"/>
        </w:numPr>
        <w:ind w:leftChars="0"/>
      </w:pPr>
      <w:r>
        <w:rPr>
          <w:rFonts w:hint="eastAsia"/>
          <w:color w:val="FF0000"/>
        </w:rPr>
        <w:t>標準出荷状態では</w:t>
      </w:r>
      <w:r w:rsidR="000A35AF" w:rsidRPr="000A35AF">
        <w:rPr>
          <w:rFonts w:hint="eastAsia"/>
          <w:color w:val="FF0000"/>
        </w:rPr>
        <w:t>デフォルト設定</w:t>
      </w:r>
      <w:r w:rsidR="000A35AF">
        <w:rPr>
          <w:rFonts w:hint="eastAsia"/>
          <w:color w:val="FF0000"/>
        </w:rPr>
        <w:t>情報</w:t>
      </w:r>
      <w:r>
        <w:rPr>
          <w:rFonts w:hint="eastAsia"/>
          <w:color w:val="FF0000"/>
        </w:rPr>
        <w:t>が登録されていないため、</w:t>
      </w:r>
      <w:r w:rsidR="000A35AF" w:rsidRPr="000A35AF">
        <w:rPr>
          <w:rFonts w:hint="eastAsia"/>
          <w:color w:val="FF0000"/>
        </w:rPr>
        <w:t>何も設定しない場合でも</w:t>
      </w:r>
      <w:r>
        <w:rPr>
          <w:rFonts w:hint="eastAsia"/>
          <w:color w:val="FF0000"/>
        </w:rPr>
        <w:t>必ず</w:t>
      </w:r>
      <w:r w:rsidR="000A35AF" w:rsidRPr="000A35AF">
        <w:rPr>
          <w:rFonts w:hint="eastAsia"/>
          <w:color w:val="FF0000"/>
        </w:rPr>
        <w:t>「設定」をクリックしてください。</w:t>
      </w:r>
    </w:p>
    <w:p w14:paraId="41202664" w14:textId="69712A68" w:rsidR="000A35AF" w:rsidRDefault="000A35AF" w:rsidP="000A35A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574D895" wp14:editId="2175B600">
                <wp:simplePos x="0" y="0"/>
                <wp:positionH relativeFrom="column">
                  <wp:posOffset>796290</wp:posOffset>
                </wp:positionH>
                <wp:positionV relativeFrom="paragraph">
                  <wp:posOffset>288290</wp:posOffset>
                </wp:positionV>
                <wp:extent cx="409575" cy="171450"/>
                <wp:effectExtent l="0" t="0" r="28575" b="19050"/>
                <wp:wrapNone/>
                <wp:docPr id="289" name="正方形/長方形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C2DFC" id="正方形/長方形 289" o:spid="_x0000_s1026" style="position:absolute;left:0;text-align:left;margin-left:62.7pt;margin-top:22.7pt;width:32.25pt;height:13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66A2518" wp14:editId="5CE6296F">
            <wp:extent cx="5400040" cy="1786890"/>
            <wp:effectExtent l="19050" t="19050" r="10160" b="22860"/>
            <wp:docPr id="317" name="図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86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317DCC" w14:textId="77777777" w:rsidR="009A62D5" w:rsidRPr="004020FA" w:rsidRDefault="009A62D5" w:rsidP="009A62D5">
      <w:pPr>
        <w:jc w:val="center"/>
        <w:rPr>
          <w:b/>
        </w:rPr>
      </w:pPr>
      <w:r w:rsidRPr="004020FA">
        <w:rPr>
          <w:rFonts w:hint="eastAsia"/>
          <w:b/>
        </w:rPr>
        <w:t>新規ユーザー登録デフォルト設定</w:t>
      </w:r>
    </w:p>
    <w:p w14:paraId="174FCF74" w14:textId="3C522392" w:rsidR="00603D0F" w:rsidRDefault="00603D0F" w:rsidP="00CE473B"/>
    <w:p w14:paraId="362B7507" w14:textId="6ED60174" w:rsidR="002B21F8" w:rsidRDefault="002B21F8">
      <w:pPr>
        <w:adjustRightInd/>
        <w:snapToGrid/>
      </w:pPr>
      <w:r>
        <w:br w:type="page"/>
      </w:r>
    </w:p>
    <w:p w14:paraId="7A000DA0" w14:textId="2CAA01CA" w:rsidR="00CE473B" w:rsidRDefault="00CE473B" w:rsidP="00CE473B">
      <w:pPr>
        <w:pStyle w:val="3"/>
        <w:rPr>
          <w:lang w:eastAsia="ja-JP"/>
        </w:rPr>
      </w:pPr>
      <w:bookmarkStart w:id="37" w:name="_SCIM連携設定"/>
      <w:bookmarkStart w:id="38" w:name="_Toc164341326"/>
      <w:bookmarkEnd w:id="37"/>
      <w:r>
        <w:rPr>
          <w:rFonts w:hint="eastAsia"/>
          <w:lang w:eastAsia="ja-JP"/>
        </w:rPr>
        <w:lastRenderedPageBreak/>
        <w:t>SCIM連携設定</w:t>
      </w:r>
      <w:bookmarkEnd w:id="38"/>
    </w:p>
    <w:p w14:paraId="111379AD" w14:textId="6682BCC9" w:rsidR="00AC6ED3" w:rsidRDefault="00AC6ED3" w:rsidP="00AC6ED3">
      <w:r w:rsidRPr="00AC6ED3">
        <w:t>SCIM連携設定を行います。</w:t>
      </w:r>
    </w:p>
    <w:p w14:paraId="40915378" w14:textId="77777777" w:rsidR="00257CC4" w:rsidRDefault="00257CC4" w:rsidP="00AC6ED3"/>
    <w:p w14:paraId="1DB1CEB7" w14:textId="77777777" w:rsidR="00257CC4" w:rsidRDefault="00257CC4" w:rsidP="00257CC4">
      <w:r w:rsidRPr="00706252">
        <w:t>管理画面ホーム</w:t>
      </w:r>
      <w:r>
        <w:rPr>
          <w:rFonts w:hint="eastAsia"/>
        </w:rPr>
        <w:t>より</w:t>
      </w:r>
      <w:r w:rsidRPr="00706252">
        <w:t>「</w:t>
      </w:r>
      <w:r>
        <w:rPr>
          <w:rFonts w:hint="eastAsia"/>
        </w:rPr>
        <w:t>SAML</w:t>
      </w:r>
      <w:r>
        <w:t xml:space="preserve"> </w:t>
      </w:r>
      <w:r>
        <w:rPr>
          <w:rFonts w:hint="eastAsia"/>
        </w:rPr>
        <w:t>設定</w:t>
      </w:r>
      <w:r w:rsidRPr="00706252">
        <w:t>」をクリックします。</w:t>
      </w:r>
    </w:p>
    <w:p w14:paraId="4953F4D5" w14:textId="706D906B" w:rsidR="00257CC4" w:rsidRDefault="006717C6" w:rsidP="00257CC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64A5F5E" wp14:editId="3A50A9ED">
                <wp:simplePos x="0" y="0"/>
                <wp:positionH relativeFrom="column">
                  <wp:posOffset>920115</wp:posOffset>
                </wp:positionH>
                <wp:positionV relativeFrom="paragraph">
                  <wp:posOffset>2844799</wp:posOffset>
                </wp:positionV>
                <wp:extent cx="1933575" cy="600075"/>
                <wp:effectExtent l="0" t="0" r="28575" b="28575"/>
                <wp:wrapNone/>
                <wp:docPr id="295" name="正方形/長方形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600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B6DA3" id="正方形/長方形 295" o:spid="_x0000_s1026" style="position:absolute;left:0;text-align:left;margin-left:72.45pt;margin-top:224pt;width:152.25pt;height:47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" filled="f" strokecolor="red" strokeweight="2pt"/>
            </w:pict>
          </mc:Fallback>
        </mc:AlternateContent>
      </w:r>
      <w:r w:rsidR="00257CC4">
        <w:rPr>
          <w:noProof/>
        </w:rPr>
        <w:drawing>
          <wp:inline distT="0" distB="0" distL="0" distR="0" wp14:anchorId="1389102F" wp14:editId="4F5BC8CD">
            <wp:extent cx="5400040" cy="3601720"/>
            <wp:effectExtent l="19050" t="19050" r="10160" b="17780"/>
            <wp:docPr id="292" name="図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1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E46B9E" w14:textId="77777777" w:rsidR="00257CC4" w:rsidRPr="00F04597" w:rsidRDefault="00257CC4" w:rsidP="00257CC4">
      <w:pPr>
        <w:jc w:val="center"/>
        <w:rPr>
          <w:b/>
          <w:bCs/>
        </w:rPr>
      </w:pPr>
      <w:r w:rsidRPr="00F04597">
        <w:rPr>
          <w:rFonts w:hint="eastAsia"/>
          <w:b/>
          <w:bCs/>
        </w:rPr>
        <w:t>管理画面</w:t>
      </w:r>
    </w:p>
    <w:p w14:paraId="4451A1B1" w14:textId="1F78FDE9" w:rsidR="00AC6ED3" w:rsidRDefault="00AC6ED3" w:rsidP="00AC6ED3"/>
    <w:p w14:paraId="7FB19CFF" w14:textId="12682158" w:rsidR="006717C6" w:rsidRDefault="006717C6" w:rsidP="00AC6ED3">
      <w:r>
        <w:rPr>
          <w:rFonts w:hint="eastAsia"/>
        </w:rPr>
        <w:t>プロビジョニングをクリックします。</w:t>
      </w:r>
    </w:p>
    <w:p w14:paraId="192DAEDC" w14:textId="653F176B" w:rsidR="00AC6ED3" w:rsidRDefault="006717C6" w:rsidP="00257CC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072456E" wp14:editId="17598E21">
                <wp:simplePos x="0" y="0"/>
                <wp:positionH relativeFrom="column">
                  <wp:posOffset>2491740</wp:posOffset>
                </wp:positionH>
                <wp:positionV relativeFrom="paragraph">
                  <wp:posOffset>593090</wp:posOffset>
                </wp:positionV>
                <wp:extent cx="1476375" cy="1076325"/>
                <wp:effectExtent l="0" t="0" r="28575" b="28575"/>
                <wp:wrapNone/>
                <wp:docPr id="298" name="正方形/長方形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076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9F7B7" id="正方形/長方形 298" o:spid="_x0000_s1026" style="position:absolute;left:0;text-align:left;margin-left:196.2pt;margin-top:46.7pt;width:116.25pt;height:84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" filled="f" strokecolor="red" strokeweight="2pt"/>
            </w:pict>
          </mc:Fallback>
        </mc:AlternateContent>
      </w:r>
      <w:r w:rsidR="00257CC4">
        <w:rPr>
          <w:noProof/>
        </w:rPr>
        <w:drawing>
          <wp:inline distT="0" distB="0" distL="0" distR="0" wp14:anchorId="5E22EB3C" wp14:editId="012643CF">
            <wp:extent cx="5400040" cy="1856105"/>
            <wp:effectExtent l="19050" t="19050" r="10160" b="10795"/>
            <wp:docPr id="293" name="図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56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FFFE71" w14:textId="610FAE6D" w:rsidR="00AC6ED3" w:rsidRPr="00257CC4" w:rsidRDefault="00257CC4" w:rsidP="00257CC4">
      <w:pPr>
        <w:jc w:val="center"/>
        <w:rPr>
          <w:b/>
        </w:rPr>
      </w:pPr>
      <w:r w:rsidRPr="00257CC4">
        <w:rPr>
          <w:rFonts w:hint="eastAsia"/>
          <w:b/>
        </w:rPr>
        <w:t>SAML認証オプション設定</w:t>
      </w:r>
    </w:p>
    <w:p w14:paraId="4276D65D" w14:textId="48BC2FAB" w:rsidR="00AC6ED3" w:rsidRDefault="00AC6ED3" w:rsidP="00AC6ED3"/>
    <w:p w14:paraId="767D8517" w14:textId="543B4873" w:rsidR="00592040" w:rsidRPr="00AC6ED3" w:rsidRDefault="00592040" w:rsidP="00AC6ED3">
      <w:r>
        <w:rPr>
          <w:rFonts w:hint="eastAsia"/>
        </w:rPr>
        <w:lastRenderedPageBreak/>
        <w:t>SCIM連携設定より「新規作成」をクリックします。</w:t>
      </w:r>
    </w:p>
    <w:p w14:paraId="35584472" w14:textId="73DE4B72" w:rsidR="00215AA7" w:rsidRDefault="00592040" w:rsidP="0059204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2013E97" wp14:editId="0D1E54A2">
                <wp:simplePos x="0" y="0"/>
                <wp:positionH relativeFrom="column">
                  <wp:posOffset>1453515</wp:posOffset>
                </wp:positionH>
                <wp:positionV relativeFrom="paragraph">
                  <wp:posOffset>928370</wp:posOffset>
                </wp:positionV>
                <wp:extent cx="723900" cy="152400"/>
                <wp:effectExtent l="0" t="0" r="19050" b="19050"/>
                <wp:wrapNone/>
                <wp:docPr id="300" name="正方形/長方形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086CF" id="正方形/長方形 300" o:spid="_x0000_s1026" style="position:absolute;left:0;text-align:left;margin-left:114.45pt;margin-top:73.1pt;width:57pt;height:1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487F9F8" wp14:editId="7F409A50">
            <wp:extent cx="5400040" cy="1433830"/>
            <wp:effectExtent l="19050" t="19050" r="10160" b="13970"/>
            <wp:docPr id="299" name="図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33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77970F" w14:textId="5E54AEE3" w:rsidR="00592040" w:rsidRDefault="00592040" w:rsidP="00592040">
      <w:pPr>
        <w:jc w:val="center"/>
      </w:pPr>
      <w:r w:rsidRPr="00257CC4">
        <w:rPr>
          <w:rFonts w:hint="eastAsia"/>
          <w:b/>
        </w:rPr>
        <w:t>SAML認証オプション設定</w:t>
      </w:r>
    </w:p>
    <w:p w14:paraId="1EF3007E" w14:textId="47BB171F" w:rsidR="00592040" w:rsidRDefault="00592040" w:rsidP="00215AA7"/>
    <w:p w14:paraId="6F72D42E" w14:textId="13F23F8F" w:rsidR="003A475E" w:rsidRDefault="00D3079B" w:rsidP="00215AA7">
      <w:r>
        <w:rPr>
          <w:rFonts w:hint="eastAsia"/>
        </w:rPr>
        <w:t>さらに、</w:t>
      </w:r>
      <w:r w:rsidR="003A475E">
        <w:rPr>
          <w:rFonts w:hint="eastAsia"/>
        </w:rPr>
        <w:t>SCIM連携設定より「設定」をクリックします。</w:t>
      </w:r>
    </w:p>
    <w:p w14:paraId="0D576DCB" w14:textId="5EE944CA" w:rsidR="00D14B88" w:rsidRDefault="000120A9" w:rsidP="000120A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600D22C" wp14:editId="1520F6FD">
                <wp:simplePos x="0" y="0"/>
                <wp:positionH relativeFrom="column">
                  <wp:posOffset>1443990</wp:posOffset>
                </wp:positionH>
                <wp:positionV relativeFrom="paragraph">
                  <wp:posOffset>1115060</wp:posOffset>
                </wp:positionV>
                <wp:extent cx="723900" cy="152400"/>
                <wp:effectExtent l="0" t="0" r="19050" b="19050"/>
                <wp:wrapNone/>
                <wp:docPr id="302" name="正方形/長方形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5B5D3" id="正方形/長方形 302" o:spid="_x0000_s1026" style="position:absolute;left:0;text-align:left;margin-left:113.7pt;margin-top:87.8pt;width:57pt;height:1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F3B0345" wp14:editId="42DADDA2">
            <wp:extent cx="5400040" cy="2450465"/>
            <wp:effectExtent l="19050" t="19050" r="10160" b="26035"/>
            <wp:docPr id="301" name="図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0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E66955" w14:textId="5FF6CEE3" w:rsidR="00D14B88" w:rsidRDefault="00690CAE" w:rsidP="00690CAE">
      <w:pPr>
        <w:jc w:val="center"/>
      </w:pPr>
      <w:r w:rsidRPr="00257CC4">
        <w:rPr>
          <w:rFonts w:hint="eastAsia"/>
          <w:b/>
        </w:rPr>
        <w:t>SAML認証オプション設定</w:t>
      </w:r>
    </w:p>
    <w:p w14:paraId="45CE6E25" w14:textId="793DF85B" w:rsidR="00592040" w:rsidRDefault="00592040" w:rsidP="00215AA7"/>
    <w:p w14:paraId="600134F3" w14:textId="77777777" w:rsidR="00EE1E1A" w:rsidRDefault="004E09E3" w:rsidP="00215AA7">
      <w:r>
        <w:rPr>
          <w:rFonts w:hint="eastAsia"/>
        </w:rPr>
        <w:t>SCIM連携設定画面で</w:t>
      </w:r>
      <w:r w:rsidR="00EE1E1A">
        <w:rPr>
          <w:rFonts w:hint="eastAsia"/>
        </w:rPr>
        <w:t>各項目を設定します。</w:t>
      </w:r>
    </w:p>
    <w:p w14:paraId="559E838B" w14:textId="163D5E5C" w:rsidR="004E09E3" w:rsidRDefault="004E09E3" w:rsidP="00215AA7">
      <w:r>
        <w:rPr>
          <w:rFonts w:hint="eastAsia"/>
        </w:rPr>
        <w:t>SCIMクライアント名、SCMIユーザー連携「有効」、デフォルト値が設定されたユーザーIDに</w:t>
      </w:r>
      <w:r w:rsidR="00EE1E1A">
        <w:rPr>
          <w:rFonts w:hint="eastAsia"/>
        </w:rPr>
        <w:t>は</w:t>
      </w:r>
      <w:r>
        <w:rPr>
          <w:rFonts w:hint="eastAsia"/>
        </w:rPr>
        <w:t>「</w:t>
      </w:r>
      <w:hyperlink w:anchor="_新規ユーザー登録デフォルト設定" w:history="1">
        <w:r w:rsidRPr="00E413FF">
          <w:rPr>
            <w:rStyle w:val="a7"/>
            <w:rFonts w:hint="eastAsia"/>
          </w:rPr>
          <w:t>3.1.</w:t>
        </w:r>
        <w:r w:rsidR="00E413FF" w:rsidRPr="00E413FF">
          <w:rPr>
            <w:rStyle w:val="a7"/>
            <w:rFonts w:hint="eastAsia"/>
          </w:rPr>
          <w:t>1</w:t>
        </w:r>
        <w:r w:rsidRPr="00E413FF">
          <w:rPr>
            <w:rStyle w:val="a7"/>
            <w:rFonts w:hint="eastAsia"/>
          </w:rPr>
          <w:t>.新規ユーザー登録デフォルト設定</w:t>
        </w:r>
      </w:hyperlink>
      <w:r>
        <w:rPr>
          <w:rFonts w:hint="eastAsia"/>
        </w:rPr>
        <w:t>」で使用した専用の管理者ユーザーのユーザーIDを設定の上、画面上部の「作成」をクリックします。</w:t>
      </w:r>
    </w:p>
    <w:p w14:paraId="4D5A3D28" w14:textId="25A8D6C4" w:rsidR="00690CAE" w:rsidRDefault="00F40070" w:rsidP="00215AA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98838B9" wp14:editId="16604B21">
                <wp:simplePos x="0" y="0"/>
                <wp:positionH relativeFrom="column">
                  <wp:posOffset>1386840</wp:posOffset>
                </wp:positionH>
                <wp:positionV relativeFrom="paragraph">
                  <wp:posOffset>1595120</wp:posOffset>
                </wp:positionV>
                <wp:extent cx="2238375" cy="219075"/>
                <wp:effectExtent l="0" t="0" r="28575" b="28575"/>
                <wp:wrapNone/>
                <wp:docPr id="306" name="正方形/長方形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ADBA2" id="正方形/長方形 306" o:spid="_x0000_s1026" style="position:absolute;left:0;text-align:left;margin-left:109.2pt;margin-top:125.6pt;width:176.25pt;height:17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" filled="f" strokecolor="red" strokeweight="2pt"/>
            </w:pict>
          </mc:Fallback>
        </mc:AlternateContent>
      </w:r>
      <w:r w:rsidR="005202C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9DF37FF" wp14:editId="5943E6DB">
                <wp:simplePos x="0" y="0"/>
                <wp:positionH relativeFrom="column">
                  <wp:posOffset>1386840</wp:posOffset>
                </wp:positionH>
                <wp:positionV relativeFrom="paragraph">
                  <wp:posOffset>899795</wp:posOffset>
                </wp:positionV>
                <wp:extent cx="2247900" cy="276225"/>
                <wp:effectExtent l="0" t="0" r="19050" b="28575"/>
                <wp:wrapNone/>
                <wp:docPr id="304" name="正方形/長方形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35758" id="正方形/長方形 304" o:spid="_x0000_s1026" style="position:absolute;left:0;text-align:left;margin-left:109.2pt;margin-top:70.85pt;width:177pt;height:21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" filled="f" strokecolor="red" strokeweight="2pt"/>
            </w:pict>
          </mc:Fallback>
        </mc:AlternateContent>
      </w:r>
      <w:r w:rsidR="005202C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2F60F64" wp14:editId="5D32FA96">
                <wp:simplePos x="0" y="0"/>
                <wp:positionH relativeFrom="column">
                  <wp:posOffset>1386840</wp:posOffset>
                </wp:positionH>
                <wp:positionV relativeFrom="paragraph">
                  <wp:posOffset>1223645</wp:posOffset>
                </wp:positionV>
                <wp:extent cx="781050" cy="323850"/>
                <wp:effectExtent l="0" t="0" r="19050" b="19050"/>
                <wp:wrapNone/>
                <wp:docPr id="305" name="正方形/長方形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B79FA" id="正方形/長方形 305" o:spid="_x0000_s1026" style="position:absolute;left:0;text-align:left;margin-left:109.2pt;margin-top:96.35pt;width:61.5pt;height:25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" filled="f" strokecolor="red" strokeweight="2pt"/>
            </w:pict>
          </mc:Fallback>
        </mc:AlternateContent>
      </w:r>
      <w:r w:rsidR="005A46DE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A5818EC" wp14:editId="17C432D4">
                <wp:simplePos x="0" y="0"/>
                <wp:positionH relativeFrom="column">
                  <wp:posOffset>1243965</wp:posOffset>
                </wp:positionH>
                <wp:positionV relativeFrom="paragraph">
                  <wp:posOffset>309245</wp:posOffset>
                </wp:positionV>
                <wp:extent cx="333375" cy="171450"/>
                <wp:effectExtent l="0" t="0" r="28575" b="19050"/>
                <wp:wrapNone/>
                <wp:docPr id="307" name="正方形/長方形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9F852" id="正方形/長方形 307" o:spid="_x0000_s1026" style="position:absolute;left:0;text-align:left;margin-left:97.95pt;margin-top:24.35pt;width:26.25pt;height:13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" filled="f" strokecolor="red" strokeweight="2pt"/>
            </w:pict>
          </mc:Fallback>
        </mc:AlternateContent>
      </w:r>
      <w:r w:rsidR="00E038A3">
        <w:rPr>
          <w:noProof/>
        </w:rPr>
        <w:drawing>
          <wp:inline distT="0" distB="0" distL="0" distR="0" wp14:anchorId="362FA3C5" wp14:editId="02078928">
            <wp:extent cx="5400040" cy="2186940"/>
            <wp:effectExtent l="19050" t="19050" r="10160" b="22860"/>
            <wp:docPr id="303" name="図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86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2A8A31" w14:textId="368CB517" w:rsidR="00690CAE" w:rsidRPr="002B677C" w:rsidRDefault="002B677C" w:rsidP="002B677C">
      <w:pPr>
        <w:jc w:val="center"/>
        <w:rPr>
          <w:b/>
        </w:rPr>
      </w:pPr>
      <w:r w:rsidRPr="002B677C">
        <w:rPr>
          <w:rFonts w:hint="eastAsia"/>
          <w:b/>
        </w:rPr>
        <w:t>SCIM連携設定</w:t>
      </w:r>
    </w:p>
    <w:p w14:paraId="0AA62835" w14:textId="2807F422" w:rsidR="009C46FD" w:rsidRDefault="009C46FD" w:rsidP="00215AA7"/>
    <w:p w14:paraId="542D8255" w14:textId="63BCD5C3" w:rsidR="00387224" w:rsidRDefault="00387224" w:rsidP="00215AA7">
      <w:r>
        <w:rPr>
          <w:rFonts w:hint="eastAsia"/>
        </w:rPr>
        <w:t>作成</w:t>
      </w:r>
      <w:r w:rsidR="00030512">
        <w:rPr>
          <w:rFonts w:hint="eastAsia"/>
        </w:rPr>
        <w:t>した</w:t>
      </w:r>
      <w:r>
        <w:rPr>
          <w:rFonts w:hint="eastAsia"/>
        </w:rPr>
        <w:t>SCIMクライアント名がリストに表示されます。</w:t>
      </w:r>
    </w:p>
    <w:p w14:paraId="44250BEA" w14:textId="448C00DD" w:rsidR="00387224" w:rsidRDefault="00387224" w:rsidP="00387224">
      <w:pPr>
        <w:jc w:val="center"/>
      </w:pPr>
      <w:r>
        <w:rPr>
          <w:noProof/>
        </w:rPr>
        <w:drawing>
          <wp:inline distT="0" distB="0" distL="0" distR="0" wp14:anchorId="4A09EC6F" wp14:editId="680E7E5D">
            <wp:extent cx="5400040" cy="1497330"/>
            <wp:effectExtent l="19050" t="19050" r="10160" b="26670"/>
            <wp:docPr id="309" name="図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7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8475C3" w14:textId="153A6CE1" w:rsidR="00387224" w:rsidRPr="00387224" w:rsidRDefault="00387224" w:rsidP="00387224">
      <w:pPr>
        <w:jc w:val="center"/>
        <w:rPr>
          <w:b/>
        </w:rPr>
      </w:pPr>
      <w:r w:rsidRPr="00387224">
        <w:rPr>
          <w:rFonts w:hint="eastAsia"/>
          <w:b/>
        </w:rPr>
        <w:t>SCIM連携設定</w:t>
      </w:r>
    </w:p>
    <w:p w14:paraId="2F9B1485" w14:textId="5E3E7FB6" w:rsidR="00387224" w:rsidRDefault="00387224" w:rsidP="00215AA7"/>
    <w:p w14:paraId="11E7EB0B" w14:textId="77777777" w:rsidR="009367AD" w:rsidRDefault="009367AD" w:rsidP="009367AD">
      <w:pPr>
        <w:pStyle w:val="ae"/>
        <w:numPr>
          <w:ilvl w:val="0"/>
          <w:numId w:val="23"/>
        </w:numPr>
        <w:ind w:leftChars="0"/>
      </w:pPr>
      <w:r>
        <w:rPr>
          <w:rFonts w:hint="eastAsia"/>
        </w:rPr>
        <w:t>設定完了後はユーザー一覧画面に「連携」列が追加されます。</w:t>
      </w:r>
    </w:p>
    <w:p w14:paraId="7F2D1862" w14:textId="15AB51ED" w:rsidR="00703984" w:rsidRDefault="00703984" w:rsidP="009367A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872BDF9" wp14:editId="40AFC9F5">
                <wp:simplePos x="0" y="0"/>
                <wp:positionH relativeFrom="column">
                  <wp:posOffset>4787265</wp:posOffset>
                </wp:positionH>
                <wp:positionV relativeFrom="paragraph">
                  <wp:posOffset>587375</wp:posOffset>
                </wp:positionV>
                <wp:extent cx="234000" cy="209550"/>
                <wp:effectExtent l="0" t="0" r="13970" b="19050"/>
                <wp:wrapNone/>
                <wp:docPr id="325" name="正方形/長方形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4D0C3" id="正方形/長方形 325" o:spid="_x0000_s1026" style="position:absolute;left:0;text-align:left;margin-left:376.95pt;margin-top:46.25pt;width:18.45pt;height:16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4A6CBD0" wp14:editId="5C839B0B">
            <wp:extent cx="5400040" cy="1782445"/>
            <wp:effectExtent l="19050" t="19050" r="10160" b="27305"/>
            <wp:docPr id="324" name="図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82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7552A8" w14:textId="7B75D063" w:rsidR="009367AD" w:rsidRPr="000D630C" w:rsidRDefault="000D630C" w:rsidP="000D630C">
      <w:pPr>
        <w:jc w:val="center"/>
        <w:rPr>
          <w:b/>
        </w:rPr>
      </w:pPr>
      <w:r>
        <w:rPr>
          <w:rFonts w:hint="eastAsia"/>
          <w:b/>
        </w:rPr>
        <w:t>ユーザー一覧</w:t>
      </w:r>
    </w:p>
    <w:p w14:paraId="795ABFAC" w14:textId="77777777" w:rsidR="009367AD" w:rsidRDefault="009367AD" w:rsidP="00215AA7"/>
    <w:p w14:paraId="2F2863D4" w14:textId="05D9B9EB" w:rsidR="00215AA7" w:rsidRDefault="00215AA7" w:rsidP="00215AA7">
      <w:pPr>
        <w:pStyle w:val="3"/>
        <w:rPr>
          <w:lang w:eastAsia="ja-JP"/>
        </w:rPr>
      </w:pPr>
      <w:bookmarkStart w:id="39" w:name="_認証トークン発行"/>
      <w:bookmarkStart w:id="40" w:name="_Toc164341327"/>
      <w:bookmarkEnd w:id="39"/>
      <w:r>
        <w:rPr>
          <w:rFonts w:hint="eastAsia"/>
          <w:lang w:eastAsia="ja-JP"/>
        </w:rPr>
        <w:lastRenderedPageBreak/>
        <w:t>認証トークン発行</w:t>
      </w:r>
      <w:bookmarkEnd w:id="40"/>
    </w:p>
    <w:p w14:paraId="040EDFA6" w14:textId="22F4E702" w:rsidR="006A0F94" w:rsidRDefault="0065002F" w:rsidP="00E91C6F">
      <w:r>
        <w:rPr>
          <w:rFonts w:hint="eastAsia"/>
        </w:rPr>
        <w:t>「</w:t>
      </w:r>
      <w:hyperlink w:anchor="_SCIM連携設定" w:history="1">
        <w:r w:rsidRPr="008D3EF4">
          <w:rPr>
            <w:rStyle w:val="a7"/>
            <w:rFonts w:hint="eastAsia"/>
          </w:rPr>
          <w:t>3.1.</w:t>
        </w:r>
        <w:r w:rsidR="008D3EF4" w:rsidRPr="008D3EF4">
          <w:rPr>
            <w:rStyle w:val="a7"/>
            <w:rFonts w:hint="eastAsia"/>
          </w:rPr>
          <w:t>2</w:t>
        </w:r>
        <w:r w:rsidRPr="008D3EF4">
          <w:rPr>
            <w:rStyle w:val="a7"/>
            <w:rFonts w:hint="eastAsia"/>
          </w:rPr>
          <w:t>.</w:t>
        </w:r>
        <w:r w:rsidR="008D3EF4" w:rsidRPr="008D3EF4">
          <w:rPr>
            <w:rStyle w:val="a7"/>
            <w:rFonts w:hint="eastAsia"/>
          </w:rPr>
          <w:t>SCIM連携設定</w:t>
        </w:r>
      </w:hyperlink>
      <w:r>
        <w:rPr>
          <w:rFonts w:hint="eastAsia"/>
        </w:rPr>
        <w:t>」で作成済みのSCIMクライアント名か、その右側にあるペン型のアイコンをクリックします。</w:t>
      </w:r>
    </w:p>
    <w:p w14:paraId="5BE3D9E6" w14:textId="7A987742" w:rsidR="0065002F" w:rsidRDefault="0065002F" w:rsidP="00E91C6F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6242B2B" wp14:editId="515D3B77">
                <wp:simplePos x="0" y="0"/>
                <wp:positionH relativeFrom="column">
                  <wp:posOffset>1443991</wp:posOffset>
                </wp:positionH>
                <wp:positionV relativeFrom="paragraph">
                  <wp:posOffset>1111250</wp:posOffset>
                </wp:positionV>
                <wp:extent cx="2076450" cy="161925"/>
                <wp:effectExtent l="0" t="0" r="19050" b="28575"/>
                <wp:wrapNone/>
                <wp:docPr id="312" name="正方形/長方形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84111" id="正方形/長方形 312" o:spid="_x0000_s1026" style="position:absolute;left:0;text-align:left;margin-left:113.7pt;margin-top:87.5pt;width:163.5pt;height:12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393F74C" wp14:editId="1AD79641">
            <wp:extent cx="5400040" cy="1497330"/>
            <wp:effectExtent l="19050" t="19050" r="10160" b="26670"/>
            <wp:docPr id="311" name="図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7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12431C" w14:textId="6FABB40A" w:rsidR="0065002F" w:rsidRPr="00955F1A" w:rsidRDefault="00955F1A" w:rsidP="00955F1A">
      <w:pPr>
        <w:jc w:val="center"/>
        <w:rPr>
          <w:b/>
        </w:rPr>
      </w:pPr>
      <w:r w:rsidRPr="00955F1A">
        <w:rPr>
          <w:rFonts w:hint="eastAsia"/>
          <w:b/>
        </w:rPr>
        <w:t>SCIM連携設定</w:t>
      </w:r>
    </w:p>
    <w:p w14:paraId="31B437F7" w14:textId="12962687" w:rsidR="0065002F" w:rsidRDefault="0065002F" w:rsidP="00E91C6F"/>
    <w:p w14:paraId="2550B780" w14:textId="775FFB52" w:rsidR="00967AFB" w:rsidRDefault="00967AFB" w:rsidP="00E91C6F">
      <w:r>
        <w:rPr>
          <w:rFonts w:hint="eastAsia"/>
        </w:rPr>
        <w:t>認証トークンより「トークン発行」をクリックします。</w:t>
      </w:r>
    </w:p>
    <w:p w14:paraId="065581A6" w14:textId="4232764F" w:rsidR="0065002F" w:rsidRDefault="00444C9D" w:rsidP="0065002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4F18613" wp14:editId="6D65D63B">
                <wp:simplePos x="0" y="0"/>
                <wp:positionH relativeFrom="column">
                  <wp:posOffset>1443990</wp:posOffset>
                </wp:positionH>
                <wp:positionV relativeFrom="paragraph">
                  <wp:posOffset>1898015</wp:posOffset>
                </wp:positionV>
                <wp:extent cx="723900" cy="161925"/>
                <wp:effectExtent l="0" t="0" r="19050" b="28575"/>
                <wp:wrapNone/>
                <wp:docPr id="313" name="正方形/長方形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26C1A" id="正方形/長方形 313" o:spid="_x0000_s1026" style="position:absolute;left:0;text-align:left;margin-left:113.7pt;margin-top:149.45pt;width:57pt;height:12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" filled="f" strokecolor="red" strokeweight="2pt"/>
            </w:pict>
          </mc:Fallback>
        </mc:AlternateContent>
      </w:r>
      <w:r w:rsidR="0065002F">
        <w:rPr>
          <w:noProof/>
        </w:rPr>
        <w:drawing>
          <wp:inline distT="0" distB="0" distL="0" distR="0" wp14:anchorId="01EB3004" wp14:editId="729593F0">
            <wp:extent cx="5400040" cy="3394075"/>
            <wp:effectExtent l="19050" t="19050" r="10160" b="15875"/>
            <wp:docPr id="310" name="図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4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FC9A1A" w14:textId="522A8C7C" w:rsidR="0065002F" w:rsidRDefault="00A45CE5" w:rsidP="00A45CE5">
      <w:pPr>
        <w:jc w:val="center"/>
      </w:pPr>
      <w:r w:rsidRPr="00955F1A">
        <w:rPr>
          <w:rFonts w:hint="eastAsia"/>
          <w:b/>
        </w:rPr>
        <w:t>SCIM連携設定</w:t>
      </w:r>
    </w:p>
    <w:p w14:paraId="42762EDD" w14:textId="37A5554A" w:rsidR="003E4184" w:rsidRDefault="003E4184">
      <w:pPr>
        <w:adjustRightInd/>
        <w:snapToGrid/>
      </w:pPr>
    </w:p>
    <w:p w14:paraId="11A1FFC0" w14:textId="77777777" w:rsidR="00D8699E" w:rsidRDefault="00D8699E">
      <w:pPr>
        <w:adjustRightInd/>
        <w:snapToGrid/>
      </w:pPr>
      <w:r>
        <w:br w:type="page"/>
      </w:r>
    </w:p>
    <w:p w14:paraId="00823C64" w14:textId="56A4F6EE" w:rsidR="003E4184" w:rsidRDefault="00155359" w:rsidP="00E91C6F">
      <w:r>
        <w:rPr>
          <w:rFonts w:hint="eastAsia"/>
        </w:rPr>
        <w:lastRenderedPageBreak/>
        <w:t>認証</w:t>
      </w:r>
      <w:r w:rsidR="003E4184">
        <w:rPr>
          <w:rFonts w:hint="eastAsia"/>
        </w:rPr>
        <w:t>トークン</w:t>
      </w:r>
      <w:r>
        <w:rPr>
          <w:rFonts w:hint="eastAsia"/>
        </w:rPr>
        <w:t>が</w:t>
      </w:r>
      <w:r w:rsidR="003E4184">
        <w:rPr>
          <w:rFonts w:hint="eastAsia"/>
        </w:rPr>
        <w:t>発行され</w:t>
      </w:r>
      <w:r>
        <w:rPr>
          <w:rFonts w:hint="eastAsia"/>
        </w:rPr>
        <w:t>ます</w:t>
      </w:r>
      <w:r w:rsidR="00F031EB">
        <w:rPr>
          <w:rFonts w:hint="eastAsia"/>
        </w:rPr>
        <w:t>ので、</w:t>
      </w:r>
      <w:r w:rsidR="003E4184">
        <w:rPr>
          <w:rFonts w:hint="eastAsia"/>
        </w:rPr>
        <w:t>「ダウンロード」をクリックし</w:t>
      </w:r>
      <w:r w:rsidR="00F031EB">
        <w:rPr>
          <w:rFonts w:hint="eastAsia"/>
        </w:rPr>
        <w:t>て</w:t>
      </w:r>
      <w:r w:rsidR="003E4184">
        <w:rPr>
          <w:rFonts w:hint="eastAsia"/>
        </w:rPr>
        <w:t>保存します。</w:t>
      </w:r>
    </w:p>
    <w:p w14:paraId="7655DBA7" w14:textId="276144A6" w:rsidR="00F031EB" w:rsidRDefault="00F031EB" w:rsidP="00E91C6F">
      <w:r>
        <w:rPr>
          <w:rFonts w:hint="eastAsia"/>
        </w:rPr>
        <w:t>保存したファイルには画面上に表示された認証トークンが記載されており、この内容を「</w:t>
      </w:r>
      <w:hyperlink w:anchor="_プロビジョニングの開始" w:history="1">
        <w:r w:rsidRPr="00A8485F">
          <w:rPr>
            <w:rStyle w:val="a7"/>
            <w:rFonts w:hint="eastAsia"/>
          </w:rPr>
          <w:t>3.2.1.プロビジョニングの開始</w:t>
        </w:r>
      </w:hyperlink>
      <w:r>
        <w:rPr>
          <w:rFonts w:hint="eastAsia"/>
        </w:rPr>
        <w:t>」使用します。</w:t>
      </w:r>
    </w:p>
    <w:p w14:paraId="6F0B353A" w14:textId="2951AE25" w:rsidR="001A6E15" w:rsidRDefault="00483978" w:rsidP="00FC445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D9298F5" wp14:editId="395D09EF">
                <wp:simplePos x="0" y="0"/>
                <wp:positionH relativeFrom="column">
                  <wp:posOffset>1996440</wp:posOffset>
                </wp:positionH>
                <wp:positionV relativeFrom="paragraph">
                  <wp:posOffset>2423795</wp:posOffset>
                </wp:positionV>
                <wp:extent cx="723900" cy="161925"/>
                <wp:effectExtent l="0" t="0" r="19050" b="285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689FB" id="正方形/長方形 26" o:spid="_x0000_s1026" style="position:absolute;left:0;text-align:left;margin-left:157.2pt;margin-top:190.85pt;width:57pt;height:12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" filled="f" strokecolor="red" strokeweight="2pt"/>
            </w:pict>
          </mc:Fallback>
        </mc:AlternateContent>
      </w:r>
      <w:r w:rsidR="00FC445F">
        <w:rPr>
          <w:noProof/>
        </w:rPr>
        <w:drawing>
          <wp:inline distT="0" distB="0" distL="0" distR="0" wp14:anchorId="654B49E6" wp14:editId="57890E4D">
            <wp:extent cx="5400040" cy="2743200"/>
            <wp:effectExtent l="19050" t="19050" r="10160" b="19050"/>
            <wp:docPr id="315" name="図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認証トークン.bmp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743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21654" w14:textId="2CD311BA" w:rsidR="00FC445F" w:rsidRPr="00232125" w:rsidRDefault="00232125" w:rsidP="00232125">
      <w:pPr>
        <w:jc w:val="center"/>
        <w:rPr>
          <w:b/>
        </w:rPr>
      </w:pPr>
      <w:r w:rsidRPr="00232125">
        <w:rPr>
          <w:rFonts w:hint="eastAsia"/>
          <w:b/>
        </w:rPr>
        <w:t>認証トークン発行</w:t>
      </w:r>
      <w:r>
        <w:rPr>
          <w:rFonts w:hint="eastAsia"/>
          <w:b/>
        </w:rPr>
        <w:t>完了画面</w:t>
      </w:r>
    </w:p>
    <w:p w14:paraId="7428CE9B" w14:textId="03393680" w:rsidR="00FC445F" w:rsidRDefault="00FC445F" w:rsidP="00E91C6F"/>
    <w:p w14:paraId="44EC8479" w14:textId="782D0FFA" w:rsidR="005E0F08" w:rsidRPr="00CC5B61" w:rsidRDefault="005E0F08" w:rsidP="00E91C6F">
      <w:r>
        <w:rPr>
          <w:rFonts w:hint="eastAsia"/>
        </w:rPr>
        <w:t>トーク</w:t>
      </w:r>
      <w:r w:rsidR="00D8699E">
        <w:rPr>
          <w:rFonts w:hint="eastAsia"/>
        </w:rPr>
        <w:t>ン</w:t>
      </w:r>
      <w:r>
        <w:rPr>
          <w:rFonts w:hint="eastAsia"/>
        </w:rPr>
        <w:t>発行後</w:t>
      </w:r>
      <w:r w:rsidR="003171ED">
        <w:rPr>
          <w:rFonts w:hint="eastAsia"/>
        </w:rPr>
        <w:t>、</w:t>
      </w:r>
      <w:r>
        <w:rPr>
          <w:rFonts w:hint="eastAsia"/>
        </w:rPr>
        <w:t>SCIM連携設定画面の「認証トークン」</w:t>
      </w:r>
      <w:r w:rsidR="003171ED">
        <w:rPr>
          <w:rFonts w:hint="eastAsia"/>
        </w:rPr>
        <w:t>が</w:t>
      </w:r>
      <w:r>
        <w:rPr>
          <w:rFonts w:hint="eastAsia"/>
        </w:rPr>
        <w:t>以下のような情報が表示されます。</w:t>
      </w:r>
    </w:p>
    <w:p w14:paraId="3D127EC4" w14:textId="5CE586AB" w:rsidR="00FC445F" w:rsidRDefault="005E0F08" w:rsidP="00FC445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C6C2662" wp14:editId="25AE80A9">
                <wp:simplePos x="0" y="0"/>
                <wp:positionH relativeFrom="column">
                  <wp:posOffset>967739</wp:posOffset>
                </wp:positionH>
                <wp:positionV relativeFrom="paragraph">
                  <wp:posOffset>1368425</wp:posOffset>
                </wp:positionV>
                <wp:extent cx="3190875" cy="762000"/>
                <wp:effectExtent l="0" t="0" r="28575" b="1905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76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1191A" id="正方形/長方形 30" o:spid="_x0000_s1026" style="position:absolute;left:0;text-align:left;margin-left:76.2pt;margin-top:107.75pt;width:251.25pt;height:60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" filled="f" strokecolor="red" strokeweight="2pt"/>
            </w:pict>
          </mc:Fallback>
        </mc:AlternateContent>
      </w:r>
      <w:r w:rsidR="00FC445F">
        <w:rPr>
          <w:noProof/>
        </w:rPr>
        <w:drawing>
          <wp:inline distT="0" distB="0" distL="0" distR="0" wp14:anchorId="7583B214" wp14:editId="4FD88B22">
            <wp:extent cx="5400040" cy="2324100"/>
            <wp:effectExtent l="19050" t="19050" r="10160" b="19050"/>
            <wp:docPr id="314" name="図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324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47ADF" w14:textId="1DD89064" w:rsidR="001A6E15" w:rsidRDefault="00C01ABE" w:rsidP="00C01ABE">
      <w:pPr>
        <w:jc w:val="center"/>
      </w:pPr>
      <w:r w:rsidRPr="00955F1A">
        <w:rPr>
          <w:rFonts w:hint="eastAsia"/>
          <w:b/>
        </w:rPr>
        <w:t>SCIM連携設定</w:t>
      </w:r>
    </w:p>
    <w:p w14:paraId="778DE764" w14:textId="53FC6F6D" w:rsidR="00A45CE5" w:rsidRDefault="00A45CE5" w:rsidP="00E91C6F"/>
    <w:p w14:paraId="23A6123C" w14:textId="140EE9AA" w:rsidR="00CC5B61" w:rsidRPr="00CC5B61" w:rsidRDefault="00CC5B61" w:rsidP="00CC5B61">
      <w:r>
        <w:rPr>
          <w:rFonts w:hint="eastAsia"/>
        </w:rPr>
        <w:lastRenderedPageBreak/>
        <w:t>「表示」をクリックすると発行済みのトークンが表示され、ダウンロードを行うことができます。</w:t>
      </w:r>
    </w:p>
    <w:p w14:paraId="164B8A28" w14:textId="44F17C4D" w:rsidR="00CC5B61" w:rsidRDefault="00CC5B61" w:rsidP="00CC5B61">
      <w:pPr>
        <w:jc w:val="center"/>
      </w:pPr>
      <w:r>
        <w:rPr>
          <w:noProof/>
        </w:rPr>
        <w:drawing>
          <wp:inline distT="0" distB="0" distL="0" distR="0" wp14:anchorId="7F3A611F" wp14:editId="2869003C">
            <wp:extent cx="5400040" cy="2705100"/>
            <wp:effectExtent l="19050" t="19050" r="10160" b="1905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認証トークン2.bmp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705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F3D7C" w14:textId="0B9E93BE" w:rsidR="00CC5B61" w:rsidRPr="00A9397F" w:rsidRDefault="00A9397F" w:rsidP="00A9397F">
      <w:pPr>
        <w:jc w:val="center"/>
        <w:rPr>
          <w:b/>
        </w:rPr>
      </w:pPr>
      <w:r w:rsidRPr="00A9397F">
        <w:rPr>
          <w:rFonts w:hint="eastAsia"/>
          <w:b/>
        </w:rPr>
        <w:t>認証トークン</w:t>
      </w:r>
    </w:p>
    <w:p w14:paraId="0B07E631" w14:textId="78FADCAD" w:rsidR="00CC5B61" w:rsidRDefault="00CC5B61" w:rsidP="00A114A4"/>
    <w:p w14:paraId="0D90EDD5" w14:textId="77777777" w:rsidR="00D57D47" w:rsidRDefault="00D57D47" w:rsidP="00E91C6F">
      <w:r>
        <w:rPr>
          <w:rFonts w:hint="eastAsia"/>
        </w:rPr>
        <w:t>トークンを再発行したい場合は「トークン発行」をクリックします。</w:t>
      </w:r>
    </w:p>
    <w:p w14:paraId="19DB1305" w14:textId="68EBCF79" w:rsidR="00D57D47" w:rsidRDefault="00D57D47" w:rsidP="00E91C6F">
      <w:r>
        <w:rPr>
          <w:rFonts w:hint="eastAsia"/>
        </w:rPr>
        <w:t>以下のような確認画面が表示されますので、「トークン再発行」をクリックします。</w:t>
      </w:r>
    </w:p>
    <w:p w14:paraId="0ADE3325" w14:textId="36BEE3FC" w:rsidR="00D57D47" w:rsidRDefault="00711188" w:rsidP="00D57D4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43D10CA" wp14:editId="4564070A">
                <wp:simplePos x="0" y="0"/>
                <wp:positionH relativeFrom="column">
                  <wp:posOffset>2348865</wp:posOffset>
                </wp:positionH>
                <wp:positionV relativeFrom="paragraph">
                  <wp:posOffset>1966595</wp:posOffset>
                </wp:positionV>
                <wp:extent cx="723900" cy="161925"/>
                <wp:effectExtent l="0" t="0" r="19050" b="2857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1ADE5" id="正方形/長方形 35" o:spid="_x0000_s1026" style="position:absolute;left:0;text-align:left;margin-left:184.95pt;margin-top:154.85pt;width:57pt;height:12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" filled="f" strokecolor="red" strokeweight="2pt"/>
            </w:pict>
          </mc:Fallback>
        </mc:AlternateContent>
      </w:r>
      <w:r w:rsidR="00D57D47">
        <w:rPr>
          <w:noProof/>
        </w:rPr>
        <w:drawing>
          <wp:inline distT="0" distB="0" distL="0" distR="0" wp14:anchorId="3F2D3AA3" wp14:editId="71DF26F7">
            <wp:extent cx="5400040" cy="2324100"/>
            <wp:effectExtent l="19050" t="19050" r="10160" b="1905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324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EAD0B" w14:textId="5B18BD30" w:rsidR="00C45927" w:rsidRDefault="00711188" w:rsidP="00711188">
      <w:pPr>
        <w:jc w:val="center"/>
      </w:pPr>
      <w:r w:rsidRPr="00A9397F">
        <w:rPr>
          <w:rFonts w:hint="eastAsia"/>
          <w:b/>
        </w:rPr>
        <w:t>認証トークン</w:t>
      </w:r>
      <w:r>
        <w:rPr>
          <w:rFonts w:hint="eastAsia"/>
          <w:b/>
        </w:rPr>
        <w:t>再発行</w:t>
      </w:r>
    </w:p>
    <w:p w14:paraId="69B353EB" w14:textId="41E7FD57" w:rsidR="002C2B1A" w:rsidRDefault="002C2B1A" w:rsidP="00A114A4"/>
    <w:p w14:paraId="6A824343" w14:textId="77777777" w:rsidR="009D1730" w:rsidRDefault="009D1730">
      <w:pPr>
        <w:adjustRightInd/>
        <w:snapToGrid/>
      </w:pPr>
      <w:r>
        <w:br w:type="page"/>
      </w:r>
    </w:p>
    <w:p w14:paraId="768C0BE6" w14:textId="4576680B" w:rsidR="002C2B1A" w:rsidRDefault="002C2B1A" w:rsidP="002C2B1A">
      <w:r>
        <w:rPr>
          <w:rFonts w:hint="eastAsia"/>
        </w:rPr>
        <w:lastRenderedPageBreak/>
        <w:t>認証トークンが再発行されます。</w:t>
      </w:r>
    </w:p>
    <w:p w14:paraId="2F5C36E9" w14:textId="40D98BC5" w:rsidR="002C2B1A" w:rsidRDefault="002C2B1A" w:rsidP="002C2B1A">
      <w:r>
        <w:rPr>
          <w:rFonts w:hint="eastAsia"/>
        </w:rPr>
        <w:t>再発行後</w:t>
      </w:r>
      <w:r w:rsidR="00A02F0A">
        <w:rPr>
          <w:rFonts w:hint="eastAsia"/>
        </w:rPr>
        <w:t>のトークンは</w:t>
      </w:r>
      <w:r>
        <w:rPr>
          <w:rFonts w:hint="eastAsia"/>
        </w:rPr>
        <w:t>再度Entra</w:t>
      </w:r>
      <w:r>
        <w:t xml:space="preserve"> </w:t>
      </w:r>
      <w:r>
        <w:rPr>
          <w:rFonts w:hint="eastAsia"/>
        </w:rPr>
        <w:t>IDに設定する必要がありますため、画面内の「ダウンロード」をクリックして保存後、「3</w:t>
      </w:r>
      <w:hyperlink w:anchor="_プロビジョニングの開始" w:history="1">
        <w:r w:rsidRPr="003007FB">
          <w:rPr>
            <w:rStyle w:val="a7"/>
            <w:rFonts w:hint="eastAsia"/>
          </w:rPr>
          <w:t>.2.1.プロビジョニングの開始</w:t>
        </w:r>
      </w:hyperlink>
      <w:r>
        <w:rPr>
          <w:rFonts w:hint="eastAsia"/>
        </w:rPr>
        <w:t>」を行います。</w:t>
      </w:r>
    </w:p>
    <w:p w14:paraId="79BA31EF" w14:textId="77777777" w:rsidR="002C2B1A" w:rsidRDefault="002C2B1A" w:rsidP="002C2B1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00E283E" wp14:editId="4A2AADB6">
                <wp:simplePos x="0" y="0"/>
                <wp:positionH relativeFrom="column">
                  <wp:posOffset>1996440</wp:posOffset>
                </wp:positionH>
                <wp:positionV relativeFrom="paragraph">
                  <wp:posOffset>2423795</wp:posOffset>
                </wp:positionV>
                <wp:extent cx="723900" cy="161925"/>
                <wp:effectExtent l="0" t="0" r="19050" b="28575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26BA2" id="正方形/長方形 39" o:spid="_x0000_s1026" style="position:absolute;left:0;text-align:left;margin-left:157.2pt;margin-top:190.85pt;width:57pt;height:12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256FB21" wp14:editId="3DECFCED">
            <wp:extent cx="5400040" cy="2743200"/>
            <wp:effectExtent l="19050" t="19050" r="10160" b="1905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認証トークン.bmp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743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A8932" w14:textId="77777777" w:rsidR="002C2B1A" w:rsidRPr="00232125" w:rsidRDefault="002C2B1A" w:rsidP="002C2B1A">
      <w:pPr>
        <w:jc w:val="center"/>
        <w:rPr>
          <w:b/>
        </w:rPr>
      </w:pPr>
      <w:r w:rsidRPr="00232125">
        <w:rPr>
          <w:rFonts w:hint="eastAsia"/>
          <w:b/>
        </w:rPr>
        <w:t>認証トークン発行</w:t>
      </w:r>
      <w:r>
        <w:rPr>
          <w:rFonts w:hint="eastAsia"/>
          <w:b/>
        </w:rPr>
        <w:t>完了画面</w:t>
      </w:r>
    </w:p>
    <w:p w14:paraId="38416699" w14:textId="77777777" w:rsidR="002C2B1A" w:rsidRPr="002C2B1A" w:rsidRDefault="002C2B1A" w:rsidP="00E91C6F"/>
    <w:p w14:paraId="733F99EB" w14:textId="3B80646D" w:rsidR="002C60C8" w:rsidRDefault="003F08B8" w:rsidP="003F08B8">
      <w:pPr>
        <w:pStyle w:val="2"/>
        <w:rPr>
          <w:lang w:eastAsia="ja-JP"/>
        </w:rPr>
      </w:pPr>
      <w:bookmarkStart w:id="41" w:name="_Entra_IDでの設定"/>
      <w:bookmarkStart w:id="42" w:name="_Toc164341328"/>
      <w:bookmarkEnd w:id="41"/>
      <w:r>
        <w:rPr>
          <w:rFonts w:hint="eastAsia"/>
          <w:lang w:eastAsia="ja-JP"/>
        </w:rPr>
        <w:t>Entra IDでの設定</w:t>
      </w:r>
      <w:bookmarkEnd w:id="42"/>
    </w:p>
    <w:p w14:paraId="0164AD99" w14:textId="43F07F2E" w:rsidR="00164176" w:rsidRDefault="00164176" w:rsidP="00164176">
      <w:r>
        <w:rPr>
          <w:rFonts w:hint="eastAsia"/>
        </w:rPr>
        <w:t>「</w:t>
      </w:r>
      <w:hyperlink w:anchor="_アプリケーションの作成" w:history="1">
        <w:r>
          <w:rPr>
            <w:rStyle w:val="a7"/>
            <w:rFonts w:hint="eastAsia"/>
          </w:rPr>
          <w:t>2.1</w:t>
        </w:r>
        <w:r w:rsidRPr="002B4096">
          <w:rPr>
            <w:rStyle w:val="a7"/>
            <w:rFonts w:hint="eastAsia"/>
          </w:rPr>
          <w:t>.1.アプリケーションの作成</w:t>
        </w:r>
      </w:hyperlink>
      <w:r>
        <w:rPr>
          <w:rFonts w:hint="eastAsia"/>
        </w:rPr>
        <w:t>」で</w:t>
      </w:r>
      <w:r w:rsidRPr="00AB15B9">
        <w:rPr>
          <w:rFonts w:hint="eastAsia"/>
        </w:rPr>
        <w:t>作成したアプリケーションに対し</w:t>
      </w:r>
      <w:r>
        <w:rPr>
          <w:rFonts w:hint="eastAsia"/>
        </w:rPr>
        <w:t>、プロビジョニングの設定を行います。</w:t>
      </w:r>
    </w:p>
    <w:p w14:paraId="5D859EE6" w14:textId="453BEE5C" w:rsidR="00BD7A80" w:rsidRDefault="00BD7A80" w:rsidP="002C69F4"/>
    <w:p w14:paraId="33B43E47" w14:textId="77777777" w:rsidR="0006592D" w:rsidRDefault="0006592D" w:rsidP="0006592D">
      <w:r>
        <w:rPr>
          <w:rFonts w:hint="eastAsia"/>
        </w:rPr>
        <w:t>概要画面の「3</w:t>
      </w:r>
      <w:r w:rsidRPr="00D802DE">
        <w:t>。ユーザー</w:t>
      </w:r>
      <w:r>
        <w:rPr>
          <w:rFonts w:hint="eastAsia"/>
        </w:rPr>
        <w:t xml:space="preserve"> アカウントのプロビジョニング」より「作業の開始」をクリックします。</w:t>
      </w:r>
    </w:p>
    <w:p w14:paraId="24C6026F" w14:textId="77777777" w:rsidR="0006592D" w:rsidRDefault="0006592D" w:rsidP="0006592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0704DFB" wp14:editId="1F6C94BD">
                <wp:simplePos x="0" y="0"/>
                <wp:positionH relativeFrom="column">
                  <wp:posOffset>2567940</wp:posOffset>
                </wp:positionH>
                <wp:positionV relativeFrom="paragraph">
                  <wp:posOffset>1892300</wp:posOffset>
                </wp:positionV>
                <wp:extent cx="432000" cy="126000"/>
                <wp:effectExtent l="0" t="0" r="25400" b="2667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12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BC47A1" w14:textId="77777777" w:rsidR="00285006" w:rsidRDefault="00285006" w:rsidP="0006592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04DFB" id="正方形/長方形 27" o:spid="_x0000_s1045" style="position:absolute;left:0;text-align:left;margin-left:202.2pt;margin-top:149pt;width:34pt;height:9.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" filled="f" strokecolor="red" strokeweight="2pt">
                <v:textbox>
                  <w:txbxContent>
                    <w:p w14:paraId="13BC47A1" w14:textId="77777777" w:rsidR="00285006" w:rsidRDefault="00285006" w:rsidP="0006592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392E88F" wp14:editId="55F07DE1">
            <wp:extent cx="5400040" cy="2124710"/>
            <wp:effectExtent l="19050" t="19050" r="10160" b="27940"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アプリケーション概要-プロビジョニング.b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24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583197" w14:textId="77777777" w:rsidR="0006592D" w:rsidRDefault="0006592D" w:rsidP="0006592D">
      <w:pPr>
        <w:jc w:val="center"/>
      </w:pPr>
      <w:r w:rsidRPr="00274D71">
        <w:rPr>
          <w:rFonts w:hint="eastAsia"/>
          <w:b/>
          <w:bCs/>
        </w:rPr>
        <w:t>概要-プロパティ</w:t>
      </w:r>
    </w:p>
    <w:p w14:paraId="617362D1" w14:textId="77777777" w:rsidR="0006592D" w:rsidRDefault="0006592D" w:rsidP="0006592D"/>
    <w:p w14:paraId="22A2DA86" w14:textId="77777777" w:rsidR="0006592D" w:rsidRDefault="0006592D" w:rsidP="0006592D">
      <w:r>
        <w:rPr>
          <w:rFonts w:hint="eastAsia"/>
        </w:rPr>
        <w:t>「作業の開始」をクリックします。</w:t>
      </w:r>
    </w:p>
    <w:p w14:paraId="5CA5FE0D" w14:textId="77777777" w:rsidR="0006592D" w:rsidRDefault="0006592D" w:rsidP="0006592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61A08F8" wp14:editId="2FD6B89C">
                <wp:simplePos x="0" y="0"/>
                <wp:positionH relativeFrom="column">
                  <wp:posOffset>3568065</wp:posOffset>
                </wp:positionH>
                <wp:positionV relativeFrom="paragraph">
                  <wp:posOffset>1821815</wp:posOffset>
                </wp:positionV>
                <wp:extent cx="468000" cy="126000"/>
                <wp:effectExtent l="0" t="0" r="27305" b="26670"/>
                <wp:wrapNone/>
                <wp:docPr id="129" name="正方形/長方形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12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C99CE1" w14:textId="77777777" w:rsidR="00285006" w:rsidRDefault="00285006" w:rsidP="0006592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A08F8" id="正方形/長方形 129" o:spid="_x0000_s1046" style="position:absolute;left:0;text-align:left;margin-left:280.95pt;margin-top:143.45pt;width:36.85pt;height:9.9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" filled="f" strokecolor="red" strokeweight="2pt">
                <v:textbox>
                  <w:txbxContent>
                    <w:p w14:paraId="69C99CE1" w14:textId="77777777" w:rsidR="00285006" w:rsidRDefault="00285006" w:rsidP="0006592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B74FA15" wp14:editId="31AAE76C">
            <wp:extent cx="5400040" cy="2212975"/>
            <wp:effectExtent l="19050" t="19050" r="10160" b="15875"/>
            <wp:docPr id="182" name="図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プロビジョニング1.b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12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101B7A" w14:textId="77777777" w:rsidR="0006592D" w:rsidRPr="00AF6D69" w:rsidRDefault="0006592D" w:rsidP="0006592D">
      <w:pPr>
        <w:jc w:val="center"/>
        <w:rPr>
          <w:b/>
        </w:rPr>
      </w:pPr>
      <w:r w:rsidRPr="00AF6D69">
        <w:rPr>
          <w:rFonts w:hint="eastAsia"/>
          <w:b/>
        </w:rPr>
        <w:t>プロビジョニング</w:t>
      </w:r>
    </w:p>
    <w:p w14:paraId="6FFB0098" w14:textId="77777777" w:rsidR="0006592D" w:rsidRDefault="0006592D" w:rsidP="0006592D"/>
    <w:p w14:paraId="0B52A8EE" w14:textId="77777777" w:rsidR="0006592D" w:rsidRDefault="0006592D" w:rsidP="0006592D">
      <w:r>
        <w:rPr>
          <w:rFonts w:hint="eastAsia"/>
        </w:rPr>
        <w:t>プロビジョニングモードを「手動」から「自動」に切り替えます。</w:t>
      </w:r>
    </w:p>
    <w:p w14:paraId="7D27608A" w14:textId="77777777" w:rsidR="0006592D" w:rsidRDefault="0006592D" w:rsidP="0006592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47CF461" wp14:editId="48B7CE0F">
                <wp:simplePos x="0" y="0"/>
                <wp:positionH relativeFrom="column">
                  <wp:posOffset>1186815</wp:posOffset>
                </wp:positionH>
                <wp:positionV relativeFrom="paragraph">
                  <wp:posOffset>861695</wp:posOffset>
                </wp:positionV>
                <wp:extent cx="2880000" cy="228600"/>
                <wp:effectExtent l="0" t="0" r="15875" b="19050"/>
                <wp:wrapNone/>
                <wp:docPr id="130" name="正方形/長方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34898" id="正方形/長方形 130" o:spid="_x0000_s1026" style="position:absolute;left:0;text-align:left;margin-left:93.45pt;margin-top:67.85pt;width:226.75pt;height:1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E68DE5B" wp14:editId="282718C9">
            <wp:extent cx="5400040" cy="1391920"/>
            <wp:effectExtent l="19050" t="19050" r="10160" b="17780"/>
            <wp:docPr id="187" name="図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プロビジョニング2.b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91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AF832B" w14:textId="77777777" w:rsidR="0006592D" w:rsidRDefault="0006592D" w:rsidP="0006592D">
      <w:pPr>
        <w:jc w:val="center"/>
        <w:rPr>
          <w:b/>
        </w:rPr>
      </w:pPr>
      <w:r w:rsidRPr="00AF6D69">
        <w:rPr>
          <w:rFonts w:hint="eastAsia"/>
          <w:b/>
        </w:rPr>
        <w:t>プロビジョニング</w:t>
      </w:r>
    </w:p>
    <w:p w14:paraId="6A47FE55" w14:textId="7E67ADAE" w:rsidR="0006592D" w:rsidRPr="00771CC2" w:rsidRDefault="0006592D" w:rsidP="0006592D">
      <w:r>
        <w:rPr>
          <w:rFonts w:hint="eastAsia"/>
        </w:rPr>
        <w:lastRenderedPageBreak/>
        <w:t>管理者資格情報等の項目が表示されますので各</w:t>
      </w:r>
      <w:r w:rsidR="009C045B">
        <w:rPr>
          <w:rFonts w:hint="eastAsia"/>
        </w:rPr>
        <w:t>項目に</w:t>
      </w:r>
      <w:r>
        <w:rPr>
          <w:rFonts w:hint="eastAsia"/>
        </w:rPr>
        <w:t>入力します。</w:t>
      </w:r>
    </w:p>
    <w:p w14:paraId="66F4EA6E" w14:textId="77777777" w:rsidR="0006592D" w:rsidRDefault="0006592D" w:rsidP="0006592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EEE94AF" wp14:editId="37183F12">
                <wp:simplePos x="0" y="0"/>
                <wp:positionH relativeFrom="column">
                  <wp:posOffset>1320165</wp:posOffset>
                </wp:positionH>
                <wp:positionV relativeFrom="paragraph">
                  <wp:posOffset>1720850</wp:posOffset>
                </wp:positionV>
                <wp:extent cx="2736000" cy="648000"/>
                <wp:effectExtent l="0" t="0" r="26670" b="19050"/>
                <wp:wrapNone/>
                <wp:docPr id="131" name="正方形/長方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000" cy="64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9AA59" id="正方形/長方形 131" o:spid="_x0000_s1026" style="position:absolute;left:0;text-align:left;margin-left:103.95pt;margin-top:135.5pt;width:215.45pt;height:5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0884EDF" wp14:editId="08468367">
            <wp:extent cx="5400040" cy="2812415"/>
            <wp:effectExtent l="19050" t="19050" r="10160" b="26035"/>
            <wp:docPr id="189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プロビジョニング3.bmp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2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D258D9" w14:textId="77777777" w:rsidR="0006592D" w:rsidRPr="00C4374F" w:rsidRDefault="0006592D" w:rsidP="0006592D">
      <w:pPr>
        <w:jc w:val="center"/>
        <w:rPr>
          <w:b/>
        </w:rPr>
      </w:pPr>
      <w:r w:rsidRPr="00C4374F">
        <w:rPr>
          <w:rFonts w:hint="eastAsia"/>
          <w:b/>
        </w:rPr>
        <w:t>プロビジョニング</w:t>
      </w:r>
    </w:p>
    <w:p w14:paraId="0CA76356" w14:textId="77777777" w:rsidR="0006592D" w:rsidRDefault="0006592D" w:rsidP="0006592D"/>
    <w:p w14:paraId="0C9AA04E" w14:textId="77777777" w:rsidR="0006592D" w:rsidRDefault="0006592D" w:rsidP="0006592D">
      <w:r>
        <w:rPr>
          <w:rFonts w:hint="eastAsia"/>
        </w:rPr>
        <w:t>各項目には以下のように入力します。</w:t>
      </w:r>
    </w:p>
    <w:tbl>
      <w:tblPr>
        <w:tblStyle w:val="af5"/>
        <w:tblW w:w="8505" w:type="dxa"/>
        <w:jc w:val="center"/>
        <w:tblLook w:val="04A0" w:firstRow="1" w:lastRow="0" w:firstColumn="1" w:lastColumn="0" w:noHBand="0" w:noVBand="1"/>
      </w:tblPr>
      <w:tblGrid>
        <w:gridCol w:w="2547"/>
        <w:gridCol w:w="5958"/>
      </w:tblGrid>
      <w:tr w:rsidR="0006592D" w14:paraId="747F727A" w14:textId="77777777" w:rsidTr="0008425F">
        <w:trPr>
          <w:tblHeader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23047D72" w14:textId="77777777" w:rsidR="0006592D" w:rsidRDefault="0006592D" w:rsidP="0008425F">
            <w:r>
              <w:rPr>
                <w:rFonts w:hint="eastAsia"/>
              </w:rPr>
              <w:t>項目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7E4D3F39" w14:textId="77777777" w:rsidR="0006592D" w:rsidRDefault="0006592D" w:rsidP="0008425F">
            <w:r>
              <w:rPr>
                <w:rFonts w:hint="eastAsia"/>
              </w:rPr>
              <w:t>入力内容</w:t>
            </w:r>
          </w:p>
        </w:tc>
      </w:tr>
      <w:tr w:rsidR="0006592D" w14:paraId="76C56563" w14:textId="77777777" w:rsidTr="0008425F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7AD6D" w14:textId="77777777" w:rsidR="0006592D" w:rsidRDefault="0006592D" w:rsidP="0008425F">
            <w:r>
              <w:rPr>
                <w:rFonts w:hint="eastAsia"/>
              </w:rPr>
              <w:t>テナントのURL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51939" w14:textId="77777777" w:rsidR="0006592D" w:rsidRDefault="0006592D" w:rsidP="0008425F">
            <w:r w:rsidRPr="00A453D1">
              <w:t>https://[サーバーアドレス]</w:t>
            </w:r>
            <w:r w:rsidRPr="0092765D">
              <w:t>/saml/scim/</w:t>
            </w:r>
          </w:p>
        </w:tc>
      </w:tr>
      <w:tr w:rsidR="0006592D" w14:paraId="363494A9" w14:textId="77777777" w:rsidTr="0008425F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F8453" w14:textId="77777777" w:rsidR="0006592D" w:rsidRDefault="0006592D" w:rsidP="0008425F">
            <w:r>
              <w:rPr>
                <w:rFonts w:hint="eastAsia"/>
              </w:rPr>
              <w:t>シークレットトークン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41348" w14:textId="0F450719" w:rsidR="0006592D" w:rsidRDefault="0006592D" w:rsidP="0008425F">
            <w:r>
              <w:rPr>
                <w:rFonts w:hint="eastAsia"/>
              </w:rPr>
              <w:t>「</w:t>
            </w:r>
            <w:hyperlink w:anchor="_認証トークン発行" w:history="1">
              <w:r w:rsidRPr="00BB27CB">
                <w:rPr>
                  <w:rStyle w:val="a7"/>
                  <w:rFonts w:hint="eastAsia"/>
                </w:rPr>
                <w:t>3</w:t>
              </w:r>
              <w:r w:rsidRPr="00BB27CB">
                <w:rPr>
                  <w:rStyle w:val="a7"/>
                </w:rPr>
                <w:t>.1.</w:t>
              </w:r>
              <w:r w:rsidR="00456D7D">
                <w:rPr>
                  <w:rStyle w:val="a7"/>
                  <w:rFonts w:hint="eastAsia"/>
                </w:rPr>
                <w:t>3</w:t>
              </w:r>
              <w:r w:rsidRPr="00BB27CB">
                <w:rPr>
                  <w:rStyle w:val="a7"/>
                </w:rPr>
                <w:t>.認証トークン発行</w:t>
              </w:r>
            </w:hyperlink>
            <w:r>
              <w:rPr>
                <w:rFonts w:hint="eastAsia"/>
              </w:rPr>
              <w:t>」で発行した認証トークンを入力します。</w:t>
            </w:r>
          </w:p>
        </w:tc>
      </w:tr>
    </w:tbl>
    <w:p w14:paraId="1A37F9A1" w14:textId="77777777" w:rsidR="0006592D" w:rsidRDefault="0006592D" w:rsidP="0006592D">
      <w:pPr>
        <w:pStyle w:val="ae"/>
        <w:numPr>
          <w:ilvl w:val="0"/>
          <w:numId w:val="25"/>
        </w:numPr>
        <w:ind w:leftChars="0"/>
      </w:pPr>
      <w:r w:rsidRPr="00FB1165">
        <w:t>[サーバーアドレス]には Proself をインストールしたサーバーの IP アドレスまたはFQDN(完全修飾ドメイン名)を入力し</w:t>
      </w:r>
      <w:r>
        <w:rPr>
          <w:rFonts w:hint="eastAsia"/>
        </w:rPr>
        <w:t>ます</w:t>
      </w:r>
      <w:r w:rsidRPr="00FB1165">
        <w:t>。</w:t>
      </w:r>
    </w:p>
    <w:p w14:paraId="27342733" w14:textId="511357FE" w:rsidR="0006592D" w:rsidRDefault="0006592D" w:rsidP="002C69F4"/>
    <w:p w14:paraId="0B05D8FE" w14:textId="77777777" w:rsidR="00DD2EDF" w:rsidRDefault="0006592D" w:rsidP="0006592D">
      <w:r>
        <w:rPr>
          <w:rFonts w:hint="eastAsia"/>
        </w:rPr>
        <w:t>各情報を入力後に「テスト接続」をクリックし</w:t>
      </w:r>
      <w:r w:rsidR="00DD2EDF">
        <w:rPr>
          <w:rFonts w:hint="eastAsia"/>
        </w:rPr>
        <w:t>ます。</w:t>
      </w:r>
    </w:p>
    <w:p w14:paraId="5AD4FC0F" w14:textId="59DC2689" w:rsidR="0006592D" w:rsidRDefault="00DD2EDF" w:rsidP="0006592D">
      <w:r>
        <w:rPr>
          <w:rFonts w:hint="eastAsia"/>
        </w:rPr>
        <w:t>テスト</w:t>
      </w:r>
      <w:r w:rsidR="00700906">
        <w:rPr>
          <w:rFonts w:hint="eastAsia"/>
        </w:rPr>
        <w:t>接続の</w:t>
      </w:r>
      <w:r>
        <w:rPr>
          <w:rFonts w:hint="eastAsia"/>
        </w:rPr>
        <w:t>結果に</w:t>
      </w:r>
      <w:r w:rsidR="0006592D" w:rsidRPr="00B86E3A">
        <w:rPr>
          <w:rFonts w:hint="eastAsia"/>
        </w:rPr>
        <w:t>問題</w:t>
      </w:r>
      <w:r w:rsidR="00700906">
        <w:rPr>
          <w:rFonts w:hint="eastAsia"/>
        </w:rPr>
        <w:t>が</w:t>
      </w:r>
      <w:r w:rsidR="0006592D" w:rsidRPr="00B86E3A">
        <w:rPr>
          <w:rFonts w:hint="eastAsia"/>
        </w:rPr>
        <w:t>な</w:t>
      </w:r>
      <w:r w:rsidR="00700906">
        <w:rPr>
          <w:rFonts w:hint="eastAsia"/>
        </w:rPr>
        <w:t>いことを確認後、</w:t>
      </w:r>
      <w:r w:rsidR="0006592D">
        <w:rPr>
          <w:rFonts w:hint="eastAsia"/>
        </w:rPr>
        <w:t>画面上部の「保存」</w:t>
      </w:r>
      <w:r w:rsidR="0006592D" w:rsidRPr="00B86E3A">
        <w:rPr>
          <w:rFonts w:hint="eastAsia"/>
        </w:rPr>
        <w:t>を</w:t>
      </w:r>
      <w:r w:rsidR="0006592D">
        <w:rPr>
          <w:rFonts w:hint="eastAsia"/>
        </w:rPr>
        <w:t>クリックし設定を保存します。</w:t>
      </w:r>
    </w:p>
    <w:p w14:paraId="6DBF35FA" w14:textId="2D074527" w:rsidR="00747213" w:rsidRPr="00BB27CB" w:rsidRDefault="00747213" w:rsidP="00747213">
      <w:pPr>
        <w:pStyle w:val="ae"/>
        <w:numPr>
          <w:ilvl w:val="0"/>
          <w:numId w:val="25"/>
        </w:numPr>
        <w:ind w:leftChars="0"/>
      </w:pPr>
      <w:r>
        <w:rPr>
          <w:rFonts w:hint="eastAsia"/>
        </w:rPr>
        <w:t>テスト接続の結果に問題がある場合は「保存」をクリックしてもエラー</w:t>
      </w:r>
      <w:r w:rsidR="00542147">
        <w:rPr>
          <w:rFonts w:hint="eastAsia"/>
        </w:rPr>
        <w:t>メッセージが表示され</w:t>
      </w:r>
      <w:r w:rsidR="00FA6C5B">
        <w:rPr>
          <w:rFonts w:hint="eastAsia"/>
        </w:rPr>
        <w:t>、</w:t>
      </w:r>
      <w:r>
        <w:rPr>
          <w:rFonts w:hint="eastAsia"/>
        </w:rPr>
        <w:t>設定を保存することはできません。</w:t>
      </w:r>
    </w:p>
    <w:p w14:paraId="37D6AB82" w14:textId="6E2ECDF4" w:rsidR="0006592D" w:rsidRPr="00A95390" w:rsidRDefault="00C801B6" w:rsidP="0006592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35A64F1" wp14:editId="4A59198F">
                <wp:simplePos x="0" y="0"/>
                <wp:positionH relativeFrom="column">
                  <wp:posOffset>3949065</wp:posOffset>
                </wp:positionH>
                <wp:positionV relativeFrom="paragraph">
                  <wp:posOffset>158750</wp:posOffset>
                </wp:positionV>
                <wp:extent cx="1421130" cy="381000"/>
                <wp:effectExtent l="0" t="0" r="26670" b="19050"/>
                <wp:wrapNone/>
                <wp:docPr id="323" name="正方形/長方形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13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57E67" id="正方形/長方形 323" o:spid="_x0000_s1026" style="position:absolute;left:0;text-align:left;margin-left:310.95pt;margin-top:12.5pt;width:111.9pt;height:30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" filled="f" strokecolor="red" strokeweight="2pt"/>
            </w:pict>
          </mc:Fallback>
        </mc:AlternateContent>
      </w:r>
      <w:r w:rsidR="0006592D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59C6E21" wp14:editId="5E791D58">
                <wp:simplePos x="0" y="0"/>
                <wp:positionH relativeFrom="column">
                  <wp:posOffset>1177290</wp:posOffset>
                </wp:positionH>
                <wp:positionV relativeFrom="paragraph">
                  <wp:posOffset>539750</wp:posOffset>
                </wp:positionV>
                <wp:extent cx="324000" cy="126000"/>
                <wp:effectExtent l="0" t="0" r="19050" b="26670"/>
                <wp:wrapNone/>
                <wp:docPr id="136" name="正方形/長方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12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BFCAD3" w14:textId="77777777" w:rsidR="00285006" w:rsidRDefault="00285006" w:rsidP="0006592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C6E21" id="正方形/長方形 136" o:spid="_x0000_s1047" style="position:absolute;left:0;text-align:left;margin-left:92.7pt;margin-top:42.5pt;width:25.5pt;height:9.9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" filled="f" strokecolor="red" strokeweight="2pt">
                <v:textbox>
                  <w:txbxContent>
                    <w:p w14:paraId="6ABFCAD3" w14:textId="77777777" w:rsidR="00285006" w:rsidRDefault="00285006" w:rsidP="0006592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="0006592D">
        <w:rPr>
          <w:noProof/>
        </w:rPr>
        <w:drawing>
          <wp:inline distT="0" distB="0" distL="0" distR="0" wp14:anchorId="1A5DC43E" wp14:editId="17ABB837">
            <wp:extent cx="5354889" cy="2418080"/>
            <wp:effectExtent l="19050" t="19050" r="17780" b="20320"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プロビジョニング4.b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889" cy="2418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7E6ED2" w14:textId="77777777" w:rsidR="0006592D" w:rsidRPr="00585968" w:rsidRDefault="0006592D" w:rsidP="0006592D">
      <w:pPr>
        <w:jc w:val="center"/>
        <w:rPr>
          <w:b/>
        </w:rPr>
      </w:pPr>
      <w:r w:rsidRPr="00585968">
        <w:rPr>
          <w:rFonts w:hint="eastAsia"/>
          <w:b/>
        </w:rPr>
        <w:t>プロビジョニング</w:t>
      </w:r>
    </w:p>
    <w:p w14:paraId="2A6E4AE7" w14:textId="77777777" w:rsidR="0006592D" w:rsidRDefault="0006592D" w:rsidP="0006592D"/>
    <w:p w14:paraId="643C46E0" w14:textId="77777777" w:rsidR="0006592D" w:rsidRDefault="0006592D" w:rsidP="0006592D">
      <w:r>
        <w:rPr>
          <w:rFonts w:hint="eastAsia"/>
        </w:rPr>
        <w:t>保存後、マッピングの項目が追加されますので、</w:t>
      </w:r>
      <w:r w:rsidRPr="00F42810">
        <w:rPr>
          <w:rFonts w:hint="eastAsia"/>
        </w:rPr>
        <w:t>「</w:t>
      </w:r>
      <w:r w:rsidRPr="00F42810">
        <w:t>Provision Microsoft Entra ID Users」</w:t>
      </w:r>
      <w:r>
        <w:rPr>
          <w:rFonts w:hint="eastAsia"/>
        </w:rPr>
        <w:t>をクリックします。</w:t>
      </w:r>
    </w:p>
    <w:p w14:paraId="7777D9BC" w14:textId="77777777" w:rsidR="0006592D" w:rsidRDefault="0006592D" w:rsidP="0006592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34F8AC9" wp14:editId="7D8C298B">
                <wp:simplePos x="0" y="0"/>
                <wp:positionH relativeFrom="column">
                  <wp:posOffset>2396490</wp:posOffset>
                </wp:positionH>
                <wp:positionV relativeFrom="paragraph">
                  <wp:posOffset>1779905</wp:posOffset>
                </wp:positionV>
                <wp:extent cx="1080000" cy="133350"/>
                <wp:effectExtent l="0" t="0" r="25400" b="19050"/>
                <wp:wrapNone/>
                <wp:docPr id="149" name="正方形/長方形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B1531" id="正方形/長方形 149" o:spid="_x0000_s1026" style="position:absolute;left:0;text-align:left;margin-left:188.7pt;margin-top:140.15pt;width:85.05pt;height:10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522A240" wp14:editId="1CB72255">
            <wp:extent cx="5400040" cy="2197100"/>
            <wp:effectExtent l="19050" t="19050" r="10160" b="12700"/>
            <wp:docPr id="145" name="図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プロビジョニング5.bmp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97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E903BF" w14:textId="77777777" w:rsidR="0006592D" w:rsidRPr="00585968" w:rsidRDefault="0006592D" w:rsidP="0006592D">
      <w:pPr>
        <w:jc w:val="center"/>
        <w:rPr>
          <w:b/>
        </w:rPr>
      </w:pPr>
      <w:r w:rsidRPr="00585968">
        <w:rPr>
          <w:rFonts w:hint="eastAsia"/>
          <w:b/>
        </w:rPr>
        <w:t>プロビジョニング</w:t>
      </w:r>
    </w:p>
    <w:p w14:paraId="4541995E" w14:textId="327D2A42" w:rsidR="0006592D" w:rsidRDefault="0006592D" w:rsidP="0006592D"/>
    <w:p w14:paraId="06CAEED0" w14:textId="5082ADDE" w:rsidR="00897C26" w:rsidRDefault="00897C26">
      <w:pPr>
        <w:adjustRightInd/>
        <w:snapToGrid/>
      </w:pPr>
      <w:r>
        <w:br w:type="page"/>
      </w:r>
    </w:p>
    <w:p w14:paraId="00A582F8" w14:textId="2400090E" w:rsidR="0006592D" w:rsidRDefault="0006592D" w:rsidP="0006592D">
      <w:r>
        <w:rPr>
          <w:rFonts w:hint="eastAsia"/>
        </w:rPr>
        <w:lastRenderedPageBreak/>
        <w:t>属性マッピング画面</w:t>
      </w:r>
      <w:r w:rsidR="009B7A33">
        <w:rPr>
          <w:rFonts w:hint="eastAsia"/>
        </w:rPr>
        <w:t>で</w:t>
      </w:r>
      <w:r w:rsidR="00C868F9">
        <w:rPr>
          <w:rFonts w:hint="eastAsia"/>
        </w:rPr>
        <w:t>「</w:t>
      </w:r>
      <w:r w:rsidRPr="0020557F">
        <w:t>customappsso属性</w:t>
      </w:r>
      <w:r w:rsidR="009B7A33">
        <w:rPr>
          <w:rFonts w:hint="eastAsia"/>
        </w:rPr>
        <w:t>」</w:t>
      </w:r>
      <w:r>
        <w:rPr>
          <w:rFonts w:hint="eastAsia"/>
        </w:rPr>
        <w:t>の</w:t>
      </w:r>
      <w:r w:rsidRPr="0020557F">
        <w:t>列が「active」となっている行の「編集」をクリックします。</w:t>
      </w:r>
    </w:p>
    <w:p w14:paraId="689E1312" w14:textId="77777777" w:rsidR="0006592D" w:rsidRDefault="0006592D" w:rsidP="0006592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8ACC962" wp14:editId="57B67869">
                <wp:simplePos x="0" y="0"/>
                <wp:positionH relativeFrom="column">
                  <wp:posOffset>1205865</wp:posOffset>
                </wp:positionH>
                <wp:positionV relativeFrom="paragraph">
                  <wp:posOffset>1168400</wp:posOffset>
                </wp:positionV>
                <wp:extent cx="3600000" cy="133350"/>
                <wp:effectExtent l="0" t="0" r="19685" b="19050"/>
                <wp:wrapNone/>
                <wp:docPr id="155" name="正方形/長方形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D5E97" id="正方形/長方形 155" o:spid="_x0000_s1026" style="position:absolute;left:0;text-align:left;margin-left:94.95pt;margin-top:92pt;width:283.45pt;height:10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E363CBF" wp14:editId="51C534BE">
            <wp:extent cx="5400040" cy="2816860"/>
            <wp:effectExtent l="19050" t="19050" r="10160" b="21590"/>
            <wp:docPr id="151" name="図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プロビジョニング6.bm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6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4E957A" w14:textId="77777777" w:rsidR="0006592D" w:rsidRPr="004230A3" w:rsidRDefault="0006592D" w:rsidP="0006592D">
      <w:pPr>
        <w:jc w:val="center"/>
        <w:rPr>
          <w:b/>
        </w:rPr>
      </w:pPr>
      <w:r w:rsidRPr="004230A3">
        <w:rPr>
          <w:rFonts w:hint="eastAsia"/>
          <w:b/>
        </w:rPr>
        <w:t>属性マッピング</w:t>
      </w:r>
    </w:p>
    <w:p w14:paraId="48C91288" w14:textId="77777777" w:rsidR="0006592D" w:rsidRDefault="0006592D" w:rsidP="0006592D"/>
    <w:p w14:paraId="64D8C17F" w14:textId="77777777" w:rsidR="0006592D" w:rsidRDefault="0006592D" w:rsidP="0006592D">
      <w:r w:rsidRPr="009B5AD3">
        <w:rPr>
          <w:rFonts w:hint="eastAsia"/>
        </w:rPr>
        <w:t>マッピングの種類を「式」から「直接」に変更</w:t>
      </w:r>
      <w:r>
        <w:rPr>
          <w:rFonts w:hint="eastAsia"/>
        </w:rPr>
        <w:t>します。</w:t>
      </w:r>
    </w:p>
    <w:p w14:paraId="6A841A06" w14:textId="77777777" w:rsidR="0006592D" w:rsidRDefault="0006592D" w:rsidP="0006592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5853032" wp14:editId="3196B978">
                <wp:simplePos x="0" y="0"/>
                <wp:positionH relativeFrom="column">
                  <wp:posOffset>1196340</wp:posOffset>
                </wp:positionH>
                <wp:positionV relativeFrom="paragraph">
                  <wp:posOffset>791210</wp:posOffset>
                </wp:positionV>
                <wp:extent cx="2867025" cy="247650"/>
                <wp:effectExtent l="0" t="0" r="28575" b="19050"/>
                <wp:wrapNone/>
                <wp:docPr id="169" name="正方形/長方形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80FD8" id="正方形/長方形 169" o:spid="_x0000_s1026" style="position:absolute;left:0;text-align:left;margin-left:94.2pt;margin-top:62.3pt;width:225.75pt;height:19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E55F91F" wp14:editId="434313DF">
            <wp:extent cx="5400040" cy="2812415"/>
            <wp:effectExtent l="19050" t="19050" r="10160" b="26035"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プロビジョニング7.b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2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E73FCE" w14:textId="77777777" w:rsidR="0006592D" w:rsidRDefault="0006592D" w:rsidP="0006592D">
      <w:pPr>
        <w:jc w:val="center"/>
      </w:pPr>
      <w:r w:rsidRPr="004230A3">
        <w:rPr>
          <w:rFonts w:hint="eastAsia"/>
          <w:b/>
        </w:rPr>
        <w:t>属性</w:t>
      </w:r>
      <w:r>
        <w:rPr>
          <w:rFonts w:hint="eastAsia"/>
          <w:b/>
        </w:rPr>
        <w:t>の編集</w:t>
      </w:r>
    </w:p>
    <w:p w14:paraId="0A87A3B2" w14:textId="77777777" w:rsidR="0006592D" w:rsidRDefault="0006592D" w:rsidP="0006592D"/>
    <w:p w14:paraId="645B53F6" w14:textId="77777777" w:rsidR="00897C26" w:rsidRDefault="00897C26">
      <w:pPr>
        <w:adjustRightInd/>
        <w:snapToGrid/>
      </w:pPr>
      <w:r>
        <w:br w:type="page"/>
      </w:r>
    </w:p>
    <w:p w14:paraId="109F9FAF" w14:textId="0CD86304" w:rsidR="0006592D" w:rsidRDefault="0006592D" w:rsidP="0006592D">
      <w:r w:rsidRPr="005B2CB9">
        <w:rPr>
          <w:rFonts w:hint="eastAsia"/>
        </w:rPr>
        <w:lastRenderedPageBreak/>
        <w:t>ソース</w:t>
      </w:r>
      <w:r>
        <w:rPr>
          <w:rFonts w:hint="eastAsia"/>
        </w:rPr>
        <w:t>属性より「</w:t>
      </w:r>
      <w:r w:rsidRPr="005B2CB9">
        <w:t>IsSoftDeleted</w:t>
      </w:r>
      <w:r>
        <w:rPr>
          <w:rFonts w:hint="eastAsia"/>
        </w:rPr>
        <w:t>」を</w:t>
      </w:r>
      <w:r w:rsidRPr="005B2CB9">
        <w:t>選択</w:t>
      </w:r>
      <w:r>
        <w:rPr>
          <w:rFonts w:hint="eastAsia"/>
        </w:rPr>
        <w:t>後、画面下部の</w:t>
      </w:r>
      <w:r w:rsidRPr="005B2CB9">
        <w:t>「OK」</w:t>
      </w:r>
      <w:r>
        <w:rPr>
          <w:rFonts w:hint="eastAsia"/>
        </w:rPr>
        <w:t>を</w:t>
      </w:r>
      <w:r w:rsidRPr="005B2CB9">
        <w:t>クリック</w:t>
      </w:r>
      <w:r>
        <w:rPr>
          <w:rFonts w:hint="eastAsia"/>
        </w:rPr>
        <w:t>します。</w:t>
      </w:r>
    </w:p>
    <w:p w14:paraId="56BDC301" w14:textId="77777777" w:rsidR="0006592D" w:rsidRDefault="0006592D" w:rsidP="0006592D">
      <w:pPr>
        <w:pStyle w:val="ae"/>
        <w:numPr>
          <w:ilvl w:val="0"/>
          <w:numId w:val="25"/>
        </w:numPr>
        <w:ind w:leftChars="0"/>
      </w:pPr>
      <w:r>
        <w:t>他の設定については</w:t>
      </w:r>
      <w:r>
        <w:rPr>
          <w:rFonts w:hint="eastAsia"/>
        </w:rPr>
        <w:t>変更の必要はございません。</w:t>
      </w:r>
    </w:p>
    <w:p w14:paraId="48EEF3AD" w14:textId="77777777" w:rsidR="0006592D" w:rsidRDefault="0006592D" w:rsidP="0006592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F5E245B" wp14:editId="59A5A8CC">
                <wp:simplePos x="0" y="0"/>
                <wp:positionH relativeFrom="column">
                  <wp:posOffset>1196340</wp:posOffset>
                </wp:positionH>
                <wp:positionV relativeFrom="paragraph">
                  <wp:posOffset>1035050</wp:posOffset>
                </wp:positionV>
                <wp:extent cx="2867025" cy="247650"/>
                <wp:effectExtent l="0" t="0" r="28575" b="19050"/>
                <wp:wrapNone/>
                <wp:docPr id="171" name="正方形/長方形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EDD25" id="正方形/長方形 171" o:spid="_x0000_s1026" style="position:absolute;left:0;text-align:left;margin-left:94.2pt;margin-top:81.5pt;width:225.75pt;height:19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349901F" wp14:editId="782AD252">
                <wp:simplePos x="0" y="0"/>
                <wp:positionH relativeFrom="column">
                  <wp:posOffset>1205865</wp:posOffset>
                </wp:positionH>
                <wp:positionV relativeFrom="paragraph">
                  <wp:posOffset>2644775</wp:posOffset>
                </wp:positionV>
                <wp:extent cx="360000" cy="133350"/>
                <wp:effectExtent l="0" t="0" r="21590" b="19050"/>
                <wp:wrapNone/>
                <wp:docPr id="175" name="正方形/長方形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A775B" id="正方形/長方形 175" o:spid="_x0000_s1026" style="position:absolute;left:0;text-align:left;margin-left:94.95pt;margin-top:208.25pt;width:28.35pt;height:10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DD3848F" wp14:editId="569123A9">
            <wp:extent cx="5400040" cy="2816860"/>
            <wp:effectExtent l="19050" t="19050" r="10160" b="21590"/>
            <wp:docPr id="161" name="図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プロビジョニング8.bmp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6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07066C" w14:textId="77777777" w:rsidR="0006592D" w:rsidRDefault="0006592D" w:rsidP="0006592D">
      <w:pPr>
        <w:jc w:val="center"/>
      </w:pPr>
      <w:r w:rsidRPr="004230A3">
        <w:rPr>
          <w:rFonts w:hint="eastAsia"/>
          <w:b/>
        </w:rPr>
        <w:t>属性</w:t>
      </w:r>
      <w:r>
        <w:rPr>
          <w:rFonts w:hint="eastAsia"/>
          <w:b/>
        </w:rPr>
        <w:t>の編集</w:t>
      </w:r>
    </w:p>
    <w:p w14:paraId="328E1728" w14:textId="77777777" w:rsidR="0006592D" w:rsidRDefault="0006592D" w:rsidP="0006592D"/>
    <w:p w14:paraId="101B1CAC" w14:textId="77777777" w:rsidR="0006592D" w:rsidRDefault="0006592D" w:rsidP="0006592D">
      <w:r w:rsidRPr="00EB24E5">
        <w:rPr>
          <w:rFonts w:hint="eastAsia"/>
        </w:rPr>
        <w:t>属性マッピングの画面に戻りますので、画面上部の「保存」をクリックして設定を保存します。</w:t>
      </w:r>
    </w:p>
    <w:p w14:paraId="7B279C5E" w14:textId="77777777" w:rsidR="0006592D" w:rsidRDefault="0006592D" w:rsidP="0006592D"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911EFB3" wp14:editId="60256FAE">
                <wp:simplePos x="0" y="0"/>
                <wp:positionH relativeFrom="column">
                  <wp:posOffset>1205865</wp:posOffset>
                </wp:positionH>
                <wp:positionV relativeFrom="paragraph">
                  <wp:posOffset>551180</wp:posOffset>
                </wp:positionV>
                <wp:extent cx="288000" cy="133350"/>
                <wp:effectExtent l="0" t="0" r="17145" b="19050"/>
                <wp:wrapNone/>
                <wp:docPr id="179" name="正方形/長方形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5E0AA" id="正方形/長方形 179" o:spid="_x0000_s1026" style="position:absolute;left:0;text-align:left;margin-left:94.95pt;margin-top:43.4pt;width:22.7pt;height:10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73A5542" wp14:editId="33E57FCC">
            <wp:extent cx="5400040" cy="2816860"/>
            <wp:effectExtent l="19050" t="19050" r="10160" b="21590"/>
            <wp:docPr id="178" name="図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プロビジョニング9.bmp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6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A6B098" w14:textId="77777777" w:rsidR="0006592D" w:rsidRDefault="0006592D" w:rsidP="0006592D">
      <w:pPr>
        <w:jc w:val="center"/>
      </w:pPr>
      <w:r w:rsidRPr="004230A3">
        <w:rPr>
          <w:rFonts w:hint="eastAsia"/>
          <w:b/>
        </w:rPr>
        <w:t>属性</w:t>
      </w:r>
      <w:r>
        <w:rPr>
          <w:rFonts w:hint="eastAsia"/>
          <w:b/>
        </w:rPr>
        <w:t>マッピング</w:t>
      </w:r>
    </w:p>
    <w:p w14:paraId="4AD1872B" w14:textId="77777777" w:rsidR="0006592D" w:rsidRDefault="0006592D" w:rsidP="0006592D"/>
    <w:p w14:paraId="633B4F31" w14:textId="0C013BEE" w:rsidR="0006592D" w:rsidRDefault="0006592D" w:rsidP="0006592D">
      <w:r>
        <w:rPr>
          <w:rFonts w:hint="eastAsia"/>
        </w:rPr>
        <w:lastRenderedPageBreak/>
        <w:t>設定としては以上で完了です。</w:t>
      </w:r>
    </w:p>
    <w:p w14:paraId="2664BEED" w14:textId="77777777" w:rsidR="003E3AEF" w:rsidRDefault="003E3AEF" w:rsidP="0006592D"/>
    <w:p w14:paraId="64E65C4B" w14:textId="1B6F393D" w:rsidR="00B736F7" w:rsidRDefault="00B736F7" w:rsidP="0006592D">
      <w:r>
        <w:rPr>
          <w:rFonts w:hint="eastAsia"/>
        </w:rPr>
        <w:t>設定後は</w:t>
      </w:r>
      <w:r w:rsidR="00B770FC">
        <w:rPr>
          <w:rFonts w:hint="eastAsia"/>
        </w:rPr>
        <w:t>次項</w:t>
      </w:r>
      <w:r>
        <w:rPr>
          <w:rFonts w:hint="eastAsia"/>
        </w:rPr>
        <w:t>の「</w:t>
      </w:r>
      <w:hyperlink w:anchor="_プロビジョニングの開始" w:history="1">
        <w:r w:rsidRPr="00B770FC">
          <w:rPr>
            <w:rStyle w:val="a7"/>
            <w:rFonts w:hint="eastAsia"/>
          </w:rPr>
          <w:t>3.2.1プロビジョニングの開始</w:t>
        </w:r>
      </w:hyperlink>
      <w:r>
        <w:rPr>
          <w:rFonts w:hint="eastAsia"/>
        </w:rPr>
        <w:t>」を実施し、</w:t>
      </w:r>
      <w:r>
        <w:t>Proself上にSCIM連携ユーザー</w:t>
      </w:r>
      <w:r>
        <w:rPr>
          <w:rFonts w:hint="eastAsia"/>
        </w:rPr>
        <w:t>を</w:t>
      </w:r>
      <w:r>
        <w:t>作成</w:t>
      </w:r>
      <w:r>
        <w:rPr>
          <w:rFonts w:hint="eastAsia"/>
        </w:rPr>
        <w:t>します</w:t>
      </w:r>
      <w:r>
        <w:t>。</w:t>
      </w:r>
    </w:p>
    <w:p w14:paraId="34A863B1" w14:textId="77777777" w:rsidR="0006592D" w:rsidRPr="00B770FC" w:rsidRDefault="0006592D" w:rsidP="002C69F4"/>
    <w:p w14:paraId="64582341" w14:textId="4BC7BD3B" w:rsidR="00436055" w:rsidRDefault="00436055" w:rsidP="00436055">
      <w:pPr>
        <w:pStyle w:val="3"/>
        <w:rPr>
          <w:lang w:eastAsia="ja-JP"/>
        </w:rPr>
      </w:pPr>
      <w:bookmarkStart w:id="43" w:name="_プロビジョニングの開始"/>
      <w:bookmarkStart w:id="44" w:name="_Toc164341329"/>
      <w:bookmarkEnd w:id="43"/>
      <w:r>
        <w:rPr>
          <w:rFonts w:hint="eastAsia"/>
          <w:lang w:eastAsia="ja-JP"/>
        </w:rPr>
        <w:t>プロビジョニングの開始</w:t>
      </w:r>
      <w:bookmarkEnd w:id="44"/>
    </w:p>
    <w:p w14:paraId="7318F404" w14:textId="77777777" w:rsidR="002F4DBD" w:rsidRDefault="002F4DBD" w:rsidP="0006592D">
      <w:r>
        <w:rPr>
          <w:rFonts w:hint="eastAsia"/>
        </w:rPr>
        <w:t>プロビジョニング概要画面の上部メニューより「プロビジョニングの開始」をクリックします。</w:t>
      </w:r>
    </w:p>
    <w:p w14:paraId="3E03396D" w14:textId="44ABBFA4" w:rsidR="00C4326E" w:rsidRDefault="00FB6AFE" w:rsidP="00C4326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BE3DD75" wp14:editId="312A4DE6">
                <wp:simplePos x="0" y="0"/>
                <wp:positionH relativeFrom="column">
                  <wp:posOffset>2263140</wp:posOffset>
                </wp:positionH>
                <wp:positionV relativeFrom="paragraph">
                  <wp:posOffset>554990</wp:posOffset>
                </wp:positionV>
                <wp:extent cx="647700" cy="133350"/>
                <wp:effectExtent l="0" t="0" r="19050" b="19050"/>
                <wp:wrapNone/>
                <wp:docPr id="192" name="正方形/長方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95DBA" id="正方形/長方形 192" o:spid="_x0000_s1026" style="position:absolute;left:0;text-align:left;margin-left:178.2pt;margin-top:43.7pt;width:51pt;height:10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" filled="f" strokecolor="red" strokeweight="2pt"/>
            </w:pict>
          </mc:Fallback>
        </mc:AlternateContent>
      </w:r>
      <w:r w:rsidR="00C4326E">
        <w:rPr>
          <w:noProof/>
        </w:rPr>
        <w:drawing>
          <wp:inline distT="0" distB="0" distL="0" distR="0" wp14:anchorId="1A8AC980" wp14:editId="4521607E">
            <wp:extent cx="5400000" cy="2430403"/>
            <wp:effectExtent l="19050" t="19050" r="10795" b="27305"/>
            <wp:docPr id="191" name="図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プロビジョニング概要画面.bmp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304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F36622" w14:textId="46FC439E" w:rsidR="00C4326E" w:rsidRPr="00C4326E" w:rsidRDefault="00C4326E" w:rsidP="00C4326E">
      <w:pPr>
        <w:jc w:val="center"/>
        <w:rPr>
          <w:b/>
        </w:rPr>
      </w:pPr>
      <w:r w:rsidRPr="00C4326E">
        <w:rPr>
          <w:rFonts w:hint="eastAsia"/>
          <w:b/>
        </w:rPr>
        <w:t xml:space="preserve">プロビジョニング </w:t>
      </w:r>
      <w:r w:rsidRPr="00C4326E">
        <w:rPr>
          <w:b/>
        </w:rPr>
        <w:t xml:space="preserve">- </w:t>
      </w:r>
      <w:r w:rsidRPr="00C4326E">
        <w:rPr>
          <w:rFonts w:hint="eastAsia"/>
          <w:b/>
        </w:rPr>
        <w:t>概要</w:t>
      </w:r>
    </w:p>
    <w:p w14:paraId="00D562BF" w14:textId="69F33759" w:rsidR="00C4326E" w:rsidRDefault="00C4326E" w:rsidP="0006592D"/>
    <w:p w14:paraId="72B49C58" w14:textId="77777777" w:rsidR="00C6082C" w:rsidRDefault="00C6082C">
      <w:pPr>
        <w:adjustRightInd/>
        <w:snapToGrid/>
      </w:pPr>
      <w:r>
        <w:br w:type="page"/>
      </w:r>
    </w:p>
    <w:p w14:paraId="329F38CF" w14:textId="3A087D1D" w:rsidR="00ED65B1" w:rsidRDefault="00ED65B1" w:rsidP="0006592D">
      <w:r>
        <w:rPr>
          <w:rFonts w:hint="eastAsia"/>
        </w:rPr>
        <w:lastRenderedPageBreak/>
        <w:t>開始されると以下のように「プロビジョニングの開始」がグレーアウトされます。</w:t>
      </w:r>
    </w:p>
    <w:p w14:paraId="51E57E76" w14:textId="2DA70E05" w:rsidR="00ED65B1" w:rsidRDefault="00ED65B1" w:rsidP="00ED65B1">
      <w:pPr>
        <w:jc w:val="center"/>
      </w:pPr>
      <w:r>
        <w:rPr>
          <w:rFonts w:hint="eastAsia"/>
          <w:noProof/>
        </w:rPr>
        <w:drawing>
          <wp:inline distT="0" distB="0" distL="0" distR="0" wp14:anchorId="7CD1A310" wp14:editId="5B1A54E7">
            <wp:extent cx="5400000" cy="2438382"/>
            <wp:effectExtent l="19050" t="19050" r="10795" b="19685"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プロビジョニング開始.bmp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383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CE1AC9" w14:textId="42FE8B60" w:rsidR="00ED65B1" w:rsidRDefault="00B22D8A" w:rsidP="00B22D8A">
      <w:pPr>
        <w:jc w:val="center"/>
      </w:pPr>
      <w:r w:rsidRPr="00C4326E">
        <w:rPr>
          <w:rFonts w:hint="eastAsia"/>
          <w:b/>
        </w:rPr>
        <w:t xml:space="preserve">プロビジョニング </w:t>
      </w:r>
      <w:r w:rsidRPr="00C4326E">
        <w:rPr>
          <w:b/>
        </w:rPr>
        <w:t xml:space="preserve">- </w:t>
      </w:r>
      <w:r w:rsidRPr="00C4326E">
        <w:rPr>
          <w:rFonts w:hint="eastAsia"/>
          <w:b/>
        </w:rPr>
        <w:t>概要</w:t>
      </w:r>
    </w:p>
    <w:p w14:paraId="5A4C1D41" w14:textId="77777777" w:rsidR="009F11F1" w:rsidRDefault="009F11F1" w:rsidP="00473628"/>
    <w:p w14:paraId="3927902A" w14:textId="0A6831D3" w:rsidR="00FE2509" w:rsidRDefault="00473628" w:rsidP="00473628">
      <w:r>
        <w:t>Entra IDがProself</w:t>
      </w:r>
      <w:r w:rsidR="009E4E8D">
        <w:t>に対して通信を行い</w:t>
      </w:r>
      <w:r w:rsidR="00C72330">
        <w:rPr>
          <w:rFonts w:hint="eastAsia"/>
        </w:rPr>
        <w:t>、</w:t>
      </w:r>
      <w:r>
        <w:t>SCIM連携ユーザーが</w:t>
      </w:r>
      <w:r w:rsidR="00C72330">
        <w:rPr>
          <w:rFonts w:hint="eastAsia"/>
        </w:rPr>
        <w:t>Proselfに</w:t>
      </w:r>
      <w:r>
        <w:t>作成されます。</w:t>
      </w:r>
    </w:p>
    <w:p w14:paraId="71462923" w14:textId="194A90FA" w:rsidR="00E2553B" w:rsidRPr="00CD0CBF" w:rsidRDefault="00E2553B" w:rsidP="00CD0CBF">
      <w:pPr>
        <w:pStyle w:val="ae"/>
        <w:numPr>
          <w:ilvl w:val="0"/>
          <w:numId w:val="25"/>
        </w:numPr>
        <w:ind w:leftChars="0"/>
      </w:pPr>
      <w:r>
        <w:rPr>
          <w:rFonts w:hint="eastAsia"/>
        </w:rPr>
        <w:t>作成されたユーザー</w:t>
      </w:r>
      <w:r w:rsidR="00D013C6">
        <w:rPr>
          <w:rFonts w:hint="eastAsia"/>
        </w:rPr>
        <w:t>の</w:t>
      </w:r>
      <w:r>
        <w:rPr>
          <w:rFonts w:hint="eastAsia"/>
        </w:rPr>
        <w:t>「連携」列にチェックが入ります。</w:t>
      </w:r>
    </w:p>
    <w:p w14:paraId="0B92C1C2" w14:textId="0DEF8690" w:rsidR="00DC5B84" w:rsidRPr="00473628" w:rsidRDefault="00DC5B84" w:rsidP="006D6C5E">
      <w:pPr>
        <w:jc w:val="center"/>
      </w:pPr>
      <w:r>
        <w:rPr>
          <w:noProof/>
        </w:rPr>
        <w:drawing>
          <wp:inline distT="0" distB="0" distL="0" distR="0" wp14:anchorId="3909F2A4" wp14:editId="42EEEEC3">
            <wp:extent cx="5400040" cy="1791335"/>
            <wp:effectExtent l="19050" t="19050" r="10160" b="18415"/>
            <wp:docPr id="326" name="図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91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8B9BB8" w14:textId="1241721E" w:rsidR="00B736F7" w:rsidRDefault="009E4E8D" w:rsidP="009E4E8D">
      <w:pPr>
        <w:jc w:val="center"/>
        <w:rPr>
          <w:b/>
        </w:rPr>
      </w:pPr>
      <w:r w:rsidRPr="009E4E8D">
        <w:rPr>
          <w:rFonts w:hint="eastAsia"/>
          <w:b/>
        </w:rPr>
        <w:t>ユーザー</w:t>
      </w:r>
      <w:r w:rsidR="003E6A20">
        <w:rPr>
          <w:rFonts w:hint="eastAsia"/>
          <w:b/>
        </w:rPr>
        <w:t>一覧</w:t>
      </w:r>
      <w:r w:rsidR="005D483E">
        <w:rPr>
          <w:rFonts w:hint="eastAsia"/>
          <w:b/>
        </w:rPr>
        <w:t>(プロビジョニング開始前)</w:t>
      </w:r>
    </w:p>
    <w:p w14:paraId="7534FDD4" w14:textId="4CBFB1B5" w:rsidR="00B736F7" w:rsidRDefault="00B736F7" w:rsidP="0009356D"/>
    <w:p w14:paraId="45EB43F1" w14:textId="6BEF2A51" w:rsidR="0009356D" w:rsidRDefault="0009356D" w:rsidP="000659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1375A2A" wp14:editId="4AA51BDC">
                <wp:simplePos x="0" y="0"/>
                <wp:positionH relativeFrom="column">
                  <wp:posOffset>796290</wp:posOffset>
                </wp:positionH>
                <wp:positionV relativeFrom="paragraph">
                  <wp:posOffset>758825</wp:posOffset>
                </wp:positionV>
                <wp:extent cx="4572000" cy="457200"/>
                <wp:effectExtent l="0" t="0" r="19050" b="19050"/>
                <wp:wrapNone/>
                <wp:docPr id="338" name="正方形/長方形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AF8C1" id="正方形/長方形 338" o:spid="_x0000_s1026" style="position:absolute;left:0;text-align:left;margin-left:62.7pt;margin-top:59.75pt;width:5in;height:36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40D71DE" wp14:editId="5E4407BC">
            <wp:extent cx="5400040" cy="1782445"/>
            <wp:effectExtent l="19050" t="19050" r="10160" b="27305"/>
            <wp:docPr id="334" name="図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82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3A1B32" w14:textId="15BCFF6A" w:rsidR="00C4326E" w:rsidRDefault="005D483E" w:rsidP="009E4E8D">
      <w:pPr>
        <w:jc w:val="center"/>
      </w:pPr>
      <w:r w:rsidRPr="009E4E8D">
        <w:rPr>
          <w:rFonts w:hint="eastAsia"/>
          <w:b/>
        </w:rPr>
        <w:t>ユーザー</w:t>
      </w:r>
      <w:r w:rsidR="003E3759">
        <w:rPr>
          <w:rFonts w:hint="eastAsia"/>
          <w:b/>
        </w:rPr>
        <w:t>一覧</w:t>
      </w:r>
      <w:r>
        <w:rPr>
          <w:rFonts w:hint="eastAsia"/>
          <w:b/>
        </w:rPr>
        <w:t>(プロビジョニング開始後)</w:t>
      </w:r>
    </w:p>
    <w:p w14:paraId="76572A9D" w14:textId="1ABF2A17" w:rsidR="009E4E8D" w:rsidRDefault="009E4E8D" w:rsidP="0006592D"/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8494"/>
      </w:tblGrid>
      <w:tr w:rsidR="008969A1" w14:paraId="141D98E9" w14:textId="77777777" w:rsidTr="000E136C">
        <w:tc>
          <w:tcPr>
            <w:tcW w:w="8494" w:type="dxa"/>
          </w:tcPr>
          <w:p w14:paraId="19E9AB83" w14:textId="77777777" w:rsidR="008969A1" w:rsidRPr="00C465A2" w:rsidRDefault="008969A1" w:rsidP="008969A1">
            <w:pPr>
              <w:rPr>
                <w:b/>
              </w:rPr>
            </w:pPr>
            <w:r w:rsidRPr="00C465A2">
              <w:rPr>
                <w:rFonts w:hint="eastAsia"/>
                <w:b/>
                <w:color w:val="FF0000"/>
              </w:rPr>
              <w:t>注意点：</w:t>
            </w:r>
          </w:p>
          <w:p w14:paraId="18AF78E5" w14:textId="5E426CB1" w:rsidR="008969A1" w:rsidRDefault="002C6F70" w:rsidP="008969A1">
            <w:r>
              <w:rPr>
                <w:rFonts w:hint="eastAsia"/>
              </w:rPr>
              <w:t>デフォルトでは</w:t>
            </w:r>
            <w:r w:rsidRPr="002C6F70">
              <w:rPr>
                <w:rFonts w:hint="eastAsia"/>
              </w:rPr>
              <w:t>ユーザープリンシパル名</w:t>
            </w:r>
            <w:r w:rsidRPr="002C6F70">
              <w:t>(@より前)がProselfに作成されるユーザーのIDとして使用されます。</w:t>
            </w:r>
          </w:p>
          <w:p w14:paraId="72C759B0" w14:textId="4CF04E78" w:rsidR="00FC54D0" w:rsidRDefault="00FC54D0" w:rsidP="008969A1">
            <w:r w:rsidRPr="008969A1">
              <w:rPr>
                <w:rFonts w:hint="eastAsia"/>
              </w:rPr>
              <w:t>そのため、「</w:t>
            </w:r>
            <w:hyperlink w:anchor="_SAML設定" w:history="1">
              <w:r w:rsidRPr="00D320DE">
                <w:rPr>
                  <w:rStyle w:val="a7"/>
                </w:rPr>
                <w:t>2.2.2.SAML設定</w:t>
              </w:r>
            </w:hyperlink>
            <w:r w:rsidRPr="008969A1">
              <w:t>」で指定する</w:t>
            </w:r>
            <w:r w:rsidRPr="00FC54D0">
              <w:rPr>
                <w:rFonts w:hint="eastAsia"/>
              </w:rPr>
              <w:t>「ユーザー属性</w:t>
            </w:r>
            <w:r w:rsidRPr="00FC54D0">
              <w:t xml:space="preserve"> ユーザーIDのキー名」に</w:t>
            </w:r>
            <w:r w:rsidR="0073621A">
              <w:rPr>
                <w:rFonts w:hint="eastAsia"/>
              </w:rPr>
              <w:t>「</w:t>
            </w:r>
            <w:r w:rsidRPr="00FC54D0">
              <w:t>user.userprincipalname</w:t>
            </w:r>
            <w:r w:rsidR="0073621A">
              <w:rPr>
                <w:rFonts w:hint="eastAsia"/>
              </w:rPr>
              <w:t>」</w:t>
            </w:r>
            <w:r w:rsidRPr="00FC54D0">
              <w:t>のクレーム名以外を指定している場合は設定変更が必要</w:t>
            </w:r>
            <w:r>
              <w:rPr>
                <w:rFonts w:hint="eastAsia"/>
              </w:rPr>
              <w:t>です。</w:t>
            </w:r>
          </w:p>
          <w:p w14:paraId="55DAFE13" w14:textId="77D77010" w:rsidR="00FC54D0" w:rsidRDefault="00FC54D0" w:rsidP="00FC54D0">
            <w:pPr>
              <w:pStyle w:val="ae"/>
              <w:numPr>
                <w:ilvl w:val="0"/>
                <w:numId w:val="27"/>
              </w:numPr>
              <w:ind w:leftChars="0"/>
            </w:pPr>
            <w:r w:rsidRPr="00FC54D0">
              <w:rPr>
                <w:rFonts w:hint="eastAsia"/>
                <w:color w:val="FF0000"/>
              </w:rPr>
              <w:t>設定変更を行わない</w:t>
            </w:r>
            <w:r w:rsidR="000A11C2">
              <w:rPr>
                <w:rFonts w:hint="eastAsia"/>
                <w:color w:val="FF0000"/>
              </w:rPr>
              <w:t>場合、</w:t>
            </w:r>
            <w:r w:rsidRPr="00FC54D0">
              <w:rPr>
                <w:rFonts w:hint="eastAsia"/>
                <w:color w:val="FF0000"/>
              </w:rPr>
              <w:t>「</w:t>
            </w:r>
            <w:hyperlink w:anchor="_シングルサインオン" w:history="1">
              <w:r w:rsidRPr="00FC54D0">
                <w:rPr>
                  <w:rStyle w:val="a7"/>
                  <w:rFonts w:hint="eastAsia"/>
                  <w:color w:val="FF0000"/>
                </w:rPr>
                <w:t>4.シングルサインオン</w:t>
              </w:r>
            </w:hyperlink>
            <w:r w:rsidRPr="00FC54D0">
              <w:rPr>
                <w:rFonts w:hint="eastAsia"/>
                <w:color w:val="FF0000"/>
              </w:rPr>
              <w:t>」で記載している手順で</w:t>
            </w:r>
            <w:r w:rsidRPr="00FC54D0">
              <w:rPr>
                <w:color w:val="FF0000"/>
              </w:rPr>
              <w:t>シングルサインオン</w:t>
            </w:r>
            <w:r w:rsidR="003D0710">
              <w:rPr>
                <w:rFonts w:hint="eastAsia"/>
                <w:color w:val="FF0000"/>
              </w:rPr>
              <w:t>を行うこと</w:t>
            </w:r>
            <w:r w:rsidR="000E292C">
              <w:rPr>
                <w:rFonts w:hint="eastAsia"/>
                <w:color w:val="FF0000"/>
              </w:rPr>
              <w:t>が</w:t>
            </w:r>
            <w:r w:rsidRPr="00FC54D0">
              <w:rPr>
                <w:color w:val="FF0000"/>
              </w:rPr>
              <w:t>でき</w:t>
            </w:r>
            <w:r w:rsidR="00C67DFB">
              <w:rPr>
                <w:rFonts w:hint="eastAsia"/>
                <w:color w:val="FF0000"/>
              </w:rPr>
              <w:t>ません</w:t>
            </w:r>
            <w:r>
              <w:rPr>
                <w:rFonts w:hint="eastAsia"/>
                <w:color w:val="FF0000"/>
              </w:rPr>
              <w:t>。</w:t>
            </w:r>
          </w:p>
          <w:p w14:paraId="3CBCF10E" w14:textId="2D144102" w:rsidR="00DE4BCB" w:rsidRPr="00A31849" w:rsidRDefault="00DE4BCB" w:rsidP="00DE4BCB"/>
          <w:p w14:paraId="49E3B62A" w14:textId="0FFEBB5A" w:rsidR="000A0743" w:rsidRDefault="00024F25" w:rsidP="00DE4BCB">
            <w:pPr>
              <w:rPr>
                <w:rFonts w:hint="eastAsia"/>
              </w:rPr>
            </w:pPr>
            <w:r>
              <w:rPr>
                <w:rFonts w:hint="eastAsia"/>
              </w:rPr>
              <w:t>例として、</w:t>
            </w:r>
            <w:r w:rsidR="00285006" w:rsidRPr="00FC54D0">
              <w:rPr>
                <w:rFonts w:hint="eastAsia"/>
              </w:rPr>
              <w:t>「ユーザー属性</w:t>
            </w:r>
            <w:r w:rsidR="00285006" w:rsidRPr="00FC54D0">
              <w:t xml:space="preserve"> ユーザーIDのキー名」</w:t>
            </w:r>
            <w:r w:rsidR="00285006">
              <w:rPr>
                <w:rFonts w:hint="eastAsia"/>
              </w:rPr>
              <w:t>に</w:t>
            </w:r>
            <w:r w:rsidR="0073621A">
              <w:rPr>
                <w:rFonts w:hint="eastAsia"/>
              </w:rPr>
              <w:t>「</w:t>
            </w:r>
            <w:r w:rsidR="00285006" w:rsidRPr="00285006">
              <w:t>user.mail</w:t>
            </w:r>
            <w:r w:rsidR="0073621A">
              <w:rPr>
                <w:rFonts w:hint="eastAsia"/>
              </w:rPr>
              <w:t>」</w:t>
            </w:r>
            <w:r w:rsidR="00285006" w:rsidRPr="00285006">
              <w:t>のクレーム名を指定してい</w:t>
            </w:r>
            <w:r w:rsidR="00064946">
              <w:rPr>
                <w:rFonts w:hint="eastAsia"/>
              </w:rPr>
              <w:t>る</w:t>
            </w:r>
            <w:bookmarkStart w:id="45" w:name="_GoBack"/>
            <w:bookmarkEnd w:id="45"/>
            <w:r w:rsidR="00285006" w:rsidRPr="00285006">
              <w:t>場合</w:t>
            </w:r>
            <w:r>
              <w:rPr>
                <w:rFonts w:hint="eastAsia"/>
              </w:rPr>
              <w:t>の</w:t>
            </w:r>
            <w:r w:rsidR="00285006">
              <w:rPr>
                <w:rFonts w:hint="eastAsia"/>
              </w:rPr>
              <w:t>設定</w:t>
            </w:r>
            <w:r>
              <w:rPr>
                <w:rFonts w:hint="eastAsia"/>
              </w:rPr>
              <w:t>変更手順を以下に記載します</w:t>
            </w:r>
            <w:r w:rsidR="001D52BC">
              <w:rPr>
                <w:rFonts w:hint="eastAsia"/>
              </w:rPr>
              <w:t>。</w:t>
            </w:r>
          </w:p>
          <w:p w14:paraId="5BDDDBB9" w14:textId="454A32EA" w:rsidR="00285006" w:rsidRDefault="00A24805" w:rsidP="00285006">
            <w:pPr>
              <w:pStyle w:val="ae"/>
              <w:numPr>
                <w:ilvl w:val="0"/>
                <w:numId w:val="32"/>
              </w:numPr>
              <w:ind w:leftChars="0"/>
            </w:pPr>
            <w:r>
              <w:rPr>
                <w:rFonts w:hint="eastAsia"/>
              </w:rPr>
              <w:t>プロビジョニングの</w:t>
            </w:r>
            <w:r w:rsidR="00285006">
              <w:rPr>
                <w:rFonts w:hint="eastAsia"/>
              </w:rPr>
              <w:t>マッピング</w:t>
            </w:r>
            <w:r w:rsidR="000E136C">
              <w:rPr>
                <w:rFonts w:hint="eastAsia"/>
              </w:rPr>
              <w:t>より</w:t>
            </w:r>
            <w:r w:rsidR="00285006" w:rsidRPr="00F42810">
              <w:rPr>
                <w:rFonts w:hint="eastAsia"/>
              </w:rPr>
              <w:t>「</w:t>
            </w:r>
            <w:r w:rsidR="00285006" w:rsidRPr="00F42810">
              <w:t>Provision Microsoft Entra ID Users」</w:t>
            </w:r>
            <w:r w:rsidR="00285006">
              <w:rPr>
                <w:rFonts w:hint="eastAsia"/>
              </w:rPr>
              <w:t>をクリックします。</w:t>
            </w:r>
          </w:p>
          <w:p w14:paraId="6A2B53D5" w14:textId="6507CE8C" w:rsidR="00285006" w:rsidRDefault="00285006" w:rsidP="00DE4BCB">
            <w:r>
              <w:rPr>
                <w:rFonts w:hint="eastAsia"/>
                <w:noProof/>
              </w:rPr>
              <w:lastRenderedPageBreak/>
              <mc:AlternateContent>
                <mc:Choice Requires="wpc">
                  <w:drawing>
                    <wp:inline distT="0" distB="0" distL="0" distR="0" wp14:anchorId="778BCA2A" wp14:editId="2D8B1919">
                      <wp:extent cx="5248275" cy="1974885"/>
                      <wp:effectExtent l="0" t="0" r="0" b="0"/>
                      <wp:docPr id="28" name="キャンバス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29" name="図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1074" y="0"/>
                                  <a:ext cx="4680000" cy="1938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0DD3BA7" id="キャンバス 28" o:spid="_x0000_s1026" editas="canvas" style="width:413.25pt;height:155.5pt;mso-position-horizontal-relative:char;mso-position-vertical-relative:line" coordsize="52482,197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52482;height:19748;visibility:visible;mso-wrap-style:square">
                        <v:fill o:detectmouseclick="t"/>
                        <v:path o:connecttype="none"/>
                      </v:shape>
                      <v:shape id="図 29" o:spid="_x0000_s1028" type="#_x0000_t75" style="position:absolute;left:2910;width:46800;height:19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">
                        <v:imagedata r:id="rId73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D61BCA5" w14:textId="3D242563" w:rsidR="00285006" w:rsidRDefault="00285006" w:rsidP="00285006">
            <w:pPr>
              <w:jc w:val="center"/>
              <w:rPr>
                <w:b/>
              </w:rPr>
            </w:pPr>
            <w:r w:rsidRPr="00585968">
              <w:rPr>
                <w:rFonts w:hint="eastAsia"/>
                <w:b/>
              </w:rPr>
              <w:t>プロビジョニング</w:t>
            </w:r>
          </w:p>
          <w:p w14:paraId="2EBB2500" w14:textId="77777777" w:rsidR="00A24805" w:rsidRPr="00A24805" w:rsidRDefault="00A24805" w:rsidP="00A24805"/>
          <w:p w14:paraId="3FE0D58D" w14:textId="7E86FE76" w:rsidR="00285006" w:rsidRDefault="00285006" w:rsidP="00285006">
            <w:pPr>
              <w:pStyle w:val="ae"/>
              <w:numPr>
                <w:ilvl w:val="0"/>
                <w:numId w:val="32"/>
              </w:numPr>
              <w:ind w:leftChars="0"/>
            </w:pPr>
            <w:r>
              <w:rPr>
                <w:rFonts w:hint="eastAsia"/>
              </w:rPr>
              <w:t>属性マッピング画面で「</w:t>
            </w:r>
            <w:r w:rsidRPr="0020557F">
              <w:t>customappsso属性</w:t>
            </w:r>
            <w:r>
              <w:rPr>
                <w:rFonts w:hint="eastAsia"/>
              </w:rPr>
              <w:t>」</w:t>
            </w:r>
            <w:r w:rsidRPr="0020557F">
              <w:t>列が「</w:t>
            </w:r>
            <w:r>
              <w:rPr>
                <w:rFonts w:hint="eastAsia"/>
              </w:rPr>
              <w:t>userName</w:t>
            </w:r>
            <w:r w:rsidRPr="0020557F">
              <w:t>」となっている行の「編集」をクリックします。</w:t>
            </w:r>
          </w:p>
          <w:p w14:paraId="37786EC4" w14:textId="77777777" w:rsidR="00DE4BCB" w:rsidRDefault="00DE4BCB" w:rsidP="00DE4BCB"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223E3663" wp14:editId="352C8917">
                      <wp:extent cx="5210175" cy="1724025"/>
                      <wp:effectExtent l="0" t="0" r="0" b="0"/>
                      <wp:docPr id="38" name="キャンバス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2" name="グループ化 32"/>
                              <wpg:cNvGrpSpPr/>
                              <wpg:grpSpPr>
                                <a:xfrm>
                                  <a:off x="293175" y="66673"/>
                                  <a:ext cx="4680000" cy="1584376"/>
                                  <a:chOff x="293175" y="66673"/>
                                  <a:chExt cx="4680000" cy="158437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9" name="図 5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93175" y="66673"/>
                                    <a:ext cx="4680000" cy="158437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pic:spPr>
                              </pic:pic>
                              <wps:wsp>
                                <wps:cNvPr id="203" name="正方形/長方形 203"/>
                                <wps:cNvSpPr/>
                                <wps:spPr>
                                  <a:xfrm>
                                    <a:off x="1238250" y="1019175"/>
                                    <a:ext cx="3267076" cy="1140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A4367CD" id="キャンバス 38" o:spid="_x0000_s1026" editas="canvas" style="width:410.25pt;height:135.75pt;mso-position-horizontal-relative:char;mso-position-vertical-relative:line" coordsize="52101,17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">
                      <v:shape id="_x0000_s1027" type="#_x0000_t75" style="position:absolute;width:52101;height:17240;visibility:visible;mso-wrap-style:square">
                        <v:fill o:detectmouseclick="t"/>
                        <v:path o:connecttype="none"/>
                      </v:shape>
                      <v:group id="グループ化 32" o:spid="_x0000_s1028" style="position:absolute;left:2931;top:666;width:46800;height:15844" coordorigin="2931,666" coordsize="46800,15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shape id="図 59" o:spid="_x0000_s1029" type="#_x0000_t75" style="position:absolute;left:2931;top:666;width:46800;height:1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" stroked="t" strokecolor="black [3213]">
                          <v:imagedata r:id="rId75" o:title=""/>
                          <v:path arrowok="t"/>
                        </v:shape>
                        <v:rect id="正方形/長方形 203" o:spid="_x0000_s1030" style="position:absolute;left:12382;top:10191;width:32671;height:1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" filled="f" strokecolor="red" strokeweight="2pt"/>
                      </v:group>
                      <w10:anchorlock/>
                    </v:group>
                  </w:pict>
                </mc:Fallback>
              </mc:AlternateContent>
            </w:r>
          </w:p>
          <w:p w14:paraId="1D87302E" w14:textId="2BB62CD9" w:rsidR="00DE4BCB" w:rsidRDefault="00DE4BCB" w:rsidP="00DE4BCB">
            <w:pPr>
              <w:jc w:val="center"/>
              <w:rPr>
                <w:b/>
              </w:rPr>
            </w:pPr>
            <w:r w:rsidRPr="00DE4BCB">
              <w:rPr>
                <w:rFonts w:hint="eastAsia"/>
                <w:b/>
              </w:rPr>
              <w:t>属性マッピング</w:t>
            </w:r>
          </w:p>
          <w:p w14:paraId="06E3392F" w14:textId="77777777" w:rsidR="00256C9F" w:rsidRPr="00DE4BCB" w:rsidRDefault="00256C9F" w:rsidP="00256C9F"/>
          <w:p w14:paraId="3675E155" w14:textId="10E17F63" w:rsidR="00DE4BCB" w:rsidRDefault="00285006" w:rsidP="00285006">
            <w:pPr>
              <w:pStyle w:val="ae"/>
              <w:numPr>
                <w:ilvl w:val="0"/>
                <w:numId w:val="32"/>
              </w:numPr>
              <w:ind w:leftChars="0"/>
            </w:pPr>
            <w:r>
              <w:rPr>
                <w:rFonts w:hint="eastAsia"/>
              </w:rPr>
              <w:t>属性の編集画面</w:t>
            </w:r>
            <w:r w:rsidR="00B309BE">
              <w:rPr>
                <w:rFonts w:hint="eastAsia"/>
              </w:rPr>
              <w:t>の</w:t>
            </w:r>
            <w:r>
              <w:rPr>
                <w:rFonts w:hint="eastAsia"/>
              </w:rPr>
              <w:t>ソース属性</w:t>
            </w:r>
            <w:r w:rsidR="00B309BE">
              <w:rPr>
                <w:rFonts w:hint="eastAsia"/>
              </w:rPr>
              <w:t>を「userPrin</w:t>
            </w:r>
            <w:r w:rsidR="00B309BE">
              <w:t>cipalName</w:t>
            </w:r>
            <w:r w:rsidR="00B309BE">
              <w:rPr>
                <w:rFonts w:hint="eastAsia"/>
              </w:rPr>
              <w:t>」から「mail」に変更して画面下部の「OK」をクリックします。</w:t>
            </w:r>
          </w:p>
          <w:p w14:paraId="2F812EF9" w14:textId="67EB24FF" w:rsidR="00DE4BCB" w:rsidRDefault="00DE4BCB" w:rsidP="008969A1">
            <w:r>
              <w:rPr>
                <w:rFonts w:hint="eastAsia"/>
                <w:noProof/>
              </w:rPr>
              <mc:AlternateContent>
                <mc:Choice Requires="wpc">
                  <w:drawing>
                    <wp:inline distT="0" distB="0" distL="0" distR="0" wp14:anchorId="42F73243" wp14:editId="44DD6496">
                      <wp:extent cx="5219700" cy="1359974"/>
                      <wp:effectExtent l="0" t="19050" r="0" b="0"/>
                      <wp:docPr id="57" name="キャンバス 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37" name="図 3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93175" y="0"/>
                                  <a:ext cx="4680000" cy="132397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207" name="正方形/長方形 207"/>
                              <wps:cNvSpPr/>
                              <wps:spPr>
                                <a:xfrm>
                                  <a:off x="1304925" y="761025"/>
                                  <a:ext cx="2524760" cy="238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C384A56" id="キャンバス 57" o:spid="_x0000_s1026" editas="canvas" style="width:411pt;height:107.1pt;mso-position-horizontal-relative:char;mso-position-vertical-relative:line" coordsize="52197,13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">
                      <v:shape id="_x0000_s1027" type="#_x0000_t75" style="position:absolute;width:52197;height:13595;visibility:visible;mso-wrap-style:square">
                        <v:fill o:detectmouseclick="t"/>
                        <v:path o:connecttype="none"/>
                      </v:shape>
                      <v:shape id="図 37" o:spid="_x0000_s1028" type="#_x0000_t75" style="position:absolute;left:2931;width:46800;height:1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" stroked="t" strokecolor="black [3213]">
                        <v:imagedata r:id="rId77" o:title=""/>
                        <v:path arrowok="t"/>
                      </v:shape>
                      <v:rect id="正方形/長方形 207" o:spid="_x0000_s1029" style="position:absolute;left:13049;top:7610;width:25247;height:2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" filled="f" strokecolor="red" strokeweight="2pt"/>
                      <w10:anchorlock/>
                    </v:group>
                  </w:pict>
                </mc:Fallback>
              </mc:AlternateContent>
            </w:r>
          </w:p>
          <w:p w14:paraId="6C343B20" w14:textId="449E846F" w:rsidR="00DE4BCB" w:rsidRDefault="00DE4BCB" w:rsidP="00F219A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属性の編集</w:t>
            </w:r>
          </w:p>
          <w:p w14:paraId="104B62C1" w14:textId="77777777" w:rsidR="006214BE" w:rsidRPr="006214BE" w:rsidRDefault="006214BE" w:rsidP="006214BE"/>
          <w:p w14:paraId="3647D7F7" w14:textId="16095929" w:rsidR="00B309BE" w:rsidRDefault="00B309BE" w:rsidP="00B309BE">
            <w:r>
              <w:rPr>
                <w:noProof/>
              </w:rPr>
              <w:lastRenderedPageBreak/>
              <mc:AlternateContent>
                <mc:Choice Requires="wpc">
                  <w:drawing>
                    <wp:inline distT="0" distB="0" distL="0" distR="0" wp14:anchorId="7FAE2520" wp14:editId="41D718AE">
                      <wp:extent cx="5286375" cy="2606679"/>
                      <wp:effectExtent l="0" t="0" r="0" b="22225"/>
                      <wp:docPr id="33" name="キャンバス 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36" name="図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050" y="56860"/>
                                  <a:ext cx="4680000" cy="254981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205" name="正方形/長方形 205"/>
                              <wps:cNvSpPr/>
                              <wps:spPr>
                                <a:xfrm>
                                  <a:off x="1332525" y="942000"/>
                                  <a:ext cx="2524760" cy="238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正方形/長方形 206"/>
                              <wps:cNvSpPr/>
                              <wps:spPr>
                                <a:xfrm>
                                  <a:off x="1332525" y="2466975"/>
                                  <a:ext cx="334350" cy="110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DA8293F" id="キャンバス 33" o:spid="_x0000_s1026" editas="canvas" style="width:416.25pt;height:205.25pt;mso-position-horizontal-relative:char;mso-position-vertical-relative:line" coordsize="52863,26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">
                      <v:shape id="_x0000_s1027" type="#_x0000_t75" style="position:absolute;width:52863;height:26066;visibility:visible;mso-wrap-style:square">
                        <v:fill o:detectmouseclick="t"/>
                        <v:path o:connecttype="none"/>
                      </v:shape>
                      <v:shape id="図 36" o:spid="_x0000_s1028" type="#_x0000_t75" style="position:absolute;left:2920;top:568;width:46800;height:25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" stroked="t" strokecolor="black [3213]">
                        <v:imagedata r:id="rId79" o:title=""/>
                        <v:path arrowok="t"/>
                      </v:shape>
                      <v:rect id="正方形/長方形 205" o:spid="_x0000_s1029" style="position:absolute;left:13325;top:9420;width:25247;height:2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" filled="f" strokecolor="red" strokeweight="2pt"/>
                      <v:rect id="正方形/長方形 206" o:spid="_x0000_s1030" style="position:absolute;left:13325;top:24669;width:3343;height:1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" filled="f" strokecolor="red" strokeweight="2pt"/>
                      <w10:anchorlock/>
                    </v:group>
                  </w:pict>
                </mc:Fallback>
              </mc:AlternateContent>
            </w:r>
          </w:p>
          <w:p w14:paraId="427E642D" w14:textId="4AD07B35" w:rsidR="00B309BE" w:rsidRDefault="00B309BE" w:rsidP="00B309B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属性の編集</w:t>
            </w:r>
          </w:p>
          <w:p w14:paraId="3B1377D9" w14:textId="77777777" w:rsidR="00023ACA" w:rsidRDefault="00023ACA" w:rsidP="00023ACA"/>
          <w:p w14:paraId="4B203809" w14:textId="3BB9F862" w:rsidR="00B309BE" w:rsidRDefault="000E136C" w:rsidP="000E136C">
            <w:pPr>
              <w:pStyle w:val="ae"/>
              <w:numPr>
                <w:ilvl w:val="0"/>
                <w:numId w:val="32"/>
              </w:numPr>
              <w:ind w:leftChars="0"/>
            </w:pPr>
            <w:r>
              <w:rPr>
                <w:rFonts w:hint="eastAsia"/>
              </w:rPr>
              <w:t>属性マッピング画面で「</w:t>
            </w:r>
            <w:r w:rsidRPr="0020557F">
              <w:t>customappsso属性</w:t>
            </w:r>
            <w:r>
              <w:rPr>
                <w:rFonts w:hint="eastAsia"/>
              </w:rPr>
              <w:t>」</w:t>
            </w:r>
            <w:r w:rsidRPr="0020557F">
              <w:t>列</w:t>
            </w:r>
            <w:r w:rsidR="00D71AFB">
              <w:rPr>
                <w:rFonts w:hint="eastAsia"/>
              </w:rPr>
              <w:t>の</w:t>
            </w:r>
            <w:r w:rsidRPr="0020557F">
              <w:t>「</w:t>
            </w:r>
            <w:r>
              <w:rPr>
                <w:rFonts w:hint="eastAsia"/>
              </w:rPr>
              <w:t>userName</w:t>
            </w:r>
            <w:r w:rsidRPr="0020557F">
              <w:t>」</w:t>
            </w:r>
            <w:r w:rsidR="00D71AFB">
              <w:rPr>
                <w:rFonts w:hint="eastAsia"/>
              </w:rPr>
              <w:t>に対応する</w:t>
            </w:r>
            <w:r>
              <w:rPr>
                <w:rFonts w:hint="eastAsia"/>
              </w:rPr>
              <w:t>「Microsoft Entra ID</w:t>
            </w:r>
            <w:r w:rsidR="001A112B">
              <w:rPr>
                <w:rFonts w:hint="eastAsia"/>
              </w:rPr>
              <w:t>属性</w:t>
            </w:r>
            <w:r>
              <w:rPr>
                <w:rFonts w:hint="eastAsia"/>
              </w:rPr>
              <w:t>」列が</w:t>
            </w:r>
            <w:r w:rsidR="00D71AFB">
              <w:rPr>
                <w:rFonts w:hint="eastAsia"/>
              </w:rPr>
              <w:t>「mail」となっていることを確認し</w:t>
            </w:r>
            <w:r w:rsidR="002A6126">
              <w:rPr>
                <w:rFonts w:hint="eastAsia"/>
              </w:rPr>
              <w:t>、画面上部の「保存」をクリックします。</w:t>
            </w:r>
          </w:p>
          <w:p w14:paraId="71158794" w14:textId="52E2F8A2" w:rsidR="000E136C" w:rsidRDefault="00D71AFB" w:rsidP="00B309BE"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686942A7" wp14:editId="1F8C4117">
                      <wp:extent cx="5257800" cy="1524001"/>
                      <wp:effectExtent l="0" t="0" r="0" b="0"/>
                      <wp:docPr id="55" name="キャンバス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60" name="図 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1575" y="31749"/>
                                  <a:ext cx="4680000" cy="1426048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208" name="正方形/長方形 208"/>
                              <wps:cNvSpPr/>
                              <wps:spPr>
                                <a:xfrm>
                                  <a:off x="1323000" y="503850"/>
                                  <a:ext cx="334010" cy="109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" name="正方形/長方形 211"/>
                              <wps:cNvSpPr/>
                              <wps:spPr>
                                <a:xfrm>
                                  <a:off x="1323001" y="818175"/>
                                  <a:ext cx="1782150" cy="113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2339C9C" id="キャンバス 55" o:spid="_x0000_s1026" editas="canvas" style="width:414pt;height:120pt;mso-position-horizontal-relative:char;mso-position-vertical-relative:line" coordsize="52578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">
                      <v:shape id="_x0000_s1027" type="#_x0000_t75" style="position:absolute;width:52578;height:15240;visibility:visible;mso-wrap-style:square">
                        <v:fill o:detectmouseclick="t"/>
                        <v:path o:connecttype="none"/>
                      </v:shape>
                      <v:shape id="図 60" o:spid="_x0000_s1028" type="#_x0000_t75" style="position:absolute;left:3015;top:317;width:46800;height:1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" stroked="t" strokecolor="black [3213]">
                        <v:imagedata r:id="rId81" o:title=""/>
                        <v:path arrowok="t"/>
                      </v:shape>
                      <v:rect id="正方形/長方形 208" o:spid="_x0000_s1029" style="position:absolute;left:13230;top:5038;width:3340;height:1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" filled="f" strokecolor="red" strokeweight="2pt"/>
                      <v:rect id="正方形/長方形 211" o:spid="_x0000_s1030" style="position:absolute;left:13230;top:8181;width:17821;height:1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" filled="f" strokecolor="red" strokeweight="2pt"/>
                      <w10:anchorlock/>
                    </v:group>
                  </w:pict>
                </mc:Fallback>
              </mc:AlternateContent>
            </w:r>
          </w:p>
          <w:p w14:paraId="6F907677" w14:textId="1AA0FF67" w:rsidR="00B309BE" w:rsidRPr="00B309BE" w:rsidRDefault="002A6126" w:rsidP="00A31849">
            <w:pPr>
              <w:jc w:val="center"/>
            </w:pPr>
            <w:r w:rsidRPr="00DE4BCB">
              <w:rPr>
                <w:rFonts w:hint="eastAsia"/>
                <w:b/>
              </w:rPr>
              <w:t>属性マッピング</w:t>
            </w:r>
          </w:p>
        </w:tc>
      </w:tr>
    </w:tbl>
    <w:p w14:paraId="67A01001" w14:textId="77777777" w:rsidR="00C465A2" w:rsidRDefault="00C465A2" w:rsidP="0006592D"/>
    <w:p w14:paraId="4E0E08D0" w14:textId="5B846F1B" w:rsidR="00847B42" w:rsidRDefault="0011770B" w:rsidP="0011770B">
      <w:r w:rsidRPr="0011770B">
        <w:rPr>
          <w:rFonts w:hint="eastAsia"/>
        </w:rPr>
        <w:t>なお、</w:t>
      </w:r>
      <w:r w:rsidRPr="0011770B">
        <w:t>Entra IDのプロビジョニングによるユーザー同期は40分間隔で行われるため、プロビジョニング開始後に</w:t>
      </w:r>
      <w:r w:rsidR="004D7BE6">
        <w:rPr>
          <w:rFonts w:hint="eastAsia"/>
        </w:rPr>
        <w:t>「</w:t>
      </w:r>
      <w:hyperlink w:anchor="_ユーザー、グループの割り当て" w:history="1">
        <w:r w:rsidR="004D7BE6" w:rsidRPr="003120FA">
          <w:rPr>
            <w:rStyle w:val="a7"/>
            <w:rFonts w:hint="eastAsia"/>
          </w:rPr>
          <w:t>2.1.2.ユーザー、グループの割り当て</w:t>
        </w:r>
      </w:hyperlink>
      <w:r w:rsidR="004D7BE6">
        <w:rPr>
          <w:rFonts w:hint="eastAsia"/>
        </w:rPr>
        <w:t>」を実行してもProself側に</w:t>
      </w:r>
      <w:r w:rsidR="004D7BE6" w:rsidRPr="00876580">
        <w:rPr>
          <w:rFonts w:hint="eastAsia"/>
        </w:rPr>
        <w:t>即時反映</w:t>
      </w:r>
      <w:r w:rsidR="00CF1D91">
        <w:rPr>
          <w:rFonts w:hint="eastAsia"/>
        </w:rPr>
        <w:t>は</w:t>
      </w:r>
      <w:r w:rsidR="004D7BE6">
        <w:rPr>
          <w:rFonts w:hint="eastAsia"/>
        </w:rPr>
        <w:t>され</w:t>
      </w:r>
      <w:r w:rsidR="00CF1D91">
        <w:rPr>
          <w:rFonts w:hint="eastAsia"/>
        </w:rPr>
        <w:t>ません。</w:t>
      </w:r>
    </w:p>
    <w:p w14:paraId="6C1F4437" w14:textId="6D78E7B6" w:rsidR="00B736F7" w:rsidRDefault="00B736F7" w:rsidP="00B736F7">
      <w:r w:rsidRPr="00876580">
        <w:rPr>
          <w:rFonts w:hint="eastAsia"/>
        </w:rPr>
        <w:t>即時反映</w:t>
      </w:r>
      <w:r w:rsidR="00D24368">
        <w:rPr>
          <w:rFonts w:hint="eastAsia"/>
        </w:rPr>
        <w:t>を</w:t>
      </w:r>
      <w:r w:rsidRPr="00876580">
        <w:rPr>
          <w:rFonts w:hint="eastAsia"/>
        </w:rPr>
        <w:t>させたい場合は</w:t>
      </w:r>
      <w:r>
        <w:rPr>
          <w:rFonts w:hint="eastAsia"/>
        </w:rPr>
        <w:t>「</w:t>
      </w:r>
      <w:hyperlink w:anchor="_プロビジョニングの即時実行" w:history="1">
        <w:r w:rsidRPr="003120FA">
          <w:rPr>
            <w:rStyle w:val="a7"/>
            <w:rFonts w:hint="eastAsia"/>
          </w:rPr>
          <w:t>3.2.</w:t>
        </w:r>
        <w:r w:rsidR="0008425F" w:rsidRPr="003120FA">
          <w:rPr>
            <w:rStyle w:val="a7"/>
            <w:rFonts w:hint="eastAsia"/>
          </w:rPr>
          <w:t>2</w:t>
        </w:r>
        <w:r w:rsidRPr="003120FA">
          <w:rPr>
            <w:rStyle w:val="a7"/>
            <w:rFonts w:hint="eastAsia"/>
          </w:rPr>
          <w:t>.プロビジョニングの即時実行</w:t>
        </w:r>
      </w:hyperlink>
      <w:r>
        <w:rPr>
          <w:rFonts w:hint="eastAsia"/>
        </w:rPr>
        <w:t>」を</w:t>
      </w:r>
      <w:r w:rsidR="00D24368">
        <w:rPr>
          <w:rFonts w:hint="eastAsia"/>
        </w:rPr>
        <w:t>ご参照ください。</w:t>
      </w:r>
    </w:p>
    <w:p w14:paraId="448085B3" w14:textId="77777777" w:rsidR="00ED04AF" w:rsidRPr="00F855F6" w:rsidRDefault="00ED04AF" w:rsidP="00436055"/>
    <w:p w14:paraId="41B70FB9" w14:textId="63B7630B" w:rsidR="006643AA" w:rsidRDefault="006643AA" w:rsidP="006643AA">
      <w:pPr>
        <w:pStyle w:val="3"/>
        <w:rPr>
          <w:lang w:eastAsia="ja-JP"/>
        </w:rPr>
      </w:pPr>
      <w:bookmarkStart w:id="46" w:name="_プロビジョニングの即時実行"/>
      <w:bookmarkStart w:id="47" w:name="_Toc164341330"/>
      <w:bookmarkEnd w:id="46"/>
      <w:r>
        <w:rPr>
          <w:rFonts w:hint="eastAsia"/>
          <w:lang w:eastAsia="ja-JP"/>
        </w:rPr>
        <w:lastRenderedPageBreak/>
        <w:t>プロビジョニングの即時実行</w:t>
      </w:r>
      <w:bookmarkEnd w:id="47"/>
    </w:p>
    <w:p w14:paraId="0D5F9A21" w14:textId="69BBCDA9" w:rsidR="0008425F" w:rsidRDefault="0008425F" w:rsidP="0008425F">
      <w:r>
        <w:rPr>
          <w:rFonts w:hint="eastAsia"/>
        </w:rPr>
        <w:t>プロビジョニングの即時実行</w:t>
      </w:r>
      <w:r w:rsidR="00B47E76">
        <w:rPr>
          <w:rFonts w:hint="eastAsia"/>
        </w:rPr>
        <w:t>の方法として</w:t>
      </w:r>
      <w:r>
        <w:rPr>
          <w:rFonts w:hint="eastAsia"/>
        </w:rPr>
        <w:t>以下</w:t>
      </w:r>
      <w:r w:rsidR="00B47E76">
        <w:rPr>
          <w:rFonts w:hint="eastAsia"/>
        </w:rPr>
        <w:t>が</w:t>
      </w:r>
      <w:r>
        <w:rPr>
          <w:rFonts w:hint="eastAsia"/>
        </w:rPr>
        <w:t>あります。</w:t>
      </w:r>
    </w:p>
    <w:p w14:paraId="4D3A3168" w14:textId="0FE673F3" w:rsidR="0008425F" w:rsidRDefault="0008425F" w:rsidP="009536DF">
      <w:pPr>
        <w:pStyle w:val="ae"/>
        <w:numPr>
          <w:ilvl w:val="0"/>
          <w:numId w:val="30"/>
        </w:numPr>
        <w:ind w:leftChars="0"/>
      </w:pPr>
      <w:r>
        <w:rPr>
          <w:rFonts w:hint="eastAsia"/>
        </w:rPr>
        <w:t>プロビジョニング概要画面のメニューより</w:t>
      </w:r>
      <w:r w:rsidRPr="00876580">
        <w:rPr>
          <w:rFonts w:hint="eastAsia"/>
        </w:rPr>
        <w:t>「要求時にプロビジョニングする」</w:t>
      </w:r>
      <w:r>
        <w:rPr>
          <w:rFonts w:hint="eastAsia"/>
        </w:rPr>
        <w:t>を実施する</w:t>
      </w:r>
    </w:p>
    <w:p w14:paraId="207C9F6D" w14:textId="55CDB4AA" w:rsidR="009536DF" w:rsidRDefault="009536DF" w:rsidP="009536DF">
      <w:pPr>
        <w:pStyle w:val="ae"/>
        <w:numPr>
          <w:ilvl w:val="0"/>
          <w:numId w:val="30"/>
        </w:numPr>
        <w:ind w:leftChars="0"/>
      </w:pPr>
      <w:r>
        <w:rPr>
          <w:rFonts w:hint="eastAsia"/>
        </w:rPr>
        <w:t>プロビジョニング停止後、プロビジョニング開始を実施する。</w:t>
      </w:r>
    </w:p>
    <w:p w14:paraId="7DEF733A" w14:textId="018052C5" w:rsidR="0008425F" w:rsidRDefault="0008425F" w:rsidP="0008425F"/>
    <w:p w14:paraId="32F3F4E2" w14:textId="611DCCC5" w:rsidR="00B47E76" w:rsidRDefault="00B47E76" w:rsidP="0008425F">
      <w:r>
        <w:rPr>
          <w:rFonts w:hint="eastAsia"/>
        </w:rPr>
        <w:t>以下</w:t>
      </w:r>
      <w:r w:rsidR="00DD4EEB">
        <w:rPr>
          <w:rFonts w:hint="eastAsia"/>
        </w:rPr>
        <w:t>より</w:t>
      </w:r>
      <w:r>
        <w:rPr>
          <w:rFonts w:hint="eastAsia"/>
        </w:rPr>
        <w:t>それぞれの手順について記載しております。</w:t>
      </w:r>
    </w:p>
    <w:p w14:paraId="49F49562" w14:textId="24E341EC" w:rsidR="00E80246" w:rsidRDefault="00E80246" w:rsidP="007544FC"/>
    <w:p w14:paraId="7CF1F744" w14:textId="56CB0466" w:rsidR="0008425F" w:rsidRPr="009536DF" w:rsidRDefault="009536DF" w:rsidP="0008425F">
      <w:pPr>
        <w:rPr>
          <w:b/>
          <w:u w:val="single"/>
        </w:rPr>
      </w:pPr>
      <w:r w:rsidRPr="009536DF">
        <w:rPr>
          <w:rFonts w:hint="eastAsia"/>
          <w:b/>
          <w:u w:val="single"/>
        </w:rPr>
        <w:t>要求時にプロビジョニングする</w:t>
      </w:r>
      <w:r w:rsidR="0043773D">
        <w:rPr>
          <w:rFonts w:hint="eastAsia"/>
          <w:b/>
          <w:u w:val="single"/>
        </w:rPr>
        <w:t>場合</w:t>
      </w:r>
    </w:p>
    <w:p w14:paraId="464C2E22" w14:textId="4CCA0C12" w:rsidR="0008425F" w:rsidRPr="005A5DD4" w:rsidRDefault="0008425F" w:rsidP="0008425F">
      <w:r>
        <w:rPr>
          <w:rFonts w:hint="eastAsia"/>
        </w:rPr>
        <w:t>プロビジョニング概要画面のメニューより</w:t>
      </w:r>
      <w:r w:rsidRPr="00876580">
        <w:rPr>
          <w:rFonts w:hint="eastAsia"/>
        </w:rPr>
        <w:t>「要求時にプロビジョニングする」</w:t>
      </w:r>
      <w:r>
        <w:rPr>
          <w:rFonts w:hint="eastAsia"/>
        </w:rPr>
        <w:t>をクリックします。</w:t>
      </w:r>
    </w:p>
    <w:p w14:paraId="73929DB3" w14:textId="77777777" w:rsidR="0008425F" w:rsidRDefault="0008425F" w:rsidP="0008425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92FB5A1" wp14:editId="0657956B">
                <wp:simplePos x="0" y="0"/>
                <wp:positionH relativeFrom="column">
                  <wp:posOffset>4082415</wp:posOffset>
                </wp:positionH>
                <wp:positionV relativeFrom="paragraph">
                  <wp:posOffset>684530</wp:posOffset>
                </wp:positionV>
                <wp:extent cx="792000" cy="133350"/>
                <wp:effectExtent l="0" t="0" r="27305" b="19050"/>
                <wp:wrapNone/>
                <wp:docPr id="181" name="正方形/長方形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170EC" id="正方形/長方形 181" o:spid="_x0000_s1026" style="position:absolute;left:0;text-align:left;margin-left:321.45pt;margin-top:53.9pt;width:62.35pt;height:10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90BD8A0" wp14:editId="744CD335">
            <wp:extent cx="5399419" cy="1819275"/>
            <wp:effectExtent l="19050" t="19050" r="10795" b="9525"/>
            <wp:docPr id="180" name="図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プロビジョニング10.bmp"/>
                    <pic:cNvPicPr/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18194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8C394" w14:textId="7150BBB6" w:rsidR="0008425F" w:rsidRDefault="00F061C3" w:rsidP="0008425F">
      <w:pPr>
        <w:jc w:val="center"/>
      </w:pPr>
      <w:r w:rsidRPr="00C4326E">
        <w:rPr>
          <w:rFonts w:hint="eastAsia"/>
          <w:b/>
        </w:rPr>
        <w:t xml:space="preserve">プロビジョニング </w:t>
      </w:r>
      <w:r w:rsidRPr="00C4326E">
        <w:rPr>
          <w:b/>
        </w:rPr>
        <w:t xml:space="preserve">- </w:t>
      </w:r>
      <w:r w:rsidRPr="00C4326E">
        <w:rPr>
          <w:rFonts w:hint="eastAsia"/>
          <w:b/>
        </w:rPr>
        <w:t>概要</w:t>
      </w:r>
    </w:p>
    <w:p w14:paraId="7D33DFCD" w14:textId="77777777" w:rsidR="0008425F" w:rsidRDefault="0008425F" w:rsidP="0008425F"/>
    <w:p w14:paraId="18D28708" w14:textId="0F215272" w:rsidR="00A645AA" w:rsidRDefault="00E957C0" w:rsidP="00E957C0">
      <w:r>
        <w:rPr>
          <w:rFonts w:hint="eastAsia"/>
        </w:rPr>
        <w:t>「</w:t>
      </w:r>
      <w:r w:rsidR="0008425F">
        <w:t>要求時にプロビジョニング</w:t>
      </w:r>
      <w:r>
        <w:rPr>
          <w:rFonts w:hint="eastAsia"/>
        </w:rPr>
        <w:t>」</w:t>
      </w:r>
      <w:r w:rsidR="0008425F">
        <w:rPr>
          <w:rFonts w:hint="eastAsia"/>
        </w:rPr>
        <w:t>画面でユーザー選択</w:t>
      </w:r>
      <w:r>
        <w:rPr>
          <w:rFonts w:hint="eastAsia"/>
        </w:rPr>
        <w:t>を行い</w:t>
      </w:r>
      <w:r w:rsidR="00C523E7">
        <w:rPr>
          <w:rFonts w:hint="eastAsia"/>
        </w:rPr>
        <w:t>、画面下部にある</w:t>
      </w:r>
      <w:r w:rsidR="00C523E7">
        <w:t>「プロビジョニング」をクリック</w:t>
      </w:r>
      <w:r w:rsidR="00DE6AC0">
        <w:rPr>
          <w:rFonts w:hint="eastAsia"/>
        </w:rPr>
        <w:t>します。</w:t>
      </w:r>
    </w:p>
    <w:p w14:paraId="03982D7C" w14:textId="69442D75" w:rsidR="009F1EDC" w:rsidRPr="009F1EDC" w:rsidRDefault="00E807DD" w:rsidP="00E807DD">
      <w:pPr>
        <w:pStyle w:val="ae"/>
        <w:numPr>
          <w:ilvl w:val="0"/>
          <w:numId w:val="25"/>
        </w:numPr>
        <w:ind w:leftChars="0"/>
      </w:pPr>
      <w:r w:rsidRPr="00E807DD">
        <w:rPr>
          <w:rFonts w:hint="eastAsia"/>
        </w:rPr>
        <w:t>本機能によって</w:t>
      </w:r>
      <w:r w:rsidRPr="00E807DD">
        <w:t>1度に連携できるユーザーは1名のみという制約があります。</w:t>
      </w:r>
    </w:p>
    <w:p w14:paraId="40A56F9D" w14:textId="619C52DA" w:rsidR="0008425F" w:rsidRPr="005A5DD4" w:rsidRDefault="0008425F" w:rsidP="0008425F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51A2FDA4" wp14:editId="45236537">
            <wp:extent cx="5400000" cy="2816692"/>
            <wp:effectExtent l="19050" t="19050" r="10795" b="22225"/>
            <wp:docPr id="183" name="図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プロビジョニング11.bmp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166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B7B214" w14:textId="658F159A" w:rsidR="0008425F" w:rsidRPr="00833633" w:rsidRDefault="0008425F" w:rsidP="0008425F">
      <w:pPr>
        <w:jc w:val="center"/>
        <w:rPr>
          <w:b/>
        </w:rPr>
      </w:pPr>
      <w:r w:rsidRPr="00833633">
        <w:rPr>
          <w:rFonts w:hint="eastAsia"/>
          <w:b/>
        </w:rPr>
        <w:t>要求時にプロビジョニング</w:t>
      </w:r>
    </w:p>
    <w:p w14:paraId="75EFF4DB" w14:textId="77777777" w:rsidR="00A535CC" w:rsidRDefault="00A535CC" w:rsidP="00A535CC"/>
    <w:p w14:paraId="4507DC95" w14:textId="28B2FF11" w:rsidR="00264458" w:rsidRDefault="00264458" w:rsidP="0008425F">
      <w:r>
        <w:rPr>
          <w:rFonts w:hint="eastAsia"/>
        </w:rPr>
        <w:t>プロビジョニングが完了すると</w:t>
      </w:r>
      <w:r w:rsidR="009F1EDC">
        <w:rPr>
          <w:rFonts w:hint="eastAsia"/>
        </w:rPr>
        <w:t>、「アクションの実行」</w:t>
      </w:r>
      <w:r>
        <w:rPr>
          <w:rFonts w:hint="eastAsia"/>
        </w:rPr>
        <w:t>画面</w:t>
      </w:r>
      <w:r w:rsidR="009F1EDC">
        <w:rPr>
          <w:rFonts w:hint="eastAsia"/>
        </w:rPr>
        <w:t>が表示されます。</w:t>
      </w:r>
    </w:p>
    <w:p w14:paraId="15676109" w14:textId="0E547452" w:rsidR="00264458" w:rsidRDefault="00264458" w:rsidP="00264458">
      <w:pPr>
        <w:jc w:val="center"/>
      </w:pPr>
      <w:r>
        <w:rPr>
          <w:rFonts w:hint="eastAsia"/>
          <w:noProof/>
        </w:rPr>
        <w:drawing>
          <wp:inline distT="0" distB="0" distL="0" distR="0" wp14:anchorId="3C1A7F39" wp14:editId="79454286">
            <wp:extent cx="5400040" cy="2462530"/>
            <wp:effectExtent l="19050" t="19050" r="10160" b="13970"/>
            <wp:docPr id="209" name="図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プロビジョニング要求時にプロビジョニングする3.bmp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62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73ED86" w14:textId="00125656" w:rsidR="00264458" w:rsidRPr="00264458" w:rsidRDefault="00264458" w:rsidP="00264458">
      <w:pPr>
        <w:jc w:val="center"/>
        <w:rPr>
          <w:b/>
        </w:rPr>
      </w:pPr>
      <w:r w:rsidRPr="00264458">
        <w:rPr>
          <w:rFonts w:hint="eastAsia"/>
          <w:b/>
        </w:rPr>
        <w:t>アクションの実行</w:t>
      </w:r>
    </w:p>
    <w:p w14:paraId="6E81E4B7" w14:textId="7F7B6495" w:rsidR="004703CD" w:rsidRDefault="004703CD" w:rsidP="00694A68"/>
    <w:p w14:paraId="29230A2B" w14:textId="77777777" w:rsidR="00BA1A7B" w:rsidRDefault="00BA1A7B">
      <w:pPr>
        <w:adjustRightInd/>
        <w:snapToGrid/>
      </w:pPr>
      <w:r>
        <w:br w:type="page"/>
      </w:r>
    </w:p>
    <w:p w14:paraId="4239B1FA" w14:textId="0B96896E" w:rsidR="00AA5661" w:rsidRDefault="000D1BB4" w:rsidP="00F855F6">
      <w:r>
        <w:rPr>
          <w:rFonts w:hint="eastAsia"/>
        </w:rPr>
        <w:lastRenderedPageBreak/>
        <w:t>以下は</w:t>
      </w:r>
      <w:r w:rsidR="00EA4D4A">
        <w:rPr>
          <w:rFonts w:hint="eastAsia"/>
        </w:rPr>
        <w:t>、</w:t>
      </w:r>
      <w:r w:rsidR="00A645AA">
        <w:rPr>
          <w:rFonts w:hint="eastAsia"/>
        </w:rPr>
        <w:t>アプリケーションに</w:t>
      </w:r>
      <w:r w:rsidR="00BD526F">
        <w:rPr>
          <w:rFonts w:hint="eastAsia"/>
        </w:rPr>
        <w:t>ユーザー1名を追加で</w:t>
      </w:r>
      <w:r w:rsidR="00A645AA">
        <w:rPr>
          <w:rFonts w:hint="eastAsia"/>
        </w:rPr>
        <w:t>割り当て</w:t>
      </w:r>
      <w:r w:rsidR="00F655ED">
        <w:rPr>
          <w:rFonts w:hint="eastAsia"/>
        </w:rPr>
        <w:t>た後</w:t>
      </w:r>
      <w:r w:rsidR="00635215">
        <w:rPr>
          <w:rFonts w:hint="eastAsia"/>
        </w:rPr>
        <w:t>に</w:t>
      </w:r>
      <w:r w:rsidR="00F655ED">
        <w:rPr>
          <w:rFonts w:hint="eastAsia"/>
        </w:rPr>
        <w:t>上記を</w:t>
      </w:r>
      <w:r w:rsidR="00673EBF">
        <w:rPr>
          <w:rFonts w:hint="eastAsia"/>
        </w:rPr>
        <w:t>実施</w:t>
      </w:r>
      <w:r w:rsidR="00BD526F">
        <w:rPr>
          <w:rFonts w:hint="eastAsia"/>
        </w:rPr>
        <w:t>した場合</w:t>
      </w:r>
      <w:r w:rsidR="00E74BF7">
        <w:rPr>
          <w:rFonts w:hint="eastAsia"/>
        </w:rPr>
        <w:t>における、ユーザー一覧の</w:t>
      </w:r>
      <w:r>
        <w:rPr>
          <w:rFonts w:hint="eastAsia"/>
        </w:rPr>
        <w:t>例となります。</w:t>
      </w:r>
    </w:p>
    <w:p w14:paraId="2A88A124" w14:textId="55391602" w:rsidR="00805A9C" w:rsidRPr="00AA5661" w:rsidRDefault="00805A9C" w:rsidP="00F855F6">
      <w:r>
        <w:rPr>
          <w:noProof/>
        </w:rPr>
        <w:drawing>
          <wp:inline distT="0" distB="0" distL="0" distR="0" wp14:anchorId="0A0E3773" wp14:editId="48DA1520">
            <wp:extent cx="5400040" cy="1773555"/>
            <wp:effectExtent l="19050" t="19050" r="10160" b="17145"/>
            <wp:docPr id="340" name="図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73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6CF9AC" w14:textId="7B9A55F3" w:rsidR="00C63294" w:rsidRDefault="00331997" w:rsidP="00331997">
      <w:pPr>
        <w:jc w:val="center"/>
        <w:rPr>
          <w:b/>
        </w:rPr>
      </w:pPr>
      <w:r w:rsidRPr="009E4E8D">
        <w:rPr>
          <w:rFonts w:hint="eastAsia"/>
          <w:b/>
        </w:rPr>
        <w:t>ユーザー</w:t>
      </w:r>
      <w:r w:rsidR="001A415F">
        <w:rPr>
          <w:rFonts w:hint="eastAsia"/>
          <w:b/>
        </w:rPr>
        <w:t>一覧</w:t>
      </w:r>
      <w:r>
        <w:rPr>
          <w:rFonts w:hint="eastAsia"/>
          <w:b/>
        </w:rPr>
        <w:t>(プロビジョニング実施前)</w:t>
      </w:r>
    </w:p>
    <w:p w14:paraId="0F7CE553" w14:textId="77777777" w:rsidR="00A54A5B" w:rsidRPr="00A54A5B" w:rsidRDefault="00A54A5B" w:rsidP="00A54A5B"/>
    <w:p w14:paraId="25D9A2CA" w14:textId="24E0DB82" w:rsidR="00331997" w:rsidRDefault="00CE311C" w:rsidP="00CE311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151C678" wp14:editId="350ECE43">
                <wp:simplePos x="0" y="0"/>
                <wp:positionH relativeFrom="column">
                  <wp:posOffset>805815</wp:posOffset>
                </wp:positionH>
                <wp:positionV relativeFrom="paragraph">
                  <wp:posOffset>758825</wp:posOffset>
                </wp:positionV>
                <wp:extent cx="4543425" cy="252000"/>
                <wp:effectExtent l="0" t="0" r="28575" b="15240"/>
                <wp:wrapNone/>
                <wp:docPr id="212" name="正方形/長方形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5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BB7B8" id="正方形/長方形 212" o:spid="_x0000_s1026" style="position:absolute;left:0;text-align:left;margin-left:63.45pt;margin-top:59.75pt;width:357.75pt;height:19.8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3005259" wp14:editId="19AB4578">
            <wp:extent cx="5398963" cy="1819275"/>
            <wp:effectExtent l="19050" t="19050" r="11430" b="9525"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8196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8C1B0" w14:textId="60EF3822" w:rsidR="00CE311C" w:rsidRDefault="00CE311C" w:rsidP="00CE311C">
      <w:pPr>
        <w:jc w:val="center"/>
      </w:pPr>
      <w:r w:rsidRPr="009E4E8D">
        <w:rPr>
          <w:rFonts w:hint="eastAsia"/>
          <w:b/>
        </w:rPr>
        <w:t>ユーザー</w:t>
      </w:r>
      <w:r w:rsidR="00394362">
        <w:rPr>
          <w:rFonts w:hint="eastAsia"/>
          <w:b/>
        </w:rPr>
        <w:t>一覧</w:t>
      </w:r>
      <w:r>
        <w:rPr>
          <w:rFonts w:hint="eastAsia"/>
          <w:b/>
        </w:rPr>
        <w:t>(プロビジョニング実施後)</w:t>
      </w:r>
    </w:p>
    <w:p w14:paraId="653C8D26" w14:textId="46E52048" w:rsidR="00A170EE" w:rsidRDefault="00A170EE" w:rsidP="00366721"/>
    <w:p w14:paraId="5F145288" w14:textId="1F7A6484" w:rsidR="00BA1A7B" w:rsidRDefault="00BA1A7B">
      <w:pPr>
        <w:adjustRightInd/>
        <w:snapToGrid/>
      </w:pPr>
      <w:r>
        <w:br w:type="page"/>
      </w:r>
    </w:p>
    <w:p w14:paraId="5FAC0123" w14:textId="32CF0EBC" w:rsidR="00376213" w:rsidRPr="004137DA" w:rsidRDefault="004137DA" w:rsidP="00F855F6">
      <w:pPr>
        <w:rPr>
          <w:b/>
          <w:u w:val="single"/>
        </w:rPr>
      </w:pPr>
      <w:r w:rsidRPr="004137DA">
        <w:rPr>
          <w:rFonts w:hint="eastAsia"/>
          <w:b/>
          <w:u w:val="single"/>
        </w:rPr>
        <w:lastRenderedPageBreak/>
        <w:t>プロビジョニング停止後、プロビジョニング開始を実施する場合</w:t>
      </w:r>
    </w:p>
    <w:p w14:paraId="4A18AC57" w14:textId="1745268A" w:rsidR="00F061C3" w:rsidRDefault="00F061C3" w:rsidP="00F061C3">
      <w:r>
        <w:rPr>
          <w:rFonts w:hint="eastAsia"/>
        </w:rPr>
        <w:t>プロビジョニング概要画面のメニューより「</w:t>
      </w:r>
      <w:r w:rsidRPr="00DB1C98">
        <w:rPr>
          <w:rFonts w:hint="eastAsia"/>
        </w:rPr>
        <w:t>プロビジョニングの停止</w:t>
      </w:r>
      <w:r>
        <w:rPr>
          <w:rFonts w:hint="eastAsia"/>
        </w:rPr>
        <w:t>」をクリックします。</w:t>
      </w:r>
    </w:p>
    <w:p w14:paraId="5CAF1102" w14:textId="474CBD8C" w:rsidR="00F061C3" w:rsidRDefault="00122AE5" w:rsidP="00F061C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61071DC" wp14:editId="0561D0A6">
                <wp:simplePos x="0" y="0"/>
                <wp:positionH relativeFrom="column">
                  <wp:posOffset>2882265</wp:posOffset>
                </wp:positionH>
                <wp:positionV relativeFrom="paragraph">
                  <wp:posOffset>558800</wp:posOffset>
                </wp:positionV>
                <wp:extent cx="648000" cy="133350"/>
                <wp:effectExtent l="0" t="0" r="19050" b="19050"/>
                <wp:wrapNone/>
                <wp:docPr id="214" name="正方形/長方形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1272B" id="正方形/長方形 214" o:spid="_x0000_s1026" style="position:absolute;left:0;text-align:left;margin-left:226.95pt;margin-top:44pt;width:51pt;height:10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" filled="f" strokecolor="red" strokeweight="2pt"/>
            </w:pict>
          </mc:Fallback>
        </mc:AlternateContent>
      </w:r>
      <w:r w:rsidR="00F061C3">
        <w:rPr>
          <w:noProof/>
        </w:rPr>
        <w:drawing>
          <wp:inline distT="0" distB="0" distL="0" distR="0" wp14:anchorId="2154815B" wp14:editId="3C93606F">
            <wp:extent cx="5400040" cy="2421890"/>
            <wp:effectExtent l="19050" t="19050" r="10160" b="16510"/>
            <wp:docPr id="213" name="図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プロビジョニングの停止開始1.bmp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21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D396F9" w14:textId="67B60FB0" w:rsidR="00F061C3" w:rsidRDefault="00F061C3" w:rsidP="00F061C3">
      <w:pPr>
        <w:jc w:val="center"/>
      </w:pPr>
      <w:r w:rsidRPr="00C4326E">
        <w:rPr>
          <w:rFonts w:hint="eastAsia"/>
          <w:b/>
        </w:rPr>
        <w:t xml:space="preserve">プロビジョニング </w:t>
      </w:r>
      <w:r w:rsidRPr="00C4326E">
        <w:rPr>
          <w:b/>
        </w:rPr>
        <w:t xml:space="preserve">- </w:t>
      </w:r>
      <w:r w:rsidRPr="00C4326E">
        <w:rPr>
          <w:rFonts w:hint="eastAsia"/>
          <w:b/>
        </w:rPr>
        <w:t>概要</w:t>
      </w:r>
    </w:p>
    <w:p w14:paraId="3E87233C" w14:textId="03EFF9D7" w:rsidR="00734CF3" w:rsidRDefault="00734CF3" w:rsidP="00B8276C"/>
    <w:p w14:paraId="125047ED" w14:textId="63B8AB0E" w:rsidR="004D4B8A" w:rsidRDefault="00432054" w:rsidP="00F061C3">
      <w:r>
        <w:rPr>
          <w:rFonts w:hint="eastAsia"/>
        </w:rPr>
        <w:t>プロビジョニングの停止確認画面で「OK」をクリックします。</w:t>
      </w:r>
    </w:p>
    <w:p w14:paraId="253F6FF2" w14:textId="17BAB132" w:rsidR="00F061C3" w:rsidRDefault="004D4B8A" w:rsidP="00F061C3"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02C7E90" wp14:editId="43034053">
                <wp:simplePos x="0" y="0"/>
                <wp:positionH relativeFrom="column">
                  <wp:posOffset>2263140</wp:posOffset>
                </wp:positionH>
                <wp:positionV relativeFrom="paragraph">
                  <wp:posOffset>996950</wp:posOffset>
                </wp:positionV>
                <wp:extent cx="360000" cy="133350"/>
                <wp:effectExtent l="0" t="0" r="21590" b="19050"/>
                <wp:wrapNone/>
                <wp:docPr id="216" name="正方形/長方形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C87CD" id="正方形/長方形 216" o:spid="_x0000_s1026" style="position:absolute;left:0;text-align:left;margin-left:178.2pt;margin-top:78.5pt;width:28.35pt;height:10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C7B1883" wp14:editId="218C09C3">
            <wp:extent cx="5400040" cy="2433955"/>
            <wp:effectExtent l="19050" t="19050" r="10160" b="23495"/>
            <wp:docPr id="215" name="図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プロビジョニングの停止開始2.bmp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3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DAD7FD" w14:textId="13A0A7EE" w:rsidR="00F061C3" w:rsidRPr="00B31BED" w:rsidRDefault="00B31BED" w:rsidP="00B31BED">
      <w:pPr>
        <w:jc w:val="center"/>
        <w:rPr>
          <w:b/>
        </w:rPr>
      </w:pPr>
      <w:r w:rsidRPr="00B31BED">
        <w:rPr>
          <w:rFonts w:hint="eastAsia"/>
          <w:b/>
        </w:rPr>
        <w:t>プロビジョニングの停止</w:t>
      </w:r>
    </w:p>
    <w:p w14:paraId="0D1755F3" w14:textId="3BAA2AA0" w:rsidR="00311892" w:rsidRDefault="00311892" w:rsidP="005C528B"/>
    <w:p w14:paraId="4A2B7269" w14:textId="77777777" w:rsidR="00C67B29" w:rsidRDefault="00C67B29">
      <w:pPr>
        <w:adjustRightInd/>
        <w:snapToGrid/>
      </w:pPr>
      <w:r>
        <w:br w:type="page"/>
      </w:r>
    </w:p>
    <w:p w14:paraId="3413952A" w14:textId="6618380F" w:rsidR="00AB6484" w:rsidRPr="00AC2A5F" w:rsidRDefault="00AC2A5F" w:rsidP="00F061C3">
      <w:r>
        <w:rPr>
          <w:rFonts w:hint="eastAsia"/>
        </w:rPr>
        <w:lastRenderedPageBreak/>
        <w:t>停止を確認後、再度「</w:t>
      </w:r>
      <w:r w:rsidRPr="00DB1C98">
        <w:rPr>
          <w:rFonts w:hint="eastAsia"/>
        </w:rPr>
        <w:t>プロビジョニングの</w:t>
      </w:r>
      <w:r>
        <w:rPr>
          <w:rFonts w:hint="eastAsia"/>
        </w:rPr>
        <w:t>開始」をクリックします。</w:t>
      </w:r>
    </w:p>
    <w:p w14:paraId="39AC5F69" w14:textId="451F5C82" w:rsidR="00F855F6" w:rsidRDefault="00DB1C98" w:rsidP="00DB1C9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F2CC350" wp14:editId="53394654">
                <wp:simplePos x="0" y="0"/>
                <wp:positionH relativeFrom="column">
                  <wp:posOffset>2263140</wp:posOffset>
                </wp:positionH>
                <wp:positionV relativeFrom="paragraph">
                  <wp:posOffset>556895</wp:posOffset>
                </wp:positionV>
                <wp:extent cx="648000" cy="133350"/>
                <wp:effectExtent l="0" t="0" r="19050" b="19050"/>
                <wp:wrapNone/>
                <wp:docPr id="186" name="正方形/長方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61189" id="正方形/長方形 186" o:spid="_x0000_s1026" style="position:absolute;left:0;text-align:left;margin-left:178.2pt;margin-top:43.85pt;width:51pt;height:10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C0951C2" wp14:editId="5A8DB105">
            <wp:extent cx="5400040" cy="2450539"/>
            <wp:effectExtent l="19050" t="19050" r="10160" b="26035"/>
            <wp:docPr id="185" name="図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プロビジョニング13.bmp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05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48555F" w14:textId="398D0616" w:rsidR="00F855F6" w:rsidRDefault="00DB1C98" w:rsidP="00DB1C98">
      <w:pPr>
        <w:jc w:val="center"/>
      </w:pPr>
      <w:r w:rsidRPr="00833633">
        <w:rPr>
          <w:rFonts w:hint="eastAsia"/>
          <w:b/>
        </w:rPr>
        <w:t>プロビジョニング</w:t>
      </w:r>
    </w:p>
    <w:p w14:paraId="70252CB7" w14:textId="77777777" w:rsidR="00C67B29" w:rsidRDefault="00C67B29" w:rsidP="00F855F6"/>
    <w:p w14:paraId="15FCFF86" w14:textId="5585268F" w:rsidR="00F061C3" w:rsidRDefault="00F061C3" w:rsidP="00F855F6">
      <w:r>
        <w:rPr>
          <w:rFonts w:hint="eastAsia"/>
        </w:rPr>
        <w:t>以下はアプリケーションにユーザー</w:t>
      </w:r>
      <w:r w:rsidR="009320EE">
        <w:rPr>
          <w:rFonts w:hint="eastAsia"/>
        </w:rPr>
        <w:t>2</w:t>
      </w:r>
      <w:r>
        <w:rPr>
          <w:rFonts w:hint="eastAsia"/>
        </w:rPr>
        <w:t>名を追加で割り当て</w:t>
      </w:r>
      <w:r w:rsidR="00AC2A5F">
        <w:rPr>
          <w:rFonts w:hint="eastAsia"/>
        </w:rPr>
        <w:t>た</w:t>
      </w:r>
      <w:r>
        <w:rPr>
          <w:rFonts w:hint="eastAsia"/>
        </w:rPr>
        <w:t>場合</w:t>
      </w:r>
      <w:r w:rsidR="00C92DB1">
        <w:rPr>
          <w:rFonts w:hint="eastAsia"/>
        </w:rPr>
        <w:t>における、</w:t>
      </w:r>
      <w:r>
        <w:rPr>
          <w:rFonts w:hint="eastAsia"/>
        </w:rPr>
        <w:t>ユーザー一覧の例です。</w:t>
      </w:r>
    </w:p>
    <w:p w14:paraId="4E4B97C7" w14:textId="209A151D" w:rsidR="0083354A" w:rsidRDefault="0083354A" w:rsidP="0083354A">
      <w:pPr>
        <w:jc w:val="center"/>
      </w:pPr>
      <w:r>
        <w:rPr>
          <w:noProof/>
        </w:rPr>
        <w:drawing>
          <wp:inline distT="0" distB="0" distL="0" distR="0" wp14:anchorId="5228C5D0" wp14:editId="013992F5">
            <wp:extent cx="5398963" cy="1819275"/>
            <wp:effectExtent l="19050" t="19050" r="11430" b="9525"/>
            <wp:docPr id="345" name="図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8196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DF758" w14:textId="5265E5E2" w:rsidR="00047F44" w:rsidRDefault="006D3551" w:rsidP="006D3551">
      <w:pPr>
        <w:jc w:val="center"/>
        <w:rPr>
          <w:b/>
        </w:rPr>
      </w:pPr>
      <w:r w:rsidRPr="009E4E8D">
        <w:rPr>
          <w:rFonts w:hint="eastAsia"/>
          <w:b/>
        </w:rPr>
        <w:t>ユーザー</w:t>
      </w:r>
      <w:r w:rsidR="00153DFE">
        <w:rPr>
          <w:rFonts w:hint="eastAsia"/>
          <w:b/>
        </w:rPr>
        <w:t>一覧</w:t>
      </w:r>
      <w:r>
        <w:rPr>
          <w:rFonts w:hint="eastAsia"/>
          <w:b/>
        </w:rPr>
        <w:t>(プロビジョニング開始前)</w:t>
      </w:r>
    </w:p>
    <w:p w14:paraId="0253C3CB" w14:textId="77777777" w:rsidR="00A535F5" w:rsidRDefault="00A535F5" w:rsidP="00A535F5"/>
    <w:p w14:paraId="62195336" w14:textId="2BE09ACE" w:rsidR="004137DA" w:rsidRDefault="00F57EDC" w:rsidP="006D355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29FA760" wp14:editId="2C33F83C">
                <wp:simplePos x="0" y="0"/>
                <wp:positionH relativeFrom="column">
                  <wp:posOffset>805815</wp:posOffset>
                </wp:positionH>
                <wp:positionV relativeFrom="paragraph">
                  <wp:posOffset>1612265</wp:posOffset>
                </wp:positionV>
                <wp:extent cx="4543425" cy="216000"/>
                <wp:effectExtent l="0" t="0" r="28575" b="12700"/>
                <wp:wrapNone/>
                <wp:docPr id="320" name="正方形/長方形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1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59B60" id="正方形/長方形 320" o:spid="_x0000_s1026" style="position:absolute;left:0;text-align:left;margin-left:63.45pt;margin-top:126.95pt;width:357.75pt;height:17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7670ADA" wp14:editId="5DE4B21C">
                <wp:simplePos x="0" y="0"/>
                <wp:positionH relativeFrom="column">
                  <wp:posOffset>805815</wp:posOffset>
                </wp:positionH>
                <wp:positionV relativeFrom="paragraph">
                  <wp:posOffset>773430</wp:posOffset>
                </wp:positionV>
                <wp:extent cx="4543425" cy="216000"/>
                <wp:effectExtent l="0" t="0" r="28575" b="12700"/>
                <wp:wrapNone/>
                <wp:docPr id="222" name="正方形/長方形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1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D7290" id="正方形/長方形 222" o:spid="_x0000_s1026" style="position:absolute;left:0;text-align:left;margin-left:63.45pt;margin-top:60.9pt;width:357.75pt;height:17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559D7B3" wp14:editId="3E812662">
            <wp:extent cx="5398963" cy="1933575"/>
            <wp:effectExtent l="19050" t="19050" r="11430" b="9525"/>
            <wp:docPr id="221" name="図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プロビジョニングの停止開始5.bmp"/>
                    <pic:cNvPicPr/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93394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058D1" w14:textId="4F22F65F" w:rsidR="006D3551" w:rsidRDefault="006D3551" w:rsidP="006D3551">
      <w:pPr>
        <w:jc w:val="center"/>
        <w:rPr>
          <w:b/>
        </w:rPr>
      </w:pPr>
      <w:r w:rsidRPr="009E4E8D">
        <w:rPr>
          <w:rFonts w:hint="eastAsia"/>
          <w:b/>
        </w:rPr>
        <w:t>ユーザー</w:t>
      </w:r>
      <w:r w:rsidR="00153DFE">
        <w:rPr>
          <w:rFonts w:hint="eastAsia"/>
          <w:b/>
        </w:rPr>
        <w:t>一覧</w:t>
      </w:r>
      <w:r>
        <w:rPr>
          <w:rFonts w:hint="eastAsia"/>
          <w:b/>
        </w:rPr>
        <w:t>(プロビジョニング開始後)</w:t>
      </w:r>
    </w:p>
    <w:p w14:paraId="5FFFC21A" w14:textId="31A3B488" w:rsidR="00CE1EAA" w:rsidRDefault="00CE1EAA" w:rsidP="00DF3A0A"/>
    <w:p w14:paraId="2B904018" w14:textId="77777777" w:rsidR="00D94609" w:rsidRDefault="00D94609" w:rsidP="00D94609">
      <w:pPr>
        <w:pStyle w:val="2"/>
      </w:pPr>
      <w:bookmarkStart w:id="48" w:name="_Toc164341331"/>
      <w:bookmarkStart w:id="49" w:name="_Toc135225426"/>
      <w:r>
        <w:rPr>
          <w:rFonts w:hint="eastAsia"/>
        </w:rPr>
        <w:t>ユーザーの属性連携設定</w:t>
      </w:r>
      <w:bookmarkEnd w:id="48"/>
    </w:p>
    <w:p w14:paraId="57F7B03C" w14:textId="47CA1FC7" w:rsidR="00D94609" w:rsidRDefault="00D94609" w:rsidP="00D94609">
      <w:r>
        <w:rPr>
          <w:rFonts w:hint="eastAsia"/>
        </w:rPr>
        <w:t>「</w:t>
      </w:r>
      <w:hyperlink w:anchor="_Entra_IDでの設定" w:history="1">
        <w:r w:rsidRPr="004E48DC">
          <w:rPr>
            <w:rStyle w:val="a7"/>
            <w:rFonts w:hint="eastAsia"/>
          </w:rPr>
          <w:t>3.2.Entra</w:t>
        </w:r>
        <w:r w:rsidRPr="004E48DC">
          <w:rPr>
            <w:rStyle w:val="a7"/>
          </w:rPr>
          <w:t xml:space="preserve"> </w:t>
        </w:r>
        <w:r w:rsidRPr="004E48DC">
          <w:rPr>
            <w:rStyle w:val="a7"/>
            <w:rFonts w:hint="eastAsia"/>
          </w:rPr>
          <w:t>IDでの設定</w:t>
        </w:r>
      </w:hyperlink>
      <w:r>
        <w:rPr>
          <w:rFonts w:hint="eastAsia"/>
        </w:rPr>
        <w:t>」で設定する属性マッピング画面における「</w:t>
      </w:r>
      <w:r w:rsidRPr="00FB207E">
        <w:t>customappsso属性</w:t>
      </w:r>
      <w:r>
        <w:rPr>
          <w:rFonts w:hint="eastAsia"/>
        </w:rPr>
        <w:t>」をProselfに設定する</w:t>
      </w:r>
      <w:r w:rsidR="006F628B">
        <w:rPr>
          <w:rFonts w:hint="eastAsia"/>
        </w:rPr>
        <w:t>と</w:t>
      </w:r>
      <w:r w:rsidR="00C90952">
        <w:rPr>
          <w:rFonts w:hint="eastAsia"/>
        </w:rPr>
        <w:t>、</w:t>
      </w:r>
      <w:r>
        <w:rPr>
          <w:rFonts w:hint="eastAsia"/>
        </w:rPr>
        <w:t>SCIM連携時に</w:t>
      </w:r>
      <w:r w:rsidR="006C56E6">
        <w:rPr>
          <w:rFonts w:hint="eastAsia"/>
        </w:rPr>
        <w:t>Proselfに作成される</w:t>
      </w:r>
      <w:r>
        <w:rPr>
          <w:rFonts w:hint="eastAsia"/>
        </w:rPr>
        <w:t>ユーザーのメールアドレス、名前等</w:t>
      </w:r>
      <w:r w:rsidR="00E542C5">
        <w:rPr>
          <w:rFonts w:hint="eastAsia"/>
        </w:rPr>
        <w:t>の情報を</w:t>
      </w:r>
      <w:r>
        <w:rPr>
          <w:rFonts w:hint="eastAsia"/>
        </w:rPr>
        <w:t>設定することができます。</w:t>
      </w:r>
    </w:p>
    <w:p w14:paraId="07140A2C" w14:textId="3188D140" w:rsidR="00803F65" w:rsidRDefault="00803F65" w:rsidP="00803F6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8D0503A" wp14:editId="798FB964">
                <wp:simplePos x="0" y="0"/>
                <wp:positionH relativeFrom="column">
                  <wp:posOffset>1167765</wp:posOffset>
                </wp:positionH>
                <wp:positionV relativeFrom="paragraph">
                  <wp:posOffset>875030</wp:posOffset>
                </wp:positionV>
                <wp:extent cx="1171575" cy="1485900"/>
                <wp:effectExtent l="0" t="0" r="28575" b="19050"/>
                <wp:wrapNone/>
                <wp:docPr id="328" name="正方形/長方形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48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2B799" id="正方形/長方形 328" o:spid="_x0000_s1026" style="position:absolute;left:0;text-align:left;margin-left:91.95pt;margin-top:68.9pt;width:92.25pt;height:11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C7FF2C2" wp14:editId="4CD357BB">
            <wp:extent cx="5400040" cy="2352675"/>
            <wp:effectExtent l="19050" t="19050" r="10160" b="28575"/>
            <wp:docPr id="327" name="図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プロビジョニング属性マッピング.bmp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3526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D7F8A" w14:textId="5E74B7B5" w:rsidR="00D94609" w:rsidRPr="00803F65" w:rsidRDefault="00803F65" w:rsidP="00803F65">
      <w:pPr>
        <w:adjustRightInd/>
        <w:snapToGrid/>
        <w:jc w:val="center"/>
        <w:rPr>
          <w:b/>
        </w:rPr>
      </w:pPr>
      <w:r w:rsidRPr="00803F65">
        <w:rPr>
          <w:rFonts w:hint="eastAsia"/>
          <w:b/>
        </w:rPr>
        <w:t>プロビジョニングの属性マッピング</w:t>
      </w:r>
    </w:p>
    <w:p w14:paraId="6852FB1C" w14:textId="6F7B6498" w:rsidR="0088587E" w:rsidRDefault="0088587E" w:rsidP="00C94E31"/>
    <w:p w14:paraId="3914CE59" w14:textId="77777777" w:rsidR="008462EB" w:rsidRDefault="008462EB">
      <w:pPr>
        <w:adjustRightInd/>
        <w:snapToGrid/>
      </w:pPr>
      <w:r>
        <w:br w:type="page"/>
      </w:r>
    </w:p>
    <w:p w14:paraId="0B22BA1C" w14:textId="346C480C" w:rsidR="00D94609" w:rsidRPr="00FB207E" w:rsidRDefault="00D94609" w:rsidP="00D94609">
      <w:r>
        <w:rPr>
          <w:rFonts w:hint="eastAsia"/>
        </w:rPr>
        <w:lastRenderedPageBreak/>
        <w:t>SCIM連携設定のユーザーの属性連携設定より「設定」をクリックします。</w:t>
      </w:r>
    </w:p>
    <w:p w14:paraId="4E4A8A14" w14:textId="77777777" w:rsidR="00D94609" w:rsidRDefault="00D94609" w:rsidP="00D946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5577ACA" wp14:editId="780E581E">
                <wp:simplePos x="0" y="0"/>
                <wp:positionH relativeFrom="column">
                  <wp:posOffset>1377315</wp:posOffset>
                </wp:positionH>
                <wp:positionV relativeFrom="paragraph">
                  <wp:posOffset>2353310</wp:posOffset>
                </wp:positionV>
                <wp:extent cx="723900" cy="161925"/>
                <wp:effectExtent l="0" t="0" r="19050" b="28575"/>
                <wp:wrapNone/>
                <wp:docPr id="322" name="正方形/長方形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8C4AB" id="正方形/長方形 322" o:spid="_x0000_s1026" style="position:absolute;left:0;text-align:left;margin-left:108.45pt;margin-top:185.3pt;width:57pt;height:12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95774B4" wp14:editId="0B24F656">
            <wp:extent cx="5400040" cy="2858135"/>
            <wp:effectExtent l="19050" t="19050" r="10160" b="18415"/>
            <wp:docPr id="321" name="図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58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A00D2A" w14:textId="77777777" w:rsidR="00D94609" w:rsidRDefault="00D94609" w:rsidP="00D94609">
      <w:pPr>
        <w:jc w:val="center"/>
      </w:pPr>
      <w:r w:rsidRPr="00955F1A">
        <w:rPr>
          <w:rFonts w:hint="eastAsia"/>
          <w:b/>
        </w:rPr>
        <w:t>SCIM連携設定</w:t>
      </w:r>
    </w:p>
    <w:p w14:paraId="4325CD50" w14:textId="77777777" w:rsidR="00D94609" w:rsidRDefault="00D94609" w:rsidP="00D94609"/>
    <w:p w14:paraId="1C4253BA" w14:textId="27A61096" w:rsidR="00D94609" w:rsidRDefault="00D94609" w:rsidP="00032874">
      <w:r>
        <w:rPr>
          <w:rFonts w:hint="eastAsia"/>
        </w:rPr>
        <w:t>連携する属性画面で、SCIM連携ユーザーの属性を設定し、画面上部の「更新」をクリックします。以下</w:t>
      </w:r>
      <w:r w:rsidR="00032874">
        <w:rPr>
          <w:rFonts w:hint="eastAsia"/>
        </w:rPr>
        <w:t>例で</w:t>
      </w:r>
      <w:r>
        <w:rPr>
          <w:rFonts w:hint="eastAsia"/>
        </w:rPr>
        <w:t>は</w:t>
      </w:r>
      <w:r w:rsidR="00E77437">
        <w:rPr>
          <w:rFonts w:hint="eastAsia"/>
        </w:rPr>
        <w:t>「名前」</w:t>
      </w:r>
      <w:r w:rsidR="000D03EA">
        <w:rPr>
          <w:rFonts w:hint="eastAsia"/>
        </w:rPr>
        <w:t>に</w:t>
      </w:r>
      <w:r w:rsidR="000D03EA" w:rsidRPr="00FB207E">
        <w:t>customappsso属性</w:t>
      </w:r>
      <w:r w:rsidR="000D03EA">
        <w:rPr>
          <w:rFonts w:hint="eastAsia"/>
        </w:rPr>
        <w:t>の「</w:t>
      </w:r>
      <w:r w:rsidR="000D03EA" w:rsidRPr="000D03EA">
        <w:t>name.formatted</w:t>
      </w:r>
      <w:r w:rsidR="000D03EA">
        <w:rPr>
          <w:rFonts w:hint="eastAsia"/>
        </w:rPr>
        <w:t>」</w:t>
      </w:r>
      <w:r>
        <w:rPr>
          <w:rFonts w:hint="eastAsia"/>
        </w:rPr>
        <w:t>を指定</w:t>
      </w:r>
      <w:r w:rsidR="00032874">
        <w:rPr>
          <w:rFonts w:hint="eastAsia"/>
        </w:rPr>
        <w:t>しております。</w:t>
      </w:r>
    </w:p>
    <w:p w14:paraId="24BBA06E" w14:textId="584DDE19" w:rsidR="00E77437" w:rsidRDefault="00E77437" w:rsidP="00E7743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E4E3D7F" wp14:editId="7E2A0162">
                <wp:simplePos x="0" y="0"/>
                <wp:positionH relativeFrom="column">
                  <wp:posOffset>1186815</wp:posOffset>
                </wp:positionH>
                <wp:positionV relativeFrom="paragraph">
                  <wp:posOffset>292100</wp:posOffset>
                </wp:positionV>
                <wp:extent cx="360000" cy="161925"/>
                <wp:effectExtent l="0" t="0" r="21590" b="28575"/>
                <wp:wrapNone/>
                <wp:docPr id="330" name="正方形/長方形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CF468" id="正方形/長方形 330" o:spid="_x0000_s1026" style="position:absolute;left:0;text-align:left;margin-left:93.45pt;margin-top:23pt;width:28.35pt;height:12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2E0FDD7" wp14:editId="39353DD3">
            <wp:extent cx="5400040" cy="2858135"/>
            <wp:effectExtent l="19050" t="19050" r="10160" b="18415"/>
            <wp:docPr id="329" name="図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58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42ECAC" w14:textId="77777777" w:rsidR="00D94609" w:rsidRPr="002702A8" w:rsidRDefault="00D94609" w:rsidP="00D94609">
      <w:pPr>
        <w:jc w:val="center"/>
        <w:rPr>
          <w:b/>
        </w:rPr>
      </w:pPr>
      <w:r w:rsidRPr="002702A8">
        <w:rPr>
          <w:rFonts w:hint="eastAsia"/>
          <w:b/>
        </w:rPr>
        <w:t>SCIM連携設定 - 連携する属性</w:t>
      </w:r>
    </w:p>
    <w:p w14:paraId="351A4995" w14:textId="77777777" w:rsidR="00F860E8" w:rsidRDefault="00F860E8" w:rsidP="00D94609"/>
    <w:p w14:paraId="355ED87D" w14:textId="0D6E5F3D" w:rsidR="00CD241C" w:rsidRDefault="00C23541" w:rsidP="00D94609">
      <w:r>
        <w:rPr>
          <w:rFonts w:hint="eastAsia"/>
        </w:rPr>
        <w:lastRenderedPageBreak/>
        <w:t>上記</w:t>
      </w:r>
      <w:r w:rsidR="00D94609">
        <w:rPr>
          <w:rFonts w:hint="eastAsia"/>
        </w:rPr>
        <w:t>設定後</w:t>
      </w:r>
      <w:r w:rsidR="0012682E">
        <w:rPr>
          <w:rFonts w:hint="eastAsia"/>
        </w:rPr>
        <w:t>は</w:t>
      </w:r>
      <w:r w:rsidR="00D94609">
        <w:rPr>
          <w:rFonts w:hint="eastAsia"/>
        </w:rPr>
        <w:t>「</w:t>
      </w:r>
      <w:hyperlink w:anchor="_プロビジョニングの開始" w:history="1">
        <w:r w:rsidR="00D94609" w:rsidRPr="000700F2">
          <w:rPr>
            <w:rStyle w:val="a7"/>
            <w:rFonts w:hint="eastAsia"/>
          </w:rPr>
          <w:t>3.</w:t>
        </w:r>
        <w:r w:rsidR="00792F61">
          <w:rPr>
            <w:rStyle w:val="a7"/>
          </w:rPr>
          <w:t>2</w:t>
        </w:r>
        <w:r w:rsidR="00D94609" w:rsidRPr="000700F2">
          <w:rPr>
            <w:rStyle w:val="a7"/>
            <w:rFonts w:hint="eastAsia"/>
          </w:rPr>
          <w:t>.1.プロビジョニングの開始</w:t>
        </w:r>
      </w:hyperlink>
      <w:r w:rsidR="00D94609">
        <w:rPr>
          <w:rFonts w:hint="eastAsia"/>
        </w:rPr>
        <w:t>」</w:t>
      </w:r>
      <w:r w:rsidR="00F17B8E">
        <w:rPr>
          <w:rFonts w:hint="eastAsia"/>
        </w:rPr>
        <w:t>または</w:t>
      </w:r>
      <w:r w:rsidR="00163CEC">
        <w:rPr>
          <w:rFonts w:hint="eastAsia"/>
        </w:rPr>
        <w:t>「</w:t>
      </w:r>
      <w:hyperlink w:anchor="_プロビジョニングの即時実行" w:history="1">
        <w:r w:rsidR="00163CEC" w:rsidRPr="000700F2">
          <w:rPr>
            <w:rStyle w:val="a7"/>
            <w:rFonts w:hint="eastAsia"/>
          </w:rPr>
          <w:t>3.2.2.プロビジョニングの即時実行</w:t>
        </w:r>
      </w:hyperlink>
      <w:r w:rsidR="00163CEC">
        <w:rPr>
          <w:rFonts w:hint="eastAsia"/>
        </w:rPr>
        <w:t>」</w:t>
      </w:r>
      <w:r w:rsidR="00D94609">
        <w:rPr>
          <w:rFonts w:hint="eastAsia"/>
        </w:rPr>
        <w:t>を</w:t>
      </w:r>
      <w:r w:rsidR="00803F65">
        <w:rPr>
          <w:rFonts w:hint="eastAsia"/>
        </w:rPr>
        <w:t>実施</w:t>
      </w:r>
      <w:r w:rsidR="00202755">
        <w:rPr>
          <w:rFonts w:hint="eastAsia"/>
        </w:rPr>
        <w:t>します。</w:t>
      </w:r>
    </w:p>
    <w:p w14:paraId="1BCEE617" w14:textId="4B47395C" w:rsidR="00D94609" w:rsidRDefault="00CD241C" w:rsidP="00D94609">
      <w:r>
        <w:rPr>
          <w:rFonts w:hint="eastAsia"/>
        </w:rPr>
        <w:t>以下例では</w:t>
      </w:r>
      <w:r w:rsidR="00D9183D">
        <w:rPr>
          <w:rFonts w:hint="eastAsia"/>
        </w:rPr>
        <w:t>、</w:t>
      </w:r>
      <w:r w:rsidR="00803F65">
        <w:rPr>
          <w:rFonts w:hint="eastAsia"/>
        </w:rPr>
        <w:t>Proselfに作成されるユーザー</w:t>
      </w:r>
      <w:r w:rsidR="00BB2F0D">
        <w:rPr>
          <w:rFonts w:hint="eastAsia"/>
        </w:rPr>
        <w:t>に</w:t>
      </w:r>
      <w:r>
        <w:rPr>
          <w:rFonts w:hint="eastAsia"/>
        </w:rPr>
        <w:t>名前が設定されております。</w:t>
      </w:r>
    </w:p>
    <w:p w14:paraId="06706EE5" w14:textId="7E116B05" w:rsidR="00E74A24" w:rsidRDefault="00E74A24" w:rsidP="00E74A24">
      <w:pPr>
        <w:jc w:val="center"/>
      </w:pPr>
      <w:r>
        <w:rPr>
          <w:noProof/>
        </w:rPr>
        <w:drawing>
          <wp:inline distT="0" distB="0" distL="0" distR="0" wp14:anchorId="7D43A77B" wp14:editId="4FE99F5E">
            <wp:extent cx="5400040" cy="1773555"/>
            <wp:effectExtent l="19050" t="19050" r="10160" b="17145"/>
            <wp:docPr id="346" name="図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73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93A835" w14:textId="4A20C32B" w:rsidR="009731BD" w:rsidRPr="009731BD" w:rsidRDefault="009731BD" w:rsidP="009731BD">
      <w:pPr>
        <w:jc w:val="center"/>
        <w:rPr>
          <w:b/>
        </w:rPr>
      </w:pPr>
      <w:r w:rsidRPr="009731BD">
        <w:rPr>
          <w:rFonts w:hint="eastAsia"/>
          <w:b/>
        </w:rPr>
        <w:t>ユーザー一覧</w:t>
      </w:r>
      <w:r w:rsidR="00EC3FFF">
        <w:rPr>
          <w:rFonts w:hint="eastAsia"/>
          <w:b/>
        </w:rPr>
        <w:t>(プロビジョニング開始前)</w:t>
      </w:r>
    </w:p>
    <w:p w14:paraId="41FAB477" w14:textId="4E945C62" w:rsidR="00D94609" w:rsidRDefault="00D94609" w:rsidP="00D94609"/>
    <w:p w14:paraId="2CA9033B" w14:textId="5E6DB8E2" w:rsidR="00EC3FFF" w:rsidRDefault="003165BF" w:rsidP="00EC3FF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25A96FC" wp14:editId="60415C0F">
                <wp:simplePos x="0" y="0"/>
                <wp:positionH relativeFrom="column">
                  <wp:posOffset>805815</wp:posOffset>
                </wp:positionH>
                <wp:positionV relativeFrom="paragraph">
                  <wp:posOffset>777875</wp:posOffset>
                </wp:positionV>
                <wp:extent cx="4552950" cy="219075"/>
                <wp:effectExtent l="0" t="0" r="19050" b="28575"/>
                <wp:wrapNone/>
                <wp:docPr id="333" name="正方形/長方形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EA672" id="正方形/長方形 333" o:spid="_x0000_s1026" style="position:absolute;left:0;text-align:left;margin-left:63.45pt;margin-top:61.25pt;width:358.5pt;height:17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64DA3534" wp14:editId="682CB33D">
            <wp:extent cx="5398963" cy="1800225"/>
            <wp:effectExtent l="19050" t="19050" r="11430" b="9525"/>
            <wp:docPr id="332" name="図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ユーザーの属性連携設定.bmp"/>
                    <pic:cNvPicPr/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80057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A6580" w14:textId="3B8437FF" w:rsidR="00EC3FFF" w:rsidRPr="009731BD" w:rsidRDefault="00EC3FFF" w:rsidP="00EC3FFF">
      <w:pPr>
        <w:jc w:val="center"/>
        <w:rPr>
          <w:b/>
        </w:rPr>
      </w:pPr>
      <w:r w:rsidRPr="009731BD">
        <w:rPr>
          <w:rFonts w:hint="eastAsia"/>
          <w:b/>
        </w:rPr>
        <w:t>ユーザー一覧</w:t>
      </w:r>
      <w:r>
        <w:rPr>
          <w:rFonts w:hint="eastAsia"/>
          <w:b/>
        </w:rPr>
        <w:t>(プロビジョニング開始後)</w:t>
      </w:r>
    </w:p>
    <w:p w14:paraId="23E7FBE8" w14:textId="77777777" w:rsidR="00EC3FFF" w:rsidRPr="00EC3FFF" w:rsidRDefault="00EC3FFF" w:rsidP="00D94609"/>
    <w:p w14:paraId="49EA1C96" w14:textId="4780FB48" w:rsidR="00D30565" w:rsidRDefault="00D30565">
      <w:pPr>
        <w:adjustRightInd/>
        <w:snapToGrid/>
      </w:pPr>
      <w:r>
        <w:br w:type="page"/>
      </w:r>
    </w:p>
    <w:p w14:paraId="26936DA8" w14:textId="4DD47CBD" w:rsidR="00F80B6A" w:rsidRPr="00F80B6A" w:rsidRDefault="00D70674" w:rsidP="00F80B6A">
      <w:pPr>
        <w:pStyle w:val="1"/>
        <w:rPr>
          <w:lang w:eastAsia="ja-JP"/>
        </w:rPr>
      </w:pPr>
      <w:bookmarkStart w:id="50" w:name="_シングルサインオン"/>
      <w:bookmarkStart w:id="51" w:name="_Toc164341332"/>
      <w:bookmarkEnd w:id="50"/>
      <w:r w:rsidRPr="00931954">
        <w:rPr>
          <w:rFonts w:hint="eastAsia"/>
        </w:rPr>
        <w:lastRenderedPageBreak/>
        <w:t>シングルサインオン</w:t>
      </w:r>
      <w:bookmarkEnd w:id="49"/>
      <w:bookmarkEnd w:id="51"/>
    </w:p>
    <w:p w14:paraId="264AF6EF" w14:textId="6EE88C6F" w:rsidR="007626D1" w:rsidRDefault="007626D1" w:rsidP="007626D1">
      <w:pPr>
        <w:pStyle w:val="2"/>
        <w:rPr>
          <w:lang w:eastAsia="ja-JP"/>
        </w:rPr>
      </w:pPr>
      <w:bookmarkStart w:id="52" w:name="_Toc164341333"/>
      <w:r>
        <w:rPr>
          <w:rFonts w:hint="eastAsia"/>
          <w:lang w:eastAsia="ja-JP"/>
        </w:rPr>
        <w:t>Webブラウザからのシングルサインオン</w:t>
      </w:r>
      <w:bookmarkEnd w:id="52"/>
    </w:p>
    <w:p w14:paraId="6BC2F433" w14:textId="13082625" w:rsidR="0022788C" w:rsidRDefault="008B262F" w:rsidP="0022788C">
      <w:r>
        <w:rPr>
          <w:rFonts w:hint="eastAsia"/>
        </w:rPr>
        <w:t>Webブラウザから</w:t>
      </w:r>
      <w:r w:rsidR="0022788C">
        <w:rPr>
          <w:rFonts w:hint="eastAsia"/>
        </w:rPr>
        <w:t>シングルサインオン</w:t>
      </w:r>
      <w:r w:rsidR="00E74B25">
        <w:rPr>
          <w:rFonts w:hint="eastAsia"/>
        </w:rPr>
        <w:t>を</w:t>
      </w:r>
      <w:r>
        <w:rPr>
          <w:rFonts w:hint="eastAsia"/>
        </w:rPr>
        <w:t>行う場合は</w:t>
      </w:r>
      <w:r w:rsidR="0022788C">
        <w:t>Entra ID</w:t>
      </w:r>
      <w:r w:rsidR="0022788C">
        <w:rPr>
          <w:rFonts w:hint="eastAsia"/>
        </w:rPr>
        <w:t xml:space="preserve"> から行う方法、Proselfから行う方法の2通りがあります。</w:t>
      </w:r>
    </w:p>
    <w:p w14:paraId="78E48C7F" w14:textId="77777777" w:rsidR="008B262F" w:rsidRPr="008B262F" w:rsidRDefault="008B262F" w:rsidP="0022788C"/>
    <w:p w14:paraId="1A0F20EF" w14:textId="5CAF0265" w:rsidR="00D70674" w:rsidRDefault="004C3B68" w:rsidP="00BD7F61">
      <w:pPr>
        <w:pStyle w:val="3"/>
      </w:pPr>
      <w:bookmarkStart w:id="53" w:name="_Toc135225427"/>
      <w:bookmarkStart w:id="54" w:name="_Toc164341334"/>
      <w:r>
        <w:t>Entra ID</w:t>
      </w:r>
      <w:r w:rsidR="00D70674" w:rsidRPr="00473046">
        <w:t>からのシングルサインオン(IdP Initiated)</w:t>
      </w:r>
      <w:bookmarkEnd w:id="53"/>
      <w:bookmarkEnd w:id="54"/>
    </w:p>
    <w:p w14:paraId="516F2559" w14:textId="4137C13C" w:rsidR="00D70674" w:rsidRPr="00506025" w:rsidRDefault="00D70674" w:rsidP="00D70674">
      <w:pPr>
        <w:rPr>
          <w:lang w:eastAsia="ar-SA"/>
        </w:rPr>
      </w:pPr>
      <w:r>
        <w:rPr>
          <w:rFonts w:hint="eastAsia"/>
        </w:rPr>
        <w:t>Webブラウザで「</w:t>
      </w:r>
      <w:r w:rsidRPr="00506025">
        <w:t>https://myapplications.microsoft.com/</w:t>
      </w:r>
      <w:r>
        <w:rPr>
          <w:rFonts w:hint="eastAsia"/>
        </w:rPr>
        <w:t>」にアクセスし、</w:t>
      </w:r>
      <w:r w:rsidRPr="00B95844">
        <w:rPr>
          <w:rFonts w:hint="eastAsia"/>
        </w:rPr>
        <w:t>「</w:t>
      </w:r>
      <w:hyperlink w:anchor="_ユーザー、グループの割り当て" w:history="1">
        <w:r w:rsidRPr="00110B72">
          <w:rPr>
            <w:rStyle w:val="a7"/>
          </w:rPr>
          <w:t>2.1.2. ユーザー、グループの割り当て</w:t>
        </w:r>
      </w:hyperlink>
      <w:r w:rsidRPr="00B95844">
        <w:t>」</w:t>
      </w:r>
      <w:r>
        <w:rPr>
          <w:rFonts w:hint="eastAsia"/>
        </w:rPr>
        <w:t>で割り当てたユーザーで</w:t>
      </w:r>
      <w:r w:rsidR="00FB4284">
        <w:rPr>
          <w:rFonts w:hint="eastAsia"/>
        </w:rPr>
        <w:t>Entra ID</w:t>
      </w:r>
      <w:r>
        <w:rPr>
          <w:rFonts w:hint="eastAsia"/>
        </w:rPr>
        <w:t>にサインインします。</w:t>
      </w:r>
    </w:p>
    <w:p w14:paraId="2FF8ADD6" w14:textId="77777777" w:rsidR="00D70674" w:rsidRDefault="00D70674" w:rsidP="00D70674">
      <w:pPr>
        <w:jc w:val="center"/>
        <w:rPr>
          <w:lang w:eastAsia="ar-SA"/>
        </w:rPr>
      </w:pPr>
      <w:r>
        <w:rPr>
          <w:noProof/>
        </w:rPr>
        <w:drawing>
          <wp:inline distT="0" distB="0" distL="0" distR="0" wp14:anchorId="3A98E42C" wp14:editId="167639C3">
            <wp:extent cx="2880000" cy="2641529"/>
            <wp:effectExtent l="19050" t="19050" r="15875" b="26035"/>
            <wp:docPr id="198" name="図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AzureADサインイン.bmp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6415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31B0CC" w14:textId="77777777" w:rsidR="00D70674" w:rsidRPr="008E1FC9" w:rsidRDefault="00D70674" w:rsidP="00D70674">
      <w:pPr>
        <w:jc w:val="center"/>
        <w:rPr>
          <w:b/>
          <w:bCs/>
          <w:lang w:eastAsia="ar-SA"/>
        </w:rPr>
      </w:pPr>
      <w:r w:rsidRPr="008E1FC9">
        <w:rPr>
          <w:rFonts w:hint="eastAsia"/>
          <w:b/>
          <w:bCs/>
        </w:rPr>
        <w:t>サインイン</w:t>
      </w:r>
    </w:p>
    <w:p w14:paraId="77587BF1" w14:textId="77777777" w:rsidR="00D70674" w:rsidRPr="00816189" w:rsidRDefault="00D70674" w:rsidP="000153F0"/>
    <w:p w14:paraId="1897B3E1" w14:textId="5E5A91A0" w:rsidR="00D70674" w:rsidRDefault="00A14F04" w:rsidP="001B743B">
      <w:pPr>
        <w:adjustRightInd/>
        <w:snapToGrid/>
      </w:pPr>
      <w:r>
        <w:br w:type="page"/>
      </w:r>
      <w:r w:rsidR="00D70674">
        <w:rPr>
          <w:rFonts w:hint="eastAsia"/>
        </w:rPr>
        <w:lastRenderedPageBreak/>
        <w:t>アプリ ダッシュボードよりアプリケーションをクリックします。</w:t>
      </w:r>
    </w:p>
    <w:p w14:paraId="0EDC84CD" w14:textId="31D3083A" w:rsidR="00D70674" w:rsidRDefault="00D70674" w:rsidP="00D70674">
      <w:pPr>
        <w:rPr>
          <w:lang w:eastAsia="ar-SA"/>
        </w:rPr>
      </w:pPr>
      <w:r>
        <w:rPr>
          <w:rFonts w:hint="eastAsia"/>
        </w:rPr>
        <w:t>ここでは「</w:t>
      </w:r>
      <w:hyperlink w:anchor="_アプリケーションの作成" w:history="1">
        <w:r w:rsidRPr="00407016">
          <w:rPr>
            <w:rStyle w:val="a7"/>
            <w:rFonts w:hint="eastAsia"/>
          </w:rPr>
          <w:t>2.1.1.アプリケーションの作成</w:t>
        </w:r>
      </w:hyperlink>
      <w:r>
        <w:rPr>
          <w:rFonts w:hint="eastAsia"/>
        </w:rPr>
        <w:t>」にて作成した「Proself」をクリックします。</w:t>
      </w:r>
    </w:p>
    <w:p w14:paraId="3CDF5994" w14:textId="77777777" w:rsidR="00D70674" w:rsidRDefault="00D70674" w:rsidP="00D70674">
      <w:pPr>
        <w:jc w:val="center"/>
        <w:rPr>
          <w:lang w:eastAsia="ar-S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092B625" wp14:editId="27628E26">
                <wp:simplePos x="0" y="0"/>
                <wp:positionH relativeFrom="margin">
                  <wp:posOffset>2815590</wp:posOffset>
                </wp:positionH>
                <wp:positionV relativeFrom="paragraph">
                  <wp:posOffset>519430</wp:posOffset>
                </wp:positionV>
                <wp:extent cx="504000" cy="504000"/>
                <wp:effectExtent l="0" t="0" r="10795" b="10795"/>
                <wp:wrapNone/>
                <wp:docPr id="200" name="正方形/長方形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50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58BF3D1" id="正方形/長方形 200" o:spid="_x0000_s1026" style="position:absolute;left:0;text-align:left;margin-left:221.7pt;margin-top:40.9pt;width:39.7pt;height:39.7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AF40014" wp14:editId="4DB3C28D">
            <wp:extent cx="5400040" cy="1965547"/>
            <wp:effectExtent l="19050" t="19050" r="10160" b="15875"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アプリダッシュボード.bmp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655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C69F1" w14:textId="77777777" w:rsidR="00D70674" w:rsidRDefault="00D70674" w:rsidP="00D70674">
      <w:pPr>
        <w:jc w:val="center"/>
        <w:rPr>
          <w:b/>
          <w:bCs/>
        </w:rPr>
      </w:pPr>
      <w:r>
        <w:rPr>
          <w:rFonts w:hint="eastAsia"/>
          <w:b/>
          <w:bCs/>
        </w:rPr>
        <w:t>アプリ ダッシュボード</w:t>
      </w:r>
    </w:p>
    <w:p w14:paraId="42F920F6" w14:textId="77777777" w:rsidR="00D70674" w:rsidRPr="00816189" w:rsidRDefault="00D70674" w:rsidP="007354D6"/>
    <w:p w14:paraId="6A72521C" w14:textId="77777777" w:rsidR="00D70674" w:rsidRDefault="00D70674" w:rsidP="00D70674">
      <w:r>
        <w:rPr>
          <w:rFonts w:hint="eastAsia"/>
        </w:rPr>
        <w:t>Proself</w:t>
      </w:r>
      <w:r w:rsidRPr="0099119B">
        <w:rPr>
          <w:rFonts w:hint="eastAsia"/>
        </w:rPr>
        <w:t>ログイン後の画面が</w:t>
      </w:r>
      <w:r>
        <w:rPr>
          <w:rFonts w:hint="eastAsia"/>
        </w:rPr>
        <w:t>表示されます。</w:t>
      </w:r>
    </w:p>
    <w:p w14:paraId="3EC4E6B8" w14:textId="77777777" w:rsidR="00D70674" w:rsidRPr="00301E8D" w:rsidRDefault="00D70674" w:rsidP="00D70674">
      <w:pPr>
        <w:jc w:val="center"/>
        <w:rPr>
          <w:b/>
          <w:bCs/>
          <w:lang w:eastAsia="ar-SA"/>
        </w:rPr>
      </w:pPr>
      <w:r>
        <w:rPr>
          <w:rFonts w:hint="eastAsia"/>
          <w:b/>
          <w:bCs/>
          <w:noProof/>
        </w:rPr>
        <w:drawing>
          <wp:inline distT="0" distB="0" distL="0" distR="0" wp14:anchorId="043B7969" wp14:editId="78AD70FB">
            <wp:extent cx="5400040" cy="1156335"/>
            <wp:effectExtent l="19050" t="19050" r="10160" b="24765"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シングルサインオンをTest2.b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56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D405ED" w14:textId="77777777" w:rsidR="00D70674" w:rsidRDefault="00D70674" w:rsidP="00D70674">
      <w:pPr>
        <w:jc w:val="center"/>
        <w:rPr>
          <w:b/>
          <w:bCs/>
          <w:lang w:eastAsia="ar-SA"/>
        </w:rPr>
      </w:pPr>
      <w:r>
        <w:rPr>
          <w:rFonts w:hint="eastAsia"/>
          <w:b/>
          <w:bCs/>
        </w:rPr>
        <w:t>ログイン後の画面(</w:t>
      </w:r>
      <w:r w:rsidRPr="00506025">
        <w:rPr>
          <w:rFonts w:hint="eastAsia"/>
          <w:b/>
          <w:bCs/>
          <w:lang w:eastAsia="ar-SA"/>
        </w:rPr>
        <w:t>ファイル一覧</w:t>
      </w:r>
      <w:r>
        <w:rPr>
          <w:rFonts w:hint="eastAsia"/>
          <w:b/>
          <w:bCs/>
        </w:rPr>
        <w:t>)</w:t>
      </w:r>
    </w:p>
    <w:p w14:paraId="6E14BBC0" w14:textId="54F07169" w:rsidR="00DA62B0" w:rsidRDefault="00DA62B0" w:rsidP="007354D6">
      <w:pPr>
        <w:rPr>
          <w:lang w:eastAsia="ar-SA"/>
        </w:rPr>
      </w:pPr>
      <w:bookmarkStart w:id="55" w:name="_Toc135225428"/>
    </w:p>
    <w:p w14:paraId="3F2A9EE0" w14:textId="40E00B0D" w:rsidR="00D70674" w:rsidRDefault="00D70674" w:rsidP="00BD7F61">
      <w:pPr>
        <w:pStyle w:val="3"/>
      </w:pPr>
      <w:bookmarkStart w:id="56" w:name="_Toc164341335"/>
      <w:r w:rsidRPr="00473046">
        <w:t>Proselfからのシングルサインオン(SP initiated)</w:t>
      </w:r>
      <w:bookmarkEnd w:id="55"/>
      <w:bookmarkEnd w:id="56"/>
    </w:p>
    <w:p w14:paraId="611DD76E" w14:textId="77777777" w:rsidR="00D70674" w:rsidRDefault="00D70674" w:rsidP="00D70674">
      <w:r>
        <w:rPr>
          <w:rFonts w:hint="eastAsia"/>
        </w:rPr>
        <w:t>「</w:t>
      </w:r>
      <w:r w:rsidRPr="00FB1165">
        <w:rPr>
          <w:lang w:eastAsia="ar-SA"/>
        </w:rPr>
        <w:t>http</w:t>
      </w:r>
      <w:r>
        <w:rPr>
          <w:rFonts w:hint="cs"/>
          <w:lang w:eastAsia="ar-SA"/>
        </w:rPr>
        <w:t>s</w:t>
      </w:r>
      <w:r w:rsidRPr="00FB1165">
        <w:rPr>
          <w:lang w:eastAsia="ar-SA"/>
        </w:rPr>
        <w:t>://[サーバーアドレス]/</w:t>
      </w:r>
      <w:r>
        <w:rPr>
          <w:rFonts w:hint="eastAsia"/>
        </w:rPr>
        <w:t>」にアクセスします。</w:t>
      </w:r>
    </w:p>
    <w:p w14:paraId="50DE91EB" w14:textId="77777777" w:rsidR="00D70674" w:rsidRDefault="00D70674" w:rsidP="00D70674">
      <w:pPr>
        <w:pStyle w:val="ae"/>
        <w:numPr>
          <w:ilvl w:val="0"/>
          <w:numId w:val="23"/>
        </w:numPr>
        <w:ind w:leftChars="0"/>
        <w:rPr>
          <w:lang w:eastAsia="ar-SA"/>
        </w:rPr>
      </w:pPr>
      <w:r>
        <w:rPr>
          <w:lang w:eastAsia="ar-SA"/>
        </w:rPr>
        <w:t>[サーバーアドレス]には Proself をインストールしたサーバーの IP アドレスまたはFQDN(完全修飾ドメイン名)を入力し</w:t>
      </w:r>
      <w:r>
        <w:rPr>
          <w:rFonts w:hint="eastAsia"/>
        </w:rPr>
        <w:t>ます</w:t>
      </w:r>
      <w:r>
        <w:rPr>
          <w:lang w:eastAsia="ar-SA"/>
        </w:rPr>
        <w:t>。</w:t>
      </w:r>
    </w:p>
    <w:p w14:paraId="0590C0FD" w14:textId="77777777" w:rsidR="00D70674" w:rsidRDefault="00D70674" w:rsidP="000153F0">
      <w:pPr>
        <w:rPr>
          <w:lang w:eastAsia="ar-SA"/>
        </w:rPr>
      </w:pPr>
    </w:p>
    <w:p w14:paraId="1D484A82" w14:textId="77777777" w:rsidR="00D70674" w:rsidRDefault="00D70674" w:rsidP="00D70674">
      <w:r w:rsidRPr="00BB3E05">
        <w:t>SAML認証オプション設定</w:t>
      </w:r>
      <w:r>
        <w:rPr>
          <w:rFonts w:hint="eastAsia"/>
        </w:rPr>
        <w:t>において「</w:t>
      </w:r>
      <w:r w:rsidRPr="00560E63">
        <w:rPr>
          <w:rFonts w:hint="eastAsia"/>
        </w:rPr>
        <w:t>認証サーバー</w:t>
      </w:r>
      <w:r>
        <w:rPr>
          <w:rFonts w:hint="eastAsia"/>
        </w:rPr>
        <w:t>への</w:t>
      </w:r>
      <w:r w:rsidRPr="00560E63">
        <w:rPr>
          <w:rFonts w:hint="eastAsia"/>
        </w:rPr>
        <w:t>自動リダイレクト</w:t>
      </w:r>
      <w:r>
        <w:rPr>
          <w:rFonts w:hint="eastAsia"/>
        </w:rPr>
        <w:t>設定」を有効としていない場合は以下のようにProselfのログイン画面が表示されますので、シングルサインオンをクリックします。</w:t>
      </w:r>
    </w:p>
    <w:p w14:paraId="795F1139" w14:textId="77777777" w:rsidR="00D70674" w:rsidRDefault="00D70674" w:rsidP="00D70674">
      <w:pPr>
        <w:jc w:val="center"/>
        <w:rPr>
          <w:lang w:eastAsia="ar-SA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0D44419" wp14:editId="5A4530BF">
                <wp:simplePos x="0" y="0"/>
                <wp:positionH relativeFrom="margin">
                  <wp:posOffset>2796540</wp:posOffset>
                </wp:positionH>
                <wp:positionV relativeFrom="paragraph">
                  <wp:posOffset>2339975</wp:posOffset>
                </wp:positionV>
                <wp:extent cx="952500" cy="200025"/>
                <wp:effectExtent l="0" t="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68DA7F9" id="正方形/長方形 2" o:spid="_x0000_s1026" style="position:absolute;left:0;text-align:left;margin-left:220.2pt;margin-top:184.25pt;width:75pt;height:15.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" filled="f" strokecolor="red" strokeweight="2pt">
                <w10:wrap anchorx="margin"/>
              </v:rect>
            </w:pict>
          </mc:Fallback>
        </mc:AlternateContent>
      </w:r>
      <w:r w:rsidRPr="005D7D5E">
        <w:rPr>
          <w:noProof/>
        </w:rPr>
        <w:drawing>
          <wp:inline distT="0" distB="0" distL="0" distR="0" wp14:anchorId="2B6BFC09" wp14:editId="68B0A747">
            <wp:extent cx="2880000" cy="2859671"/>
            <wp:effectExtent l="19050" t="19050" r="15875" b="17145"/>
            <wp:docPr id="201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596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24BA28" w14:textId="77777777" w:rsidR="00D70674" w:rsidRPr="006F2DD5" w:rsidRDefault="00D70674" w:rsidP="00D70674">
      <w:pPr>
        <w:jc w:val="center"/>
        <w:rPr>
          <w:b/>
          <w:bCs/>
        </w:rPr>
      </w:pPr>
      <w:r w:rsidRPr="006F2DD5">
        <w:rPr>
          <w:rFonts w:hint="eastAsia"/>
          <w:b/>
          <w:bCs/>
        </w:rPr>
        <w:t>ログイン画面</w:t>
      </w:r>
    </w:p>
    <w:p w14:paraId="274AB5CD" w14:textId="3482E2E3" w:rsidR="00A0446D" w:rsidRDefault="00A0446D" w:rsidP="00A240A3">
      <w:pPr>
        <w:rPr>
          <w:lang w:eastAsia="ar-SA"/>
        </w:rPr>
      </w:pPr>
    </w:p>
    <w:p w14:paraId="458A4068" w14:textId="3B10183E" w:rsidR="00D70674" w:rsidRDefault="00B331CD" w:rsidP="00D70674">
      <w:r>
        <w:rPr>
          <w:lang w:eastAsia="ar-SA"/>
        </w:rPr>
        <w:t>Entra ID</w:t>
      </w:r>
      <w:r w:rsidR="00D70674" w:rsidRPr="0051547E">
        <w:rPr>
          <w:lang w:eastAsia="ar-SA"/>
        </w:rPr>
        <w:t>にサインインしていない場合はサインインページが表示されますので</w:t>
      </w:r>
      <w:r w:rsidR="00D70674">
        <w:rPr>
          <w:rFonts w:hint="eastAsia"/>
        </w:rPr>
        <w:t>、</w:t>
      </w:r>
      <w:r w:rsidR="00D70674" w:rsidRPr="00B95844">
        <w:rPr>
          <w:rFonts w:hint="eastAsia"/>
        </w:rPr>
        <w:t>「</w:t>
      </w:r>
      <w:hyperlink w:anchor="_ユーザー、グループの割り当て" w:history="1">
        <w:r w:rsidR="00D70674" w:rsidRPr="00110B72">
          <w:rPr>
            <w:rStyle w:val="a7"/>
          </w:rPr>
          <w:t>2.1.2. ユーザー、グループの割り当て</w:t>
        </w:r>
      </w:hyperlink>
      <w:r w:rsidR="00D70674" w:rsidRPr="00B95844">
        <w:t>」</w:t>
      </w:r>
      <w:r w:rsidR="00D70674" w:rsidRPr="00D7662A">
        <w:t>で割り当てたユーザーで</w:t>
      </w:r>
      <w:r w:rsidR="0092604C">
        <w:rPr>
          <w:rFonts w:hint="eastAsia"/>
        </w:rPr>
        <w:t>E</w:t>
      </w:r>
      <w:r w:rsidR="0092604C">
        <w:t>ntra ID</w:t>
      </w:r>
      <w:r w:rsidR="00D70674" w:rsidRPr="00D7662A">
        <w:t>に</w:t>
      </w:r>
      <w:r w:rsidR="00D70674">
        <w:rPr>
          <w:rFonts w:hint="eastAsia"/>
        </w:rPr>
        <w:t>サインイン</w:t>
      </w:r>
      <w:r w:rsidR="00D70674" w:rsidRPr="00D7662A">
        <w:t>し</w:t>
      </w:r>
      <w:r w:rsidR="00D70674">
        <w:rPr>
          <w:rFonts w:hint="eastAsia"/>
        </w:rPr>
        <w:t>ます</w:t>
      </w:r>
      <w:r w:rsidR="00D70674" w:rsidRPr="00D7662A">
        <w:t>。</w:t>
      </w:r>
    </w:p>
    <w:p w14:paraId="63D5AB1F" w14:textId="77777777" w:rsidR="00D70674" w:rsidRPr="00C2218E" w:rsidRDefault="00D70674" w:rsidP="00D70674">
      <w:pPr>
        <w:jc w:val="center"/>
        <w:rPr>
          <w:lang w:eastAsia="ar-SA"/>
        </w:rPr>
      </w:pPr>
      <w:r>
        <w:rPr>
          <w:noProof/>
        </w:rPr>
        <w:drawing>
          <wp:inline distT="0" distB="0" distL="0" distR="0" wp14:anchorId="5C0E4FF8" wp14:editId="2C1EBCA1">
            <wp:extent cx="2880000" cy="2641529"/>
            <wp:effectExtent l="19050" t="19050" r="15875" b="2603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AzureADサインイン.bmp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6415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12C032" w14:textId="77777777" w:rsidR="00D70674" w:rsidRDefault="00D70674" w:rsidP="00D70674">
      <w:pPr>
        <w:jc w:val="center"/>
        <w:rPr>
          <w:b/>
          <w:bCs/>
        </w:rPr>
      </w:pPr>
      <w:r w:rsidRPr="008E1FC9">
        <w:rPr>
          <w:rFonts w:hint="eastAsia"/>
          <w:b/>
          <w:bCs/>
        </w:rPr>
        <w:t>サインイン</w:t>
      </w:r>
    </w:p>
    <w:p w14:paraId="45640246" w14:textId="2B326951" w:rsidR="00D70674" w:rsidRDefault="00D70674" w:rsidP="000153F0"/>
    <w:p w14:paraId="47FF0844" w14:textId="3647C636" w:rsidR="00DD0652" w:rsidRDefault="00DD0652">
      <w:pPr>
        <w:adjustRightInd/>
        <w:snapToGrid/>
      </w:pPr>
      <w:r>
        <w:br w:type="page"/>
      </w:r>
    </w:p>
    <w:p w14:paraId="28B8158B" w14:textId="77777777" w:rsidR="00D70674" w:rsidRPr="00F36897" w:rsidRDefault="00D70674" w:rsidP="00D70674">
      <w:pPr>
        <w:rPr>
          <w:b/>
          <w:bCs/>
          <w:lang w:eastAsia="ar-SA"/>
        </w:rPr>
      </w:pPr>
      <w:r>
        <w:rPr>
          <w:rFonts w:hint="eastAsia"/>
        </w:rPr>
        <w:lastRenderedPageBreak/>
        <w:t>Proself</w:t>
      </w:r>
      <w:r w:rsidRPr="0099119B">
        <w:rPr>
          <w:rFonts w:hint="eastAsia"/>
        </w:rPr>
        <w:t>ログイン後の画面が</w:t>
      </w:r>
      <w:r>
        <w:rPr>
          <w:rFonts w:hint="eastAsia"/>
        </w:rPr>
        <w:t>表示されます。</w:t>
      </w:r>
    </w:p>
    <w:p w14:paraId="391F2E5E" w14:textId="77777777" w:rsidR="00D70674" w:rsidRPr="00F92B3E" w:rsidRDefault="00D70674" w:rsidP="00D70674">
      <w:pPr>
        <w:jc w:val="center"/>
        <w:rPr>
          <w:lang w:eastAsia="ar-SA"/>
        </w:rPr>
      </w:pPr>
      <w:r>
        <w:rPr>
          <w:rFonts w:hint="eastAsia"/>
          <w:b/>
          <w:bCs/>
          <w:noProof/>
        </w:rPr>
        <w:drawing>
          <wp:inline distT="0" distB="0" distL="0" distR="0" wp14:anchorId="323736AB" wp14:editId="0B391138">
            <wp:extent cx="5400040" cy="1156335"/>
            <wp:effectExtent l="19050" t="19050" r="10160" b="2476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シングルサインオンをTest2.b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56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42A0D0" w14:textId="03AF492F" w:rsidR="00D70674" w:rsidRDefault="00D70674" w:rsidP="00D70674">
      <w:pPr>
        <w:jc w:val="center"/>
        <w:rPr>
          <w:b/>
          <w:bCs/>
        </w:rPr>
      </w:pPr>
      <w:r>
        <w:rPr>
          <w:rFonts w:hint="eastAsia"/>
          <w:b/>
          <w:bCs/>
        </w:rPr>
        <w:t>ログイン後の画面(</w:t>
      </w:r>
      <w:r w:rsidRPr="00506025">
        <w:rPr>
          <w:rFonts w:hint="eastAsia"/>
          <w:b/>
          <w:bCs/>
          <w:lang w:eastAsia="ar-SA"/>
        </w:rPr>
        <w:t>ファイル一覧</w:t>
      </w:r>
      <w:r>
        <w:rPr>
          <w:rFonts w:hint="eastAsia"/>
          <w:b/>
          <w:bCs/>
        </w:rPr>
        <w:t>)</w:t>
      </w:r>
    </w:p>
    <w:p w14:paraId="76974113" w14:textId="77777777" w:rsidR="00A7235B" w:rsidRDefault="00A7235B" w:rsidP="00A7235B">
      <w:pPr>
        <w:rPr>
          <w:lang w:eastAsia="ar-SA"/>
        </w:rPr>
      </w:pPr>
    </w:p>
    <w:p w14:paraId="31034CA5" w14:textId="0E2DA961" w:rsidR="00D765EF" w:rsidRDefault="00E77948" w:rsidP="00E77948">
      <w:pPr>
        <w:pStyle w:val="2"/>
        <w:rPr>
          <w:lang w:eastAsia="ja-JP"/>
        </w:rPr>
      </w:pPr>
      <w:bookmarkStart w:id="57" w:name="_Toc164341336"/>
      <w:r>
        <w:rPr>
          <w:rFonts w:hint="eastAsia"/>
          <w:lang w:eastAsia="ja-JP"/>
        </w:rPr>
        <w:t>Proself Clientからのシングルサインオン</w:t>
      </w:r>
      <w:bookmarkEnd w:id="57"/>
    </w:p>
    <w:p w14:paraId="77AF64FD" w14:textId="4084F99E" w:rsidR="003373E2" w:rsidRDefault="001E2325" w:rsidP="00360E0A">
      <w:r>
        <w:rPr>
          <w:rFonts w:hint="eastAsia"/>
        </w:rPr>
        <w:t>Proself Ver5.70、SAML認証オプションVer5.70、</w:t>
      </w:r>
      <w:r w:rsidR="00360E0A">
        <w:rPr>
          <w:rFonts w:hint="eastAsia"/>
        </w:rPr>
        <w:t>Proself Client Ver2.50より</w:t>
      </w:r>
      <w:r>
        <w:rPr>
          <w:rFonts w:hint="eastAsia"/>
        </w:rPr>
        <w:t>Proself Clientからのシングルサインオンが可能</w:t>
      </w:r>
      <w:r w:rsidR="003373E2">
        <w:rPr>
          <w:rFonts w:hint="eastAsia"/>
        </w:rPr>
        <w:t>です。</w:t>
      </w:r>
    </w:p>
    <w:p w14:paraId="55E48F44" w14:textId="01214D86" w:rsidR="000F1425" w:rsidRPr="00DF65B2" w:rsidRDefault="00DF65B2" w:rsidP="003B151E">
      <w:pPr>
        <w:pStyle w:val="ae"/>
        <w:numPr>
          <w:ilvl w:val="0"/>
          <w:numId w:val="23"/>
        </w:numPr>
        <w:ind w:leftChars="0"/>
      </w:pPr>
      <w:r>
        <w:rPr>
          <w:rFonts w:hint="eastAsia"/>
        </w:rPr>
        <w:t>Webブラウザと異なり、</w:t>
      </w:r>
      <w:r w:rsidRPr="00473046">
        <w:t>Proselfからのシングルサインオン(SP initiated)</w:t>
      </w:r>
      <w:r>
        <w:rPr>
          <w:rFonts w:hint="eastAsia"/>
        </w:rPr>
        <w:t>のみ</w:t>
      </w:r>
      <w:r w:rsidR="00423A44">
        <w:rPr>
          <w:rFonts w:hint="eastAsia"/>
        </w:rPr>
        <w:t>可能です。</w:t>
      </w:r>
    </w:p>
    <w:p w14:paraId="4EB81FA3" w14:textId="75D6917D" w:rsidR="00DF65B2" w:rsidRDefault="00DF65B2" w:rsidP="00360E0A"/>
    <w:p w14:paraId="5F45BA22" w14:textId="0791DCB7" w:rsidR="00B75BEC" w:rsidRDefault="00C61F19" w:rsidP="00B75BEC">
      <w:r>
        <w:rPr>
          <w:rFonts w:hint="eastAsia"/>
        </w:rPr>
        <w:t>Proself</w:t>
      </w:r>
      <w:r>
        <w:t xml:space="preserve"> Client</w:t>
      </w:r>
      <w:r>
        <w:rPr>
          <w:rFonts w:hint="eastAsia"/>
        </w:rPr>
        <w:t>の接続先を作成または編集します。</w:t>
      </w:r>
    </w:p>
    <w:p w14:paraId="4B35DFFC" w14:textId="77777777" w:rsidR="00C61F19" w:rsidRDefault="00C61F19" w:rsidP="00C61F19">
      <w:pPr>
        <w:jc w:val="center"/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69306EB" wp14:editId="417D3804">
                <wp:simplePos x="0" y="0"/>
                <wp:positionH relativeFrom="margin">
                  <wp:posOffset>2748915</wp:posOffset>
                </wp:positionH>
                <wp:positionV relativeFrom="paragraph">
                  <wp:posOffset>2802255</wp:posOffset>
                </wp:positionV>
                <wp:extent cx="638175" cy="142875"/>
                <wp:effectExtent l="0" t="0" r="28575" b="28575"/>
                <wp:wrapNone/>
                <wp:docPr id="344" name="正方形/長方形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9C996" id="正方形/長方形 344" o:spid="_x0000_s1026" style="position:absolute;left:0;text-align:left;margin-left:216.45pt;margin-top:220.65pt;width:50.25pt;height:11.2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" filled="f" strokecolor="red" strokeweight="2pt">
                <w10:wrap anchorx="margin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BDAD8B3" wp14:editId="15B856C6">
                <wp:simplePos x="0" y="0"/>
                <wp:positionH relativeFrom="margin">
                  <wp:posOffset>1348740</wp:posOffset>
                </wp:positionH>
                <wp:positionV relativeFrom="paragraph">
                  <wp:posOffset>1194435</wp:posOffset>
                </wp:positionV>
                <wp:extent cx="1332000" cy="200025"/>
                <wp:effectExtent l="0" t="0" r="20955" b="28575"/>
                <wp:wrapNone/>
                <wp:docPr id="342" name="正方形/長方形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B47F9" id="正方形/長方形 342" o:spid="_x0000_s1026" style="position:absolute;left:0;text-align:left;margin-left:106.2pt;margin-top:94.05pt;width:104.9pt;height:15.7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BE59443" wp14:editId="1175C03C">
            <wp:extent cx="2880000" cy="2994930"/>
            <wp:effectExtent l="19050" t="19050" r="15875" b="15240"/>
            <wp:docPr id="341" name="図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roselfClient接続先の設定.bmp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994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DEB357" w14:textId="77777777" w:rsidR="00C61F19" w:rsidRDefault="00C61F19" w:rsidP="00C61F19">
      <w:pPr>
        <w:jc w:val="center"/>
        <w:rPr>
          <w:b/>
        </w:rPr>
      </w:pPr>
      <w:r w:rsidRPr="00DA6594">
        <w:rPr>
          <w:rFonts w:hint="eastAsia"/>
          <w:b/>
        </w:rPr>
        <w:t>接続先の設定</w:t>
      </w:r>
    </w:p>
    <w:p w14:paraId="743D720E" w14:textId="77777777" w:rsidR="00C61F19" w:rsidRPr="00B75BEC" w:rsidRDefault="00C61F19" w:rsidP="00B75BEC">
      <w:pPr>
        <w:rPr>
          <w:lang w:eastAsia="ar-SA"/>
        </w:rPr>
      </w:pPr>
    </w:p>
    <w:p w14:paraId="4752708E" w14:textId="77777777" w:rsidR="006771DE" w:rsidRDefault="006771DE">
      <w:pPr>
        <w:adjustRightInd/>
        <w:snapToGrid/>
      </w:pPr>
      <w:r>
        <w:br w:type="page"/>
      </w:r>
    </w:p>
    <w:p w14:paraId="7A1D7507" w14:textId="5D8B6299" w:rsidR="006C7452" w:rsidRDefault="00B75BEC" w:rsidP="002244E6">
      <w:r>
        <w:rPr>
          <w:rFonts w:hint="eastAsia"/>
        </w:rPr>
        <w:lastRenderedPageBreak/>
        <w:t>Proself</w:t>
      </w:r>
      <w:r>
        <w:t xml:space="preserve"> Client</w:t>
      </w:r>
      <w:r>
        <w:rPr>
          <w:rFonts w:hint="eastAsia"/>
        </w:rPr>
        <w:t>の接続先</w:t>
      </w:r>
      <w:r w:rsidR="006C7452">
        <w:rPr>
          <w:rFonts w:hint="eastAsia"/>
        </w:rPr>
        <w:t>の設定においては以下を設定します。</w:t>
      </w:r>
    </w:p>
    <w:tbl>
      <w:tblPr>
        <w:tblStyle w:val="af5"/>
        <w:tblW w:w="8505" w:type="dxa"/>
        <w:jc w:val="center"/>
        <w:tblLook w:val="04A0" w:firstRow="1" w:lastRow="0" w:firstColumn="1" w:lastColumn="0" w:noHBand="0" w:noVBand="1"/>
      </w:tblPr>
      <w:tblGrid>
        <w:gridCol w:w="2689"/>
        <w:gridCol w:w="5816"/>
      </w:tblGrid>
      <w:tr w:rsidR="006C7452" w14:paraId="35E213C6" w14:textId="77777777" w:rsidTr="00C61F19">
        <w:trPr>
          <w:tblHeader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5BC79550" w14:textId="77777777" w:rsidR="006C7452" w:rsidRDefault="006C7452" w:rsidP="00C95576">
            <w:r>
              <w:rPr>
                <w:rFonts w:hint="eastAsia"/>
              </w:rPr>
              <w:t>項目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12B7F296" w14:textId="77777777" w:rsidR="006C7452" w:rsidRDefault="006C7452" w:rsidP="00C95576">
            <w:r>
              <w:rPr>
                <w:rFonts w:hint="eastAsia"/>
              </w:rPr>
              <w:t>入力内容</w:t>
            </w:r>
          </w:p>
        </w:tc>
      </w:tr>
      <w:tr w:rsidR="006C7452" w14:paraId="2F07E817" w14:textId="77777777" w:rsidTr="00C61F19">
        <w:trPr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5E02" w14:textId="52057FF5" w:rsidR="006C7452" w:rsidRDefault="006C7452" w:rsidP="00C95576">
            <w:r>
              <w:rPr>
                <w:rFonts w:hint="eastAsia"/>
              </w:rPr>
              <w:t>接続名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C4CB8" w14:textId="79C54625" w:rsidR="006C7452" w:rsidRDefault="006C7452" w:rsidP="006C7452">
            <w:r>
              <w:rPr>
                <w:rFonts w:cs="メイリオ" w:hint="eastAsia"/>
              </w:rPr>
              <w:t>接続先の名前を入力します。</w:t>
            </w:r>
          </w:p>
        </w:tc>
      </w:tr>
      <w:tr w:rsidR="006C7452" w14:paraId="1DCED7B4" w14:textId="77777777" w:rsidTr="00C61F19">
        <w:trPr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C5719" w14:textId="1F57BECC" w:rsidR="006C7452" w:rsidRPr="00A453D1" w:rsidRDefault="006C7452" w:rsidP="006C7452">
            <w:r>
              <w:rPr>
                <w:rFonts w:hint="eastAsia"/>
              </w:rPr>
              <w:t>接続先サーバーアドレス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0AA9A" w14:textId="468471BD" w:rsidR="006C7452" w:rsidRDefault="006C7452" w:rsidP="006C7452">
            <w:r>
              <w:rPr>
                <w:rFonts w:hint="eastAsia"/>
              </w:rPr>
              <w:t>以下を入力します。</w:t>
            </w:r>
          </w:p>
          <w:p w14:paraId="20876BF6" w14:textId="00E1E23B" w:rsidR="006C7452" w:rsidRDefault="006C7452" w:rsidP="006C7452">
            <w:r w:rsidRPr="00A453D1">
              <w:t>https://[サーバーアドレス]/</w:t>
            </w:r>
          </w:p>
          <w:p w14:paraId="7734F249" w14:textId="77777777" w:rsidR="00D804E7" w:rsidRDefault="00D804E7" w:rsidP="00D804E7">
            <w:pPr>
              <w:rPr>
                <w:lang w:eastAsia="ar-SA"/>
              </w:rPr>
            </w:pPr>
          </w:p>
          <w:p w14:paraId="78A645C0" w14:textId="49B671B4" w:rsidR="006C7452" w:rsidRPr="006C7452" w:rsidRDefault="006C7452" w:rsidP="00D804E7">
            <w:r>
              <w:rPr>
                <w:lang w:eastAsia="ar-SA"/>
              </w:rPr>
              <w:t>[サーバーアドレス]には Proself をインストールしたサーバーの IP アドレスまたはFQDN(完全修飾ドメイン名)を入力し</w:t>
            </w:r>
            <w:r>
              <w:rPr>
                <w:rFonts w:hint="eastAsia"/>
              </w:rPr>
              <w:t>ます</w:t>
            </w:r>
            <w:r>
              <w:rPr>
                <w:lang w:eastAsia="ar-SA"/>
              </w:rPr>
              <w:t>。</w:t>
            </w:r>
          </w:p>
        </w:tc>
      </w:tr>
      <w:tr w:rsidR="006C7452" w14:paraId="49AED6D0" w14:textId="77777777" w:rsidTr="00C61F19">
        <w:trPr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F8B80" w14:textId="42BEA0A3" w:rsidR="006C7452" w:rsidRDefault="00C61F19" w:rsidP="006C7452">
            <w:r>
              <w:rPr>
                <w:rFonts w:hint="eastAsia"/>
              </w:rPr>
              <w:t>ユーザーIDとパスワードを記録する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7A2D7" w14:textId="3777626A" w:rsidR="006C7452" w:rsidRDefault="00C61F19" w:rsidP="008E799C">
            <w:r>
              <w:rPr>
                <w:rFonts w:hint="eastAsia"/>
              </w:rPr>
              <w:t>チェックOFFにします。</w:t>
            </w:r>
          </w:p>
        </w:tc>
      </w:tr>
    </w:tbl>
    <w:p w14:paraId="7B580137" w14:textId="3CF835A2" w:rsidR="006C7452" w:rsidRDefault="006C7452" w:rsidP="002244E6"/>
    <w:p w14:paraId="71394C67" w14:textId="186C1226" w:rsidR="008D02DB" w:rsidRDefault="00C95576" w:rsidP="008D02DB">
      <w:r>
        <w:rPr>
          <w:rFonts w:hint="eastAsia"/>
        </w:rPr>
        <w:t>設定後「OK」をクリックすると</w:t>
      </w:r>
      <w:r w:rsidR="008D02DB" w:rsidRPr="008D02DB">
        <w:t>WebViewでEntra IDのサインインページが表示され</w:t>
      </w:r>
      <w:r w:rsidR="008D02DB">
        <w:rPr>
          <w:rFonts w:hint="eastAsia"/>
        </w:rPr>
        <w:t>ますので、</w:t>
      </w:r>
      <w:r w:rsidR="008D02DB" w:rsidRPr="00B95844">
        <w:rPr>
          <w:rFonts w:hint="eastAsia"/>
        </w:rPr>
        <w:t>「</w:t>
      </w:r>
      <w:hyperlink w:anchor="_ユーザー、グループの割り当て" w:history="1">
        <w:r w:rsidR="008D02DB" w:rsidRPr="00110B72">
          <w:rPr>
            <w:rStyle w:val="a7"/>
          </w:rPr>
          <w:t>2.1.2. ユーザー、グループの割り当て</w:t>
        </w:r>
      </w:hyperlink>
      <w:r w:rsidR="008D02DB" w:rsidRPr="00B95844">
        <w:t>」</w:t>
      </w:r>
      <w:r w:rsidR="008D02DB" w:rsidRPr="00D7662A">
        <w:t>で割り当てたユーザーで</w:t>
      </w:r>
      <w:r w:rsidR="008D02DB">
        <w:rPr>
          <w:rFonts w:hint="eastAsia"/>
        </w:rPr>
        <w:t>E</w:t>
      </w:r>
      <w:r w:rsidR="008D02DB">
        <w:t>ntra ID</w:t>
      </w:r>
      <w:r w:rsidR="008D02DB" w:rsidRPr="00D7662A">
        <w:t>に</w:t>
      </w:r>
      <w:r w:rsidR="008D02DB">
        <w:rPr>
          <w:rFonts w:hint="eastAsia"/>
        </w:rPr>
        <w:t>サインイン</w:t>
      </w:r>
      <w:r w:rsidR="008D02DB" w:rsidRPr="00D7662A">
        <w:t>し</w:t>
      </w:r>
      <w:r w:rsidR="008D02DB">
        <w:rPr>
          <w:rFonts w:hint="eastAsia"/>
        </w:rPr>
        <w:t>ます</w:t>
      </w:r>
      <w:r w:rsidR="008D02DB" w:rsidRPr="00D7662A">
        <w:t>。</w:t>
      </w:r>
    </w:p>
    <w:p w14:paraId="3E35009B" w14:textId="77777777" w:rsidR="008D02DB" w:rsidRDefault="008D02DB" w:rsidP="008D02DB">
      <w:pPr>
        <w:jc w:val="center"/>
      </w:pPr>
      <w:r>
        <w:rPr>
          <w:noProof/>
        </w:rPr>
        <w:drawing>
          <wp:inline distT="0" distB="0" distL="0" distR="0" wp14:anchorId="4B4141C9" wp14:editId="21859FE7">
            <wp:extent cx="4680000" cy="3128072"/>
            <wp:effectExtent l="19050" t="19050" r="25400" b="15240"/>
            <wp:docPr id="343" name="図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280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651773" w14:textId="77777777" w:rsidR="008D02DB" w:rsidRDefault="008D02DB" w:rsidP="008D02DB">
      <w:pPr>
        <w:jc w:val="center"/>
        <w:rPr>
          <w:b/>
          <w:bCs/>
        </w:rPr>
      </w:pPr>
      <w:r>
        <w:rPr>
          <w:rFonts w:hint="eastAsia"/>
          <w:b/>
          <w:bCs/>
        </w:rPr>
        <w:t>Entra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IDサインイン</w:t>
      </w:r>
      <w:r w:rsidRPr="006F2DD5">
        <w:rPr>
          <w:rFonts w:hint="eastAsia"/>
          <w:b/>
          <w:bCs/>
        </w:rPr>
        <w:t>画面</w:t>
      </w:r>
    </w:p>
    <w:p w14:paraId="63D4C6D9" w14:textId="6348CF61" w:rsidR="00C95576" w:rsidRDefault="00C95576" w:rsidP="00874AC9">
      <w:pPr>
        <w:pStyle w:val="ae"/>
        <w:numPr>
          <w:ilvl w:val="0"/>
          <w:numId w:val="23"/>
        </w:numPr>
        <w:ind w:leftChars="0"/>
      </w:pPr>
      <w:r>
        <w:rPr>
          <w:rFonts w:hint="eastAsia"/>
        </w:rPr>
        <w:lastRenderedPageBreak/>
        <w:t>以下のようにProselfのログイン画面が表示され</w:t>
      </w:r>
      <w:r w:rsidR="008B501B">
        <w:rPr>
          <w:rFonts w:hint="eastAsia"/>
        </w:rPr>
        <w:t>た場合は「</w:t>
      </w:r>
      <w:r>
        <w:rPr>
          <w:rFonts w:hint="eastAsia"/>
        </w:rPr>
        <w:t>シングルサインオン</w:t>
      </w:r>
      <w:r w:rsidR="008B501B">
        <w:rPr>
          <w:rFonts w:hint="eastAsia"/>
        </w:rPr>
        <w:t>」</w:t>
      </w:r>
      <w:r>
        <w:rPr>
          <w:rFonts w:hint="eastAsia"/>
        </w:rPr>
        <w:t>をクリックします。</w:t>
      </w:r>
    </w:p>
    <w:p w14:paraId="7C3A670D" w14:textId="72A73C29" w:rsidR="00C95576" w:rsidRDefault="00C95576" w:rsidP="00C95576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EA2BB2B" wp14:editId="172821A4">
                <wp:simplePos x="0" y="0"/>
                <wp:positionH relativeFrom="margin">
                  <wp:posOffset>2720340</wp:posOffset>
                </wp:positionH>
                <wp:positionV relativeFrom="paragraph">
                  <wp:posOffset>2320925</wp:posOffset>
                </wp:positionV>
                <wp:extent cx="781050" cy="152400"/>
                <wp:effectExtent l="0" t="0" r="19050" b="19050"/>
                <wp:wrapNone/>
                <wp:docPr id="294" name="正方形/長方形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818AC" id="正方形/長方形 294" o:spid="_x0000_s1026" style="position:absolute;left:0;text-align:left;margin-left:214.2pt;margin-top:182.75pt;width:61.5pt;height:12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16F86E1" wp14:editId="595FCA62">
            <wp:extent cx="4680000" cy="3128072"/>
            <wp:effectExtent l="19050" t="19050" r="25400" b="15240"/>
            <wp:docPr id="291" name="図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280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BBE3E0" w14:textId="49FB1CC9" w:rsidR="007111FE" w:rsidRPr="00C95576" w:rsidRDefault="00833B1C" w:rsidP="00C95576">
      <w:pPr>
        <w:jc w:val="center"/>
      </w:pPr>
      <w:r>
        <w:rPr>
          <w:b/>
          <w:bCs/>
        </w:rPr>
        <w:t>Proself</w:t>
      </w:r>
      <w:r w:rsidR="007111FE" w:rsidRPr="006F2DD5">
        <w:rPr>
          <w:rFonts w:hint="eastAsia"/>
          <w:b/>
          <w:bCs/>
        </w:rPr>
        <w:t>ログイン画面</w:t>
      </w:r>
    </w:p>
    <w:p w14:paraId="404CAB41" w14:textId="77777777" w:rsidR="00C95576" w:rsidRPr="00C95576" w:rsidRDefault="00C95576" w:rsidP="002244E6"/>
    <w:p w14:paraId="4C639226" w14:textId="02645673" w:rsidR="00EA0FB9" w:rsidRPr="00EA0FB9" w:rsidRDefault="00EA0FB9" w:rsidP="00EA0FB9">
      <w:r>
        <w:rPr>
          <w:rFonts w:hint="eastAsia"/>
          <w:bCs/>
        </w:rPr>
        <w:t>サインインに成功した場合は接続先が保存されますので、保存した接続名をクリックし</w:t>
      </w:r>
      <w:r w:rsidR="000E42AE">
        <w:rPr>
          <w:rFonts w:hint="eastAsia"/>
        </w:rPr>
        <w:t>サーバーに接続</w:t>
      </w:r>
      <w:r>
        <w:rPr>
          <w:rFonts w:hint="eastAsia"/>
          <w:bCs/>
        </w:rPr>
        <w:t>にします。</w:t>
      </w:r>
    </w:p>
    <w:p w14:paraId="74CCEE7E" w14:textId="77777777" w:rsidR="00EA0FB9" w:rsidRDefault="00AB4577" w:rsidP="00EA0FB9">
      <w:pPr>
        <w:jc w:val="center"/>
      </w:pPr>
      <w:r>
        <w:rPr>
          <w:noProof/>
        </w:rPr>
        <w:drawing>
          <wp:inline distT="0" distB="0" distL="0" distR="0" wp14:anchorId="631DC187" wp14:editId="5AE3EB6D">
            <wp:extent cx="5400040" cy="2228850"/>
            <wp:effectExtent l="19050" t="19050" r="10160" b="19050"/>
            <wp:docPr id="308" name="図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roselfClient接続先の設定2.bmp"/>
                    <pic:cNvPicPr/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228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A732D" w14:textId="03C8EB32" w:rsidR="000F1425" w:rsidRDefault="00ED390B" w:rsidP="00ED390B">
      <w:pPr>
        <w:jc w:val="center"/>
      </w:pPr>
      <w:r w:rsidRPr="00A80EA4">
        <w:rPr>
          <w:rFonts w:cs="メイリオ" w:hint="eastAsia"/>
          <w:b/>
        </w:rPr>
        <w:t>接続名一覧</w:t>
      </w:r>
    </w:p>
    <w:p w14:paraId="07F39F41" w14:textId="77777777" w:rsidR="00EE57E8" w:rsidRDefault="00EE57E8" w:rsidP="00360E0A"/>
    <w:p w14:paraId="1B638C2F" w14:textId="77777777" w:rsidR="00572DBF" w:rsidRDefault="00572DBF">
      <w:pPr>
        <w:adjustRightInd/>
        <w:snapToGrid/>
      </w:pPr>
      <w:r>
        <w:br w:type="page"/>
      </w:r>
    </w:p>
    <w:p w14:paraId="270C25E9" w14:textId="0A3B2E15" w:rsidR="00AB4577" w:rsidRDefault="000E42AE" w:rsidP="00360E0A">
      <w:r>
        <w:rPr>
          <w:rFonts w:hint="eastAsia"/>
        </w:rPr>
        <w:lastRenderedPageBreak/>
        <w:t>サーバーに接続すると</w:t>
      </w:r>
      <w:r w:rsidR="00EE57E8">
        <w:rPr>
          <w:rFonts w:hint="eastAsia"/>
        </w:rPr>
        <w:t>ユーザーフォルダ/グループフォルダの一覧が表示されます。</w:t>
      </w:r>
    </w:p>
    <w:p w14:paraId="3BF61DAC" w14:textId="646E5F8E" w:rsidR="00AB4577" w:rsidRDefault="00EA0FB9" w:rsidP="00EA0FB9">
      <w:pPr>
        <w:jc w:val="center"/>
      </w:pPr>
      <w:r>
        <w:rPr>
          <w:noProof/>
        </w:rPr>
        <w:drawing>
          <wp:inline distT="0" distB="0" distL="0" distR="0" wp14:anchorId="4DB0642C" wp14:editId="75CD5669">
            <wp:extent cx="5400040" cy="2209800"/>
            <wp:effectExtent l="19050" t="19050" r="10160" b="19050"/>
            <wp:docPr id="316" name="図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roselfClient接続先の設定3.bmp"/>
                    <pic:cNvPicPr/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209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4A6BF" w14:textId="50A43D84" w:rsidR="00EA0FB9" w:rsidRDefault="005027F1" w:rsidP="00ED390B">
      <w:pPr>
        <w:jc w:val="center"/>
        <w:rPr>
          <w:b/>
        </w:rPr>
      </w:pPr>
      <w:r w:rsidRPr="007D5FDB">
        <w:rPr>
          <w:rFonts w:cs="メイリオ" w:hint="eastAsia"/>
          <w:b/>
        </w:rPr>
        <w:t>ユーザーフォルダ/グループフォルダ一覧</w:t>
      </w:r>
    </w:p>
    <w:p w14:paraId="06AC3D46" w14:textId="77777777" w:rsidR="00ED390B" w:rsidRPr="00ED390B" w:rsidRDefault="00ED390B" w:rsidP="00ED390B"/>
    <w:sectPr w:rsidR="00ED390B" w:rsidRPr="00ED390B" w:rsidSect="005944D5">
      <w:headerReference w:type="default" r:id="rId103"/>
      <w:footerReference w:type="default" r:id="rId104"/>
      <w:headerReference w:type="first" r:id="rId105"/>
      <w:pgSz w:w="11906" w:h="16838" w:code="9"/>
      <w:pgMar w:top="1985" w:right="1701" w:bottom="1701" w:left="1701" w:header="851" w:footer="992" w:gutter="0"/>
      <w:pgNumType w:start="1"/>
      <w:cols w:space="425"/>
      <w:docGrid w:type="linesAndChars" w:linePitch="326" w:charSpace="-44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C6950C" w14:textId="77777777" w:rsidR="00204B74" w:rsidRDefault="00204B74" w:rsidP="0072756C">
      <w:r>
        <w:separator/>
      </w:r>
    </w:p>
  </w:endnote>
  <w:endnote w:type="continuationSeparator" w:id="0">
    <w:p w14:paraId="631E7CDB" w14:textId="77777777" w:rsidR="00204B74" w:rsidRDefault="00204B74" w:rsidP="00727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8743005"/>
      <w:docPartObj>
        <w:docPartGallery w:val="Page Numbers (Bottom of Page)"/>
        <w:docPartUnique/>
      </w:docPartObj>
    </w:sdtPr>
    <w:sdtEndPr/>
    <w:sdtContent>
      <w:p w14:paraId="5A2E108D" w14:textId="77777777" w:rsidR="00285006" w:rsidRDefault="00285006" w:rsidP="006701D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003D3">
          <w:rPr>
            <w:noProof/>
            <w:lang w:val="ja-JP"/>
          </w:rPr>
          <w:t>1</w:t>
        </w:r>
        <w:r>
          <w:fldChar w:fldCharType="end"/>
        </w:r>
      </w:p>
    </w:sdtContent>
  </w:sdt>
  <w:p w14:paraId="343DCB4A" w14:textId="77777777" w:rsidR="00285006" w:rsidRDefault="00285006" w:rsidP="0072756C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64614254"/>
      <w:docPartObj>
        <w:docPartGallery w:val="Page Numbers (Bottom of Page)"/>
        <w:docPartUnique/>
      </w:docPartObj>
    </w:sdtPr>
    <w:sdtEndPr/>
    <w:sdtContent>
      <w:p w14:paraId="09C37B8A" w14:textId="07B2BC6E" w:rsidR="00285006" w:rsidRDefault="0028500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4946" w:rsidRPr="00064946">
          <w:rPr>
            <w:noProof/>
            <w:lang w:val="ja-JP"/>
          </w:rPr>
          <w:t>31</w:t>
        </w:r>
        <w:r>
          <w:fldChar w:fldCharType="end"/>
        </w:r>
      </w:p>
    </w:sdtContent>
  </w:sdt>
  <w:p w14:paraId="2B671D46" w14:textId="633844C7" w:rsidR="00285006" w:rsidRDefault="00285006" w:rsidP="00FD54EE">
    <w:pPr>
      <w:pStyle w:val="aa"/>
      <w:jc w:val="right"/>
    </w:pPr>
    <w:r w:rsidRPr="005E3A6A">
      <w:rPr>
        <w:rFonts w:cs="メイリオ"/>
      </w:rPr>
      <w:t>Copyright © North Grid Corporation 20</w:t>
    </w:r>
    <w:r>
      <w:rPr>
        <w:rFonts w:cs="メイリオ" w:hint="eastAsia"/>
      </w:rPr>
      <w:t>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2A840C" w14:textId="77777777" w:rsidR="00204B74" w:rsidRDefault="00204B74" w:rsidP="0072756C">
      <w:r>
        <w:separator/>
      </w:r>
    </w:p>
  </w:footnote>
  <w:footnote w:type="continuationSeparator" w:id="0">
    <w:p w14:paraId="6BC9693B" w14:textId="77777777" w:rsidR="00204B74" w:rsidRDefault="00204B74" w:rsidP="007275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607BD" w14:textId="77777777" w:rsidR="00285006" w:rsidRPr="003D19C6" w:rsidRDefault="00285006" w:rsidP="006701D0">
    <w:pPr>
      <w:pStyle w:val="a8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BA385" w14:textId="30CA6E49" w:rsidR="00285006" w:rsidRPr="000003D3" w:rsidRDefault="00285006" w:rsidP="00CC3544">
    <w:pPr>
      <w:pStyle w:val="a8"/>
      <w:wordWrap w:val="0"/>
      <w:jc w:val="right"/>
    </w:pPr>
    <w:r w:rsidRPr="00FA3A8F">
      <w:rPr>
        <w:rFonts w:hint="eastAsia"/>
      </w:rPr>
      <w:t>操作チュートリアル</w:t>
    </w:r>
    <w:r w:rsidRPr="00FA3A8F">
      <w:t xml:space="preserve"> </w:t>
    </w:r>
    <w:r>
      <w:t>Microsoft Entra ID</w:t>
    </w:r>
    <w:r w:rsidRPr="00C94153">
      <w:t>(旧Azure Active Directory)</w:t>
    </w:r>
    <w:r w:rsidRPr="00FA3A8F">
      <w:t>連携編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alias w:val="タイトル"/>
      <w:tag w:val=""/>
      <w:id w:val="-757606217"/>
      <w:showingPlcHdr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3DE3AAE1" w14:textId="28144C83" w:rsidR="00285006" w:rsidRDefault="00285006" w:rsidP="006701D0">
        <w:pPr>
          <w:pStyle w:val="a8"/>
          <w:jc w:val="right"/>
        </w:pPr>
        <w:r>
          <w:t xml:space="preserve">     </w:t>
        </w:r>
      </w:p>
    </w:sdtContent>
  </w:sdt>
  <w:p w14:paraId="621F60EA" w14:textId="77777777" w:rsidR="00285006" w:rsidRPr="006701D0" w:rsidRDefault="00285006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32083"/>
    <w:multiLevelType w:val="hybridMultilevel"/>
    <w:tmpl w:val="FF028AA0"/>
    <w:lvl w:ilvl="0" w:tplc="A868345C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9E540B1"/>
    <w:multiLevelType w:val="hybridMultilevel"/>
    <w:tmpl w:val="7B166DDC"/>
    <w:lvl w:ilvl="0" w:tplc="26165E1E"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  <w:lang w:val="en-US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CE01CCB"/>
    <w:multiLevelType w:val="hybridMultilevel"/>
    <w:tmpl w:val="789EC5EE"/>
    <w:lvl w:ilvl="0" w:tplc="B60450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EBA2BC8"/>
    <w:multiLevelType w:val="hybridMultilevel"/>
    <w:tmpl w:val="58180AAE"/>
    <w:lvl w:ilvl="0" w:tplc="93F47D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5727CA0"/>
    <w:multiLevelType w:val="hybridMultilevel"/>
    <w:tmpl w:val="4CDCF070"/>
    <w:lvl w:ilvl="0" w:tplc="E6A4DF98"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8825CCE"/>
    <w:multiLevelType w:val="hybridMultilevel"/>
    <w:tmpl w:val="AF1AF55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8DD0F40"/>
    <w:multiLevelType w:val="hybridMultilevel"/>
    <w:tmpl w:val="AF1AF55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A666ED6"/>
    <w:multiLevelType w:val="hybridMultilevel"/>
    <w:tmpl w:val="8D7C3B50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C1F092D"/>
    <w:multiLevelType w:val="hybridMultilevel"/>
    <w:tmpl w:val="94EE0692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F3B6347"/>
    <w:multiLevelType w:val="hybridMultilevel"/>
    <w:tmpl w:val="7B8AD77C"/>
    <w:lvl w:ilvl="0" w:tplc="4BB24AB0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6FA772B"/>
    <w:multiLevelType w:val="hybridMultilevel"/>
    <w:tmpl w:val="D8165BA0"/>
    <w:lvl w:ilvl="0" w:tplc="0E46DA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8742E9A"/>
    <w:multiLevelType w:val="hybridMultilevel"/>
    <w:tmpl w:val="CE7CECE8"/>
    <w:lvl w:ilvl="0" w:tplc="E0F2481C">
      <w:numFmt w:val="bullet"/>
      <w:lvlText w:val="■"/>
      <w:lvlJc w:val="left"/>
      <w:pPr>
        <w:ind w:left="360" w:hanging="360"/>
      </w:pPr>
      <w:rPr>
        <w:rFonts w:ascii="Segoe UI Emoji" w:eastAsia="Segoe UI Emoji" w:hAnsi="Segoe UI Emoji" w:cs="Segoe UI Emoj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0AE4EFA"/>
    <w:multiLevelType w:val="hybridMultilevel"/>
    <w:tmpl w:val="1EAACDD8"/>
    <w:lvl w:ilvl="0" w:tplc="6C80E4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62F6797"/>
    <w:multiLevelType w:val="hybridMultilevel"/>
    <w:tmpl w:val="3A08C80A"/>
    <w:lvl w:ilvl="0" w:tplc="B6C8CD52">
      <w:start w:val="1"/>
      <w:numFmt w:val="bullet"/>
      <w:lvlText w:val="※"/>
      <w:lvlJc w:val="left"/>
      <w:pPr>
        <w:ind w:left="360" w:hanging="360"/>
      </w:pPr>
      <w:rPr>
        <w:rFonts w:ascii="メイリオ" w:eastAsia="メイリオ" w:hAnsi="メイリオ" w:hint="eastAsia"/>
        <w:color w:val="auto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8AB34AA"/>
    <w:multiLevelType w:val="hybridMultilevel"/>
    <w:tmpl w:val="923459CE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C4E3D0B"/>
    <w:multiLevelType w:val="hybridMultilevel"/>
    <w:tmpl w:val="60007E4E"/>
    <w:lvl w:ilvl="0" w:tplc="07FA3FD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color w:val="FF0000"/>
        <w:sz w:val="32"/>
        <w:szCs w:val="3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DDF467C"/>
    <w:multiLevelType w:val="hybridMultilevel"/>
    <w:tmpl w:val="6C6CF02E"/>
    <w:lvl w:ilvl="0" w:tplc="CA70AA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EBC6870"/>
    <w:multiLevelType w:val="hybridMultilevel"/>
    <w:tmpl w:val="3DE28930"/>
    <w:lvl w:ilvl="0" w:tplc="F75E8C70">
      <w:numFmt w:val="bullet"/>
      <w:lvlText w:val="■"/>
      <w:lvlJc w:val="left"/>
      <w:pPr>
        <w:ind w:left="360" w:hanging="360"/>
      </w:pPr>
      <w:rPr>
        <w:rFonts w:ascii="Segoe UI Emoji" w:eastAsia="Segoe UI Emoji" w:hAnsi="Segoe UI Emoji" w:cs="Segoe UI Emoj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0DD28C3"/>
    <w:multiLevelType w:val="hybridMultilevel"/>
    <w:tmpl w:val="07687E32"/>
    <w:lvl w:ilvl="0" w:tplc="94D88A50">
      <w:numFmt w:val="bullet"/>
      <w:lvlText w:val="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61269F7"/>
    <w:multiLevelType w:val="multilevel"/>
    <w:tmpl w:val="A4C82BF4"/>
    <w:lvl w:ilvl="0">
      <w:start w:val="1"/>
      <w:numFmt w:val="decimal"/>
      <w:pStyle w:val="1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567" w:hanging="567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space"/>
      <w:lvlText w:val="%1.%2.%3."/>
      <w:lvlJc w:val="left"/>
      <w:pPr>
        <w:ind w:left="567" w:hanging="567"/>
      </w:pPr>
      <w:rPr>
        <w:rFonts w:hint="eastAsia"/>
        <w:b w:val="0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EnclosedCircle"/>
      <w:lvlText w:val="%5."/>
      <w:lvlJc w:val="left"/>
      <w:pPr>
        <w:tabs>
          <w:tab w:val="num" w:pos="992"/>
        </w:tabs>
        <w:ind w:left="992" w:hanging="85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20" w15:restartNumberingAfterBreak="0">
    <w:nsid w:val="568D1A4C"/>
    <w:multiLevelType w:val="hybridMultilevel"/>
    <w:tmpl w:val="C4929D2E"/>
    <w:lvl w:ilvl="0" w:tplc="94D88A50"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D18262C"/>
    <w:multiLevelType w:val="hybridMultilevel"/>
    <w:tmpl w:val="72E63C5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614B4D42"/>
    <w:multiLevelType w:val="hybridMultilevel"/>
    <w:tmpl w:val="07ACC8AE"/>
    <w:lvl w:ilvl="0" w:tplc="5920A5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64FEF206">
      <w:numFmt w:val="bullet"/>
      <w:lvlText w:val="※"/>
      <w:lvlJc w:val="left"/>
      <w:pPr>
        <w:ind w:left="780" w:hanging="360"/>
      </w:pPr>
      <w:rPr>
        <w:rFonts w:ascii="メイリオ" w:eastAsia="メイリオ" w:hAnsi="メイリオ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62DE351C"/>
    <w:multiLevelType w:val="hybridMultilevel"/>
    <w:tmpl w:val="0A8AAD42"/>
    <w:lvl w:ilvl="0" w:tplc="3DBEFB88"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4F72EA1"/>
    <w:multiLevelType w:val="hybridMultilevel"/>
    <w:tmpl w:val="25D0E6CA"/>
    <w:lvl w:ilvl="0" w:tplc="F25668EA">
      <w:start w:val="2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B0F6D8D"/>
    <w:multiLevelType w:val="hybridMultilevel"/>
    <w:tmpl w:val="60D669C8"/>
    <w:lvl w:ilvl="0" w:tplc="F25668EA">
      <w:start w:val="2"/>
      <w:numFmt w:val="bullet"/>
      <w:lvlText w:val="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B195DBE"/>
    <w:multiLevelType w:val="hybridMultilevel"/>
    <w:tmpl w:val="FF82C45E"/>
    <w:lvl w:ilvl="0" w:tplc="2684F79C"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2C704DE"/>
    <w:multiLevelType w:val="hybridMultilevel"/>
    <w:tmpl w:val="4B3C9D84"/>
    <w:lvl w:ilvl="0" w:tplc="59C67FB8">
      <w:start w:val="14"/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6A455D6"/>
    <w:multiLevelType w:val="hybridMultilevel"/>
    <w:tmpl w:val="FF028AA0"/>
    <w:lvl w:ilvl="0" w:tplc="A868345C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777818A7"/>
    <w:multiLevelType w:val="hybridMultilevel"/>
    <w:tmpl w:val="86002BA4"/>
    <w:lvl w:ilvl="0" w:tplc="C248C982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color w:val="FF0000"/>
        <w:sz w:val="32"/>
        <w:szCs w:val="3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DE16A7F"/>
    <w:multiLevelType w:val="hybridMultilevel"/>
    <w:tmpl w:val="1FAA369E"/>
    <w:lvl w:ilvl="0" w:tplc="B60450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9"/>
  </w:num>
  <w:num w:numId="2">
    <w:abstractNumId w:val="5"/>
  </w:num>
  <w:num w:numId="3">
    <w:abstractNumId w:val="2"/>
  </w:num>
  <w:num w:numId="4">
    <w:abstractNumId w:val="30"/>
  </w:num>
  <w:num w:numId="5">
    <w:abstractNumId w:val="22"/>
  </w:num>
  <w:num w:numId="6">
    <w:abstractNumId w:val="29"/>
  </w:num>
  <w:num w:numId="7">
    <w:abstractNumId w:val="10"/>
  </w:num>
  <w:num w:numId="8">
    <w:abstractNumId w:val="15"/>
  </w:num>
  <w:num w:numId="9">
    <w:abstractNumId w:val="3"/>
  </w:num>
  <w:num w:numId="10">
    <w:abstractNumId w:val="17"/>
  </w:num>
  <w:num w:numId="11">
    <w:abstractNumId w:val="11"/>
  </w:num>
  <w:num w:numId="12">
    <w:abstractNumId w:val="6"/>
  </w:num>
  <w:num w:numId="13">
    <w:abstractNumId w:val="20"/>
  </w:num>
  <w:num w:numId="14">
    <w:abstractNumId w:val="23"/>
  </w:num>
  <w:num w:numId="15">
    <w:abstractNumId w:val="1"/>
  </w:num>
  <w:num w:numId="16">
    <w:abstractNumId w:val="27"/>
  </w:num>
  <w:num w:numId="17">
    <w:abstractNumId w:val="4"/>
  </w:num>
  <w:num w:numId="18">
    <w:abstractNumId w:val="26"/>
  </w:num>
  <w:num w:numId="19">
    <w:abstractNumId w:val="28"/>
  </w:num>
  <w:num w:numId="20">
    <w:abstractNumId w:val="0"/>
  </w:num>
  <w:num w:numId="21">
    <w:abstractNumId w:val="12"/>
  </w:num>
  <w:num w:numId="22">
    <w:abstractNumId w:val="16"/>
  </w:num>
  <w:num w:numId="23">
    <w:abstractNumId w:val="13"/>
  </w:num>
  <w:num w:numId="24">
    <w:abstractNumId w:val="25"/>
  </w:num>
  <w:num w:numId="25">
    <w:abstractNumId w:val="9"/>
  </w:num>
  <w:num w:numId="26">
    <w:abstractNumId w:val="14"/>
  </w:num>
  <w:num w:numId="27">
    <w:abstractNumId w:val="8"/>
  </w:num>
  <w:num w:numId="28">
    <w:abstractNumId w:val="7"/>
  </w:num>
  <w:num w:numId="29">
    <w:abstractNumId w:val="18"/>
  </w:num>
  <w:num w:numId="30">
    <w:abstractNumId w:val="24"/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840"/>
  <w:drawingGridHorizontalSpacing w:val="109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4CF"/>
    <w:rsid w:val="000003D3"/>
    <w:rsid w:val="00000ABF"/>
    <w:rsid w:val="00000DA3"/>
    <w:rsid w:val="00000ECA"/>
    <w:rsid w:val="0000100D"/>
    <w:rsid w:val="00001285"/>
    <w:rsid w:val="00001371"/>
    <w:rsid w:val="00001B72"/>
    <w:rsid w:val="00001E18"/>
    <w:rsid w:val="00001EFD"/>
    <w:rsid w:val="0000216C"/>
    <w:rsid w:val="00002373"/>
    <w:rsid w:val="00002805"/>
    <w:rsid w:val="00002E27"/>
    <w:rsid w:val="00003EA4"/>
    <w:rsid w:val="000041D4"/>
    <w:rsid w:val="0000443D"/>
    <w:rsid w:val="0000449F"/>
    <w:rsid w:val="00005710"/>
    <w:rsid w:val="00005769"/>
    <w:rsid w:val="00005798"/>
    <w:rsid w:val="00005D2B"/>
    <w:rsid w:val="000060D3"/>
    <w:rsid w:val="000061B0"/>
    <w:rsid w:val="0000629F"/>
    <w:rsid w:val="000064AE"/>
    <w:rsid w:val="0000658D"/>
    <w:rsid w:val="00006E5B"/>
    <w:rsid w:val="00006F4D"/>
    <w:rsid w:val="0000724E"/>
    <w:rsid w:val="00007295"/>
    <w:rsid w:val="000073D3"/>
    <w:rsid w:val="00007C22"/>
    <w:rsid w:val="00007CA9"/>
    <w:rsid w:val="0001004C"/>
    <w:rsid w:val="000102FB"/>
    <w:rsid w:val="0001084B"/>
    <w:rsid w:val="00010C15"/>
    <w:rsid w:val="00011C17"/>
    <w:rsid w:val="00011C47"/>
    <w:rsid w:val="00011D5E"/>
    <w:rsid w:val="00011E26"/>
    <w:rsid w:val="00011E8B"/>
    <w:rsid w:val="000120A9"/>
    <w:rsid w:val="000123E8"/>
    <w:rsid w:val="00012530"/>
    <w:rsid w:val="00012A37"/>
    <w:rsid w:val="00012BC6"/>
    <w:rsid w:val="00013135"/>
    <w:rsid w:val="000133D4"/>
    <w:rsid w:val="0001349C"/>
    <w:rsid w:val="0001369E"/>
    <w:rsid w:val="000137F4"/>
    <w:rsid w:val="00013CF0"/>
    <w:rsid w:val="00013D09"/>
    <w:rsid w:val="00014201"/>
    <w:rsid w:val="00014403"/>
    <w:rsid w:val="00015290"/>
    <w:rsid w:val="000153F0"/>
    <w:rsid w:val="000157DB"/>
    <w:rsid w:val="00016091"/>
    <w:rsid w:val="000166AD"/>
    <w:rsid w:val="00016993"/>
    <w:rsid w:val="000169C8"/>
    <w:rsid w:val="00016BA9"/>
    <w:rsid w:val="00016FD1"/>
    <w:rsid w:val="0001706D"/>
    <w:rsid w:val="000170BD"/>
    <w:rsid w:val="000173C5"/>
    <w:rsid w:val="00017959"/>
    <w:rsid w:val="00017989"/>
    <w:rsid w:val="00017D06"/>
    <w:rsid w:val="000204CA"/>
    <w:rsid w:val="000205E2"/>
    <w:rsid w:val="000205EE"/>
    <w:rsid w:val="00020677"/>
    <w:rsid w:val="00020B83"/>
    <w:rsid w:val="00020D8D"/>
    <w:rsid w:val="0002153F"/>
    <w:rsid w:val="0002168E"/>
    <w:rsid w:val="000217FF"/>
    <w:rsid w:val="00022D9F"/>
    <w:rsid w:val="00023ACA"/>
    <w:rsid w:val="00023E5C"/>
    <w:rsid w:val="00024615"/>
    <w:rsid w:val="0002470E"/>
    <w:rsid w:val="00024E52"/>
    <w:rsid w:val="00024F25"/>
    <w:rsid w:val="000253FC"/>
    <w:rsid w:val="000266FB"/>
    <w:rsid w:val="0002681B"/>
    <w:rsid w:val="00026921"/>
    <w:rsid w:val="00026937"/>
    <w:rsid w:val="00026966"/>
    <w:rsid w:val="00026C8B"/>
    <w:rsid w:val="00027553"/>
    <w:rsid w:val="00027A09"/>
    <w:rsid w:val="00027E16"/>
    <w:rsid w:val="00030512"/>
    <w:rsid w:val="0003054A"/>
    <w:rsid w:val="000308FE"/>
    <w:rsid w:val="00030926"/>
    <w:rsid w:val="00030F6E"/>
    <w:rsid w:val="000310A2"/>
    <w:rsid w:val="00031292"/>
    <w:rsid w:val="00031C80"/>
    <w:rsid w:val="00031FF4"/>
    <w:rsid w:val="0003226B"/>
    <w:rsid w:val="00032271"/>
    <w:rsid w:val="000323F7"/>
    <w:rsid w:val="00032814"/>
    <w:rsid w:val="00032874"/>
    <w:rsid w:val="00032B04"/>
    <w:rsid w:val="00032CE4"/>
    <w:rsid w:val="00032E24"/>
    <w:rsid w:val="00032EFF"/>
    <w:rsid w:val="00033578"/>
    <w:rsid w:val="00034883"/>
    <w:rsid w:val="0003499B"/>
    <w:rsid w:val="00034A1C"/>
    <w:rsid w:val="00034B2B"/>
    <w:rsid w:val="00034D40"/>
    <w:rsid w:val="00034FDD"/>
    <w:rsid w:val="000354E8"/>
    <w:rsid w:val="000355E1"/>
    <w:rsid w:val="00035FD4"/>
    <w:rsid w:val="0003612B"/>
    <w:rsid w:val="00036316"/>
    <w:rsid w:val="00036A65"/>
    <w:rsid w:val="00036AA6"/>
    <w:rsid w:val="00037817"/>
    <w:rsid w:val="0003782E"/>
    <w:rsid w:val="00040049"/>
    <w:rsid w:val="00040227"/>
    <w:rsid w:val="0004026C"/>
    <w:rsid w:val="00040319"/>
    <w:rsid w:val="000403A6"/>
    <w:rsid w:val="00040540"/>
    <w:rsid w:val="000408FE"/>
    <w:rsid w:val="00041132"/>
    <w:rsid w:val="000411A1"/>
    <w:rsid w:val="0004169E"/>
    <w:rsid w:val="00041FAA"/>
    <w:rsid w:val="00042931"/>
    <w:rsid w:val="00042AF9"/>
    <w:rsid w:val="00042CD8"/>
    <w:rsid w:val="00042ECC"/>
    <w:rsid w:val="000432A3"/>
    <w:rsid w:val="000437F5"/>
    <w:rsid w:val="000438DC"/>
    <w:rsid w:val="00043EAC"/>
    <w:rsid w:val="00043FA3"/>
    <w:rsid w:val="000440EF"/>
    <w:rsid w:val="00044BBD"/>
    <w:rsid w:val="00044FE1"/>
    <w:rsid w:val="000450FB"/>
    <w:rsid w:val="00045770"/>
    <w:rsid w:val="000457B3"/>
    <w:rsid w:val="00046D52"/>
    <w:rsid w:val="00047805"/>
    <w:rsid w:val="00047F36"/>
    <w:rsid w:val="00047F44"/>
    <w:rsid w:val="00047FC0"/>
    <w:rsid w:val="000500A7"/>
    <w:rsid w:val="00050249"/>
    <w:rsid w:val="000504C0"/>
    <w:rsid w:val="00050B3D"/>
    <w:rsid w:val="000513E2"/>
    <w:rsid w:val="00051452"/>
    <w:rsid w:val="00051730"/>
    <w:rsid w:val="00051F9A"/>
    <w:rsid w:val="000521F8"/>
    <w:rsid w:val="00052287"/>
    <w:rsid w:val="00052B9D"/>
    <w:rsid w:val="00052E33"/>
    <w:rsid w:val="00053DE0"/>
    <w:rsid w:val="00053F7B"/>
    <w:rsid w:val="00054071"/>
    <w:rsid w:val="0005442E"/>
    <w:rsid w:val="00054477"/>
    <w:rsid w:val="00054B18"/>
    <w:rsid w:val="00054C82"/>
    <w:rsid w:val="0005575A"/>
    <w:rsid w:val="00055CA3"/>
    <w:rsid w:val="00055F61"/>
    <w:rsid w:val="000566E3"/>
    <w:rsid w:val="00056BBA"/>
    <w:rsid w:val="00056FA5"/>
    <w:rsid w:val="000570FB"/>
    <w:rsid w:val="00057137"/>
    <w:rsid w:val="0005749F"/>
    <w:rsid w:val="00057601"/>
    <w:rsid w:val="00057AFF"/>
    <w:rsid w:val="00057B2D"/>
    <w:rsid w:val="00057BC3"/>
    <w:rsid w:val="00057CEC"/>
    <w:rsid w:val="00057F63"/>
    <w:rsid w:val="000601FF"/>
    <w:rsid w:val="00060B35"/>
    <w:rsid w:val="00060BCC"/>
    <w:rsid w:val="00060BFB"/>
    <w:rsid w:val="00060E83"/>
    <w:rsid w:val="0006129D"/>
    <w:rsid w:val="000613B4"/>
    <w:rsid w:val="00061A3A"/>
    <w:rsid w:val="00061F0F"/>
    <w:rsid w:val="000623D3"/>
    <w:rsid w:val="000624E0"/>
    <w:rsid w:val="00062D4F"/>
    <w:rsid w:val="000631E5"/>
    <w:rsid w:val="0006332E"/>
    <w:rsid w:val="0006421B"/>
    <w:rsid w:val="0006465D"/>
    <w:rsid w:val="0006471B"/>
    <w:rsid w:val="000647C0"/>
    <w:rsid w:val="00064946"/>
    <w:rsid w:val="00064B43"/>
    <w:rsid w:val="00064F1F"/>
    <w:rsid w:val="00065001"/>
    <w:rsid w:val="00065264"/>
    <w:rsid w:val="000656A3"/>
    <w:rsid w:val="0006592D"/>
    <w:rsid w:val="0006593C"/>
    <w:rsid w:val="000664AE"/>
    <w:rsid w:val="00066ECA"/>
    <w:rsid w:val="0006747E"/>
    <w:rsid w:val="00067568"/>
    <w:rsid w:val="000700F2"/>
    <w:rsid w:val="00071107"/>
    <w:rsid w:val="000714CE"/>
    <w:rsid w:val="00071662"/>
    <w:rsid w:val="00072241"/>
    <w:rsid w:val="0007230B"/>
    <w:rsid w:val="000726DD"/>
    <w:rsid w:val="00072DC5"/>
    <w:rsid w:val="0007312F"/>
    <w:rsid w:val="000731A4"/>
    <w:rsid w:val="0007355A"/>
    <w:rsid w:val="0007454C"/>
    <w:rsid w:val="0007481B"/>
    <w:rsid w:val="00074D50"/>
    <w:rsid w:val="00074EF3"/>
    <w:rsid w:val="00075A54"/>
    <w:rsid w:val="00076C93"/>
    <w:rsid w:val="00076E33"/>
    <w:rsid w:val="00077024"/>
    <w:rsid w:val="00077494"/>
    <w:rsid w:val="0007757F"/>
    <w:rsid w:val="00077683"/>
    <w:rsid w:val="00077B6A"/>
    <w:rsid w:val="00080838"/>
    <w:rsid w:val="00080E3D"/>
    <w:rsid w:val="0008120C"/>
    <w:rsid w:val="0008139B"/>
    <w:rsid w:val="000817C9"/>
    <w:rsid w:val="00082021"/>
    <w:rsid w:val="000821A8"/>
    <w:rsid w:val="000822DD"/>
    <w:rsid w:val="00082855"/>
    <w:rsid w:val="00082B1E"/>
    <w:rsid w:val="00082EA2"/>
    <w:rsid w:val="000830BD"/>
    <w:rsid w:val="0008425F"/>
    <w:rsid w:val="0008427B"/>
    <w:rsid w:val="0008430E"/>
    <w:rsid w:val="00084668"/>
    <w:rsid w:val="00084CAC"/>
    <w:rsid w:val="00084FE4"/>
    <w:rsid w:val="00085130"/>
    <w:rsid w:val="0008519A"/>
    <w:rsid w:val="000853C6"/>
    <w:rsid w:val="000853F5"/>
    <w:rsid w:val="0008569C"/>
    <w:rsid w:val="00085AE5"/>
    <w:rsid w:val="00085E40"/>
    <w:rsid w:val="00085EC1"/>
    <w:rsid w:val="000863AB"/>
    <w:rsid w:val="00086671"/>
    <w:rsid w:val="0008689A"/>
    <w:rsid w:val="000868FF"/>
    <w:rsid w:val="00086CAA"/>
    <w:rsid w:val="0008755C"/>
    <w:rsid w:val="00087634"/>
    <w:rsid w:val="00087A3F"/>
    <w:rsid w:val="00087AA5"/>
    <w:rsid w:val="00090117"/>
    <w:rsid w:val="0009033D"/>
    <w:rsid w:val="00090998"/>
    <w:rsid w:val="00090BFA"/>
    <w:rsid w:val="00090C21"/>
    <w:rsid w:val="00090F1A"/>
    <w:rsid w:val="000916C9"/>
    <w:rsid w:val="00091823"/>
    <w:rsid w:val="00092627"/>
    <w:rsid w:val="000933E0"/>
    <w:rsid w:val="00093467"/>
    <w:rsid w:val="0009356D"/>
    <w:rsid w:val="00093B13"/>
    <w:rsid w:val="00093E6F"/>
    <w:rsid w:val="000940E4"/>
    <w:rsid w:val="0009494D"/>
    <w:rsid w:val="0009495B"/>
    <w:rsid w:val="00094A78"/>
    <w:rsid w:val="00094AFE"/>
    <w:rsid w:val="0009531C"/>
    <w:rsid w:val="00095BC8"/>
    <w:rsid w:val="00095D3F"/>
    <w:rsid w:val="00096383"/>
    <w:rsid w:val="000967AC"/>
    <w:rsid w:val="00096C6E"/>
    <w:rsid w:val="0009745B"/>
    <w:rsid w:val="00097B91"/>
    <w:rsid w:val="00097DC2"/>
    <w:rsid w:val="000A00B9"/>
    <w:rsid w:val="000A0231"/>
    <w:rsid w:val="000A023C"/>
    <w:rsid w:val="000A0743"/>
    <w:rsid w:val="000A11C2"/>
    <w:rsid w:val="000A1341"/>
    <w:rsid w:val="000A1398"/>
    <w:rsid w:val="000A1915"/>
    <w:rsid w:val="000A1B8C"/>
    <w:rsid w:val="000A23AC"/>
    <w:rsid w:val="000A267F"/>
    <w:rsid w:val="000A296E"/>
    <w:rsid w:val="000A2DAB"/>
    <w:rsid w:val="000A3185"/>
    <w:rsid w:val="000A3267"/>
    <w:rsid w:val="000A35AF"/>
    <w:rsid w:val="000A3610"/>
    <w:rsid w:val="000A39BE"/>
    <w:rsid w:val="000A3A49"/>
    <w:rsid w:val="000A3D0A"/>
    <w:rsid w:val="000A462C"/>
    <w:rsid w:val="000A4A24"/>
    <w:rsid w:val="000A4C3B"/>
    <w:rsid w:val="000A4D30"/>
    <w:rsid w:val="000A4D86"/>
    <w:rsid w:val="000A53C7"/>
    <w:rsid w:val="000A574E"/>
    <w:rsid w:val="000A57A0"/>
    <w:rsid w:val="000A59EE"/>
    <w:rsid w:val="000A63C1"/>
    <w:rsid w:val="000A6492"/>
    <w:rsid w:val="000A656C"/>
    <w:rsid w:val="000A6DC0"/>
    <w:rsid w:val="000A6EF9"/>
    <w:rsid w:val="000A71B5"/>
    <w:rsid w:val="000A7901"/>
    <w:rsid w:val="000A7F90"/>
    <w:rsid w:val="000B0078"/>
    <w:rsid w:val="000B0A9E"/>
    <w:rsid w:val="000B0F25"/>
    <w:rsid w:val="000B124A"/>
    <w:rsid w:val="000B1255"/>
    <w:rsid w:val="000B1328"/>
    <w:rsid w:val="000B2820"/>
    <w:rsid w:val="000B2B63"/>
    <w:rsid w:val="000B2C0D"/>
    <w:rsid w:val="000B2EF6"/>
    <w:rsid w:val="000B31D6"/>
    <w:rsid w:val="000B35CE"/>
    <w:rsid w:val="000B3633"/>
    <w:rsid w:val="000B472E"/>
    <w:rsid w:val="000B49E6"/>
    <w:rsid w:val="000B505E"/>
    <w:rsid w:val="000B50B3"/>
    <w:rsid w:val="000B5675"/>
    <w:rsid w:val="000B603E"/>
    <w:rsid w:val="000B636C"/>
    <w:rsid w:val="000B66DD"/>
    <w:rsid w:val="000B6BE8"/>
    <w:rsid w:val="000C0446"/>
    <w:rsid w:val="000C08C8"/>
    <w:rsid w:val="000C09C2"/>
    <w:rsid w:val="000C0DE9"/>
    <w:rsid w:val="000C126D"/>
    <w:rsid w:val="000C15AF"/>
    <w:rsid w:val="000C16CE"/>
    <w:rsid w:val="000C1E52"/>
    <w:rsid w:val="000C2366"/>
    <w:rsid w:val="000C28FE"/>
    <w:rsid w:val="000C2AEB"/>
    <w:rsid w:val="000C2D66"/>
    <w:rsid w:val="000C2D92"/>
    <w:rsid w:val="000C370B"/>
    <w:rsid w:val="000C38EB"/>
    <w:rsid w:val="000C3913"/>
    <w:rsid w:val="000C3990"/>
    <w:rsid w:val="000C3B7F"/>
    <w:rsid w:val="000C3EB4"/>
    <w:rsid w:val="000C47AD"/>
    <w:rsid w:val="000C4998"/>
    <w:rsid w:val="000C5603"/>
    <w:rsid w:val="000C5D7A"/>
    <w:rsid w:val="000C61E6"/>
    <w:rsid w:val="000C65B9"/>
    <w:rsid w:val="000C66F2"/>
    <w:rsid w:val="000C7310"/>
    <w:rsid w:val="000C749C"/>
    <w:rsid w:val="000C78A5"/>
    <w:rsid w:val="000C7D21"/>
    <w:rsid w:val="000C7DDD"/>
    <w:rsid w:val="000C7EEB"/>
    <w:rsid w:val="000C7F53"/>
    <w:rsid w:val="000D0013"/>
    <w:rsid w:val="000D03EA"/>
    <w:rsid w:val="000D06B5"/>
    <w:rsid w:val="000D0F21"/>
    <w:rsid w:val="000D1009"/>
    <w:rsid w:val="000D18C5"/>
    <w:rsid w:val="000D1BB4"/>
    <w:rsid w:val="000D2703"/>
    <w:rsid w:val="000D2987"/>
    <w:rsid w:val="000D2A08"/>
    <w:rsid w:val="000D3A62"/>
    <w:rsid w:val="000D3AE6"/>
    <w:rsid w:val="000D4073"/>
    <w:rsid w:val="000D45A4"/>
    <w:rsid w:val="000D48AF"/>
    <w:rsid w:val="000D49C9"/>
    <w:rsid w:val="000D4CD0"/>
    <w:rsid w:val="000D4DC2"/>
    <w:rsid w:val="000D515B"/>
    <w:rsid w:val="000D5350"/>
    <w:rsid w:val="000D5372"/>
    <w:rsid w:val="000D560E"/>
    <w:rsid w:val="000D5903"/>
    <w:rsid w:val="000D5C3A"/>
    <w:rsid w:val="000D630C"/>
    <w:rsid w:val="000D644E"/>
    <w:rsid w:val="000D65B2"/>
    <w:rsid w:val="000D73F5"/>
    <w:rsid w:val="000D784B"/>
    <w:rsid w:val="000D7BA8"/>
    <w:rsid w:val="000D7C30"/>
    <w:rsid w:val="000D7F74"/>
    <w:rsid w:val="000E02D3"/>
    <w:rsid w:val="000E0471"/>
    <w:rsid w:val="000E05F5"/>
    <w:rsid w:val="000E0D78"/>
    <w:rsid w:val="000E136C"/>
    <w:rsid w:val="000E2225"/>
    <w:rsid w:val="000E292C"/>
    <w:rsid w:val="000E2EA4"/>
    <w:rsid w:val="000E3234"/>
    <w:rsid w:val="000E368A"/>
    <w:rsid w:val="000E41D6"/>
    <w:rsid w:val="000E42AE"/>
    <w:rsid w:val="000E52F4"/>
    <w:rsid w:val="000E5BC4"/>
    <w:rsid w:val="000E5D1F"/>
    <w:rsid w:val="000E609C"/>
    <w:rsid w:val="000E60DF"/>
    <w:rsid w:val="000E6248"/>
    <w:rsid w:val="000E676F"/>
    <w:rsid w:val="000E6BFF"/>
    <w:rsid w:val="000E6F45"/>
    <w:rsid w:val="000E7643"/>
    <w:rsid w:val="000E7FA9"/>
    <w:rsid w:val="000F03F4"/>
    <w:rsid w:val="000F075F"/>
    <w:rsid w:val="000F0AC6"/>
    <w:rsid w:val="000F0C87"/>
    <w:rsid w:val="000F0EA4"/>
    <w:rsid w:val="000F1198"/>
    <w:rsid w:val="000F12F4"/>
    <w:rsid w:val="000F1378"/>
    <w:rsid w:val="000F1425"/>
    <w:rsid w:val="000F1978"/>
    <w:rsid w:val="000F2AFE"/>
    <w:rsid w:val="000F2D20"/>
    <w:rsid w:val="000F4656"/>
    <w:rsid w:val="000F546E"/>
    <w:rsid w:val="000F5D55"/>
    <w:rsid w:val="000F5FD4"/>
    <w:rsid w:val="000F692E"/>
    <w:rsid w:val="000F6C5D"/>
    <w:rsid w:val="000F6E54"/>
    <w:rsid w:val="000F74E6"/>
    <w:rsid w:val="000F77A9"/>
    <w:rsid w:val="000F7B18"/>
    <w:rsid w:val="000F7D45"/>
    <w:rsid w:val="000F7DEB"/>
    <w:rsid w:val="0010035E"/>
    <w:rsid w:val="001003D8"/>
    <w:rsid w:val="0010066A"/>
    <w:rsid w:val="00100944"/>
    <w:rsid w:val="0010134B"/>
    <w:rsid w:val="001013CB"/>
    <w:rsid w:val="001026FF"/>
    <w:rsid w:val="001028A1"/>
    <w:rsid w:val="001037BF"/>
    <w:rsid w:val="00103925"/>
    <w:rsid w:val="0010396D"/>
    <w:rsid w:val="001039D9"/>
    <w:rsid w:val="00103CB0"/>
    <w:rsid w:val="00103D7F"/>
    <w:rsid w:val="00103FA3"/>
    <w:rsid w:val="001042BA"/>
    <w:rsid w:val="00104B8C"/>
    <w:rsid w:val="001050CB"/>
    <w:rsid w:val="001055E5"/>
    <w:rsid w:val="00105F48"/>
    <w:rsid w:val="00106196"/>
    <w:rsid w:val="0010639C"/>
    <w:rsid w:val="0010648C"/>
    <w:rsid w:val="001068A4"/>
    <w:rsid w:val="00106A0F"/>
    <w:rsid w:val="00106B7A"/>
    <w:rsid w:val="00106C3E"/>
    <w:rsid w:val="00107171"/>
    <w:rsid w:val="00107A33"/>
    <w:rsid w:val="00107A60"/>
    <w:rsid w:val="00107F5E"/>
    <w:rsid w:val="001100BD"/>
    <w:rsid w:val="0011086A"/>
    <w:rsid w:val="00110A54"/>
    <w:rsid w:val="00110C83"/>
    <w:rsid w:val="001117D5"/>
    <w:rsid w:val="00111A62"/>
    <w:rsid w:val="001129A1"/>
    <w:rsid w:val="00112FF3"/>
    <w:rsid w:val="001131FE"/>
    <w:rsid w:val="00113B5A"/>
    <w:rsid w:val="00113F92"/>
    <w:rsid w:val="00114092"/>
    <w:rsid w:val="00114AB1"/>
    <w:rsid w:val="00114CEE"/>
    <w:rsid w:val="001152A8"/>
    <w:rsid w:val="00115659"/>
    <w:rsid w:val="00115BCB"/>
    <w:rsid w:val="00115FE7"/>
    <w:rsid w:val="00116002"/>
    <w:rsid w:val="00116064"/>
    <w:rsid w:val="001160E0"/>
    <w:rsid w:val="00116838"/>
    <w:rsid w:val="001168AD"/>
    <w:rsid w:val="00116D5A"/>
    <w:rsid w:val="0011770B"/>
    <w:rsid w:val="001178F0"/>
    <w:rsid w:val="00117A6C"/>
    <w:rsid w:val="00117E71"/>
    <w:rsid w:val="00120658"/>
    <w:rsid w:val="001210C0"/>
    <w:rsid w:val="00121317"/>
    <w:rsid w:val="0012178B"/>
    <w:rsid w:val="00121AD7"/>
    <w:rsid w:val="00122036"/>
    <w:rsid w:val="001220E5"/>
    <w:rsid w:val="001227E9"/>
    <w:rsid w:val="00122AE5"/>
    <w:rsid w:val="00122BCD"/>
    <w:rsid w:val="00122D85"/>
    <w:rsid w:val="00123907"/>
    <w:rsid w:val="001239F1"/>
    <w:rsid w:val="00123A64"/>
    <w:rsid w:val="0012462E"/>
    <w:rsid w:val="0012479B"/>
    <w:rsid w:val="00124941"/>
    <w:rsid w:val="00124AE1"/>
    <w:rsid w:val="00124F6E"/>
    <w:rsid w:val="001250A0"/>
    <w:rsid w:val="0012568F"/>
    <w:rsid w:val="00125824"/>
    <w:rsid w:val="00125F2E"/>
    <w:rsid w:val="001260E6"/>
    <w:rsid w:val="001264A1"/>
    <w:rsid w:val="0012653C"/>
    <w:rsid w:val="0012682E"/>
    <w:rsid w:val="0012742A"/>
    <w:rsid w:val="00127CCD"/>
    <w:rsid w:val="00127FDD"/>
    <w:rsid w:val="00130057"/>
    <w:rsid w:val="0013048B"/>
    <w:rsid w:val="00130A21"/>
    <w:rsid w:val="00130A59"/>
    <w:rsid w:val="00131297"/>
    <w:rsid w:val="0013153D"/>
    <w:rsid w:val="0013226F"/>
    <w:rsid w:val="00132382"/>
    <w:rsid w:val="00132444"/>
    <w:rsid w:val="00132B61"/>
    <w:rsid w:val="00132CE8"/>
    <w:rsid w:val="00132DFA"/>
    <w:rsid w:val="00133039"/>
    <w:rsid w:val="001345A3"/>
    <w:rsid w:val="00134AB7"/>
    <w:rsid w:val="00134D59"/>
    <w:rsid w:val="00134DA1"/>
    <w:rsid w:val="00134E94"/>
    <w:rsid w:val="001352C9"/>
    <w:rsid w:val="001353D2"/>
    <w:rsid w:val="001355E9"/>
    <w:rsid w:val="001358AE"/>
    <w:rsid w:val="0013634A"/>
    <w:rsid w:val="001363A2"/>
    <w:rsid w:val="001363A3"/>
    <w:rsid w:val="0013640E"/>
    <w:rsid w:val="00136738"/>
    <w:rsid w:val="00137892"/>
    <w:rsid w:val="00137A15"/>
    <w:rsid w:val="00137A83"/>
    <w:rsid w:val="00137B59"/>
    <w:rsid w:val="001401DA"/>
    <w:rsid w:val="0014037E"/>
    <w:rsid w:val="00140470"/>
    <w:rsid w:val="00140476"/>
    <w:rsid w:val="001406E2"/>
    <w:rsid w:val="001407F5"/>
    <w:rsid w:val="0014091C"/>
    <w:rsid w:val="00141739"/>
    <w:rsid w:val="0014256F"/>
    <w:rsid w:val="001425AB"/>
    <w:rsid w:val="00142717"/>
    <w:rsid w:val="001427E9"/>
    <w:rsid w:val="00142D21"/>
    <w:rsid w:val="00142EE2"/>
    <w:rsid w:val="00143268"/>
    <w:rsid w:val="001433C0"/>
    <w:rsid w:val="00143A53"/>
    <w:rsid w:val="00143AE3"/>
    <w:rsid w:val="00143CC3"/>
    <w:rsid w:val="00144579"/>
    <w:rsid w:val="00144681"/>
    <w:rsid w:val="00144714"/>
    <w:rsid w:val="00145271"/>
    <w:rsid w:val="001455A6"/>
    <w:rsid w:val="00145DF4"/>
    <w:rsid w:val="00146229"/>
    <w:rsid w:val="001471EF"/>
    <w:rsid w:val="00147A15"/>
    <w:rsid w:val="001506B0"/>
    <w:rsid w:val="00150B37"/>
    <w:rsid w:val="001512A6"/>
    <w:rsid w:val="001518D6"/>
    <w:rsid w:val="00152254"/>
    <w:rsid w:val="00152829"/>
    <w:rsid w:val="001528A6"/>
    <w:rsid w:val="00152B93"/>
    <w:rsid w:val="00153175"/>
    <w:rsid w:val="00153814"/>
    <w:rsid w:val="00153AE7"/>
    <w:rsid w:val="00153DFE"/>
    <w:rsid w:val="001540D6"/>
    <w:rsid w:val="001546EE"/>
    <w:rsid w:val="00154B79"/>
    <w:rsid w:val="001552E6"/>
    <w:rsid w:val="00155359"/>
    <w:rsid w:val="00155BD1"/>
    <w:rsid w:val="001565E6"/>
    <w:rsid w:val="00156AF8"/>
    <w:rsid w:val="00157486"/>
    <w:rsid w:val="00157EF5"/>
    <w:rsid w:val="0016006C"/>
    <w:rsid w:val="001606EE"/>
    <w:rsid w:val="00161464"/>
    <w:rsid w:val="001614BC"/>
    <w:rsid w:val="00161928"/>
    <w:rsid w:val="00161962"/>
    <w:rsid w:val="00161B62"/>
    <w:rsid w:val="00161D67"/>
    <w:rsid w:val="00161DBC"/>
    <w:rsid w:val="00161E20"/>
    <w:rsid w:val="00162A18"/>
    <w:rsid w:val="00162D30"/>
    <w:rsid w:val="00162EDF"/>
    <w:rsid w:val="00162F75"/>
    <w:rsid w:val="00162FC6"/>
    <w:rsid w:val="001639DC"/>
    <w:rsid w:val="00163CEC"/>
    <w:rsid w:val="00164176"/>
    <w:rsid w:val="0016429E"/>
    <w:rsid w:val="001644BA"/>
    <w:rsid w:val="001646BB"/>
    <w:rsid w:val="0016478A"/>
    <w:rsid w:val="0016480C"/>
    <w:rsid w:val="001649BB"/>
    <w:rsid w:val="00164DDA"/>
    <w:rsid w:val="00165DC1"/>
    <w:rsid w:val="00165EF9"/>
    <w:rsid w:val="00166038"/>
    <w:rsid w:val="001662C3"/>
    <w:rsid w:val="001663B8"/>
    <w:rsid w:val="001667C4"/>
    <w:rsid w:val="00166ED8"/>
    <w:rsid w:val="00167038"/>
    <w:rsid w:val="00167590"/>
    <w:rsid w:val="00167803"/>
    <w:rsid w:val="00167D67"/>
    <w:rsid w:val="00167FC4"/>
    <w:rsid w:val="00170128"/>
    <w:rsid w:val="00170732"/>
    <w:rsid w:val="00170755"/>
    <w:rsid w:val="0017111A"/>
    <w:rsid w:val="0017146C"/>
    <w:rsid w:val="0017157E"/>
    <w:rsid w:val="00171EBF"/>
    <w:rsid w:val="00171ECD"/>
    <w:rsid w:val="00171F9F"/>
    <w:rsid w:val="001722B4"/>
    <w:rsid w:val="0017244A"/>
    <w:rsid w:val="0017247A"/>
    <w:rsid w:val="0017279C"/>
    <w:rsid w:val="001728EB"/>
    <w:rsid w:val="0017290D"/>
    <w:rsid w:val="001735E5"/>
    <w:rsid w:val="00173B86"/>
    <w:rsid w:val="00173D12"/>
    <w:rsid w:val="00175606"/>
    <w:rsid w:val="00175B14"/>
    <w:rsid w:val="00175E50"/>
    <w:rsid w:val="00175F0C"/>
    <w:rsid w:val="001769F3"/>
    <w:rsid w:val="00176D7D"/>
    <w:rsid w:val="00176F47"/>
    <w:rsid w:val="001779F3"/>
    <w:rsid w:val="00177A65"/>
    <w:rsid w:val="00177AE9"/>
    <w:rsid w:val="00177B41"/>
    <w:rsid w:val="00177CC0"/>
    <w:rsid w:val="001802ED"/>
    <w:rsid w:val="00180330"/>
    <w:rsid w:val="00180386"/>
    <w:rsid w:val="001810A8"/>
    <w:rsid w:val="00181854"/>
    <w:rsid w:val="00182571"/>
    <w:rsid w:val="00182DF9"/>
    <w:rsid w:val="0018333A"/>
    <w:rsid w:val="0018354B"/>
    <w:rsid w:val="00184055"/>
    <w:rsid w:val="00184164"/>
    <w:rsid w:val="0018486B"/>
    <w:rsid w:val="00185D0F"/>
    <w:rsid w:val="00185D96"/>
    <w:rsid w:val="001867E4"/>
    <w:rsid w:val="001867EE"/>
    <w:rsid w:val="00186845"/>
    <w:rsid w:val="0018786B"/>
    <w:rsid w:val="00187CA7"/>
    <w:rsid w:val="00187D0A"/>
    <w:rsid w:val="00187F32"/>
    <w:rsid w:val="00190C35"/>
    <w:rsid w:val="00190D20"/>
    <w:rsid w:val="001910BF"/>
    <w:rsid w:val="00191452"/>
    <w:rsid w:val="00192870"/>
    <w:rsid w:val="001937EA"/>
    <w:rsid w:val="00193837"/>
    <w:rsid w:val="00194437"/>
    <w:rsid w:val="00194859"/>
    <w:rsid w:val="001948B3"/>
    <w:rsid w:val="00194DE1"/>
    <w:rsid w:val="00195DEE"/>
    <w:rsid w:val="00195EF6"/>
    <w:rsid w:val="00196294"/>
    <w:rsid w:val="00196311"/>
    <w:rsid w:val="0019676B"/>
    <w:rsid w:val="00197512"/>
    <w:rsid w:val="001A0102"/>
    <w:rsid w:val="001A037A"/>
    <w:rsid w:val="001A03E7"/>
    <w:rsid w:val="001A09AA"/>
    <w:rsid w:val="001A0DEC"/>
    <w:rsid w:val="001A0FEC"/>
    <w:rsid w:val="001A112B"/>
    <w:rsid w:val="001A1AB0"/>
    <w:rsid w:val="001A1D54"/>
    <w:rsid w:val="001A1E59"/>
    <w:rsid w:val="001A221F"/>
    <w:rsid w:val="001A2228"/>
    <w:rsid w:val="001A256F"/>
    <w:rsid w:val="001A263C"/>
    <w:rsid w:val="001A27D6"/>
    <w:rsid w:val="001A2B1A"/>
    <w:rsid w:val="001A2CA3"/>
    <w:rsid w:val="001A345D"/>
    <w:rsid w:val="001A3A61"/>
    <w:rsid w:val="001A3D17"/>
    <w:rsid w:val="001A3EE4"/>
    <w:rsid w:val="001A4064"/>
    <w:rsid w:val="001A415F"/>
    <w:rsid w:val="001A4A07"/>
    <w:rsid w:val="001A4B7C"/>
    <w:rsid w:val="001A4BF9"/>
    <w:rsid w:val="001A4C42"/>
    <w:rsid w:val="001A4EEC"/>
    <w:rsid w:val="001A5149"/>
    <w:rsid w:val="001A5831"/>
    <w:rsid w:val="001A5B1A"/>
    <w:rsid w:val="001A5E26"/>
    <w:rsid w:val="001A5FC7"/>
    <w:rsid w:val="001A5FDA"/>
    <w:rsid w:val="001A6E15"/>
    <w:rsid w:val="001A6E4F"/>
    <w:rsid w:val="001A6FF6"/>
    <w:rsid w:val="001A78A0"/>
    <w:rsid w:val="001B0526"/>
    <w:rsid w:val="001B0846"/>
    <w:rsid w:val="001B0B25"/>
    <w:rsid w:val="001B0FC0"/>
    <w:rsid w:val="001B11E3"/>
    <w:rsid w:val="001B15AD"/>
    <w:rsid w:val="001B19C2"/>
    <w:rsid w:val="001B1BEF"/>
    <w:rsid w:val="001B1D2D"/>
    <w:rsid w:val="001B241E"/>
    <w:rsid w:val="001B2767"/>
    <w:rsid w:val="001B2A9A"/>
    <w:rsid w:val="001B3352"/>
    <w:rsid w:val="001B354A"/>
    <w:rsid w:val="001B406F"/>
    <w:rsid w:val="001B412F"/>
    <w:rsid w:val="001B4491"/>
    <w:rsid w:val="001B5176"/>
    <w:rsid w:val="001B53EA"/>
    <w:rsid w:val="001B5584"/>
    <w:rsid w:val="001B560E"/>
    <w:rsid w:val="001B564F"/>
    <w:rsid w:val="001B566C"/>
    <w:rsid w:val="001B5B36"/>
    <w:rsid w:val="001B5B91"/>
    <w:rsid w:val="001B6AD0"/>
    <w:rsid w:val="001B6F4C"/>
    <w:rsid w:val="001B743B"/>
    <w:rsid w:val="001B7E4F"/>
    <w:rsid w:val="001C0475"/>
    <w:rsid w:val="001C0F1A"/>
    <w:rsid w:val="001C1C0E"/>
    <w:rsid w:val="001C1FEA"/>
    <w:rsid w:val="001C232C"/>
    <w:rsid w:val="001C2810"/>
    <w:rsid w:val="001C2886"/>
    <w:rsid w:val="001C2956"/>
    <w:rsid w:val="001C2BF3"/>
    <w:rsid w:val="001C2FE6"/>
    <w:rsid w:val="001C300B"/>
    <w:rsid w:val="001C3033"/>
    <w:rsid w:val="001C322C"/>
    <w:rsid w:val="001C32AD"/>
    <w:rsid w:val="001C3455"/>
    <w:rsid w:val="001C3508"/>
    <w:rsid w:val="001C3BF4"/>
    <w:rsid w:val="001C3FB3"/>
    <w:rsid w:val="001C42FF"/>
    <w:rsid w:val="001C4C61"/>
    <w:rsid w:val="001C550D"/>
    <w:rsid w:val="001C56D6"/>
    <w:rsid w:val="001C59A3"/>
    <w:rsid w:val="001C5CB6"/>
    <w:rsid w:val="001C5CE7"/>
    <w:rsid w:val="001C5DB5"/>
    <w:rsid w:val="001C5F2C"/>
    <w:rsid w:val="001C64C4"/>
    <w:rsid w:val="001C667D"/>
    <w:rsid w:val="001C6B00"/>
    <w:rsid w:val="001C6BAE"/>
    <w:rsid w:val="001C6D6B"/>
    <w:rsid w:val="001C6FD4"/>
    <w:rsid w:val="001C71D6"/>
    <w:rsid w:val="001C72ED"/>
    <w:rsid w:val="001C76AF"/>
    <w:rsid w:val="001C771B"/>
    <w:rsid w:val="001C7EBC"/>
    <w:rsid w:val="001C7F97"/>
    <w:rsid w:val="001D02DC"/>
    <w:rsid w:val="001D0929"/>
    <w:rsid w:val="001D0F67"/>
    <w:rsid w:val="001D1007"/>
    <w:rsid w:val="001D1626"/>
    <w:rsid w:val="001D171A"/>
    <w:rsid w:val="001D2074"/>
    <w:rsid w:val="001D21D3"/>
    <w:rsid w:val="001D2D0E"/>
    <w:rsid w:val="001D2F76"/>
    <w:rsid w:val="001D3685"/>
    <w:rsid w:val="001D3FB6"/>
    <w:rsid w:val="001D4CE7"/>
    <w:rsid w:val="001D52BC"/>
    <w:rsid w:val="001D5607"/>
    <w:rsid w:val="001D5FED"/>
    <w:rsid w:val="001D66FC"/>
    <w:rsid w:val="001D67E7"/>
    <w:rsid w:val="001D6940"/>
    <w:rsid w:val="001D6FAC"/>
    <w:rsid w:val="001D73E1"/>
    <w:rsid w:val="001D7556"/>
    <w:rsid w:val="001D784C"/>
    <w:rsid w:val="001D78C4"/>
    <w:rsid w:val="001D7A0D"/>
    <w:rsid w:val="001D7AE2"/>
    <w:rsid w:val="001D7D8A"/>
    <w:rsid w:val="001D7DC5"/>
    <w:rsid w:val="001E0407"/>
    <w:rsid w:val="001E048A"/>
    <w:rsid w:val="001E0585"/>
    <w:rsid w:val="001E0702"/>
    <w:rsid w:val="001E0792"/>
    <w:rsid w:val="001E08D0"/>
    <w:rsid w:val="001E0CA9"/>
    <w:rsid w:val="001E0E8B"/>
    <w:rsid w:val="001E0EF3"/>
    <w:rsid w:val="001E12E2"/>
    <w:rsid w:val="001E1678"/>
    <w:rsid w:val="001E1B97"/>
    <w:rsid w:val="001E221F"/>
    <w:rsid w:val="001E223E"/>
    <w:rsid w:val="001E2263"/>
    <w:rsid w:val="001E2325"/>
    <w:rsid w:val="001E2D31"/>
    <w:rsid w:val="001E2DC0"/>
    <w:rsid w:val="001E3A20"/>
    <w:rsid w:val="001E3BCA"/>
    <w:rsid w:val="001E3FCE"/>
    <w:rsid w:val="001E47E3"/>
    <w:rsid w:val="001E49E6"/>
    <w:rsid w:val="001E588E"/>
    <w:rsid w:val="001E6080"/>
    <w:rsid w:val="001E63E0"/>
    <w:rsid w:val="001E6627"/>
    <w:rsid w:val="001E67C6"/>
    <w:rsid w:val="001E6E7C"/>
    <w:rsid w:val="001E7AFE"/>
    <w:rsid w:val="001F00FE"/>
    <w:rsid w:val="001F0A19"/>
    <w:rsid w:val="001F0EF6"/>
    <w:rsid w:val="001F1027"/>
    <w:rsid w:val="001F1326"/>
    <w:rsid w:val="001F1522"/>
    <w:rsid w:val="001F1EF4"/>
    <w:rsid w:val="001F1F91"/>
    <w:rsid w:val="001F2B9F"/>
    <w:rsid w:val="001F2E24"/>
    <w:rsid w:val="001F2F82"/>
    <w:rsid w:val="001F32A2"/>
    <w:rsid w:val="001F344E"/>
    <w:rsid w:val="001F352C"/>
    <w:rsid w:val="001F36CE"/>
    <w:rsid w:val="001F3BF1"/>
    <w:rsid w:val="001F41D3"/>
    <w:rsid w:val="001F4851"/>
    <w:rsid w:val="001F48C2"/>
    <w:rsid w:val="001F4BAB"/>
    <w:rsid w:val="001F54AF"/>
    <w:rsid w:val="001F55AF"/>
    <w:rsid w:val="001F58F2"/>
    <w:rsid w:val="001F5957"/>
    <w:rsid w:val="001F59CF"/>
    <w:rsid w:val="001F6043"/>
    <w:rsid w:val="001F60E7"/>
    <w:rsid w:val="001F6104"/>
    <w:rsid w:val="001F61B1"/>
    <w:rsid w:val="001F66CA"/>
    <w:rsid w:val="001F6898"/>
    <w:rsid w:val="001F6BD8"/>
    <w:rsid w:val="001F7101"/>
    <w:rsid w:val="00200376"/>
    <w:rsid w:val="002006E3"/>
    <w:rsid w:val="00200791"/>
    <w:rsid w:val="00200807"/>
    <w:rsid w:val="00200F4A"/>
    <w:rsid w:val="0020220B"/>
    <w:rsid w:val="002024AC"/>
    <w:rsid w:val="002024EF"/>
    <w:rsid w:val="00202755"/>
    <w:rsid w:val="0020290D"/>
    <w:rsid w:val="002029EF"/>
    <w:rsid w:val="00203A93"/>
    <w:rsid w:val="002040AE"/>
    <w:rsid w:val="0020428C"/>
    <w:rsid w:val="002043EE"/>
    <w:rsid w:val="00204402"/>
    <w:rsid w:val="00204B74"/>
    <w:rsid w:val="0020557F"/>
    <w:rsid w:val="002059A1"/>
    <w:rsid w:val="002063EF"/>
    <w:rsid w:val="00206435"/>
    <w:rsid w:val="002067EA"/>
    <w:rsid w:val="00207BEA"/>
    <w:rsid w:val="00207D79"/>
    <w:rsid w:val="00207E54"/>
    <w:rsid w:val="00210129"/>
    <w:rsid w:val="002103D2"/>
    <w:rsid w:val="0021064B"/>
    <w:rsid w:val="0021090F"/>
    <w:rsid w:val="00210FCE"/>
    <w:rsid w:val="00211260"/>
    <w:rsid w:val="0021168D"/>
    <w:rsid w:val="002116B6"/>
    <w:rsid w:val="002116C8"/>
    <w:rsid w:val="002119C7"/>
    <w:rsid w:val="0021212C"/>
    <w:rsid w:val="00212F59"/>
    <w:rsid w:val="00212FCB"/>
    <w:rsid w:val="002131A6"/>
    <w:rsid w:val="0021410E"/>
    <w:rsid w:val="00214850"/>
    <w:rsid w:val="00214901"/>
    <w:rsid w:val="00214CA2"/>
    <w:rsid w:val="00214F60"/>
    <w:rsid w:val="002151F5"/>
    <w:rsid w:val="002157A8"/>
    <w:rsid w:val="00215904"/>
    <w:rsid w:val="00215A0C"/>
    <w:rsid w:val="00215AA7"/>
    <w:rsid w:val="00215C30"/>
    <w:rsid w:val="00215E20"/>
    <w:rsid w:val="00215F05"/>
    <w:rsid w:val="0021660E"/>
    <w:rsid w:val="00216AC1"/>
    <w:rsid w:val="00216AC5"/>
    <w:rsid w:val="00217252"/>
    <w:rsid w:val="002201A8"/>
    <w:rsid w:val="00220545"/>
    <w:rsid w:val="002208D4"/>
    <w:rsid w:val="002208DB"/>
    <w:rsid w:val="002214A9"/>
    <w:rsid w:val="00221977"/>
    <w:rsid w:val="002221B4"/>
    <w:rsid w:val="00222A87"/>
    <w:rsid w:val="00222B06"/>
    <w:rsid w:val="0022363C"/>
    <w:rsid w:val="002236A1"/>
    <w:rsid w:val="0022433F"/>
    <w:rsid w:val="002244E6"/>
    <w:rsid w:val="00224666"/>
    <w:rsid w:val="00224CAF"/>
    <w:rsid w:val="00224D45"/>
    <w:rsid w:val="002259CF"/>
    <w:rsid w:val="00225CFC"/>
    <w:rsid w:val="00226730"/>
    <w:rsid w:val="00226B2D"/>
    <w:rsid w:val="00227252"/>
    <w:rsid w:val="0022788C"/>
    <w:rsid w:val="00227982"/>
    <w:rsid w:val="00227A62"/>
    <w:rsid w:val="00230659"/>
    <w:rsid w:val="0023069E"/>
    <w:rsid w:val="002314D8"/>
    <w:rsid w:val="002317E2"/>
    <w:rsid w:val="00231995"/>
    <w:rsid w:val="00231C74"/>
    <w:rsid w:val="00232125"/>
    <w:rsid w:val="00232AB7"/>
    <w:rsid w:val="00232EF2"/>
    <w:rsid w:val="00232F94"/>
    <w:rsid w:val="00233054"/>
    <w:rsid w:val="0023368A"/>
    <w:rsid w:val="00233A92"/>
    <w:rsid w:val="002342DC"/>
    <w:rsid w:val="002349E3"/>
    <w:rsid w:val="00234A00"/>
    <w:rsid w:val="00234C74"/>
    <w:rsid w:val="002351B3"/>
    <w:rsid w:val="0023556B"/>
    <w:rsid w:val="00235CAC"/>
    <w:rsid w:val="00235CC3"/>
    <w:rsid w:val="0023638F"/>
    <w:rsid w:val="0023652D"/>
    <w:rsid w:val="00236983"/>
    <w:rsid w:val="00236A59"/>
    <w:rsid w:val="00236EBD"/>
    <w:rsid w:val="0023709B"/>
    <w:rsid w:val="00237215"/>
    <w:rsid w:val="002373B1"/>
    <w:rsid w:val="0023796F"/>
    <w:rsid w:val="00237BF4"/>
    <w:rsid w:val="00237CBF"/>
    <w:rsid w:val="00240618"/>
    <w:rsid w:val="0024090F"/>
    <w:rsid w:val="00240A80"/>
    <w:rsid w:val="00240F13"/>
    <w:rsid w:val="00240F84"/>
    <w:rsid w:val="002415E9"/>
    <w:rsid w:val="0024180A"/>
    <w:rsid w:val="00241A55"/>
    <w:rsid w:val="00242452"/>
    <w:rsid w:val="00242C20"/>
    <w:rsid w:val="00242F7C"/>
    <w:rsid w:val="0024300D"/>
    <w:rsid w:val="00243405"/>
    <w:rsid w:val="002434F1"/>
    <w:rsid w:val="00243EAD"/>
    <w:rsid w:val="0024481F"/>
    <w:rsid w:val="00244B85"/>
    <w:rsid w:val="00244CFE"/>
    <w:rsid w:val="00244F73"/>
    <w:rsid w:val="002450DD"/>
    <w:rsid w:val="002450FF"/>
    <w:rsid w:val="00245401"/>
    <w:rsid w:val="002457DF"/>
    <w:rsid w:val="00245A1E"/>
    <w:rsid w:val="00245C40"/>
    <w:rsid w:val="00245CDB"/>
    <w:rsid w:val="00245CE5"/>
    <w:rsid w:val="002464EE"/>
    <w:rsid w:val="0024688C"/>
    <w:rsid w:val="00246936"/>
    <w:rsid w:val="00246D08"/>
    <w:rsid w:val="00247072"/>
    <w:rsid w:val="00247519"/>
    <w:rsid w:val="002505C7"/>
    <w:rsid w:val="0025096B"/>
    <w:rsid w:val="00251058"/>
    <w:rsid w:val="002514D2"/>
    <w:rsid w:val="002515F2"/>
    <w:rsid w:val="00251853"/>
    <w:rsid w:val="00251BDF"/>
    <w:rsid w:val="00251D59"/>
    <w:rsid w:val="00252467"/>
    <w:rsid w:val="0025291A"/>
    <w:rsid w:val="0025298D"/>
    <w:rsid w:val="00252B2B"/>
    <w:rsid w:val="00252DB3"/>
    <w:rsid w:val="00253017"/>
    <w:rsid w:val="002532BC"/>
    <w:rsid w:val="00253459"/>
    <w:rsid w:val="00253BB4"/>
    <w:rsid w:val="00253CC9"/>
    <w:rsid w:val="00254041"/>
    <w:rsid w:val="00254A36"/>
    <w:rsid w:val="00254D9C"/>
    <w:rsid w:val="00254FE3"/>
    <w:rsid w:val="00255261"/>
    <w:rsid w:val="00255713"/>
    <w:rsid w:val="00255AC5"/>
    <w:rsid w:val="00255B0F"/>
    <w:rsid w:val="0025605C"/>
    <w:rsid w:val="002560A8"/>
    <w:rsid w:val="0025615D"/>
    <w:rsid w:val="00256C9F"/>
    <w:rsid w:val="002573DC"/>
    <w:rsid w:val="00257CC4"/>
    <w:rsid w:val="00257F9F"/>
    <w:rsid w:val="00260A19"/>
    <w:rsid w:val="002614AE"/>
    <w:rsid w:val="00261F55"/>
    <w:rsid w:val="00261F62"/>
    <w:rsid w:val="002621F8"/>
    <w:rsid w:val="0026258E"/>
    <w:rsid w:val="002625AC"/>
    <w:rsid w:val="00262978"/>
    <w:rsid w:val="00262D42"/>
    <w:rsid w:val="00262EF1"/>
    <w:rsid w:val="002636F9"/>
    <w:rsid w:val="0026383C"/>
    <w:rsid w:val="00263D1C"/>
    <w:rsid w:val="00263FF2"/>
    <w:rsid w:val="002641D6"/>
    <w:rsid w:val="0026424C"/>
    <w:rsid w:val="00264458"/>
    <w:rsid w:val="002656D7"/>
    <w:rsid w:val="00265E6C"/>
    <w:rsid w:val="00266728"/>
    <w:rsid w:val="00267894"/>
    <w:rsid w:val="00267F6A"/>
    <w:rsid w:val="002702A8"/>
    <w:rsid w:val="00270324"/>
    <w:rsid w:val="002706F7"/>
    <w:rsid w:val="00270BA3"/>
    <w:rsid w:val="00270C6D"/>
    <w:rsid w:val="00271750"/>
    <w:rsid w:val="002717C9"/>
    <w:rsid w:val="00271AD1"/>
    <w:rsid w:val="00271DD6"/>
    <w:rsid w:val="002723CE"/>
    <w:rsid w:val="00272615"/>
    <w:rsid w:val="00272D52"/>
    <w:rsid w:val="00272F0B"/>
    <w:rsid w:val="00272F84"/>
    <w:rsid w:val="00273776"/>
    <w:rsid w:val="002739EC"/>
    <w:rsid w:val="00273BD0"/>
    <w:rsid w:val="00273C1B"/>
    <w:rsid w:val="00274100"/>
    <w:rsid w:val="002743E5"/>
    <w:rsid w:val="00274599"/>
    <w:rsid w:val="00274BB2"/>
    <w:rsid w:val="0027569C"/>
    <w:rsid w:val="0027599E"/>
    <w:rsid w:val="00275A4D"/>
    <w:rsid w:val="00275DBA"/>
    <w:rsid w:val="00276598"/>
    <w:rsid w:val="0027661C"/>
    <w:rsid w:val="002773D5"/>
    <w:rsid w:val="002774E6"/>
    <w:rsid w:val="002776C8"/>
    <w:rsid w:val="00277888"/>
    <w:rsid w:val="002779F3"/>
    <w:rsid w:val="0028002E"/>
    <w:rsid w:val="0028078E"/>
    <w:rsid w:val="002808FA"/>
    <w:rsid w:val="00280A0C"/>
    <w:rsid w:val="00280B77"/>
    <w:rsid w:val="00281272"/>
    <w:rsid w:val="002813E0"/>
    <w:rsid w:val="0028152F"/>
    <w:rsid w:val="002819F4"/>
    <w:rsid w:val="00281B36"/>
    <w:rsid w:val="0028210B"/>
    <w:rsid w:val="00282486"/>
    <w:rsid w:val="0028311F"/>
    <w:rsid w:val="002834ED"/>
    <w:rsid w:val="0028395D"/>
    <w:rsid w:val="002840C9"/>
    <w:rsid w:val="00284116"/>
    <w:rsid w:val="00284174"/>
    <w:rsid w:val="00284616"/>
    <w:rsid w:val="00285006"/>
    <w:rsid w:val="0028509C"/>
    <w:rsid w:val="00285F00"/>
    <w:rsid w:val="00285F5A"/>
    <w:rsid w:val="002862F3"/>
    <w:rsid w:val="00286718"/>
    <w:rsid w:val="00286941"/>
    <w:rsid w:val="002871A9"/>
    <w:rsid w:val="00287332"/>
    <w:rsid w:val="00287BB5"/>
    <w:rsid w:val="00290023"/>
    <w:rsid w:val="00290E7F"/>
    <w:rsid w:val="00290F49"/>
    <w:rsid w:val="002910E4"/>
    <w:rsid w:val="002917AB"/>
    <w:rsid w:val="002917DC"/>
    <w:rsid w:val="002919D8"/>
    <w:rsid w:val="00291D52"/>
    <w:rsid w:val="00292107"/>
    <w:rsid w:val="002926B6"/>
    <w:rsid w:val="0029396D"/>
    <w:rsid w:val="00293AFC"/>
    <w:rsid w:val="0029446D"/>
    <w:rsid w:val="0029463A"/>
    <w:rsid w:val="00294734"/>
    <w:rsid w:val="00294CA7"/>
    <w:rsid w:val="00295392"/>
    <w:rsid w:val="00295402"/>
    <w:rsid w:val="002955FD"/>
    <w:rsid w:val="00295B42"/>
    <w:rsid w:val="002963C5"/>
    <w:rsid w:val="00296DD4"/>
    <w:rsid w:val="00296EF4"/>
    <w:rsid w:val="002975F9"/>
    <w:rsid w:val="00297C67"/>
    <w:rsid w:val="002A050B"/>
    <w:rsid w:val="002A0B35"/>
    <w:rsid w:val="002A0EB6"/>
    <w:rsid w:val="002A1129"/>
    <w:rsid w:val="002A1A4A"/>
    <w:rsid w:val="002A1FF6"/>
    <w:rsid w:val="002A204F"/>
    <w:rsid w:val="002A267A"/>
    <w:rsid w:val="002A32D9"/>
    <w:rsid w:val="002A3701"/>
    <w:rsid w:val="002A37E1"/>
    <w:rsid w:val="002A3A29"/>
    <w:rsid w:val="002A3CA8"/>
    <w:rsid w:val="002A4466"/>
    <w:rsid w:val="002A495F"/>
    <w:rsid w:val="002A4A75"/>
    <w:rsid w:val="002A510E"/>
    <w:rsid w:val="002A531B"/>
    <w:rsid w:val="002A599F"/>
    <w:rsid w:val="002A5B07"/>
    <w:rsid w:val="002A6126"/>
    <w:rsid w:val="002A61F1"/>
    <w:rsid w:val="002A64A3"/>
    <w:rsid w:val="002A65CC"/>
    <w:rsid w:val="002A6AC1"/>
    <w:rsid w:val="002A6E65"/>
    <w:rsid w:val="002A7209"/>
    <w:rsid w:val="002A7297"/>
    <w:rsid w:val="002A73C2"/>
    <w:rsid w:val="002A7667"/>
    <w:rsid w:val="002A7C6C"/>
    <w:rsid w:val="002B068B"/>
    <w:rsid w:val="002B09D9"/>
    <w:rsid w:val="002B0C9F"/>
    <w:rsid w:val="002B0CEE"/>
    <w:rsid w:val="002B1146"/>
    <w:rsid w:val="002B14BE"/>
    <w:rsid w:val="002B17D8"/>
    <w:rsid w:val="002B21F8"/>
    <w:rsid w:val="002B23E8"/>
    <w:rsid w:val="002B2897"/>
    <w:rsid w:val="002B4094"/>
    <w:rsid w:val="002B4133"/>
    <w:rsid w:val="002B4381"/>
    <w:rsid w:val="002B4448"/>
    <w:rsid w:val="002B5047"/>
    <w:rsid w:val="002B5702"/>
    <w:rsid w:val="002B5A5E"/>
    <w:rsid w:val="002B5C60"/>
    <w:rsid w:val="002B5FED"/>
    <w:rsid w:val="002B677C"/>
    <w:rsid w:val="002B6CC7"/>
    <w:rsid w:val="002B6FDF"/>
    <w:rsid w:val="002B7C45"/>
    <w:rsid w:val="002C077C"/>
    <w:rsid w:val="002C0A8B"/>
    <w:rsid w:val="002C0E5C"/>
    <w:rsid w:val="002C0F0D"/>
    <w:rsid w:val="002C10E1"/>
    <w:rsid w:val="002C12DB"/>
    <w:rsid w:val="002C1CEF"/>
    <w:rsid w:val="002C26FB"/>
    <w:rsid w:val="002C2917"/>
    <w:rsid w:val="002C2B1A"/>
    <w:rsid w:val="002C39B5"/>
    <w:rsid w:val="002C3BA4"/>
    <w:rsid w:val="002C426A"/>
    <w:rsid w:val="002C43E3"/>
    <w:rsid w:val="002C4784"/>
    <w:rsid w:val="002C478C"/>
    <w:rsid w:val="002C4A46"/>
    <w:rsid w:val="002C4A73"/>
    <w:rsid w:val="002C4CA9"/>
    <w:rsid w:val="002C4D7C"/>
    <w:rsid w:val="002C5073"/>
    <w:rsid w:val="002C52C1"/>
    <w:rsid w:val="002C5AD2"/>
    <w:rsid w:val="002C5D2B"/>
    <w:rsid w:val="002C60A1"/>
    <w:rsid w:val="002C60C8"/>
    <w:rsid w:val="002C62EF"/>
    <w:rsid w:val="002C69F4"/>
    <w:rsid w:val="002C6F70"/>
    <w:rsid w:val="002C725B"/>
    <w:rsid w:val="002C7479"/>
    <w:rsid w:val="002C74B2"/>
    <w:rsid w:val="002C74E8"/>
    <w:rsid w:val="002C778E"/>
    <w:rsid w:val="002C7C76"/>
    <w:rsid w:val="002C7E25"/>
    <w:rsid w:val="002D05A6"/>
    <w:rsid w:val="002D0639"/>
    <w:rsid w:val="002D0B54"/>
    <w:rsid w:val="002D0EA4"/>
    <w:rsid w:val="002D175B"/>
    <w:rsid w:val="002D1921"/>
    <w:rsid w:val="002D1F55"/>
    <w:rsid w:val="002D25FA"/>
    <w:rsid w:val="002D314D"/>
    <w:rsid w:val="002D3AFF"/>
    <w:rsid w:val="002D3E61"/>
    <w:rsid w:val="002D4817"/>
    <w:rsid w:val="002D494E"/>
    <w:rsid w:val="002D4D38"/>
    <w:rsid w:val="002D5425"/>
    <w:rsid w:val="002D5847"/>
    <w:rsid w:val="002D5868"/>
    <w:rsid w:val="002D5990"/>
    <w:rsid w:val="002D5B05"/>
    <w:rsid w:val="002D5E2A"/>
    <w:rsid w:val="002D6206"/>
    <w:rsid w:val="002D62BB"/>
    <w:rsid w:val="002D66A1"/>
    <w:rsid w:val="002D6D85"/>
    <w:rsid w:val="002D6E07"/>
    <w:rsid w:val="002D74F7"/>
    <w:rsid w:val="002D74F8"/>
    <w:rsid w:val="002D76F8"/>
    <w:rsid w:val="002D7B80"/>
    <w:rsid w:val="002D7BE6"/>
    <w:rsid w:val="002E083C"/>
    <w:rsid w:val="002E15D5"/>
    <w:rsid w:val="002E184A"/>
    <w:rsid w:val="002E1FF6"/>
    <w:rsid w:val="002E2330"/>
    <w:rsid w:val="002E24D2"/>
    <w:rsid w:val="002E2604"/>
    <w:rsid w:val="002E2771"/>
    <w:rsid w:val="002E297E"/>
    <w:rsid w:val="002E2A89"/>
    <w:rsid w:val="002E2CF2"/>
    <w:rsid w:val="002E3066"/>
    <w:rsid w:val="002E32F7"/>
    <w:rsid w:val="002E39FB"/>
    <w:rsid w:val="002E3A5F"/>
    <w:rsid w:val="002E3E70"/>
    <w:rsid w:val="002E40D5"/>
    <w:rsid w:val="002E46A7"/>
    <w:rsid w:val="002E508F"/>
    <w:rsid w:val="002E5196"/>
    <w:rsid w:val="002E5617"/>
    <w:rsid w:val="002E5656"/>
    <w:rsid w:val="002E567D"/>
    <w:rsid w:val="002E585F"/>
    <w:rsid w:val="002E5912"/>
    <w:rsid w:val="002E6496"/>
    <w:rsid w:val="002E6A57"/>
    <w:rsid w:val="002E75F9"/>
    <w:rsid w:val="002E76EC"/>
    <w:rsid w:val="002E7CCE"/>
    <w:rsid w:val="002E7D05"/>
    <w:rsid w:val="002E7DB5"/>
    <w:rsid w:val="002F079B"/>
    <w:rsid w:val="002F106D"/>
    <w:rsid w:val="002F15D0"/>
    <w:rsid w:val="002F24BD"/>
    <w:rsid w:val="002F24DA"/>
    <w:rsid w:val="002F29D8"/>
    <w:rsid w:val="002F2DA9"/>
    <w:rsid w:val="002F2E02"/>
    <w:rsid w:val="002F305A"/>
    <w:rsid w:val="002F401D"/>
    <w:rsid w:val="002F468D"/>
    <w:rsid w:val="002F46D7"/>
    <w:rsid w:val="002F4DBD"/>
    <w:rsid w:val="002F50B4"/>
    <w:rsid w:val="002F5BAC"/>
    <w:rsid w:val="002F5E60"/>
    <w:rsid w:val="002F6121"/>
    <w:rsid w:val="002F6D79"/>
    <w:rsid w:val="002F6EDC"/>
    <w:rsid w:val="002F730C"/>
    <w:rsid w:val="002F7AB6"/>
    <w:rsid w:val="002F7B26"/>
    <w:rsid w:val="00300166"/>
    <w:rsid w:val="003005C1"/>
    <w:rsid w:val="00300614"/>
    <w:rsid w:val="003006F4"/>
    <w:rsid w:val="003007FB"/>
    <w:rsid w:val="00300AFC"/>
    <w:rsid w:val="00300CF4"/>
    <w:rsid w:val="00300D7B"/>
    <w:rsid w:val="00300E49"/>
    <w:rsid w:val="00301485"/>
    <w:rsid w:val="00302050"/>
    <w:rsid w:val="003028A5"/>
    <w:rsid w:val="00302BF9"/>
    <w:rsid w:val="00303073"/>
    <w:rsid w:val="00303109"/>
    <w:rsid w:val="003031EB"/>
    <w:rsid w:val="00303691"/>
    <w:rsid w:val="003039D1"/>
    <w:rsid w:val="00303BD3"/>
    <w:rsid w:val="00303CE0"/>
    <w:rsid w:val="003045AC"/>
    <w:rsid w:val="00304AAD"/>
    <w:rsid w:val="00304BAC"/>
    <w:rsid w:val="00304FA6"/>
    <w:rsid w:val="00305083"/>
    <w:rsid w:val="003052B6"/>
    <w:rsid w:val="00305525"/>
    <w:rsid w:val="00305666"/>
    <w:rsid w:val="00305E3F"/>
    <w:rsid w:val="00305ED1"/>
    <w:rsid w:val="00306029"/>
    <w:rsid w:val="003069B6"/>
    <w:rsid w:val="00306C8F"/>
    <w:rsid w:val="00306EB4"/>
    <w:rsid w:val="0030720B"/>
    <w:rsid w:val="00307479"/>
    <w:rsid w:val="00310C81"/>
    <w:rsid w:val="00310DD4"/>
    <w:rsid w:val="00310DE6"/>
    <w:rsid w:val="00310E69"/>
    <w:rsid w:val="00311350"/>
    <w:rsid w:val="0031177C"/>
    <w:rsid w:val="00311892"/>
    <w:rsid w:val="00311B6D"/>
    <w:rsid w:val="00311C3E"/>
    <w:rsid w:val="00311E32"/>
    <w:rsid w:val="003120FA"/>
    <w:rsid w:val="00312290"/>
    <w:rsid w:val="0031333B"/>
    <w:rsid w:val="00313364"/>
    <w:rsid w:val="0031338C"/>
    <w:rsid w:val="00313498"/>
    <w:rsid w:val="00313A32"/>
    <w:rsid w:val="00313CC3"/>
    <w:rsid w:val="00313F3C"/>
    <w:rsid w:val="0031465F"/>
    <w:rsid w:val="00314B19"/>
    <w:rsid w:val="0031552E"/>
    <w:rsid w:val="00315BD6"/>
    <w:rsid w:val="00315BFB"/>
    <w:rsid w:val="00316235"/>
    <w:rsid w:val="003162EA"/>
    <w:rsid w:val="00316585"/>
    <w:rsid w:val="003165BF"/>
    <w:rsid w:val="00316722"/>
    <w:rsid w:val="00316997"/>
    <w:rsid w:val="0031710C"/>
    <w:rsid w:val="003171ED"/>
    <w:rsid w:val="0031728F"/>
    <w:rsid w:val="003173DF"/>
    <w:rsid w:val="0031766D"/>
    <w:rsid w:val="00317799"/>
    <w:rsid w:val="0031789E"/>
    <w:rsid w:val="00317E65"/>
    <w:rsid w:val="00320300"/>
    <w:rsid w:val="0032075F"/>
    <w:rsid w:val="00320C74"/>
    <w:rsid w:val="00321BA7"/>
    <w:rsid w:val="00322369"/>
    <w:rsid w:val="003226CD"/>
    <w:rsid w:val="003228F9"/>
    <w:rsid w:val="00323207"/>
    <w:rsid w:val="00323699"/>
    <w:rsid w:val="00323A46"/>
    <w:rsid w:val="00323B45"/>
    <w:rsid w:val="00323B6C"/>
    <w:rsid w:val="003240AB"/>
    <w:rsid w:val="00324187"/>
    <w:rsid w:val="00324825"/>
    <w:rsid w:val="00324862"/>
    <w:rsid w:val="00324F3C"/>
    <w:rsid w:val="00325235"/>
    <w:rsid w:val="003254CC"/>
    <w:rsid w:val="003255B2"/>
    <w:rsid w:val="003257E1"/>
    <w:rsid w:val="0032593A"/>
    <w:rsid w:val="0032623D"/>
    <w:rsid w:val="003262E0"/>
    <w:rsid w:val="0032645A"/>
    <w:rsid w:val="003265EF"/>
    <w:rsid w:val="00326739"/>
    <w:rsid w:val="003279FD"/>
    <w:rsid w:val="00327A6B"/>
    <w:rsid w:val="00327B50"/>
    <w:rsid w:val="00327B51"/>
    <w:rsid w:val="003307B5"/>
    <w:rsid w:val="00330AA3"/>
    <w:rsid w:val="00330AC9"/>
    <w:rsid w:val="00331550"/>
    <w:rsid w:val="00331997"/>
    <w:rsid w:val="003322B6"/>
    <w:rsid w:val="00332B3F"/>
    <w:rsid w:val="00332D57"/>
    <w:rsid w:val="003335AB"/>
    <w:rsid w:val="0033381E"/>
    <w:rsid w:val="00333D14"/>
    <w:rsid w:val="00334136"/>
    <w:rsid w:val="00334541"/>
    <w:rsid w:val="003355A1"/>
    <w:rsid w:val="0033647A"/>
    <w:rsid w:val="00336FD1"/>
    <w:rsid w:val="00337025"/>
    <w:rsid w:val="00337091"/>
    <w:rsid w:val="003373E2"/>
    <w:rsid w:val="00337B01"/>
    <w:rsid w:val="00337C9E"/>
    <w:rsid w:val="00337D87"/>
    <w:rsid w:val="003402B1"/>
    <w:rsid w:val="00340BC7"/>
    <w:rsid w:val="00340D38"/>
    <w:rsid w:val="003422B5"/>
    <w:rsid w:val="003422C7"/>
    <w:rsid w:val="00342330"/>
    <w:rsid w:val="00342621"/>
    <w:rsid w:val="00342B0D"/>
    <w:rsid w:val="003431A1"/>
    <w:rsid w:val="00343AB6"/>
    <w:rsid w:val="0034412C"/>
    <w:rsid w:val="00344265"/>
    <w:rsid w:val="00344485"/>
    <w:rsid w:val="0034468E"/>
    <w:rsid w:val="0034484C"/>
    <w:rsid w:val="00344ACC"/>
    <w:rsid w:val="00345078"/>
    <w:rsid w:val="0034559B"/>
    <w:rsid w:val="003461B3"/>
    <w:rsid w:val="003463F8"/>
    <w:rsid w:val="0034649C"/>
    <w:rsid w:val="003468A8"/>
    <w:rsid w:val="00347402"/>
    <w:rsid w:val="0034743E"/>
    <w:rsid w:val="00347527"/>
    <w:rsid w:val="003477B2"/>
    <w:rsid w:val="003477C0"/>
    <w:rsid w:val="00347D96"/>
    <w:rsid w:val="003500E0"/>
    <w:rsid w:val="003501C3"/>
    <w:rsid w:val="003504DC"/>
    <w:rsid w:val="00350F6A"/>
    <w:rsid w:val="00351324"/>
    <w:rsid w:val="0035196D"/>
    <w:rsid w:val="00352059"/>
    <w:rsid w:val="003525C1"/>
    <w:rsid w:val="003528A8"/>
    <w:rsid w:val="0035299E"/>
    <w:rsid w:val="00352CA4"/>
    <w:rsid w:val="00352DA3"/>
    <w:rsid w:val="00353501"/>
    <w:rsid w:val="0035454E"/>
    <w:rsid w:val="00354702"/>
    <w:rsid w:val="0035517D"/>
    <w:rsid w:val="0035535C"/>
    <w:rsid w:val="0035538F"/>
    <w:rsid w:val="00355E5C"/>
    <w:rsid w:val="00356043"/>
    <w:rsid w:val="003560A3"/>
    <w:rsid w:val="003561A9"/>
    <w:rsid w:val="00356515"/>
    <w:rsid w:val="0035660E"/>
    <w:rsid w:val="00356B59"/>
    <w:rsid w:val="00356BF5"/>
    <w:rsid w:val="00356D70"/>
    <w:rsid w:val="00357342"/>
    <w:rsid w:val="00357A0C"/>
    <w:rsid w:val="00357C1A"/>
    <w:rsid w:val="00360547"/>
    <w:rsid w:val="003608F9"/>
    <w:rsid w:val="00360E0A"/>
    <w:rsid w:val="00360F81"/>
    <w:rsid w:val="00361490"/>
    <w:rsid w:val="003614F2"/>
    <w:rsid w:val="0036163D"/>
    <w:rsid w:val="003627B5"/>
    <w:rsid w:val="00362D45"/>
    <w:rsid w:val="00362ECC"/>
    <w:rsid w:val="00362F20"/>
    <w:rsid w:val="0036370B"/>
    <w:rsid w:val="003638F4"/>
    <w:rsid w:val="00363C3E"/>
    <w:rsid w:val="00363D21"/>
    <w:rsid w:val="0036420B"/>
    <w:rsid w:val="00364423"/>
    <w:rsid w:val="00364745"/>
    <w:rsid w:val="00364DA5"/>
    <w:rsid w:val="00364DC6"/>
    <w:rsid w:val="0036548A"/>
    <w:rsid w:val="0036568A"/>
    <w:rsid w:val="00366027"/>
    <w:rsid w:val="00366669"/>
    <w:rsid w:val="00366721"/>
    <w:rsid w:val="00366B8B"/>
    <w:rsid w:val="00366DED"/>
    <w:rsid w:val="003670CE"/>
    <w:rsid w:val="00367529"/>
    <w:rsid w:val="00367823"/>
    <w:rsid w:val="003678A8"/>
    <w:rsid w:val="00370014"/>
    <w:rsid w:val="003701CC"/>
    <w:rsid w:val="003703A8"/>
    <w:rsid w:val="0037082E"/>
    <w:rsid w:val="00370BC7"/>
    <w:rsid w:val="00371B89"/>
    <w:rsid w:val="00371DE9"/>
    <w:rsid w:val="00372033"/>
    <w:rsid w:val="00372057"/>
    <w:rsid w:val="00372392"/>
    <w:rsid w:val="00372662"/>
    <w:rsid w:val="00372759"/>
    <w:rsid w:val="003728A2"/>
    <w:rsid w:val="003728F1"/>
    <w:rsid w:val="003729C6"/>
    <w:rsid w:val="00373F4C"/>
    <w:rsid w:val="0037483D"/>
    <w:rsid w:val="00374980"/>
    <w:rsid w:val="0037517E"/>
    <w:rsid w:val="00375320"/>
    <w:rsid w:val="003753EC"/>
    <w:rsid w:val="003755D5"/>
    <w:rsid w:val="00376213"/>
    <w:rsid w:val="0037646C"/>
    <w:rsid w:val="003765E5"/>
    <w:rsid w:val="00376797"/>
    <w:rsid w:val="003767E2"/>
    <w:rsid w:val="003769AB"/>
    <w:rsid w:val="003769D0"/>
    <w:rsid w:val="00376C33"/>
    <w:rsid w:val="00376EB0"/>
    <w:rsid w:val="0037735D"/>
    <w:rsid w:val="00377519"/>
    <w:rsid w:val="00377958"/>
    <w:rsid w:val="00377A32"/>
    <w:rsid w:val="00377C9C"/>
    <w:rsid w:val="00377EBE"/>
    <w:rsid w:val="00380265"/>
    <w:rsid w:val="0038032D"/>
    <w:rsid w:val="00380337"/>
    <w:rsid w:val="003803A4"/>
    <w:rsid w:val="00380852"/>
    <w:rsid w:val="00380C53"/>
    <w:rsid w:val="00381343"/>
    <w:rsid w:val="00381442"/>
    <w:rsid w:val="003815B9"/>
    <w:rsid w:val="0038171F"/>
    <w:rsid w:val="00381B3A"/>
    <w:rsid w:val="003821C4"/>
    <w:rsid w:val="00382379"/>
    <w:rsid w:val="00382D4A"/>
    <w:rsid w:val="0038351E"/>
    <w:rsid w:val="0038354B"/>
    <w:rsid w:val="00383626"/>
    <w:rsid w:val="00383D38"/>
    <w:rsid w:val="00384AE2"/>
    <w:rsid w:val="00384BF4"/>
    <w:rsid w:val="00384C6A"/>
    <w:rsid w:val="00384F8A"/>
    <w:rsid w:val="003851BD"/>
    <w:rsid w:val="00385745"/>
    <w:rsid w:val="00385F82"/>
    <w:rsid w:val="003862AD"/>
    <w:rsid w:val="00386FE4"/>
    <w:rsid w:val="00387127"/>
    <w:rsid w:val="003871D4"/>
    <w:rsid w:val="00387224"/>
    <w:rsid w:val="00387EB4"/>
    <w:rsid w:val="003904CD"/>
    <w:rsid w:val="0039062E"/>
    <w:rsid w:val="00391457"/>
    <w:rsid w:val="0039172A"/>
    <w:rsid w:val="00391BBD"/>
    <w:rsid w:val="00391EC7"/>
    <w:rsid w:val="00392552"/>
    <w:rsid w:val="003927B6"/>
    <w:rsid w:val="003927C1"/>
    <w:rsid w:val="00392C12"/>
    <w:rsid w:val="00392CC9"/>
    <w:rsid w:val="00393625"/>
    <w:rsid w:val="00393EEF"/>
    <w:rsid w:val="00394362"/>
    <w:rsid w:val="003945D1"/>
    <w:rsid w:val="0039470B"/>
    <w:rsid w:val="00394FE8"/>
    <w:rsid w:val="003952EB"/>
    <w:rsid w:val="0039551E"/>
    <w:rsid w:val="003957B5"/>
    <w:rsid w:val="003965D4"/>
    <w:rsid w:val="00396952"/>
    <w:rsid w:val="00396DD9"/>
    <w:rsid w:val="00396F75"/>
    <w:rsid w:val="00397097"/>
    <w:rsid w:val="003971A3"/>
    <w:rsid w:val="00397235"/>
    <w:rsid w:val="003974C6"/>
    <w:rsid w:val="00397D29"/>
    <w:rsid w:val="003A07D5"/>
    <w:rsid w:val="003A0D12"/>
    <w:rsid w:val="003A1E4D"/>
    <w:rsid w:val="003A23FC"/>
    <w:rsid w:val="003A25EC"/>
    <w:rsid w:val="003A2617"/>
    <w:rsid w:val="003A363B"/>
    <w:rsid w:val="003A368B"/>
    <w:rsid w:val="003A37DC"/>
    <w:rsid w:val="003A3A11"/>
    <w:rsid w:val="003A414C"/>
    <w:rsid w:val="003A4235"/>
    <w:rsid w:val="003A475E"/>
    <w:rsid w:val="003A4A9A"/>
    <w:rsid w:val="003A4CD4"/>
    <w:rsid w:val="003A4E2B"/>
    <w:rsid w:val="003A4E56"/>
    <w:rsid w:val="003A5217"/>
    <w:rsid w:val="003A524F"/>
    <w:rsid w:val="003A5250"/>
    <w:rsid w:val="003A5280"/>
    <w:rsid w:val="003A5411"/>
    <w:rsid w:val="003A558A"/>
    <w:rsid w:val="003A5637"/>
    <w:rsid w:val="003A5B3F"/>
    <w:rsid w:val="003A5E18"/>
    <w:rsid w:val="003A6025"/>
    <w:rsid w:val="003A61EF"/>
    <w:rsid w:val="003A6A10"/>
    <w:rsid w:val="003A772D"/>
    <w:rsid w:val="003A7A07"/>
    <w:rsid w:val="003A7A83"/>
    <w:rsid w:val="003A7C5C"/>
    <w:rsid w:val="003B06E6"/>
    <w:rsid w:val="003B0AF4"/>
    <w:rsid w:val="003B0BB1"/>
    <w:rsid w:val="003B0BC0"/>
    <w:rsid w:val="003B0C72"/>
    <w:rsid w:val="003B101E"/>
    <w:rsid w:val="003B151E"/>
    <w:rsid w:val="003B15D2"/>
    <w:rsid w:val="003B1623"/>
    <w:rsid w:val="003B18C0"/>
    <w:rsid w:val="003B1B5D"/>
    <w:rsid w:val="003B1E40"/>
    <w:rsid w:val="003B21C0"/>
    <w:rsid w:val="003B2380"/>
    <w:rsid w:val="003B2BAD"/>
    <w:rsid w:val="003B302C"/>
    <w:rsid w:val="003B3158"/>
    <w:rsid w:val="003B35A3"/>
    <w:rsid w:val="003B4953"/>
    <w:rsid w:val="003B4BDE"/>
    <w:rsid w:val="003B5248"/>
    <w:rsid w:val="003B5728"/>
    <w:rsid w:val="003B5AB3"/>
    <w:rsid w:val="003B64BC"/>
    <w:rsid w:val="003B6B8C"/>
    <w:rsid w:val="003B6E0B"/>
    <w:rsid w:val="003B7127"/>
    <w:rsid w:val="003B7316"/>
    <w:rsid w:val="003B7898"/>
    <w:rsid w:val="003B7A38"/>
    <w:rsid w:val="003B7CA7"/>
    <w:rsid w:val="003C087A"/>
    <w:rsid w:val="003C08E4"/>
    <w:rsid w:val="003C0901"/>
    <w:rsid w:val="003C0A0D"/>
    <w:rsid w:val="003C1D45"/>
    <w:rsid w:val="003C1EF8"/>
    <w:rsid w:val="003C2623"/>
    <w:rsid w:val="003C344D"/>
    <w:rsid w:val="003C38C4"/>
    <w:rsid w:val="003C3F52"/>
    <w:rsid w:val="003C4136"/>
    <w:rsid w:val="003C4435"/>
    <w:rsid w:val="003C4664"/>
    <w:rsid w:val="003C46B1"/>
    <w:rsid w:val="003C525C"/>
    <w:rsid w:val="003C58DD"/>
    <w:rsid w:val="003C6028"/>
    <w:rsid w:val="003C6845"/>
    <w:rsid w:val="003C6E5E"/>
    <w:rsid w:val="003C6EDF"/>
    <w:rsid w:val="003C787A"/>
    <w:rsid w:val="003C7B81"/>
    <w:rsid w:val="003C7CEE"/>
    <w:rsid w:val="003C7DC3"/>
    <w:rsid w:val="003D043F"/>
    <w:rsid w:val="003D05BB"/>
    <w:rsid w:val="003D0710"/>
    <w:rsid w:val="003D0746"/>
    <w:rsid w:val="003D07EF"/>
    <w:rsid w:val="003D093E"/>
    <w:rsid w:val="003D15BF"/>
    <w:rsid w:val="003D19C6"/>
    <w:rsid w:val="003D31DA"/>
    <w:rsid w:val="003D3836"/>
    <w:rsid w:val="003D3C80"/>
    <w:rsid w:val="003D43D8"/>
    <w:rsid w:val="003D481F"/>
    <w:rsid w:val="003D4CC4"/>
    <w:rsid w:val="003D4F08"/>
    <w:rsid w:val="003D50FE"/>
    <w:rsid w:val="003D5186"/>
    <w:rsid w:val="003D58D2"/>
    <w:rsid w:val="003D59D4"/>
    <w:rsid w:val="003D5DF1"/>
    <w:rsid w:val="003D6097"/>
    <w:rsid w:val="003D6566"/>
    <w:rsid w:val="003D6D4D"/>
    <w:rsid w:val="003D6D86"/>
    <w:rsid w:val="003D6DFA"/>
    <w:rsid w:val="003D772A"/>
    <w:rsid w:val="003D7ADD"/>
    <w:rsid w:val="003E10E1"/>
    <w:rsid w:val="003E140C"/>
    <w:rsid w:val="003E1770"/>
    <w:rsid w:val="003E22A8"/>
    <w:rsid w:val="003E2599"/>
    <w:rsid w:val="003E26AD"/>
    <w:rsid w:val="003E26B4"/>
    <w:rsid w:val="003E26FE"/>
    <w:rsid w:val="003E2FA9"/>
    <w:rsid w:val="003E3015"/>
    <w:rsid w:val="003E35BF"/>
    <w:rsid w:val="003E3759"/>
    <w:rsid w:val="003E3854"/>
    <w:rsid w:val="003E3A9A"/>
    <w:rsid w:val="003E3AEF"/>
    <w:rsid w:val="003E3BCA"/>
    <w:rsid w:val="003E3C11"/>
    <w:rsid w:val="003E3C39"/>
    <w:rsid w:val="003E3F73"/>
    <w:rsid w:val="003E4184"/>
    <w:rsid w:val="003E4790"/>
    <w:rsid w:val="003E4B8C"/>
    <w:rsid w:val="003E54B5"/>
    <w:rsid w:val="003E54DA"/>
    <w:rsid w:val="003E54E7"/>
    <w:rsid w:val="003E5A12"/>
    <w:rsid w:val="003E5B1C"/>
    <w:rsid w:val="003E67C8"/>
    <w:rsid w:val="003E67D4"/>
    <w:rsid w:val="003E6A20"/>
    <w:rsid w:val="003E7B32"/>
    <w:rsid w:val="003E7D87"/>
    <w:rsid w:val="003E7E5A"/>
    <w:rsid w:val="003F01A1"/>
    <w:rsid w:val="003F01F4"/>
    <w:rsid w:val="003F04ED"/>
    <w:rsid w:val="003F08B8"/>
    <w:rsid w:val="003F08D6"/>
    <w:rsid w:val="003F09B5"/>
    <w:rsid w:val="003F09EC"/>
    <w:rsid w:val="003F0A65"/>
    <w:rsid w:val="003F0E89"/>
    <w:rsid w:val="003F1066"/>
    <w:rsid w:val="003F131D"/>
    <w:rsid w:val="003F1473"/>
    <w:rsid w:val="003F1956"/>
    <w:rsid w:val="003F234A"/>
    <w:rsid w:val="003F2536"/>
    <w:rsid w:val="003F3151"/>
    <w:rsid w:val="003F3AC5"/>
    <w:rsid w:val="003F3C5A"/>
    <w:rsid w:val="003F3EA0"/>
    <w:rsid w:val="003F402D"/>
    <w:rsid w:val="003F417A"/>
    <w:rsid w:val="003F4FA8"/>
    <w:rsid w:val="003F6A35"/>
    <w:rsid w:val="003F6CAB"/>
    <w:rsid w:val="003F7387"/>
    <w:rsid w:val="003F7C60"/>
    <w:rsid w:val="00400113"/>
    <w:rsid w:val="0040116A"/>
    <w:rsid w:val="0040162F"/>
    <w:rsid w:val="00401AEF"/>
    <w:rsid w:val="004020FA"/>
    <w:rsid w:val="0040210F"/>
    <w:rsid w:val="00402619"/>
    <w:rsid w:val="00402819"/>
    <w:rsid w:val="00402F8D"/>
    <w:rsid w:val="0040372E"/>
    <w:rsid w:val="00403E4F"/>
    <w:rsid w:val="00403FBF"/>
    <w:rsid w:val="004045BE"/>
    <w:rsid w:val="004047C6"/>
    <w:rsid w:val="00404DD2"/>
    <w:rsid w:val="00404E68"/>
    <w:rsid w:val="004050E6"/>
    <w:rsid w:val="00405261"/>
    <w:rsid w:val="004052AC"/>
    <w:rsid w:val="004055E8"/>
    <w:rsid w:val="00405B71"/>
    <w:rsid w:val="00405BA5"/>
    <w:rsid w:val="00405C9A"/>
    <w:rsid w:val="004060AA"/>
    <w:rsid w:val="00406438"/>
    <w:rsid w:val="00406A27"/>
    <w:rsid w:val="00407057"/>
    <w:rsid w:val="00407DC3"/>
    <w:rsid w:val="00407FFC"/>
    <w:rsid w:val="0041004E"/>
    <w:rsid w:val="00410902"/>
    <w:rsid w:val="00410AA8"/>
    <w:rsid w:val="00410BEC"/>
    <w:rsid w:val="00410E54"/>
    <w:rsid w:val="004114DB"/>
    <w:rsid w:val="0041180D"/>
    <w:rsid w:val="00411E64"/>
    <w:rsid w:val="00412902"/>
    <w:rsid w:val="00412BE6"/>
    <w:rsid w:val="00412E6F"/>
    <w:rsid w:val="00413371"/>
    <w:rsid w:val="004137DA"/>
    <w:rsid w:val="00413AEB"/>
    <w:rsid w:val="00413E54"/>
    <w:rsid w:val="00414497"/>
    <w:rsid w:val="0041452F"/>
    <w:rsid w:val="00415C20"/>
    <w:rsid w:val="00415F77"/>
    <w:rsid w:val="00416497"/>
    <w:rsid w:val="0041661A"/>
    <w:rsid w:val="0041676B"/>
    <w:rsid w:val="00416E43"/>
    <w:rsid w:val="00417285"/>
    <w:rsid w:val="004172E8"/>
    <w:rsid w:val="004178F5"/>
    <w:rsid w:val="00417BA4"/>
    <w:rsid w:val="004203AF"/>
    <w:rsid w:val="004209D8"/>
    <w:rsid w:val="0042135D"/>
    <w:rsid w:val="00422167"/>
    <w:rsid w:val="0042224E"/>
    <w:rsid w:val="00422B7F"/>
    <w:rsid w:val="004230A3"/>
    <w:rsid w:val="0042313C"/>
    <w:rsid w:val="0042340E"/>
    <w:rsid w:val="004235C1"/>
    <w:rsid w:val="00423A44"/>
    <w:rsid w:val="00423D91"/>
    <w:rsid w:val="00424230"/>
    <w:rsid w:val="0042439A"/>
    <w:rsid w:val="00424A24"/>
    <w:rsid w:val="004254B4"/>
    <w:rsid w:val="00425556"/>
    <w:rsid w:val="0042599C"/>
    <w:rsid w:val="00425C2E"/>
    <w:rsid w:val="00425E99"/>
    <w:rsid w:val="00425FD9"/>
    <w:rsid w:val="004266E9"/>
    <w:rsid w:val="00426830"/>
    <w:rsid w:val="00427F19"/>
    <w:rsid w:val="004300CB"/>
    <w:rsid w:val="0043173C"/>
    <w:rsid w:val="0043194C"/>
    <w:rsid w:val="00431FB6"/>
    <w:rsid w:val="00432054"/>
    <w:rsid w:val="00432F9E"/>
    <w:rsid w:val="004334B8"/>
    <w:rsid w:val="00433A88"/>
    <w:rsid w:val="00433D06"/>
    <w:rsid w:val="004342BC"/>
    <w:rsid w:val="0043443E"/>
    <w:rsid w:val="004349D8"/>
    <w:rsid w:val="00435630"/>
    <w:rsid w:val="004357D8"/>
    <w:rsid w:val="00435E9D"/>
    <w:rsid w:val="00436055"/>
    <w:rsid w:val="004363A3"/>
    <w:rsid w:val="00436464"/>
    <w:rsid w:val="00436DB8"/>
    <w:rsid w:val="00436DF0"/>
    <w:rsid w:val="00436E27"/>
    <w:rsid w:val="00437026"/>
    <w:rsid w:val="004370AD"/>
    <w:rsid w:val="00437429"/>
    <w:rsid w:val="0043773D"/>
    <w:rsid w:val="00437741"/>
    <w:rsid w:val="00437ABD"/>
    <w:rsid w:val="00437B4A"/>
    <w:rsid w:val="00437BCB"/>
    <w:rsid w:val="0044018B"/>
    <w:rsid w:val="00440A3C"/>
    <w:rsid w:val="00441449"/>
    <w:rsid w:val="0044166E"/>
    <w:rsid w:val="00441F72"/>
    <w:rsid w:val="00441FBC"/>
    <w:rsid w:val="00442953"/>
    <w:rsid w:val="00442A09"/>
    <w:rsid w:val="00442BF2"/>
    <w:rsid w:val="00444C45"/>
    <w:rsid w:val="00444C9D"/>
    <w:rsid w:val="00444F00"/>
    <w:rsid w:val="004452A3"/>
    <w:rsid w:val="004457A2"/>
    <w:rsid w:val="004459B4"/>
    <w:rsid w:val="004459CB"/>
    <w:rsid w:val="00446C0B"/>
    <w:rsid w:val="00447071"/>
    <w:rsid w:val="00447406"/>
    <w:rsid w:val="004478F3"/>
    <w:rsid w:val="00447E39"/>
    <w:rsid w:val="004501D0"/>
    <w:rsid w:val="004501F0"/>
    <w:rsid w:val="00450429"/>
    <w:rsid w:val="00450747"/>
    <w:rsid w:val="0045146E"/>
    <w:rsid w:val="00451B35"/>
    <w:rsid w:val="00452359"/>
    <w:rsid w:val="004524CF"/>
    <w:rsid w:val="00452F55"/>
    <w:rsid w:val="0045303E"/>
    <w:rsid w:val="004530AA"/>
    <w:rsid w:val="00453342"/>
    <w:rsid w:val="00453CF7"/>
    <w:rsid w:val="00454149"/>
    <w:rsid w:val="00454427"/>
    <w:rsid w:val="00454C3A"/>
    <w:rsid w:val="00454D82"/>
    <w:rsid w:val="00455131"/>
    <w:rsid w:val="004559E3"/>
    <w:rsid w:val="0045630F"/>
    <w:rsid w:val="00456A48"/>
    <w:rsid w:val="00456D7D"/>
    <w:rsid w:val="00456E83"/>
    <w:rsid w:val="0045716A"/>
    <w:rsid w:val="00457298"/>
    <w:rsid w:val="004572FD"/>
    <w:rsid w:val="004576EA"/>
    <w:rsid w:val="00457F8C"/>
    <w:rsid w:val="004602A4"/>
    <w:rsid w:val="004606F1"/>
    <w:rsid w:val="00460ADE"/>
    <w:rsid w:val="00460FEB"/>
    <w:rsid w:val="0046109C"/>
    <w:rsid w:val="00461F2F"/>
    <w:rsid w:val="00461FC7"/>
    <w:rsid w:val="0046271A"/>
    <w:rsid w:val="00462BED"/>
    <w:rsid w:val="00462E97"/>
    <w:rsid w:val="00462FD8"/>
    <w:rsid w:val="00463549"/>
    <w:rsid w:val="0046378E"/>
    <w:rsid w:val="00463843"/>
    <w:rsid w:val="004655D4"/>
    <w:rsid w:val="0046617C"/>
    <w:rsid w:val="0046654F"/>
    <w:rsid w:val="00466987"/>
    <w:rsid w:val="00466AF1"/>
    <w:rsid w:val="00466CDB"/>
    <w:rsid w:val="00467176"/>
    <w:rsid w:val="00467245"/>
    <w:rsid w:val="0046798C"/>
    <w:rsid w:val="00467AED"/>
    <w:rsid w:val="004703CD"/>
    <w:rsid w:val="00470A0C"/>
    <w:rsid w:val="00470B3F"/>
    <w:rsid w:val="00470DA1"/>
    <w:rsid w:val="0047142A"/>
    <w:rsid w:val="00471443"/>
    <w:rsid w:val="00471566"/>
    <w:rsid w:val="00471A29"/>
    <w:rsid w:val="00471D24"/>
    <w:rsid w:val="00472E0C"/>
    <w:rsid w:val="00473628"/>
    <w:rsid w:val="004736E9"/>
    <w:rsid w:val="004739CD"/>
    <w:rsid w:val="00473EA8"/>
    <w:rsid w:val="00473F75"/>
    <w:rsid w:val="00473FBD"/>
    <w:rsid w:val="00475293"/>
    <w:rsid w:val="00475618"/>
    <w:rsid w:val="00475DA7"/>
    <w:rsid w:val="00476140"/>
    <w:rsid w:val="0047638E"/>
    <w:rsid w:val="0047685B"/>
    <w:rsid w:val="00476A59"/>
    <w:rsid w:val="00476FB0"/>
    <w:rsid w:val="00477A82"/>
    <w:rsid w:val="00477FE5"/>
    <w:rsid w:val="004800A6"/>
    <w:rsid w:val="00480156"/>
    <w:rsid w:val="00480281"/>
    <w:rsid w:val="00480294"/>
    <w:rsid w:val="00480A0E"/>
    <w:rsid w:val="00481196"/>
    <w:rsid w:val="0048149D"/>
    <w:rsid w:val="0048193F"/>
    <w:rsid w:val="00482069"/>
    <w:rsid w:val="00482CB7"/>
    <w:rsid w:val="00482D9F"/>
    <w:rsid w:val="00482FF2"/>
    <w:rsid w:val="0048322E"/>
    <w:rsid w:val="00483978"/>
    <w:rsid w:val="00483A9C"/>
    <w:rsid w:val="004841BF"/>
    <w:rsid w:val="00484245"/>
    <w:rsid w:val="00484802"/>
    <w:rsid w:val="0048539B"/>
    <w:rsid w:val="00485534"/>
    <w:rsid w:val="00485670"/>
    <w:rsid w:val="00485E99"/>
    <w:rsid w:val="0048625E"/>
    <w:rsid w:val="004865BF"/>
    <w:rsid w:val="00486766"/>
    <w:rsid w:val="004869E8"/>
    <w:rsid w:val="00486B73"/>
    <w:rsid w:val="00486D2B"/>
    <w:rsid w:val="00486D42"/>
    <w:rsid w:val="00486ECA"/>
    <w:rsid w:val="004870E0"/>
    <w:rsid w:val="00487A2C"/>
    <w:rsid w:val="00487CE8"/>
    <w:rsid w:val="00490ECE"/>
    <w:rsid w:val="00491482"/>
    <w:rsid w:val="00491745"/>
    <w:rsid w:val="00491823"/>
    <w:rsid w:val="0049192D"/>
    <w:rsid w:val="00491A4D"/>
    <w:rsid w:val="00491B2A"/>
    <w:rsid w:val="004920A9"/>
    <w:rsid w:val="00492646"/>
    <w:rsid w:val="00492AD6"/>
    <w:rsid w:val="00492F39"/>
    <w:rsid w:val="00494153"/>
    <w:rsid w:val="00494477"/>
    <w:rsid w:val="00494B3F"/>
    <w:rsid w:val="00495869"/>
    <w:rsid w:val="00495A87"/>
    <w:rsid w:val="00495C1A"/>
    <w:rsid w:val="00495D82"/>
    <w:rsid w:val="00495E1E"/>
    <w:rsid w:val="004963BB"/>
    <w:rsid w:val="004966A4"/>
    <w:rsid w:val="00496FB6"/>
    <w:rsid w:val="00497779"/>
    <w:rsid w:val="00497AF4"/>
    <w:rsid w:val="004A0102"/>
    <w:rsid w:val="004A0580"/>
    <w:rsid w:val="004A0D60"/>
    <w:rsid w:val="004A1AB4"/>
    <w:rsid w:val="004A29A2"/>
    <w:rsid w:val="004A29E7"/>
    <w:rsid w:val="004A3505"/>
    <w:rsid w:val="004A41B0"/>
    <w:rsid w:val="004A41EB"/>
    <w:rsid w:val="004A4261"/>
    <w:rsid w:val="004A53F5"/>
    <w:rsid w:val="004A5F82"/>
    <w:rsid w:val="004A62FE"/>
    <w:rsid w:val="004A69FC"/>
    <w:rsid w:val="004A71ED"/>
    <w:rsid w:val="004B0061"/>
    <w:rsid w:val="004B04A5"/>
    <w:rsid w:val="004B0AA9"/>
    <w:rsid w:val="004B0D85"/>
    <w:rsid w:val="004B12C6"/>
    <w:rsid w:val="004B144D"/>
    <w:rsid w:val="004B1642"/>
    <w:rsid w:val="004B16F1"/>
    <w:rsid w:val="004B1FC6"/>
    <w:rsid w:val="004B26F6"/>
    <w:rsid w:val="004B2941"/>
    <w:rsid w:val="004B32D5"/>
    <w:rsid w:val="004B3916"/>
    <w:rsid w:val="004B3AD2"/>
    <w:rsid w:val="004B3F6E"/>
    <w:rsid w:val="004B41A6"/>
    <w:rsid w:val="004B4856"/>
    <w:rsid w:val="004B4B12"/>
    <w:rsid w:val="004B4DD5"/>
    <w:rsid w:val="004B4FBD"/>
    <w:rsid w:val="004B5142"/>
    <w:rsid w:val="004B5372"/>
    <w:rsid w:val="004B5D2A"/>
    <w:rsid w:val="004B6245"/>
    <w:rsid w:val="004B64FD"/>
    <w:rsid w:val="004B65DF"/>
    <w:rsid w:val="004B74BD"/>
    <w:rsid w:val="004B7749"/>
    <w:rsid w:val="004B7795"/>
    <w:rsid w:val="004B7856"/>
    <w:rsid w:val="004B7B3B"/>
    <w:rsid w:val="004B7CB2"/>
    <w:rsid w:val="004B7EC7"/>
    <w:rsid w:val="004C0A95"/>
    <w:rsid w:val="004C0BD7"/>
    <w:rsid w:val="004C179D"/>
    <w:rsid w:val="004C1F1C"/>
    <w:rsid w:val="004C225A"/>
    <w:rsid w:val="004C26D4"/>
    <w:rsid w:val="004C2797"/>
    <w:rsid w:val="004C297A"/>
    <w:rsid w:val="004C2A57"/>
    <w:rsid w:val="004C2FD0"/>
    <w:rsid w:val="004C3527"/>
    <w:rsid w:val="004C3586"/>
    <w:rsid w:val="004C3A25"/>
    <w:rsid w:val="004C3B68"/>
    <w:rsid w:val="004C3E3D"/>
    <w:rsid w:val="004C42DA"/>
    <w:rsid w:val="004C4397"/>
    <w:rsid w:val="004C477C"/>
    <w:rsid w:val="004C4AAD"/>
    <w:rsid w:val="004C5041"/>
    <w:rsid w:val="004C56A6"/>
    <w:rsid w:val="004C5BB3"/>
    <w:rsid w:val="004C5C3E"/>
    <w:rsid w:val="004C5F1E"/>
    <w:rsid w:val="004C6091"/>
    <w:rsid w:val="004C60A6"/>
    <w:rsid w:val="004C728C"/>
    <w:rsid w:val="004D0496"/>
    <w:rsid w:val="004D235F"/>
    <w:rsid w:val="004D294A"/>
    <w:rsid w:val="004D3673"/>
    <w:rsid w:val="004D36D7"/>
    <w:rsid w:val="004D3909"/>
    <w:rsid w:val="004D3BBD"/>
    <w:rsid w:val="004D47C1"/>
    <w:rsid w:val="004D4B8A"/>
    <w:rsid w:val="004D4CFD"/>
    <w:rsid w:val="004D5251"/>
    <w:rsid w:val="004D55BC"/>
    <w:rsid w:val="004D614D"/>
    <w:rsid w:val="004D64F6"/>
    <w:rsid w:val="004D67A7"/>
    <w:rsid w:val="004D6C02"/>
    <w:rsid w:val="004D6C66"/>
    <w:rsid w:val="004D6F2A"/>
    <w:rsid w:val="004D7BE6"/>
    <w:rsid w:val="004D7F7B"/>
    <w:rsid w:val="004E05D2"/>
    <w:rsid w:val="004E0656"/>
    <w:rsid w:val="004E09E3"/>
    <w:rsid w:val="004E0C7C"/>
    <w:rsid w:val="004E16A2"/>
    <w:rsid w:val="004E18DF"/>
    <w:rsid w:val="004E24E6"/>
    <w:rsid w:val="004E265C"/>
    <w:rsid w:val="004E314A"/>
    <w:rsid w:val="004E36D2"/>
    <w:rsid w:val="004E43C6"/>
    <w:rsid w:val="004E45C7"/>
    <w:rsid w:val="004E45F2"/>
    <w:rsid w:val="004E48DC"/>
    <w:rsid w:val="004E4A41"/>
    <w:rsid w:val="004E4E07"/>
    <w:rsid w:val="004E51D1"/>
    <w:rsid w:val="004E5591"/>
    <w:rsid w:val="004E5A57"/>
    <w:rsid w:val="004E6435"/>
    <w:rsid w:val="004E6ABF"/>
    <w:rsid w:val="004E6C82"/>
    <w:rsid w:val="004E6F45"/>
    <w:rsid w:val="004E7280"/>
    <w:rsid w:val="004E78D4"/>
    <w:rsid w:val="004F022A"/>
    <w:rsid w:val="004F07AC"/>
    <w:rsid w:val="004F1037"/>
    <w:rsid w:val="004F13C3"/>
    <w:rsid w:val="004F1441"/>
    <w:rsid w:val="004F2087"/>
    <w:rsid w:val="004F2311"/>
    <w:rsid w:val="004F268E"/>
    <w:rsid w:val="004F26AD"/>
    <w:rsid w:val="004F397B"/>
    <w:rsid w:val="004F3FEA"/>
    <w:rsid w:val="004F4102"/>
    <w:rsid w:val="004F4203"/>
    <w:rsid w:val="004F4501"/>
    <w:rsid w:val="004F466E"/>
    <w:rsid w:val="004F46F7"/>
    <w:rsid w:val="004F503E"/>
    <w:rsid w:val="004F53A2"/>
    <w:rsid w:val="004F5503"/>
    <w:rsid w:val="004F59E0"/>
    <w:rsid w:val="004F60BD"/>
    <w:rsid w:val="004F62CF"/>
    <w:rsid w:val="004F65FA"/>
    <w:rsid w:val="004F6C55"/>
    <w:rsid w:val="004F6EA9"/>
    <w:rsid w:val="004F7FCC"/>
    <w:rsid w:val="0050024F"/>
    <w:rsid w:val="005004F6"/>
    <w:rsid w:val="005005D5"/>
    <w:rsid w:val="00500D53"/>
    <w:rsid w:val="00500E2C"/>
    <w:rsid w:val="00500FBD"/>
    <w:rsid w:val="005010B9"/>
    <w:rsid w:val="00501872"/>
    <w:rsid w:val="00501C13"/>
    <w:rsid w:val="00501DCB"/>
    <w:rsid w:val="00502217"/>
    <w:rsid w:val="0050255A"/>
    <w:rsid w:val="005025DE"/>
    <w:rsid w:val="005026C7"/>
    <w:rsid w:val="005027F1"/>
    <w:rsid w:val="0050322F"/>
    <w:rsid w:val="00503264"/>
    <w:rsid w:val="005036C5"/>
    <w:rsid w:val="00503F69"/>
    <w:rsid w:val="005045A1"/>
    <w:rsid w:val="00504B7C"/>
    <w:rsid w:val="00504CD1"/>
    <w:rsid w:val="00504EBE"/>
    <w:rsid w:val="00504F0E"/>
    <w:rsid w:val="00505BC9"/>
    <w:rsid w:val="00505F94"/>
    <w:rsid w:val="00506299"/>
    <w:rsid w:val="00506A2E"/>
    <w:rsid w:val="00506EC5"/>
    <w:rsid w:val="005073D2"/>
    <w:rsid w:val="005076F3"/>
    <w:rsid w:val="005077A3"/>
    <w:rsid w:val="00507F23"/>
    <w:rsid w:val="0051060D"/>
    <w:rsid w:val="00511016"/>
    <w:rsid w:val="0051125D"/>
    <w:rsid w:val="00511556"/>
    <w:rsid w:val="005116BC"/>
    <w:rsid w:val="005119C1"/>
    <w:rsid w:val="00511F92"/>
    <w:rsid w:val="005128B8"/>
    <w:rsid w:val="00512EDD"/>
    <w:rsid w:val="00512F76"/>
    <w:rsid w:val="00513264"/>
    <w:rsid w:val="005132B4"/>
    <w:rsid w:val="005133D8"/>
    <w:rsid w:val="005135B7"/>
    <w:rsid w:val="00513963"/>
    <w:rsid w:val="00513AE1"/>
    <w:rsid w:val="0051418B"/>
    <w:rsid w:val="00514411"/>
    <w:rsid w:val="005147C6"/>
    <w:rsid w:val="0051549A"/>
    <w:rsid w:val="0051553D"/>
    <w:rsid w:val="00515BEC"/>
    <w:rsid w:val="00515FC8"/>
    <w:rsid w:val="00516240"/>
    <w:rsid w:val="005166D0"/>
    <w:rsid w:val="0051683A"/>
    <w:rsid w:val="00516B17"/>
    <w:rsid w:val="00516BD3"/>
    <w:rsid w:val="00516FF4"/>
    <w:rsid w:val="00517102"/>
    <w:rsid w:val="0051753B"/>
    <w:rsid w:val="00517749"/>
    <w:rsid w:val="00517DAC"/>
    <w:rsid w:val="005202C3"/>
    <w:rsid w:val="0052030D"/>
    <w:rsid w:val="0052096C"/>
    <w:rsid w:val="00520B15"/>
    <w:rsid w:val="0052143F"/>
    <w:rsid w:val="00521F38"/>
    <w:rsid w:val="00521FD5"/>
    <w:rsid w:val="00522072"/>
    <w:rsid w:val="00522ED8"/>
    <w:rsid w:val="005231BA"/>
    <w:rsid w:val="0052350F"/>
    <w:rsid w:val="00523589"/>
    <w:rsid w:val="00523756"/>
    <w:rsid w:val="00524244"/>
    <w:rsid w:val="00524A48"/>
    <w:rsid w:val="00524BF0"/>
    <w:rsid w:val="00524C92"/>
    <w:rsid w:val="00524D99"/>
    <w:rsid w:val="00524DA9"/>
    <w:rsid w:val="00524E41"/>
    <w:rsid w:val="00524F35"/>
    <w:rsid w:val="00524F4F"/>
    <w:rsid w:val="0052560E"/>
    <w:rsid w:val="00525A7A"/>
    <w:rsid w:val="00525BBB"/>
    <w:rsid w:val="005261F4"/>
    <w:rsid w:val="00526203"/>
    <w:rsid w:val="00526564"/>
    <w:rsid w:val="005266ED"/>
    <w:rsid w:val="00526BDC"/>
    <w:rsid w:val="00526BDE"/>
    <w:rsid w:val="00527676"/>
    <w:rsid w:val="0052767C"/>
    <w:rsid w:val="00527991"/>
    <w:rsid w:val="00527CEF"/>
    <w:rsid w:val="00527E2B"/>
    <w:rsid w:val="00527E3E"/>
    <w:rsid w:val="00527F00"/>
    <w:rsid w:val="005300C8"/>
    <w:rsid w:val="005301D3"/>
    <w:rsid w:val="0053022E"/>
    <w:rsid w:val="00530424"/>
    <w:rsid w:val="00530732"/>
    <w:rsid w:val="00531758"/>
    <w:rsid w:val="0053191A"/>
    <w:rsid w:val="00531FCA"/>
    <w:rsid w:val="005329B8"/>
    <w:rsid w:val="00532F9F"/>
    <w:rsid w:val="005333E6"/>
    <w:rsid w:val="00533407"/>
    <w:rsid w:val="00534017"/>
    <w:rsid w:val="005342D8"/>
    <w:rsid w:val="00534656"/>
    <w:rsid w:val="00534785"/>
    <w:rsid w:val="00535036"/>
    <w:rsid w:val="0053507D"/>
    <w:rsid w:val="00535136"/>
    <w:rsid w:val="00535162"/>
    <w:rsid w:val="0053580B"/>
    <w:rsid w:val="00535B99"/>
    <w:rsid w:val="00535F99"/>
    <w:rsid w:val="00536159"/>
    <w:rsid w:val="005361EE"/>
    <w:rsid w:val="0053663F"/>
    <w:rsid w:val="00536C0B"/>
    <w:rsid w:val="00537EB0"/>
    <w:rsid w:val="00540071"/>
    <w:rsid w:val="005406F5"/>
    <w:rsid w:val="005407F8"/>
    <w:rsid w:val="00540947"/>
    <w:rsid w:val="005409CD"/>
    <w:rsid w:val="00540B0F"/>
    <w:rsid w:val="00540B4F"/>
    <w:rsid w:val="0054108B"/>
    <w:rsid w:val="00541335"/>
    <w:rsid w:val="00541396"/>
    <w:rsid w:val="00541513"/>
    <w:rsid w:val="00541918"/>
    <w:rsid w:val="00541F8A"/>
    <w:rsid w:val="00542101"/>
    <w:rsid w:val="00542147"/>
    <w:rsid w:val="00542259"/>
    <w:rsid w:val="005425DA"/>
    <w:rsid w:val="0054272F"/>
    <w:rsid w:val="00542AD0"/>
    <w:rsid w:val="00542C12"/>
    <w:rsid w:val="00542D6F"/>
    <w:rsid w:val="00542E41"/>
    <w:rsid w:val="00543408"/>
    <w:rsid w:val="005442D3"/>
    <w:rsid w:val="0054434D"/>
    <w:rsid w:val="00544CA8"/>
    <w:rsid w:val="00544D59"/>
    <w:rsid w:val="00545386"/>
    <w:rsid w:val="0054560C"/>
    <w:rsid w:val="00545AAC"/>
    <w:rsid w:val="00545EDA"/>
    <w:rsid w:val="00546CDF"/>
    <w:rsid w:val="00546DFF"/>
    <w:rsid w:val="00546EDD"/>
    <w:rsid w:val="005473BE"/>
    <w:rsid w:val="005479BB"/>
    <w:rsid w:val="00547A16"/>
    <w:rsid w:val="00550762"/>
    <w:rsid w:val="0055102E"/>
    <w:rsid w:val="0055131E"/>
    <w:rsid w:val="00551657"/>
    <w:rsid w:val="00551865"/>
    <w:rsid w:val="00551C91"/>
    <w:rsid w:val="00551D31"/>
    <w:rsid w:val="00551E65"/>
    <w:rsid w:val="005520D2"/>
    <w:rsid w:val="005526AB"/>
    <w:rsid w:val="00552B59"/>
    <w:rsid w:val="00552B5A"/>
    <w:rsid w:val="00552FB5"/>
    <w:rsid w:val="0055336B"/>
    <w:rsid w:val="00553DE9"/>
    <w:rsid w:val="00554258"/>
    <w:rsid w:val="0055525E"/>
    <w:rsid w:val="005553C0"/>
    <w:rsid w:val="0055578E"/>
    <w:rsid w:val="0055595C"/>
    <w:rsid w:val="00555991"/>
    <w:rsid w:val="00555A67"/>
    <w:rsid w:val="005563E3"/>
    <w:rsid w:val="005569B1"/>
    <w:rsid w:val="005569DB"/>
    <w:rsid w:val="00557628"/>
    <w:rsid w:val="0055794E"/>
    <w:rsid w:val="00557F55"/>
    <w:rsid w:val="005606E6"/>
    <w:rsid w:val="00560918"/>
    <w:rsid w:val="0056122A"/>
    <w:rsid w:val="00561C81"/>
    <w:rsid w:val="00561F69"/>
    <w:rsid w:val="00561FD1"/>
    <w:rsid w:val="00562562"/>
    <w:rsid w:val="00562B4B"/>
    <w:rsid w:val="00562C17"/>
    <w:rsid w:val="005630B8"/>
    <w:rsid w:val="005632BD"/>
    <w:rsid w:val="00563498"/>
    <w:rsid w:val="005635FB"/>
    <w:rsid w:val="00563AA2"/>
    <w:rsid w:val="00563CE1"/>
    <w:rsid w:val="00563F4E"/>
    <w:rsid w:val="0056406A"/>
    <w:rsid w:val="0056442A"/>
    <w:rsid w:val="0056442D"/>
    <w:rsid w:val="00564715"/>
    <w:rsid w:val="00564B57"/>
    <w:rsid w:val="00564C16"/>
    <w:rsid w:val="005655A4"/>
    <w:rsid w:val="0056566B"/>
    <w:rsid w:val="005658B4"/>
    <w:rsid w:val="00565AEE"/>
    <w:rsid w:val="00565E2C"/>
    <w:rsid w:val="0056604C"/>
    <w:rsid w:val="00566156"/>
    <w:rsid w:val="005661AC"/>
    <w:rsid w:val="005661B8"/>
    <w:rsid w:val="0056646B"/>
    <w:rsid w:val="0056695A"/>
    <w:rsid w:val="0056765D"/>
    <w:rsid w:val="00567E0F"/>
    <w:rsid w:val="005704D2"/>
    <w:rsid w:val="00570938"/>
    <w:rsid w:val="00570EB1"/>
    <w:rsid w:val="00570F9C"/>
    <w:rsid w:val="005710D0"/>
    <w:rsid w:val="0057154D"/>
    <w:rsid w:val="00571F16"/>
    <w:rsid w:val="00572101"/>
    <w:rsid w:val="00572509"/>
    <w:rsid w:val="0057255D"/>
    <w:rsid w:val="00572DBF"/>
    <w:rsid w:val="0057346A"/>
    <w:rsid w:val="005735FB"/>
    <w:rsid w:val="005736A4"/>
    <w:rsid w:val="005737F0"/>
    <w:rsid w:val="00573A53"/>
    <w:rsid w:val="00573B01"/>
    <w:rsid w:val="00573F38"/>
    <w:rsid w:val="0057402D"/>
    <w:rsid w:val="0057476D"/>
    <w:rsid w:val="00574BCA"/>
    <w:rsid w:val="00574BF8"/>
    <w:rsid w:val="00575888"/>
    <w:rsid w:val="00575DC2"/>
    <w:rsid w:val="0057658C"/>
    <w:rsid w:val="00576966"/>
    <w:rsid w:val="00576F9E"/>
    <w:rsid w:val="00577551"/>
    <w:rsid w:val="005775D6"/>
    <w:rsid w:val="00577804"/>
    <w:rsid w:val="00577C83"/>
    <w:rsid w:val="005807EB"/>
    <w:rsid w:val="00580EC7"/>
    <w:rsid w:val="00581143"/>
    <w:rsid w:val="005811E3"/>
    <w:rsid w:val="0058123F"/>
    <w:rsid w:val="00581473"/>
    <w:rsid w:val="0058178C"/>
    <w:rsid w:val="005817A6"/>
    <w:rsid w:val="005817E8"/>
    <w:rsid w:val="00581CCA"/>
    <w:rsid w:val="00582263"/>
    <w:rsid w:val="005823BD"/>
    <w:rsid w:val="005823FA"/>
    <w:rsid w:val="00582774"/>
    <w:rsid w:val="00582B22"/>
    <w:rsid w:val="00582B27"/>
    <w:rsid w:val="00582F41"/>
    <w:rsid w:val="0058303D"/>
    <w:rsid w:val="005832EE"/>
    <w:rsid w:val="0058350A"/>
    <w:rsid w:val="00583671"/>
    <w:rsid w:val="005837A1"/>
    <w:rsid w:val="005838C8"/>
    <w:rsid w:val="00583A92"/>
    <w:rsid w:val="00583D63"/>
    <w:rsid w:val="00583F46"/>
    <w:rsid w:val="00584546"/>
    <w:rsid w:val="005845BB"/>
    <w:rsid w:val="0058460D"/>
    <w:rsid w:val="005850BF"/>
    <w:rsid w:val="005858F9"/>
    <w:rsid w:val="00585968"/>
    <w:rsid w:val="00585994"/>
    <w:rsid w:val="00585B38"/>
    <w:rsid w:val="00585DD5"/>
    <w:rsid w:val="005861C2"/>
    <w:rsid w:val="0058667B"/>
    <w:rsid w:val="005871A0"/>
    <w:rsid w:val="00587683"/>
    <w:rsid w:val="0058794E"/>
    <w:rsid w:val="00590161"/>
    <w:rsid w:val="00590563"/>
    <w:rsid w:val="005906C9"/>
    <w:rsid w:val="00590794"/>
    <w:rsid w:val="005907FB"/>
    <w:rsid w:val="00590C61"/>
    <w:rsid w:val="00591238"/>
    <w:rsid w:val="0059145A"/>
    <w:rsid w:val="005919B9"/>
    <w:rsid w:val="00591C06"/>
    <w:rsid w:val="00591FE5"/>
    <w:rsid w:val="00592040"/>
    <w:rsid w:val="00592048"/>
    <w:rsid w:val="00592295"/>
    <w:rsid w:val="005929FC"/>
    <w:rsid w:val="0059351D"/>
    <w:rsid w:val="005937E5"/>
    <w:rsid w:val="00593EDF"/>
    <w:rsid w:val="0059435C"/>
    <w:rsid w:val="005944D5"/>
    <w:rsid w:val="00594876"/>
    <w:rsid w:val="0059498D"/>
    <w:rsid w:val="005949B6"/>
    <w:rsid w:val="00594B91"/>
    <w:rsid w:val="0059534D"/>
    <w:rsid w:val="005958D9"/>
    <w:rsid w:val="00595B70"/>
    <w:rsid w:val="00595C47"/>
    <w:rsid w:val="00596556"/>
    <w:rsid w:val="00596A30"/>
    <w:rsid w:val="00596E42"/>
    <w:rsid w:val="00596E43"/>
    <w:rsid w:val="005971FA"/>
    <w:rsid w:val="00597DF6"/>
    <w:rsid w:val="005A03E6"/>
    <w:rsid w:val="005A07BD"/>
    <w:rsid w:val="005A08CA"/>
    <w:rsid w:val="005A08F6"/>
    <w:rsid w:val="005A0FC1"/>
    <w:rsid w:val="005A1223"/>
    <w:rsid w:val="005A16A0"/>
    <w:rsid w:val="005A16C2"/>
    <w:rsid w:val="005A1BAE"/>
    <w:rsid w:val="005A2146"/>
    <w:rsid w:val="005A2403"/>
    <w:rsid w:val="005A2DD6"/>
    <w:rsid w:val="005A2F78"/>
    <w:rsid w:val="005A3123"/>
    <w:rsid w:val="005A336E"/>
    <w:rsid w:val="005A3620"/>
    <w:rsid w:val="005A3870"/>
    <w:rsid w:val="005A390C"/>
    <w:rsid w:val="005A3A50"/>
    <w:rsid w:val="005A3E03"/>
    <w:rsid w:val="005A404E"/>
    <w:rsid w:val="005A44E7"/>
    <w:rsid w:val="005A46DE"/>
    <w:rsid w:val="005A4A0E"/>
    <w:rsid w:val="005A4CCA"/>
    <w:rsid w:val="005A5376"/>
    <w:rsid w:val="005A588C"/>
    <w:rsid w:val="005A5A79"/>
    <w:rsid w:val="005A5C0C"/>
    <w:rsid w:val="005A5DD4"/>
    <w:rsid w:val="005A5EB0"/>
    <w:rsid w:val="005A6009"/>
    <w:rsid w:val="005A708E"/>
    <w:rsid w:val="005A736D"/>
    <w:rsid w:val="005A73E5"/>
    <w:rsid w:val="005A7A2D"/>
    <w:rsid w:val="005A7D1A"/>
    <w:rsid w:val="005A7FBE"/>
    <w:rsid w:val="005B0842"/>
    <w:rsid w:val="005B1056"/>
    <w:rsid w:val="005B18B7"/>
    <w:rsid w:val="005B2096"/>
    <w:rsid w:val="005B26D7"/>
    <w:rsid w:val="005B28A8"/>
    <w:rsid w:val="005B2CB9"/>
    <w:rsid w:val="005B334A"/>
    <w:rsid w:val="005B3377"/>
    <w:rsid w:val="005B3AEE"/>
    <w:rsid w:val="005B3F14"/>
    <w:rsid w:val="005B4924"/>
    <w:rsid w:val="005B4F38"/>
    <w:rsid w:val="005B4F46"/>
    <w:rsid w:val="005B4FE4"/>
    <w:rsid w:val="005B5AB3"/>
    <w:rsid w:val="005B5C4D"/>
    <w:rsid w:val="005B5F9A"/>
    <w:rsid w:val="005B6121"/>
    <w:rsid w:val="005B6142"/>
    <w:rsid w:val="005B6148"/>
    <w:rsid w:val="005B68F9"/>
    <w:rsid w:val="005B757A"/>
    <w:rsid w:val="005B759F"/>
    <w:rsid w:val="005B7773"/>
    <w:rsid w:val="005B7D9A"/>
    <w:rsid w:val="005C055B"/>
    <w:rsid w:val="005C12DD"/>
    <w:rsid w:val="005C1A9E"/>
    <w:rsid w:val="005C2BF5"/>
    <w:rsid w:val="005C3288"/>
    <w:rsid w:val="005C3875"/>
    <w:rsid w:val="005C3A0D"/>
    <w:rsid w:val="005C3C3C"/>
    <w:rsid w:val="005C44B7"/>
    <w:rsid w:val="005C5079"/>
    <w:rsid w:val="005C50B2"/>
    <w:rsid w:val="005C528B"/>
    <w:rsid w:val="005C568F"/>
    <w:rsid w:val="005C615F"/>
    <w:rsid w:val="005C6297"/>
    <w:rsid w:val="005C65D2"/>
    <w:rsid w:val="005C6A50"/>
    <w:rsid w:val="005C78D6"/>
    <w:rsid w:val="005C7BB8"/>
    <w:rsid w:val="005C7CE2"/>
    <w:rsid w:val="005D00B1"/>
    <w:rsid w:val="005D092C"/>
    <w:rsid w:val="005D0AEF"/>
    <w:rsid w:val="005D10CC"/>
    <w:rsid w:val="005D1D4E"/>
    <w:rsid w:val="005D2A16"/>
    <w:rsid w:val="005D2B45"/>
    <w:rsid w:val="005D2C5E"/>
    <w:rsid w:val="005D2F6C"/>
    <w:rsid w:val="005D2FF7"/>
    <w:rsid w:val="005D301E"/>
    <w:rsid w:val="005D3CE6"/>
    <w:rsid w:val="005D440C"/>
    <w:rsid w:val="005D483E"/>
    <w:rsid w:val="005D4951"/>
    <w:rsid w:val="005D5B54"/>
    <w:rsid w:val="005D5BE3"/>
    <w:rsid w:val="005D603C"/>
    <w:rsid w:val="005D605D"/>
    <w:rsid w:val="005D64B0"/>
    <w:rsid w:val="005D6876"/>
    <w:rsid w:val="005D6B2A"/>
    <w:rsid w:val="005D6CB4"/>
    <w:rsid w:val="005D7372"/>
    <w:rsid w:val="005E021B"/>
    <w:rsid w:val="005E043B"/>
    <w:rsid w:val="005E0B16"/>
    <w:rsid w:val="005E0D52"/>
    <w:rsid w:val="005E0F08"/>
    <w:rsid w:val="005E1343"/>
    <w:rsid w:val="005E136D"/>
    <w:rsid w:val="005E14DE"/>
    <w:rsid w:val="005E1512"/>
    <w:rsid w:val="005E16F1"/>
    <w:rsid w:val="005E1786"/>
    <w:rsid w:val="005E1A24"/>
    <w:rsid w:val="005E1BDC"/>
    <w:rsid w:val="005E2285"/>
    <w:rsid w:val="005E22F4"/>
    <w:rsid w:val="005E23E4"/>
    <w:rsid w:val="005E2B06"/>
    <w:rsid w:val="005E2C0A"/>
    <w:rsid w:val="005E2D50"/>
    <w:rsid w:val="005E2ED8"/>
    <w:rsid w:val="005E3425"/>
    <w:rsid w:val="005E38FF"/>
    <w:rsid w:val="005E4075"/>
    <w:rsid w:val="005E4173"/>
    <w:rsid w:val="005E433F"/>
    <w:rsid w:val="005E4A3C"/>
    <w:rsid w:val="005E4B6F"/>
    <w:rsid w:val="005E4CFC"/>
    <w:rsid w:val="005E4CFF"/>
    <w:rsid w:val="005E5064"/>
    <w:rsid w:val="005E512E"/>
    <w:rsid w:val="005E53DD"/>
    <w:rsid w:val="005E584E"/>
    <w:rsid w:val="005E60D3"/>
    <w:rsid w:val="005E6DD3"/>
    <w:rsid w:val="005E70BE"/>
    <w:rsid w:val="005E7232"/>
    <w:rsid w:val="005E7383"/>
    <w:rsid w:val="005E78BF"/>
    <w:rsid w:val="005E78CC"/>
    <w:rsid w:val="005E79C3"/>
    <w:rsid w:val="005E7E06"/>
    <w:rsid w:val="005F00BF"/>
    <w:rsid w:val="005F014E"/>
    <w:rsid w:val="005F041E"/>
    <w:rsid w:val="005F07FD"/>
    <w:rsid w:val="005F0E61"/>
    <w:rsid w:val="005F10CF"/>
    <w:rsid w:val="005F11C2"/>
    <w:rsid w:val="005F14F4"/>
    <w:rsid w:val="005F1651"/>
    <w:rsid w:val="005F172F"/>
    <w:rsid w:val="005F1D55"/>
    <w:rsid w:val="005F1E7C"/>
    <w:rsid w:val="005F2575"/>
    <w:rsid w:val="005F2A92"/>
    <w:rsid w:val="005F2ACD"/>
    <w:rsid w:val="005F2C1F"/>
    <w:rsid w:val="005F2D3A"/>
    <w:rsid w:val="005F2D4A"/>
    <w:rsid w:val="005F3156"/>
    <w:rsid w:val="005F3411"/>
    <w:rsid w:val="005F4762"/>
    <w:rsid w:val="005F48B8"/>
    <w:rsid w:val="005F4FCC"/>
    <w:rsid w:val="005F53A4"/>
    <w:rsid w:val="005F58B4"/>
    <w:rsid w:val="005F5BCF"/>
    <w:rsid w:val="005F5F2A"/>
    <w:rsid w:val="005F60F4"/>
    <w:rsid w:val="005F6481"/>
    <w:rsid w:val="005F692A"/>
    <w:rsid w:val="005F6E39"/>
    <w:rsid w:val="005F6FA2"/>
    <w:rsid w:val="005F715A"/>
    <w:rsid w:val="005F7267"/>
    <w:rsid w:val="005F784C"/>
    <w:rsid w:val="006005BB"/>
    <w:rsid w:val="006010EE"/>
    <w:rsid w:val="0060194C"/>
    <w:rsid w:val="0060196A"/>
    <w:rsid w:val="00601B94"/>
    <w:rsid w:val="00601DF0"/>
    <w:rsid w:val="00602356"/>
    <w:rsid w:val="006023C6"/>
    <w:rsid w:val="00602484"/>
    <w:rsid w:val="006025FC"/>
    <w:rsid w:val="00602954"/>
    <w:rsid w:val="00602A38"/>
    <w:rsid w:val="0060328A"/>
    <w:rsid w:val="00603926"/>
    <w:rsid w:val="00603B05"/>
    <w:rsid w:val="00603D0F"/>
    <w:rsid w:val="00603D1D"/>
    <w:rsid w:val="006042C0"/>
    <w:rsid w:val="00604408"/>
    <w:rsid w:val="00605020"/>
    <w:rsid w:val="0060525F"/>
    <w:rsid w:val="006053C2"/>
    <w:rsid w:val="006053CD"/>
    <w:rsid w:val="0060569D"/>
    <w:rsid w:val="006059A6"/>
    <w:rsid w:val="00605A98"/>
    <w:rsid w:val="00606246"/>
    <w:rsid w:val="0060674D"/>
    <w:rsid w:val="006068A9"/>
    <w:rsid w:val="00606BCE"/>
    <w:rsid w:val="00607307"/>
    <w:rsid w:val="006076FB"/>
    <w:rsid w:val="00607EBB"/>
    <w:rsid w:val="0061050E"/>
    <w:rsid w:val="006108EC"/>
    <w:rsid w:val="00610968"/>
    <w:rsid w:val="00610A4E"/>
    <w:rsid w:val="00610DE2"/>
    <w:rsid w:val="0061142B"/>
    <w:rsid w:val="00611661"/>
    <w:rsid w:val="00611AC8"/>
    <w:rsid w:val="00611EBA"/>
    <w:rsid w:val="00611ED1"/>
    <w:rsid w:val="00611F40"/>
    <w:rsid w:val="00612591"/>
    <w:rsid w:val="00612B5C"/>
    <w:rsid w:val="00612CE8"/>
    <w:rsid w:val="0061302C"/>
    <w:rsid w:val="006131F3"/>
    <w:rsid w:val="00613AB2"/>
    <w:rsid w:val="006143EC"/>
    <w:rsid w:val="006146A9"/>
    <w:rsid w:val="006149DE"/>
    <w:rsid w:val="00614C19"/>
    <w:rsid w:val="00614F4A"/>
    <w:rsid w:val="00614FF8"/>
    <w:rsid w:val="00615369"/>
    <w:rsid w:val="00615896"/>
    <w:rsid w:val="006158C5"/>
    <w:rsid w:val="00616118"/>
    <w:rsid w:val="00616BE8"/>
    <w:rsid w:val="00616CFD"/>
    <w:rsid w:val="00616D97"/>
    <w:rsid w:val="00616FB0"/>
    <w:rsid w:val="0062028E"/>
    <w:rsid w:val="006203CA"/>
    <w:rsid w:val="00620425"/>
    <w:rsid w:val="006205AC"/>
    <w:rsid w:val="00620B57"/>
    <w:rsid w:val="00620D96"/>
    <w:rsid w:val="0062117A"/>
    <w:rsid w:val="00621249"/>
    <w:rsid w:val="0062131C"/>
    <w:rsid w:val="006214BE"/>
    <w:rsid w:val="00622AF5"/>
    <w:rsid w:val="006230A9"/>
    <w:rsid w:val="006232DC"/>
    <w:rsid w:val="00623498"/>
    <w:rsid w:val="00623537"/>
    <w:rsid w:val="00623787"/>
    <w:rsid w:val="00623806"/>
    <w:rsid w:val="00623C5C"/>
    <w:rsid w:val="00624444"/>
    <w:rsid w:val="0062452E"/>
    <w:rsid w:val="00624B99"/>
    <w:rsid w:val="00624F5C"/>
    <w:rsid w:val="0062503B"/>
    <w:rsid w:val="00625502"/>
    <w:rsid w:val="00625880"/>
    <w:rsid w:val="00625A95"/>
    <w:rsid w:val="00625FD4"/>
    <w:rsid w:val="00625FEE"/>
    <w:rsid w:val="00626040"/>
    <w:rsid w:val="0062652B"/>
    <w:rsid w:val="006266BC"/>
    <w:rsid w:val="00626FB9"/>
    <w:rsid w:val="006270B4"/>
    <w:rsid w:val="00627CAD"/>
    <w:rsid w:val="00627E63"/>
    <w:rsid w:val="00630001"/>
    <w:rsid w:val="006303B5"/>
    <w:rsid w:val="006305C6"/>
    <w:rsid w:val="00630722"/>
    <w:rsid w:val="006307C5"/>
    <w:rsid w:val="00630DEF"/>
    <w:rsid w:val="00630DF7"/>
    <w:rsid w:val="00630E46"/>
    <w:rsid w:val="0063137B"/>
    <w:rsid w:val="0063154A"/>
    <w:rsid w:val="0063168B"/>
    <w:rsid w:val="00631CE0"/>
    <w:rsid w:val="00631F30"/>
    <w:rsid w:val="00632420"/>
    <w:rsid w:val="006328D1"/>
    <w:rsid w:val="006328E7"/>
    <w:rsid w:val="00632EA7"/>
    <w:rsid w:val="00633686"/>
    <w:rsid w:val="00633BB7"/>
    <w:rsid w:val="00633D79"/>
    <w:rsid w:val="006340D2"/>
    <w:rsid w:val="00634696"/>
    <w:rsid w:val="0063486F"/>
    <w:rsid w:val="00634B30"/>
    <w:rsid w:val="00634B63"/>
    <w:rsid w:val="00634CF6"/>
    <w:rsid w:val="006351D4"/>
    <w:rsid w:val="00635215"/>
    <w:rsid w:val="0063528A"/>
    <w:rsid w:val="00635882"/>
    <w:rsid w:val="006362CF"/>
    <w:rsid w:val="006369CF"/>
    <w:rsid w:val="00636B10"/>
    <w:rsid w:val="00637082"/>
    <w:rsid w:val="00637226"/>
    <w:rsid w:val="00637EB5"/>
    <w:rsid w:val="00640081"/>
    <w:rsid w:val="00640106"/>
    <w:rsid w:val="00640749"/>
    <w:rsid w:val="006409D1"/>
    <w:rsid w:val="00641452"/>
    <w:rsid w:val="006414D3"/>
    <w:rsid w:val="0064167B"/>
    <w:rsid w:val="00641793"/>
    <w:rsid w:val="00641D55"/>
    <w:rsid w:val="006421F0"/>
    <w:rsid w:val="006424B8"/>
    <w:rsid w:val="00642B39"/>
    <w:rsid w:val="00642D4F"/>
    <w:rsid w:val="0064391D"/>
    <w:rsid w:val="00643D20"/>
    <w:rsid w:val="0064435D"/>
    <w:rsid w:val="00644883"/>
    <w:rsid w:val="00644EED"/>
    <w:rsid w:val="0064533F"/>
    <w:rsid w:val="0064582F"/>
    <w:rsid w:val="00645AEA"/>
    <w:rsid w:val="00646C8B"/>
    <w:rsid w:val="00646F67"/>
    <w:rsid w:val="0065002F"/>
    <w:rsid w:val="0065126B"/>
    <w:rsid w:val="006515AD"/>
    <w:rsid w:val="00651D97"/>
    <w:rsid w:val="00651DFD"/>
    <w:rsid w:val="006520C5"/>
    <w:rsid w:val="00652167"/>
    <w:rsid w:val="00652814"/>
    <w:rsid w:val="006529AF"/>
    <w:rsid w:val="00652AA1"/>
    <w:rsid w:val="00652F85"/>
    <w:rsid w:val="00653804"/>
    <w:rsid w:val="0065407B"/>
    <w:rsid w:val="0065514D"/>
    <w:rsid w:val="006551F3"/>
    <w:rsid w:val="006558EE"/>
    <w:rsid w:val="00655CDC"/>
    <w:rsid w:val="0065624C"/>
    <w:rsid w:val="006568F4"/>
    <w:rsid w:val="00656F56"/>
    <w:rsid w:val="006576FE"/>
    <w:rsid w:val="00657C51"/>
    <w:rsid w:val="00657E05"/>
    <w:rsid w:val="00657E3A"/>
    <w:rsid w:val="00657FF6"/>
    <w:rsid w:val="00660188"/>
    <w:rsid w:val="00660343"/>
    <w:rsid w:val="00660379"/>
    <w:rsid w:val="006603C3"/>
    <w:rsid w:val="00660498"/>
    <w:rsid w:val="00660616"/>
    <w:rsid w:val="00660630"/>
    <w:rsid w:val="006606FD"/>
    <w:rsid w:val="00660C93"/>
    <w:rsid w:val="006619A4"/>
    <w:rsid w:val="00661AF6"/>
    <w:rsid w:val="00661FCD"/>
    <w:rsid w:val="00662054"/>
    <w:rsid w:val="006620BA"/>
    <w:rsid w:val="006623F5"/>
    <w:rsid w:val="006624B5"/>
    <w:rsid w:val="00662C82"/>
    <w:rsid w:val="006636ED"/>
    <w:rsid w:val="00663A20"/>
    <w:rsid w:val="00663E1D"/>
    <w:rsid w:val="006643AA"/>
    <w:rsid w:val="00664412"/>
    <w:rsid w:val="00664535"/>
    <w:rsid w:val="006649CE"/>
    <w:rsid w:val="00664A27"/>
    <w:rsid w:val="00664A3A"/>
    <w:rsid w:val="00664DD4"/>
    <w:rsid w:val="006650AC"/>
    <w:rsid w:val="006652F0"/>
    <w:rsid w:val="0066600B"/>
    <w:rsid w:val="00666033"/>
    <w:rsid w:val="00666294"/>
    <w:rsid w:val="006666CE"/>
    <w:rsid w:val="00666A4B"/>
    <w:rsid w:val="00667ADF"/>
    <w:rsid w:val="00667B61"/>
    <w:rsid w:val="00667D09"/>
    <w:rsid w:val="00667DA0"/>
    <w:rsid w:val="00667DD6"/>
    <w:rsid w:val="006700DC"/>
    <w:rsid w:val="006701D0"/>
    <w:rsid w:val="0067097C"/>
    <w:rsid w:val="00670B4A"/>
    <w:rsid w:val="006717C6"/>
    <w:rsid w:val="00671842"/>
    <w:rsid w:val="00671F31"/>
    <w:rsid w:val="00671F8E"/>
    <w:rsid w:val="0067216F"/>
    <w:rsid w:val="00672D5B"/>
    <w:rsid w:val="00673164"/>
    <w:rsid w:val="0067331D"/>
    <w:rsid w:val="0067333C"/>
    <w:rsid w:val="0067347C"/>
    <w:rsid w:val="006734DD"/>
    <w:rsid w:val="00673A46"/>
    <w:rsid w:val="00673EBF"/>
    <w:rsid w:val="006740EE"/>
    <w:rsid w:val="00674201"/>
    <w:rsid w:val="006748F5"/>
    <w:rsid w:val="00674B03"/>
    <w:rsid w:val="00675266"/>
    <w:rsid w:val="00675295"/>
    <w:rsid w:val="00675586"/>
    <w:rsid w:val="00675BA0"/>
    <w:rsid w:val="00675E26"/>
    <w:rsid w:val="00675FAB"/>
    <w:rsid w:val="00676954"/>
    <w:rsid w:val="006771DE"/>
    <w:rsid w:val="006772F4"/>
    <w:rsid w:val="00677391"/>
    <w:rsid w:val="00677A91"/>
    <w:rsid w:val="00677BCA"/>
    <w:rsid w:val="00677C7E"/>
    <w:rsid w:val="00680A04"/>
    <w:rsid w:val="0068172B"/>
    <w:rsid w:val="006818C9"/>
    <w:rsid w:val="00681B2F"/>
    <w:rsid w:val="00682555"/>
    <w:rsid w:val="00682B91"/>
    <w:rsid w:val="00682BE6"/>
    <w:rsid w:val="00682C30"/>
    <w:rsid w:val="00683171"/>
    <w:rsid w:val="00683ED3"/>
    <w:rsid w:val="0068456F"/>
    <w:rsid w:val="00684B52"/>
    <w:rsid w:val="00685260"/>
    <w:rsid w:val="00685B83"/>
    <w:rsid w:val="00685C08"/>
    <w:rsid w:val="00685D21"/>
    <w:rsid w:val="006870D3"/>
    <w:rsid w:val="00687425"/>
    <w:rsid w:val="006874AA"/>
    <w:rsid w:val="006879E4"/>
    <w:rsid w:val="00687AFB"/>
    <w:rsid w:val="00687B2C"/>
    <w:rsid w:val="00687DE3"/>
    <w:rsid w:val="00687ED4"/>
    <w:rsid w:val="00687F63"/>
    <w:rsid w:val="00690C21"/>
    <w:rsid w:val="00690CAE"/>
    <w:rsid w:val="00690ED2"/>
    <w:rsid w:val="00691125"/>
    <w:rsid w:val="0069198B"/>
    <w:rsid w:val="00691CE7"/>
    <w:rsid w:val="00691CF6"/>
    <w:rsid w:val="00691FAE"/>
    <w:rsid w:val="006927F6"/>
    <w:rsid w:val="00692B8E"/>
    <w:rsid w:val="00693299"/>
    <w:rsid w:val="006932C0"/>
    <w:rsid w:val="006936DA"/>
    <w:rsid w:val="00693FB8"/>
    <w:rsid w:val="00694A68"/>
    <w:rsid w:val="00694B79"/>
    <w:rsid w:val="00695911"/>
    <w:rsid w:val="00695C0C"/>
    <w:rsid w:val="00696215"/>
    <w:rsid w:val="00696521"/>
    <w:rsid w:val="00696747"/>
    <w:rsid w:val="00696904"/>
    <w:rsid w:val="00697677"/>
    <w:rsid w:val="006976DB"/>
    <w:rsid w:val="00697B8F"/>
    <w:rsid w:val="006A02A2"/>
    <w:rsid w:val="006A0335"/>
    <w:rsid w:val="006A0F94"/>
    <w:rsid w:val="006A14A2"/>
    <w:rsid w:val="006A15DE"/>
    <w:rsid w:val="006A1A1B"/>
    <w:rsid w:val="006A1C69"/>
    <w:rsid w:val="006A2923"/>
    <w:rsid w:val="006A29A1"/>
    <w:rsid w:val="006A29B8"/>
    <w:rsid w:val="006A321D"/>
    <w:rsid w:val="006A322F"/>
    <w:rsid w:val="006A32A0"/>
    <w:rsid w:val="006A347E"/>
    <w:rsid w:val="006A3512"/>
    <w:rsid w:val="006A46A6"/>
    <w:rsid w:val="006A4827"/>
    <w:rsid w:val="006A4854"/>
    <w:rsid w:val="006A4D5D"/>
    <w:rsid w:val="006A4DF7"/>
    <w:rsid w:val="006A4E24"/>
    <w:rsid w:val="006A4FA4"/>
    <w:rsid w:val="006A5456"/>
    <w:rsid w:val="006A678A"/>
    <w:rsid w:val="006A6CEC"/>
    <w:rsid w:val="006A7B13"/>
    <w:rsid w:val="006B0206"/>
    <w:rsid w:val="006B08F9"/>
    <w:rsid w:val="006B115B"/>
    <w:rsid w:val="006B1BBD"/>
    <w:rsid w:val="006B1E93"/>
    <w:rsid w:val="006B2132"/>
    <w:rsid w:val="006B27C3"/>
    <w:rsid w:val="006B2A0A"/>
    <w:rsid w:val="006B2FEC"/>
    <w:rsid w:val="006B369F"/>
    <w:rsid w:val="006B373B"/>
    <w:rsid w:val="006B3B7F"/>
    <w:rsid w:val="006B3DE7"/>
    <w:rsid w:val="006B4069"/>
    <w:rsid w:val="006B4221"/>
    <w:rsid w:val="006B43AC"/>
    <w:rsid w:val="006B490A"/>
    <w:rsid w:val="006B49D3"/>
    <w:rsid w:val="006B5661"/>
    <w:rsid w:val="006B5867"/>
    <w:rsid w:val="006B5CA5"/>
    <w:rsid w:val="006B715F"/>
    <w:rsid w:val="006B7906"/>
    <w:rsid w:val="006B794B"/>
    <w:rsid w:val="006B7AA6"/>
    <w:rsid w:val="006B7B6C"/>
    <w:rsid w:val="006B7D8F"/>
    <w:rsid w:val="006B7DF2"/>
    <w:rsid w:val="006C105B"/>
    <w:rsid w:val="006C158D"/>
    <w:rsid w:val="006C16EA"/>
    <w:rsid w:val="006C16FD"/>
    <w:rsid w:val="006C1C00"/>
    <w:rsid w:val="006C1D8C"/>
    <w:rsid w:val="006C25A3"/>
    <w:rsid w:val="006C25E5"/>
    <w:rsid w:val="006C26E8"/>
    <w:rsid w:val="006C2E22"/>
    <w:rsid w:val="006C2EC0"/>
    <w:rsid w:val="006C2F80"/>
    <w:rsid w:val="006C3388"/>
    <w:rsid w:val="006C372C"/>
    <w:rsid w:val="006C3A2E"/>
    <w:rsid w:val="006C3A55"/>
    <w:rsid w:val="006C4397"/>
    <w:rsid w:val="006C4D4C"/>
    <w:rsid w:val="006C56E6"/>
    <w:rsid w:val="006C59D6"/>
    <w:rsid w:val="006C6448"/>
    <w:rsid w:val="006C66B3"/>
    <w:rsid w:val="006C6C2E"/>
    <w:rsid w:val="006C7278"/>
    <w:rsid w:val="006C7300"/>
    <w:rsid w:val="006C7452"/>
    <w:rsid w:val="006C7B4A"/>
    <w:rsid w:val="006C7C0E"/>
    <w:rsid w:val="006C7D47"/>
    <w:rsid w:val="006D029C"/>
    <w:rsid w:val="006D04BF"/>
    <w:rsid w:val="006D0855"/>
    <w:rsid w:val="006D0AC2"/>
    <w:rsid w:val="006D12B2"/>
    <w:rsid w:val="006D15D8"/>
    <w:rsid w:val="006D16F1"/>
    <w:rsid w:val="006D1EE8"/>
    <w:rsid w:val="006D20EA"/>
    <w:rsid w:val="006D224C"/>
    <w:rsid w:val="006D2A0D"/>
    <w:rsid w:val="006D340E"/>
    <w:rsid w:val="006D345E"/>
    <w:rsid w:val="006D3551"/>
    <w:rsid w:val="006D370A"/>
    <w:rsid w:val="006D3E30"/>
    <w:rsid w:val="006D457E"/>
    <w:rsid w:val="006D4AFB"/>
    <w:rsid w:val="006D4BD4"/>
    <w:rsid w:val="006D4C7E"/>
    <w:rsid w:val="006D5C9B"/>
    <w:rsid w:val="006D63DF"/>
    <w:rsid w:val="006D643D"/>
    <w:rsid w:val="006D66F5"/>
    <w:rsid w:val="006D6763"/>
    <w:rsid w:val="006D6901"/>
    <w:rsid w:val="006D6C5E"/>
    <w:rsid w:val="006D7594"/>
    <w:rsid w:val="006D7A66"/>
    <w:rsid w:val="006D7A8C"/>
    <w:rsid w:val="006E016E"/>
    <w:rsid w:val="006E0D3B"/>
    <w:rsid w:val="006E0E8F"/>
    <w:rsid w:val="006E0F41"/>
    <w:rsid w:val="006E12F5"/>
    <w:rsid w:val="006E1A6B"/>
    <w:rsid w:val="006E1B1D"/>
    <w:rsid w:val="006E2311"/>
    <w:rsid w:val="006E2389"/>
    <w:rsid w:val="006E2457"/>
    <w:rsid w:val="006E28D1"/>
    <w:rsid w:val="006E3629"/>
    <w:rsid w:val="006E3C56"/>
    <w:rsid w:val="006E4056"/>
    <w:rsid w:val="006E4082"/>
    <w:rsid w:val="006E5564"/>
    <w:rsid w:val="006E5C39"/>
    <w:rsid w:val="006E5D4D"/>
    <w:rsid w:val="006E686D"/>
    <w:rsid w:val="006E6944"/>
    <w:rsid w:val="006E6A8D"/>
    <w:rsid w:val="006E70E6"/>
    <w:rsid w:val="006E7633"/>
    <w:rsid w:val="006F00B8"/>
    <w:rsid w:val="006F010F"/>
    <w:rsid w:val="006F0448"/>
    <w:rsid w:val="006F0D7B"/>
    <w:rsid w:val="006F1623"/>
    <w:rsid w:val="006F2609"/>
    <w:rsid w:val="006F38C1"/>
    <w:rsid w:val="006F394D"/>
    <w:rsid w:val="006F39EC"/>
    <w:rsid w:val="006F3A10"/>
    <w:rsid w:val="006F3AD3"/>
    <w:rsid w:val="006F3FC0"/>
    <w:rsid w:val="006F411C"/>
    <w:rsid w:val="006F4617"/>
    <w:rsid w:val="006F4E51"/>
    <w:rsid w:val="006F52C2"/>
    <w:rsid w:val="006F53E5"/>
    <w:rsid w:val="006F54CC"/>
    <w:rsid w:val="006F54DB"/>
    <w:rsid w:val="006F560D"/>
    <w:rsid w:val="006F5A39"/>
    <w:rsid w:val="006F5D70"/>
    <w:rsid w:val="006F5FE9"/>
    <w:rsid w:val="006F6047"/>
    <w:rsid w:val="006F628B"/>
    <w:rsid w:val="006F6665"/>
    <w:rsid w:val="006F6AFB"/>
    <w:rsid w:val="006F6EB3"/>
    <w:rsid w:val="006F74F7"/>
    <w:rsid w:val="006F7920"/>
    <w:rsid w:val="006F79F1"/>
    <w:rsid w:val="006F7C5A"/>
    <w:rsid w:val="00700906"/>
    <w:rsid w:val="00700999"/>
    <w:rsid w:val="00700CAA"/>
    <w:rsid w:val="007012D8"/>
    <w:rsid w:val="007014DD"/>
    <w:rsid w:val="00701D21"/>
    <w:rsid w:val="007022D6"/>
    <w:rsid w:val="007028D4"/>
    <w:rsid w:val="00702D27"/>
    <w:rsid w:val="00702F54"/>
    <w:rsid w:val="00702FF8"/>
    <w:rsid w:val="007030F1"/>
    <w:rsid w:val="00703984"/>
    <w:rsid w:val="00704354"/>
    <w:rsid w:val="00704826"/>
    <w:rsid w:val="00705194"/>
    <w:rsid w:val="0070582A"/>
    <w:rsid w:val="00705B2F"/>
    <w:rsid w:val="00706A0E"/>
    <w:rsid w:val="00706C3E"/>
    <w:rsid w:val="00706E76"/>
    <w:rsid w:val="00707349"/>
    <w:rsid w:val="00707E2E"/>
    <w:rsid w:val="007100F5"/>
    <w:rsid w:val="007102D2"/>
    <w:rsid w:val="00710CC8"/>
    <w:rsid w:val="00710D28"/>
    <w:rsid w:val="00711188"/>
    <w:rsid w:val="007111FE"/>
    <w:rsid w:val="0071131D"/>
    <w:rsid w:val="00711549"/>
    <w:rsid w:val="007115D9"/>
    <w:rsid w:val="007119E6"/>
    <w:rsid w:val="00711B5A"/>
    <w:rsid w:val="00711C3E"/>
    <w:rsid w:val="00711F9D"/>
    <w:rsid w:val="00712152"/>
    <w:rsid w:val="00712F9E"/>
    <w:rsid w:val="0071357C"/>
    <w:rsid w:val="007137CD"/>
    <w:rsid w:val="00713DB4"/>
    <w:rsid w:val="007140FA"/>
    <w:rsid w:val="0071442A"/>
    <w:rsid w:val="00714DF7"/>
    <w:rsid w:val="0071515F"/>
    <w:rsid w:val="0071526D"/>
    <w:rsid w:val="007152A5"/>
    <w:rsid w:val="007153A1"/>
    <w:rsid w:val="007153EF"/>
    <w:rsid w:val="0071578A"/>
    <w:rsid w:val="00715802"/>
    <w:rsid w:val="00715D37"/>
    <w:rsid w:val="0071609D"/>
    <w:rsid w:val="0071667E"/>
    <w:rsid w:val="0071670A"/>
    <w:rsid w:val="00716BD2"/>
    <w:rsid w:val="00716EEB"/>
    <w:rsid w:val="00717209"/>
    <w:rsid w:val="0071789A"/>
    <w:rsid w:val="00717A74"/>
    <w:rsid w:val="00717D98"/>
    <w:rsid w:val="00717FE8"/>
    <w:rsid w:val="0072041C"/>
    <w:rsid w:val="00720490"/>
    <w:rsid w:val="00720E55"/>
    <w:rsid w:val="00721266"/>
    <w:rsid w:val="00721704"/>
    <w:rsid w:val="00721CF2"/>
    <w:rsid w:val="00722516"/>
    <w:rsid w:val="0072294B"/>
    <w:rsid w:val="00722DE4"/>
    <w:rsid w:val="007235FD"/>
    <w:rsid w:val="00723662"/>
    <w:rsid w:val="00723FC3"/>
    <w:rsid w:val="0072403C"/>
    <w:rsid w:val="00724383"/>
    <w:rsid w:val="0072474E"/>
    <w:rsid w:val="00724B42"/>
    <w:rsid w:val="00724E13"/>
    <w:rsid w:val="00724EB1"/>
    <w:rsid w:val="007255BF"/>
    <w:rsid w:val="00726534"/>
    <w:rsid w:val="0072677F"/>
    <w:rsid w:val="0072689A"/>
    <w:rsid w:val="007269D2"/>
    <w:rsid w:val="00727140"/>
    <w:rsid w:val="0072756C"/>
    <w:rsid w:val="00727D55"/>
    <w:rsid w:val="00730117"/>
    <w:rsid w:val="007306CE"/>
    <w:rsid w:val="0073192B"/>
    <w:rsid w:val="00731F78"/>
    <w:rsid w:val="00732038"/>
    <w:rsid w:val="00732054"/>
    <w:rsid w:val="00732109"/>
    <w:rsid w:val="007321A0"/>
    <w:rsid w:val="007325D9"/>
    <w:rsid w:val="0073300E"/>
    <w:rsid w:val="0073308B"/>
    <w:rsid w:val="0073324B"/>
    <w:rsid w:val="00733424"/>
    <w:rsid w:val="0073408A"/>
    <w:rsid w:val="00734CF3"/>
    <w:rsid w:val="00734E12"/>
    <w:rsid w:val="007354D6"/>
    <w:rsid w:val="0073576C"/>
    <w:rsid w:val="007359B2"/>
    <w:rsid w:val="0073621A"/>
    <w:rsid w:val="0073626D"/>
    <w:rsid w:val="007362AC"/>
    <w:rsid w:val="007368CE"/>
    <w:rsid w:val="00736B5F"/>
    <w:rsid w:val="00737C26"/>
    <w:rsid w:val="0074007C"/>
    <w:rsid w:val="00740EF7"/>
    <w:rsid w:val="007416D3"/>
    <w:rsid w:val="00741A08"/>
    <w:rsid w:val="00741B99"/>
    <w:rsid w:val="007422A5"/>
    <w:rsid w:val="00742311"/>
    <w:rsid w:val="00742674"/>
    <w:rsid w:val="00742698"/>
    <w:rsid w:val="00742C4D"/>
    <w:rsid w:val="00742ED8"/>
    <w:rsid w:val="007438B8"/>
    <w:rsid w:val="00743B62"/>
    <w:rsid w:val="00743DA4"/>
    <w:rsid w:val="00744432"/>
    <w:rsid w:val="007446CD"/>
    <w:rsid w:val="00744B2C"/>
    <w:rsid w:val="0074514F"/>
    <w:rsid w:val="00745828"/>
    <w:rsid w:val="007458DF"/>
    <w:rsid w:val="00745945"/>
    <w:rsid w:val="007467E4"/>
    <w:rsid w:val="00746ACE"/>
    <w:rsid w:val="00746BFB"/>
    <w:rsid w:val="00747213"/>
    <w:rsid w:val="007475C6"/>
    <w:rsid w:val="00747720"/>
    <w:rsid w:val="00747D25"/>
    <w:rsid w:val="00750660"/>
    <w:rsid w:val="00750C70"/>
    <w:rsid w:val="00750E97"/>
    <w:rsid w:val="0075178B"/>
    <w:rsid w:val="00751AD2"/>
    <w:rsid w:val="00751AE0"/>
    <w:rsid w:val="007523AA"/>
    <w:rsid w:val="007523BB"/>
    <w:rsid w:val="00752E09"/>
    <w:rsid w:val="00752EB4"/>
    <w:rsid w:val="00753284"/>
    <w:rsid w:val="00753892"/>
    <w:rsid w:val="0075440A"/>
    <w:rsid w:val="007544FC"/>
    <w:rsid w:val="00754A02"/>
    <w:rsid w:val="00755429"/>
    <w:rsid w:val="00755BC0"/>
    <w:rsid w:val="00755F03"/>
    <w:rsid w:val="00756860"/>
    <w:rsid w:val="00756EBA"/>
    <w:rsid w:val="007571BC"/>
    <w:rsid w:val="00757419"/>
    <w:rsid w:val="007606F3"/>
    <w:rsid w:val="0076091B"/>
    <w:rsid w:val="007609E9"/>
    <w:rsid w:val="00760F64"/>
    <w:rsid w:val="00760FEF"/>
    <w:rsid w:val="00761462"/>
    <w:rsid w:val="00761E0B"/>
    <w:rsid w:val="00761E3C"/>
    <w:rsid w:val="00761FED"/>
    <w:rsid w:val="00762137"/>
    <w:rsid w:val="00762499"/>
    <w:rsid w:val="007626D1"/>
    <w:rsid w:val="00762DC6"/>
    <w:rsid w:val="00762FA1"/>
    <w:rsid w:val="00763923"/>
    <w:rsid w:val="00763A9C"/>
    <w:rsid w:val="00763C6B"/>
    <w:rsid w:val="00763DB1"/>
    <w:rsid w:val="00763EB7"/>
    <w:rsid w:val="00764877"/>
    <w:rsid w:val="0076489A"/>
    <w:rsid w:val="00764C16"/>
    <w:rsid w:val="00764C71"/>
    <w:rsid w:val="00765B90"/>
    <w:rsid w:val="00765BFD"/>
    <w:rsid w:val="00765EDB"/>
    <w:rsid w:val="00765F89"/>
    <w:rsid w:val="00766746"/>
    <w:rsid w:val="007668A8"/>
    <w:rsid w:val="007669CA"/>
    <w:rsid w:val="00767C4D"/>
    <w:rsid w:val="00767CE0"/>
    <w:rsid w:val="00767F4B"/>
    <w:rsid w:val="007700C1"/>
    <w:rsid w:val="00770E2A"/>
    <w:rsid w:val="00770E82"/>
    <w:rsid w:val="0077156B"/>
    <w:rsid w:val="00771902"/>
    <w:rsid w:val="00771CC2"/>
    <w:rsid w:val="00771EF2"/>
    <w:rsid w:val="00771F57"/>
    <w:rsid w:val="007721AA"/>
    <w:rsid w:val="00772475"/>
    <w:rsid w:val="00772859"/>
    <w:rsid w:val="007730C4"/>
    <w:rsid w:val="0077397A"/>
    <w:rsid w:val="00773BC5"/>
    <w:rsid w:val="00773C0A"/>
    <w:rsid w:val="00773E36"/>
    <w:rsid w:val="00774086"/>
    <w:rsid w:val="00774923"/>
    <w:rsid w:val="007749E1"/>
    <w:rsid w:val="00774BB7"/>
    <w:rsid w:val="00774E2B"/>
    <w:rsid w:val="0077530B"/>
    <w:rsid w:val="0077584D"/>
    <w:rsid w:val="00775B64"/>
    <w:rsid w:val="00775E53"/>
    <w:rsid w:val="00776096"/>
    <w:rsid w:val="00776652"/>
    <w:rsid w:val="00776928"/>
    <w:rsid w:val="00776E38"/>
    <w:rsid w:val="0077723E"/>
    <w:rsid w:val="00777A92"/>
    <w:rsid w:val="00777DE8"/>
    <w:rsid w:val="00777FA4"/>
    <w:rsid w:val="00780B35"/>
    <w:rsid w:val="00780D22"/>
    <w:rsid w:val="00780F55"/>
    <w:rsid w:val="00780FA7"/>
    <w:rsid w:val="007813AA"/>
    <w:rsid w:val="0078194E"/>
    <w:rsid w:val="00781BCA"/>
    <w:rsid w:val="00781F4F"/>
    <w:rsid w:val="00782070"/>
    <w:rsid w:val="00782382"/>
    <w:rsid w:val="00782769"/>
    <w:rsid w:val="00782C05"/>
    <w:rsid w:val="00782C22"/>
    <w:rsid w:val="00782EFA"/>
    <w:rsid w:val="00782F25"/>
    <w:rsid w:val="00783EB4"/>
    <w:rsid w:val="0078448C"/>
    <w:rsid w:val="007845E3"/>
    <w:rsid w:val="007847F5"/>
    <w:rsid w:val="007847FD"/>
    <w:rsid w:val="007848AB"/>
    <w:rsid w:val="007849EE"/>
    <w:rsid w:val="00784AF8"/>
    <w:rsid w:val="0078504D"/>
    <w:rsid w:val="007850C7"/>
    <w:rsid w:val="007854E6"/>
    <w:rsid w:val="007857D5"/>
    <w:rsid w:val="007857FC"/>
    <w:rsid w:val="00785A8A"/>
    <w:rsid w:val="00785F58"/>
    <w:rsid w:val="0078632C"/>
    <w:rsid w:val="00787199"/>
    <w:rsid w:val="007873BE"/>
    <w:rsid w:val="00787822"/>
    <w:rsid w:val="00787BBB"/>
    <w:rsid w:val="00787CA7"/>
    <w:rsid w:val="00790306"/>
    <w:rsid w:val="00790787"/>
    <w:rsid w:val="007909B8"/>
    <w:rsid w:val="00790EB9"/>
    <w:rsid w:val="00790F0B"/>
    <w:rsid w:val="0079228B"/>
    <w:rsid w:val="007925B0"/>
    <w:rsid w:val="00792CB8"/>
    <w:rsid w:val="00792F61"/>
    <w:rsid w:val="00793F2E"/>
    <w:rsid w:val="007944C9"/>
    <w:rsid w:val="00794B2F"/>
    <w:rsid w:val="00794C0A"/>
    <w:rsid w:val="00795278"/>
    <w:rsid w:val="0079631B"/>
    <w:rsid w:val="00796C91"/>
    <w:rsid w:val="00796DF6"/>
    <w:rsid w:val="0079761C"/>
    <w:rsid w:val="00797633"/>
    <w:rsid w:val="007976CA"/>
    <w:rsid w:val="00797917"/>
    <w:rsid w:val="007A0779"/>
    <w:rsid w:val="007A0BA3"/>
    <w:rsid w:val="007A0E87"/>
    <w:rsid w:val="007A12BE"/>
    <w:rsid w:val="007A1722"/>
    <w:rsid w:val="007A1A0F"/>
    <w:rsid w:val="007A1CB8"/>
    <w:rsid w:val="007A1CE1"/>
    <w:rsid w:val="007A29EC"/>
    <w:rsid w:val="007A336C"/>
    <w:rsid w:val="007A3BCC"/>
    <w:rsid w:val="007A4A06"/>
    <w:rsid w:val="007A4BD6"/>
    <w:rsid w:val="007A5454"/>
    <w:rsid w:val="007A611D"/>
    <w:rsid w:val="007A62CD"/>
    <w:rsid w:val="007A65D5"/>
    <w:rsid w:val="007A6799"/>
    <w:rsid w:val="007A67DD"/>
    <w:rsid w:val="007A6A11"/>
    <w:rsid w:val="007A6D77"/>
    <w:rsid w:val="007A72D8"/>
    <w:rsid w:val="007A7690"/>
    <w:rsid w:val="007A7CC3"/>
    <w:rsid w:val="007A7E4F"/>
    <w:rsid w:val="007B0168"/>
    <w:rsid w:val="007B0A83"/>
    <w:rsid w:val="007B0B0A"/>
    <w:rsid w:val="007B0C86"/>
    <w:rsid w:val="007B0D32"/>
    <w:rsid w:val="007B15FD"/>
    <w:rsid w:val="007B17D8"/>
    <w:rsid w:val="007B180D"/>
    <w:rsid w:val="007B1A0C"/>
    <w:rsid w:val="007B246F"/>
    <w:rsid w:val="007B2A08"/>
    <w:rsid w:val="007B2CEF"/>
    <w:rsid w:val="007B3028"/>
    <w:rsid w:val="007B3DE0"/>
    <w:rsid w:val="007B495C"/>
    <w:rsid w:val="007B5477"/>
    <w:rsid w:val="007B594A"/>
    <w:rsid w:val="007B618F"/>
    <w:rsid w:val="007B684C"/>
    <w:rsid w:val="007B70F7"/>
    <w:rsid w:val="007B7B77"/>
    <w:rsid w:val="007B7C66"/>
    <w:rsid w:val="007B7F5A"/>
    <w:rsid w:val="007C06FE"/>
    <w:rsid w:val="007C0A18"/>
    <w:rsid w:val="007C161D"/>
    <w:rsid w:val="007C174C"/>
    <w:rsid w:val="007C17AF"/>
    <w:rsid w:val="007C1A43"/>
    <w:rsid w:val="007C2182"/>
    <w:rsid w:val="007C280C"/>
    <w:rsid w:val="007C2C6B"/>
    <w:rsid w:val="007C30B3"/>
    <w:rsid w:val="007C38C5"/>
    <w:rsid w:val="007C3C58"/>
    <w:rsid w:val="007C3D14"/>
    <w:rsid w:val="007C3D66"/>
    <w:rsid w:val="007C4317"/>
    <w:rsid w:val="007C4459"/>
    <w:rsid w:val="007C4E79"/>
    <w:rsid w:val="007C4F98"/>
    <w:rsid w:val="007C57BC"/>
    <w:rsid w:val="007C593B"/>
    <w:rsid w:val="007C626D"/>
    <w:rsid w:val="007C69B5"/>
    <w:rsid w:val="007C6B59"/>
    <w:rsid w:val="007C6DB6"/>
    <w:rsid w:val="007C70A9"/>
    <w:rsid w:val="007C7151"/>
    <w:rsid w:val="007C76F5"/>
    <w:rsid w:val="007C79AE"/>
    <w:rsid w:val="007C79C6"/>
    <w:rsid w:val="007C7AA5"/>
    <w:rsid w:val="007C7AB5"/>
    <w:rsid w:val="007C7F4B"/>
    <w:rsid w:val="007D165F"/>
    <w:rsid w:val="007D1C53"/>
    <w:rsid w:val="007D1FF3"/>
    <w:rsid w:val="007D2087"/>
    <w:rsid w:val="007D21D4"/>
    <w:rsid w:val="007D2408"/>
    <w:rsid w:val="007D243E"/>
    <w:rsid w:val="007D2612"/>
    <w:rsid w:val="007D312C"/>
    <w:rsid w:val="007D349A"/>
    <w:rsid w:val="007D37A5"/>
    <w:rsid w:val="007D3AA6"/>
    <w:rsid w:val="007D3BE6"/>
    <w:rsid w:val="007D44AC"/>
    <w:rsid w:val="007D45EE"/>
    <w:rsid w:val="007D4624"/>
    <w:rsid w:val="007D46D5"/>
    <w:rsid w:val="007D4DD9"/>
    <w:rsid w:val="007D5451"/>
    <w:rsid w:val="007D6124"/>
    <w:rsid w:val="007D6498"/>
    <w:rsid w:val="007D6C54"/>
    <w:rsid w:val="007D6CA7"/>
    <w:rsid w:val="007D73D5"/>
    <w:rsid w:val="007D7F21"/>
    <w:rsid w:val="007E084E"/>
    <w:rsid w:val="007E08CB"/>
    <w:rsid w:val="007E0D51"/>
    <w:rsid w:val="007E0E21"/>
    <w:rsid w:val="007E0F2F"/>
    <w:rsid w:val="007E13A1"/>
    <w:rsid w:val="007E16B5"/>
    <w:rsid w:val="007E16DE"/>
    <w:rsid w:val="007E1705"/>
    <w:rsid w:val="007E1BC6"/>
    <w:rsid w:val="007E1DEC"/>
    <w:rsid w:val="007E2224"/>
    <w:rsid w:val="007E2694"/>
    <w:rsid w:val="007E2B8B"/>
    <w:rsid w:val="007E2EE4"/>
    <w:rsid w:val="007E33AA"/>
    <w:rsid w:val="007E411B"/>
    <w:rsid w:val="007E4984"/>
    <w:rsid w:val="007E4A6B"/>
    <w:rsid w:val="007E4B83"/>
    <w:rsid w:val="007E4CF7"/>
    <w:rsid w:val="007E4D57"/>
    <w:rsid w:val="007E5873"/>
    <w:rsid w:val="007E5C6B"/>
    <w:rsid w:val="007E610E"/>
    <w:rsid w:val="007E6307"/>
    <w:rsid w:val="007E6FAF"/>
    <w:rsid w:val="007E7662"/>
    <w:rsid w:val="007E785A"/>
    <w:rsid w:val="007E7DB4"/>
    <w:rsid w:val="007F0258"/>
    <w:rsid w:val="007F0A2B"/>
    <w:rsid w:val="007F0DF3"/>
    <w:rsid w:val="007F1050"/>
    <w:rsid w:val="007F144F"/>
    <w:rsid w:val="007F1680"/>
    <w:rsid w:val="007F16EE"/>
    <w:rsid w:val="007F1A5F"/>
    <w:rsid w:val="007F1E26"/>
    <w:rsid w:val="007F26B2"/>
    <w:rsid w:val="007F29F4"/>
    <w:rsid w:val="007F34DA"/>
    <w:rsid w:val="007F3661"/>
    <w:rsid w:val="007F3EE1"/>
    <w:rsid w:val="007F416C"/>
    <w:rsid w:val="007F41A9"/>
    <w:rsid w:val="007F426B"/>
    <w:rsid w:val="007F436B"/>
    <w:rsid w:val="007F4880"/>
    <w:rsid w:val="007F56EA"/>
    <w:rsid w:val="007F5738"/>
    <w:rsid w:val="007F5C29"/>
    <w:rsid w:val="007F5DD2"/>
    <w:rsid w:val="007F5F26"/>
    <w:rsid w:val="007F6161"/>
    <w:rsid w:val="007F699A"/>
    <w:rsid w:val="007F6A29"/>
    <w:rsid w:val="007F7592"/>
    <w:rsid w:val="007F7643"/>
    <w:rsid w:val="007F7CB6"/>
    <w:rsid w:val="007F7DCB"/>
    <w:rsid w:val="00800506"/>
    <w:rsid w:val="008010E7"/>
    <w:rsid w:val="00801148"/>
    <w:rsid w:val="0080127A"/>
    <w:rsid w:val="00801B13"/>
    <w:rsid w:val="00801B96"/>
    <w:rsid w:val="00801D52"/>
    <w:rsid w:val="00801EDF"/>
    <w:rsid w:val="00802485"/>
    <w:rsid w:val="008028E3"/>
    <w:rsid w:val="008029C4"/>
    <w:rsid w:val="00802BB8"/>
    <w:rsid w:val="00802CBE"/>
    <w:rsid w:val="008031CD"/>
    <w:rsid w:val="00803F65"/>
    <w:rsid w:val="008044AC"/>
    <w:rsid w:val="008047AE"/>
    <w:rsid w:val="00804A9B"/>
    <w:rsid w:val="00804EDD"/>
    <w:rsid w:val="00805A9C"/>
    <w:rsid w:val="00805BF8"/>
    <w:rsid w:val="00805D1F"/>
    <w:rsid w:val="008061EE"/>
    <w:rsid w:val="00806CA8"/>
    <w:rsid w:val="00807702"/>
    <w:rsid w:val="0080788B"/>
    <w:rsid w:val="00807A58"/>
    <w:rsid w:val="008103D1"/>
    <w:rsid w:val="00810AF7"/>
    <w:rsid w:val="00810E4A"/>
    <w:rsid w:val="00812180"/>
    <w:rsid w:val="00812426"/>
    <w:rsid w:val="0081256A"/>
    <w:rsid w:val="00812C30"/>
    <w:rsid w:val="008134DE"/>
    <w:rsid w:val="0081350A"/>
    <w:rsid w:val="00813635"/>
    <w:rsid w:val="00813786"/>
    <w:rsid w:val="008138CD"/>
    <w:rsid w:val="00813F2F"/>
    <w:rsid w:val="008148D6"/>
    <w:rsid w:val="00814A14"/>
    <w:rsid w:val="00814A43"/>
    <w:rsid w:val="00815031"/>
    <w:rsid w:val="00815522"/>
    <w:rsid w:val="00815766"/>
    <w:rsid w:val="0081585B"/>
    <w:rsid w:val="008159B9"/>
    <w:rsid w:val="00815C04"/>
    <w:rsid w:val="00815CE3"/>
    <w:rsid w:val="00816AC7"/>
    <w:rsid w:val="00817584"/>
    <w:rsid w:val="00817989"/>
    <w:rsid w:val="008179A3"/>
    <w:rsid w:val="00820039"/>
    <w:rsid w:val="00820848"/>
    <w:rsid w:val="008208FE"/>
    <w:rsid w:val="00820B9B"/>
    <w:rsid w:val="00820EE4"/>
    <w:rsid w:val="00820F64"/>
    <w:rsid w:val="0082109E"/>
    <w:rsid w:val="008214CA"/>
    <w:rsid w:val="008218F9"/>
    <w:rsid w:val="00821BB4"/>
    <w:rsid w:val="00821FDD"/>
    <w:rsid w:val="008222D8"/>
    <w:rsid w:val="0082242B"/>
    <w:rsid w:val="008229FB"/>
    <w:rsid w:val="00822B25"/>
    <w:rsid w:val="00822E20"/>
    <w:rsid w:val="00822F0D"/>
    <w:rsid w:val="0082307E"/>
    <w:rsid w:val="0082355C"/>
    <w:rsid w:val="0082450E"/>
    <w:rsid w:val="008245B8"/>
    <w:rsid w:val="00824E8E"/>
    <w:rsid w:val="008251F5"/>
    <w:rsid w:val="008253EB"/>
    <w:rsid w:val="00825471"/>
    <w:rsid w:val="00825F6C"/>
    <w:rsid w:val="008264E3"/>
    <w:rsid w:val="00826640"/>
    <w:rsid w:val="00826905"/>
    <w:rsid w:val="00826B2F"/>
    <w:rsid w:val="00826B43"/>
    <w:rsid w:val="0082750E"/>
    <w:rsid w:val="00827725"/>
    <w:rsid w:val="008277F8"/>
    <w:rsid w:val="00827B1B"/>
    <w:rsid w:val="00827E5A"/>
    <w:rsid w:val="00827EEB"/>
    <w:rsid w:val="008303FA"/>
    <w:rsid w:val="00830DD9"/>
    <w:rsid w:val="008314DA"/>
    <w:rsid w:val="00831AFD"/>
    <w:rsid w:val="00831E0C"/>
    <w:rsid w:val="00831F05"/>
    <w:rsid w:val="008322BC"/>
    <w:rsid w:val="00832362"/>
    <w:rsid w:val="00832424"/>
    <w:rsid w:val="00832A97"/>
    <w:rsid w:val="00832D02"/>
    <w:rsid w:val="0083328A"/>
    <w:rsid w:val="008333EC"/>
    <w:rsid w:val="0083354A"/>
    <w:rsid w:val="00833633"/>
    <w:rsid w:val="00833A22"/>
    <w:rsid w:val="00833A5F"/>
    <w:rsid w:val="00833AA3"/>
    <w:rsid w:val="00833B1C"/>
    <w:rsid w:val="00833F44"/>
    <w:rsid w:val="00834057"/>
    <w:rsid w:val="0083406E"/>
    <w:rsid w:val="00834475"/>
    <w:rsid w:val="00834A0E"/>
    <w:rsid w:val="00834A16"/>
    <w:rsid w:val="00834FF6"/>
    <w:rsid w:val="00835CF9"/>
    <w:rsid w:val="0083659D"/>
    <w:rsid w:val="00836FE2"/>
    <w:rsid w:val="00837142"/>
    <w:rsid w:val="0083740B"/>
    <w:rsid w:val="00837C2F"/>
    <w:rsid w:val="00837D2B"/>
    <w:rsid w:val="008401D3"/>
    <w:rsid w:val="0084080C"/>
    <w:rsid w:val="00840C10"/>
    <w:rsid w:val="00842B29"/>
    <w:rsid w:val="00842B6F"/>
    <w:rsid w:val="008431BF"/>
    <w:rsid w:val="008433F0"/>
    <w:rsid w:val="00843933"/>
    <w:rsid w:val="00843AC9"/>
    <w:rsid w:val="00843D73"/>
    <w:rsid w:val="00843ECF"/>
    <w:rsid w:val="00843F04"/>
    <w:rsid w:val="00844192"/>
    <w:rsid w:val="00844952"/>
    <w:rsid w:val="00844EB3"/>
    <w:rsid w:val="008452B4"/>
    <w:rsid w:val="008462EB"/>
    <w:rsid w:val="00847B42"/>
    <w:rsid w:val="00847BF7"/>
    <w:rsid w:val="008502CB"/>
    <w:rsid w:val="00850B0B"/>
    <w:rsid w:val="00850DA5"/>
    <w:rsid w:val="0085115B"/>
    <w:rsid w:val="00851264"/>
    <w:rsid w:val="00851541"/>
    <w:rsid w:val="00851F9E"/>
    <w:rsid w:val="008521E6"/>
    <w:rsid w:val="00852560"/>
    <w:rsid w:val="008525E1"/>
    <w:rsid w:val="00852974"/>
    <w:rsid w:val="00852C49"/>
    <w:rsid w:val="008536DF"/>
    <w:rsid w:val="00853A4A"/>
    <w:rsid w:val="00853C9E"/>
    <w:rsid w:val="0085467B"/>
    <w:rsid w:val="00854876"/>
    <w:rsid w:val="00855A07"/>
    <w:rsid w:val="00855BB2"/>
    <w:rsid w:val="00856ADE"/>
    <w:rsid w:val="00856B73"/>
    <w:rsid w:val="008573EE"/>
    <w:rsid w:val="008576D6"/>
    <w:rsid w:val="0085782F"/>
    <w:rsid w:val="008579F3"/>
    <w:rsid w:val="00860089"/>
    <w:rsid w:val="0086011A"/>
    <w:rsid w:val="0086057C"/>
    <w:rsid w:val="00860674"/>
    <w:rsid w:val="00860A19"/>
    <w:rsid w:val="00860B94"/>
    <w:rsid w:val="00860BEA"/>
    <w:rsid w:val="0086151F"/>
    <w:rsid w:val="00861D4D"/>
    <w:rsid w:val="008620E9"/>
    <w:rsid w:val="0086324A"/>
    <w:rsid w:val="00864542"/>
    <w:rsid w:val="00864718"/>
    <w:rsid w:val="008647F8"/>
    <w:rsid w:val="008651E2"/>
    <w:rsid w:val="0086520E"/>
    <w:rsid w:val="00865830"/>
    <w:rsid w:val="00866576"/>
    <w:rsid w:val="008665A1"/>
    <w:rsid w:val="00866795"/>
    <w:rsid w:val="00866B7A"/>
    <w:rsid w:val="00867175"/>
    <w:rsid w:val="008674E5"/>
    <w:rsid w:val="00867B32"/>
    <w:rsid w:val="00867C83"/>
    <w:rsid w:val="00867E41"/>
    <w:rsid w:val="00867ED2"/>
    <w:rsid w:val="008707F7"/>
    <w:rsid w:val="0087095E"/>
    <w:rsid w:val="00870D2E"/>
    <w:rsid w:val="008711C9"/>
    <w:rsid w:val="00871392"/>
    <w:rsid w:val="00871436"/>
    <w:rsid w:val="008714EE"/>
    <w:rsid w:val="0087176D"/>
    <w:rsid w:val="00871956"/>
    <w:rsid w:val="008719EC"/>
    <w:rsid w:val="00871CE8"/>
    <w:rsid w:val="00871F99"/>
    <w:rsid w:val="00872B19"/>
    <w:rsid w:val="00872B8B"/>
    <w:rsid w:val="00872D20"/>
    <w:rsid w:val="0087333D"/>
    <w:rsid w:val="008733F8"/>
    <w:rsid w:val="00873D5A"/>
    <w:rsid w:val="00873DBA"/>
    <w:rsid w:val="00873DEB"/>
    <w:rsid w:val="00874521"/>
    <w:rsid w:val="00874523"/>
    <w:rsid w:val="00874A9C"/>
    <w:rsid w:val="00874AC9"/>
    <w:rsid w:val="00874C1F"/>
    <w:rsid w:val="008751CD"/>
    <w:rsid w:val="008751F1"/>
    <w:rsid w:val="00875913"/>
    <w:rsid w:val="00875AC6"/>
    <w:rsid w:val="00875CAB"/>
    <w:rsid w:val="0087646A"/>
    <w:rsid w:val="00876580"/>
    <w:rsid w:val="0087697E"/>
    <w:rsid w:val="00876E98"/>
    <w:rsid w:val="008773E2"/>
    <w:rsid w:val="008775A8"/>
    <w:rsid w:val="008775CC"/>
    <w:rsid w:val="00877EFB"/>
    <w:rsid w:val="00880A3D"/>
    <w:rsid w:val="00881551"/>
    <w:rsid w:val="0088232C"/>
    <w:rsid w:val="00882B3F"/>
    <w:rsid w:val="008832D5"/>
    <w:rsid w:val="0088355F"/>
    <w:rsid w:val="00883636"/>
    <w:rsid w:val="008839F4"/>
    <w:rsid w:val="00883E7D"/>
    <w:rsid w:val="00884378"/>
    <w:rsid w:val="0088449C"/>
    <w:rsid w:val="00884556"/>
    <w:rsid w:val="00884DEF"/>
    <w:rsid w:val="00884F75"/>
    <w:rsid w:val="00885389"/>
    <w:rsid w:val="008854E7"/>
    <w:rsid w:val="008855EC"/>
    <w:rsid w:val="00885724"/>
    <w:rsid w:val="0088587E"/>
    <w:rsid w:val="0088591B"/>
    <w:rsid w:val="008859D9"/>
    <w:rsid w:val="00885A84"/>
    <w:rsid w:val="00885EFC"/>
    <w:rsid w:val="008866CA"/>
    <w:rsid w:val="00886819"/>
    <w:rsid w:val="008869E8"/>
    <w:rsid w:val="0088747F"/>
    <w:rsid w:val="00887704"/>
    <w:rsid w:val="00887AB8"/>
    <w:rsid w:val="008901A8"/>
    <w:rsid w:val="008901D8"/>
    <w:rsid w:val="008905B8"/>
    <w:rsid w:val="00890A67"/>
    <w:rsid w:val="00890DF4"/>
    <w:rsid w:val="00890E3B"/>
    <w:rsid w:val="00890E46"/>
    <w:rsid w:val="00890E5D"/>
    <w:rsid w:val="00891BCC"/>
    <w:rsid w:val="008920FB"/>
    <w:rsid w:val="008929F0"/>
    <w:rsid w:val="00892C99"/>
    <w:rsid w:val="00892D72"/>
    <w:rsid w:val="00892EE4"/>
    <w:rsid w:val="008933A8"/>
    <w:rsid w:val="00893685"/>
    <w:rsid w:val="00893CF9"/>
    <w:rsid w:val="00894470"/>
    <w:rsid w:val="008946C5"/>
    <w:rsid w:val="008948A6"/>
    <w:rsid w:val="00894A73"/>
    <w:rsid w:val="00894CB6"/>
    <w:rsid w:val="0089507F"/>
    <w:rsid w:val="008959A6"/>
    <w:rsid w:val="00895EBB"/>
    <w:rsid w:val="008961EB"/>
    <w:rsid w:val="0089643C"/>
    <w:rsid w:val="00896466"/>
    <w:rsid w:val="008965A9"/>
    <w:rsid w:val="008966A8"/>
    <w:rsid w:val="008966D6"/>
    <w:rsid w:val="00896884"/>
    <w:rsid w:val="008969A0"/>
    <w:rsid w:val="008969A1"/>
    <w:rsid w:val="0089702B"/>
    <w:rsid w:val="008970B5"/>
    <w:rsid w:val="008979A3"/>
    <w:rsid w:val="008979B1"/>
    <w:rsid w:val="00897C26"/>
    <w:rsid w:val="00897E92"/>
    <w:rsid w:val="008A0469"/>
    <w:rsid w:val="008A053E"/>
    <w:rsid w:val="008A0559"/>
    <w:rsid w:val="008A0EF4"/>
    <w:rsid w:val="008A15B4"/>
    <w:rsid w:val="008A1E60"/>
    <w:rsid w:val="008A1F42"/>
    <w:rsid w:val="008A2087"/>
    <w:rsid w:val="008A2673"/>
    <w:rsid w:val="008A28CA"/>
    <w:rsid w:val="008A291F"/>
    <w:rsid w:val="008A29B6"/>
    <w:rsid w:val="008A29E0"/>
    <w:rsid w:val="008A2AB0"/>
    <w:rsid w:val="008A2B6A"/>
    <w:rsid w:val="008A2E71"/>
    <w:rsid w:val="008A37DA"/>
    <w:rsid w:val="008A3E79"/>
    <w:rsid w:val="008A405A"/>
    <w:rsid w:val="008A4347"/>
    <w:rsid w:val="008A549C"/>
    <w:rsid w:val="008A5903"/>
    <w:rsid w:val="008A5B24"/>
    <w:rsid w:val="008A5B3F"/>
    <w:rsid w:val="008A5E68"/>
    <w:rsid w:val="008A6996"/>
    <w:rsid w:val="008A69D9"/>
    <w:rsid w:val="008A6C5C"/>
    <w:rsid w:val="008A6E7F"/>
    <w:rsid w:val="008A75B3"/>
    <w:rsid w:val="008A792A"/>
    <w:rsid w:val="008A7DCF"/>
    <w:rsid w:val="008A7F45"/>
    <w:rsid w:val="008A7F70"/>
    <w:rsid w:val="008B088E"/>
    <w:rsid w:val="008B0BBA"/>
    <w:rsid w:val="008B0CA8"/>
    <w:rsid w:val="008B1607"/>
    <w:rsid w:val="008B19FA"/>
    <w:rsid w:val="008B1D3B"/>
    <w:rsid w:val="008B1E54"/>
    <w:rsid w:val="008B262F"/>
    <w:rsid w:val="008B2770"/>
    <w:rsid w:val="008B2A00"/>
    <w:rsid w:val="008B2A44"/>
    <w:rsid w:val="008B2EB7"/>
    <w:rsid w:val="008B3BBB"/>
    <w:rsid w:val="008B3EFD"/>
    <w:rsid w:val="008B4039"/>
    <w:rsid w:val="008B458A"/>
    <w:rsid w:val="008B4816"/>
    <w:rsid w:val="008B4A08"/>
    <w:rsid w:val="008B4AB3"/>
    <w:rsid w:val="008B4C58"/>
    <w:rsid w:val="008B4D5D"/>
    <w:rsid w:val="008B4DDD"/>
    <w:rsid w:val="008B4F2D"/>
    <w:rsid w:val="008B501B"/>
    <w:rsid w:val="008B504B"/>
    <w:rsid w:val="008B5B98"/>
    <w:rsid w:val="008B5C9A"/>
    <w:rsid w:val="008B60C7"/>
    <w:rsid w:val="008B6149"/>
    <w:rsid w:val="008B693E"/>
    <w:rsid w:val="008B6CC5"/>
    <w:rsid w:val="008B6DB7"/>
    <w:rsid w:val="008B73B6"/>
    <w:rsid w:val="008B79F4"/>
    <w:rsid w:val="008B7A80"/>
    <w:rsid w:val="008C003A"/>
    <w:rsid w:val="008C014D"/>
    <w:rsid w:val="008C0520"/>
    <w:rsid w:val="008C0925"/>
    <w:rsid w:val="008C0D88"/>
    <w:rsid w:val="008C0DB2"/>
    <w:rsid w:val="008C0EE6"/>
    <w:rsid w:val="008C0FD0"/>
    <w:rsid w:val="008C1180"/>
    <w:rsid w:val="008C11DB"/>
    <w:rsid w:val="008C1909"/>
    <w:rsid w:val="008C1BE5"/>
    <w:rsid w:val="008C1CAB"/>
    <w:rsid w:val="008C23AA"/>
    <w:rsid w:val="008C2563"/>
    <w:rsid w:val="008C29CB"/>
    <w:rsid w:val="008C2D4A"/>
    <w:rsid w:val="008C2E4B"/>
    <w:rsid w:val="008C30FE"/>
    <w:rsid w:val="008C3365"/>
    <w:rsid w:val="008C373A"/>
    <w:rsid w:val="008C3CEC"/>
    <w:rsid w:val="008C3F81"/>
    <w:rsid w:val="008C437F"/>
    <w:rsid w:val="008C4991"/>
    <w:rsid w:val="008C529F"/>
    <w:rsid w:val="008C5480"/>
    <w:rsid w:val="008C5545"/>
    <w:rsid w:val="008C55A4"/>
    <w:rsid w:val="008C5807"/>
    <w:rsid w:val="008C6296"/>
    <w:rsid w:val="008C6745"/>
    <w:rsid w:val="008C6DAC"/>
    <w:rsid w:val="008C738F"/>
    <w:rsid w:val="008C766C"/>
    <w:rsid w:val="008C7B24"/>
    <w:rsid w:val="008C7BAC"/>
    <w:rsid w:val="008C7CD3"/>
    <w:rsid w:val="008D02DB"/>
    <w:rsid w:val="008D0754"/>
    <w:rsid w:val="008D0794"/>
    <w:rsid w:val="008D082B"/>
    <w:rsid w:val="008D0AF2"/>
    <w:rsid w:val="008D13F8"/>
    <w:rsid w:val="008D16EE"/>
    <w:rsid w:val="008D18FD"/>
    <w:rsid w:val="008D1993"/>
    <w:rsid w:val="008D1DB6"/>
    <w:rsid w:val="008D1F84"/>
    <w:rsid w:val="008D278F"/>
    <w:rsid w:val="008D2E68"/>
    <w:rsid w:val="008D3071"/>
    <w:rsid w:val="008D335D"/>
    <w:rsid w:val="008D3EF4"/>
    <w:rsid w:val="008D43D1"/>
    <w:rsid w:val="008D4A10"/>
    <w:rsid w:val="008D4D6E"/>
    <w:rsid w:val="008D503B"/>
    <w:rsid w:val="008D5115"/>
    <w:rsid w:val="008D54C4"/>
    <w:rsid w:val="008D554C"/>
    <w:rsid w:val="008D5B7D"/>
    <w:rsid w:val="008D5BB4"/>
    <w:rsid w:val="008D602D"/>
    <w:rsid w:val="008D60C1"/>
    <w:rsid w:val="008D6A66"/>
    <w:rsid w:val="008D7081"/>
    <w:rsid w:val="008D70A1"/>
    <w:rsid w:val="008D7661"/>
    <w:rsid w:val="008D7926"/>
    <w:rsid w:val="008D79A5"/>
    <w:rsid w:val="008D7BE0"/>
    <w:rsid w:val="008E067B"/>
    <w:rsid w:val="008E076D"/>
    <w:rsid w:val="008E0A50"/>
    <w:rsid w:val="008E0C32"/>
    <w:rsid w:val="008E0F1D"/>
    <w:rsid w:val="008E0FE1"/>
    <w:rsid w:val="008E145F"/>
    <w:rsid w:val="008E1A39"/>
    <w:rsid w:val="008E26BD"/>
    <w:rsid w:val="008E312D"/>
    <w:rsid w:val="008E3678"/>
    <w:rsid w:val="008E3A25"/>
    <w:rsid w:val="008E3CD3"/>
    <w:rsid w:val="008E3E07"/>
    <w:rsid w:val="008E3EF0"/>
    <w:rsid w:val="008E3F6D"/>
    <w:rsid w:val="008E41C2"/>
    <w:rsid w:val="008E420F"/>
    <w:rsid w:val="008E422E"/>
    <w:rsid w:val="008E53E3"/>
    <w:rsid w:val="008E58D8"/>
    <w:rsid w:val="008E5C27"/>
    <w:rsid w:val="008E5EBC"/>
    <w:rsid w:val="008E6926"/>
    <w:rsid w:val="008E6B29"/>
    <w:rsid w:val="008E6E5B"/>
    <w:rsid w:val="008E76EC"/>
    <w:rsid w:val="008E77BF"/>
    <w:rsid w:val="008E799C"/>
    <w:rsid w:val="008E7F99"/>
    <w:rsid w:val="008E7FB1"/>
    <w:rsid w:val="008F1200"/>
    <w:rsid w:val="008F1587"/>
    <w:rsid w:val="008F15E5"/>
    <w:rsid w:val="008F188E"/>
    <w:rsid w:val="008F1AE0"/>
    <w:rsid w:val="008F1B2E"/>
    <w:rsid w:val="008F1C6C"/>
    <w:rsid w:val="008F2E3C"/>
    <w:rsid w:val="008F2EDD"/>
    <w:rsid w:val="008F3444"/>
    <w:rsid w:val="008F3B83"/>
    <w:rsid w:val="008F3BCE"/>
    <w:rsid w:val="008F4E2C"/>
    <w:rsid w:val="008F69D2"/>
    <w:rsid w:val="008F7190"/>
    <w:rsid w:val="008F74A0"/>
    <w:rsid w:val="009000FF"/>
    <w:rsid w:val="009007A6"/>
    <w:rsid w:val="009007F8"/>
    <w:rsid w:val="00900E02"/>
    <w:rsid w:val="009010B2"/>
    <w:rsid w:val="009010C3"/>
    <w:rsid w:val="009015DF"/>
    <w:rsid w:val="00901F22"/>
    <w:rsid w:val="00902ACC"/>
    <w:rsid w:val="00902C38"/>
    <w:rsid w:val="00903265"/>
    <w:rsid w:val="00903645"/>
    <w:rsid w:val="009038A4"/>
    <w:rsid w:val="0090423D"/>
    <w:rsid w:val="009046D1"/>
    <w:rsid w:val="00904722"/>
    <w:rsid w:val="00904AB6"/>
    <w:rsid w:val="00905156"/>
    <w:rsid w:val="00905A94"/>
    <w:rsid w:val="0090623E"/>
    <w:rsid w:val="00906295"/>
    <w:rsid w:val="00906860"/>
    <w:rsid w:val="00906A7E"/>
    <w:rsid w:val="00906F7A"/>
    <w:rsid w:val="009071F0"/>
    <w:rsid w:val="009072AA"/>
    <w:rsid w:val="00907324"/>
    <w:rsid w:val="009074B7"/>
    <w:rsid w:val="0090780B"/>
    <w:rsid w:val="009079DE"/>
    <w:rsid w:val="00907C04"/>
    <w:rsid w:val="00910C7B"/>
    <w:rsid w:val="00910D78"/>
    <w:rsid w:val="009113D3"/>
    <w:rsid w:val="00911904"/>
    <w:rsid w:val="009119CE"/>
    <w:rsid w:val="00911B1E"/>
    <w:rsid w:val="00912689"/>
    <w:rsid w:val="00912B4F"/>
    <w:rsid w:val="0091348F"/>
    <w:rsid w:val="009140C2"/>
    <w:rsid w:val="00914317"/>
    <w:rsid w:val="00915037"/>
    <w:rsid w:val="00915173"/>
    <w:rsid w:val="00915247"/>
    <w:rsid w:val="00915BBC"/>
    <w:rsid w:val="009164F2"/>
    <w:rsid w:val="009165F4"/>
    <w:rsid w:val="00916BC4"/>
    <w:rsid w:val="00917446"/>
    <w:rsid w:val="00917A04"/>
    <w:rsid w:val="00917B3D"/>
    <w:rsid w:val="00917B63"/>
    <w:rsid w:val="00917E86"/>
    <w:rsid w:val="00920119"/>
    <w:rsid w:val="009201C7"/>
    <w:rsid w:val="009201D9"/>
    <w:rsid w:val="00920A5B"/>
    <w:rsid w:val="00920DEB"/>
    <w:rsid w:val="00920F95"/>
    <w:rsid w:val="009211C9"/>
    <w:rsid w:val="009215C9"/>
    <w:rsid w:val="009219B3"/>
    <w:rsid w:val="00921B8E"/>
    <w:rsid w:val="0092235F"/>
    <w:rsid w:val="0092239C"/>
    <w:rsid w:val="0092296C"/>
    <w:rsid w:val="00922C13"/>
    <w:rsid w:val="00922C86"/>
    <w:rsid w:val="00923097"/>
    <w:rsid w:val="00923709"/>
    <w:rsid w:val="00923E8F"/>
    <w:rsid w:val="0092428C"/>
    <w:rsid w:val="0092450C"/>
    <w:rsid w:val="009247B2"/>
    <w:rsid w:val="00924859"/>
    <w:rsid w:val="00924AE8"/>
    <w:rsid w:val="00925062"/>
    <w:rsid w:val="0092521F"/>
    <w:rsid w:val="00925240"/>
    <w:rsid w:val="0092545D"/>
    <w:rsid w:val="00925532"/>
    <w:rsid w:val="009255CB"/>
    <w:rsid w:val="009259CB"/>
    <w:rsid w:val="00925BC7"/>
    <w:rsid w:val="00925BCC"/>
    <w:rsid w:val="00925D8E"/>
    <w:rsid w:val="00925E02"/>
    <w:rsid w:val="00925E74"/>
    <w:rsid w:val="0092604C"/>
    <w:rsid w:val="0092653C"/>
    <w:rsid w:val="00926903"/>
    <w:rsid w:val="00926EBF"/>
    <w:rsid w:val="00927118"/>
    <w:rsid w:val="0092765D"/>
    <w:rsid w:val="00927DE3"/>
    <w:rsid w:val="00927F6D"/>
    <w:rsid w:val="00930166"/>
    <w:rsid w:val="00930415"/>
    <w:rsid w:val="009309DA"/>
    <w:rsid w:val="00931A3A"/>
    <w:rsid w:val="00931A8A"/>
    <w:rsid w:val="00931FA7"/>
    <w:rsid w:val="009320EE"/>
    <w:rsid w:val="00932833"/>
    <w:rsid w:val="009329BE"/>
    <w:rsid w:val="009346DC"/>
    <w:rsid w:val="009347F4"/>
    <w:rsid w:val="00934D94"/>
    <w:rsid w:val="00935217"/>
    <w:rsid w:val="00935440"/>
    <w:rsid w:val="009355C5"/>
    <w:rsid w:val="00935956"/>
    <w:rsid w:val="00935B2E"/>
    <w:rsid w:val="00935F55"/>
    <w:rsid w:val="009367AD"/>
    <w:rsid w:val="00936C8C"/>
    <w:rsid w:val="00937196"/>
    <w:rsid w:val="0093757F"/>
    <w:rsid w:val="009376C2"/>
    <w:rsid w:val="009378E1"/>
    <w:rsid w:val="009378EF"/>
    <w:rsid w:val="00940372"/>
    <w:rsid w:val="009408AD"/>
    <w:rsid w:val="00940B05"/>
    <w:rsid w:val="00940D1F"/>
    <w:rsid w:val="00940F07"/>
    <w:rsid w:val="00941285"/>
    <w:rsid w:val="00941286"/>
    <w:rsid w:val="009416AC"/>
    <w:rsid w:val="0094170D"/>
    <w:rsid w:val="0094174C"/>
    <w:rsid w:val="00941853"/>
    <w:rsid w:val="009422AC"/>
    <w:rsid w:val="0094231D"/>
    <w:rsid w:val="009424C6"/>
    <w:rsid w:val="00943391"/>
    <w:rsid w:val="0094386A"/>
    <w:rsid w:val="00943E27"/>
    <w:rsid w:val="009443FE"/>
    <w:rsid w:val="0094475B"/>
    <w:rsid w:val="00944841"/>
    <w:rsid w:val="00944906"/>
    <w:rsid w:val="00944971"/>
    <w:rsid w:val="00944DF4"/>
    <w:rsid w:val="00944EFB"/>
    <w:rsid w:val="00945919"/>
    <w:rsid w:val="009461EB"/>
    <w:rsid w:val="00946653"/>
    <w:rsid w:val="009466A8"/>
    <w:rsid w:val="009469D9"/>
    <w:rsid w:val="00946EEC"/>
    <w:rsid w:val="00946F79"/>
    <w:rsid w:val="00946FCB"/>
    <w:rsid w:val="00947348"/>
    <w:rsid w:val="009476EA"/>
    <w:rsid w:val="00947B75"/>
    <w:rsid w:val="00947F62"/>
    <w:rsid w:val="00950888"/>
    <w:rsid w:val="00950AC6"/>
    <w:rsid w:val="00950D86"/>
    <w:rsid w:val="00950E0E"/>
    <w:rsid w:val="0095119D"/>
    <w:rsid w:val="009513D2"/>
    <w:rsid w:val="00951662"/>
    <w:rsid w:val="00951AD7"/>
    <w:rsid w:val="00951D38"/>
    <w:rsid w:val="0095226B"/>
    <w:rsid w:val="0095328B"/>
    <w:rsid w:val="00953360"/>
    <w:rsid w:val="009536DF"/>
    <w:rsid w:val="00953BA9"/>
    <w:rsid w:val="009545E2"/>
    <w:rsid w:val="00954839"/>
    <w:rsid w:val="00954F7B"/>
    <w:rsid w:val="00954FA1"/>
    <w:rsid w:val="009559EB"/>
    <w:rsid w:val="00955F1A"/>
    <w:rsid w:val="0095648C"/>
    <w:rsid w:val="00956623"/>
    <w:rsid w:val="00956E3C"/>
    <w:rsid w:val="00957394"/>
    <w:rsid w:val="009579E3"/>
    <w:rsid w:val="00957C56"/>
    <w:rsid w:val="00957E70"/>
    <w:rsid w:val="00960565"/>
    <w:rsid w:val="009609E9"/>
    <w:rsid w:val="00960A5F"/>
    <w:rsid w:val="00960E53"/>
    <w:rsid w:val="00961D6F"/>
    <w:rsid w:val="00962636"/>
    <w:rsid w:val="0096301C"/>
    <w:rsid w:val="009632B4"/>
    <w:rsid w:val="00963301"/>
    <w:rsid w:val="00963548"/>
    <w:rsid w:val="0096360D"/>
    <w:rsid w:val="009636C9"/>
    <w:rsid w:val="00963F99"/>
    <w:rsid w:val="009647F6"/>
    <w:rsid w:val="00964A49"/>
    <w:rsid w:val="00965522"/>
    <w:rsid w:val="00965620"/>
    <w:rsid w:val="009659EC"/>
    <w:rsid w:val="00965DBA"/>
    <w:rsid w:val="009660F7"/>
    <w:rsid w:val="009669E0"/>
    <w:rsid w:val="00966A0F"/>
    <w:rsid w:val="00966E00"/>
    <w:rsid w:val="0096781E"/>
    <w:rsid w:val="00967AFB"/>
    <w:rsid w:val="00967C6E"/>
    <w:rsid w:val="00967D6B"/>
    <w:rsid w:val="00967DDE"/>
    <w:rsid w:val="00970001"/>
    <w:rsid w:val="009705DE"/>
    <w:rsid w:val="009707AE"/>
    <w:rsid w:val="00970932"/>
    <w:rsid w:val="0097167B"/>
    <w:rsid w:val="00971ACA"/>
    <w:rsid w:val="00971CB7"/>
    <w:rsid w:val="009720EA"/>
    <w:rsid w:val="009722E6"/>
    <w:rsid w:val="00972600"/>
    <w:rsid w:val="00972A9A"/>
    <w:rsid w:val="00972DED"/>
    <w:rsid w:val="00972E37"/>
    <w:rsid w:val="00972EED"/>
    <w:rsid w:val="009731BD"/>
    <w:rsid w:val="009733AD"/>
    <w:rsid w:val="00973765"/>
    <w:rsid w:val="009737AC"/>
    <w:rsid w:val="00973E28"/>
    <w:rsid w:val="00973F86"/>
    <w:rsid w:val="00974284"/>
    <w:rsid w:val="00974421"/>
    <w:rsid w:val="00974607"/>
    <w:rsid w:val="009748A3"/>
    <w:rsid w:val="00974B65"/>
    <w:rsid w:val="00975678"/>
    <w:rsid w:val="0097577B"/>
    <w:rsid w:val="00975CA5"/>
    <w:rsid w:val="009766C1"/>
    <w:rsid w:val="009767F6"/>
    <w:rsid w:val="00977316"/>
    <w:rsid w:val="00977423"/>
    <w:rsid w:val="00977544"/>
    <w:rsid w:val="00977939"/>
    <w:rsid w:val="00977D27"/>
    <w:rsid w:val="009806EF"/>
    <w:rsid w:val="00980964"/>
    <w:rsid w:val="0098105B"/>
    <w:rsid w:val="009814DE"/>
    <w:rsid w:val="00981A37"/>
    <w:rsid w:val="00982524"/>
    <w:rsid w:val="009826AE"/>
    <w:rsid w:val="00982C88"/>
    <w:rsid w:val="00983A97"/>
    <w:rsid w:val="00983B25"/>
    <w:rsid w:val="00983D59"/>
    <w:rsid w:val="0098435C"/>
    <w:rsid w:val="00984944"/>
    <w:rsid w:val="00984CE2"/>
    <w:rsid w:val="009850E9"/>
    <w:rsid w:val="009866CC"/>
    <w:rsid w:val="00986717"/>
    <w:rsid w:val="009874EE"/>
    <w:rsid w:val="00987939"/>
    <w:rsid w:val="00987F6B"/>
    <w:rsid w:val="0099073C"/>
    <w:rsid w:val="00991264"/>
    <w:rsid w:val="009912ED"/>
    <w:rsid w:val="009918FE"/>
    <w:rsid w:val="00991B90"/>
    <w:rsid w:val="00991E5F"/>
    <w:rsid w:val="00991E89"/>
    <w:rsid w:val="00992207"/>
    <w:rsid w:val="009924AE"/>
    <w:rsid w:val="009924C3"/>
    <w:rsid w:val="009926F3"/>
    <w:rsid w:val="00992785"/>
    <w:rsid w:val="00992B94"/>
    <w:rsid w:val="00992DCB"/>
    <w:rsid w:val="0099301C"/>
    <w:rsid w:val="009931F7"/>
    <w:rsid w:val="0099358F"/>
    <w:rsid w:val="009942DC"/>
    <w:rsid w:val="0099525B"/>
    <w:rsid w:val="00996478"/>
    <w:rsid w:val="0099658D"/>
    <w:rsid w:val="00996BBC"/>
    <w:rsid w:val="00996D98"/>
    <w:rsid w:val="0099738F"/>
    <w:rsid w:val="009974FF"/>
    <w:rsid w:val="00997A66"/>
    <w:rsid w:val="00997CB5"/>
    <w:rsid w:val="00997D7C"/>
    <w:rsid w:val="00997FD1"/>
    <w:rsid w:val="009A01D9"/>
    <w:rsid w:val="009A0900"/>
    <w:rsid w:val="009A0DF5"/>
    <w:rsid w:val="009A2EE9"/>
    <w:rsid w:val="009A37B0"/>
    <w:rsid w:val="009A3F92"/>
    <w:rsid w:val="009A42ED"/>
    <w:rsid w:val="009A4525"/>
    <w:rsid w:val="009A4EDE"/>
    <w:rsid w:val="009A5452"/>
    <w:rsid w:val="009A57C5"/>
    <w:rsid w:val="009A5B39"/>
    <w:rsid w:val="009A5BFC"/>
    <w:rsid w:val="009A61AA"/>
    <w:rsid w:val="009A62D5"/>
    <w:rsid w:val="009A66B2"/>
    <w:rsid w:val="009A6A59"/>
    <w:rsid w:val="009A6CCF"/>
    <w:rsid w:val="009A6E87"/>
    <w:rsid w:val="009A710E"/>
    <w:rsid w:val="009A76CE"/>
    <w:rsid w:val="009B0126"/>
    <w:rsid w:val="009B01AF"/>
    <w:rsid w:val="009B123E"/>
    <w:rsid w:val="009B1327"/>
    <w:rsid w:val="009B2168"/>
    <w:rsid w:val="009B25E6"/>
    <w:rsid w:val="009B283F"/>
    <w:rsid w:val="009B3AA2"/>
    <w:rsid w:val="009B3BE1"/>
    <w:rsid w:val="009B3BE5"/>
    <w:rsid w:val="009B3E04"/>
    <w:rsid w:val="009B3F8B"/>
    <w:rsid w:val="009B411D"/>
    <w:rsid w:val="009B43BD"/>
    <w:rsid w:val="009B4C43"/>
    <w:rsid w:val="009B507D"/>
    <w:rsid w:val="009B50D0"/>
    <w:rsid w:val="009B566D"/>
    <w:rsid w:val="009B578C"/>
    <w:rsid w:val="009B5AD3"/>
    <w:rsid w:val="009B5CF3"/>
    <w:rsid w:val="009B5E70"/>
    <w:rsid w:val="009B60FE"/>
    <w:rsid w:val="009B6891"/>
    <w:rsid w:val="009B7125"/>
    <w:rsid w:val="009B7148"/>
    <w:rsid w:val="009B736B"/>
    <w:rsid w:val="009B73C0"/>
    <w:rsid w:val="009B7A2B"/>
    <w:rsid w:val="009B7A33"/>
    <w:rsid w:val="009C0420"/>
    <w:rsid w:val="009C045B"/>
    <w:rsid w:val="009C06DA"/>
    <w:rsid w:val="009C0B61"/>
    <w:rsid w:val="009C0D06"/>
    <w:rsid w:val="009C10A1"/>
    <w:rsid w:val="009C1512"/>
    <w:rsid w:val="009C1524"/>
    <w:rsid w:val="009C159D"/>
    <w:rsid w:val="009C1AE0"/>
    <w:rsid w:val="009C1D1F"/>
    <w:rsid w:val="009C2425"/>
    <w:rsid w:val="009C2943"/>
    <w:rsid w:val="009C29B5"/>
    <w:rsid w:val="009C3853"/>
    <w:rsid w:val="009C3F3A"/>
    <w:rsid w:val="009C4464"/>
    <w:rsid w:val="009C458E"/>
    <w:rsid w:val="009C46FD"/>
    <w:rsid w:val="009C4818"/>
    <w:rsid w:val="009C487A"/>
    <w:rsid w:val="009C4AC5"/>
    <w:rsid w:val="009C535C"/>
    <w:rsid w:val="009C5760"/>
    <w:rsid w:val="009C58D1"/>
    <w:rsid w:val="009C58DB"/>
    <w:rsid w:val="009C5B5E"/>
    <w:rsid w:val="009C6753"/>
    <w:rsid w:val="009C6988"/>
    <w:rsid w:val="009C6ADA"/>
    <w:rsid w:val="009C6AEC"/>
    <w:rsid w:val="009C6D97"/>
    <w:rsid w:val="009C7029"/>
    <w:rsid w:val="009C73CD"/>
    <w:rsid w:val="009C7863"/>
    <w:rsid w:val="009C78BB"/>
    <w:rsid w:val="009C78D3"/>
    <w:rsid w:val="009C7CA5"/>
    <w:rsid w:val="009C7D9F"/>
    <w:rsid w:val="009C7F42"/>
    <w:rsid w:val="009D0A15"/>
    <w:rsid w:val="009D1697"/>
    <w:rsid w:val="009D1730"/>
    <w:rsid w:val="009D173D"/>
    <w:rsid w:val="009D2589"/>
    <w:rsid w:val="009D2913"/>
    <w:rsid w:val="009D2E9D"/>
    <w:rsid w:val="009D2F0C"/>
    <w:rsid w:val="009D2FB5"/>
    <w:rsid w:val="009D2FFA"/>
    <w:rsid w:val="009D342E"/>
    <w:rsid w:val="009D4430"/>
    <w:rsid w:val="009D4ED5"/>
    <w:rsid w:val="009D65EE"/>
    <w:rsid w:val="009D6BAF"/>
    <w:rsid w:val="009D723A"/>
    <w:rsid w:val="009D7405"/>
    <w:rsid w:val="009D7706"/>
    <w:rsid w:val="009D7CF3"/>
    <w:rsid w:val="009D7D84"/>
    <w:rsid w:val="009E036F"/>
    <w:rsid w:val="009E03D8"/>
    <w:rsid w:val="009E11C9"/>
    <w:rsid w:val="009E132B"/>
    <w:rsid w:val="009E13D2"/>
    <w:rsid w:val="009E1494"/>
    <w:rsid w:val="009E1511"/>
    <w:rsid w:val="009E1A9C"/>
    <w:rsid w:val="009E1BE6"/>
    <w:rsid w:val="009E2504"/>
    <w:rsid w:val="009E2833"/>
    <w:rsid w:val="009E2C77"/>
    <w:rsid w:val="009E2D77"/>
    <w:rsid w:val="009E2F63"/>
    <w:rsid w:val="009E334F"/>
    <w:rsid w:val="009E3C78"/>
    <w:rsid w:val="009E3C83"/>
    <w:rsid w:val="009E3E7E"/>
    <w:rsid w:val="009E495B"/>
    <w:rsid w:val="009E4E8D"/>
    <w:rsid w:val="009E50FE"/>
    <w:rsid w:val="009E54A7"/>
    <w:rsid w:val="009E5D2E"/>
    <w:rsid w:val="009E5F8C"/>
    <w:rsid w:val="009E6140"/>
    <w:rsid w:val="009E646C"/>
    <w:rsid w:val="009E64CB"/>
    <w:rsid w:val="009E658B"/>
    <w:rsid w:val="009E66AD"/>
    <w:rsid w:val="009E6797"/>
    <w:rsid w:val="009E7ABC"/>
    <w:rsid w:val="009F0474"/>
    <w:rsid w:val="009F07EB"/>
    <w:rsid w:val="009F11F1"/>
    <w:rsid w:val="009F13A7"/>
    <w:rsid w:val="009F1EDC"/>
    <w:rsid w:val="009F20A9"/>
    <w:rsid w:val="009F2988"/>
    <w:rsid w:val="009F2B02"/>
    <w:rsid w:val="009F2C63"/>
    <w:rsid w:val="009F376E"/>
    <w:rsid w:val="009F3BA2"/>
    <w:rsid w:val="009F3BB6"/>
    <w:rsid w:val="009F3CB1"/>
    <w:rsid w:val="009F49D8"/>
    <w:rsid w:val="009F50A1"/>
    <w:rsid w:val="009F549B"/>
    <w:rsid w:val="009F5D8E"/>
    <w:rsid w:val="009F6D0F"/>
    <w:rsid w:val="009F6D11"/>
    <w:rsid w:val="009F7327"/>
    <w:rsid w:val="009F7CD8"/>
    <w:rsid w:val="009F7EA3"/>
    <w:rsid w:val="00A0043A"/>
    <w:rsid w:val="00A005EA"/>
    <w:rsid w:val="00A00B26"/>
    <w:rsid w:val="00A00E26"/>
    <w:rsid w:val="00A015A5"/>
    <w:rsid w:val="00A016AE"/>
    <w:rsid w:val="00A01858"/>
    <w:rsid w:val="00A018B0"/>
    <w:rsid w:val="00A018CE"/>
    <w:rsid w:val="00A01F11"/>
    <w:rsid w:val="00A026F0"/>
    <w:rsid w:val="00A02EA3"/>
    <w:rsid w:val="00A02F0A"/>
    <w:rsid w:val="00A0388D"/>
    <w:rsid w:val="00A039D9"/>
    <w:rsid w:val="00A03C0D"/>
    <w:rsid w:val="00A0439B"/>
    <w:rsid w:val="00A0446D"/>
    <w:rsid w:val="00A04C90"/>
    <w:rsid w:val="00A0509B"/>
    <w:rsid w:val="00A05394"/>
    <w:rsid w:val="00A05AE3"/>
    <w:rsid w:val="00A0690C"/>
    <w:rsid w:val="00A07031"/>
    <w:rsid w:val="00A070CA"/>
    <w:rsid w:val="00A07118"/>
    <w:rsid w:val="00A0724C"/>
    <w:rsid w:val="00A0770C"/>
    <w:rsid w:val="00A07C4A"/>
    <w:rsid w:val="00A1026F"/>
    <w:rsid w:val="00A10431"/>
    <w:rsid w:val="00A1116B"/>
    <w:rsid w:val="00A114A4"/>
    <w:rsid w:val="00A11DED"/>
    <w:rsid w:val="00A11E13"/>
    <w:rsid w:val="00A11E7A"/>
    <w:rsid w:val="00A11FC6"/>
    <w:rsid w:val="00A1207C"/>
    <w:rsid w:val="00A12206"/>
    <w:rsid w:val="00A12274"/>
    <w:rsid w:val="00A12501"/>
    <w:rsid w:val="00A128E7"/>
    <w:rsid w:val="00A13015"/>
    <w:rsid w:val="00A13237"/>
    <w:rsid w:val="00A13799"/>
    <w:rsid w:val="00A13A87"/>
    <w:rsid w:val="00A13F61"/>
    <w:rsid w:val="00A1405F"/>
    <w:rsid w:val="00A14F04"/>
    <w:rsid w:val="00A15365"/>
    <w:rsid w:val="00A1578B"/>
    <w:rsid w:val="00A158B8"/>
    <w:rsid w:val="00A158D4"/>
    <w:rsid w:val="00A15B52"/>
    <w:rsid w:val="00A15D17"/>
    <w:rsid w:val="00A1605E"/>
    <w:rsid w:val="00A16420"/>
    <w:rsid w:val="00A1647E"/>
    <w:rsid w:val="00A1662C"/>
    <w:rsid w:val="00A17096"/>
    <w:rsid w:val="00A170EE"/>
    <w:rsid w:val="00A171FD"/>
    <w:rsid w:val="00A17986"/>
    <w:rsid w:val="00A17BC6"/>
    <w:rsid w:val="00A17E16"/>
    <w:rsid w:val="00A203DF"/>
    <w:rsid w:val="00A205CE"/>
    <w:rsid w:val="00A209AD"/>
    <w:rsid w:val="00A20ABE"/>
    <w:rsid w:val="00A21217"/>
    <w:rsid w:val="00A22261"/>
    <w:rsid w:val="00A22B8D"/>
    <w:rsid w:val="00A22BB2"/>
    <w:rsid w:val="00A2317C"/>
    <w:rsid w:val="00A23DBB"/>
    <w:rsid w:val="00A240A3"/>
    <w:rsid w:val="00A24805"/>
    <w:rsid w:val="00A2487A"/>
    <w:rsid w:val="00A24DC8"/>
    <w:rsid w:val="00A2514C"/>
    <w:rsid w:val="00A25161"/>
    <w:rsid w:val="00A25F06"/>
    <w:rsid w:val="00A25FAF"/>
    <w:rsid w:val="00A2603D"/>
    <w:rsid w:val="00A260EC"/>
    <w:rsid w:val="00A2637E"/>
    <w:rsid w:val="00A27053"/>
    <w:rsid w:val="00A271B2"/>
    <w:rsid w:val="00A27C6E"/>
    <w:rsid w:val="00A30396"/>
    <w:rsid w:val="00A304A3"/>
    <w:rsid w:val="00A307DD"/>
    <w:rsid w:val="00A31849"/>
    <w:rsid w:val="00A3189A"/>
    <w:rsid w:val="00A319D4"/>
    <w:rsid w:val="00A31D1C"/>
    <w:rsid w:val="00A32401"/>
    <w:rsid w:val="00A32C03"/>
    <w:rsid w:val="00A32CCE"/>
    <w:rsid w:val="00A32EB6"/>
    <w:rsid w:val="00A332C9"/>
    <w:rsid w:val="00A33D6A"/>
    <w:rsid w:val="00A3410C"/>
    <w:rsid w:val="00A343A8"/>
    <w:rsid w:val="00A34591"/>
    <w:rsid w:val="00A34AC4"/>
    <w:rsid w:val="00A34DB0"/>
    <w:rsid w:val="00A359DC"/>
    <w:rsid w:val="00A36171"/>
    <w:rsid w:val="00A362BB"/>
    <w:rsid w:val="00A36719"/>
    <w:rsid w:val="00A36BC4"/>
    <w:rsid w:val="00A37420"/>
    <w:rsid w:val="00A3794E"/>
    <w:rsid w:val="00A37A34"/>
    <w:rsid w:val="00A37A37"/>
    <w:rsid w:val="00A40278"/>
    <w:rsid w:val="00A4155D"/>
    <w:rsid w:val="00A41E53"/>
    <w:rsid w:val="00A41E67"/>
    <w:rsid w:val="00A42490"/>
    <w:rsid w:val="00A42975"/>
    <w:rsid w:val="00A42D4D"/>
    <w:rsid w:val="00A435F6"/>
    <w:rsid w:val="00A43651"/>
    <w:rsid w:val="00A448EA"/>
    <w:rsid w:val="00A44C4D"/>
    <w:rsid w:val="00A4569E"/>
    <w:rsid w:val="00A45CE5"/>
    <w:rsid w:val="00A45D7C"/>
    <w:rsid w:val="00A4633C"/>
    <w:rsid w:val="00A46500"/>
    <w:rsid w:val="00A46534"/>
    <w:rsid w:val="00A46D78"/>
    <w:rsid w:val="00A47466"/>
    <w:rsid w:val="00A475F2"/>
    <w:rsid w:val="00A47787"/>
    <w:rsid w:val="00A47A02"/>
    <w:rsid w:val="00A47AE2"/>
    <w:rsid w:val="00A50F7F"/>
    <w:rsid w:val="00A5172D"/>
    <w:rsid w:val="00A523B3"/>
    <w:rsid w:val="00A525BF"/>
    <w:rsid w:val="00A529BA"/>
    <w:rsid w:val="00A52FFA"/>
    <w:rsid w:val="00A535CC"/>
    <w:rsid w:val="00A535F5"/>
    <w:rsid w:val="00A53988"/>
    <w:rsid w:val="00A53A91"/>
    <w:rsid w:val="00A53D64"/>
    <w:rsid w:val="00A546E8"/>
    <w:rsid w:val="00A54A5B"/>
    <w:rsid w:val="00A54C01"/>
    <w:rsid w:val="00A54D0E"/>
    <w:rsid w:val="00A55C43"/>
    <w:rsid w:val="00A55C9C"/>
    <w:rsid w:val="00A564A3"/>
    <w:rsid w:val="00A56702"/>
    <w:rsid w:val="00A56EAB"/>
    <w:rsid w:val="00A57679"/>
    <w:rsid w:val="00A57A45"/>
    <w:rsid w:val="00A57B06"/>
    <w:rsid w:val="00A57D3F"/>
    <w:rsid w:val="00A60785"/>
    <w:rsid w:val="00A60CEF"/>
    <w:rsid w:val="00A61019"/>
    <w:rsid w:val="00A61090"/>
    <w:rsid w:val="00A6123E"/>
    <w:rsid w:val="00A61336"/>
    <w:rsid w:val="00A6164A"/>
    <w:rsid w:val="00A61D32"/>
    <w:rsid w:val="00A61EC4"/>
    <w:rsid w:val="00A6245F"/>
    <w:rsid w:val="00A62CD1"/>
    <w:rsid w:val="00A63265"/>
    <w:rsid w:val="00A63456"/>
    <w:rsid w:val="00A63657"/>
    <w:rsid w:val="00A63BF0"/>
    <w:rsid w:val="00A63F73"/>
    <w:rsid w:val="00A645AA"/>
    <w:rsid w:val="00A64C7C"/>
    <w:rsid w:val="00A64F42"/>
    <w:rsid w:val="00A651EC"/>
    <w:rsid w:val="00A6538C"/>
    <w:rsid w:val="00A6544C"/>
    <w:rsid w:val="00A656CD"/>
    <w:rsid w:val="00A65710"/>
    <w:rsid w:val="00A65B18"/>
    <w:rsid w:val="00A65D01"/>
    <w:rsid w:val="00A65EA3"/>
    <w:rsid w:val="00A66476"/>
    <w:rsid w:val="00A6687F"/>
    <w:rsid w:val="00A66932"/>
    <w:rsid w:val="00A670C5"/>
    <w:rsid w:val="00A6760C"/>
    <w:rsid w:val="00A67626"/>
    <w:rsid w:val="00A67E50"/>
    <w:rsid w:val="00A67E61"/>
    <w:rsid w:val="00A67F4B"/>
    <w:rsid w:val="00A70377"/>
    <w:rsid w:val="00A70652"/>
    <w:rsid w:val="00A706B4"/>
    <w:rsid w:val="00A70D08"/>
    <w:rsid w:val="00A70E5E"/>
    <w:rsid w:val="00A71B83"/>
    <w:rsid w:val="00A7235B"/>
    <w:rsid w:val="00A729AF"/>
    <w:rsid w:val="00A72E86"/>
    <w:rsid w:val="00A7325E"/>
    <w:rsid w:val="00A741D9"/>
    <w:rsid w:val="00A74219"/>
    <w:rsid w:val="00A742E6"/>
    <w:rsid w:val="00A74AA3"/>
    <w:rsid w:val="00A74F1D"/>
    <w:rsid w:val="00A74F43"/>
    <w:rsid w:val="00A74F77"/>
    <w:rsid w:val="00A7505B"/>
    <w:rsid w:val="00A756CB"/>
    <w:rsid w:val="00A75857"/>
    <w:rsid w:val="00A75DD3"/>
    <w:rsid w:val="00A761B3"/>
    <w:rsid w:val="00A76260"/>
    <w:rsid w:val="00A765BE"/>
    <w:rsid w:val="00A76717"/>
    <w:rsid w:val="00A769C6"/>
    <w:rsid w:val="00A77314"/>
    <w:rsid w:val="00A775DC"/>
    <w:rsid w:val="00A77880"/>
    <w:rsid w:val="00A7788A"/>
    <w:rsid w:val="00A77B1C"/>
    <w:rsid w:val="00A80060"/>
    <w:rsid w:val="00A809BF"/>
    <w:rsid w:val="00A80A4E"/>
    <w:rsid w:val="00A80B7B"/>
    <w:rsid w:val="00A80DF8"/>
    <w:rsid w:val="00A811B7"/>
    <w:rsid w:val="00A81890"/>
    <w:rsid w:val="00A8193C"/>
    <w:rsid w:val="00A81E44"/>
    <w:rsid w:val="00A821EE"/>
    <w:rsid w:val="00A822E3"/>
    <w:rsid w:val="00A82651"/>
    <w:rsid w:val="00A8317F"/>
    <w:rsid w:val="00A83AC1"/>
    <w:rsid w:val="00A8417C"/>
    <w:rsid w:val="00A8443A"/>
    <w:rsid w:val="00A845C2"/>
    <w:rsid w:val="00A8482E"/>
    <w:rsid w:val="00A8485F"/>
    <w:rsid w:val="00A84904"/>
    <w:rsid w:val="00A84F5E"/>
    <w:rsid w:val="00A8552D"/>
    <w:rsid w:val="00A857A1"/>
    <w:rsid w:val="00A85945"/>
    <w:rsid w:val="00A85FF3"/>
    <w:rsid w:val="00A8611D"/>
    <w:rsid w:val="00A86565"/>
    <w:rsid w:val="00A86705"/>
    <w:rsid w:val="00A8698F"/>
    <w:rsid w:val="00A87246"/>
    <w:rsid w:val="00A87418"/>
    <w:rsid w:val="00A90247"/>
    <w:rsid w:val="00A90793"/>
    <w:rsid w:val="00A90A6F"/>
    <w:rsid w:val="00A911AB"/>
    <w:rsid w:val="00A91712"/>
    <w:rsid w:val="00A918EB"/>
    <w:rsid w:val="00A91D02"/>
    <w:rsid w:val="00A92071"/>
    <w:rsid w:val="00A92E6C"/>
    <w:rsid w:val="00A9349F"/>
    <w:rsid w:val="00A9350C"/>
    <w:rsid w:val="00A9397F"/>
    <w:rsid w:val="00A93EED"/>
    <w:rsid w:val="00A9423A"/>
    <w:rsid w:val="00A94284"/>
    <w:rsid w:val="00A94364"/>
    <w:rsid w:val="00A944E8"/>
    <w:rsid w:val="00A94DC1"/>
    <w:rsid w:val="00A95390"/>
    <w:rsid w:val="00A95497"/>
    <w:rsid w:val="00A95689"/>
    <w:rsid w:val="00A95746"/>
    <w:rsid w:val="00A960F4"/>
    <w:rsid w:val="00A96289"/>
    <w:rsid w:val="00A96503"/>
    <w:rsid w:val="00A96649"/>
    <w:rsid w:val="00A96AE4"/>
    <w:rsid w:val="00A96E9B"/>
    <w:rsid w:val="00A97013"/>
    <w:rsid w:val="00A970DD"/>
    <w:rsid w:val="00A970E1"/>
    <w:rsid w:val="00A97145"/>
    <w:rsid w:val="00A9763B"/>
    <w:rsid w:val="00A97AE3"/>
    <w:rsid w:val="00A97E3C"/>
    <w:rsid w:val="00A97EDD"/>
    <w:rsid w:val="00AA00D5"/>
    <w:rsid w:val="00AA11DA"/>
    <w:rsid w:val="00AA1950"/>
    <w:rsid w:val="00AA1C3F"/>
    <w:rsid w:val="00AA22F3"/>
    <w:rsid w:val="00AA279D"/>
    <w:rsid w:val="00AA2CCE"/>
    <w:rsid w:val="00AA2CFC"/>
    <w:rsid w:val="00AA2FCE"/>
    <w:rsid w:val="00AA30F3"/>
    <w:rsid w:val="00AA317D"/>
    <w:rsid w:val="00AA33EB"/>
    <w:rsid w:val="00AA3420"/>
    <w:rsid w:val="00AA3552"/>
    <w:rsid w:val="00AA3B4D"/>
    <w:rsid w:val="00AA4239"/>
    <w:rsid w:val="00AA4957"/>
    <w:rsid w:val="00AA4A5B"/>
    <w:rsid w:val="00AA4D22"/>
    <w:rsid w:val="00AA52E0"/>
    <w:rsid w:val="00AA5661"/>
    <w:rsid w:val="00AA5C3D"/>
    <w:rsid w:val="00AA5F55"/>
    <w:rsid w:val="00AA6794"/>
    <w:rsid w:val="00AA6BFC"/>
    <w:rsid w:val="00AA73AC"/>
    <w:rsid w:val="00AA7471"/>
    <w:rsid w:val="00AA7608"/>
    <w:rsid w:val="00AA7A5C"/>
    <w:rsid w:val="00AA7B68"/>
    <w:rsid w:val="00AB0128"/>
    <w:rsid w:val="00AB031A"/>
    <w:rsid w:val="00AB132F"/>
    <w:rsid w:val="00AB1355"/>
    <w:rsid w:val="00AB244B"/>
    <w:rsid w:val="00AB2529"/>
    <w:rsid w:val="00AB26FC"/>
    <w:rsid w:val="00AB2AB1"/>
    <w:rsid w:val="00AB3042"/>
    <w:rsid w:val="00AB3457"/>
    <w:rsid w:val="00AB3761"/>
    <w:rsid w:val="00AB3DBD"/>
    <w:rsid w:val="00AB413E"/>
    <w:rsid w:val="00AB4577"/>
    <w:rsid w:val="00AB4CC0"/>
    <w:rsid w:val="00AB4D7F"/>
    <w:rsid w:val="00AB4DCF"/>
    <w:rsid w:val="00AB5120"/>
    <w:rsid w:val="00AB53D5"/>
    <w:rsid w:val="00AB5C7D"/>
    <w:rsid w:val="00AB6010"/>
    <w:rsid w:val="00AB6123"/>
    <w:rsid w:val="00AB6202"/>
    <w:rsid w:val="00AB6291"/>
    <w:rsid w:val="00AB6467"/>
    <w:rsid w:val="00AB6484"/>
    <w:rsid w:val="00AB6587"/>
    <w:rsid w:val="00AB67D7"/>
    <w:rsid w:val="00AB7CDA"/>
    <w:rsid w:val="00AB7CF1"/>
    <w:rsid w:val="00AB7EA1"/>
    <w:rsid w:val="00AC06DD"/>
    <w:rsid w:val="00AC0787"/>
    <w:rsid w:val="00AC08A2"/>
    <w:rsid w:val="00AC09DE"/>
    <w:rsid w:val="00AC0CAA"/>
    <w:rsid w:val="00AC101E"/>
    <w:rsid w:val="00AC1527"/>
    <w:rsid w:val="00AC1615"/>
    <w:rsid w:val="00AC1731"/>
    <w:rsid w:val="00AC2535"/>
    <w:rsid w:val="00AC2A5F"/>
    <w:rsid w:val="00AC2D0B"/>
    <w:rsid w:val="00AC3074"/>
    <w:rsid w:val="00AC3171"/>
    <w:rsid w:val="00AC359B"/>
    <w:rsid w:val="00AC361E"/>
    <w:rsid w:val="00AC36BB"/>
    <w:rsid w:val="00AC3C00"/>
    <w:rsid w:val="00AC4508"/>
    <w:rsid w:val="00AC4A2F"/>
    <w:rsid w:val="00AC51DC"/>
    <w:rsid w:val="00AC5558"/>
    <w:rsid w:val="00AC56A7"/>
    <w:rsid w:val="00AC593B"/>
    <w:rsid w:val="00AC6087"/>
    <w:rsid w:val="00AC60C4"/>
    <w:rsid w:val="00AC6135"/>
    <w:rsid w:val="00AC636E"/>
    <w:rsid w:val="00AC66F9"/>
    <w:rsid w:val="00AC6D2E"/>
    <w:rsid w:val="00AC6ED3"/>
    <w:rsid w:val="00AD015E"/>
    <w:rsid w:val="00AD1811"/>
    <w:rsid w:val="00AD214A"/>
    <w:rsid w:val="00AD288B"/>
    <w:rsid w:val="00AD330B"/>
    <w:rsid w:val="00AD3494"/>
    <w:rsid w:val="00AD34D2"/>
    <w:rsid w:val="00AD3B71"/>
    <w:rsid w:val="00AD3E52"/>
    <w:rsid w:val="00AD41E5"/>
    <w:rsid w:val="00AD42A3"/>
    <w:rsid w:val="00AD437D"/>
    <w:rsid w:val="00AD4C1D"/>
    <w:rsid w:val="00AD4DCB"/>
    <w:rsid w:val="00AD4DF9"/>
    <w:rsid w:val="00AD4EC5"/>
    <w:rsid w:val="00AD5080"/>
    <w:rsid w:val="00AD5161"/>
    <w:rsid w:val="00AD5526"/>
    <w:rsid w:val="00AD5CB6"/>
    <w:rsid w:val="00AD6948"/>
    <w:rsid w:val="00AD6CC3"/>
    <w:rsid w:val="00AD7B44"/>
    <w:rsid w:val="00AD7FEB"/>
    <w:rsid w:val="00AE0D05"/>
    <w:rsid w:val="00AE0D9C"/>
    <w:rsid w:val="00AE12BB"/>
    <w:rsid w:val="00AE2610"/>
    <w:rsid w:val="00AE2AC3"/>
    <w:rsid w:val="00AE2E19"/>
    <w:rsid w:val="00AE2E45"/>
    <w:rsid w:val="00AE32D2"/>
    <w:rsid w:val="00AE34B0"/>
    <w:rsid w:val="00AE3974"/>
    <w:rsid w:val="00AE43C0"/>
    <w:rsid w:val="00AE4ECF"/>
    <w:rsid w:val="00AE4FC4"/>
    <w:rsid w:val="00AE56B2"/>
    <w:rsid w:val="00AE5CDF"/>
    <w:rsid w:val="00AE5F7A"/>
    <w:rsid w:val="00AE6193"/>
    <w:rsid w:val="00AE61FF"/>
    <w:rsid w:val="00AE67E5"/>
    <w:rsid w:val="00AE6E72"/>
    <w:rsid w:val="00AE704E"/>
    <w:rsid w:val="00AE72E3"/>
    <w:rsid w:val="00AE742B"/>
    <w:rsid w:val="00AE76D0"/>
    <w:rsid w:val="00AE781E"/>
    <w:rsid w:val="00AE783E"/>
    <w:rsid w:val="00AE78D9"/>
    <w:rsid w:val="00AF061E"/>
    <w:rsid w:val="00AF06E1"/>
    <w:rsid w:val="00AF0874"/>
    <w:rsid w:val="00AF0C65"/>
    <w:rsid w:val="00AF0CB7"/>
    <w:rsid w:val="00AF0D86"/>
    <w:rsid w:val="00AF14C6"/>
    <w:rsid w:val="00AF1696"/>
    <w:rsid w:val="00AF1D04"/>
    <w:rsid w:val="00AF200B"/>
    <w:rsid w:val="00AF2872"/>
    <w:rsid w:val="00AF2CC3"/>
    <w:rsid w:val="00AF375B"/>
    <w:rsid w:val="00AF3A5B"/>
    <w:rsid w:val="00AF3F20"/>
    <w:rsid w:val="00AF42E7"/>
    <w:rsid w:val="00AF464B"/>
    <w:rsid w:val="00AF4941"/>
    <w:rsid w:val="00AF4AA1"/>
    <w:rsid w:val="00AF4CF0"/>
    <w:rsid w:val="00AF569B"/>
    <w:rsid w:val="00AF5AAE"/>
    <w:rsid w:val="00AF667E"/>
    <w:rsid w:val="00AF6CE9"/>
    <w:rsid w:val="00AF6D69"/>
    <w:rsid w:val="00AF6F37"/>
    <w:rsid w:val="00AF757B"/>
    <w:rsid w:val="00AF771D"/>
    <w:rsid w:val="00AF7CEA"/>
    <w:rsid w:val="00AF7EDD"/>
    <w:rsid w:val="00B000F5"/>
    <w:rsid w:val="00B0010A"/>
    <w:rsid w:val="00B00196"/>
    <w:rsid w:val="00B00ADC"/>
    <w:rsid w:val="00B00E8A"/>
    <w:rsid w:val="00B01E42"/>
    <w:rsid w:val="00B0252A"/>
    <w:rsid w:val="00B025A3"/>
    <w:rsid w:val="00B0265E"/>
    <w:rsid w:val="00B029CE"/>
    <w:rsid w:val="00B02BA5"/>
    <w:rsid w:val="00B0320A"/>
    <w:rsid w:val="00B032BD"/>
    <w:rsid w:val="00B035F8"/>
    <w:rsid w:val="00B036D4"/>
    <w:rsid w:val="00B036E1"/>
    <w:rsid w:val="00B03E4C"/>
    <w:rsid w:val="00B04058"/>
    <w:rsid w:val="00B04179"/>
    <w:rsid w:val="00B04B50"/>
    <w:rsid w:val="00B04EDA"/>
    <w:rsid w:val="00B0523A"/>
    <w:rsid w:val="00B05390"/>
    <w:rsid w:val="00B0574B"/>
    <w:rsid w:val="00B05C8D"/>
    <w:rsid w:val="00B05D1D"/>
    <w:rsid w:val="00B0679D"/>
    <w:rsid w:val="00B068DC"/>
    <w:rsid w:val="00B06AB4"/>
    <w:rsid w:val="00B06AF5"/>
    <w:rsid w:val="00B06C1F"/>
    <w:rsid w:val="00B071C1"/>
    <w:rsid w:val="00B07DE7"/>
    <w:rsid w:val="00B1032E"/>
    <w:rsid w:val="00B108CE"/>
    <w:rsid w:val="00B113C8"/>
    <w:rsid w:val="00B1140A"/>
    <w:rsid w:val="00B129FA"/>
    <w:rsid w:val="00B12A18"/>
    <w:rsid w:val="00B12E14"/>
    <w:rsid w:val="00B13B8D"/>
    <w:rsid w:val="00B14A03"/>
    <w:rsid w:val="00B14F3D"/>
    <w:rsid w:val="00B15695"/>
    <w:rsid w:val="00B15F7F"/>
    <w:rsid w:val="00B16315"/>
    <w:rsid w:val="00B16418"/>
    <w:rsid w:val="00B1654F"/>
    <w:rsid w:val="00B16937"/>
    <w:rsid w:val="00B17788"/>
    <w:rsid w:val="00B17917"/>
    <w:rsid w:val="00B17A1F"/>
    <w:rsid w:val="00B17DC8"/>
    <w:rsid w:val="00B205E0"/>
    <w:rsid w:val="00B20E67"/>
    <w:rsid w:val="00B21676"/>
    <w:rsid w:val="00B219EB"/>
    <w:rsid w:val="00B21FDB"/>
    <w:rsid w:val="00B21FF8"/>
    <w:rsid w:val="00B221AD"/>
    <w:rsid w:val="00B2236A"/>
    <w:rsid w:val="00B223C1"/>
    <w:rsid w:val="00B2264A"/>
    <w:rsid w:val="00B2275A"/>
    <w:rsid w:val="00B22D8A"/>
    <w:rsid w:val="00B22F6E"/>
    <w:rsid w:val="00B23134"/>
    <w:rsid w:val="00B23271"/>
    <w:rsid w:val="00B23349"/>
    <w:rsid w:val="00B23812"/>
    <w:rsid w:val="00B23C6B"/>
    <w:rsid w:val="00B23D4B"/>
    <w:rsid w:val="00B23E2E"/>
    <w:rsid w:val="00B240ED"/>
    <w:rsid w:val="00B244F1"/>
    <w:rsid w:val="00B246F6"/>
    <w:rsid w:val="00B248CD"/>
    <w:rsid w:val="00B24C5D"/>
    <w:rsid w:val="00B24D52"/>
    <w:rsid w:val="00B254D7"/>
    <w:rsid w:val="00B25D5E"/>
    <w:rsid w:val="00B25E33"/>
    <w:rsid w:val="00B2615F"/>
    <w:rsid w:val="00B26160"/>
    <w:rsid w:val="00B26538"/>
    <w:rsid w:val="00B265DE"/>
    <w:rsid w:val="00B27145"/>
    <w:rsid w:val="00B27BA4"/>
    <w:rsid w:val="00B3002E"/>
    <w:rsid w:val="00B301F6"/>
    <w:rsid w:val="00B309BE"/>
    <w:rsid w:val="00B30D5E"/>
    <w:rsid w:val="00B30DAF"/>
    <w:rsid w:val="00B312C8"/>
    <w:rsid w:val="00B312E1"/>
    <w:rsid w:val="00B31BBE"/>
    <w:rsid w:val="00B31BED"/>
    <w:rsid w:val="00B31C79"/>
    <w:rsid w:val="00B31F7A"/>
    <w:rsid w:val="00B32798"/>
    <w:rsid w:val="00B331CD"/>
    <w:rsid w:val="00B33D6F"/>
    <w:rsid w:val="00B33DEC"/>
    <w:rsid w:val="00B3455B"/>
    <w:rsid w:val="00B34989"/>
    <w:rsid w:val="00B349EA"/>
    <w:rsid w:val="00B35194"/>
    <w:rsid w:val="00B354F3"/>
    <w:rsid w:val="00B35573"/>
    <w:rsid w:val="00B356D7"/>
    <w:rsid w:val="00B35A02"/>
    <w:rsid w:val="00B35D00"/>
    <w:rsid w:val="00B35D44"/>
    <w:rsid w:val="00B363A9"/>
    <w:rsid w:val="00B36518"/>
    <w:rsid w:val="00B3663B"/>
    <w:rsid w:val="00B36828"/>
    <w:rsid w:val="00B36FA6"/>
    <w:rsid w:val="00B37106"/>
    <w:rsid w:val="00B37189"/>
    <w:rsid w:val="00B37624"/>
    <w:rsid w:val="00B402C3"/>
    <w:rsid w:val="00B40474"/>
    <w:rsid w:val="00B40583"/>
    <w:rsid w:val="00B40F3B"/>
    <w:rsid w:val="00B41028"/>
    <w:rsid w:val="00B41A54"/>
    <w:rsid w:val="00B41B1D"/>
    <w:rsid w:val="00B41C07"/>
    <w:rsid w:val="00B41DD4"/>
    <w:rsid w:val="00B42298"/>
    <w:rsid w:val="00B42DDC"/>
    <w:rsid w:val="00B42FA1"/>
    <w:rsid w:val="00B42FF9"/>
    <w:rsid w:val="00B43485"/>
    <w:rsid w:val="00B43B84"/>
    <w:rsid w:val="00B43C3F"/>
    <w:rsid w:val="00B44261"/>
    <w:rsid w:val="00B44A82"/>
    <w:rsid w:val="00B44B4C"/>
    <w:rsid w:val="00B44E6E"/>
    <w:rsid w:val="00B464C1"/>
    <w:rsid w:val="00B466DD"/>
    <w:rsid w:val="00B46AA4"/>
    <w:rsid w:val="00B46E68"/>
    <w:rsid w:val="00B47E76"/>
    <w:rsid w:val="00B504F4"/>
    <w:rsid w:val="00B507C5"/>
    <w:rsid w:val="00B50B74"/>
    <w:rsid w:val="00B517FB"/>
    <w:rsid w:val="00B51F74"/>
    <w:rsid w:val="00B5250B"/>
    <w:rsid w:val="00B527FA"/>
    <w:rsid w:val="00B52979"/>
    <w:rsid w:val="00B52C84"/>
    <w:rsid w:val="00B52D84"/>
    <w:rsid w:val="00B53204"/>
    <w:rsid w:val="00B53690"/>
    <w:rsid w:val="00B53A2B"/>
    <w:rsid w:val="00B53EEA"/>
    <w:rsid w:val="00B543F6"/>
    <w:rsid w:val="00B54446"/>
    <w:rsid w:val="00B552EB"/>
    <w:rsid w:val="00B55A7B"/>
    <w:rsid w:val="00B55C86"/>
    <w:rsid w:val="00B56D36"/>
    <w:rsid w:val="00B572DF"/>
    <w:rsid w:val="00B57E06"/>
    <w:rsid w:val="00B600A8"/>
    <w:rsid w:val="00B60EC0"/>
    <w:rsid w:val="00B6103C"/>
    <w:rsid w:val="00B61103"/>
    <w:rsid w:val="00B611E1"/>
    <w:rsid w:val="00B614EE"/>
    <w:rsid w:val="00B61669"/>
    <w:rsid w:val="00B61C8A"/>
    <w:rsid w:val="00B61C90"/>
    <w:rsid w:val="00B62254"/>
    <w:rsid w:val="00B62B5A"/>
    <w:rsid w:val="00B632E5"/>
    <w:rsid w:val="00B63573"/>
    <w:rsid w:val="00B635ED"/>
    <w:rsid w:val="00B63ADA"/>
    <w:rsid w:val="00B64206"/>
    <w:rsid w:val="00B64384"/>
    <w:rsid w:val="00B64692"/>
    <w:rsid w:val="00B646E4"/>
    <w:rsid w:val="00B64D1C"/>
    <w:rsid w:val="00B64DCB"/>
    <w:rsid w:val="00B6543E"/>
    <w:rsid w:val="00B656FA"/>
    <w:rsid w:val="00B65858"/>
    <w:rsid w:val="00B659BB"/>
    <w:rsid w:val="00B659DE"/>
    <w:rsid w:val="00B65D01"/>
    <w:rsid w:val="00B65E47"/>
    <w:rsid w:val="00B6602D"/>
    <w:rsid w:val="00B66786"/>
    <w:rsid w:val="00B66B79"/>
    <w:rsid w:val="00B67130"/>
    <w:rsid w:val="00B6728C"/>
    <w:rsid w:val="00B71714"/>
    <w:rsid w:val="00B71A61"/>
    <w:rsid w:val="00B71E0B"/>
    <w:rsid w:val="00B7205E"/>
    <w:rsid w:val="00B722A2"/>
    <w:rsid w:val="00B72552"/>
    <w:rsid w:val="00B72817"/>
    <w:rsid w:val="00B72A8E"/>
    <w:rsid w:val="00B735E8"/>
    <w:rsid w:val="00B736F7"/>
    <w:rsid w:val="00B73814"/>
    <w:rsid w:val="00B73A67"/>
    <w:rsid w:val="00B7410E"/>
    <w:rsid w:val="00B74902"/>
    <w:rsid w:val="00B74EA2"/>
    <w:rsid w:val="00B74ED1"/>
    <w:rsid w:val="00B7509A"/>
    <w:rsid w:val="00B753C9"/>
    <w:rsid w:val="00B75510"/>
    <w:rsid w:val="00B759E9"/>
    <w:rsid w:val="00B75B5F"/>
    <w:rsid w:val="00B75BEC"/>
    <w:rsid w:val="00B7610D"/>
    <w:rsid w:val="00B76199"/>
    <w:rsid w:val="00B7654A"/>
    <w:rsid w:val="00B765E1"/>
    <w:rsid w:val="00B76F71"/>
    <w:rsid w:val="00B770FC"/>
    <w:rsid w:val="00B77EDB"/>
    <w:rsid w:val="00B80021"/>
    <w:rsid w:val="00B80380"/>
    <w:rsid w:val="00B80A3D"/>
    <w:rsid w:val="00B80E3A"/>
    <w:rsid w:val="00B8170C"/>
    <w:rsid w:val="00B82190"/>
    <w:rsid w:val="00B82208"/>
    <w:rsid w:val="00B8276C"/>
    <w:rsid w:val="00B828B7"/>
    <w:rsid w:val="00B82989"/>
    <w:rsid w:val="00B82EA4"/>
    <w:rsid w:val="00B832C2"/>
    <w:rsid w:val="00B83371"/>
    <w:rsid w:val="00B83699"/>
    <w:rsid w:val="00B83D42"/>
    <w:rsid w:val="00B84A12"/>
    <w:rsid w:val="00B84B69"/>
    <w:rsid w:val="00B85460"/>
    <w:rsid w:val="00B856F7"/>
    <w:rsid w:val="00B85FF6"/>
    <w:rsid w:val="00B86BFF"/>
    <w:rsid w:val="00B86CD5"/>
    <w:rsid w:val="00B86E3A"/>
    <w:rsid w:val="00B90377"/>
    <w:rsid w:val="00B9057D"/>
    <w:rsid w:val="00B90A2C"/>
    <w:rsid w:val="00B91BAC"/>
    <w:rsid w:val="00B921B9"/>
    <w:rsid w:val="00B92B88"/>
    <w:rsid w:val="00B92C7E"/>
    <w:rsid w:val="00B92D34"/>
    <w:rsid w:val="00B93446"/>
    <w:rsid w:val="00B93588"/>
    <w:rsid w:val="00B94402"/>
    <w:rsid w:val="00B948C5"/>
    <w:rsid w:val="00B952C7"/>
    <w:rsid w:val="00B9543A"/>
    <w:rsid w:val="00B958F0"/>
    <w:rsid w:val="00B95B96"/>
    <w:rsid w:val="00B96C02"/>
    <w:rsid w:val="00B96C04"/>
    <w:rsid w:val="00B96C22"/>
    <w:rsid w:val="00B96D6C"/>
    <w:rsid w:val="00B9785F"/>
    <w:rsid w:val="00B97936"/>
    <w:rsid w:val="00BA0580"/>
    <w:rsid w:val="00BA0631"/>
    <w:rsid w:val="00BA064E"/>
    <w:rsid w:val="00BA0795"/>
    <w:rsid w:val="00BA0FED"/>
    <w:rsid w:val="00BA1126"/>
    <w:rsid w:val="00BA16D5"/>
    <w:rsid w:val="00BA1A7B"/>
    <w:rsid w:val="00BA2067"/>
    <w:rsid w:val="00BA2AAA"/>
    <w:rsid w:val="00BA2BE9"/>
    <w:rsid w:val="00BA329C"/>
    <w:rsid w:val="00BA337F"/>
    <w:rsid w:val="00BA37FF"/>
    <w:rsid w:val="00BA3A87"/>
    <w:rsid w:val="00BA3B6B"/>
    <w:rsid w:val="00BA3E37"/>
    <w:rsid w:val="00BA3F58"/>
    <w:rsid w:val="00BA40C3"/>
    <w:rsid w:val="00BA4405"/>
    <w:rsid w:val="00BA45BA"/>
    <w:rsid w:val="00BA4B53"/>
    <w:rsid w:val="00BA4DE1"/>
    <w:rsid w:val="00BA515A"/>
    <w:rsid w:val="00BA55C5"/>
    <w:rsid w:val="00BA61DF"/>
    <w:rsid w:val="00BA64C3"/>
    <w:rsid w:val="00BA714A"/>
    <w:rsid w:val="00BA7360"/>
    <w:rsid w:val="00BA73B1"/>
    <w:rsid w:val="00BA77B8"/>
    <w:rsid w:val="00BA7FE7"/>
    <w:rsid w:val="00BB0503"/>
    <w:rsid w:val="00BB0592"/>
    <w:rsid w:val="00BB0881"/>
    <w:rsid w:val="00BB10B3"/>
    <w:rsid w:val="00BB13DE"/>
    <w:rsid w:val="00BB177B"/>
    <w:rsid w:val="00BB1928"/>
    <w:rsid w:val="00BB19A5"/>
    <w:rsid w:val="00BB27AF"/>
    <w:rsid w:val="00BB27CB"/>
    <w:rsid w:val="00BB27F0"/>
    <w:rsid w:val="00BB2BC6"/>
    <w:rsid w:val="00BB2F0D"/>
    <w:rsid w:val="00BB2FCC"/>
    <w:rsid w:val="00BB3048"/>
    <w:rsid w:val="00BB31D1"/>
    <w:rsid w:val="00BB35CF"/>
    <w:rsid w:val="00BB378D"/>
    <w:rsid w:val="00BB3CC1"/>
    <w:rsid w:val="00BB46FD"/>
    <w:rsid w:val="00BB4D47"/>
    <w:rsid w:val="00BB4EC8"/>
    <w:rsid w:val="00BB56F9"/>
    <w:rsid w:val="00BB6573"/>
    <w:rsid w:val="00BB6F8B"/>
    <w:rsid w:val="00BB737D"/>
    <w:rsid w:val="00BB7789"/>
    <w:rsid w:val="00BB7D05"/>
    <w:rsid w:val="00BC0E2D"/>
    <w:rsid w:val="00BC2A62"/>
    <w:rsid w:val="00BC2ADD"/>
    <w:rsid w:val="00BC2B1E"/>
    <w:rsid w:val="00BC2CFA"/>
    <w:rsid w:val="00BC30BC"/>
    <w:rsid w:val="00BC317E"/>
    <w:rsid w:val="00BC32BB"/>
    <w:rsid w:val="00BC32FB"/>
    <w:rsid w:val="00BC365A"/>
    <w:rsid w:val="00BC3C6B"/>
    <w:rsid w:val="00BC4173"/>
    <w:rsid w:val="00BC4BAE"/>
    <w:rsid w:val="00BC5878"/>
    <w:rsid w:val="00BC60C3"/>
    <w:rsid w:val="00BC6412"/>
    <w:rsid w:val="00BC660A"/>
    <w:rsid w:val="00BC6B31"/>
    <w:rsid w:val="00BC756F"/>
    <w:rsid w:val="00BC7965"/>
    <w:rsid w:val="00BD00D2"/>
    <w:rsid w:val="00BD0140"/>
    <w:rsid w:val="00BD014B"/>
    <w:rsid w:val="00BD0A09"/>
    <w:rsid w:val="00BD0D7C"/>
    <w:rsid w:val="00BD1512"/>
    <w:rsid w:val="00BD15BF"/>
    <w:rsid w:val="00BD1636"/>
    <w:rsid w:val="00BD1ADC"/>
    <w:rsid w:val="00BD2149"/>
    <w:rsid w:val="00BD28C7"/>
    <w:rsid w:val="00BD2C90"/>
    <w:rsid w:val="00BD2DE7"/>
    <w:rsid w:val="00BD2E78"/>
    <w:rsid w:val="00BD3485"/>
    <w:rsid w:val="00BD3A52"/>
    <w:rsid w:val="00BD4389"/>
    <w:rsid w:val="00BD441E"/>
    <w:rsid w:val="00BD4610"/>
    <w:rsid w:val="00BD5112"/>
    <w:rsid w:val="00BD526F"/>
    <w:rsid w:val="00BD5897"/>
    <w:rsid w:val="00BD5A89"/>
    <w:rsid w:val="00BD5BF4"/>
    <w:rsid w:val="00BD5F68"/>
    <w:rsid w:val="00BD6701"/>
    <w:rsid w:val="00BD769B"/>
    <w:rsid w:val="00BD77FA"/>
    <w:rsid w:val="00BD7837"/>
    <w:rsid w:val="00BD7A80"/>
    <w:rsid w:val="00BD7C07"/>
    <w:rsid w:val="00BD7C56"/>
    <w:rsid w:val="00BD7D48"/>
    <w:rsid w:val="00BD7EEC"/>
    <w:rsid w:val="00BD7F61"/>
    <w:rsid w:val="00BE006C"/>
    <w:rsid w:val="00BE022E"/>
    <w:rsid w:val="00BE04C2"/>
    <w:rsid w:val="00BE1894"/>
    <w:rsid w:val="00BE228A"/>
    <w:rsid w:val="00BE3060"/>
    <w:rsid w:val="00BE34D3"/>
    <w:rsid w:val="00BE34FF"/>
    <w:rsid w:val="00BE3863"/>
    <w:rsid w:val="00BE4284"/>
    <w:rsid w:val="00BE482D"/>
    <w:rsid w:val="00BE502A"/>
    <w:rsid w:val="00BE524B"/>
    <w:rsid w:val="00BE55D4"/>
    <w:rsid w:val="00BE580D"/>
    <w:rsid w:val="00BE5901"/>
    <w:rsid w:val="00BE5BD2"/>
    <w:rsid w:val="00BE607C"/>
    <w:rsid w:val="00BE6570"/>
    <w:rsid w:val="00BE68A1"/>
    <w:rsid w:val="00BE6931"/>
    <w:rsid w:val="00BE6ACE"/>
    <w:rsid w:val="00BE6EE0"/>
    <w:rsid w:val="00BE721E"/>
    <w:rsid w:val="00BE73C3"/>
    <w:rsid w:val="00BE79AC"/>
    <w:rsid w:val="00BE7B0F"/>
    <w:rsid w:val="00BE7D13"/>
    <w:rsid w:val="00BE7F0E"/>
    <w:rsid w:val="00BF0265"/>
    <w:rsid w:val="00BF0635"/>
    <w:rsid w:val="00BF07E8"/>
    <w:rsid w:val="00BF0839"/>
    <w:rsid w:val="00BF0AA5"/>
    <w:rsid w:val="00BF0BFF"/>
    <w:rsid w:val="00BF0EC7"/>
    <w:rsid w:val="00BF1486"/>
    <w:rsid w:val="00BF19FA"/>
    <w:rsid w:val="00BF1FD9"/>
    <w:rsid w:val="00BF20AD"/>
    <w:rsid w:val="00BF27A8"/>
    <w:rsid w:val="00BF27CF"/>
    <w:rsid w:val="00BF2E64"/>
    <w:rsid w:val="00BF36B3"/>
    <w:rsid w:val="00BF372A"/>
    <w:rsid w:val="00BF3F1F"/>
    <w:rsid w:val="00BF4E76"/>
    <w:rsid w:val="00BF597F"/>
    <w:rsid w:val="00BF5C56"/>
    <w:rsid w:val="00BF6241"/>
    <w:rsid w:val="00BF6465"/>
    <w:rsid w:val="00BF65B1"/>
    <w:rsid w:val="00BF6915"/>
    <w:rsid w:val="00BF7BDB"/>
    <w:rsid w:val="00BF7FB6"/>
    <w:rsid w:val="00C00300"/>
    <w:rsid w:val="00C014A7"/>
    <w:rsid w:val="00C01ABE"/>
    <w:rsid w:val="00C01DD1"/>
    <w:rsid w:val="00C0201D"/>
    <w:rsid w:val="00C02593"/>
    <w:rsid w:val="00C027B2"/>
    <w:rsid w:val="00C02F91"/>
    <w:rsid w:val="00C03167"/>
    <w:rsid w:val="00C03ADA"/>
    <w:rsid w:val="00C04043"/>
    <w:rsid w:val="00C04494"/>
    <w:rsid w:val="00C04596"/>
    <w:rsid w:val="00C049F6"/>
    <w:rsid w:val="00C05642"/>
    <w:rsid w:val="00C05AF9"/>
    <w:rsid w:val="00C05E05"/>
    <w:rsid w:val="00C06A9F"/>
    <w:rsid w:val="00C06D19"/>
    <w:rsid w:val="00C06DCA"/>
    <w:rsid w:val="00C07263"/>
    <w:rsid w:val="00C07501"/>
    <w:rsid w:val="00C0784F"/>
    <w:rsid w:val="00C07F80"/>
    <w:rsid w:val="00C101DC"/>
    <w:rsid w:val="00C105ED"/>
    <w:rsid w:val="00C1074B"/>
    <w:rsid w:val="00C10ACB"/>
    <w:rsid w:val="00C10E19"/>
    <w:rsid w:val="00C10F0A"/>
    <w:rsid w:val="00C11065"/>
    <w:rsid w:val="00C1120B"/>
    <w:rsid w:val="00C11346"/>
    <w:rsid w:val="00C11688"/>
    <w:rsid w:val="00C1196F"/>
    <w:rsid w:val="00C12673"/>
    <w:rsid w:val="00C1272E"/>
    <w:rsid w:val="00C1278E"/>
    <w:rsid w:val="00C12AAE"/>
    <w:rsid w:val="00C12AF4"/>
    <w:rsid w:val="00C12CB4"/>
    <w:rsid w:val="00C12E3A"/>
    <w:rsid w:val="00C12FDE"/>
    <w:rsid w:val="00C13573"/>
    <w:rsid w:val="00C139AE"/>
    <w:rsid w:val="00C14DD5"/>
    <w:rsid w:val="00C14EA5"/>
    <w:rsid w:val="00C1502B"/>
    <w:rsid w:val="00C15CE2"/>
    <w:rsid w:val="00C15D29"/>
    <w:rsid w:val="00C1603A"/>
    <w:rsid w:val="00C165EE"/>
    <w:rsid w:val="00C16853"/>
    <w:rsid w:val="00C169A6"/>
    <w:rsid w:val="00C16E3D"/>
    <w:rsid w:val="00C172EC"/>
    <w:rsid w:val="00C17984"/>
    <w:rsid w:val="00C17A07"/>
    <w:rsid w:val="00C2005B"/>
    <w:rsid w:val="00C201AE"/>
    <w:rsid w:val="00C20A2B"/>
    <w:rsid w:val="00C20BAA"/>
    <w:rsid w:val="00C20F0C"/>
    <w:rsid w:val="00C2118C"/>
    <w:rsid w:val="00C21D5C"/>
    <w:rsid w:val="00C22289"/>
    <w:rsid w:val="00C22903"/>
    <w:rsid w:val="00C22ED5"/>
    <w:rsid w:val="00C233E6"/>
    <w:rsid w:val="00C23541"/>
    <w:rsid w:val="00C236A4"/>
    <w:rsid w:val="00C23767"/>
    <w:rsid w:val="00C2386F"/>
    <w:rsid w:val="00C23A50"/>
    <w:rsid w:val="00C23C1F"/>
    <w:rsid w:val="00C23F99"/>
    <w:rsid w:val="00C24281"/>
    <w:rsid w:val="00C2438B"/>
    <w:rsid w:val="00C2474E"/>
    <w:rsid w:val="00C2477F"/>
    <w:rsid w:val="00C24B05"/>
    <w:rsid w:val="00C24CAC"/>
    <w:rsid w:val="00C24F2D"/>
    <w:rsid w:val="00C253AC"/>
    <w:rsid w:val="00C25BFD"/>
    <w:rsid w:val="00C25EBC"/>
    <w:rsid w:val="00C2610F"/>
    <w:rsid w:val="00C26972"/>
    <w:rsid w:val="00C26CE5"/>
    <w:rsid w:val="00C27700"/>
    <w:rsid w:val="00C278AC"/>
    <w:rsid w:val="00C278F3"/>
    <w:rsid w:val="00C3043B"/>
    <w:rsid w:val="00C304C3"/>
    <w:rsid w:val="00C30581"/>
    <w:rsid w:val="00C305C9"/>
    <w:rsid w:val="00C316A6"/>
    <w:rsid w:val="00C317FE"/>
    <w:rsid w:val="00C31D41"/>
    <w:rsid w:val="00C337A7"/>
    <w:rsid w:val="00C33BFB"/>
    <w:rsid w:val="00C33DB5"/>
    <w:rsid w:val="00C34106"/>
    <w:rsid w:val="00C3492B"/>
    <w:rsid w:val="00C35460"/>
    <w:rsid w:val="00C35BBF"/>
    <w:rsid w:val="00C35DC3"/>
    <w:rsid w:val="00C36B61"/>
    <w:rsid w:val="00C36DF1"/>
    <w:rsid w:val="00C3711F"/>
    <w:rsid w:val="00C37236"/>
    <w:rsid w:val="00C37837"/>
    <w:rsid w:val="00C40012"/>
    <w:rsid w:val="00C40925"/>
    <w:rsid w:val="00C409B3"/>
    <w:rsid w:val="00C40D77"/>
    <w:rsid w:val="00C4102B"/>
    <w:rsid w:val="00C41391"/>
    <w:rsid w:val="00C413E6"/>
    <w:rsid w:val="00C41CAB"/>
    <w:rsid w:val="00C4210D"/>
    <w:rsid w:val="00C42D01"/>
    <w:rsid w:val="00C430B0"/>
    <w:rsid w:val="00C431D7"/>
    <w:rsid w:val="00C43214"/>
    <w:rsid w:val="00C4326E"/>
    <w:rsid w:val="00C434C0"/>
    <w:rsid w:val="00C4374F"/>
    <w:rsid w:val="00C437B3"/>
    <w:rsid w:val="00C43B85"/>
    <w:rsid w:val="00C444B6"/>
    <w:rsid w:val="00C44DB5"/>
    <w:rsid w:val="00C4501C"/>
    <w:rsid w:val="00C45158"/>
    <w:rsid w:val="00C45215"/>
    <w:rsid w:val="00C45245"/>
    <w:rsid w:val="00C45927"/>
    <w:rsid w:val="00C45C74"/>
    <w:rsid w:val="00C465A2"/>
    <w:rsid w:val="00C465B0"/>
    <w:rsid w:val="00C46A8B"/>
    <w:rsid w:val="00C46EEF"/>
    <w:rsid w:val="00C46F46"/>
    <w:rsid w:val="00C47060"/>
    <w:rsid w:val="00C471DB"/>
    <w:rsid w:val="00C471EC"/>
    <w:rsid w:val="00C4770F"/>
    <w:rsid w:val="00C50453"/>
    <w:rsid w:val="00C50A11"/>
    <w:rsid w:val="00C50A4B"/>
    <w:rsid w:val="00C512CC"/>
    <w:rsid w:val="00C51650"/>
    <w:rsid w:val="00C51769"/>
    <w:rsid w:val="00C51786"/>
    <w:rsid w:val="00C517F4"/>
    <w:rsid w:val="00C51BA8"/>
    <w:rsid w:val="00C51C7B"/>
    <w:rsid w:val="00C51ECC"/>
    <w:rsid w:val="00C523E7"/>
    <w:rsid w:val="00C5240F"/>
    <w:rsid w:val="00C52B4E"/>
    <w:rsid w:val="00C52F68"/>
    <w:rsid w:val="00C536B0"/>
    <w:rsid w:val="00C53AA2"/>
    <w:rsid w:val="00C53B64"/>
    <w:rsid w:val="00C53F80"/>
    <w:rsid w:val="00C54692"/>
    <w:rsid w:val="00C54897"/>
    <w:rsid w:val="00C548CA"/>
    <w:rsid w:val="00C550D4"/>
    <w:rsid w:val="00C55364"/>
    <w:rsid w:val="00C55587"/>
    <w:rsid w:val="00C55BF4"/>
    <w:rsid w:val="00C55DAF"/>
    <w:rsid w:val="00C56002"/>
    <w:rsid w:val="00C56173"/>
    <w:rsid w:val="00C564E1"/>
    <w:rsid w:val="00C56814"/>
    <w:rsid w:val="00C57587"/>
    <w:rsid w:val="00C57666"/>
    <w:rsid w:val="00C5799A"/>
    <w:rsid w:val="00C6082C"/>
    <w:rsid w:val="00C609C6"/>
    <w:rsid w:val="00C60DEA"/>
    <w:rsid w:val="00C60FB6"/>
    <w:rsid w:val="00C610E5"/>
    <w:rsid w:val="00C616A8"/>
    <w:rsid w:val="00C61EC9"/>
    <w:rsid w:val="00C61F19"/>
    <w:rsid w:val="00C6282D"/>
    <w:rsid w:val="00C6282F"/>
    <w:rsid w:val="00C62D7D"/>
    <w:rsid w:val="00C6309E"/>
    <w:rsid w:val="00C63294"/>
    <w:rsid w:val="00C6337F"/>
    <w:rsid w:val="00C6345C"/>
    <w:rsid w:val="00C639A4"/>
    <w:rsid w:val="00C63E32"/>
    <w:rsid w:val="00C63ED6"/>
    <w:rsid w:val="00C64485"/>
    <w:rsid w:val="00C645AB"/>
    <w:rsid w:val="00C646C4"/>
    <w:rsid w:val="00C656B3"/>
    <w:rsid w:val="00C65807"/>
    <w:rsid w:val="00C661A1"/>
    <w:rsid w:val="00C663B9"/>
    <w:rsid w:val="00C66426"/>
    <w:rsid w:val="00C6683B"/>
    <w:rsid w:val="00C66A14"/>
    <w:rsid w:val="00C673F5"/>
    <w:rsid w:val="00C674F4"/>
    <w:rsid w:val="00C67B29"/>
    <w:rsid w:val="00C67CB9"/>
    <w:rsid w:val="00C67DFB"/>
    <w:rsid w:val="00C704FD"/>
    <w:rsid w:val="00C70BF6"/>
    <w:rsid w:val="00C70D2E"/>
    <w:rsid w:val="00C70FE3"/>
    <w:rsid w:val="00C71437"/>
    <w:rsid w:val="00C717F6"/>
    <w:rsid w:val="00C71A20"/>
    <w:rsid w:val="00C71EE8"/>
    <w:rsid w:val="00C72275"/>
    <w:rsid w:val="00C72330"/>
    <w:rsid w:val="00C72C02"/>
    <w:rsid w:val="00C73A8C"/>
    <w:rsid w:val="00C743BB"/>
    <w:rsid w:val="00C74D2D"/>
    <w:rsid w:val="00C74E54"/>
    <w:rsid w:val="00C74E95"/>
    <w:rsid w:val="00C757CC"/>
    <w:rsid w:val="00C75DD3"/>
    <w:rsid w:val="00C765ED"/>
    <w:rsid w:val="00C766FC"/>
    <w:rsid w:val="00C76AAF"/>
    <w:rsid w:val="00C77302"/>
    <w:rsid w:val="00C77395"/>
    <w:rsid w:val="00C77930"/>
    <w:rsid w:val="00C77951"/>
    <w:rsid w:val="00C801B6"/>
    <w:rsid w:val="00C804CB"/>
    <w:rsid w:val="00C806C3"/>
    <w:rsid w:val="00C80830"/>
    <w:rsid w:val="00C81082"/>
    <w:rsid w:val="00C8109E"/>
    <w:rsid w:val="00C812CD"/>
    <w:rsid w:val="00C81498"/>
    <w:rsid w:val="00C81735"/>
    <w:rsid w:val="00C81AA5"/>
    <w:rsid w:val="00C81B72"/>
    <w:rsid w:val="00C82562"/>
    <w:rsid w:val="00C82D1F"/>
    <w:rsid w:val="00C82F26"/>
    <w:rsid w:val="00C83246"/>
    <w:rsid w:val="00C8334B"/>
    <w:rsid w:val="00C833CE"/>
    <w:rsid w:val="00C83FBF"/>
    <w:rsid w:val="00C84206"/>
    <w:rsid w:val="00C84B56"/>
    <w:rsid w:val="00C84E68"/>
    <w:rsid w:val="00C84F11"/>
    <w:rsid w:val="00C85C32"/>
    <w:rsid w:val="00C865BF"/>
    <w:rsid w:val="00C868F9"/>
    <w:rsid w:val="00C86BC3"/>
    <w:rsid w:val="00C872DA"/>
    <w:rsid w:val="00C878DD"/>
    <w:rsid w:val="00C87926"/>
    <w:rsid w:val="00C87963"/>
    <w:rsid w:val="00C87E70"/>
    <w:rsid w:val="00C900E9"/>
    <w:rsid w:val="00C905E2"/>
    <w:rsid w:val="00C90952"/>
    <w:rsid w:val="00C90A8F"/>
    <w:rsid w:val="00C911BB"/>
    <w:rsid w:val="00C91901"/>
    <w:rsid w:val="00C91DCB"/>
    <w:rsid w:val="00C9235D"/>
    <w:rsid w:val="00C923BD"/>
    <w:rsid w:val="00C9252D"/>
    <w:rsid w:val="00C92940"/>
    <w:rsid w:val="00C92DB1"/>
    <w:rsid w:val="00C93B62"/>
    <w:rsid w:val="00C94153"/>
    <w:rsid w:val="00C9417B"/>
    <w:rsid w:val="00C94949"/>
    <w:rsid w:val="00C94A70"/>
    <w:rsid w:val="00C94B66"/>
    <w:rsid w:val="00C94C7A"/>
    <w:rsid w:val="00C94E31"/>
    <w:rsid w:val="00C95576"/>
    <w:rsid w:val="00C9669D"/>
    <w:rsid w:val="00C96A18"/>
    <w:rsid w:val="00C97290"/>
    <w:rsid w:val="00C976CF"/>
    <w:rsid w:val="00C97E69"/>
    <w:rsid w:val="00C97EFB"/>
    <w:rsid w:val="00CA0806"/>
    <w:rsid w:val="00CA08B8"/>
    <w:rsid w:val="00CA1423"/>
    <w:rsid w:val="00CA1949"/>
    <w:rsid w:val="00CA22B3"/>
    <w:rsid w:val="00CA2E55"/>
    <w:rsid w:val="00CA2FC4"/>
    <w:rsid w:val="00CA2FE5"/>
    <w:rsid w:val="00CA386A"/>
    <w:rsid w:val="00CA4405"/>
    <w:rsid w:val="00CA45E3"/>
    <w:rsid w:val="00CA4685"/>
    <w:rsid w:val="00CA4E1C"/>
    <w:rsid w:val="00CA4FA4"/>
    <w:rsid w:val="00CA527B"/>
    <w:rsid w:val="00CA56B5"/>
    <w:rsid w:val="00CA58DC"/>
    <w:rsid w:val="00CA5D34"/>
    <w:rsid w:val="00CA5FFA"/>
    <w:rsid w:val="00CA6385"/>
    <w:rsid w:val="00CA6554"/>
    <w:rsid w:val="00CA6A52"/>
    <w:rsid w:val="00CA6A56"/>
    <w:rsid w:val="00CA6C4E"/>
    <w:rsid w:val="00CA7729"/>
    <w:rsid w:val="00CA78EF"/>
    <w:rsid w:val="00CA7C20"/>
    <w:rsid w:val="00CA7CA2"/>
    <w:rsid w:val="00CB089F"/>
    <w:rsid w:val="00CB0D84"/>
    <w:rsid w:val="00CB140F"/>
    <w:rsid w:val="00CB14B8"/>
    <w:rsid w:val="00CB18E1"/>
    <w:rsid w:val="00CB19E7"/>
    <w:rsid w:val="00CB1BD9"/>
    <w:rsid w:val="00CB1E10"/>
    <w:rsid w:val="00CB1E90"/>
    <w:rsid w:val="00CB2712"/>
    <w:rsid w:val="00CB2CD3"/>
    <w:rsid w:val="00CB3D93"/>
    <w:rsid w:val="00CB430C"/>
    <w:rsid w:val="00CB4864"/>
    <w:rsid w:val="00CB4D06"/>
    <w:rsid w:val="00CB6B8B"/>
    <w:rsid w:val="00CB6BD0"/>
    <w:rsid w:val="00CB6D85"/>
    <w:rsid w:val="00CB7571"/>
    <w:rsid w:val="00CB7BB6"/>
    <w:rsid w:val="00CC038D"/>
    <w:rsid w:val="00CC100C"/>
    <w:rsid w:val="00CC124C"/>
    <w:rsid w:val="00CC14C1"/>
    <w:rsid w:val="00CC14EE"/>
    <w:rsid w:val="00CC1ACA"/>
    <w:rsid w:val="00CC1F36"/>
    <w:rsid w:val="00CC1F43"/>
    <w:rsid w:val="00CC24B8"/>
    <w:rsid w:val="00CC28E0"/>
    <w:rsid w:val="00CC3544"/>
    <w:rsid w:val="00CC3AF2"/>
    <w:rsid w:val="00CC4493"/>
    <w:rsid w:val="00CC4804"/>
    <w:rsid w:val="00CC4A6C"/>
    <w:rsid w:val="00CC545A"/>
    <w:rsid w:val="00CC5B61"/>
    <w:rsid w:val="00CC5F22"/>
    <w:rsid w:val="00CC6282"/>
    <w:rsid w:val="00CC6C7E"/>
    <w:rsid w:val="00CC707D"/>
    <w:rsid w:val="00CC70E9"/>
    <w:rsid w:val="00CD0CBF"/>
    <w:rsid w:val="00CD1596"/>
    <w:rsid w:val="00CD214B"/>
    <w:rsid w:val="00CD241C"/>
    <w:rsid w:val="00CD2B14"/>
    <w:rsid w:val="00CD2D19"/>
    <w:rsid w:val="00CD2F51"/>
    <w:rsid w:val="00CD3265"/>
    <w:rsid w:val="00CD33F0"/>
    <w:rsid w:val="00CD39F0"/>
    <w:rsid w:val="00CD3C13"/>
    <w:rsid w:val="00CD3D45"/>
    <w:rsid w:val="00CD42A2"/>
    <w:rsid w:val="00CD446D"/>
    <w:rsid w:val="00CD472D"/>
    <w:rsid w:val="00CD4796"/>
    <w:rsid w:val="00CD4C83"/>
    <w:rsid w:val="00CD4DCB"/>
    <w:rsid w:val="00CD4E2A"/>
    <w:rsid w:val="00CD562C"/>
    <w:rsid w:val="00CD58A8"/>
    <w:rsid w:val="00CD5D13"/>
    <w:rsid w:val="00CD5D9B"/>
    <w:rsid w:val="00CD6257"/>
    <w:rsid w:val="00CD6AED"/>
    <w:rsid w:val="00CD6FB7"/>
    <w:rsid w:val="00CD7055"/>
    <w:rsid w:val="00CD71F1"/>
    <w:rsid w:val="00CD756C"/>
    <w:rsid w:val="00CD75F8"/>
    <w:rsid w:val="00CD7D94"/>
    <w:rsid w:val="00CD7DF9"/>
    <w:rsid w:val="00CD7FFD"/>
    <w:rsid w:val="00CE004E"/>
    <w:rsid w:val="00CE0355"/>
    <w:rsid w:val="00CE07F7"/>
    <w:rsid w:val="00CE19B4"/>
    <w:rsid w:val="00CE1EAA"/>
    <w:rsid w:val="00CE288B"/>
    <w:rsid w:val="00CE2E5A"/>
    <w:rsid w:val="00CE2EA4"/>
    <w:rsid w:val="00CE311C"/>
    <w:rsid w:val="00CE344B"/>
    <w:rsid w:val="00CE3A7D"/>
    <w:rsid w:val="00CE43BB"/>
    <w:rsid w:val="00CE43BD"/>
    <w:rsid w:val="00CE4629"/>
    <w:rsid w:val="00CE4736"/>
    <w:rsid w:val="00CE473B"/>
    <w:rsid w:val="00CE4AF5"/>
    <w:rsid w:val="00CE57BE"/>
    <w:rsid w:val="00CE5BA9"/>
    <w:rsid w:val="00CE6333"/>
    <w:rsid w:val="00CE6841"/>
    <w:rsid w:val="00CE6B3C"/>
    <w:rsid w:val="00CE7567"/>
    <w:rsid w:val="00CE756D"/>
    <w:rsid w:val="00CE76A9"/>
    <w:rsid w:val="00CE79F7"/>
    <w:rsid w:val="00CE7B9B"/>
    <w:rsid w:val="00CE7C9E"/>
    <w:rsid w:val="00CE7FB1"/>
    <w:rsid w:val="00CF04BF"/>
    <w:rsid w:val="00CF0FBA"/>
    <w:rsid w:val="00CF1518"/>
    <w:rsid w:val="00CF156F"/>
    <w:rsid w:val="00CF1803"/>
    <w:rsid w:val="00CF1BAA"/>
    <w:rsid w:val="00CF1D91"/>
    <w:rsid w:val="00CF2512"/>
    <w:rsid w:val="00CF3009"/>
    <w:rsid w:val="00CF308E"/>
    <w:rsid w:val="00CF3509"/>
    <w:rsid w:val="00CF350F"/>
    <w:rsid w:val="00CF35A7"/>
    <w:rsid w:val="00CF3662"/>
    <w:rsid w:val="00CF3A25"/>
    <w:rsid w:val="00CF3BDE"/>
    <w:rsid w:val="00CF4004"/>
    <w:rsid w:val="00CF43C5"/>
    <w:rsid w:val="00CF461B"/>
    <w:rsid w:val="00CF4693"/>
    <w:rsid w:val="00CF4F34"/>
    <w:rsid w:val="00CF4FF8"/>
    <w:rsid w:val="00CF59A3"/>
    <w:rsid w:val="00CF59C2"/>
    <w:rsid w:val="00CF5F26"/>
    <w:rsid w:val="00CF6049"/>
    <w:rsid w:val="00CF6088"/>
    <w:rsid w:val="00CF6398"/>
    <w:rsid w:val="00CF693F"/>
    <w:rsid w:val="00CF6DEF"/>
    <w:rsid w:val="00CF740E"/>
    <w:rsid w:val="00CF7488"/>
    <w:rsid w:val="00CF7596"/>
    <w:rsid w:val="00CF76F5"/>
    <w:rsid w:val="00D009D3"/>
    <w:rsid w:val="00D013C6"/>
    <w:rsid w:val="00D01759"/>
    <w:rsid w:val="00D01A57"/>
    <w:rsid w:val="00D022AF"/>
    <w:rsid w:val="00D0249A"/>
    <w:rsid w:val="00D02AFB"/>
    <w:rsid w:val="00D02B6F"/>
    <w:rsid w:val="00D02FE2"/>
    <w:rsid w:val="00D02FEA"/>
    <w:rsid w:val="00D0369E"/>
    <w:rsid w:val="00D0380E"/>
    <w:rsid w:val="00D041E8"/>
    <w:rsid w:val="00D041F5"/>
    <w:rsid w:val="00D04610"/>
    <w:rsid w:val="00D04D1C"/>
    <w:rsid w:val="00D04FB6"/>
    <w:rsid w:val="00D05DB5"/>
    <w:rsid w:val="00D06381"/>
    <w:rsid w:val="00D0647B"/>
    <w:rsid w:val="00D06667"/>
    <w:rsid w:val="00D06A8B"/>
    <w:rsid w:val="00D06F0C"/>
    <w:rsid w:val="00D070B2"/>
    <w:rsid w:val="00D0764A"/>
    <w:rsid w:val="00D0778C"/>
    <w:rsid w:val="00D079BB"/>
    <w:rsid w:val="00D07B94"/>
    <w:rsid w:val="00D10288"/>
    <w:rsid w:val="00D11028"/>
    <w:rsid w:val="00D1212F"/>
    <w:rsid w:val="00D121CD"/>
    <w:rsid w:val="00D12237"/>
    <w:rsid w:val="00D1239A"/>
    <w:rsid w:val="00D12889"/>
    <w:rsid w:val="00D128E2"/>
    <w:rsid w:val="00D12AF1"/>
    <w:rsid w:val="00D13C27"/>
    <w:rsid w:val="00D13D0B"/>
    <w:rsid w:val="00D13E6F"/>
    <w:rsid w:val="00D13F81"/>
    <w:rsid w:val="00D1453F"/>
    <w:rsid w:val="00D1461B"/>
    <w:rsid w:val="00D14B88"/>
    <w:rsid w:val="00D15A49"/>
    <w:rsid w:val="00D15BE2"/>
    <w:rsid w:val="00D15F1D"/>
    <w:rsid w:val="00D160D7"/>
    <w:rsid w:val="00D162B0"/>
    <w:rsid w:val="00D16558"/>
    <w:rsid w:val="00D165EF"/>
    <w:rsid w:val="00D16A0C"/>
    <w:rsid w:val="00D16B68"/>
    <w:rsid w:val="00D17094"/>
    <w:rsid w:val="00D17316"/>
    <w:rsid w:val="00D173C8"/>
    <w:rsid w:val="00D178C5"/>
    <w:rsid w:val="00D179EC"/>
    <w:rsid w:val="00D17B22"/>
    <w:rsid w:val="00D20B90"/>
    <w:rsid w:val="00D212A8"/>
    <w:rsid w:val="00D21682"/>
    <w:rsid w:val="00D21B2F"/>
    <w:rsid w:val="00D22186"/>
    <w:rsid w:val="00D22B46"/>
    <w:rsid w:val="00D22F92"/>
    <w:rsid w:val="00D24368"/>
    <w:rsid w:val="00D243CE"/>
    <w:rsid w:val="00D249FE"/>
    <w:rsid w:val="00D24D7A"/>
    <w:rsid w:val="00D25325"/>
    <w:rsid w:val="00D25575"/>
    <w:rsid w:val="00D25894"/>
    <w:rsid w:val="00D25A87"/>
    <w:rsid w:val="00D25A93"/>
    <w:rsid w:val="00D25F32"/>
    <w:rsid w:val="00D2624A"/>
    <w:rsid w:val="00D263A3"/>
    <w:rsid w:val="00D2708A"/>
    <w:rsid w:val="00D270F1"/>
    <w:rsid w:val="00D27C9F"/>
    <w:rsid w:val="00D27DC1"/>
    <w:rsid w:val="00D30565"/>
    <w:rsid w:val="00D3077F"/>
    <w:rsid w:val="00D3079B"/>
    <w:rsid w:val="00D31211"/>
    <w:rsid w:val="00D317B9"/>
    <w:rsid w:val="00D317F7"/>
    <w:rsid w:val="00D31811"/>
    <w:rsid w:val="00D31845"/>
    <w:rsid w:val="00D320DE"/>
    <w:rsid w:val="00D321A0"/>
    <w:rsid w:val="00D32660"/>
    <w:rsid w:val="00D32712"/>
    <w:rsid w:val="00D32A8D"/>
    <w:rsid w:val="00D330CF"/>
    <w:rsid w:val="00D33AD8"/>
    <w:rsid w:val="00D33CAF"/>
    <w:rsid w:val="00D3422C"/>
    <w:rsid w:val="00D34DE1"/>
    <w:rsid w:val="00D35110"/>
    <w:rsid w:val="00D35AA4"/>
    <w:rsid w:val="00D35D0B"/>
    <w:rsid w:val="00D364F0"/>
    <w:rsid w:val="00D36516"/>
    <w:rsid w:val="00D36A80"/>
    <w:rsid w:val="00D37905"/>
    <w:rsid w:val="00D37B29"/>
    <w:rsid w:val="00D37F4B"/>
    <w:rsid w:val="00D40E80"/>
    <w:rsid w:val="00D41124"/>
    <w:rsid w:val="00D41309"/>
    <w:rsid w:val="00D41395"/>
    <w:rsid w:val="00D417CA"/>
    <w:rsid w:val="00D41C8A"/>
    <w:rsid w:val="00D421F7"/>
    <w:rsid w:val="00D4327A"/>
    <w:rsid w:val="00D437FD"/>
    <w:rsid w:val="00D43C88"/>
    <w:rsid w:val="00D43CED"/>
    <w:rsid w:val="00D4458E"/>
    <w:rsid w:val="00D44B47"/>
    <w:rsid w:val="00D44DFC"/>
    <w:rsid w:val="00D45D11"/>
    <w:rsid w:val="00D46903"/>
    <w:rsid w:val="00D46C62"/>
    <w:rsid w:val="00D47927"/>
    <w:rsid w:val="00D47B9C"/>
    <w:rsid w:val="00D502F4"/>
    <w:rsid w:val="00D50A23"/>
    <w:rsid w:val="00D50B7B"/>
    <w:rsid w:val="00D50CFA"/>
    <w:rsid w:val="00D50DCA"/>
    <w:rsid w:val="00D50DCE"/>
    <w:rsid w:val="00D51071"/>
    <w:rsid w:val="00D51400"/>
    <w:rsid w:val="00D51575"/>
    <w:rsid w:val="00D51C77"/>
    <w:rsid w:val="00D520BD"/>
    <w:rsid w:val="00D520ED"/>
    <w:rsid w:val="00D52613"/>
    <w:rsid w:val="00D52852"/>
    <w:rsid w:val="00D5294E"/>
    <w:rsid w:val="00D52A35"/>
    <w:rsid w:val="00D52A83"/>
    <w:rsid w:val="00D52BF3"/>
    <w:rsid w:val="00D53317"/>
    <w:rsid w:val="00D5342A"/>
    <w:rsid w:val="00D5410B"/>
    <w:rsid w:val="00D5546E"/>
    <w:rsid w:val="00D55738"/>
    <w:rsid w:val="00D55808"/>
    <w:rsid w:val="00D5696D"/>
    <w:rsid w:val="00D56982"/>
    <w:rsid w:val="00D5699C"/>
    <w:rsid w:val="00D5769E"/>
    <w:rsid w:val="00D57C6C"/>
    <w:rsid w:val="00D57D47"/>
    <w:rsid w:val="00D60127"/>
    <w:rsid w:val="00D60303"/>
    <w:rsid w:val="00D6106A"/>
    <w:rsid w:val="00D618CF"/>
    <w:rsid w:val="00D62054"/>
    <w:rsid w:val="00D62705"/>
    <w:rsid w:val="00D627AD"/>
    <w:rsid w:val="00D62B98"/>
    <w:rsid w:val="00D631D2"/>
    <w:rsid w:val="00D6366F"/>
    <w:rsid w:val="00D63792"/>
    <w:rsid w:val="00D63D6E"/>
    <w:rsid w:val="00D63DF5"/>
    <w:rsid w:val="00D63E27"/>
    <w:rsid w:val="00D63F44"/>
    <w:rsid w:val="00D643B1"/>
    <w:rsid w:val="00D64BAB"/>
    <w:rsid w:val="00D64E6A"/>
    <w:rsid w:val="00D65437"/>
    <w:rsid w:val="00D65725"/>
    <w:rsid w:val="00D6607D"/>
    <w:rsid w:val="00D664A7"/>
    <w:rsid w:val="00D66C22"/>
    <w:rsid w:val="00D66DAD"/>
    <w:rsid w:val="00D672CA"/>
    <w:rsid w:val="00D6737A"/>
    <w:rsid w:val="00D67C3B"/>
    <w:rsid w:val="00D7013A"/>
    <w:rsid w:val="00D7021F"/>
    <w:rsid w:val="00D70497"/>
    <w:rsid w:val="00D7051A"/>
    <w:rsid w:val="00D70549"/>
    <w:rsid w:val="00D70674"/>
    <w:rsid w:val="00D710DC"/>
    <w:rsid w:val="00D715DF"/>
    <w:rsid w:val="00D71AFB"/>
    <w:rsid w:val="00D71EEA"/>
    <w:rsid w:val="00D71EF4"/>
    <w:rsid w:val="00D721CE"/>
    <w:rsid w:val="00D72326"/>
    <w:rsid w:val="00D72CC0"/>
    <w:rsid w:val="00D731FB"/>
    <w:rsid w:val="00D73E1E"/>
    <w:rsid w:val="00D74635"/>
    <w:rsid w:val="00D74B5D"/>
    <w:rsid w:val="00D74D23"/>
    <w:rsid w:val="00D75060"/>
    <w:rsid w:val="00D75323"/>
    <w:rsid w:val="00D759D4"/>
    <w:rsid w:val="00D763E8"/>
    <w:rsid w:val="00D765EF"/>
    <w:rsid w:val="00D7670B"/>
    <w:rsid w:val="00D76D1E"/>
    <w:rsid w:val="00D7709F"/>
    <w:rsid w:val="00D770A0"/>
    <w:rsid w:val="00D77557"/>
    <w:rsid w:val="00D778C4"/>
    <w:rsid w:val="00D77C83"/>
    <w:rsid w:val="00D804E7"/>
    <w:rsid w:val="00D80EFE"/>
    <w:rsid w:val="00D8132A"/>
    <w:rsid w:val="00D817DA"/>
    <w:rsid w:val="00D82025"/>
    <w:rsid w:val="00D82763"/>
    <w:rsid w:val="00D82821"/>
    <w:rsid w:val="00D82B66"/>
    <w:rsid w:val="00D83801"/>
    <w:rsid w:val="00D83DB8"/>
    <w:rsid w:val="00D84137"/>
    <w:rsid w:val="00D84231"/>
    <w:rsid w:val="00D84995"/>
    <w:rsid w:val="00D84C8A"/>
    <w:rsid w:val="00D84C9A"/>
    <w:rsid w:val="00D84F4B"/>
    <w:rsid w:val="00D85308"/>
    <w:rsid w:val="00D8581A"/>
    <w:rsid w:val="00D85852"/>
    <w:rsid w:val="00D85D4F"/>
    <w:rsid w:val="00D85D6D"/>
    <w:rsid w:val="00D8606F"/>
    <w:rsid w:val="00D860A8"/>
    <w:rsid w:val="00D86350"/>
    <w:rsid w:val="00D8699E"/>
    <w:rsid w:val="00D86E04"/>
    <w:rsid w:val="00D90092"/>
    <w:rsid w:val="00D90673"/>
    <w:rsid w:val="00D907A6"/>
    <w:rsid w:val="00D90829"/>
    <w:rsid w:val="00D909A8"/>
    <w:rsid w:val="00D90C6C"/>
    <w:rsid w:val="00D90D45"/>
    <w:rsid w:val="00D90DB9"/>
    <w:rsid w:val="00D90F5D"/>
    <w:rsid w:val="00D90F73"/>
    <w:rsid w:val="00D91588"/>
    <w:rsid w:val="00D91779"/>
    <w:rsid w:val="00D9183D"/>
    <w:rsid w:val="00D924CD"/>
    <w:rsid w:val="00D92587"/>
    <w:rsid w:val="00D93DEA"/>
    <w:rsid w:val="00D94026"/>
    <w:rsid w:val="00D942D4"/>
    <w:rsid w:val="00D944E1"/>
    <w:rsid w:val="00D94609"/>
    <w:rsid w:val="00D94A52"/>
    <w:rsid w:val="00D94A71"/>
    <w:rsid w:val="00D94F8E"/>
    <w:rsid w:val="00D953B3"/>
    <w:rsid w:val="00D9585F"/>
    <w:rsid w:val="00D95C20"/>
    <w:rsid w:val="00D95DC7"/>
    <w:rsid w:val="00D9634D"/>
    <w:rsid w:val="00D96764"/>
    <w:rsid w:val="00D96B3F"/>
    <w:rsid w:val="00D974AF"/>
    <w:rsid w:val="00DA0282"/>
    <w:rsid w:val="00DA06C6"/>
    <w:rsid w:val="00DA0A8E"/>
    <w:rsid w:val="00DA0ADF"/>
    <w:rsid w:val="00DA0FED"/>
    <w:rsid w:val="00DA13EB"/>
    <w:rsid w:val="00DA16D1"/>
    <w:rsid w:val="00DA2896"/>
    <w:rsid w:val="00DA2BC2"/>
    <w:rsid w:val="00DA2D9D"/>
    <w:rsid w:val="00DA2F87"/>
    <w:rsid w:val="00DA3078"/>
    <w:rsid w:val="00DA307D"/>
    <w:rsid w:val="00DA31FC"/>
    <w:rsid w:val="00DA36B6"/>
    <w:rsid w:val="00DA3A8F"/>
    <w:rsid w:val="00DA3C6A"/>
    <w:rsid w:val="00DA3DE6"/>
    <w:rsid w:val="00DA477C"/>
    <w:rsid w:val="00DA49DE"/>
    <w:rsid w:val="00DA4BD1"/>
    <w:rsid w:val="00DA58FB"/>
    <w:rsid w:val="00DA61D5"/>
    <w:rsid w:val="00DA62B0"/>
    <w:rsid w:val="00DA6594"/>
    <w:rsid w:val="00DA67A9"/>
    <w:rsid w:val="00DA6A96"/>
    <w:rsid w:val="00DA6B3C"/>
    <w:rsid w:val="00DA6DE4"/>
    <w:rsid w:val="00DA772A"/>
    <w:rsid w:val="00DA7795"/>
    <w:rsid w:val="00DA7AFB"/>
    <w:rsid w:val="00DA7B6F"/>
    <w:rsid w:val="00DA7F3A"/>
    <w:rsid w:val="00DB05F6"/>
    <w:rsid w:val="00DB06C5"/>
    <w:rsid w:val="00DB0DE1"/>
    <w:rsid w:val="00DB0F03"/>
    <w:rsid w:val="00DB11B3"/>
    <w:rsid w:val="00DB137A"/>
    <w:rsid w:val="00DB184A"/>
    <w:rsid w:val="00DB1984"/>
    <w:rsid w:val="00DB1B45"/>
    <w:rsid w:val="00DB1C98"/>
    <w:rsid w:val="00DB1CA5"/>
    <w:rsid w:val="00DB26AB"/>
    <w:rsid w:val="00DB2C2A"/>
    <w:rsid w:val="00DB2C6A"/>
    <w:rsid w:val="00DB2F65"/>
    <w:rsid w:val="00DB3328"/>
    <w:rsid w:val="00DB34D9"/>
    <w:rsid w:val="00DB34F7"/>
    <w:rsid w:val="00DB3B63"/>
    <w:rsid w:val="00DB3C7C"/>
    <w:rsid w:val="00DB3F81"/>
    <w:rsid w:val="00DB403F"/>
    <w:rsid w:val="00DB419E"/>
    <w:rsid w:val="00DB4257"/>
    <w:rsid w:val="00DB44F8"/>
    <w:rsid w:val="00DB4718"/>
    <w:rsid w:val="00DB5269"/>
    <w:rsid w:val="00DB5393"/>
    <w:rsid w:val="00DB58AC"/>
    <w:rsid w:val="00DB5BB9"/>
    <w:rsid w:val="00DB5E97"/>
    <w:rsid w:val="00DB5FA6"/>
    <w:rsid w:val="00DB618F"/>
    <w:rsid w:val="00DB6250"/>
    <w:rsid w:val="00DB63DB"/>
    <w:rsid w:val="00DB6838"/>
    <w:rsid w:val="00DB6843"/>
    <w:rsid w:val="00DB72CB"/>
    <w:rsid w:val="00DB73FD"/>
    <w:rsid w:val="00DB7403"/>
    <w:rsid w:val="00DB743F"/>
    <w:rsid w:val="00DB7A0F"/>
    <w:rsid w:val="00DB7C3E"/>
    <w:rsid w:val="00DC05D6"/>
    <w:rsid w:val="00DC064B"/>
    <w:rsid w:val="00DC076A"/>
    <w:rsid w:val="00DC11D6"/>
    <w:rsid w:val="00DC1BED"/>
    <w:rsid w:val="00DC1DAB"/>
    <w:rsid w:val="00DC21A9"/>
    <w:rsid w:val="00DC246E"/>
    <w:rsid w:val="00DC2A29"/>
    <w:rsid w:val="00DC36D3"/>
    <w:rsid w:val="00DC3888"/>
    <w:rsid w:val="00DC3BB7"/>
    <w:rsid w:val="00DC4122"/>
    <w:rsid w:val="00DC4367"/>
    <w:rsid w:val="00DC5077"/>
    <w:rsid w:val="00DC5588"/>
    <w:rsid w:val="00DC58D5"/>
    <w:rsid w:val="00DC58E7"/>
    <w:rsid w:val="00DC59A7"/>
    <w:rsid w:val="00DC5A48"/>
    <w:rsid w:val="00DC5B84"/>
    <w:rsid w:val="00DC5C2E"/>
    <w:rsid w:val="00DC5CF2"/>
    <w:rsid w:val="00DC5D23"/>
    <w:rsid w:val="00DC5D37"/>
    <w:rsid w:val="00DC5E50"/>
    <w:rsid w:val="00DC6322"/>
    <w:rsid w:val="00DC6E9E"/>
    <w:rsid w:val="00DC7F0A"/>
    <w:rsid w:val="00DD0652"/>
    <w:rsid w:val="00DD0754"/>
    <w:rsid w:val="00DD096E"/>
    <w:rsid w:val="00DD0984"/>
    <w:rsid w:val="00DD1033"/>
    <w:rsid w:val="00DD116A"/>
    <w:rsid w:val="00DD1D73"/>
    <w:rsid w:val="00DD20F1"/>
    <w:rsid w:val="00DD253D"/>
    <w:rsid w:val="00DD29F5"/>
    <w:rsid w:val="00DD2EDF"/>
    <w:rsid w:val="00DD30A6"/>
    <w:rsid w:val="00DD3BD3"/>
    <w:rsid w:val="00DD3F04"/>
    <w:rsid w:val="00DD4A9C"/>
    <w:rsid w:val="00DD4EEB"/>
    <w:rsid w:val="00DD51BC"/>
    <w:rsid w:val="00DD5320"/>
    <w:rsid w:val="00DD539C"/>
    <w:rsid w:val="00DD53AF"/>
    <w:rsid w:val="00DD5AE2"/>
    <w:rsid w:val="00DD5FF6"/>
    <w:rsid w:val="00DD615D"/>
    <w:rsid w:val="00DD623A"/>
    <w:rsid w:val="00DD6B8F"/>
    <w:rsid w:val="00DD6CC6"/>
    <w:rsid w:val="00DD6CE9"/>
    <w:rsid w:val="00DD754F"/>
    <w:rsid w:val="00DD7839"/>
    <w:rsid w:val="00DE02F7"/>
    <w:rsid w:val="00DE09CB"/>
    <w:rsid w:val="00DE1388"/>
    <w:rsid w:val="00DE141E"/>
    <w:rsid w:val="00DE23F6"/>
    <w:rsid w:val="00DE2506"/>
    <w:rsid w:val="00DE2749"/>
    <w:rsid w:val="00DE2B34"/>
    <w:rsid w:val="00DE2B93"/>
    <w:rsid w:val="00DE3105"/>
    <w:rsid w:val="00DE312B"/>
    <w:rsid w:val="00DE380F"/>
    <w:rsid w:val="00DE3F6C"/>
    <w:rsid w:val="00DE410D"/>
    <w:rsid w:val="00DE432F"/>
    <w:rsid w:val="00DE4AF8"/>
    <w:rsid w:val="00DE4BCB"/>
    <w:rsid w:val="00DE5000"/>
    <w:rsid w:val="00DE5174"/>
    <w:rsid w:val="00DE5500"/>
    <w:rsid w:val="00DE56C7"/>
    <w:rsid w:val="00DE5C59"/>
    <w:rsid w:val="00DE5ED6"/>
    <w:rsid w:val="00DE6166"/>
    <w:rsid w:val="00DE61CA"/>
    <w:rsid w:val="00DE61DE"/>
    <w:rsid w:val="00DE6AC0"/>
    <w:rsid w:val="00DE72F4"/>
    <w:rsid w:val="00DE74E8"/>
    <w:rsid w:val="00DE7564"/>
    <w:rsid w:val="00DE7629"/>
    <w:rsid w:val="00DE788F"/>
    <w:rsid w:val="00DF0530"/>
    <w:rsid w:val="00DF0DD4"/>
    <w:rsid w:val="00DF0EC8"/>
    <w:rsid w:val="00DF1474"/>
    <w:rsid w:val="00DF1D39"/>
    <w:rsid w:val="00DF2344"/>
    <w:rsid w:val="00DF24F9"/>
    <w:rsid w:val="00DF2882"/>
    <w:rsid w:val="00DF2934"/>
    <w:rsid w:val="00DF2A3D"/>
    <w:rsid w:val="00DF2F28"/>
    <w:rsid w:val="00DF32F4"/>
    <w:rsid w:val="00DF3400"/>
    <w:rsid w:val="00DF3461"/>
    <w:rsid w:val="00DF34CD"/>
    <w:rsid w:val="00DF3A0A"/>
    <w:rsid w:val="00DF3F96"/>
    <w:rsid w:val="00DF4CED"/>
    <w:rsid w:val="00DF5359"/>
    <w:rsid w:val="00DF5F6B"/>
    <w:rsid w:val="00DF5FCF"/>
    <w:rsid w:val="00DF63EB"/>
    <w:rsid w:val="00DF65B2"/>
    <w:rsid w:val="00DF67A9"/>
    <w:rsid w:val="00DF67E4"/>
    <w:rsid w:val="00DF6C06"/>
    <w:rsid w:val="00DF7005"/>
    <w:rsid w:val="00DF7067"/>
    <w:rsid w:val="00DF70BE"/>
    <w:rsid w:val="00DF710D"/>
    <w:rsid w:val="00DF7190"/>
    <w:rsid w:val="00DF7380"/>
    <w:rsid w:val="00DF744B"/>
    <w:rsid w:val="00DF74E2"/>
    <w:rsid w:val="00DF7592"/>
    <w:rsid w:val="00DF75F2"/>
    <w:rsid w:val="00DF78CA"/>
    <w:rsid w:val="00DF78F7"/>
    <w:rsid w:val="00E0019F"/>
    <w:rsid w:val="00E00439"/>
    <w:rsid w:val="00E00D1F"/>
    <w:rsid w:val="00E01404"/>
    <w:rsid w:val="00E01643"/>
    <w:rsid w:val="00E021FA"/>
    <w:rsid w:val="00E030D4"/>
    <w:rsid w:val="00E0356D"/>
    <w:rsid w:val="00E03734"/>
    <w:rsid w:val="00E038A3"/>
    <w:rsid w:val="00E03A56"/>
    <w:rsid w:val="00E03BBC"/>
    <w:rsid w:val="00E04065"/>
    <w:rsid w:val="00E04AC3"/>
    <w:rsid w:val="00E04EEE"/>
    <w:rsid w:val="00E0594B"/>
    <w:rsid w:val="00E06130"/>
    <w:rsid w:val="00E0687F"/>
    <w:rsid w:val="00E06AD3"/>
    <w:rsid w:val="00E06EC5"/>
    <w:rsid w:val="00E070AC"/>
    <w:rsid w:val="00E073DB"/>
    <w:rsid w:val="00E078BE"/>
    <w:rsid w:val="00E07A8A"/>
    <w:rsid w:val="00E101C0"/>
    <w:rsid w:val="00E10DBA"/>
    <w:rsid w:val="00E11258"/>
    <w:rsid w:val="00E113C3"/>
    <w:rsid w:val="00E11AD8"/>
    <w:rsid w:val="00E12075"/>
    <w:rsid w:val="00E128B7"/>
    <w:rsid w:val="00E12C4F"/>
    <w:rsid w:val="00E12E24"/>
    <w:rsid w:val="00E135F2"/>
    <w:rsid w:val="00E13D31"/>
    <w:rsid w:val="00E149F2"/>
    <w:rsid w:val="00E14A3F"/>
    <w:rsid w:val="00E14F9C"/>
    <w:rsid w:val="00E15498"/>
    <w:rsid w:val="00E15DEA"/>
    <w:rsid w:val="00E15E11"/>
    <w:rsid w:val="00E16195"/>
    <w:rsid w:val="00E1630F"/>
    <w:rsid w:val="00E166DE"/>
    <w:rsid w:val="00E16DBC"/>
    <w:rsid w:val="00E170BA"/>
    <w:rsid w:val="00E1761D"/>
    <w:rsid w:val="00E17D6E"/>
    <w:rsid w:val="00E20037"/>
    <w:rsid w:val="00E2043E"/>
    <w:rsid w:val="00E213DD"/>
    <w:rsid w:val="00E21EF2"/>
    <w:rsid w:val="00E2298E"/>
    <w:rsid w:val="00E22A36"/>
    <w:rsid w:val="00E22CD7"/>
    <w:rsid w:val="00E233A3"/>
    <w:rsid w:val="00E235B1"/>
    <w:rsid w:val="00E237B0"/>
    <w:rsid w:val="00E23F49"/>
    <w:rsid w:val="00E245C0"/>
    <w:rsid w:val="00E24AF5"/>
    <w:rsid w:val="00E24BAE"/>
    <w:rsid w:val="00E24EA3"/>
    <w:rsid w:val="00E253F4"/>
    <w:rsid w:val="00E2553B"/>
    <w:rsid w:val="00E258E5"/>
    <w:rsid w:val="00E25A0C"/>
    <w:rsid w:val="00E25E1E"/>
    <w:rsid w:val="00E25E2F"/>
    <w:rsid w:val="00E260BA"/>
    <w:rsid w:val="00E26E9F"/>
    <w:rsid w:val="00E26FD0"/>
    <w:rsid w:val="00E27041"/>
    <w:rsid w:val="00E27BB8"/>
    <w:rsid w:val="00E27BDD"/>
    <w:rsid w:val="00E27E9A"/>
    <w:rsid w:val="00E27F11"/>
    <w:rsid w:val="00E3050F"/>
    <w:rsid w:val="00E3063A"/>
    <w:rsid w:val="00E3080E"/>
    <w:rsid w:val="00E30B90"/>
    <w:rsid w:val="00E3130C"/>
    <w:rsid w:val="00E31DEB"/>
    <w:rsid w:val="00E320D3"/>
    <w:rsid w:val="00E32152"/>
    <w:rsid w:val="00E3216F"/>
    <w:rsid w:val="00E326B3"/>
    <w:rsid w:val="00E328A8"/>
    <w:rsid w:val="00E32C9F"/>
    <w:rsid w:val="00E332B9"/>
    <w:rsid w:val="00E33EDD"/>
    <w:rsid w:val="00E34088"/>
    <w:rsid w:val="00E34B41"/>
    <w:rsid w:val="00E34BC4"/>
    <w:rsid w:val="00E34C82"/>
    <w:rsid w:val="00E3507A"/>
    <w:rsid w:val="00E356EB"/>
    <w:rsid w:val="00E36128"/>
    <w:rsid w:val="00E361EC"/>
    <w:rsid w:val="00E367F8"/>
    <w:rsid w:val="00E36944"/>
    <w:rsid w:val="00E371B5"/>
    <w:rsid w:val="00E37402"/>
    <w:rsid w:val="00E377B4"/>
    <w:rsid w:val="00E377E0"/>
    <w:rsid w:val="00E40121"/>
    <w:rsid w:val="00E40229"/>
    <w:rsid w:val="00E403F9"/>
    <w:rsid w:val="00E413FF"/>
    <w:rsid w:val="00E41F45"/>
    <w:rsid w:val="00E425C3"/>
    <w:rsid w:val="00E425DA"/>
    <w:rsid w:val="00E429DC"/>
    <w:rsid w:val="00E430C5"/>
    <w:rsid w:val="00E4383E"/>
    <w:rsid w:val="00E43B0B"/>
    <w:rsid w:val="00E4447F"/>
    <w:rsid w:val="00E444FE"/>
    <w:rsid w:val="00E447CB"/>
    <w:rsid w:val="00E44B14"/>
    <w:rsid w:val="00E44DB4"/>
    <w:rsid w:val="00E45331"/>
    <w:rsid w:val="00E4545E"/>
    <w:rsid w:val="00E45491"/>
    <w:rsid w:val="00E45B07"/>
    <w:rsid w:val="00E45F0A"/>
    <w:rsid w:val="00E467C4"/>
    <w:rsid w:val="00E46909"/>
    <w:rsid w:val="00E46DA4"/>
    <w:rsid w:val="00E46DC3"/>
    <w:rsid w:val="00E47BD7"/>
    <w:rsid w:val="00E47C54"/>
    <w:rsid w:val="00E47F3F"/>
    <w:rsid w:val="00E47FED"/>
    <w:rsid w:val="00E50067"/>
    <w:rsid w:val="00E50B7C"/>
    <w:rsid w:val="00E516D4"/>
    <w:rsid w:val="00E517E3"/>
    <w:rsid w:val="00E51FA5"/>
    <w:rsid w:val="00E523D1"/>
    <w:rsid w:val="00E525B8"/>
    <w:rsid w:val="00E5295B"/>
    <w:rsid w:val="00E53169"/>
    <w:rsid w:val="00E5383A"/>
    <w:rsid w:val="00E5388E"/>
    <w:rsid w:val="00E53F1F"/>
    <w:rsid w:val="00E542C5"/>
    <w:rsid w:val="00E54A79"/>
    <w:rsid w:val="00E55433"/>
    <w:rsid w:val="00E5620D"/>
    <w:rsid w:val="00E5636D"/>
    <w:rsid w:val="00E56455"/>
    <w:rsid w:val="00E5700D"/>
    <w:rsid w:val="00E57165"/>
    <w:rsid w:val="00E575A6"/>
    <w:rsid w:val="00E575E5"/>
    <w:rsid w:val="00E57B9B"/>
    <w:rsid w:val="00E601B0"/>
    <w:rsid w:val="00E604CB"/>
    <w:rsid w:val="00E61202"/>
    <w:rsid w:val="00E616F6"/>
    <w:rsid w:val="00E61A2A"/>
    <w:rsid w:val="00E61B0F"/>
    <w:rsid w:val="00E61D72"/>
    <w:rsid w:val="00E62285"/>
    <w:rsid w:val="00E6304A"/>
    <w:rsid w:val="00E63454"/>
    <w:rsid w:val="00E635F5"/>
    <w:rsid w:val="00E6381B"/>
    <w:rsid w:val="00E63D02"/>
    <w:rsid w:val="00E63FC4"/>
    <w:rsid w:val="00E643BE"/>
    <w:rsid w:val="00E64565"/>
    <w:rsid w:val="00E646F3"/>
    <w:rsid w:val="00E64B43"/>
    <w:rsid w:val="00E651C9"/>
    <w:rsid w:val="00E65D27"/>
    <w:rsid w:val="00E66528"/>
    <w:rsid w:val="00E66F47"/>
    <w:rsid w:val="00E66FE4"/>
    <w:rsid w:val="00E677B8"/>
    <w:rsid w:val="00E67B25"/>
    <w:rsid w:val="00E67F34"/>
    <w:rsid w:val="00E67F89"/>
    <w:rsid w:val="00E7101D"/>
    <w:rsid w:val="00E71AE2"/>
    <w:rsid w:val="00E71BFE"/>
    <w:rsid w:val="00E72969"/>
    <w:rsid w:val="00E7344E"/>
    <w:rsid w:val="00E738E9"/>
    <w:rsid w:val="00E73B05"/>
    <w:rsid w:val="00E73B34"/>
    <w:rsid w:val="00E73D14"/>
    <w:rsid w:val="00E73D6C"/>
    <w:rsid w:val="00E73E6B"/>
    <w:rsid w:val="00E73F52"/>
    <w:rsid w:val="00E746A8"/>
    <w:rsid w:val="00E746F7"/>
    <w:rsid w:val="00E747EA"/>
    <w:rsid w:val="00E748B9"/>
    <w:rsid w:val="00E74A24"/>
    <w:rsid w:val="00E74B25"/>
    <w:rsid w:val="00E74BF7"/>
    <w:rsid w:val="00E752ED"/>
    <w:rsid w:val="00E760F1"/>
    <w:rsid w:val="00E768B5"/>
    <w:rsid w:val="00E76C9A"/>
    <w:rsid w:val="00E77278"/>
    <w:rsid w:val="00E77437"/>
    <w:rsid w:val="00E7752F"/>
    <w:rsid w:val="00E77948"/>
    <w:rsid w:val="00E77BF7"/>
    <w:rsid w:val="00E77F2E"/>
    <w:rsid w:val="00E80246"/>
    <w:rsid w:val="00E80755"/>
    <w:rsid w:val="00E80773"/>
    <w:rsid w:val="00E807DD"/>
    <w:rsid w:val="00E80EFA"/>
    <w:rsid w:val="00E81A64"/>
    <w:rsid w:val="00E82217"/>
    <w:rsid w:val="00E82634"/>
    <w:rsid w:val="00E82681"/>
    <w:rsid w:val="00E833DD"/>
    <w:rsid w:val="00E836B1"/>
    <w:rsid w:val="00E83781"/>
    <w:rsid w:val="00E83871"/>
    <w:rsid w:val="00E83D7F"/>
    <w:rsid w:val="00E83F5F"/>
    <w:rsid w:val="00E846AC"/>
    <w:rsid w:val="00E84D9B"/>
    <w:rsid w:val="00E84EF7"/>
    <w:rsid w:val="00E850F4"/>
    <w:rsid w:val="00E858CD"/>
    <w:rsid w:val="00E85F7B"/>
    <w:rsid w:val="00E85FB1"/>
    <w:rsid w:val="00E862B9"/>
    <w:rsid w:val="00E901F9"/>
    <w:rsid w:val="00E906A2"/>
    <w:rsid w:val="00E90D7E"/>
    <w:rsid w:val="00E9109C"/>
    <w:rsid w:val="00E91212"/>
    <w:rsid w:val="00E912CF"/>
    <w:rsid w:val="00E912F1"/>
    <w:rsid w:val="00E9189D"/>
    <w:rsid w:val="00E919E0"/>
    <w:rsid w:val="00E91C6F"/>
    <w:rsid w:val="00E91C8C"/>
    <w:rsid w:val="00E91DD9"/>
    <w:rsid w:val="00E925CE"/>
    <w:rsid w:val="00E92A83"/>
    <w:rsid w:val="00E937D2"/>
    <w:rsid w:val="00E9388D"/>
    <w:rsid w:val="00E9577A"/>
    <w:rsid w:val="00E957C0"/>
    <w:rsid w:val="00E960EC"/>
    <w:rsid w:val="00E96336"/>
    <w:rsid w:val="00E96602"/>
    <w:rsid w:val="00E9677F"/>
    <w:rsid w:val="00E96C71"/>
    <w:rsid w:val="00E97E04"/>
    <w:rsid w:val="00EA03DD"/>
    <w:rsid w:val="00EA04A4"/>
    <w:rsid w:val="00EA0505"/>
    <w:rsid w:val="00EA0FB9"/>
    <w:rsid w:val="00EA16C7"/>
    <w:rsid w:val="00EA1808"/>
    <w:rsid w:val="00EA1BCE"/>
    <w:rsid w:val="00EA20B4"/>
    <w:rsid w:val="00EA23C5"/>
    <w:rsid w:val="00EA26BE"/>
    <w:rsid w:val="00EA3583"/>
    <w:rsid w:val="00EA371D"/>
    <w:rsid w:val="00EA378C"/>
    <w:rsid w:val="00EA3EB3"/>
    <w:rsid w:val="00EA421E"/>
    <w:rsid w:val="00EA47AD"/>
    <w:rsid w:val="00EA4D4A"/>
    <w:rsid w:val="00EA5085"/>
    <w:rsid w:val="00EA54C1"/>
    <w:rsid w:val="00EA5719"/>
    <w:rsid w:val="00EA585D"/>
    <w:rsid w:val="00EA5A83"/>
    <w:rsid w:val="00EA6231"/>
    <w:rsid w:val="00EA6F71"/>
    <w:rsid w:val="00EA72B2"/>
    <w:rsid w:val="00EA7392"/>
    <w:rsid w:val="00EA7465"/>
    <w:rsid w:val="00EA75A3"/>
    <w:rsid w:val="00EA7DCA"/>
    <w:rsid w:val="00EA7ECF"/>
    <w:rsid w:val="00EB0155"/>
    <w:rsid w:val="00EB0752"/>
    <w:rsid w:val="00EB142B"/>
    <w:rsid w:val="00EB17C4"/>
    <w:rsid w:val="00EB18D8"/>
    <w:rsid w:val="00EB1AA5"/>
    <w:rsid w:val="00EB1CD4"/>
    <w:rsid w:val="00EB206A"/>
    <w:rsid w:val="00EB24E5"/>
    <w:rsid w:val="00EB27F6"/>
    <w:rsid w:val="00EB2E29"/>
    <w:rsid w:val="00EB34CE"/>
    <w:rsid w:val="00EB375A"/>
    <w:rsid w:val="00EB386A"/>
    <w:rsid w:val="00EB3E49"/>
    <w:rsid w:val="00EB41E4"/>
    <w:rsid w:val="00EB4E79"/>
    <w:rsid w:val="00EB4F16"/>
    <w:rsid w:val="00EB521D"/>
    <w:rsid w:val="00EB52DB"/>
    <w:rsid w:val="00EB6B1E"/>
    <w:rsid w:val="00EB6E09"/>
    <w:rsid w:val="00EB708D"/>
    <w:rsid w:val="00EB7354"/>
    <w:rsid w:val="00EB73E0"/>
    <w:rsid w:val="00EB76F5"/>
    <w:rsid w:val="00EC0C3B"/>
    <w:rsid w:val="00EC0E70"/>
    <w:rsid w:val="00EC1469"/>
    <w:rsid w:val="00EC17ED"/>
    <w:rsid w:val="00EC1DEE"/>
    <w:rsid w:val="00EC249E"/>
    <w:rsid w:val="00EC2945"/>
    <w:rsid w:val="00EC2D24"/>
    <w:rsid w:val="00EC2EC6"/>
    <w:rsid w:val="00EC303D"/>
    <w:rsid w:val="00EC3512"/>
    <w:rsid w:val="00EC3A8E"/>
    <w:rsid w:val="00EC3FFF"/>
    <w:rsid w:val="00EC4AD6"/>
    <w:rsid w:val="00EC4DA2"/>
    <w:rsid w:val="00EC5248"/>
    <w:rsid w:val="00EC52DE"/>
    <w:rsid w:val="00EC52DF"/>
    <w:rsid w:val="00EC53C6"/>
    <w:rsid w:val="00EC550D"/>
    <w:rsid w:val="00EC568D"/>
    <w:rsid w:val="00EC59A3"/>
    <w:rsid w:val="00EC5BCE"/>
    <w:rsid w:val="00EC5C6A"/>
    <w:rsid w:val="00EC64DB"/>
    <w:rsid w:val="00EC667F"/>
    <w:rsid w:val="00EC6C36"/>
    <w:rsid w:val="00EC6F5C"/>
    <w:rsid w:val="00EC706D"/>
    <w:rsid w:val="00EC708C"/>
    <w:rsid w:val="00EC75A2"/>
    <w:rsid w:val="00ED0347"/>
    <w:rsid w:val="00ED047B"/>
    <w:rsid w:val="00ED04AF"/>
    <w:rsid w:val="00ED0E37"/>
    <w:rsid w:val="00ED0EBB"/>
    <w:rsid w:val="00ED0F92"/>
    <w:rsid w:val="00ED197F"/>
    <w:rsid w:val="00ED1EBB"/>
    <w:rsid w:val="00ED2571"/>
    <w:rsid w:val="00ED25E4"/>
    <w:rsid w:val="00ED2785"/>
    <w:rsid w:val="00ED2965"/>
    <w:rsid w:val="00ED2BDD"/>
    <w:rsid w:val="00ED2BEC"/>
    <w:rsid w:val="00ED2E28"/>
    <w:rsid w:val="00ED300F"/>
    <w:rsid w:val="00ED3446"/>
    <w:rsid w:val="00ED3531"/>
    <w:rsid w:val="00ED3621"/>
    <w:rsid w:val="00ED3755"/>
    <w:rsid w:val="00ED390B"/>
    <w:rsid w:val="00ED3E0E"/>
    <w:rsid w:val="00ED3E27"/>
    <w:rsid w:val="00ED4528"/>
    <w:rsid w:val="00ED4D92"/>
    <w:rsid w:val="00ED4ECF"/>
    <w:rsid w:val="00ED4F03"/>
    <w:rsid w:val="00ED4F4A"/>
    <w:rsid w:val="00ED4F86"/>
    <w:rsid w:val="00ED5596"/>
    <w:rsid w:val="00ED65B1"/>
    <w:rsid w:val="00ED66C3"/>
    <w:rsid w:val="00ED66E1"/>
    <w:rsid w:val="00ED6A1D"/>
    <w:rsid w:val="00ED6C13"/>
    <w:rsid w:val="00ED7D0B"/>
    <w:rsid w:val="00EE0CBA"/>
    <w:rsid w:val="00EE15FE"/>
    <w:rsid w:val="00EE1964"/>
    <w:rsid w:val="00EE1E1A"/>
    <w:rsid w:val="00EE1F60"/>
    <w:rsid w:val="00EE26CB"/>
    <w:rsid w:val="00EE26FC"/>
    <w:rsid w:val="00EE2762"/>
    <w:rsid w:val="00EE3B90"/>
    <w:rsid w:val="00EE3FAC"/>
    <w:rsid w:val="00EE4427"/>
    <w:rsid w:val="00EE461D"/>
    <w:rsid w:val="00EE4624"/>
    <w:rsid w:val="00EE4B39"/>
    <w:rsid w:val="00EE57BC"/>
    <w:rsid w:val="00EE57E8"/>
    <w:rsid w:val="00EE58DF"/>
    <w:rsid w:val="00EE5B48"/>
    <w:rsid w:val="00EE5DDE"/>
    <w:rsid w:val="00EE5FC2"/>
    <w:rsid w:val="00EE6023"/>
    <w:rsid w:val="00EE6248"/>
    <w:rsid w:val="00EE6482"/>
    <w:rsid w:val="00EE64CF"/>
    <w:rsid w:val="00EE6724"/>
    <w:rsid w:val="00EE6A7E"/>
    <w:rsid w:val="00EE6F91"/>
    <w:rsid w:val="00EE709B"/>
    <w:rsid w:val="00EE76B3"/>
    <w:rsid w:val="00EE76E0"/>
    <w:rsid w:val="00EE7C61"/>
    <w:rsid w:val="00EE7D13"/>
    <w:rsid w:val="00EE7F79"/>
    <w:rsid w:val="00EF046E"/>
    <w:rsid w:val="00EF04D1"/>
    <w:rsid w:val="00EF0639"/>
    <w:rsid w:val="00EF0A56"/>
    <w:rsid w:val="00EF0B4F"/>
    <w:rsid w:val="00EF0B82"/>
    <w:rsid w:val="00EF0E71"/>
    <w:rsid w:val="00EF12F5"/>
    <w:rsid w:val="00EF153D"/>
    <w:rsid w:val="00EF189E"/>
    <w:rsid w:val="00EF1994"/>
    <w:rsid w:val="00EF1A3D"/>
    <w:rsid w:val="00EF1C55"/>
    <w:rsid w:val="00EF1F0E"/>
    <w:rsid w:val="00EF214C"/>
    <w:rsid w:val="00EF27F4"/>
    <w:rsid w:val="00EF2899"/>
    <w:rsid w:val="00EF2AA9"/>
    <w:rsid w:val="00EF3481"/>
    <w:rsid w:val="00EF3991"/>
    <w:rsid w:val="00EF3DFD"/>
    <w:rsid w:val="00EF4697"/>
    <w:rsid w:val="00EF4ACE"/>
    <w:rsid w:val="00EF52A4"/>
    <w:rsid w:val="00EF52F0"/>
    <w:rsid w:val="00EF5768"/>
    <w:rsid w:val="00EF5B72"/>
    <w:rsid w:val="00EF5C02"/>
    <w:rsid w:val="00EF6256"/>
    <w:rsid w:val="00EF635A"/>
    <w:rsid w:val="00EF64F5"/>
    <w:rsid w:val="00EF6BEB"/>
    <w:rsid w:val="00EF6E17"/>
    <w:rsid w:val="00EF7267"/>
    <w:rsid w:val="00EF77CD"/>
    <w:rsid w:val="00EF7DDA"/>
    <w:rsid w:val="00F00F66"/>
    <w:rsid w:val="00F01BC1"/>
    <w:rsid w:val="00F01F4C"/>
    <w:rsid w:val="00F02053"/>
    <w:rsid w:val="00F022A7"/>
    <w:rsid w:val="00F025AC"/>
    <w:rsid w:val="00F02922"/>
    <w:rsid w:val="00F03130"/>
    <w:rsid w:val="00F031EB"/>
    <w:rsid w:val="00F03411"/>
    <w:rsid w:val="00F04158"/>
    <w:rsid w:val="00F043AD"/>
    <w:rsid w:val="00F04496"/>
    <w:rsid w:val="00F04704"/>
    <w:rsid w:val="00F04E55"/>
    <w:rsid w:val="00F05465"/>
    <w:rsid w:val="00F056F8"/>
    <w:rsid w:val="00F05F2E"/>
    <w:rsid w:val="00F05F50"/>
    <w:rsid w:val="00F061C3"/>
    <w:rsid w:val="00F06403"/>
    <w:rsid w:val="00F065B6"/>
    <w:rsid w:val="00F06B9D"/>
    <w:rsid w:val="00F06E5C"/>
    <w:rsid w:val="00F06FD8"/>
    <w:rsid w:val="00F074D9"/>
    <w:rsid w:val="00F0780D"/>
    <w:rsid w:val="00F0785D"/>
    <w:rsid w:val="00F07D23"/>
    <w:rsid w:val="00F07EE6"/>
    <w:rsid w:val="00F10038"/>
    <w:rsid w:val="00F1052C"/>
    <w:rsid w:val="00F1053D"/>
    <w:rsid w:val="00F106DB"/>
    <w:rsid w:val="00F119FE"/>
    <w:rsid w:val="00F11A4B"/>
    <w:rsid w:val="00F11AF0"/>
    <w:rsid w:val="00F12A4C"/>
    <w:rsid w:val="00F130C2"/>
    <w:rsid w:val="00F13683"/>
    <w:rsid w:val="00F137FB"/>
    <w:rsid w:val="00F13827"/>
    <w:rsid w:val="00F13D1A"/>
    <w:rsid w:val="00F14153"/>
    <w:rsid w:val="00F14306"/>
    <w:rsid w:val="00F146B3"/>
    <w:rsid w:val="00F147E1"/>
    <w:rsid w:val="00F14AB7"/>
    <w:rsid w:val="00F14B3D"/>
    <w:rsid w:val="00F14F02"/>
    <w:rsid w:val="00F1529A"/>
    <w:rsid w:val="00F15739"/>
    <w:rsid w:val="00F15C2A"/>
    <w:rsid w:val="00F168F2"/>
    <w:rsid w:val="00F16C87"/>
    <w:rsid w:val="00F177E1"/>
    <w:rsid w:val="00F17B32"/>
    <w:rsid w:val="00F17B8E"/>
    <w:rsid w:val="00F17C70"/>
    <w:rsid w:val="00F207F8"/>
    <w:rsid w:val="00F20EA0"/>
    <w:rsid w:val="00F213A7"/>
    <w:rsid w:val="00F21444"/>
    <w:rsid w:val="00F219A0"/>
    <w:rsid w:val="00F21DBB"/>
    <w:rsid w:val="00F21E4D"/>
    <w:rsid w:val="00F2283E"/>
    <w:rsid w:val="00F229AF"/>
    <w:rsid w:val="00F22A3F"/>
    <w:rsid w:val="00F22F27"/>
    <w:rsid w:val="00F22F66"/>
    <w:rsid w:val="00F2336D"/>
    <w:rsid w:val="00F241D1"/>
    <w:rsid w:val="00F24B23"/>
    <w:rsid w:val="00F24F1C"/>
    <w:rsid w:val="00F2520F"/>
    <w:rsid w:val="00F253D5"/>
    <w:rsid w:val="00F25689"/>
    <w:rsid w:val="00F25CE0"/>
    <w:rsid w:val="00F25FCC"/>
    <w:rsid w:val="00F26422"/>
    <w:rsid w:val="00F264A2"/>
    <w:rsid w:val="00F26669"/>
    <w:rsid w:val="00F268EA"/>
    <w:rsid w:val="00F277AB"/>
    <w:rsid w:val="00F279FE"/>
    <w:rsid w:val="00F27C72"/>
    <w:rsid w:val="00F27CA6"/>
    <w:rsid w:val="00F3085D"/>
    <w:rsid w:val="00F30C3F"/>
    <w:rsid w:val="00F30F38"/>
    <w:rsid w:val="00F31315"/>
    <w:rsid w:val="00F313B1"/>
    <w:rsid w:val="00F316E6"/>
    <w:rsid w:val="00F31954"/>
    <w:rsid w:val="00F31A05"/>
    <w:rsid w:val="00F31C9F"/>
    <w:rsid w:val="00F31D9E"/>
    <w:rsid w:val="00F320A9"/>
    <w:rsid w:val="00F3274A"/>
    <w:rsid w:val="00F327F7"/>
    <w:rsid w:val="00F32AFE"/>
    <w:rsid w:val="00F32C44"/>
    <w:rsid w:val="00F32D82"/>
    <w:rsid w:val="00F33740"/>
    <w:rsid w:val="00F339B9"/>
    <w:rsid w:val="00F33C23"/>
    <w:rsid w:val="00F355FC"/>
    <w:rsid w:val="00F36550"/>
    <w:rsid w:val="00F36B40"/>
    <w:rsid w:val="00F36C03"/>
    <w:rsid w:val="00F36D9D"/>
    <w:rsid w:val="00F36FAA"/>
    <w:rsid w:val="00F3799E"/>
    <w:rsid w:val="00F37ED1"/>
    <w:rsid w:val="00F40070"/>
    <w:rsid w:val="00F40278"/>
    <w:rsid w:val="00F40837"/>
    <w:rsid w:val="00F41041"/>
    <w:rsid w:val="00F4179F"/>
    <w:rsid w:val="00F41914"/>
    <w:rsid w:val="00F41ACE"/>
    <w:rsid w:val="00F41AEE"/>
    <w:rsid w:val="00F41B19"/>
    <w:rsid w:val="00F41C28"/>
    <w:rsid w:val="00F41C98"/>
    <w:rsid w:val="00F41CF4"/>
    <w:rsid w:val="00F41DDF"/>
    <w:rsid w:val="00F420AB"/>
    <w:rsid w:val="00F421BA"/>
    <w:rsid w:val="00F423AD"/>
    <w:rsid w:val="00F4241A"/>
    <w:rsid w:val="00F42810"/>
    <w:rsid w:val="00F428B8"/>
    <w:rsid w:val="00F42A28"/>
    <w:rsid w:val="00F42A46"/>
    <w:rsid w:val="00F42C49"/>
    <w:rsid w:val="00F42D8D"/>
    <w:rsid w:val="00F42F07"/>
    <w:rsid w:val="00F42F4C"/>
    <w:rsid w:val="00F43115"/>
    <w:rsid w:val="00F4311D"/>
    <w:rsid w:val="00F43ED7"/>
    <w:rsid w:val="00F4419D"/>
    <w:rsid w:val="00F44261"/>
    <w:rsid w:val="00F44575"/>
    <w:rsid w:val="00F4459A"/>
    <w:rsid w:val="00F44729"/>
    <w:rsid w:val="00F447A6"/>
    <w:rsid w:val="00F44A0B"/>
    <w:rsid w:val="00F4573E"/>
    <w:rsid w:val="00F45838"/>
    <w:rsid w:val="00F459A4"/>
    <w:rsid w:val="00F45D6B"/>
    <w:rsid w:val="00F45D6D"/>
    <w:rsid w:val="00F45E7B"/>
    <w:rsid w:val="00F460F5"/>
    <w:rsid w:val="00F46159"/>
    <w:rsid w:val="00F46351"/>
    <w:rsid w:val="00F4641C"/>
    <w:rsid w:val="00F46863"/>
    <w:rsid w:val="00F470C5"/>
    <w:rsid w:val="00F47255"/>
    <w:rsid w:val="00F47494"/>
    <w:rsid w:val="00F47C49"/>
    <w:rsid w:val="00F50587"/>
    <w:rsid w:val="00F506A4"/>
    <w:rsid w:val="00F51078"/>
    <w:rsid w:val="00F511B2"/>
    <w:rsid w:val="00F51727"/>
    <w:rsid w:val="00F51E77"/>
    <w:rsid w:val="00F52FC0"/>
    <w:rsid w:val="00F53170"/>
    <w:rsid w:val="00F538EE"/>
    <w:rsid w:val="00F539DB"/>
    <w:rsid w:val="00F539FF"/>
    <w:rsid w:val="00F53F40"/>
    <w:rsid w:val="00F54C03"/>
    <w:rsid w:val="00F54D7E"/>
    <w:rsid w:val="00F54F28"/>
    <w:rsid w:val="00F55291"/>
    <w:rsid w:val="00F561D2"/>
    <w:rsid w:val="00F566A0"/>
    <w:rsid w:val="00F567C2"/>
    <w:rsid w:val="00F56911"/>
    <w:rsid w:val="00F56C14"/>
    <w:rsid w:val="00F56CA3"/>
    <w:rsid w:val="00F57093"/>
    <w:rsid w:val="00F570B9"/>
    <w:rsid w:val="00F572D8"/>
    <w:rsid w:val="00F57740"/>
    <w:rsid w:val="00F57DD1"/>
    <w:rsid w:val="00F57EC5"/>
    <w:rsid w:val="00F57EDC"/>
    <w:rsid w:val="00F601E0"/>
    <w:rsid w:val="00F60552"/>
    <w:rsid w:val="00F6087F"/>
    <w:rsid w:val="00F60903"/>
    <w:rsid w:val="00F60D35"/>
    <w:rsid w:val="00F60ED5"/>
    <w:rsid w:val="00F6108F"/>
    <w:rsid w:val="00F62A09"/>
    <w:rsid w:val="00F62AC9"/>
    <w:rsid w:val="00F63387"/>
    <w:rsid w:val="00F63411"/>
    <w:rsid w:val="00F6391D"/>
    <w:rsid w:val="00F64126"/>
    <w:rsid w:val="00F643A1"/>
    <w:rsid w:val="00F648B7"/>
    <w:rsid w:val="00F64E74"/>
    <w:rsid w:val="00F651E5"/>
    <w:rsid w:val="00F6528E"/>
    <w:rsid w:val="00F655ED"/>
    <w:rsid w:val="00F65A6C"/>
    <w:rsid w:val="00F65B77"/>
    <w:rsid w:val="00F65D44"/>
    <w:rsid w:val="00F65FA6"/>
    <w:rsid w:val="00F6676E"/>
    <w:rsid w:val="00F66A6B"/>
    <w:rsid w:val="00F66FCE"/>
    <w:rsid w:val="00F67102"/>
    <w:rsid w:val="00F672EE"/>
    <w:rsid w:val="00F700C6"/>
    <w:rsid w:val="00F701BE"/>
    <w:rsid w:val="00F70462"/>
    <w:rsid w:val="00F708C9"/>
    <w:rsid w:val="00F7246B"/>
    <w:rsid w:val="00F7247A"/>
    <w:rsid w:val="00F72587"/>
    <w:rsid w:val="00F725F2"/>
    <w:rsid w:val="00F726A6"/>
    <w:rsid w:val="00F730B2"/>
    <w:rsid w:val="00F73154"/>
    <w:rsid w:val="00F73329"/>
    <w:rsid w:val="00F734FB"/>
    <w:rsid w:val="00F73724"/>
    <w:rsid w:val="00F73740"/>
    <w:rsid w:val="00F73E40"/>
    <w:rsid w:val="00F744E3"/>
    <w:rsid w:val="00F748EE"/>
    <w:rsid w:val="00F74F57"/>
    <w:rsid w:val="00F7501E"/>
    <w:rsid w:val="00F751E1"/>
    <w:rsid w:val="00F7528F"/>
    <w:rsid w:val="00F755C5"/>
    <w:rsid w:val="00F755D2"/>
    <w:rsid w:val="00F75B97"/>
    <w:rsid w:val="00F75C15"/>
    <w:rsid w:val="00F76034"/>
    <w:rsid w:val="00F7628E"/>
    <w:rsid w:val="00F776B3"/>
    <w:rsid w:val="00F77780"/>
    <w:rsid w:val="00F777AD"/>
    <w:rsid w:val="00F77D8D"/>
    <w:rsid w:val="00F8038B"/>
    <w:rsid w:val="00F80B0E"/>
    <w:rsid w:val="00F80B6A"/>
    <w:rsid w:val="00F80F42"/>
    <w:rsid w:val="00F81109"/>
    <w:rsid w:val="00F81B0A"/>
    <w:rsid w:val="00F81E70"/>
    <w:rsid w:val="00F81ED0"/>
    <w:rsid w:val="00F820D5"/>
    <w:rsid w:val="00F8228B"/>
    <w:rsid w:val="00F8274D"/>
    <w:rsid w:val="00F82C45"/>
    <w:rsid w:val="00F830A2"/>
    <w:rsid w:val="00F8324E"/>
    <w:rsid w:val="00F83E7B"/>
    <w:rsid w:val="00F84400"/>
    <w:rsid w:val="00F84A43"/>
    <w:rsid w:val="00F84CEB"/>
    <w:rsid w:val="00F84EA2"/>
    <w:rsid w:val="00F855F6"/>
    <w:rsid w:val="00F85620"/>
    <w:rsid w:val="00F85BD9"/>
    <w:rsid w:val="00F85E02"/>
    <w:rsid w:val="00F860E8"/>
    <w:rsid w:val="00F86269"/>
    <w:rsid w:val="00F86464"/>
    <w:rsid w:val="00F867EA"/>
    <w:rsid w:val="00F867F2"/>
    <w:rsid w:val="00F868E0"/>
    <w:rsid w:val="00F86AF4"/>
    <w:rsid w:val="00F87223"/>
    <w:rsid w:val="00F875A9"/>
    <w:rsid w:val="00F87834"/>
    <w:rsid w:val="00F9019F"/>
    <w:rsid w:val="00F904BB"/>
    <w:rsid w:val="00F90758"/>
    <w:rsid w:val="00F90804"/>
    <w:rsid w:val="00F90A45"/>
    <w:rsid w:val="00F91007"/>
    <w:rsid w:val="00F9168B"/>
    <w:rsid w:val="00F9263E"/>
    <w:rsid w:val="00F926A7"/>
    <w:rsid w:val="00F928DA"/>
    <w:rsid w:val="00F9312C"/>
    <w:rsid w:val="00F93655"/>
    <w:rsid w:val="00F93889"/>
    <w:rsid w:val="00F93AE2"/>
    <w:rsid w:val="00F9439A"/>
    <w:rsid w:val="00F947DB"/>
    <w:rsid w:val="00F95701"/>
    <w:rsid w:val="00F960AE"/>
    <w:rsid w:val="00F974A3"/>
    <w:rsid w:val="00F976B6"/>
    <w:rsid w:val="00F97865"/>
    <w:rsid w:val="00F9792B"/>
    <w:rsid w:val="00F97A4C"/>
    <w:rsid w:val="00F97DCF"/>
    <w:rsid w:val="00FA03BA"/>
    <w:rsid w:val="00FA0455"/>
    <w:rsid w:val="00FA07EA"/>
    <w:rsid w:val="00FA136D"/>
    <w:rsid w:val="00FA1546"/>
    <w:rsid w:val="00FA16F7"/>
    <w:rsid w:val="00FA19F1"/>
    <w:rsid w:val="00FA1FC9"/>
    <w:rsid w:val="00FA24D4"/>
    <w:rsid w:val="00FA2A7B"/>
    <w:rsid w:val="00FA32C3"/>
    <w:rsid w:val="00FA3579"/>
    <w:rsid w:val="00FA3D11"/>
    <w:rsid w:val="00FA43DB"/>
    <w:rsid w:val="00FA58CE"/>
    <w:rsid w:val="00FA5B52"/>
    <w:rsid w:val="00FA6C5B"/>
    <w:rsid w:val="00FA6C89"/>
    <w:rsid w:val="00FA7A22"/>
    <w:rsid w:val="00FA7B95"/>
    <w:rsid w:val="00FA7BF4"/>
    <w:rsid w:val="00FB0E4C"/>
    <w:rsid w:val="00FB0EC8"/>
    <w:rsid w:val="00FB1004"/>
    <w:rsid w:val="00FB119A"/>
    <w:rsid w:val="00FB13D7"/>
    <w:rsid w:val="00FB18B0"/>
    <w:rsid w:val="00FB1F32"/>
    <w:rsid w:val="00FB207E"/>
    <w:rsid w:val="00FB2669"/>
    <w:rsid w:val="00FB2819"/>
    <w:rsid w:val="00FB2908"/>
    <w:rsid w:val="00FB2FB7"/>
    <w:rsid w:val="00FB3099"/>
    <w:rsid w:val="00FB3218"/>
    <w:rsid w:val="00FB326E"/>
    <w:rsid w:val="00FB3948"/>
    <w:rsid w:val="00FB4284"/>
    <w:rsid w:val="00FB4993"/>
    <w:rsid w:val="00FB4AC8"/>
    <w:rsid w:val="00FB4E1B"/>
    <w:rsid w:val="00FB52DF"/>
    <w:rsid w:val="00FB5859"/>
    <w:rsid w:val="00FB5942"/>
    <w:rsid w:val="00FB5F19"/>
    <w:rsid w:val="00FB5FBC"/>
    <w:rsid w:val="00FB6A27"/>
    <w:rsid w:val="00FB6AFE"/>
    <w:rsid w:val="00FB719E"/>
    <w:rsid w:val="00FB7331"/>
    <w:rsid w:val="00FB7CBE"/>
    <w:rsid w:val="00FC0180"/>
    <w:rsid w:val="00FC076D"/>
    <w:rsid w:val="00FC0E73"/>
    <w:rsid w:val="00FC2976"/>
    <w:rsid w:val="00FC2C69"/>
    <w:rsid w:val="00FC32EC"/>
    <w:rsid w:val="00FC3770"/>
    <w:rsid w:val="00FC407D"/>
    <w:rsid w:val="00FC445F"/>
    <w:rsid w:val="00FC47F4"/>
    <w:rsid w:val="00FC4973"/>
    <w:rsid w:val="00FC4D09"/>
    <w:rsid w:val="00FC4D8F"/>
    <w:rsid w:val="00FC5217"/>
    <w:rsid w:val="00FC53D7"/>
    <w:rsid w:val="00FC54D0"/>
    <w:rsid w:val="00FC56F5"/>
    <w:rsid w:val="00FC5AE6"/>
    <w:rsid w:val="00FC61A0"/>
    <w:rsid w:val="00FC65AD"/>
    <w:rsid w:val="00FC6868"/>
    <w:rsid w:val="00FC6A2E"/>
    <w:rsid w:val="00FC7295"/>
    <w:rsid w:val="00FC72BF"/>
    <w:rsid w:val="00FC745E"/>
    <w:rsid w:val="00FC776E"/>
    <w:rsid w:val="00FC7956"/>
    <w:rsid w:val="00FD10BA"/>
    <w:rsid w:val="00FD136C"/>
    <w:rsid w:val="00FD15C8"/>
    <w:rsid w:val="00FD18BD"/>
    <w:rsid w:val="00FD191F"/>
    <w:rsid w:val="00FD1FF1"/>
    <w:rsid w:val="00FD2BF6"/>
    <w:rsid w:val="00FD2F72"/>
    <w:rsid w:val="00FD31A2"/>
    <w:rsid w:val="00FD3D30"/>
    <w:rsid w:val="00FD4BB7"/>
    <w:rsid w:val="00FD4FA9"/>
    <w:rsid w:val="00FD5176"/>
    <w:rsid w:val="00FD51A4"/>
    <w:rsid w:val="00FD51E3"/>
    <w:rsid w:val="00FD523C"/>
    <w:rsid w:val="00FD54EE"/>
    <w:rsid w:val="00FD5A7C"/>
    <w:rsid w:val="00FD5D40"/>
    <w:rsid w:val="00FD6A22"/>
    <w:rsid w:val="00FD7346"/>
    <w:rsid w:val="00FD7532"/>
    <w:rsid w:val="00FD795A"/>
    <w:rsid w:val="00FD7AE6"/>
    <w:rsid w:val="00FD7BC0"/>
    <w:rsid w:val="00FD7CDD"/>
    <w:rsid w:val="00FE04BB"/>
    <w:rsid w:val="00FE0A1D"/>
    <w:rsid w:val="00FE0E48"/>
    <w:rsid w:val="00FE1330"/>
    <w:rsid w:val="00FE2509"/>
    <w:rsid w:val="00FE2D92"/>
    <w:rsid w:val="00FE3354"/>
    <w:rsid w:val="00FE35A0"/>
    <w:rsid w:val="00FE3CA9"/>
    <w:rsid w:val="00FE3DD2"/>
    <w:rsid w:val="00FE4193"/>
    <w:rsid w:val="00FE446D"/>
    <w:rsid w:val="00FE48FF"/>
    <w:rsid w:val="00FE4C8E"/>
    <w:rsid w:val="00FE51EC"/>
    <w:rsid w:val="00FE5853"/>
    <w:rsid w:val="00FE5EEB"/>
    <w:rsid w:val="00FE642A"/>
    <w:rsid w:val="00FE698A"/>
    <w:rsid w:val="00FE701D"/>
    <w:rsid w:val="00FE73CD"/>
    <w:rsid w:val="00FE791D"/>
    <w:rsid w:val="00FF0180"/>
    <w:rsid w:val="00FF0618"/>
    <w:rsid w:val="00FF09A1"/>
    <w:rsid w:val="00FF0E89"/>
    <w:rsid w:val="00FF1200"/>
    <w:rsid w:val="00FF17F2"/>
    <w:rsid w:val="00FF248A"/>
    <w:rsid w:val="00FF2ECF"/>
    <w:rsid w:val="00FF3B65"/>
    <w:rsid w:val="00FF3D5E"/>
    <w:rsid w:val="00FF4882"/>
    <w:rsid w:val="00FF4AC6"/>
    <w:rsid w:val="00FF51C8"/>
    <w:rsid w:val="00FF57FB"/>
    <w:rsid w:val="00FF5994"/>
    <w:rsid w:val="00FF5C56"/>
    <w:rsid w:val="00FF60AE"/>
    <w:rsid w:val="00FF67F9"/>
    <w:rsid w:val="00FF6F91"/>
    <w:rsid w:val="00FF725F"/>
    <w:rsid w:val="00FF7358"/>
    <w:rsid w:val="00FF759C"/>
    <w:rsid w:val="00FF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37AF8EE"/>
  <w15:docId w15:val="{1E6D57AE-DBC2-4659-8B15-F7B204B23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94E"/>
    <w:pPr>
      <w:adjustRightInd w:val="0"/>
      <w:snapToGrid w:val="0"/>
    </w:pPr>
    <w:rPr>
      <w:rFonts w:ascii="メイリオ" w:eastAsia="メイリオ" w:hAnsi="メイリオ"/>
      <w:sz w:val="24"/>
    </w:rPr>
  </w:style>
  <w:style w:type="paragraph" w:styleId="1">
    <w:name w:val="heading 1"/>
    <w:basedOn w:val="a"/>
    <w:next w:val="a"/>
    <w:link w:val="10"/>
    <w:qFormat/>
    <w:rsid w:val="00094A78"/>
    <w:pPr>
      <w:keepNext/>
      <w:numPr>
        <w:numId w:val="1"/>
      </w:numPr>
      <w:suppressAutoHyphens/>
      <w:outlineLvl w:val="0"/>
    </w:pPr>
    <w:rPr>
      <w:rFonts w:cs="Century"/>
      <w:b/>
      <w:kern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BB4EC8"/>
    <w:pPr>
      <w:keepNext/>
      <w:numPr>
        <w:ilvl w:val="1"/>
        <w:numId w:val="1"/>
      </w:numPr>
      <w:suppressAutoHyphens/>
      <w:outlineLvl w:val="1"/>
    </w:pPr>
    <w:rPr>
      <w:rFonts w:cs="メイリオ"/>
      <w:b/>
      <w:kern w:val="21"/>
      <w:szCs w:val="21"/>
      <w:lang w:eastAsia="ar-SA"/>
    </w:rPr>
  </w:style>
  <w:style w:type="paragraph" w:styleId="3">
    <w:name w:val="heading 3"/>
    <w:basedOn w:val="a"/>
    <w:next w:val="a"/>
    <w:link w:val="30"/>
    <w:qFormat/>
    <w:rsid w:val="00AB26FC"/>
    <w:pPr>
      <w:keepNext/>
      <w:numPr>
        <w:ilvl w:val="2"/>
        <w:numId w:val="1"/>
      </w:numPr>
      <w:suppressAutoHyphens/>
      <w:outlineLvl w:val="2"/>
    </w:pPr>
    <w:rPr>
      <w:rFonts w:hAnsi="Arial" w:cs="Century"/>
      <w:kern w:val="24"/>
      <w:szCs w:val="24"/>
      <w:lang w:eastAsia="ar-SA"/>
    </w:rPr>
  </w:style>
  <w:style w:type="paragraph" w:styleId="4">
    <w:name w:val="heading 4"/>
    <w:basedOn w:val="a"/>
    <w:next w:val="a"/>
    <w:link w:val="40"/>
    <w:qFormat/>
    <w:rsid w:val="00E237B0"/>
    <w:pPr>
      <w:keepNext/>
      <w:numPr>
        <w:ilvl w:val="3"/>
        <w:numId w:val="1"/>
      </w:numPr>
      <w:tabs>
        <w:tab w:val="left" w:pos="851"/>
      </w:tabs>
      <w:suppressAutoHyphens/>
      <w:outlineLvl w:val="3"/>
    </w:pPr>
    <w:rPr>
      <w:rFonts w:hAnsi="Century" w:cs="Century"/>
      <w:b/>
      <w:bCs/>
      <w:kern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sid w:val="00094A78"/>
    <w:rPr>
      <w:rFonts w:ascii="メイリオ" w:eastAsia="メイリオ" w:hAnsi="メイリオ" w:cs="Century"/>
      <w:b/>
      <w:kern w:val="24"/>
      <w:sz w:val="24"/>
      <w:szCs w:val="24"/>
      <w:lang w:eastAsia="ar-SA"/>
    </w:rPr>
  </w:style>
  <w:style w:type="character" w:customStyle="1" w:styleId="20">
    <w:name w:val="見出し 2 (文字)"/>
    <w:basedOn w:val="a0"/>
    <w:link w:val="2"/>
    <w:rsid w:val="00BB4EC8"/>
    <w:rPr>
      <w:rFonts w:ascii="メイリオ" w:eastAsia="メイリオ" w:hAnsi="メイリオ" w:cs="メイリオ"/>
      <w:b/>
      <w:kern w:val="21"/>
      <w:sz w:val="24"/>
      <w:szCs w:val="21"/>
      <w:lang w:eastAsia="ar-SA"/>
    </w:rPr>
  </w:style>
  <w:style w:type="paragraph" w:styleId="11">
    <w:name w:val="toc 1"/>
    <w:basedOn w:val="a"/>
    <w:next w:val="a"/>
    <w:autoRedefine/>
    <w:uiPriority w:val="39"/>
    <w:unhideWhenUsed/>
    <w:qFormat/>
    <w:rsid w:val="00142D21"/>
    <w:pPr>
      <w:tabs>
        <w:tab w:val="left" w:pos="426"/>
        <w:tab w:val="right" w:leader="dot" w:pos="8494"/>
      </w:tabs>
    </w:pPr>
    <w:rPr>
      <w:b/>
      <w:sz w:val="22"/>
      <w:szCs w:val="21"/>
    </w:rPr>
  </w:style>
  <w:style w:type="paragraph" w:styleId="21">
    <w:name w:val="toc 2"/>
    <w:basedOn w:val="a"/>
    <w:next w:val="a"/>
    <w:autoRedefine/>
    <w:uiPriority w:val="39"/>
    <w:unhideWhenUsed/>
    <w:qFormat/>
    <w:rsid w:val="00142D21"/>
    <w:pPr>
      <w:tabs>
        <w:tab w:val="left" w:pos="851"/>
        <w:tab w:val="right" w:leader="dot" w:pos="8494"/>
      </w:tabs>
      <w:ind w:leftChars="100" w:left="240"/>
    </w:pPr>
    <w:rPr>
      <w:sz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057CEC"/>
    <w:pPr>
      <w:ind w:leftChars="200" w:left="480"/>
    </w:pPr>
    <w:rPr>
      <w:sz w:val="22"/>
    </w:rPr>
  </w:style>
  <w:style w:type="paragraph" w:styleId="a3">
    <w:name w:val="No Spacing"/>
    <w:link w:val="a4"/>
    <w:uiPriority w:val="1"/>
    <w:qFormat/>
    <w:rsid w:val="0006471B"/>
    <w:rPr>
      <w:kern w:val="0"/>
      <w:sz w:val="22"/>
    </w:rPr>
  </w:style>
  <w:style w:type="character" w:customStyle="1" w:styleId="a4">
    <w:name w:val="行間詰め (文字)"/>
    <w:basedOn w:val="a0"/>
    <w:link w:val="a3"/>
    <w:uiPriority w:val="1"/>
    <w:rsid w:val="0006471B"/>
    <w:rPr>
      <w:kern w:val="0"/>
      <w:sz w:val="22"/>
    </w:rPr>
  </w:style>
  <w:style w:type="paragraph" w:styleId="a5">
    <w:name w:val="Balloon Text"/>
    <w:basedOn w:val="a"/>
    <w:link w:val="a6"/>
    <w:uiPriority w:val="99"/>
    <w:semiHidden/>
    <w:unhideWhenUsed/>
    <w:rsid w:val="000647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06471B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337B01"/>
    <w:rPr>
      <w:color w:val="auto"/>
      <w:u w:val="single"/>
    </w:rPr>
  </w:style>
  <w:style w:type="paragraph" w:styleId="a8">
    <w:name w:val="header"/>
    <w:basedOn w:val="a"/>
    <w:link w:val="a9"/>
    <w:uiPriority w:val="99"/>
    <w:unhideWhenUsed/>
    <w:rsid w:val="0006471B"/>
    <w:pPr>
      <w:tabs>
        <w:tab w:val="center" w:pos="4252"/>
        <w:tab w:val="right" w:pos="8504"/>
      </w:tabs>
    </w:pPr>
  </w:style>
  <w:style w:type="character" w:customStyle="1" w:styleId="a9">
    <w:name w:val="ヘッダー (文字)"/>
    <w:basedOn w:val="a0"/>
    <w:link w:val="a8"/>
    <w:uiPriority w:val="99"/>
    <w:rsid w:val="0006471B"/>
    <w:rPr>
      <w:rFonts w:eastAsia="ＭＳ Ｐゴシック"/>
      <w:sz w:val="24"/>
    </w:rPr>
  </w:style>
  <w:style w:type="paragraph" w:styleId="aa">
    <w:name w:val="footer"/>
    <w:basedOn w:val="a"/>
    <w:link w:val="ab"/>
    <w:uiPriority w:val="99"/>
    <w:unhideWhenUsed/>
    <w:rsid w:val="0006471B"/>
    <w:pPr>
      <w:tabs>
        <w:tab w:val="center" w:pos="4252"/>
        <w:tab w:val="right" w:pos="8504"/>
      </w:tabs>
    </w:pPr>
  </w:style>
  <w:style w:type="character" w:customStyle="1" w:styleId="ab">
    <w:name w:val="フッター (文字)"/>
    <w:basedOn w:val="a0"/>
    <w:link w:val="aa"/>
    <w:uiPriority w:val="99"/>
    <w:rsid w:val="0006471B"/>
    <w:rPr>
      <w:rFonts w:eastAsia="ＭＳ Ｐゴシック"/>
      <w:sz w:val="24"/>
    </w:rPr>
  </w:style>
  <w:style w:type="character" w:styleId="ac">
    <w:name w:val="Placeholder Text"/>
    <w:basedOn w:val="a0"/>
    <w:uiPriority w:val="99"/>
    <w:semiHidden/>
    <w:rsid w:val="0006471B"/>
    <w:rPr>
      <w:color w:val="808080"/>
    </w:rPr>
  </w:style>
  <w:style w:type="character" w:customStyle="1" w:styleId="30">
    <w:name w:val="見出し 3 (文字)"/>
    <w:basedOn w:val="a0"/>
    <w:link w:val="3"/>
    <w:rsid w:val="00AB26FC"/>
    <w:rPr>
      <w:rFonts w:ascii="メイリオ" w:eastAsia="メイリオ" w:hAnsi="Arial" w:cs="Century"/>
      <w:kern w:val="24"/>
      <w:sz w:val="24"/>
      <w:szCs w:val="24"/>
      <w:lang w:eastAsia="ar-SA"/>
    </w:rPr>
  </w:style>
  <w:style w:type="paragraph" w:styleId="ad">
    <w:name w:val="TOC Heading"/>
    <w:basedOn w:val="1"/>
    <w:next w:val="a"/>
    <w:uiPriority w:val="39"/>
    <w:semiHidden/>
    <w:unhideWhenUsed/>
    <w:qFormat/>
    <w:rsid w:val="00057CEC"/>
    <w:pPr>
      <w:keepLines/>
      <w:spacing w:before="480" w:line="276" w:lineRule="auto"/>
      <w:outlineLvl w:val="9"/>
    </w:pPr>
    <w:rPr>
      <w:rFonts w:eastAsiaTheme="majorEastAsia"/>
      <w:bCs/>
      <w:color w:val="365F91" w:themeColor="accent1" w:themeShade="BF"/>
      <w:kern w:val="0"/>
      <w:sz w:val="28"/>
      <w:szCs w:val="28"/>
    </w:rPr>
  </w:style>
  <w:style w:type="paragraph" w:styleId="41">
    <w:name w:val="toc 4"/>
    <w:basedOn w:val="a"/>
    <w:next w:val="a"/>
    <w:autoRedefine/>
    <w:uiPriority w:val="39"/>
    <w:semiHidden/>
    <w:unhideWhenUsed/>
    <w:rsid w:val="00057CEC"/>
    <w:pPr>
      <w:ind w:leftChars="300" w:left="720"/>
    </w:pPr>
  </w:style>
  <w:style w:type="paragraph" w:styleId="5">
    <w:name w:val="toc 5"/>
    <w:basedOn w:val="a"/>
    <w:next w:val="a"/>
    <w:autoRedefine/>
    <w:uiPriority w:val="39"/>
    <w:semiHidden/>
    <w:unhideWhenUsed/>
    <w:rsid w:val="00057CEC"/>
    <w:pPr>
      <w:ind w:leftChars="400" w:left="960"/>
    </w:pPr>
  </w:style>
  <w:style w:type="paragraph" w:styleId="6">
    <w:name w:val="toc 6"/>
    <w:basedOn w:val="a"/>
    <w:next w:val="a"/>
    <w:autoRedefine/>
    <w:uiPriority w:val="39"/>
    <w:semiHidden/>
    <w:unhideWhenUsed/>
    <w:rsid w:val="00057CEC"/>
    <w:pPr>
      <w:ind w:leftChars="500" w:left="1200"/>
    </w:pPr>
  </w:style>
  <w:style w:type="paragraph" w:styleId="7">
    <w:name w:val="toc 7"/>
    <w:basedOn w:val="a"/>
    <w:next w:val="a"/>
    <w:autoRedefine/>
    <w:uiPriority w:val="39"/>
    <w:semiHidden/>
    <w:unhideWhenUsed/>
    <w:rsid w:val="00057CEC"/>
    <w:pPr>
      <w:ind w:leftChars="600" w:left="1440"/>
    </w:pPr>
  </w:style>
  <w:style w:type="paragraph" w:styleId="8">
    <w:name w:val="toc 8"/>
    <w:basedOn w:val="a"/>
    <w:next w:val="a"/>
    <w:autoRedefine/>
    <w:uiPriority w:val="39"/>
    <w:semiHidden/>
    <w:unhideWhenUsed/>
    <w:rsid w:val="00057CEC"/>
    <w:pPr>
      <w:ind w:leftChars="700" w:left="1680"/>
    </w:pPr>
  </w:style>
  <w:style w:type="paragraph" w:styleId="9">
    <w:name w:val="toc 9"/>
    <w:basedOn w:val="a"/>
    <w:next w:val="a"/>
    <w:autoRedefine/>
    <w:uiPriority w:val="39"/>
    <w:semiHidden/>
    <w:unhideWhenUsed/>
    <w:rsid w:val="00057CEC"/>
    <w:pPr>
      <w:ind w:leftChars="800" w:left="1920"/>
    </w:pPr>
  </w:style>
  <w:style w:type="character" w:customStyle="1" w:styleId="40">
    <w:name w:val="見出し 4 (文字)"/>
    <w:basedOn w:val="a0"/>
    <w:link w:val="4"/>
    <w:rsid w:val="00E237B0"/>
    <w:rPr>
      <w:rFonts w:ascii="メイリオ" w:eastAsia="メイリオ" w:hAnsi="Century" w:cs="Century"/>
      <w:b/>
      <w:bCs/>
      <w:kern w:val="24"/>
      <w:sz w:val="24"/>
      <w:szCs w:val="24"/>
      <w:lang w:eastAsia="ar-SA"/>
    </w:rPr>
  </w:style>
  <w:style w:type="paragraph" w:styleId="ae">
    <w:name w:val="List Paragraph"/>
    <w:basedOn w:val="a"/>
    <w:uiPriority w:val="34"/>
    <w:qFormat/>
    <w:rsid w:val="00A1647E"/>
    <w:pPr>
      <w:ind w:leftChars="400" w:left="840"/>
    </w:pPr>
  </w:style>
  <w:style w:type="character" w:styleId="af">
    <w:name w:val="FollowedHyperlink"/>
    <w:basedOn w:val="a0"/>
    <w:uiPriority w:val="99"/>
    <w:semiHidden/>
    <w:unhideWhenUsed/>
    <w:rsid w:val="00337B01"/>
    <w:rPr>
      <w:color w:val="auto"/>
      <w:u w:val="single"/>
    </w:rPr>
  </w:style>
  <w:style w:type="character" w:styleId="af0">
    <w:name w:val="annotation reference"/>
    <w:basedOn w:val="a0"/>
    <w:uiPriority w:val="99"/>
    <w:semiHidden/>
    <w:unhideWhenUsed/>
    <w:rsid w:val="009A61AA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9A61AA"/>
  </w:style>
  <w:style w:type="character" w:customStyle="1" w:styleId="af2">
    <w:name w:val="コメント文字列 (文字)"/>
    <w:basedOn w:val="a0"/>
    <w:link w:val="af1"/>
    <w:uiPriority w:val="99"/>
    <w:semiHidden/>
    <w:rsid w:val="009A61AA"/>
    <w:rPr>
      <w:rFonts w:ascii="メイリオ" w:eastAsia="メイリオ" w:hAnsi="メイリオ"/>
      <w:sz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9A61AA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9A61AA"/>
    <w:rPr>
      <w:rFonts w:ascii="メイリオ" w:eastAsia="メイリオ" w:hAnsi="メイリオ"/>
      <w:b/>
      <w:bCs/>
      <w:sz w:val="24"/>
    </w:rPr>
  </w:style>
  <w:style w:type="table" w:styleId="af5">
    <w:name w:val="Table Grid"/>
    <w:basedOn w:val="a1"/>
    <w:uiPriority w:val="59"/>
    <w:rsid w:val="00691C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BE60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1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07" Type="http://schemas.openxmlformats.org/officeDocument/2006/relationships/theme" Target="theme/theme1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4.png"/><Relationship Id="rId79" Type="http://schemas.openxmlformats.org/officeDocument/2006/relationships/image" Target="media/image70.png"/><Relationship Id="rId87" Type="http://schemas.openxmlformats.org/officeDocument/2006/relationships/image" Target="media/image77.png"/><Relationship Id="rId102" Type="http://schemas.openxmlformats.org/officeDocument/2006/relationships/image" Target="media/image92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1.png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0.png"/><Relationship Id="rId105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3.emf"/><Relationship Id="rId80" Type="http://schemas.openxmlformats.org/officeDocument/2006/relationships/image" Target="media/image69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header" Target="header2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emf"/><Relationship Id="rId78" Type="http://schemas.openxmlformats.org/officeDocument/2006/relationships/image" Target="media/image67.png"/><Relationship Id="rId81" Type="http://schemas.openxmlformats.org/officeDocument/2006/relationships/image" Target="media/image72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5.png"/><Relationship Id="rId97" Type="http://schemas.openxmlformats.org/officeDocument/2006/relationships/image" Target="media/image87.png"/><Relationship Id="rId10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20316;&#26989;&#29992;\1.&#12469;&#12509;&#12540;&#12488;&#26989;&#21209;\3.&#12481;&#12517;&#12540;&#12488;&#12522;&#12450;&#12523;&#12489;&#12461;&#12517;&#12513;&#12531;&#12488;&#20316;&#25104;\&#12463;&#12521;&#12452;&#12450;&#12531;&#12488;&#12450;&#12503;&#12522;\ver4clientforios.dotx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42201-DF28-433C-B3AB-1704CAA28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ver4clientforios.dotx</Template>
  <TotalTime>4450</TotalTime>
  <Pages>60</Pages>
  <Words>2171</Words>
  <Characters>12376</Characters>
  <Application>Microsoft Office Word</Application>
  <DocSecurity>0</DocSecurity>
  <Lines>103</Lines>
  <Paragraphs>29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株式会社ノースグリッド</cp:lastModifiedBy>
  <dcterms:created xsi:type="dcterms:W3CDTF">2017-08-17T06:31:00Z</dcterms:created>
  <dcterms:modified xsi:type="dcterms:W3CDTF">2024-04-18T05:09:00Z</dcterms:modified>
</cp:coreProperties>
</file>