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1"/>
          <w:szCs w:val="24"/>
        </w:rPr>
        <w:id w:val="-376319035"/>
        <w:docPartObj>
          <w:docPartGallery w:val="Cover Pages"/>
          <w:docPartUnique/>
        </w:docPartObj>
      </w:sdtPr>
      <w:sdtEndPr>
        <w:rPr>
          <w:rFonts w:ascii="メイリオ" w:eastAsia="メイリオ" w:hAnsi="メイリオ" w:cstheme="minorBidi"/>
          <w:sz w:val="24"/>
          <w:szCs w:val="22"/>
        </w:rPr>
      </w:sdtEndPr>
      <w:sdtContent>
        <w:tbl>
          <w:tblPr>
            <w:tblpPr w:leftFromText="187" w:rightFromText="187" w:horzAnchor="margin" w:tblpXSpec="center" w:tblpY="2881"/>
            <w:tblW w:w="4934" w:type="pct"/>
            <w:tblLook w:val="04A0" w:firstRow="1" w:lastRow="0" w:firstColumn="1" w:lastColumn="0" w:noHBand="0" w:noVBand="1"/>
          </w:tblPr>
          <w:tblGrid>
            <w:gridCol w:w="8619"/>
          </w:tblGrid>
          <w:tr w:rsidR="00435077" w14:paraId="4E31B41C" w14:textId="77777777" w:rsidTr="00AD6F33">
            <w:tc>
              <w:tcPr>
                <w:tcW w:w="8619" w:type="dxa"/>
                <w:tcBorders>
                  <w:bottom w:val="single" w:sz="4" w:space="0" w:color="8DB3E2" w:themeColor="text2" w:themeTint="66"/>
                </w:tcBorders>
                <w:tcMar>
                  <w:top w:w="216" w:type="dxa"/>
                  <w:left w:w="115" w:type="dxa"/>
                  <w:bottom w:w="216" w:type="dxa"/>
                  <w:right w:w="115" w:type="dxa"/>
                </w:tcMar>
              </w:tcPr>
              <w:p w14:paraId="3B80906F" w14:textId="77777777" w:rsidR="00435077" w:rsidRDefault="00435077" w:rsidP="00435077">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2AFFB9B7" wp14:editId="2F846657">
                      <wp:extent cx="4048781" cy="1347561"/>
                      <wp:effectExtent l="0" t="0" r="8890" b="508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435077" w14:paraId="5DB414F2" w14:textId="77777777" w:rsidTr="00AD6F33">
            <w:tc>
              <w:tcPr>
                <w:tcW w:w="8619" w:type="dxa"/>
                <w:tcBorders>
                  <w:top w:val="single" w:sz="4" w:space="0" w:color="8DB3E2" w:themeColor="text2" w:themeTint="66"/>
                </w:tcBorders>
              </w:tcPr>
              <w:p w14:paraId="63D78271" w14:textId="6AB774DD" w:rsidR="00435077" w:rsidRPr="00EB5053" w:rsidRDefault="00EB5053" w:rsidP="00435077">
                <w:pPr>
                  <w:pStyle w:val="a9"/>
                  <w:rPr>
                    <w:rFonts w:ascii="メイリオ" w:eastAsia="メイリオ" w:hAnsi="メイリオ" w:cs="メイリオ"/>
                    <w:b/>
                    <w:sz w:val="56"/>
                    <w:szCs w:val="56"/>
                  </w:rPr>
                </w:pPr>
                <w:r w:rsidRPr="00EB5053">
                  <w:rPr>
                    <w:rFonts w:ascii="メイリオ" w:eastAsia="メイリオ" w:hAnsi="メイリオ" w:cs="メイリオ" w:hint="eastAsia"/>
                    <w:b/>
                    <w:sz w:val="56"/>
                    <w:szCs w:val="56"/>
                  </w:rPr>
                  <w:t>操作チュートリアル　ユーザー編</w:t>
                </w:r>
              </w:p>
            </w:tc>
          </w:tr>
          <w:tr w:rsidR="00435077" w14:paraId="3AB2D58A" w14:textId="77777777" w:rsidTr="00AD6F33">
            <w:tc>
              <w:tcPr>
                <w:tcW w:w="8619" w:type="dxa"/>
                <w:tcMar>
                  <w:top w:w="216" w:type="dxa"/>
                  <w:left w:w="115" w:type="dxa"/>
                  <w:bottom w:w="216" w:type="dxa"/>
                  <w:right w:w="115" w:type="dxa"/>
                </w:tcMar>
              </w:tcPr>
              <w:p w14:paraId="60947755" w14:textId="77777777" w:rsidR="00435077" w:rsidRDefault="00435077">
                <w:pPr>
                  <w:pStyle w:val="a9"/>
                  <w:rPr>
                    <w:rFonts w:asciiTheme="majorHAnsi" w:eastAsiaTheme="majorEastAsia" w:hAnsiTheme="majorHAnsi" w:cstheme="majorBidi"/>
                  </w:rPr>
                </w:pPr>
              </w:p>
            </w:tc>
          </w:tr>
        </w:tbl>
        <w:p w14:paraId="79B6EAEB" w14:textId="77777777" w:rsidR="00435077" w:rsidRDefault="00435077"/>
        <w:p w14:paraId="795F26C3" w14:textId="77777777" w:rsidR="00435077" w:rsidRDefault="00435077"/>
        <w:tbl>
          <w:tblPr>
            <w:tblpPr w:leftFromText="187" w:rightFromText="187" w:horzAnchor="margin" w:tblpXSpec="center" w:tblpYSpec="bottom"/>
            <w:tblW w:w="4827" w:type="pct"/>
            <w:tblLook w:val="04A0" w:firstRow="1" w:lastRow="0" w:firstColumn="1" w:lastColumn="0" w:noHBand="0" w:noVBand="1"/>
          </w:tblPr>
          <w:tblGrid>
            <w:gridCol w:w="8432"/>
          </w:tblGrid>
          <w:tr w:rsidR="00526942" w:rsidRPr="00526942" w14:paraId="365D7073" w14:textId="77777777" w:rsidTr="00AD6F33">
            <w:tc>
              <w:tcPr>
                <w:tcW w:w="8432" w:type="dxa"/>
                <w:tcMar>
                  <w:top w:w="216" w:type="dxa"/>
                  <w:left w:w="115" w:type="dxa"/>
                  <w:bottom w:w="216" w:type="dxa"/>
                  <w:right w:w="115" w:type="dxa"/>
                </w:tcMar>
              </w:tcPr>
              <w:p w14:paraId="525F0E89" w14:textId="7F13DC8F" w:rsidR="00435077" w:rsidRPr="00AD6F33" w:rsidRDefault="00435077" w:rsidP="00435077">
                <w:pPr>
                  <w:jc w:val="right"/>
                  <w:rPr>
                    <w:rFonts w:cs="メイリオ"/>
                    <w:szCs w:val="24"/>
                  </w:rPr>
                </w:pPr>
                <w:r w:rsidRPr="00AD6F33">
                  <w:rPr>
                    <w:rFonts w:cs="メイリオ" w:hint="eastAsia"/>
                    <w:szCs w:val="24"/>
                  </w:rPr>
                  <w:t>第</w:t>
                </w:r>
                <w:r w:rsidR="000A338E">
                  <w:rPr>
                    <w:rFonts w:cs="メイリオ" w:hint="eastAsia"/>
                    <w:szCs w:val="24"/>
                  </w:rPr>
                  <w:t>9</w:t>
                </w:r>
                <w:r w:rsidRPr="00AD6F33">
                  <w:rPr>
                    <w:rFonts w:cs="メイリオ" w:hint="eastAsia"/>
                    <w:szCs w:val="24"/>
                  </w:rPr>
                  <w:t>版</w:t>
                </w:r>
              </w:p>
              <w:p w14:paraId="23BD75D0" w14:textId="5CC163F4" w:rsidR="00435077" w:rsidRPr="00526942" w:rsidRDefault="00526942" w:rsidP="009C4287">
                <w:pPr>
                  <w:pStyle w:val="a9"/>
                  <w:wordWrap w:val="0"/>
                  <w:jc w:val="right"/>
                  <w:rPr>
                    <w:rFonts w:ascii="メイリオ" w:eastAsia="メイリオ" w:hAnsi="メイリオ" w:cs="メイリオ"/>
                  </w:rPr>
                </w:pPr>
                <w:r w:rsidRPr="00AD6F33">
                  <w:rPr>
                    <w:rFonts w:ascii="メイリオ" w:eastAsia="メイリオ" w:hAnsi="メイリオ" w:cs="メイリオ" w:hint="eastAsia"/>
                    <w:sz w:val="24"/>
                    <w:szCs w:val="24"/>
                  </w:rPr>
                  <w:t>20</w:t>
                </w:r>
                <w:r w:rsidR="00B357C5" w:rsidRPr="00AD6F33">
                  <w:rPr>
                    <w:rFonts w:ascii="メイリオ" w:eastAsia="メイリオ" w:hAnsi="メイリオ" w:cs="メイリオ" w:hint="eastAsia"/>
                    <w:sz w:val="24"/>
                    <w:szCs w:val="24"/>
                  </w:rPr>
                  <w:t>2</w:t>
                </w:r>
                <w:r w:rsidR="006F69BF" w:rsidRPr="00AD6F33">
                  <w:rPr>
                    <w:rFonts w:ascii="メイリオ" w:eastAsia="メイリオ" w:hAnsi="メイリオ" w:cs="メイリオ" w:hint="eastAsia"/>
                    <w:sz w:val="24"/>
                    <w:szCs w:val="24"/>
                  </w:rPr>
                  <w:t>3</w:t>
                </w:r>
                <w:r w:rsidR="00832C23" w:rsidRPr="00AD6F33">
                  <w:rPr>
                    <w:rFonts w:ascii="メイリオ" w:eastAsia="メイリオ" w:hAnsi="メイリオ" w:cs="メイリオ" w:hint="eastAsia"/>
                    <w:sz w:val="24"/>
                    <w:szCs w:val="24"/>
                  </w:rPr>
                  <w:t>/</w:t>
                </w:r>
                <w:r w:rsidR="000A338E">
                  <w:rPr>
                    <w:rFonts w:ascii="メイリオ" w:eastAsia="メイリオ" w:hAnsi="メイリオ" w:cs="メイリオ" w:hint="eastAsia"/>
                    <w:sz w:val="24"/>
                    <w:szCs w:val="24"/>
                  </w:rPr>
                  <w:t>12</w:t>
                </w:r>
                <w:r w:rsidR="00A90983" w:rsidRPr="00AD6F33">
                  <w:rPr>
                    <w:rFonts w:ascii="メイリオ" w:eastAsia="メイリオ" w:hAnsi="メイリオ" w:cs="メイリオ" w:hint="eastAsia"/>
                    <w:sz w:val="24"/>
                    <w:szCs w:val="24"/>
                  </w:rPr>
                  <w:t>/</w:t>
                </w:r>
                <w:r w:rsidR="000A338E">
                  <w:rPr>
                    <w:rFonts w:ascii="メイリオ" w:eastAsia="メイリオ" w:hAnsi="メイリオ" w:cs="メイリオ" w:hint="eastAsia"/>
                    <w:sz w:val="24"/>
                    <w:szCs w:val="24"/>
                  </w:rPr>
                  <w:t>18</w:t>
                </w:r>
              </w:p>
            </w:tc>
          </w:tr>
        </w:tbl>
        <w:p w14:paraId="39AFB4FC" w14:textId="77777777" w:rsidR="00435077" w:rsidRDefault="00435077"/>
        <w:p w14:paraId="24BEECC8" w14:textId="77777777" w:rsidR="00435077" w:rsidRDefault="00435077">
          <w:r>
            <w:br w:type="page"/>
          </w:r>
        </w:p>
      </w:sdtContent>
    </w:sdt>
    <w:bookmarkStart w:id="0" w:name="_Toc414281087" w:displacedByCustomXml="next"/>
    <w:sdt>
      <w:sdtPr>
        <w:rPr>
          <w:rFonts w:eastAsia="メイリオ" w:cstheme="minorBidi"/>
          <w:b w:val="0"/>
          <w:bCs w:val="0"/>
          <w:color w:val="auto"/>
          <w:kern w:val="2"/>
          <w:sz w:val="24"/>
          <w:szCs w:val="22"/>
          <w:lang w:val="ja-JP" w:eastAsia="ja-JP"/>
        </w:rPr>
        <w:id w:val="874809855"/>
        <w:docPartObj>
          <w:docPartGallery w:val="Table of Contents"/>
          <w:docPartUnique/>
        </w:docPartObj>
      </w:sdtPr>
      <w:sdtEndPr/>
      <w:sdtContent>
        <w:p w14:paraId="6958F6B0" w14:textId="77777777" w:rsidR="009F0192" w:rsidRPr="00120AFC" w:rsidRDefault="009F0192">
          <w:pPr>
            <w:pStyle w:val="af"/>
            <w:rPr>
              <w:rFonts w:eastAsia="メイリオ" w:cs="メイリオ"/>
              <w:color w:val="auto"/>
            </w:rPr>
          </w:pPr>
          <w:r w:rsidRPr="00120AFC">
            <w:rPr>
              <w:rFonts w:eastAsia="メイリオ" w:cs="メイリオ"/>
              <w:color w:val="auto"/>
              <w:lang w:val="ja-JP" w:eastAsia="ja-JP"/>
            </w:rPr>
            <w:t>目次</w:t>
          </w:r>
        </w:p>
        <w:bookmarkStart w:id="1" w:name="_GoBack"/>
        <w:bookmarkEnd w:id="1"/>
        <w:p w14:paraId="3389E977" w14:textId="3C7D45C0" w:rsidR="001A35DA" w:rsidRDefault="009F0192">
          <w:pPr>
            <w:pStyle w:val="11"/>
            <w:tabs>
              <w:tab w:val="left" w:pos="480"/>
            </w:tabs>
            <w:rPr>
              <w:rFonts w:asciiTheme="minorHAnsi" w:eastAsiaTheme="minorEastAsia" w:hAnsiTheme="minorHAnsi"/>
              <w:b w:val="0"/>
              <w:noProof/>
              <w:sz w:val="21"/>
              <w:szCs w:val="22"/>
            </w:rPr>
          </w:pPr>
          <w:r>
            <w:fldChar w:fldCharType="begin"/>
          </w:r>
          <w:r>
            <w:instrText xml:space="preserve"> TOC \o "1-3" \h \z \u </w:instrText>
          </w:r>
          <w:r>
            <w:fldChar w:fldCharType="separate"/>
          </w:r>
          <w:hyperlink w:anchor="_Toc153801580" w:history="1">
            <w:r w:rsidR="001A35DA" w:rsidRPr="00857332">
              <w:rPr>
                <w:rStyle w:val="af0"/>
                <w:noProof/>
                <w14:scene3d>
                  <w14:camera w14:prst="orthographicFront"/>
                  <w14:lightRig w14:rig="threePt" w14:dir="t">
                    <w14:rot w14:lat="0" w14:lon="0" w14:rev="0"/>
                  </w14:lightRig>
                </w14:scene3d>
              </w:rPr>
              <w:t>1.</w:t>
            </w:r>
            <w:r w:rsidR="001A35DA">
              <w:rPr>
                <w:rFonts w:asciiTheme="minorHAnsi" w:eastAsiaTheme="minorEastAsia" w:hAnsiTheme="minorHAnsi"/>
                <w:b w:val="0"/>
                <w:noProof/>
                <w:sz w:val="21"/>
                <w:szCs w:val="22"/>
              </w:rPr>
              <w:tab/>
            </w:r>
            <w:r w:rsidR="001A35DA" w:rsidRPr="00857332">
              <w:rPr>
                <w:rStyle w:val="af0"/>
                <w:noProof/>
              </w:rPr>
              <w:t>Proselfにログインする</w:t>
            </w:r>
            <w:r w:rsidR="001A35DA">
              <w:rPr>
                <w:noProof/>
                <w:webHidden/>
              </w:rPr>
              <w:tab/>
            </w:r>
            <w:r w:rsidR="001A35DA">
              <w:rPr>
                <w:noProof/>
                <w:webHidden/>
              </w:rPr>
              <w:fldChar w:fldCharType="begin"/>
            </w:r>
            <w:r w:rsidR="001A35DA">
              <w:rPr>
                <w:noProof/>
                <w:webHidden/>
              </w:rPr>
              <w:instrText xml:space="preserve"> PAGEREF _Toc153801580 \h </w:instrText>
            </w:r>
            <w:r w:rsidR="001A35DA">
              <w:rPr>
                <w:noProof/>
                <w:webHidden/>
              </w:rPr>
            </w:r>
            <w:r w:rsidR="001A35DA">
              <w:rPr>
                <w:noProof/>
                <w:webHidden/>
              </w:rPr>
              <w:fldChar w:fldCharType="separate"/>
            </w:r>
            <w:r w:rsidR="001A35DA">
              <w:rPr>
                <w:noProof/>
                <w:webHidden/>
              </w:rPr>
              <w:t>1</w:t>
            </w:r>
            <w:r w:rsidR="001A35DA">
              <w:rPr>
                <w:noProof/>
                <w:webHidden/>
              </w:rPr>
              <w:fldChar w:fldCharType="end"/>
            </w:r>
          </w:hyperlink>
        </w:p>
        <w:p w14:paraId="4CCE4EF9" w14:textId="02FE83C5" w:rsidR="001A35DA" w:rsidRDefault="001A35DA">
          <w:pPr>
            <w:pStyle w:val="21"/>
            <w:rPr>
              <w:rFonts w:asciiTheme="minorHAnsi" w:eastAsiaTheme="minorEastAsia" w:hAnsiTheme="minorHAnsi"/>
              <w:noProof/>
              <w:sz w:val="21"/>
            </w:rPr>
          </w:pPr>
          <w:hyperlink w:anchor="_Toc153801581" w:history="1">
            <w:r w:rsidRPr="00857332">
              <w:rPr>
                <w:rStyle w:val="af0"/>
                <w:noProof/>
                <w14:scene3d>
                  <w14:camera w14:prst="orthographicFront"/>
                  <w14:lightRig w14:rig="threePt" w14:dir="t">
                    <w14:rot w14:lat="0" w14:lon="0" w14:rev="0"/>
                  </w14:lightRig>
                </w14:scene3d>
              </w:rPr>
              <w:t>1.1.</w:t>
            </w:r>
            <w:r>
              <w:rPr>
                <w:rFonts w:asciiTheme="minorHAnsi" w:eastAsiaTheme="minorEastAsia" w:hAnsiTheme="minorHAnsi"/>
                <w:noProof/>
                <w:sz w:val="21"/>
              </w:rPr>
              <w:tab/>
            </w:r>
            <w:r w:rsidRPr="00857332">
              <w:rPr>
                <w:rStyle w:val="af0"/>
                <w:noProof/>
              </w:rPr>
              <w:t>パスワード有効期限切れ</w:t>
            </w:r>
            <w:r>
              <w:rPr>
                <w:noProof/>
                <w:webHidden/>
              </w:rPr>
              <w:tab/>
            </w:r>
            <w:r>
              <w:rPr>
                <w:noProof/>
                <w:webHidden/>
              </w:rPr>
              <w:fldChar w:fldCharType="begin"/>
            </w:r>
            <w:r>
              <w:rPr>
                <w:noProof/>
                <w:webHidden/>
              </w:rPr>
              <w:instrText xml:space="preserve"> PAGEREF _Toc153801581 \h </w:instrText>
            </w:r>
            <w:r>
              <w:rPr>
                <w:noProof/>
                <w:webHidden/>
              </w:rPr>
            </w:r>
            <w:r>
              <w:rPr>
                <w:noProof/>
                <w:webHidden/>
              </w:rPr>
              <w:fldChar w:fldCharType="separate"/>
            </w:r>
            <w:r>
              <w:rPr>
                <w:noProof/>
                <w:webHidden/>
              </w:rPr>
              <w:t>4</w:t>
            </w:r>
            <w:r>
              <w:rPr>
                <w:noProof/>
                <w:webHidden/>
              </w:rPr>
              <w:fldChar w:fldCharType="end"/>
            </w:r>
          </w:hyperlink>
        </w:p>
        <w:p w14:paraId="21B89102" w14:textId="26FB500E" w:rsidR="001A35DA" w:rsidRDefault="001A35DA">
          <w:pPr>
            <w:pStyle w:val="21"/>
            <w:rPr>
              <w:rFonts w:asciiTheme="minorHAnsi" w:eastAsiaTheme="minorEastAsia" w:hAnsiTheme="minorHAnsi"/>
              <w:noProof/>
              <w:sz w:val="21"/>
            </w:rPr>
          </w:pPr>
          <w:hyperlink w:anchor="_Toc153801582" w:history="1">
            <w:r w:rsidRPr="00857332">
              <w:rPr>
                <w:rStyle w:val="af0"/>
                <w:noProof/>
                <w14:scene3d>
                  <w14:camera w14:prst="orthographicFront"/>
                  <w14:lightRig w14:rig="threePt" w14:dir="t">
                    <w14:rot w14:lat="0" w14:lon="0" w14:rev="0"/>
                  </w14:lightRig>
                </w14:scene3d>
              </w:rPr>
              <w:t>1.2.</w:t>
            </w:r>
            <w:r>
              <w:rPr>
                <w:rFonts w:asciiTheme="minorHAnsi" w:eastAsiaTheme="minorEastAsia" w:hAnsiTheme="minorHAnsi"/>
                <w:noProof/>
                <w:sz w:val="21"/>
              </w:rPr>
              <w:tab/>
            </w:r>
            <w:r w:rsidRPr="00857332">
              <w:rPr>
                <w:rStyle w:val="af0"/>
                <w:noProof/>
              </w:rPr>
              <w:t>パスワード再設定</w:t>
            </w:r>
            <w:r>
              <w:rPr>
                <w:noProof/>
                <w:webHidden/>
              </w:rPr>
              <w:tab/>
            </w:r>
            <w:r>
              <w:rPr>
                <w:noProof/>
                <w:webHidden/>
              </w:rPr>
              <w:fldChar w:fldCharType="begin"/>
            </w:r>
            <w:r>
              <w:rPr>
                <w:noProof/>
                <w:webHidden/>
              </w:rPr>
              <w:instrText xml:space="preserve"> PAGEREF _Toc153801582 \h </w:instrText>
            </w:r>
            <w:r>
              <w:rPr>
                <w:noProof/>
                <w:webHidden/>
              </w:rPr>
            </w:r>
            <w:r>
              <w:rPr>
                <w:noProof/>
                <w:webHidden/>
              </w:rPr>
              <w:fldChar w:fldCharType="separate"/>
            </w:r>
            <w:r>
              <w:rPr>
                <w:noProof/>
                <w:webHidden/>
              </w:rPr>
              <w:t>5</w:t>
            </w:r>
            <w:r>
              <w:rPr>
                <w:noProof/>
                <w:webHidden/>
              </w:rPr>
              <w:fldChar w:fldCharType="end"/>
            </w:r>
          </w:hyperlink>
        </w:p>
        <w:p w14:paraId="409FB871" w14:textId="4B0EBF73" w:rsidR="001A35DA" w:rsidRDefault="001A35DA">
          <w:pPr>
            <w:pStyle w:val="11"/>
            <w:tabs>
              <w:tab w:val="left" w:pos="480"/>
            </w:tabs>
            <w:rPr>
              <w:rFonts w:asciiTheme="minorHAnsi" w:eastAsiaTheme="minorEastAsia" w:hAnsiTheme="minorHAnsi"/>
              <w:b w:val="0"/>
              <w:noProof/>
              <w:sz w:val="21"/>
              <w:szCs w:val="22"/>
            </w:rPr>
          </w:pPr>
          <w:hyperlink w:anchor="_Toc153801583" w:history="1">
            <w:r w:rsidRPr="00857332">
              <w:rPr>
                <w:rStyle w:val="af0"/>
                <w:noProof/>
                <w14:scene3d>
                  <w14:camera w14:prst="orthographicFront"/>
                  <w14:lightRig w14:rig="threePt" w14:dir="t">
                    <w14:rot w14:lat="0" w14:lon="0" w14:rev="0"/>
                  </w14:lightRig>
                </w14:scene3d>
              </w:rPr>
              <w:t>2.</w:t>
            </w:r>
            <w:r>
              <w:rPr>
                <w:rFonts w:asciiTheme="minorHAnsi" w:eastAsiaTheme="minorEastAsia" w:hAnsiTheme="minorHAnsi"/>
                <w:b w:val="0"/>
                <w:noProof/>
                <w:sz w:val="21"/>
                <w:szCs w:val="22"/>
              </w:rPr>
              <w:tab/>
            </w:r>
            <w:r w:rsidRPr="00857332">
              <w:rPr>
                <w:rStyle w:val="af0"/>
                <w:noProof/>
              </w:rPr>
              <w:t>アップロード/ダウンロード</w:t>
            </w:r>
            <w:r>
              <w:rPr>
                <w:noProof/>
                <w:webHidden/>
              </w:rPr>
              <w:tab/>
            </w:r>
            <w:r>
              <w:rPr>
                <w:noProof/>
                <w:webHidden/>
              </w:rPr>
              <w:fldChar w:fldCharType="begin"/>
            </w:r>
            <w:r>
              <w:rPr>
                <w:noProof/>
                <w:webHidden/>
              </w:rPr>
              <w:instrText xml:space="preserve"> PAGEREF _Toc153801583 \h </w:instrText>
            </w:r>
            <w:r>
              <w:rPr>
                <w:noProof/>
                <w:webHidden/>
              </w:rPr>
            </w:r>
            <w:r>
              <w:rPr>
                <w:noProof/>
                <w:webHidden/>
              </w:rPr>
              <w:fldChar w:fldCharType="separate"/>
            </w:r>
            <w:r>
              <w:rPr>
                <w:noProof/>
                <w:webHidden/>
              </w:rPr>
              <w:t>9</w:t>
            </w:r>
            <w:r>
              <w:rPr>
                <w:noProof/>
                <w:webHidden/>
              </w:rPr>
              <w:fldChar w:fldCharType="end"/>
            </w:r>
          </w:hyperlink>
        </w:p>
        <w:p w14:paraId="4A73A22A" w14:textId="317DEC42" w:rsidR="001A35DA" w:rsidRDefault="001A35DA">
          <w:pPr>
            <w:pStyle w:val="21"/>
            <w:rPr>
              <w:rFonts w:asciiTheme="minorHAnsi" w:eastAsiaTheme="minorEastAsia" w:hAnsiTheme="minorHAnsi"/>
              <w:noProof/>
              <w:sz w:val="21"/>
            </w:rPr>
          </w:pPr>
          <w:hyperlink w:anchor="_Toc153801584" w:history="1">
            <w:r w:rsidRPr="00857332">
              <w:rPr>
                <w:rStyle w:val="af0"/>
                <w:noProof/>
                <w14:scene3d>
                  <w14:camera w14:prst="orthographicFront"/>
                  <w14:lightRig w14:rig="threePt" w14:dir="t">
                    <w14:rot w14:lat="0" w14:lon="0" w14:rev="0"/>
                  </w14:lightRig>
                </w14:scene3d>
              </w:rPr>
              <w:t>2.1.</w:t>
            </w:r>
            <w:r>
              <w:rPr>
                <w:rFonts w:asciiTheme="minorHAnsi" w:eastAsiaTheme="minorEastAsia" w:hAnsiTheme="minorHAnsi"/>
                <w:noProof/>
                <w:sz w:val="21"/>
              </w:rPr>
              <w:tab/>
            </w:r>
            <w:r w:rsidRPr="00857332">
              <w:rPr>
                <w:rStyle w:val="af0"/>
                <w:noProof/>
              </w:rPr>
              <w:t>アップロード</w:t>
            </w:r>
            <w:r>
              <w:rPr>
                <w:noProof/>
                <w:webHidden/>
              </w:rPr>
              <w:tab/>
            </w:r>
            <w:r>
              <w:rPr>
                <w:noProof/>
                <w:webHidden/>
              </w:rPr>
              <w:fldChar w:fldCharType="begin"/>
            </w:r>
            <w:r>
              <w:rPr>
                <w:noProof/>
                <w:webHidden/>
              </w:rPr>
              <w:instrText xml:space="preserve"> PAGEREF _Toc153801584 \h </w:instrText>
            </w:r>
            <w:r>
              <w:rPr>
                <w:noProof/>
                <w:webHidden/>
              </w:rPr>
            </w:r>
            <w:r>
              <w:rPr>
                <w:noProof/>
                <w:webHidden/>
              </w:rPr>
              <w:fldChar w:fldCharType="separate"/>
            </w:r>
            <w:r>
              <w:rPr>
                <w:noProof/>
                <w:webHidden/>
              </w:rPr>
              <w:t>9</w:t>
            </w:r>
            <w:r>
              <w:rPr>
                <w:noProof/>
                <w:webHidden/>
              </w:rPr>
              <w:fldChar w:fldCharType="end"/>
            </w:r>
          </w:hyperlink>
        </w:p>
        <w:p w14:paraId="5120FA4D" w14:textId="61198C0D" w:rsidR="001A35DA" w:rsidRDefault="001A35DA">
          <w:pPr>
            <w:pStyle w:val="21"/>
            <w:rPr>
              <w:rFonts w:asciiTheme="minorHAnsi" w:eastAsiaTheme="minorEastAsia" w:hAnsiTheme="minorHAnsi"/>
              <w:noProof/>
              <w:sz w:val="21"/>
            </w:rPr>
          </w:pPr>
          <w:hyperlink w:anchor="_Toc153801585" w:history="1">
            <w:r w:rsidRPr="00857332">
              <w:rPr>
                <w:rStyle w:val="af0"/>
                <w:noProof/>
                <w14:scene3d>
                  <w14:camera w14:prst="orthographicFront"/>
                  <w14:lightRig w14:rig="threePt" w14:dir="t">
                    <w14:rot w14:lat="0" w14:lon="0" w14:rev="0"/>
                  </w14:lightRig>
                </w14:scene3d>
              </w:rPr>
              <w:t>2.2.</w:t>
            </w:r>
            <w:r>
              <w:rPr>
                <w:rFonts w:asciiTheme="minorHAnsi" w:eastAsiaTheme="minorEastAsia" w:hAnsiTheme="minorHAnsi"/>
                <w:noProof/>
                <w:sz w:val="21"/>
              </w:rPr>
              <w:tab/>
            </w:r>
            <w:r w:rsidRPr="00857332">
              <w:rPr>
                <w:rStyle w:val="af0"/>
                <w:noProof/>
              </w:rPr>
              <w:t>ダウンロード</w:t>
            </w:r>
            <w:r>
              <w:rPr>
                <w:noProof/>
                <w:webHidden/>
              </w:rPr>
              <w:tab/>
            </w:r>
            <w:r>
              <w:rPr>
                <w:noProof/>
                <w:webHidden/>
              </w:rPr>
              <w:fldChar w:fldCharType="begin"/>
            </w:r>
            <w:r>
              <w:rPr>
                <w:noProof/>
                <w:webHidden/>
              </w:rPr>
              <w:instrText xml:space="preserve"> PAGEREF _Toc153801585 \h </w:instrText>
            </w:r>
            <w:r>
              <w:rPr>
                <w:noProof/>
                <w:webHidden/>
              </w:rPr>
            </w:r>
            <w:r>
              <w:rPr>
                <w:noProof/>
                <w:webHidden/>
              </w:rPr>
              <w:fldChar w:fldCharType="separate"/>
            </w:r>
            <w:r>
              <w:rPr>
                <w:noProof/>
                <w:webHidden/>
              </w:rPr>
              <w:t>13</w:t>
            </w:r>
            <w:r>
              <w:rPr>
                <w:noProof/>
                <w:webHidden/>
              </w:rPr>
              <w:fldChar w:fldCharType="end"/>
            </w:r>
          </w:hyperlink>
        </w:p>
        <w:p w14:paraId="792F3C07" w14:textId="08B953A6" w:rsidR="001A35DA" w:rsidRDefault="001A35DA">
          <w:pPr>
            <w:pStyle w:val="21"/>
            <w:rPr>
              <w:rFonts w:asciiTheme="minorHAnsi" w:eastAsiaTheme="minorEastAsia" w:hAnsiTheme="minorHAnsi"/>
              <w:noProof/>
              <w:sz w:val="21"/>
            </w:rPr>
          </w:pPr>
          <w:hyperlink w:anchor="_Toc153801586" w:history="1">
            <w:r w:rsidRPr="00857332">
              <w:rPr>
                <w:rStyle w:val="af0"/>
                <w:noProof/>
                <w14:scene3d>
                  <w14:camera w14:prst="orthographicFront"/>
                  <w14:lightRig w14:rig="threePt" w14:dir="t">
                    <w14:rot w14:lat="0" w14:lon="0" w14:rev="0"/>
                  </w14:lightRig>
                </w14:scene3d>
              </w:rPr>
              <w:t>2.3.</w:t>
            </w:r>
            <w:r>
              <w:rPr>
                <w:rFonts w:asciiTheme="minorHAnsi" w:eastAsiaTheme="minorEastAsia" w:hAnsiTheme="minorHAnsi"/>
                <w:noProof/>
                <w:sz w:val="21"/>
              </w:rPr>
              <w:tab/>
            </w:r>
            <w:r w:rsidRPr="00857332">
              <w:rPr>
                <w:rStyle w:val="af0"/>
                <w:noProof/>
              </w:rPr>
              <w:t>一括ダウンロード</w:t>
            </w:r>
            <w:r>
              <w:rPr>
                <w:noProof/>
                <w:webHidden/>
              </w:rPr>
              <w:tab/>
            </w:r>
            <w:r>
              <w:rPr>
                <w:noProof/>
                <w:webHidden/>
              </w:rPr>
              <w:fldChar w:fldCharType="begin"/>
            </w:r>
            <w:r>
              <w:rPr>
                <w:noProof/>
                <w:webHidden/>
              </w:rPr>
              <w:instrText xml:space="preserve"> PAGEREF _Toc153801586 \h </w:instrText>
            </w:r>
            <w:r>
              <w:rPr>
                <w:noProof/>
                <w:webHidden/>
              </w:rPr>
            </w:r>
            <w:r>
              <w:rPr>
                <w:noProof/>
                <w:webHidden/>
              </w:rPr>
              <w:fldChar w:fldCharType="separate"/>
            </w:r>
            <w:r>
              <w:rPr>
                <w:noProof/>
                <w:webHidden/>
              </w:rPr>
              <w:t>15</w:t>
            </w:r>
            <w:r>
              <w:rPr>
                <w:noProof/>
                <w:webHidden/>
              </w:rPr>
              <w:fldChar w:fldCharType="end"/>
            </w:r>
          </w:hyperlink>
        </w:p>
        <w:p w14:paraId="241ED381" w14:textId="57A4D64D" w:rsidR="001A35DA" w:rsidRDefault="001A35DA">
          <w:pPr>
            <w:pStyle w:val="11"/>
            <w:tabs>
              <w:tab w:val="left" w:pos="480"/>
            </w:tabs>
            <w:rPr>
              <w:rFonts w:asciiTheme="minorHAnsi" w:eastAsiaTheme="minorEastAsia" w:hAnsiTheme="minorHAnsi"/>
              <w:b w:val="0"/>
              <w:noProof/>
              <w:sz w:val="21"/>
              <w:szCs w:val="22"/>
            </w:rPr>
          </w:pPr>
          <w:hyperlink w:anchor="_Toc153801587" w:history="1">
            <w:r w:rsidRPr="00857332">
              <w:rPr>
                <w:rStyle w:val="af0"/>
                <w:noProof/>
                <w14:scene3d>
                  <w14:camera w14:prst="orthographicFront"/>
                  <w14:lightRig w14:rig="threePt" w14:dir="t">
                    <w14:rot w14:lat="0" w14:lon="0" w14:rev="0"/>
                  </w14:lightRig>
                </w14:scene3d>
              </w:rPr>
              <w:t>3.</w:t>
            </w:r>
            <w:r>
              <w:rPr>
                <w:rFonts w:asciiTheme="minorHAnsi" w:eastAsiaTheme="minorEastAsia" w:hAnsiTheme="minorHAnsi"/>
                <w:b w:val="0"/>
                <w:noProof/>
                <w:sz w:val="21"/>
                <w:szCs w:val="22"/>
              </w:rPr>
              <w:tab/>
            </w:r>
            <w:r w:rsidRPr="00857332">
              <w:rPr>
                <w:rStyle w:val="af0"/>
                <w:noProof/>
              </w:rPr>
              <w:t>ファイル受渡</w:t>
            </w:r>
            <w:r>
              <w:rPr>
                <w:noProof/>
                <w:webHidden/>
              </w:rPr>
              <w:tab/>
            </w:r>
            <w:r>
              <w:rPr>
                <w:noProof/>
                <w:webHidden/>
              </w:rPr>
              <w:fldChar w:fldCharType="begin"/>
            </w:r>
            <w:r>
              <w:rPr>
                <w:noProof/>
                <w:webHidden/>
              </w:rPr>
              <w:instrText xml:space="preserve"> PAGEREF _Toc153801587 \h </w:instrText>
            </w:r>
            <w:r>
              <w:rPr>
                <w:noProof/>
                <w:webHidden/>
              </w:rPr>
            </w:r>
            <w:r>
              <w:rPr>
                <w:noProof/>
                <w:webHidden/>
              </w:rPr>
              <w:fldChar w:fldCharType="separate"/>
            </w:r>
            <w:r>
              <w:rPr>
                <w:noProof/>
                <w:webHidden/>
              </w:rPr>
              <w:t>17</w:t>
            </w:r>
            <w:r>
              <w:rPr>
                <w:noProof/>
                <w:webHidden/>
              </w:rPr>
              <w:fldChar w:fldCharType="end"/>
            </w:r>
          </w:hyperlink>
        </w:p>
        <w:p w14:paraId="4DA4B230" w14:textId="7F54789B" w:rsidR="001A35DA" w:rsidRDefault="001A35DA">
          <w:pPr>
            <w:pStyle w:val="21"/>
            <w:rPr>
              <w:rFonts w:asciiTheme="minorHAnsi" w:eastAsiaTheme="minorEastAsia" w:hAnsiTheme="minorHAnsi"/>
              <w:noProof/>
              <w:sz w:val="21"/>
            </w:rPr>
          </w:pPr>
          <w:hyperlink w:anchor="_Toc153801588" w:history="1">
            <w:r w:rsidRPr="00857332">
              <w:rPr>
                <w:rStyle w:val="af0"/>
                <w:noProof/>
                <w14:scene3d>
                  <w14:camera w14:prst="orthographicFront"/>
                  <w14:lightRig w14:rig="threePt" w14:dir="t">
                    <w14:rot w14:lat="0" w14:lon="0" w14:rev="0"/>
                  </w14:lightRig>
                </w14:scene3d>
              </w:rPr>
              <w:t>3.1.</w:t>
            </w:r>
            <w:r>
              <w:rPr>
                <w:rFonts w:asciiTheme="minorHAnsi" w:eastAsiaTheme="minorEastAsia" w:hAnsiTheme="minorHAnsi"/>
                <w:noProof/>
                <w:sz w:val="21"/>
              </w:rPr>
              <w:tab/>
            </w:r>
            <w:r w:rsidRPr="00857332">
              <w:rPr>
                <w:rStyle w:val="af0"/>
                <w:noProof/>
              </w:rPr>
              <w:t>Web公開</w:t>
            </w:r>
            <w:r>
              <w:rPr>
                <w:noProof/>
                <w:webHidden/>
              </w:rPr>
              <w:tab/>
            </w:r>
            <w:r>
              <w:rPr>
                <w:noProof/>
                <w:webHidden/>
              </w:rPr>
              <w:fldChar w:fldCharType="begin"/>
            </w:r>
            <w:r>
              <w:rPr>
                <w:noProof/>
                <w:webHidden/>
              </w:rPr>
              <w:instrText xml:space="preserve"> PAGEREF _Toc153801588 \h </w:instrText>
            </w:r>
            <w:r>
              <w:rPr>
                <w:noProof/>
                <w:webHidden/>
              </w:rPr>
            </w:r>
            <w:r>
              <w:rPr>
                <w:noProof/>
                <w:webHidden/>
              </w:rPr>
              <w:fldChar w:fldCharType="separate"/>
            </w:r>
            <w:r>
              <w:rPr>
                <w:noProof/>
                <w:webHidden/>
              </w:rPr>
              <w:t>18</w:t>
            </w:r>
            <w:r>
              <w:rPr>
                <w:noProof/>
                <w:webHidden/>
              </w:rPr>
              <w:fldChar w:fldCharType="end"/>
            </w:r>
          </w:hyperlink>
        </w:p>
        <w:p w14:paraId="4254A95D" w14:textId="58B5181A" w:rsidR="001A35DA" w:rsidRDefault="001A35DA">
          <w:pPr>
            <w:pStyle w:val="31"/>
            <w:tabs>
              <w:tab w:val="right" w:leader="dot" w:pos="8494"/>
            </w:tabs>
            <w:rPr>
              <w:rFonts w:asciiTheme="minorHAnsi" w:eastAsiaTheme="minorEastAsia" w:hAnsiTheme="minorHAnsi"/>
              <w:noProof/>
              <w:sz w:val="21"/>
            </w:rPr>
          </w:pPr>
          <w:hyperlink w:anchor="_Toc153801589" w:history="1">
            <w:r w:rsidRPr="00857332">
              <w:rPr>
                <w:rStyle w:val="af0"/>
                <w:noProof/>
              </w:rPr>
              <w:t>3.1.1. Web公開を開始する</w:t>
            </w:r>
            <w:r>
              <w:rPr>
                <w:noProof/>
                <w:webHidden/>
              </w:rPr>
              <w:tab/>
            </w:r>
            <w:r>
              <w:rPr>
                <w:noProof/>
                <w:webHidden/>
              </w:rPr>
              <w:fldChar w:fldCharType="begin"/>
            </w:r>
            <w:r>
              <w:rPr>
                <w:noProof/>
                <w:webHidden/>
              </w:rPr>
              <w:instrText xml:space="preserve"> PAGEREF _Toc153801589 \h </w:instrText>
            </w:r>
            <w:r>
              <w:rPr>
                <w:noProof/>
                <w:webHidden/>
              </w:rPr>
            </w:r>
            <w:r>
              <w:rPr>
                <w:noProof/>
                <w:webHidden/>
              </w:rPr>
              <w:fldChar w:fldCharType="separate"/>
            </w:r>
            <w:r>
              <w:rPr>
                <w:noProof/>
                <w:webHidden/>
              </w:rPr>
              <w:t>18</w:t>
            </w:r>
            <w:r>
              <w:rPr>
                <w:noProof/>
                <w:webHidden/>
              </w:rPr>
              <w:fldChar w:fldCharType="end"/>
            </w:r>
          </w:hyperlink>
        </w:p>
        <w:p w14:paraId="44F22B07" w14:textId="6D64AB56" w:rsidR="001A35DA" w:rsidRDefault="001A35DA">
          <w:pPr>
            <w:pStyle w:val="31"/>
            <w:tabs>
              <w:tab w:val="right" w:leader="dot" w:pos="8494"/>
            </w:tabs>
            <w:rPr>
              <w:rFonts w:asciiTheme="minorHAnsi" w:eastAsiaTheme="minorEastAsia" w:hAnsiTheme="minorHAnsi"/>
              <w:noProof/>
              <w:sz w:val="21"/>
            </w:rPr>
          </w:pPr>
          <w:hyperlink w:anchor="_Toc153801590" w:history="1">
            <w:r w:rsidRPr="00857332">
              <w:rPr>
                <w:rStyle w:val="af0"/>
                <w:noProof/>
              </w:rPr>
              <w:t>3.1.2. Web公開を停止する</w:t>
            </w:r>
            <w:r>
              <w:rPr>
                <w:noProof/>
                <w:webHidden/>
              </w:rPr>
              <w:tab/>
            </w:r>
            <w:r>
              <w:rPr>
                <w:noProof/>
                <w:webHidden/>
              </w:rPr>
              <w:fldChar w:fldCharType="begin"/>
            </w:r>
            <w:r>
              <w:rPr>
                <w:noProof/>
                <w:webHidden/>
              </w:rPr>
              <w:instrText xml:space="preserve"> PAGEREF _Toc153801590 \h </w:instrText>
            </w:r>
            <w:r>
              <w:rPr>
                <w:noProof/>
                <w:webHidden/>
              </w:rPr>
            </w:r>
            <w:r>
              <w:rPr>
                <w:noProof/>
                <w:webHidden/>
              </w:rPr>
              <w:fldChar w:fldCharType="separate"/>
            </w:r>
            <w:r>
              <w:rPr>
                <w:noProof/>
                <w:webHidden/>
              </w:rPr>
              <w:t>21</w:t>
            </w:r>
            <w:r>
              <w:rPr>
                <w:noProof/>
                <w:webHidden/>
              </w:rPr>
              <w:fldChar w:fldCharType="end"/>
            </w:r>
          </w:hyperlink>
        </w:p>
        <w:p w14:paraId="19698802" w14:textId="2E5F4DDF" w:rsidR="001A35DA" w:rsidRDefault="001A35DA">
          <w:pPr>
            <w:pStyle w:val="21"/>
            <w:rPr>
              <w:rFonts w:asciiTheme="minorHAnsi" w:eastAsiaTheme="minorEastAsia" w:hAnsiTheme="minorHAnsi"/>
              <w:noProof/>
              <w:sz w:val="21"/>
            </w:rPr>
          </w:pPr>
          <w:hyperlink w:anchor="_Toc153801591" w:history="1">
            <w:r w:rsidRPr="00857332">
              <w:rPr>
                <w:rStyle w:val="af0"/>
                <w:noProof/>
                <w14:scene3d>
                  <w14:camera w14:prst="orthographicFront"/>
                  <w14:lightRig w14:rig="threePt" w14:dir="t">
                    <w14:rot w14:lat="0" w14:lon="0" w14:rev="0"/>
                  </w14:lightRig>
                </w14:scene3d>
              </w:rPr>
              <w:t>3.2.</w:t>
            </w:r>
            <w:r>
              <w:rPr>
                <w:rFonts w:asciiTheme="minorHAnsi" w:eastAsiaTheme="minorEastAsia" w:hAnsiTheme="minorHAnsi"/>
                <w:noProof/>
                <w:sz w:val="21"/>
              </w:rPr>
              <w:tab/>
            </w:r>
            <w:r w:rsidRPr="00857332">
              <w:rPr>
                <w:rStyle w:val="af0"/>
                <w:noProof/>
              </w:rPr>
              <w:t>受取フォルダ</w:t>
            </w:r>
            <w:r>
              <w:rPr>
                <w:noProof/>
                <w:webHidden/>
              </w:rPr>
              <w:tab/>
            </w:r>
            <w:r>
              <w:rPr>
                <w:noProof/>
                <w:webHidden/>
              </w:rPr>
              <w:fldChar w:fldCharType="begin"/>
            </w:r>
            <w:r>
              <w:rPr>
                <w:noProof/>
                <w:webHidden/>
              </w:rPr>
              <w:instrText xml:space="preserve"> PAGEREF _Toc153801591 \h </w:instrText>
            </w:r>
            <w:r>
              <w:rPr>
                <w:noProof/>
                <w:webHidden/>
              </w:rPr>
            </w:r>
            <w:r>
              <w:rPr>
                <w:noProof/>
                <w:webHidden/>
              </w:rPr>
              <w:fldChar w:fldCharType="separate"/>
            </w:r>
            <w:r>
              <w:rPr>
                <w:noProof/>
                <w:webHidden/>
              </w:rPr>
              <w:t>23</w:t>
            </w:r>
            <w:r>
              <w:rPr>
                <w:noProof/>
                <w:webHidden/>
              </w:rPr>
              <w:fldChar w:fldCharType="end"/>
            </w:r>
          </w:hyperlink>
        </w:p>
        <w:p w14:paraId="00936DC0" w14:textId="6DCC29F0" w:rsidR="001A35DA" w:rsidRDefault="001A35DA">
          <w:pPr>
            <w:pStyle w:val="31"/>
            <w:tabs>
              <w:tab w:val="right" w:leader="dot" w:pos="8494"/>
            </w:tabs>
            <w:rPr>
              <w:rFonts w:asciiTheme="minorHAnsi" w:eastAsiaTheme="minorEastAsia" w:hAnsiTheme="minorHAnsi"/>
              <w:noProof/>
              <w:sz w:val="21"/>
            </w:rPr>
          </w:pPr>
          <w:hyperlink w:anchor="_Toc153801592" w:history="1">
            <w:r w:rsidRPr="00857332">
              <w:rPr>
                <w:rStyle w:val="af0"/>
                <w:noProof/>
              </w:rPr>
              <w:t>3.2.1. 受取フォルダを開始する</w:t>
            </w:r>
            <w:r>
              <w:rPr>
                <w:noProof/>
                <w:webHidden/>
              </w:rPr>
              <w:tab/>
            </w:r>
            <w:r>
              <w:rPr>
                <w:noProof/>
                <w:webHidden/>
              </w:rPr>
              <w:fldChar w:fldCharType="begin"/>
            </w:r>
            <w:r>
              <w:rPr>
                <w:noProof/>
                <w:webHidden/>
              </w:rPr>
              <w:instrText xml:space="preserve"> PAGEREF _Toc153801592 \h </w:instrText>
            </w:r>
            <w:r>
              <w:rPr>
                <w:noProof/>
                <w:webHidden/>
              </w:rPr>
            </w:r>
            <w:r>
              <w:rPr>
                <w:noProof/>
                <w:webHidden/>
              </w:rPr>
              <w:fldChar w:fldCharType="separate"/>
            </w:r>
            <w:r>
              <w:rPr>
                <w:noProof/>
                <w:webHidden/>
              </w:rPr>
              <w:t>23</w:t>
            </w:r>
            <w:r>
              <w:rPr>
                <w:noProof/>
                <w:webHidden/>
              </w:rPr>
              <w:fldChar w:fldCharType="end"/>
            </w:r>
          </w:hyperlink>
        </w:p>
        <w:p w14:paraId="32E61AFE" w14:textId="36CC473D" w:rsidR="001A35DA" w:rsidRDefault="001A35DA">
          <w:pPr>
            <w:pStyle w:val="31"/>
            <w:tabs>
              <w:tab w:val="right" w:leader="dot" w:pos="8494"/>
            </w:tabs>
            <w:rPr>
              <w:rFonts w:asciiTheme="minorHAnsi" w:eastAsiaTheme="minorEastAsia" w:hAnsiTheme="minorHAnsi"/>
              <w:noProof/>
              <w:sz w:val="21"/>
            </w:rPr>
          </w:pPr>
          <w:hyperlink w:anchor="_Toc153801593" w:history="1">
            <w:r w:rsidRPr="00857332">
              <w:rPr>
                <w:rStyle w:val="af0"/>
                <w:noProof/>
              </w:rPr>
              <w:t>3.2.2. 受取フォルダを停止する</w:t>
            </w:r>
            <w:r>
              <w:rPr>
                <w:noProof/>
                <w:webHidden/>
              </w:rPr>
              <w:tab/>
            </w:r>
            <w:r>
              <w:rPr>
                <w:noProof/>
                <w:webHidden/>
              </w:rPr>
              <w:fldChar w:fldCharType="begin"/>
            </w:r>
            <w:r>
              <w:rPr>
                <w:noProof/>
                <w:webHidden/>
              </w:rPr>
              <w:instrText xml:space="preserve"> PAGEREF _Toc153801593 \h </w:instrText>
            </w:r>
            <w:r>
              <w:rPr>
                <w:noProof/>
                <w:webHidden/>
              </w:rPr>
            </w:r>
            <w:r>
              <w:rPr>
                <w:noProof/>
                <w:webHidden/>
              </w:rPr>
              <w:fldChar w:fldCharType="separate"/>
            </w:r>
            <w:r>
              <w:rPr>
                <w:noProof/>
                <w:webHidden/>
              </w:rPr>
              <w:t>26</w:t>
            </w:r>
            <w:r>
              <w:rPr>
                <w:noProof/>
                <w:webHidden/>
              </w:rPr>
              <w:fldChar w:fldCharType="end"/>
            </w:r>
          </w:hyperlink>
        </w:p>
        <w:p w14:paraId="40A65D9D" w14:textId="4C6CF020" w:rsidR="001A35DA" w:rsidRDefault="001A35DA">
          <w:pPr>
            <w:pStyle w:val="21"/>
            <w:rPr>
              <w:rFonts w:asciiTheme="minorHAnsi" w:eastAsiaTheme="minorEastAsia" w:hAnsiTheme="minorHAnsi"/>
              <w:noProof/>
              <w:sz w:val="21"/>
            </w:rPr>
          </w:pPr>
          <w:hyperlink w:anchor="_Toc153801594" w:history="1">
            <w:r w:rsidRPr="00857332">
              <w:rPr>
                <w:rStyle w:val="af0"/>
                <w:noProof/>
                <w14:scene3d>
                  <w14:camera w14:prst="orthographicFront"/>
                  <w14:lightRig w14:rig="threePt" w14:dir="t">
                    <w14:rot w14:lat="0" w14:lon="0" w14:rev="0"/>
                  </w14:lightRig>
                </w14:scene3d>
              </w:rPr>
              <w:t>3.3.</w:t>
            </w:r>
            <w:r>
              <w:rPr>
                <w:rFonts w:asciiTheme="minorHAnsi" w:eastAsiaTheme="minorEastAsia" w:hAnsiTheme="minorHAnsi"/>
                <w:noProof/>
                <w:sz w:val="21"/>
              </w:rPr>
              <w:tab/>
            </w:r>
            <w:r w:rsidRPr="00857332">
              <w:rPr>
                <w:rStyle w:val="af0"/>
                <w:noProof/>
              </w:rPr>
              <w:t>ファイル送信</w:t>
            </w:r>
            <w:r>
              <w:rPr>
                <w:noProof/>
                <w:webHidden/>
              </w:rPr>
              <w:tab/>
            </w:r>
            <w:r>
              <w:rPr>
                <w:noProof/>
                <w:webHidden/>
              </w:rPr>
              <w:fldChar w:fldCharType="begin"/>
            </w:r>
            <w:r>
              <w:rPr>
                <w:noProof/>
                <w:webHidden/>
              </w:rPr>
              <w:instrText xml:space="preserve"> PAGEREF _Toc153801594 \h </w:instrText>
            </w:r>
            <w:r>
              <w:rPr>
                <w:noProof/>
                <w:webHidden/>
              </w:rPr>
            </w:r>
            <w:r>
              <w:rPr>
                <w:noProof/>
                <w:webHidden/>
              </w:rPr>
              <w:fldChar w:fldCharType="separate"/>
            </w:r>
            <w:r>
              <w:rPr>
                <w:noProof/>
                <w:webHidden/>
              </w:rPr>
              <w:t>28</w:t>
            </w:r>
            <w:r>
              <w:rPr>
                <w:noProof/>
                <w:webHidden/>
              </w:rPr>
              <w:fldChar w:fldCharType="end"/>
            </w:r>
          </w:hyperlink>
        </w:p>
        <w:p w14:paraId="49621F1F" w14:textId="7B5F6566" w:rsidR="001A35DA" w:rsidRDefault="001A35DA">
          <w:pPr>
            <w:pStyle w:val="31"/>
            <w:tabs>
              <w:tab w:val="right" w:leader="dot" w:pos="8494"/>
            </w:tabs>
            <w:rPr>
              <w:rFonts w:asciiTheme="minorHAnsi" w:eastAsiaTheme="minorEastAsia" w:hAnsiTheme="minorHAnsi"/>
              <w:noProof/>
              <w:sz w:val="21"/>
            </w:rPr>
          </w:pPr>
          <w:hyperlink w:anchor="_Toc153801595" w:history="1">
            <w:r w:rsidRPr="00857332">
              <w:rPr>
                <w:rStyle w:val="af0"/>
                <w:noProof/>
              </w:rPr>
              <w:t>3.3.1. ファイル送信機能で外部の人にファイルを渡す</w:t>
            </w:r>
            <w:r>
              <w:rPr>
                <w:noProof/>
                <w:webHidden/>
              </w:rPr>
              <w:tab/>
            </w:r>
            <w:r>
              <w:rPr>
                <w:noProof/>
                <w:webHidden/>
              </w:rPr>
              <w:fldChar w:fldCharType="begin"/>
            </w:r>
            <w:r>
              <w:rPr>
                <w:noProof/>
                <w:webHidden/>
              </w:rPr>
              <w:instrText xml:space="preserve"> PAGEREF _Toc153801595 \h </w:instrText>
            </w:r>
            <w:r>
              <w:rPr>
                <w:noProof/>
                <w:webHidden/>
              </w:rPr>
            </w:r>
            <w:r>
              <w:rPr>
                <w:noProof/>
                <w:webHidden/>
              </w:rPr>
              <w:fldChar w:fldCharType="separate"/>
            </w:r>
            <w:r>
              <w:rPr>
                <w:noProof/>
                <w:webHidden/>
              </w:rPr>
              <w:t>28</w:t>
            </w:r>
            <w:r>
              <w:rPr>
                <w:noProof/>
                <w:webHidden/>
              </w:rPr>
              <w:fldChar w:fldCharType="end"/>
            </w:r>
          </w:hyperlink>
        </w:p>
        <w:p w14:paraId="5450CA91" w14:textId="53E84803" w:rsidR="001A35DA" w:rsidRDefault="001A35DA">
          <w:pPr>
            <w:pStyle w:val="31"/>
            <w:tabs>
              <w:tab w:val="right" w:leader="dot" w:pos="8494"/>
            </w:tabs>
            <w:rPr>
              <w:rFonts w:asciiTheme="minorHAnsi" w:eastAsiaTheme="minorEastAsia" w:hAnsiTheme="minorHAnsi"/>
              <w:noProof/>
              <w:sz w:val="21"/>
            </w:rPr>
          </w:pPr>
          <w:hyperlink w:anchor="_Toc153801596" w:history="1">
            <w:r w:rsidRPr="00857332">
              <w:rPr>
                <w:rStyle w:val="af0"/>
                <w:noProof/>
              </w:rPr>
              <w:t>3.3.2. テンプレートを読み込んでファイル送信を行う</w:t>
            </w:r>
            <w:r>
              <w:rPr>
                <w:noProof/>
                <w:webHidden/>
              </w:rPr>
              <w:tab/>
            </w:r>
            <w:r>
              <w:rPr>
                <w:noProof/>
                <w:webHidden/>
              </w:rPr>
              <w:fldChar w:fldCharType="begin"/>
            </w:r>
            <w:r>
              <w:rPr>
                <w:noProof/>
                <w:webHidden/>
              </w:rPr>
              <w:instrText xml:space="preserve"> PAGEREF _Toc153801596 \h </w:instrText>
            </w:r>
            <w:r>
              <w:rPr>
                <w:noProof/>
                <w:webHidden/>
              </w:rPr>
            </w:r>
            <w:r>
              <w:rPr>
                <w:noProof/>
                <w:webHidden/>
              </w:rPr>
              <w:fldChar w:fldCharType="separate"/>
            </w:r>
            <w:r>
              <w:rPr>
                <w:noProof/>
                <w:webHidden/>
              </w:rPr>
              <w:t>31</w:t>
            </w:r>
            <w:r>
              <w:rPr>
                <w:noProof/>
                <w:webHidden/>
              </w:rPr>
              <w:fldChar w:fldCharType="end"/>
            </w:r>
          </w:hyperlink>
        </w:p>
        <w:p w14:paraId="3A780281" w14:textId="5765B7A4" w:rsidR="001A35DA" w:rsidRDefault="001A35DA">
          <w:pPr>
            <w:pStyle w:val="31"/>
            <w:tabs>
              <w:tab w:val="right" w:leader="dot" w:pos="8494"/>
            </w:tabs>
            <w:rPr>
              <w:rFonts w:asciiTheme="minorHAnsi" w:eastAsiaTheme="minorEastAsia" w:hAnsiTheme="minorHAnsi"/>
              <w:noProof/>
              <w:sz w:val="21"/>
            </w:rPr>
          </w:pPr>
          <w:hyperlink w:anchor="_Toc153801597" w:history="1">
            <w:r w:rsidRPr="00857332">
              <w:rPr>
                <w:rStyle w:val="af0"/>
                <w:noProof/>
              </w:rPr>
              <w:t>3.3.3. ファイル送信を停止する</w:t>
            </w:r>
            <w:r>
              <w:rPr>
                <w:noProof/>
                <w:webHidden/>
              </w:rPr>
              <w:tab/>
            </w:r>
            <w:r>
              <w:rPr>
                <w:noProof/>
                <w:webHidden/>
              </w:rPr>
              <w:fldChar w:fldCharType="begin"/>
            </w:r>
            <w:r>
              <w:rPr>
                <w:noProof/>
                <w:webHidden/>
              </w:rPr>
              <w:instrText xml:space="preserve"> PAGEREF _Toc153801597 \h </w:instrText>
            </w:r>
            <w:r>
              <w:rPr>
                <w:noProof/>
                <w:webHidden/>
              </w:rPr>
            </w:r>
            <w:r>
              <w:rPr>
                <w:noProof/>
                <w:webHidden/>
              </w:rPr>
              <w:fldChar w:fldCharType="separate"/>
            </w:r>
            <w:r>
              <w:rPr>
                <w:noProof/>
                <w:webHidden/>
              </w:rPr>
              <w:t>33</w:t>
            </w:r>
            <w:r>
              <w:rPr>
                <w:noProof/>
                <w:webHidden/>
              </w:rPr>
              <w:fldChar w:fldCharType="end"/>
            </w:r>
          </w:hyperlink>
        </w:p>
        <w:p w14:paraId="2904E2EF" w14:textId="585D13F8" w:rsidR="001A35DA" w:rsidRDefault="001A35DA">
          <w:pPr>
            <w:pStyle w:val="21"/>
            <w:rPr>
              <w:rFonts w:asciiTheme="minorHAnsi" w:eastAsiaTheme="minorEastAsia" w:hAnsiTheme="minorHAnsi"/>
              <w:noProof/>
              <w:sz w:val="21"/>
            </w:rPr>
          </w:pPr>
          <w:hyperlink w:anchor="_Toc153801598" w:history="1">
            <w:r w:rsidRPr="00857332">
              <w:rPr>
                <w:rStyle w:val="af0"/>
                <w:noProof/>
                <w14:scene3d>
                  <w14:camera w14:prst="orthographicFront"/>
                  <w14:lightRig w14:rig="threePt" w14:dir="t">
                    <w14:rot w14:lat="0" w14:lon="0" w14:rev="0"/>
                  </w14:lightRig>
                </w14:scene3d>
              </w:rPr>
              <w:t>3.4.</w:t>
            </w:r>
            <w:r>
              <w:rPr>
                <w:rFonts w:asciiTheme="minorHAnsi" w:eastAsiaTheme="minorEastAsia" w:hAnsiTheme="minorHAnsi"/>
                <w:noProof/>
                <w:sz w:val="21"/>
              </w:rPr>
              <w:tab/>
            </w:r>
            <w:r w:rsidRPr="00857332">
              <w:rPr>
                <w:rStyle w:val="af0"/>
                <w:noProof/>
              </w:rPr>
              <w:t>ファイル受信</w:t>
            </w:r>
            <w:r>
              <w:rPr>
                <w:noProof/>
                <w:webHidden/>
              </w:rPr>
              <w:tab/>
            </w:r>
            <w:r>
              <w:rPr>
                <w:noProof/>
                <w:webHidden/>
              </w:rPr>
              <w:fldChar w:fldCharType="begin"/>
            </w:r>
            <w:r>
              <w:rPr>
                <w:noProof/>
                <w:webHidden/>
              </w:rPr>
              <w:instrText xml:space="preserve"> PAGEREF _Toc153801598 \h </w:instrText>
            </w:r>
            <w:r>
              <w:rPr>
                <w:noProof/>
                <w:webHidden/>
              </w:rPr>
            </w:r>
            <w:r>
              <w:rPr>
                <w:noProof/>
                <w:webHidden/>
              </w:rPr>
              <w:fldChar w:fldCharType="separate"/>
            </w:r>
            <w:r>
              <w:rPr>
                <w:noProof/>
                <w:webHidden/>
              </w:rPr>
              <w:t>36</w:t>
            </w:r>
            <w:r>
              <w:rPr>
                <w:noProof/>
                <w:webHidden/>
              </w:rPr>
              <w:fldChar w:fldCharType="end"/>
            </w:r>
          </w:hyperlink>
        </w:p>
        <w:p w14:paraId="3B82BD05" w14:textId="0E64B73B" w:rsidR="001A35DA" w:rsidRDefault="001A35DA">
          <w:pPr>
            <w:pStyle w:val="31"/>
            <w:tabs>
              <w:tab w:val="right" w:leader="dot" w:pos="8494"/>
            </w:tabs>
            <w:rPr>
              <w:rFonts w:asciiTheme="minorHAnsi" w:eastAsiaTheme="minorEastAsia" w:hAnsiTheme="minorHAnsi"/>
              <w:noProof/>
              <w:sz w:val="21"/>
            </w:rPr>
          </w:pPr>
          <w:hyperlink w:anchor="_Toc153801599" w:history="1">
            <w:r w:rsidRPr="00857332">
              <w:rPr>
                <w:rStyle w:val="af0"/>
                <w:noProof/>
              </w:rPr>
              <w:t>3.4.1. ファイル受信機能で外部の人からファイルを受け取る</w:t>
            </w:r>
            <w:r>
              <w:rPr>
                <w:noProof/>
                <w:webHidden/>
              </w:rPr>
              <w:tab/>
            </w:r>
            <w:r>
              <w:rPr>
                <w:noProof/>
                <w:webHidden/>
              </w:rPr>
              <w:fldChar w:fldCharType="begin"/>
            </w:r>
            <w:r>
              <w:rPr>
                <w:noProof/>
                <w:webHidden/>
              </w:rPr>
              <w:instrText xml:space="preserve"> PAGEREF _Toc153801599 \h </w:instrText>
            </w:r>
            <w:r>
              <w:rPr>
                <w:noProof/>
                <w:webHidden/>
              </w:rPr>
            </w:r>
            <w:r>
              <w:rPr>
                <w:noProof/>
                <w:webHidden/>
              </w:rPr>
              <w:fldChar w:fldCharType="separate"/>
            </w:r>
            <w:r>
              <w:rPr>
                <w:noProof/>
                <w:webHidden/>
              </w:rPr>
              <w:t>36</w:t>
            </w:r>
            <w:r>
              <w:rPr>
                <w:noProof/>
                <w:webHidden/>
              </w:rPr>
              <w:fldChar w:fldCharType="end"/>
            </w:r>
          </w:hyperlink>
        </w:p>
        <w:p w14:paraId="219A4CA0" w14:textId="69D68BEA" w:rsidR="001A35DA" w:rsidRDefault="001A35DA">
          <w:pPr>
            <w:pStyle w:val="31"/>
            <w:tabs>
              <w:tab w:val="right" w:leader="dot" w:pos="8494"/>
            </w:tabs>
            <w:rPr>
              <w:rFonts w:asciiTheme="minorHAnsi" w:eastAsiaTheme="minorEastAsia" w:hAnsiTheme="minorHAnsi"/>
              <w:noProof/>
              <w:sz w:val="21"/>
            </w:rPr>
          </w:pPr>
          <w:hyperlink w:anchor="_Toc153801600" w:history="1">
            <w:r w:rsidRPr="00857332">
              <w:rPr>
                <w:rStyle w:val="af0"/>
                <w:noProof/>
              </w:rPr>
              <w:t>3.4.2. テンプレートを読み込んでファイル受信を行う</w:t>
            </w:r>
            <w:r>
              <w:rPr>
                <w:noProof/>
                <w:webHidden/>
              </w:rPr>
              <w:tab/>
            </w:r>
            <w:r>
              <w:rPr>
                <w:noProof/>
                <w:webHidden/>
              </w:rPr>
              <w:fldChar w:fldCharType="begin"/>
            </w:r>
            <w:r>
              <w:rPr>
                <w:noProof/>
                <w:webHidden/>
              </w:rPr>
              <w:instrText xml:space="preserve"> PAGEREF _Toc153801600 \h </w:instrText>
            </w:r>
            <w:r>
              <w:rPr>
                <w:noProof/>
                <w:webHidden/>
              </w:rPr>
            </w:r>
            <w:r>
              <w:rPr>
                <w:noProof/>
                <w:webHidden/>
              </w:rPr>
              <w:fldChar w:fldCharType="separate"/>
            </w:r>
            <w:r>
              <w:rPr>
                <w:noProof/>
                <w:webHidden/>
              </w:rPr>
              <w:t>39</w:t>
            </w:r>
            <w:r>
              <w:rPr>
                <w:noProof/>
                <w:webHidden/>
              </w:rPr>
              <w:fldChar w:fldCharType="end"/>
            </w:r>
          </w:hyperlink>
        </w:p>
        <w:p w14:paraId="377A4781" w14:textId="2703A762" w:rsidR="001A35DA" w:rsidRDefault="001A35DA">
          <w:pPr>
            <w:pStyle w:val="31"/>
            <w:tabs>
              <w:tab w:val="right" w:leader="dot" w:pos="8494"/>
            </w:tabs>
            <w:rPr>
              <w:rFonts w:asciiTheme="minorHAnsi" w:eastAsiaTheme="minorEastAsia" w:hAnsiTheme="minorHAnsi"/>
              <w:noProof/>
              <w:sz w:val="21"/>
            </w:rPr>
          </w:pPr>
          <w:hyperlink w:anchor="_Toc153801601" w:history="1">
            <w:r w:rsidRPr="00857332">
              <w:rPr>
                <w:rStyle w:val="af0"/>
                <w:noProof/>
              </w:rPr>
              <w:t>3.4.3. 相手側がアップロードしたファイルを確認する</w:t>
            </w:r>
            <w:r>
              <w:rPr>
                <w:noProof/>
                <w:webHidden/>
              </w:rPr>
              <w:tab/>
            </w:r>
            <w:r>
              <w:rPr>
                <w:noProof/>
                <w:webHidden/>
              </w:rPr>
              <w:fldChar w:fldCharType="begin"/>
            </w:r>
            <w:r>
              <w:rPr>
                <w:noProof/>
                <w:webHidden/>
              </w:rPr>
              <w:instrText xml:space="preserve"> PAGEREF _Toc153801601 \h </w:instrText>
            </w:r>
            <w:r>
              <w:rPr>
                <w:noProof/>
                <w:webHidden/>
              </w:rPr>
            </w:r>
            <w:r>
              <w:rPr>
                <w:noProof/>
                <w:webHidden/>
              </w:rPr>
              <w:fldChar w:fldCharType="separate"/>
            </w:r>
            <w:r>
              <w:rPr>
                <w:noProof/>
                <w:webHidden/>
              </w:rPr>
              <w:t>41</w:t>
            </w:r>
            <w:r>
              <w:rPr>
                <w:noProof/>
                <w:webHidden/>
              </w:rPr>
              <w:fldChar w:fldCharType="end"/>
            </w:r>
          </w:hyperlink>
        </w:p>
        <w:p w14:paraId="6915EE3C" w14:textId="7038FE6F" w:rsidR="001A35DA" w:rsidRDefault="001A35DA">
          <w:pPr>
            <w:pStyle w:val="31"/>
            <w:tabs>
              <w:tab w:val="right" w:leader="dot" w:pos="8494"/>
            </w:tabs>
            <w:rPr>
              <w:rFonts w:asciiTheme="minorHAnsi" w:eastAsiaTheme="minorEastAsia" w:hAnsiTheme="minorHAnsi"/>
              <w:noProof/>
              <w:sz w:val="21"/>
            </w:rPr>
          </w:pPr>
          <w:hyperlink w:anchor="_Toc153801602" w:history="1">
            <w:r w:rsidRPr="00857332">
              <w:rPr>
                <w:rStyle w:val="af0"/>
                <w:noProof/>
              </w:rPr>
              <w:t>3.4.4. ファイル受信を停止する</w:t>
            </w:r>
            <w:r>
              <w:rPr>
                <w:noProof/>
                <w:webHidden/>
              </w:rPr>
              <w:tab/>
            </w:r>
            <w:r>
              <w:rPr>
                <w:noProof/>
                <w:webHidden/>
              </w:rPr>
              <w:fldChar w:fldCharType="begin"/>
            </w:r>
            <w:r>
              <w:rPr>
                <w:noProof/>
                <w:webHidden/>
              </w:rPr>
              <w:instrText xml:space="preserve"> PAGEREF _Toc153801602 \h </w:instrText>
            </w:r>
            <w:r>
              <w:rPr>
                <w:noProof/>
                <w:webHidden/>
              </w:rPr>
            </w:r>
            <w:r>
              <w:rPr>
                <w:noProof/>
                <w:webHidden/>
              </w:rPr>
              <w:fldChar w:fldCharType="separate"/>
            </w:r>
            <w:r>
              <w:rPr>
                <w:noProof/>
                <w:webHidden/>
              </w:rPr>
              <w:t>43</w:t>
            </w:r>
            <w:r>
              <w:rPr>
                <w:noProof/>
                <w:webHidden/>
              </w:rPr>
              <w:fldChar w:fldCharType="end"/>
            </w:r>
          </w:hyperlink>
        </w:p>
        <w:p w14:paraId="096173DA" w14:textId="57E364E5" w:rsidR="001A35DA" w:rsidRDefault="001A35DA">
          <w:pPr>
            <w:pStyle w:val="21"/>
            <w:rPr>
              <w:rFonts w:asciiTheme="minorHAnsi" w:eastAsiaTheme="minorEastAsia" w:hAnsiTheme="minorHAnsi"/>
              <w:noProof/>
              <w:sz w:val="21"/>
            </w:rPr>
          </w:pPr>
          <w:hyperlink w:anchor="_Toc153801603" w:history="1">
            <w:r w:rsidRPr="00857332">
              <w:rPr>
                <w:rStyle w:val="af0"/>
                <w:noProof/>
                <w14:scene3d>
                  <w14:camera w14:prst="orthographicFront"/>
                  <w14:lightRig w14:rig="threePt" w14:dir="t">
                    <w14:rot w14:lat="0" w14:lon="0" w14:rev="0"/>
                  </w14:lightRig>
                </w14:scene3d>
              </w:rPr>
              <w:t>3.5.</w:t>
            </w:r>
            <w:r>
              <w:rPr>
                <w:rFonts w:asciiTheme="minorHAnsi" w:eastAsiaTheme="minorEastAsia" w:hAnsiTheme="minorHAnsi"/>
                <w:noProof/>
                <w:sz w:val="21"/>
              </w:rPr>
              <w:tab/>
            </w:r>
            <w:r w:rsidRPr="00857332">
              <w:rPr>
                <w:rStyle w:val="af0"/>
                <w:noProof/>
              </w:rPr>
              <w:t>相手側によるダウンロード/アップロード</w:t>
            </w:r>
            <w:r>
              <w:rPr>
                <w:noProof/>
                <w:webHidden/>
              </w:rPr>
              <w:tab/>
            </w:r>
            <w:r>
              <w:rPr>
                <w:noProof/>
                <w:webHidden/>
              </w:rPr>
              <w:fldChar w:fldCharType="begin"/>
            </w:r>
            <w:r>
              <w:rPr>
                <w:noProof/>
                <w:webHidden/>
              </w:rPr>
              <w:instrText xml:space="preserve"> PAGEREF _Toc153801603 \h </w:instrText>
            </w:r>
            <w:r>
              <w:rPr>
                <w:noProof/>
                <w:webHidden/>
              </w:rPr>
            </w:r>
            <w:r>
              <w:rPr>
                <w:noProof/>
                <w:webHidden/>
              </w:rPr>
              <w:fldChar w:fldCharType="separate"/>
            </w:r>
            <w:r>
              <w:rPr>
                <w:noProof/>
                <w:webHidden/>
              </w:rPr>
              <w:t>45</w:t>
            </w:r>
            <w:r>
              <w:rPr>
                <w:noProof/>
                <w:webHidden/>
              </w:rPr>
              <w:fldChar w:fldCharType="end"/>
            </w:r>
          </w:hyperlink>
        </w:p>
        <w:p w14:paraId="7AA635ED" w14:textId="69F6196B" w:rsidR="001A35DA" w:rsidRDefault="001A35DA">
          <w:pPr>
            <w:pStyle w:val="31"/>
            <w:tabs>
              <w:tab w:val="right" w:leader="dot" w:pos="8494"/>
            </w:tabs>
            <w:rPr>
              <w:rFonts w:asciiTheme="minorHAnsi" w:eastAsiaTheme="minorEastAsia" w:hAnsiTheme="minorHAnsi"/>
              <w:noProof/>
              <w:sz w:val="21"/>
            </w:rPr>
          </w:pPr>
          <w:hyperlink w:anchor="_Toc153801604" w:history="1">
            <w:r w:rsidRPr="00857332">
              <w:rPr>
                <w:rStyle w:val="af0"/>
                <w:noProof/>
              </w:rPr>
              <w:t>3.5.1. ダウンロード方法</w:t>
            </w:r>
            <w:r>
              <w:rPr>
                <w:noProof/>
                <w:webHidden/>
              </w:rPr>
              <w:tab/>
            </w:r>
            <w:r>
              <w:rPr>
                <w:noProof/>
                <w:webHidden/>
              </w:rPr>
              <w:fldChar w:fldCharType="begin"/>
            </w:r>
            <w:r>
              <w:rPr>
                <w:noProof/>
                <w:webHidden/>
              </w:rPr>
              <w:instrText xml:space="preserve"> PAGEREF _Toc153801604 \h </w:instrText>
            </w:r>
            <w:r>
              <w:rPr>
                <w:noProof/>
                <w:webHidden/>
              </w:rPr>
            </w:r>
            <w:r>
              <w:rPr>
                <w:noProof/>
                <w:webHidden/>
              </w:rPr>
              <w:fldChar w:fldCharType="separate"/>
            </w:r>
            <w:r>
              <w:rPr>
                <w:noProof/>
                <w:webHidden/>
              </w:rPr>
              <w:t>46</w:t>
            </w:r>
            <w:r>
              <w:rPr>
                <w:noProof/>
                <w:webHidden/>
              </w:rPr>
              <w:fldChar w:fldCharType="end"/>
            </w:r>
          </w:hyperlink>
        </w:p>
        <w:p w14:paraId="556FCD17" w14:textId="2D7AE56E" w:rsidR="001A35DA" w:rsidRDefault="001A35DA">
          <w:pPr>
            <w:pStyle w:val="31"/>
            <w:tabs>
              <w:tab w:val="right" w:leader="dot" w:pos="8494"/>
            </w:tabs>
            <w:rPr>
              <w:rFonts w:asciiTheme="minorHAnsi" w:eastAsiaTheme="minorEastAsia" w:hAnsiTheme="minorHAnsi"/>
              <w:noProof/>
              <w:sz w:val="21"/>
            </w:rPr>
          </w:pPr>
          <w:hyperlink w:anchor="_Toc153801605" w:history="1">
            <w:r w:rsidRPr="00857332">
              <w:rPr>
                <w:rStyle w:val="af0"/>
                <w:noProof/>
              </w:rPr>
              <w:t>3.5.2. アップロード方法</w:t>
            </w:r>
            <w:r>
              <w:rPr>
                <w:noProof/>
                <w:webHidden/>
              </w:rPr>
              <w:tab/>
            </w:r>
            <w:r>
              <w:rPr>
                <w:noProof/>
                <w:webHidden/>
              </w:rPr>
              <w:fldChar w:fldCharType="begin"/>
            </w:r>
            <w:r>
              <w:rPr>
                <w:noProof/>
                <w:webHidden/>
              </w:rPr>
              <w:instrText xml:space="preserve"> PAGEREF _Toc153801605 \h </w:instrText>
            </w:r>
            <w:r>
              <w:rPr>
                <w:noProof/>
                <w:webHidden/>
              </w:rPr>
            </w:r>
            <w:r>
              <w:rPr>
                <w:noProof/>
                <w:webHidden/>
              </w:rPr>
              <w:fldChar w:fldCharType="separate"/>
            </w:r>
            <w:r>
              <w:rPr>
                <w:noProof/>
                <w:webHidden/>
              </w:rPr>
              <w:t>48</w:t>
            </w:r>
            <w:r>
              <w:rPr>
                <w:noProof/>
                <w:webHidden/>
              </w:rPr>
              <w:fldChar w:fldCharType="end"/>
            </w:r>
          </w:hyperlink>
        </w:p>
        <w:p w14:paraId="3D1BDF45" w14:textId="1AC58A0A" w:rsidR="001A35DA" w:rsidRDefault="001A35DA">
          <w:pPr>
            <w:pStyle w:val="31"/>
            <w:tabs>
              <w:tab w:val="right" w:leader="dot" w:pos="8494"/>
            </w:tabs>
            <w:rPr>
              <w:rFonts w:asciiTheme="minorHAnsi" w:eastAsiaTheme="minorEastAsia" w:hAnsiTheme="minorHAnsi"/>
              <w:noProof/>
              <w:sz w:val="21"/>
            </w:rPr>
          </w:pPr>
          <w:hyperlink w:anchor="_Toc153801606" w:history="1">
            <w:r w:rsidRPr="00857332">
              <w:rPr>
                <w:rStyle w:val="af0"/>
                <w:noProof/>
              </w:rPr>
              <w:t>3.5.3. 公開パスワードによるログイン</w:t>
            </w:r>
            <w:r>
              <w:rPr>
                <w:noProof/>
                <w:webHidden/>
              </w:rPr>
              <w:tab/>
            </w:r>
            <w:r>
              <w:rPr>
                <w:noProof/>
                <w:webHidden/>
              </w:rPr>
              <w:fldChar w:fldCharType="begin"/>
            </w:r>
            <w:r>
              <w:rPr>
                <w:noProof/>
                <w:webHidden/>
              </w:rPr>
              <w:instrText xml:space="preserve"> PAGEREF _Toc153801606 \h </w:instrText>
            </w:r>
            <w:r>
              <w:rPr>
                <w:noProof/>
                <w:webHidden/>
              </w:rPr>
            </w:r>
            <w:r>
              <w:rPr>
                <w:noProof/>
                <w:webHidden/>
              </w:rPr>
              <w:fldChar w:fldCharType="separate"/>
            </w:r>
            <w:r>
              <w:rPr>
                <w:noProof/>
                <w:webHidden/>
              </w:rPr>
              <w:t>51</w:t>
            </w:r>
            <w:r>
              <w:rPr>
                <w:noProof/>
                <w:webHidden/>
              </w:rPr>
              <w:fldChar w:fldCharType="end"/>
            </w:r>
          </w:hyperlink>
        </w:p>
        <w:p w14:paraId="715133D4" w14:textId="3D379CA5" w:rsidR="001A35DA" w:rsidRDefault="001A35DA">
          <w:pPr>
            <w:pStyle w:val="31"/>
            <w:tabs>
              <w:tab w:val="right" w:leader="dot" w:pos="8494"/>
            </w:tabs>
            <w:rPr>
              <w:rFonts w:asciiTheme="minorHAnsi" w:eastAsiaTheme="minorEastAsia" w:hAnsiTheme="minorHAnsi"/>
              <w:noProof/>
              <w:sz w:val="21"/>
            </w:rPr>
          </w:pPr>
          <w:hyperlink w:anchor="_Toc153801607" w:history="1">
            <w:r w:rsidRPr="00857332">
              <w:rPr>
                <w:rStyle w:val="af0"/>
                <w:noProof/>
              </w:rPr>
              <w:t>3.5.4. メール認証によるログイン</w:t>
            </w:r>
            <w:r>
              <w:rPr>
                <w:noProof/>
                <w:webHidden/>
              </w:rPr>
              <w:tab/>
            </w:r>
            <w:r>
              <w:rPr>
                <w:noProof/>
                <w:webHidden/>
              </w:rPr>
              <w:fldChar w:fldCharType="begin"/>
            </w:r>
            <w:r>
              <w:rPr>
                <w:noProof/>
                <w:webHidden/>
              </w:rPr>
              <w:instrText xml:space="preserve"> PAGEREF _Toc153801607 \h </w:instrText>
            </w:r>
            <w:r>
              <w:rPr>
                <w:noProof/>
                <w:webHidden/>
              </w:rPr>
            </w:r>
            <w:r>
              <w:rPr>
                <w:noProof/>
                <w:webHidden/>
              </w:rPr>
              <w:fldChar w:fldCharType="separate"/>
            </w:r>
            <w:r>
              <w:rPr>
                <w:noProof/>
                <w:webHidden/>
              </w:rPr>
              <w:t>52</w:t>
            </w:r>
            <w:r>
              <w:rPr>
                <w:noProof/>
                <w:webHidden/>
              </w:rPr>
              <w:fldChar w:fldCharType="end"/>
            </w:r>
          </w:hyperlink>
        </w:p>
        <w:p w14:paraId="533E3D15" w14:textId="1B908EB6" w:rsidR="001A35DA" w:rsidRDefault="001A35DA">
          <w:pPr>
            <w:pStyle w:val="11"/>
            <w:tabs>
              <w:tab w:val="left" w:pos="480"/>
            </w:tabs>
            <w:rPr>
              <w:rFonts w:asciiTheme="minorHAnsi" w:eastAsiaTheme="minorEastAsia" w:hAnsiTheme="minorHAnsi"/>
              <w:b w:val="0"/>
              <w:noProof/>
              <w:sz w:val="21"/>
              <w:szCs w:val="22"/>
            </w:rPr>
          </w:pPr>
          <w:hyperlink w:anchor="_Toc153801608" w:history="1">
            <w:r w:rsidRPr="00857332">
              <w:rPr>
                <w:rStyle w:val="af0"/>
                <w:noProof/>
                <w14:scene3d>
                  <w14:camera w14:prst="orthographicFront"/>
                  <w14:lightRig w14:rig="threePt" w14:dir="t">
                    <w14:rot w14:lat="0" w14:lon="0" w14:rev="0"/>
                  </w14:lightRig>
                </w14:scene3d>
              </w:rPr>
              <w:t>4.</w:t>
            </w:r>
            <w:r>
              <w:rPr>
                <w:rFonts w:asciiTheme="minorHAnsi" w:eastAsiaTheme="minorEastAsia" w:hAnsiTheme="minorHAnsi"/>
                <w:b w:val="0"/>
                <w:noProof/>
                <w:sz w:val="21"/>
                <w:szCs w:val="22"/>
              </w:rPr>
              <w:tab/>
            </w:r>
            <w:r w:rsidRPr="00857332">
              <w:rPr>
                <w:rStyle w:val="af0"/>
                <w:noProof/>
              </w:rPr>
              <w:t>その他機能</w:t>
            </w:r>
            <w:r>
              <w:rPr>
                <w:noProof/>
                <w:webHidden/>
              </w:rPr>
              <w:tab/>
            </w:r>
            <w:r>
              <w:rPr>
                <w:noProof/>
                <w:webHidden/>
              </w:rPr>
              <w:fldChar w:fldCharType="begin"/>
            </w:r>
            <w:r>
              <w:rPr>
                <w:noProof/>
                <w:webHidden/>
              </w:rPr>
              <w:instrText xml:space="preserve"> PAGEREF _Toc153801608 \h </w:instrText>
            </w:r>
            <w:r>
              <w:rPr>
                <w:noProof/>
                <w:webHidden/>
              </w:rPr>
            </w:r>
            <w:r>
              <w:rPr>
                <w:noProof/>
                <w:webHidden/>
              </w:rPr>
              <w:fldChar w:fldCharType="separate"/>
            </w:r>
            <w:r>
              <w:rPr>
                <w:noProof/>
                <w:webHidden/>
              </w:rPr>
              <w:t>54</w:t>
            </w:r>
            <w:r>
              <w:rPr>
                <w:noProof/>
                <w:webHidden/>
              </w:rPr>
              <w:fldChar w:fldCharType="end"/>
            </w:r>
          </w:hyperlink>
        </w:p>
        <w:p w14:paraId="15BA2C38" w14:textId="246B306A" w:rsidR="001A35DA" w:rsidRDefault="001A35DA">
          <w:pPr>
            <w:pStyle w:val="21"/>
            <w:rPr>
              <w:rFonts w:asciiTheme="minorHAnsi" w:eastAsiaTheme="minorEastAsia" w:hAnsiTheme="minorHAnsi"/>
              <w:noProof/>
              <w:sz w:val="21"/>
            </w:rPr>
          </w:pPr>
          <w:hyperlink w:anchor="_Toc153801609" w:history="1">
            <w:r w:rsidRPr="00857332">
              <w:rPr>
                <w:rStyle w:val="af0"/>
                <w:noProof/>
                <w14:scene3d>
                  <w14:camera w14:prst="orthographicFront"/>
                  <w14:lightRig w14:rig="threePt" w14:dir="t">
                    <w14:rot w14:lat="0" w14:lon="0" w14:rev="0"/>
                  </w14:lightRig>
                </w14:scene3d>
              </w:rPr>
              <w:t>4.1.</w:t>
            </w:r>
            <w:r>
              <w:rPr>
                <w:rFonts w:asciiTheme="minorHAnsi" w:eastAsiaTheme="minorEastAsia" w:hAnsiTheme="minorHAnsi"/>
                <w:noProof/>
                <w:sz w:val="21"/>
              </w:rPr>
              <w:tab/>
            </w:r>
            <w:r w:rsidRPr="00857332">
              <w:rPr>
                <w:rStyle w:val="af0"/>
                <w:noProof/>
              </w:rPr>
              <w:t>ファイル一覧</w:t>
            </w:r>
            <w:r>
              <w:rPr>
                <w:noProof/>
                <w:webHidden/>
              </w:rPr>
              <w:tab/>
            </w:r>
            <w:r>
              <w:rPr>
                <w:noProof/>
                <w:webHidden/>
              </w:rPr>
              <w:fldChar w:fldCharType="begin"/>
            </w:r>
            <w:r>
              <w:rPr>
                <w:noProof/>
                <w:webHidden/>
              </w:rPr>
              <w:instrText xml:space="preserve"> PAGEREF _Toc153801609 \h </w:instrText>
            </w:r>
            <w:r>
              <w:rPr>
                <w:noProof/>
                <w:webHidden/>
              </w:rPr>
            </w:r>
            <w:r>
              <w:rPr>
                <w:noProof/>
                <w:webHidden/>
              </w:rPr>
              <w:fldChar w:fldCharType="separate"/>
            </w:r>
            <w:r>
              <w:rPr>
                <w:noProof/>
                <w:webHidden/>
              </w:rPr>
              <w:t>54</w:t>
            </w:r>
            <w:r>
              <w:rPr>
                <w:noProof/>
                <w:webHidden/>
              </w:rPr>
              <w:fldChar w:fldCharType="end"/>
            </w:r>
          </w:hyperlink>
        </w:p>
        <w:p w14:paraId="223F0ECD" w14:textId="1E58438A" w:rsidR="001A35DA" w:rsidRDefault="001A35DA">
          <w:pPr>
            <w:pStyle w:val="31"/>
            <w:tabs>
              <w:tab w:val="right" w:leader="dot" w:pos="8494"/>
            </w:tabs>
            <w:rPr>
              <w:rFonts w:asciiTheme="minorHAnsi" w:eastAsiaTheme="minorEastAsia" w:hAnsiTheme="minorHAnsi"/>
              <w:noProof/>
              <w:sz w:val="21"/>
            </w:rPr>
          </w:pPr>
          <w:hyperlink w:anchor="_Toc153801610" w:history="1">
            <w:r w:rsidRPr="00857332">
              <w:rPr>
                <w:rStyle w:val="af0"/>
                <w:noProof/>
              </w:rPr>
              <w:t>4.1.1. 表示切替</w:t>
            </w:r>
            <w:r>
              <w:rPr>
                <w:noProof/>
                <w:webHidden/>
              </w:rPr>
              <w:tab/>
            </w:r>
            <w:r>
              <w:rPr>
                <w:noProof/>
                <w:webHidden/>
              </w:rPr>
              <w:fldChar w:fldCharType="begin"/>
            </w:r>
            <w:r>
              <w:rPr>
                <w:noProof/>
                <w:webHidden/>
              </w:rPr>
              <w:instrText xml:space="preserve"> PAGEREF _Toc153801610 \h </w:instrText>
            </w:r>
            <w:r>
              <w:rPr>
                <w:noProof/>
                <w:webHidden/>
              </w:rPr>
            </w:r>
            <w:r>
              <w:rPr>
                <w:noProof/>
                <w:webHidden/>
              </w:rPr>
              <w:fldChar w:fldCharType="separate"/>
            </w:r>
            <w:r>
              <w:rPr>
                <w:noProof/>
                <w:webHidden/>
              </w:rPr>
              <w:t>59</w:t>
            </w:r>
            <w:r>
              <w:rPr>
                <w:noProof/>
                <w:webHidden/>
              </w:rPr>
              <w:fldChar w:fldCharType="end"/>
            </w:r>
          </w:hyperlink>
        </w:p>
        <w:p w14:paraId="682799A0" w14:textId="58BA71CE" w:rsidR="001A35DA" w:rsidRDefault="001A35DA">
          <w:pPr>
            <w:pStyle w:val="31"/>
            <w:tabs>
              <w:tab w:val="right" w:leader="dot" w:pos="8494"/>
            </w:tabs>
            <w:rPr>
              <w:rFonts w:asciiTheme="minorHAnsi" w:eastAsiaTheme="minorEastAsia" w:hAnsiTheme="minorHAnsi"/>
              <w:noProof/>
              <w:sz w:val="21"/>
            </w:rPr>
          </w:pPr>
          <w:hyperlink w:anchor="_Toc153801611" w:history="1">
            <w:r w:rsidRPr="00857332">
              <w:rPr>
                <w:rStyle w:val="af0"/>
                <w:noProof/>
              </w:rPr>
              <w:t>4.1.2. 絞り込み検索</w:t>
            </w:r>
            <w:r>
              <w:rPr>
                <w:noProof/>
                <w:webHidden/>
              </w:rPr>
              <w:tab/>
            </w:r>
            <w:r>
              <w:rPr>
                <w:noProof/>
                <w:webHidden/>
              </w:rPr>
              <w:fldChar w:fldCharType="begin"/>
            </w:r>
            <w:r>
              <w:rPr>
                <w:noProof/>
                <w:webHidden/>
              </w:rPr>
              <w:instrText xml:space="preserve"> PAGEREF _Toc153801611 \h </w:instrText>
            </w:r>
            <w:r>
              <w:rPr>
                <w:noProof/>
                <w:webHidden/>
              </w:rPr>
            </w:r>
            <w:r>
              <w:rPr>
                <w:noProof/>
                <w:webHidden/>
              </w:rPr>
              <w:fldChar w:fldCharType="separate"/>
            </w:r>
            <w:r>
              <w:rPr>
                <w:noProof/>
                <w:webHidden/>
              </w:rPr>
              <w:t>61</w:t>
            </w:r>
            <w:r>
              <w:rPr>
                <w:noProof/>
                <w:webHidden/>
              </w:rPr>
              <w:fldChar w:fldCharType="end"/>
            </w:r>
          </w:hyperlink>
        </w:p>
        <w:p w14:paraId="523D7015" w14:textId="4A9553AB" w:rsidR="001A35DA" w:rsidRDefault="001A35DA">
          <w:pPr>
            <w:pStyle w:val="31"/>
            <w:tabs>
              <w:tab w:val="right" w:leader="dot" w:pos="8494"/>
            </w:tabs>
            <w:rPr>
              <w:rFonts w:asciiTheme="minorHAnsi" w:eastAsiaTheme="minorEastAsia" w:hAnsiTheme="minorHAnsi"/>
              <w:noProof/>
              <w:sz w:val="21"/>
            </w:rPr>
          </w:pPr>
          <w:hyperlink w:anchor="_Toc153801612" w:history="1">
            <w:r w:rsidRPr="00857332">
              <w:rPr>
                <w:rStyle w:val="af0"/>
                <w:noProof/>
              </w:rPr>
              <w:t>4.1.3. 詳細情報</w:t>
            </w:r>
            <w:r>
              <w:rPr>
                <w:noProof/>
                <w:webHidden/>
              </w:rPr>
              <w:tab/>
            </w:r>
            <w:r>
              <w:rPr>
                <w:noProof/>
                <w:webHidden/>
              </w:rPr>
              <w:fldChar w:fldCharType="begin"/>
            </w:r>
            <w:r>
              <w:rPr>
                <w:noProof/>
                <w:webHidden/>
              </w:rPr>
              <w:instrText xml:space="preserve"> PAGEREF _Toc153801612 \h </w:instrText>
            </w:r>
            <w:r>
              <w:rPr>
                <w:noProof/>
                <w:webHidden/>
              </w:rPr>
            </w:r>
            <w:r>
              <w:rPr>
                <w:noProof/>
                <w:webHidden/>
              </w:rPr>
              <w:fldChar w:fldCharType="separate"/>
            </w:r>
            <w:r>
              <w:rPr>
                <w:noProof/>
                <w:webHidden/>
              </w:rPr>
              <w:t>61</w:t>
            </w:r>
            <w:r>
              <w:rPr>
                <w:noProof/>
                <w:webHidden/>
              </w:rPr>
              <w:fldChar w:fldCharType="end"/>
            </w:r>
          </w:hyperlink>
        </w:p>
        <w:p w14:paraId="1A01B11E" w14:textId="2E50E622" w:rsidR="001A35DA" w:rsidRDefault="001A35DA">
          <w:pPr>
            <w:pStyle w:val="21"/>
            <w:rPr>
              <w:rFonts w:asciiTheme="minorHAnsi" w:eastAsiaTheme="minorEastAsia" w:hAnsiTheme="minorHAnsi"/>
              <w:noProof/>
              <w:sz w:val="21"/>
            </w:rPr>
          </w:pPr>
          <w:hyperlink w:anchor="_Toc153801613" w:history="1">
            <w:r w:rsidRPr="00857332">
              <w:rPr>
                <w:rStyle w:val="af0"/>
                <w:noProof/>
                <w14:scene3d>
                  <w14:camera w14:prst="orthographicFront"/>
                  <w14:lightRig w14:rig="threePt" w14:dir="t">
                    <w14:rot w14:lat="0" w14:lon="0" w14:rev="0"/>
                  </w14:lightRig>
                </w14:scene3d>
              </w:rPr>
              <w:t>4.2.</w:t>
            </w:r>
            <w:r>
              <w:rPr>
                <w:rFonts w:asciiTheme="minorHAnsi" w:eastAsiaTheme="minorEastAsia" w:hAnsiTheme="minorHAnsi"/>
                <w:noProof/>
                <w:sz w:val="21"/>
              </w:rPr>
              <w:tab/>
            </w:r>
            <w:r w:rsidRPr="00857332">
              <w:rPr>
                <w:rStyle w:val="af0"/>
                <w:noProof/>
              </w:rPr>
              <w:t>各種操作</w:t>
            </w:r>
            <w:r>
              <w:rPr>
                <w:noProof/>
                <w:webHidden/>
              </w:rPr>
              <w:tab/>
            </w:r>
            <w:r>
              <w:rPr>
                <w:noProof/>
                <w:webHidden/>
              </w:rPr>
              <w:fldChar w:fldCharType="begin"/>
            </w:r>
            <w:r>
              <w:rPr>
                <w:noProof/>
                <w:webHidden/>
              </w:rPr>
              <w:instrText xml:space="preserve"> PAGEREF _Toc153801613 \h </w:instrText>
            </w:r>
            <w:r>
              <w:rPr>
                <w:noProof/>
                <w:webHidden/>
              </w:rPr>
            </w:r>
            <w:r>
              <w:rPr>
                <w:noProof/>
                <w:webHidden/>
              </w:rPr>
              <w:fldChar w:fldCharType="separate"/>
            </w:r>
            <w:r>
              <w:rPr>
                <w:noProof/>
                <w:webHidden/>
              </w:rPr>
              <w:t>62</w:t>
            </w:r>
            <w:r>
              <w:rPr>
                <w:noProof/>
                <w:webHidden/>
              </w:rPr>
              <w:fldChar w:fldCharType="end"/>
            </w:r>
          </w:hyperlink>
        </w:p>
        <w:p w14:paraId="4DF49D6B" w14:textId="2FE6131C" w:rsidR="001A35DA" w:rsidRDefault="001A35DA">
          <w:pPr>
            <w:pStyle w:val="31"/>
            <w:tabs>
              <w:tab w:val="right" w:leader="dot" w:pos="8494"/>
            </w:tabs>
            <w:rPr>
              <w:rFonts w:asciiTheme="minorHAnsi" w:eastAsiaTheme="minorEastAsia" w:hAnsiTheme="minorHAnsi"/>
              <w:noProof/>
              <w:sz w:val="21"/>
            </w:rPr>
          </w:pPr>
          <w:hyperlink w:anchor="_Toc153801614" w:history="1">
            <w:r w:rsidRPr="00857332">
              <w:rPr>
                <w:rStyle w:val="af0"/>
                <w:noProof/>
              </w:rPr>
              <w:t>4.2.1. 新規フォルダ</w:t>
            </w:r>
            <w:r>
              <w:rPr>
                <w:noProof/>
                <w:webHidden/>
              </w:rPr>
              <w:tab/>
            </w:r>
            <w:r>
              <w:rPr>
                <w:noProof/>
                <w:webHidden/>
              </w:rPr>
              <w:fldChar w:fldCharType="begin"/>
            </w:r>
            <w:r>
              <w:rPr>
                <w:noProof/>
                <w:webHidden/>
              </w:rPr>
              <w:instrText xml:space="preserve"> PAGEREF _Toc153801614 \h </w:instrText>
            </w:r>
            <w:r>
              <w:rPr>
                <w:noProof/>
                <w:webHidden/>
              </w:rPr>
            </w:r>
            <w:r>
              <w:rPr>
                <w:noProof/>
                <w:webHidden/>
              </w:rPr>
              <w:fldChar w:fldCharType="separate"/>
            </w:r>
            <w:r>
              <w:rPr>
                <w:noProof/>
                <w:webHidden/>
              </w:rPr>
              <w:t>62</w:t>
            </w:r>
            <w:r>
              <w:rPr>
                <w:noProof/>
                <w:webHidden/>
              </w:rPr>
              <w:fldChar w:fldCharType="end"/>
            </w:r>
          </w:hyperlink>
        </w:p>
        <w:p w14:paraId="3C4803B0" w14:textId="2B3B3AA8" w:rsidR="001A35DA" w:rsidRDefault="001A35DA">
          <w:pPr>
            <w:pStyle w:val="31"/>
            <w:tabs>
              <w:tab w:val="right" w:leader="dot" w:pos="8494"/>
            </w:tabs>
            <w:rPr>
              <w:rFonts w:asciiTheme="minorHAnsi" w:eastAsiaTheme="minorEastAsia" w:hAnsiTheme="minorHAnsi"/>
              <w:noProof/>
              <w:sz w:val="21"/>
            </w:rPr>
          </w:pPr>
          <w:hyperlink w:anchor="_Toc153801615" w:history="1">
            <w:r w:rsidRPr="00857332">
              <w:rPr>
                <w:rStyle w:val="af0"/>
                <w:noProof/>
              </w:rPr>
              <w:t>4.2.2. コピー</w:t>
            </w:r>
            <w:r>
              <w:rPr>
                <w:noProof/>
                <w:webHidden/>
              </w:rPr>
              <w:tab/>
            </w:r>
            <w:r>
              <w:rPr>
                <w:noProof/>
                <w:webHidden/>
              </w:rPr>
              <w:fldChar w:fldCharType="begin"/>
            </w:r>
            <w:r>
              <w:rPr>
                <w:noProof/>
                <w:webHidden/>
              </w:rPr>
              <w:instrText xml:space="preserve"> PAGEREF _Toc153801615 \h </w:instrText>
            </w:r>
            <w:r>
              <w:rPr>
                <w:noProof/>
                <w:webHidden/>
              </w:rPr>
            </w:r>
            <w:r>
              <w:rPr>
                <w:noProof/>
                <w:webHidden/>
              </w:rPr>
              <w:fldChar w:fldCharType="separate"/>
            </w:r>
            <w:r>
              <w:rPr>
                <w:noProof/>
                <w:webHidden/>
              </w:rPr>
              <w:t>63</w:t>
            </w:r>
            <w:r>
              <w:rPr>
                <w:noProof/>
                <w:webHidden/>
              </w:rPr>
              <w:fldChar w:fldCharType="end"/>
            </w:r>
          </w:hyperlink>
        </w:p>
        <w:p w14:paraId="31C24D68" w14:textId="12BA7E25" w:rsidR="001A35DA" w:rsidRDefault="001A35DA">
          <w:pPr>
            <w:pStyle w:val="31"/>
            <w:tabs>
              <w:tab w:val="right" w:leader="dot" w:pos="8494"/>
            </w:tabs>
            <w:rPr>
              <w:rFonts w:asciiTheme="minorHAnsi" w:eastAsiaTheme="minorEastAsia" w:hAnsiTheme="minorHAnsi"/>
              <w:noProof/>
              <w:sz w:val="21"/>
            </w:rPr>
          </w:pPr>
          <w:hyperlink w:anchor="_Toc153801616" w:history="1">
            <w:r w:rsidRPr="00857332">
              <w:rPr>
                <w:rStyle w:val="af0"/>
                <w:noProof/>
              </w:rPr>
              <w:t>4.2.3. 移動</w:t>
            </w:r>
            <w:r>
              <w:rPr>
                <w:noProof/>
                <w:webHidden/>
              </w:rPr>
              <w:tab/>
            </w:r>
            <w:r>
              <w:rPr>
                <w:noProof/>
                <w:webHidden/>
              </w:rPr>
              <w:fldChar w:fldCharType="begin"/>
            </w:r>
            <w:r>
              <w:rPr>
                <w:noProof/>
                <w:webHidden/>
              </w:rPr>
              <w:instrText xml:space="preserve"> PAGEREF _Toc153801616 \h </w:instrText>
            </w:r>
            <w:r>
              <w:rPr>
                <w:noProof/>
                <w:webHidden/>
              </w:rPr>
            </w:r>
            <w:r>
              <w:rPr>
                <w:noProof/>
                <w:webHidden/>
              </w:rPr>
              <w:fldChar w:fldCharType="separate"/>
            </w:r>
            <w:r>
              <w:rPr>
                <w:noProof/>
                <w:webHidden/>
              </w:rPr>
              <w:t>65</w:t>
            </w:r>
            <w:r>
              <w:rPr>
                <w:noProof/>
                <w:webHidden/>
              </w:rPr>
              <w:fldChar w:fldCharType="end"/>
            </w:r>
          </w:hyperlink>
        </w:p>
        <w:p w14:paraId="062059CA" w14:textId="09FEC324" w:rsidR="001A35DA" w:rsidRDefault="001A35DA">
          <w:pPr>
            <w:pStyle w:val="31"/>
            <w:tabs>
              <w:tab w:val="right" w:leader="dot" w:pos="8494"/>
            </w:tabs>
            <w:rPr>
              <w:rFonts w:asciiTheme="minorHAnsi" w:eastAsiaTheme="minorEastAsia" w:hAnsiTheme="minorHAnsi"/>
              <w:noProof/>
              <w:sz w:val="21"/>
            </w:rPr>
          </w:pPr>
          <w:hyperlink w:anchor="_Toc153801617" w:history="1">
            <w:r w:rsidRPr="00857332">
              <w:rPr>
                <w:rStyle w:val="af0"/>
                <w:noProof/>
              </w:rPr>
              <w:t>4.2.4. 削除</w:t>
            </w:r>
            <w:r>
              <w:rPr>
                <w:noProof/>
                <w:webHidden/>
              </w:rPr>
              <w:tab/>
            </w:r>
            <w:r>
              <w:rPr>
                <w:noProof/>
                <w:webHidden/>
              </w:rPr>
              <w:fldChar w:fldCharType="begin"/>
            </w:r>
            <w:r>
              <w:rPr>
                <w:noProof/>
                <w:webHidden/>
              </w:rPr>
              <w:instrText xml:space="preserve"> PAGEREF _Toc153801617 \h </w:instrText>
            </w:r>
            <w:r>
              <w:rPr>
                <w:noProof/>
                <w:webHidden/>
              </w:rPr>
            </w:r>
            <w:r>
              <w:rPr>
                <w:noProof/>
                <w:webHidden/>
              </w:rPr>
              <w:fldChar w:fldCharType="separate"/>
            </w:r>
            <w:r>
              <w:rPr>
                <w:noProof/>
                <w:webHidden/>
              </w:rPr>
              <w:t>66</w:t>
            </w:r>
            <w:r>
              <w:rPr>
                <w:noProof/>
                <w:webHidden/>
              </w:rPr>
              <w:fldChar w:fldCharType="end"/>
            </w:r>
          </w:hyperlink>
        </w:p>
        <w:p w14:paraId="2221470B" w14:textId="71D5DABF" w:rsidR="001A35DA" w:rsidRDefault="001A35DA">
          <w:pPr>
            <w:pStyle w:val="31"/>
            <w:tabs>
              <w:tab w:val="right" w:leader="dot" w:pos="8494"/>
            </w:tabs>
            <w:rPr>
              <w:rFonts w:asciiTheme="minorHAnsi" w:eastAsiaTheme="minorEastAsia" w:hAnsiTheme="minorHAnsi"/>
              <w:noProof/>
              <w:sz w:val="21"/>
            </w:rPr>
          </w:pPr>
          <w:hyperlink w:anchor="_Toc153801618" w:history="1">
            <w:r w:rsidRPr="00857332">
              <w:rPr>
                <w:rStyle w:val="af0"/>
                <w:noProof/>
              </w:rPr>
              <w:t>4.2.5. 名前の変更</w:t>
            </w:r>
            <w:r>
              <w:rPr>
                <w:noProof/>
                <w:webHidden/>
              </w:rPr>
              <w:tab/>
            </w:r>
            <w:r>
              <w:rPr>
                <w:noProof/>
                <w:webHidden/>
              </w:rPr>
              <w:fldChar w:fldCharType="begin"/>
            </w:r>
            <w:r>
              <w:rPr>
                <w:noProof/>
                <w:webHidden/>
              </w:rPr>
              <w:instrText xml:space="preserve"> PAGEREF _Toc153801618 \h </w:instrText>
            </w:r>
            <w:r>
              <w:rPr>
                <w:noProof/>
                <w:webHidden/>
              </w:rPr>
            </w:r>
            <w:r>
              <w:rPr>
                <w:noProof/>
                <w:webHidden/>
              </w:rPr>
              <w:fldChar w:fldCharType="separate"/>
            </w:r>
            <w:r>
              <w:rPr>
                <w:noProof/>
                <w:webHidden/>
              </w:rPr>
              <w:t>67</w:t>
            </w:r>
            <w:r>
              <w:rPr>
                <w:noProof/>
                <w:webHidden/>
              </w:rPr>
              <w:fldChar w:fldCharType="end"/>
            </w:r>
          </w:hyperlink>
        </w:p>
        <w:p w14:paraId="71AF2E5C" w14:textId="407E1789" w:rsidR="001A35DA" w:rsidRDefault="001A35DA">
          <w:pPr>
            <w:pStyle w:val="31"/>
            <w:tabs>
              <w:tab w:val="right" w:leader="dot" w:pos="8494"/>
            </w:tabs>
            <w:rPr>
              <w:rFonts w:asciiTheme="minorHAnsi" w:eastAsiaTheme="minorEastAsia" w:hAnsiTheme="minorHAnsi"/>
              <w:noProof/>
              <w:sz w:val="21"/>
            </w:rPr>
          </w:pPr>
          <w:hyperlink w:anchor="_Toc153801619" w:history="1">
            <w:r w:rsidRPr="00857332">
              <w:rPr>
                <w:rStyle w:val="af0"/>
                <w:noProof/>
              </w:rPr>
              <w:t>4.2.6. 属性の変更</w:t>
            </w:r>
            <w:r>
              <w:rPr>
                <w:noProof/>
                <w:webHidden/>
              </w:rPr>
              <w:tab/>
            </w:r>
            <w:r>
              <w:rPr>
                <w:noProof/>
                <w:webHidden/>
              </w:rPr>
              <w:fldChar w:fldCharType="begin"/>
            </w:r>
            <w:r>
              <w:rPr>
                <w:noProof/>
                <w:webHidden/>
              </w:rPr>
              <w:instrText xml:space="preserve"> PAGEREF _Toc153801619 \h </w:instrText>
            </w:r>
            <w:r>
              <w:rPr>
                <w:noProof/>
                <w:webHidden/>
              </w:rPr>
            </w:r>
            <w:r>
              <w:rPr>
                <w:noProof/>
                <w:webHidden/>
              </w:rPr>
              <w:fldChar w:fldCharType="separate"/>
            </w:r>
            <w:r>
              <w:rPr>
                <w:noProof/>
                <w:webHidden/>
              </w:rPr>
              <w:t>69</w:t>
            </w:r>
            <w:r>
              <w:rPr>
                <w:noProof/>
                <w:webHidden/>
              </w:rPr>
              <w:fldChar w:fldCharType="end"/>
            </w:r>
          </w:hyperlink>
        </w:p>
        <w:p w14:paraId="6892768E" w14:textId="1AF690AC" w:rsidR="001A35DA" w:rsidRDefault="001A35DA">
          <w:pPr>
            <w:pStyle w:val="31"/>
            <w:tabs>
              <w:tab w:val="right" w:leader="dot" w:pos="8494"/>
            </w:tabs>
            <w:rPr>
              <w:rFonts w:asciiTheme="minorHAnsi" w:eastAsiaTheme="minorEastAsia" w:hAnsiTheme="minorHAnsi"/>
              <w:noProof/>
              <w:sz w:val="21"/>
            </w:rPr>
          </w:pPr>
          <w:hyperlink w:anchor="_Toc153801620" w:history="1">
            <w:r w:rsidRPr="00857332">
              <w:rPr>
                <w:rStyle w:val="af0"/>
                <w:noProof/>
              </w:rPr>
              <w:t>4.2.7. 時限ファイル/フォルダの設定</w:t>
            </w:r>
            <w:r>
              <w:rPr>
                <w:noProof/>
                <w:webHidden/>
              </w:rPr>
              <w:tab/>
            </w:r>
            <w:r>
              <w:rPr>
                <w:noProof/>
                <w:webHidden/>
              </w:rPr>
              <w:fldChar w:fldCharType="begin"/>
            </w:r>
            <w:r>
              <w:rPr>
                <w:noProof/>
                <w:webHidden/>
              </w:rPr>
              <w:instrText xml:space="preserve"> PAGEREF _Toc153801620 \h </w:instrText>
            </w:r>
            <w:r>
              <w:rPr>
                <w:noProof/>
                <w:webHidden/>
              </w:rPr>
            </w:r>
            <w:r>
              <w:rPr>
                <w:noProof/>
                <w:webHidden/>
              </w:rPr>
              <w:fldChar w:fldCharType="separate"/>
            </w:r>
            <w:r>
              <w:rPr>
                <w:noProof/>
                <w:webHidden/>
              </w:rPr>
              <w:t>70</w:t>
            </w:r>
            <w:r>
              <w:rPr>
                <w:noProof/>
                <w:webHidden/>
              </w:rPr>
              <w:fldChar w:fldCharType="end"/>
            </w:r>
          </w:hyperlink>
        </w:p>
        <w:p w14:paraId="55DB1E98" w14:textId="6ABD6BAC" w:rsidR="001A35DA" w:rsidRDefault="001A35DA">
          <w:pPr>
            <w:pStyle w:val="31"/>
            <w:tabs>
              <w:tab w:val="right" w:leader="dot" w:pos="8494"/>
            </w:tabs>
            <w:rPr>
              <w:rFonts w:asciiTheme="minorHAnsi" w:eastAsiaTheme="minorEastAsia" w:hAnsiTheme="minorHAnsi"/>
              <w:noProof/>
              <w:sz w:val="21"/>
            </w:rPr>
          </w:pPr>
          <w:hyperlink w:anchor="_Toc153801621" w:history="1">
            <w:r w:rsidRPr="00857332">
              <w:rPr>
                <w:rStyle w:val="af0"/>
                <w:noProof/>
              </w:rPr>
              <w:t>4.2.8. コメントの設定</w:t>
            </w:r>
            <w:r>
              <w:rPr>
                <w:noProof/>
                <w:webHidden/>
              </w:rPr>
              <w:tab/>
            </w:r>
            <w:r>
              <w:rPr>
                <w:noProof/>
                <w:webHidden/>
              </w:rPr>
              <w:fldChar w:fldCharType="begin"/>
            </w:r>
            <w:r>
              <w:rPr>
                <w:noProof/>
                <w:webHidden/>
              </w:rPr>
              <w:instrText xml:space="preserve"> PAGEREF _Toc153801621 \h </w:instrText>
            </w:r>
            <w:r>
              <w:rPr>
                <w:noProof/>
                <w:webHidden/>
              </w:rPr>
            </w:r>
            <w:r>
              <w:rPr>
                <w:noProof/>
                <w:webHidden/>
              </w:rPr>
              <w:fldChar w:fldCharType="separate"/>
            </w:r>
            <w:r>
              <w:rPr>
                <w:noProof/>
                <w:webHidden/>
              </w:rPr>
              <w:t>73</w:t>
            </w:r>
            <w:r>
              <w:rPr>
                <w:noProof/>
                <w:webHidden/>
              </w:rPr>
              <w:fldChar w:fldCharType="end"/>
            </w:r>
          </w:hyperlink>
        </w:p>
        <w:p w14:paraId="52319478" w14:textId="77FEA495" w:rsidR="001A35DA" w:rsidRDefault="001A35DA">
          <w:pPr>
            <w:pStyle w:val="31"/>
            <w:tabs>
              <w:tab w:val="right" w:leader="dot" w:pos="8494"/>
            </w:tabs>
            <w:rPr>
              <w:rFonts w:asciiTheme="minorHAnsi" w:eastAsiaTheme="minorEastAsia" w:hAnsiTheme="minorHAnsi"/>
              <w:noProof/>
              <w:sz w:val="21"/>
            </w:rPr>
          </w:pPr>
          <w:hyperlink w:anchor="_Toc153801622" w:history="1">
            <w:r w:rsidRPr="00857332">
              <w:rPr>
                <w:rStyle w:val="af0"/>
                <w:noProof/>
              </w:rPr>
              <w:t>4.2.9. 以前のバージョン</w:t>
            </w:r>
            <w:r>
              <w:rPr>
                <w:noProof/>
                <w:webHidden/>
              </w:rPr>
              <w:tab/>
            </w:r>
            <w:r>
              <w:rPr>
                <w:noProof/>
                <w:webHidden/>
              </w:rPr>
              <w:fldChar w:fldCharType="begin"/>
            </w:r>
            <w:r>
              <w:rPr>
                <w:noProof/>
                <w:webHidden/>
              </w:rPr>
              <w:instrText xml:space="preserve"> PAGEREF _Toc153801622 \h </w:instrText>
            </w:r>
            <w:r>
              <w:rPr>
                <w:noProof/>
                <w:webHidden/>
              </w:rPr>
            </w:r>
            <w:r>
              <w:rPr>
                <w:noProof/>
                <w:webHidden/>
              </w:rPr>
              <w:fldChar w:fldCharType="separate"/>
            </w:r>
            <w:r>
              <w:rPr>
                <w:noProof/>
                <w:webHidden/>
              </w:rPr>
              <w:t>74</w:t>
            </w:r>
            <w:r>
              <w:rPr>
                <w:noProof/>
                <w:webHidden/>
              </w:rPr>
              <w:fldChar w:fldCharType="end"/>
            </w:r>
          </w:hyperlink>
        </w:p>
        <w:p w14:paraId="5319A4F9" w14:textId="712F61D8" w:rsidR="001A35DA" w:rsidRDefault="001A35DA">
          <w:pPr>
            <w:pStyle w:val="31"/>
            <w:tabs>
              <w:tab w:val="right" w:leader="dot" w:pos="8494"/>
            </w:tabs>
            <w:rPr>
              <w:rFonts w:asciiTheme="minorHAnsi" w:eastAsiaTheme="minorEastAsia" w:hAnsiTheme="minorHAnsi"/>
              <w:noProof/>
              <w:sz w:val="21"/>
            </w:rPr>
          </w:pPr>
          <w:hyperlink w:anchor="_Toc153801623" w:history="1">
            <w:r w:rsidRPr="00857332">
              <w:rPr>
                <w:rStyle w:val="af0"/>
                <w:noProof/>
              </w:rPr>
              <w:t>4.2.10. ログダウンロード</w:t>
            </w:r>
            <w:r>
              <w:rPr>
                <w:noProof/>
                <w:webHidden/>
              </w:rPr>
              <w:tab/>
            </w:r>
            <w:r>
              <w:rPr>
                <w:noProof/>
                <w:webHidden/>
              </w:rPr>
              <w:fldChar w:fldCharType="begin"/>
            </w:r>
            <w:r>
              <w:rPr>
                <w:noProof/>
                <w:webHidden/>
              </w:rPr>
              <w:instrText xml:space="preserve"> PAGEREF _Toc153801623 \h </w:instrText>
            </w:r>
            <w:r>
              <w:rPr>
                <w:noProof/>
                <w:webHidden/>
              </w:rPr>
            </w:r>
            <w:r>
              <w:rPr>
                <w:noProof/>
                <w:webHidden/>
              </w:rPr>
              <w:fldChar w:fldCharType="separate"/>
            </w:r>
            <w:r>
              <w:rPr>
                <w:noProof/>
                <w:webHidden/>
              </w:rPr>
              <w:t>74</w:t>
            </w:r>
            <w:r>
              <w:rPr>
                <w:noProof/>
                <w:webHidden/>
              </w:rPr>
              <w:fldChar w:fldCharType="end"/>
            </w:r>
          </w:hyperlink>
        </w:p>
        <w:p w14:paraId="19DAB515" w14:textId="60F27220" w:rsidR="001A35DA" w:rsidRDefault="001A35DA">
          <w:pPr>
            <w:pStyle w:val="31"/>
            <w:tabs>
              <w:tab w:val="right" w:leader="dot" w:pos="8494"/>
            </w:tabs>
            <w:rPr>
              <w:rFonts w:asciiTheme="minorHAnsi" w:eastAsiaTheme="minorEastAsia" w:hAnsiTheme="minorHAnsi"/>
              <w:noProof/>
              <w:sz w:val="21"/>
            </w:rPr>
          </w:pPr>
          <w:hyperlink w:anchor="_Toc153801624" w:history="1">
            <w:r w:rsidRPr="00857332">
              <w:rPr>
                <w:rStyle w:val="af0"/>
                <w:noProof/>
              </w:rPr>
              <w:t>4.2.11. Web公開</w:t>
            </w:r>
            <w:r>
              <w:rPr>
                <w:noProof/>
                <w:webHidden/>
              </w:rPr>
              <w:tab/>
            </w:r>
            <w:r>
              <w:rPr>
                <w:noProof/>
                <w:webHidden/>
              </w:rPr>
              <w:fldChar w:fldCharType="begin"/>
            </w:r>
            <w:r>
              <w:rPr>
                <w:noProof/>
                <w:webHidden/>
              </w:rPr>
              <w:instrText xml:space="preserve"> PAGEREF _Toc153801624 \h </w:instrText>
            </w:r>
            <w:r>
              <w:rPr>
                <w:noProof/>
                <w:webHidden/>
              </w:rPr>
            </w:r>
            <w:r>
              <w:rPr>
                <w:noProof/>
                <w:webHidden/>
              </w:rPr>
              <w:fldChar w:fldCharType="separate"/>
            </w:r>
            <w:r>
              <w:rPr>
                <w:noProof/>
                <w:webHidden/>
              </w:rPr>
              <w:t>75</w:t>
            </w:r>
            <w:r>
              <w:rPr>
                <w:noProof/>
                <w:webHidden/>
              </w:rPr>
              <w:fldChar w:fldCharType="end"/>
            </w:r>
          </w:hyperlink>
        </w:p>
        <w:p w14:paraId="7661AB2F" w14:textId="5AA17AD8" w:rsidR="001A35DA" w:rsidRDefault="001A35DA">
          <w:pPr>
            <w:pStyle w:val="31"/>
            <w:tabs>
              <w:tab w:val="right" w:leader="dot" w:pos="8494"/>
            </w:tabs>
            <w:rPr>
              <w:rFonts w:asciiTheme="minorHAnsi" w:eastAsiaTheme="minorEastAsia" w:hAnsiTheme="minorHAnsi"/>
              <w:noProof/>
              <w:sz w:val="21"/>
            </w:rPr>
          </w:pPr>
          <w:hyperlink w:anchor="_Toc153801625" w:history="1">
            <w:r w:rsidRPr="00857332">
              <w:rPr>
                <w:rStyle w:val="af0"/>
                <w:noProof/>
              </w:rPr>
              <w:t>4.2.12. 受取フォルダ</w:t>
            </w:r>
            <w:r>
              <w:rPr>
                <w:noProof/>
                <w:webHidden/>
              </w:rPr>
              <w:tab/>
            </w:r>
            <w:r>
              <w:rPr>
                <w:noProof/>
                <w:webHidden/>
              </w:rPr>
              <w:fldChar w:fldCharType="begin"/>
            </w:r>
            <w:r>
              <w:rPr>
                <w:noProof/>
                <w:webHidden/>
              </w:rPr>
              <w:instrText xml:space="preserve"> PAGEREF _Toc153801625 \h </w:instrText>
            </w:r>
            <w:r>
              <w:rPr>
                <w:noProof/>
                <w:webHidden/>
              </w:rPr>
            </w:r>
            <w:r>
              <w:rPr>
                <w:noProof/>
                <w:webHidden/>
              </w:rPr>
              <w:fldChar w:fldCharType="separate"/>
            </w:r>
            <w:r>
              <w:rPr>
                <w:noProof/>
                <w:webHidden/>
              </w:rPr>
              <w:t>76</w:t>
            </w:r>
            <w:r>
              <w:rPr>
                <w:noProof/>
                <w:webHidden/>
              </w:rPr>
              <w:fldChar w:fldCharType="end"/>
            </w:r>
          </w:hyperlink>
        </w:p>
        <w:p w14:paraId="1BF131FF" w14:textId="5C640B9B" w:rsidR="001A35DA" w:rsidRDefault="001A35DA">
          <w:pPr>
            <w:pStyle w:val="31"/>
            <w:tabs>
              <w:tab w:val="right" w:leader="dot" w:pos="8494"/>
            </w:tabs>
            <w:rPr>
              <w:rFonts w:asciiTheme="minorHAnsi" w:eastAsiaTheme="minorEastAsia" w:hAnsiTheme="minorHAnsi"/>
              <w:noProof/>
              <w:sz w:val="21"/>
            </w:rPr>
          </w:pPr>
          <w:hyperlink w:anchor="_Toc153801626" w:history="1">
            <w:r w:rsidRPr="00857332">
              <w:rPr>
                <w:rStyle w:val="af0"/>
                <w:noProof/>
              </w:rPr>
              <w:t>4.2.13. メール送信</w:t>
            </w:r>
            <w:r>
              <w:rPr>
                <w:noProof/>
                <w:webHidden/>
              </w:rPr>
              <w:tab/>
            </w:r>
            <w:r>
              <w:rPr>
                <w:noProof/>
                <w:webHidden/>
              </w:rPr>
              <w:fldChar w:fldCharType="begin"/>
            </w:r>
            <w:r>
              <w:rPr>
                <w:noProof/>
                <w:webHidden/>
              </w:rPr>
              <w:instrText xml:space="preserve"> PAGEREF _Toc153801626 \h </w:instrText>
            </w:r>
            <w:r>
              <w:rPr>
                <w:noProof/>
                <w:webHidden/>
              </w:rPr>
            </w:r>
            <w:r>
              <w:rPr>
                <w:noProof/>
                <w:webHidden/>
              </w:rPr>
              <w:fldChar w:fldCharType="separate"/>
            </w:r>
            <w:r>
              <w:rPr>
                <w:noProof/>
                <w:webHidden/>
              </w:rPr>
              <w:t>77</w:t>
            </w:r>
            <w:r>
              <w:rPr>
                <w:noProof/>
                <w:webHidden/>
              </w:rPr>
              <w:fldChar w:fldCharType="end"/>
            </w:r>
          </w:hyperlink>
        </w:p>
        <w:p w14:paraId="0F17CA4C" w14:textId="25416C5A" w:rsidR="001A35DA" w:rsidRDefault="001A35DA">
          <w:pPr>
            <w:pStyle w:val="31"/>
            <w:tabs>
              <w:tab w:val="right" w:leader="dot" w:pos="8494"/>
            </w:tabs>
            <w:rPr>
              <w:rFonts w:asciiTheme="minorHAnsi" w:eastAsiaTheme="minorEastAsia" w:hAnsiTheme="minorHAnsi"/>
              <w:noProof/>
              <w:sz w:val="21"/>
            </w:rPr>
          </w:pPr>
          <w:hyperlink w:anchor="_Toc153801627" w:history="1">
            <w:r w:rsidRPr="00857332">
              <w:rPr>
                <w:rStyle w:val="af0"/>
                <w:noProof/>
              </w:rPr>
              <w:t>4.2.14. WebリンクURLを表示</w:t>
            </w:r>
            <w:r>
              <w:rPr>
                <w:noProof/>
                <w:webHidden/>
              </w:rPr>
              <w:tab/>
            </w:r>
            <w:r>
              <w:rPr>
                <w:noProof/>
                <w:webHidden/>
              </w:rPr>
              <w:fldChar w:fldCharType="begin"/>
            </w:r>
            <w:r>
              <w:rPr>
                <w:noProof/>
                <w:webHidden/>
              </w:rPr>
              <w:instrText xml:space="preserve"> PAGEREF _Toc153801627 \h </w:instrText>
            </w:r>
            <w:r>
              <w:rPr>
                <w:noProof/>
                <w:webHidden/>
              </w:rPr>
            </w:r>
            <w:r>
              <w:rPr>
                <w:noProof/>
                <w:webHidden/>
              </w:rPr>
              <w:fldChar w:fldCharType="separate"/>
            </w:r>
            <w:r>
              <w:rPr>
                <w:noProof/>
                <w:webHidden/>
              </w:rPr>
              <w:t>80</w:t>
            </w:r>
            <w:r>
              <w:rPr>
                <w:noProof/>
                <w:webHidden/>
              </w:rPr>
              <w:fldChar w:fldCharType="end"/>
            </w:r>
          </w:hyperlink>
        </w:p>
        <w:p w14:paraId="1EB8841A" w14:textId="5F0E0806" w:rsidR="001A35DA" w:rsidRDefault="001A35DA">
          <w:pPr>
            <w:pStyle w:val="31"/>
            <w:tabs>
              <w:tab w:val="right" w:leader="dot" w:pos="8494"/>
            </w:tabs>
            <w:rPr>
              <w:rFonts w:asciiTheme="minorHAnsi" w:eastAsiaTheme="minorEastAsia" w:hAnsiTheme="minorHAnsi"/>
              <w:noProof/>
              <w:sz w:val="21"/>
            </w:rPr>
          </w:pPr>
          <w:hyperlink w:anchor="_Toc153801628" w:history="1">
            <w:r w:rsidRPr="00857332">
              <w:rPr>
                <w:rStyle w:val="af0"/>
                <w:noProof/>
              </w:rPr>
              <w:t>4.2.15. 共有フォルダ</w:t>
            </w:r>
            <w:r>
              <w:rPr>
                <w:noProof/>
                <w:webHidden/>
              </w:rPr>
              <w:tab/>
            </w:r>
            <w:r>
              <w:rPr>
                <w:noProof/>
                <w:webHidden/>
              </w:rPr>
              <w:fldChar w:fldCharType="begin"/>
            </w:r>
            <w:r>
              <w:rPr>
                <w:noProof/>
                <w:webHidden/>
              </w:rPr>
              <w:instrText xml:space="preserve"> PAGEREF _Toc153801628 \h </w:instrText>
            </w:r>
            <w:r>
              <w:rPr>
                <w:noProof/>
                <w:webHidden/>
              </w:rPr>
            </w:r>
            <w:r>
              <w:rPr>
                <w:noProof/>
                <w:webHidden/>
              </w:rPr>
              <w:fldChar w:fldCharType="separate"/>
            </w:r>
            <w:r>
              <w:rPr>
                <w:noProof/>
                <w:webHidden/>
              </w:rPr>
              <w:t>81</w:t>
            </w:r>
            <w:r>
              <w:rPr>
                <w:noProof/>
                <w:webHidden/>
              </w:rPr>
              <w:fldChar w:fldCharType="end"/>
            </w:r>
          </w:hyperlink>
        </w:p>
        <w:p w14:paraId="27B09FA8" w14:textId="0325FD6C" w:rsidR="001A35DA" w:rsidRDefault="001A35DA">
          <w:pPr>
            <w:pStyle w:val="21"/>
            <w:rPr>
              <w:rFonts w:asciiTheme="minorHAnsi" w:eastAsiaTheme="minorEastAsia" w:hAnsiTheme="minorHAnsi"/>
              <w:noProof/>
              <w:sz w:val="21"/>
            </w:rPr>
          </w:pPr>
          <w:hyperlink w:anchor="_Toc153801629" w:history="1">
            <w:r w:rsidRPr="00857332">
              <w:rPr>
                <w:rStyle w:val="af0"/>
                <w:noProof/>
                <w14:scene3d>
                  <w14:camera w14:prst="orthographicFront"/>
                  <w14:lightRig w14:rig="threePt" w14:dir="t">
                    <w14:rot w14:lat="0" w14:lon="0" w14:rev="0"/>
                  </w14:lightRig>
                </w14:scene3d>
              </w:rPr>
              <w:t>4.3.</w:t>
            </w:r>
            <w:r>
              <w:rPr>
                <w:rFonts w:asciiTheme="minorHAnsi" w:eastAsiaTheme="minorEastAsia" w:hAnsiTheme="minorHAnsi"/>
                <w:noProof/>
                <w:sz w:val="21"/>
              </w:rPr>
              <w:tab/>
            </w:r>
            <w:r w:rsidRPr="00857332">
              <w:rPr>
                <w:rStyle w:val="af0"/>
                <w:noProof/>
              </w:rPr>
              <w:t>お知らせ</w:t>
            </w:r>
            <w:r>
              <w:rPr>
                <w:noProof/>
                <w:webHidden/>
              </w:rPr>
              <w:tab/>
            </w:r>
            <w:r>
              <w:rPr>
                <w:noProof/>
                <w:webHidden/>
              </w:rPr>
              <w:fldChar w:fldCharType="begin"/>
            </w:r>
            <w:r>
              <w:rPr>
                <w:noProof/>
                <w:webHidden/>
              </w:rPr>
              <w:instrText xml:space="preserve"> PAGEREF _Toc153801629 \h </w:instrText>
            </w:r>
            <w:r>
              <w:rPr>
                <w:noProof/>
                <w:webHidden/>
              </w:rPr>
            </w:r>
            <w:r>
              <w:rPr>
                <w:noProof/>
                <w:webHidden/>
              </w:rPr>
              <w:fldChar w:fldCharType="separate"/>
            </w:r>
            <w:r>
              <w:rPr>
                <w:noProof/>
                <w:webHidden/>
              </w:rPr>
              <w:t>82</w:t>
            </w:r>
            <w:r>
              <w:rPr>
                <w:noProof/>
                <w:webHidden/>
              </w:rPr>
              <w:fldChar w:fldCharType="end"/>
            </w:r>
          </w:hyperlink>
        </w:p>
        <w:p w14:paraId="3DE9AB13" w14:textId="7003A897" w:rsidR="001A35DA" w:rsidRDefault="001A35DA">
          <w:pPr>
            <w:pStyle w:val="21"/>
            <w:rPr>
              <w:rFonts w:asciiTheme="minorHAnsi" w:eastAsiaTheme="minorEastAsia" w:hAnsiTheme="minorHAnsi"/>
              <w:noProof/>
              <w:sz w:val="21"/>
            </w:rPr>
          </w:pPr>
          <w:hyperlink w:anchor="_Toc153801630" w:history="1">
            <w:r w:rsidRPr="00857332">
              <w:rPr>
                <w:rStyle w:val="af0"/>
                <w:noProof/>
                <w14:scene3d>
                  <w14:camera w14:prst="orthographicFront"/>
                  <w14:lightRig w14:rig="threePt" w14:dir="t">
                    <w14:rot w14:lat="0" w14:lon="0" w14:rev="0"/>
                  </w14:lightRig>
                </w14:scene3d>
              </w:rPr>
              <w:t>4.4.</w:t>
            </w:r>
            <w:r>
              <w:rPr>
                <w:rFonts w:asciiTheme="minorHAnsi" w:eastAsiaTheme="minorEastAsia" w:hAnsiTheme="minorHAnsi"/>
                <w:noProof/>
                <w:sz w:val="21"/>
              </w:rPr>
              <w:tab/>
            </w:r>
            <w:r w:rsidRPr="00857332">
              <w:rPr>
                <w:rStyle w:val="af0"/>
                <w:noProof/>
              </w:rPr>
              <w:t>ユーザーメニュー</w:t>
            </w:r>
            <w:r>
              <w:rPr>
                <w:noProof/>
                <w:webHidden/>
              </w:rPr>
              <w:tab/>
            </w:r>
            <w:r>
              <w:rPr>
                <w:noProof/>
                <w:webHidden/>
              </w:rPr>
              <w:fldChar w:fldCharType="begin"/>
            </w:r>
            <w:r>
              <w:rPr>
                <w:noProof/>
                <w:webHidden/>
              </w:rPr>
              <w:instrText xml:space="preserve"> PAGEREF _Toc153801630 \h </w:instrText>
            </w:r>
            <w:r>
              <w:rPr>
                <w:noProof/>
                <w:webHidden/>
              </w:rPr>
            </w:r>
            <w:r>
              <w:rPr>
                <w:noProof/>
                <w:webHidden/>
              </w:rPr>
              <w:fldChar w:fldCharType="separate"/>
            </w:r>
            <w:r>
              <w:rPr>
                <w:noProof/>
                <w:webHidden/>
              </w:rPr>
              <w:t>83</w:t>
            </w:r>
            <w:r>
              <w:rPr>
                <w:noProof/>
                <w:webHidden/>
              </w:rPr>
              <w:fldChar w:fldCharType="end"/>
            </w:r>
          </w:hyperlink>
        </w:p>
        <w:p w14:paraId="4854D6D6" w14:textId="6A56298C" w:rsidR="001A35DA" w:rsidRDefault="001A35DA">
          <w:pPr>
            <w:pStyle w:val="31"/>
            <w:tabs>
              <w:tab w:val="right" w:leader="dot" w:pos="8494"/>
            </w:tabs>
            <w:rPr>
              <w:rFonts w:asciiTheme="minorHAnsi" w:eastAsiaTheme="minorEastAsia" w:hAnsiTheme="minorHAnsi"/>
              <w:noProof/>
              <w:sz w:val="21"/>
            </w:rPr>
          </w:pPr>
          <w:hyperlink w:anchor="_Toc153801631" w:history="1">
            <w:r w:rsidRPr="00857332">
              <w:rPr>
                <w:rStyle w:val="af0"/>
                <w:noProof/>
              </w:rPr>
              <w:t>4.4.1. パスワードの変更</w:t>
            </w:r>
            <w:r>
              <w:rPr>
                <w:noProof/>
                <w:webHidden/>
              </w:rPr>
              <w:tab/>
            </w:r>
            <w:r>
              <w:rPr>
                <w:noProof/>
                <w:webHidden/>
              </w:rPr>
              <w:fldChar w:fldCharType="begin"/>
            </w:r>
            <w:r>
              <w:rPr>
                <w:noProof/>
                <w:webHidden/>
              </w:rPr>
              <w:instrText xml:space="preserve"> PAGEREF _Toc153801631 \h </w:instrText>
            </w:r>
            <w:r>
              <w:rPr>
                <w:noProof/>
                <w:webHidden/>
              </w:rPr>
            </w:r>
            <w:r>
              <w:rPr>
                <w:noProof/>
                <w:webHidden/>
              </w:rPr>
              <w:fldChar w:fldCharType="separate"/>
            </w:r>
            <w:r>
              <w:rPr>
                <w:noProof/>
                <w:webHidden/>
              </w:rPr>
              <w:t>83</w:t>
            </w:r>
            <w:r>
              <w:rPr>
                <w:noProof/>
                <w:webHidden/>
              </w:rPr>
              <w:fldChar w:fldCharType="end"/>
            </w:r>
          </w:hyperlink>
        </w:p>
        <w:p w14:paraId="79C2AEE6" w14:textId="5EEF30A2" w:rsidR="001A35DA" w:rsidRDefault="001A35DA">
          <w:pPr>
            <w:pStyle w:val="31"/>
            <w:tabs>
              <w:tab w:val="right" w:leader="dot" w:pos="8494"/>
            </w:tabs>
            <w:rPr>
              <w:rFonts w:asciiTheme="minorHAnsi" w:eastAsiaTheme="minorEastAsia" w:hAnsiTheme="minorHAnsi"/>
              <w:noProof/>
              <w:sz w:val="21"/>
            </w:rPr>
          </w:pPr>
          <w:hyperlink w:anchor="_Toc153801632" w:history="1">
            <w:r w:rsidRPr="00857332">
              <w:rPr>
                <w:rStyle w:val="af0"/>
                <w:noProof/>
              </w:rPr>
              <w:t>4.4.2. ユーザー設定</w:t>
            </w:r>
            <w:r>
              <w:rPr>
                <w:noProof/>
                <w:webHidden/>
              </w:rPr>
              <w:tab/>
            </w:r>
            <w:r>
              <w:rPr>
                <w:noProof/>
                <w:webHidden/>
              </w:rPr>
              <w:fldChar w:fldCharType="begin"/>
            </w:r>
            <w:r>
              <w:rPr>
                <w:noProof/>
                <w:webHidden/>
              </w:rPr>
              <w:instrText xml:space="preserve"> PAGEREF _Toc153801632 \h </w:instrText>
            </w:r>
            <w:r>
              <w:rPr>
                <w:noProof/>
                <w:webHidden/>
              </w:rPr>
            </w:r>
            <w:r>
              <w:rPr>
                <w:noProof/>
                <w:webHidden/>
              </w:rPr>
              <w:fldChar w:fldCharType="separate"/>
            </w:r>
            <w:r>
              <w:rPr>
                <w:noProof/>
                <w:webHidden/>
              </w:rPr>
              <w:t>84</w:t>
            </w:r>
            <w:r>
              <w:rPr>
                <w:noProof/>
                <w:webHidden/>
              </w:rPr>
              <w:fldChar w:fldCharType="end"/>
            </w:r>
          </w:hyperlink>
        </w:p>
        <w:p w14:paraId="3CBCA19F" w14:textId="4AD80829" w:rsidR="001A35DA" w:rsidRDefault="001A35DA">
          <w:pPr>
            <w:pStyle w:val="31"/>
            <w:tabs>
              <w:tab w:val="right" w:leader="dot" w:pos="8494"/>
            </w:tabs>
            <w:rPr>
              <w:rFonts w:asciiTheme="minorHAnsi" w:eastAsiaTheme="minorEastAsia" w:hAnsiTheme="minorHAnsi"/>
              <w:noProof/>
              <w:sz w:val="21"/>
            </w:rPr>
          </w:pPr>
          <w:hyperlink w:anchor="_Toc153801633" w:history="1">
            <w:r w:rsidRPr="00857332">
              <w:rPr>
                <w:rStyle w:val="af0"/>
                <w:noProof/>
              </w:rPr>
              <w:t>4.4.3. 承認担当設定</w:t>
            </w:r>
            <w:r>
              <w:rPr>
                <w:noProof/>
                <w:webHidden/>
              </w:rPr>
              <w:tab/>
            </w:r>
            <w:r>
              <w:rPr>
                <w:noProof/>
                <w:webHidden/>
              </w:rPr>
              <w:fldChar w:fldCharType="begin"/>
            </w:r>
            <w:r>
              <w:rPr>
                <w:noProof/>
                <w:webHidden/>
              </w:rPr>
              <w:instrText xml:space="preserve"> PAGEREF _Toc153801633 \h </w:instrText>
            </w:r>
            <w:r>
              <w:rPr>
                <w:noProof/>
                <w:webHidden/>
              </w:rPr>
            </w:r>
            <w:r>
              <w:rPr>
                <w:noProof/>
                <w:webHidden/>
              </w:rPr>
              <w:fldChar w:fldCharType="separate"/>
            </w:r>
            <w:r>
              <w:rPr>
                <w:noProof/>
                <w:webHidden/>
              </w:rPr>
              <w:t>85</w:t>
            </w:r>
            <w:r>
              <w:rPr>
                <w:noProof/>
                <w:webHidden/>
              </w:rPr>
              <w:fldChar w:fldCharType="end"/>
            </w:r>
          </w:hyperlink>
        </w:p>
        <w:p w14:paraId="2B91122D" w14:textId="4D1C7354" w:rsidR="001A35DA" w:rsidRDefault="001A35DA">
          <w:pPr>
            <w:pStyle w:val="31"/>
            <w:tabs>
              <w:tab w:val="right" w:leader="dot" w:pos="8494"/>
            </w:tabs>
            <w:rPr>
              <w:rFonts w:asciiTheme="minorHAnsi" w:eastAsiaTheme="minorEastAsia" w:hAnsiTheme="minorHAnsi"/>
              <w:noProof/>
              <w:sz w:val="21"/>
            </w:rPr>
          </w:pPr>
          <w:hyperlink w:anchor="_Toc153801634" w:history="1">
            <w:r w:rsidRPr="00857332">
              <w:rPr>
                <w:rStyle w:val="af0"/>
                <w:noProof/>
              </w:rPr>
              <w:t>4.4.4. 送受信設定</w:t>
            </w:r>
            <w:r>
              <w:rPr>
                <w:noProof/>
                <w:webHidden/>
              </w:rPr>
              <w:tab/>
            </w:r>
            <w:r>
              <w:rPr>
                <w:noProof/>
                <w:webHidden/>
              </w:rPr>
              <w:fldChar w:fldCharType="begin"/>
            </w:r>
            <w:r>
              <w:rPr>
                <w:noProof/>
                <w:webHidden/>
              </w:rPr>
              <w:instrText xml:space="preserve"> PAGEREF _Toc153801634 \h </w:instrText>
            </w:r>
            <w:r>
              <w:rPr>
                <w:noProof/>
                <w:webHidden/>
              </w:rPr>
            </w:r>
            <w:r>
              <w:rPr>
                <w:noProof/>
                <w:webHidden/>
              </w:rPr>
              <w:fldChar w:fldCharType="separate"/>
            </w:r>
            <w:r>
              <w:rPr>
                <w:noProof/>
                <w:webHidden/>
              </w:rPr>
              <w:t>86</w:t>
            </w:r>
            <w:r>
              <w:rPr>
                <w:noProof/>
                <w:webHidden/>
              </w:rPr>
              <w:fldChar w:fldCharType="end"/>
            </w:r>
          </w:hyperlink>
        </w:p>
        <w:p w14:paraId="777311C6" w14:textId="5FDECFF7" w:rsidR="001A35DA" w:rsidRDefault="001A35DA">
          <w:pPr>
            <w:pStyle w:val="31"/>
            <w:tabs>
              <w:tab w:val="right" w:leader="dot" w:pos="8494"/>
            </w:tabs>
            <w:rPr>
              <w:rFonts w:asciiTheme="minorHAnsi" w:eastAsiaTheme="minorEastAsia" w:hAnsiTheme="minorHAnsi"/>
              <w:noProof/>
              <w:sz w:val="21"/>
            </w:rPr>
          </w:pPr>
          <w:hyperlink w:anchor="_Toc153801635" w:history="1">
            <w:r w:rsidRPr="00857332">
              <w:rPr>
                <w:rStyle w:val="af0"/>
                <w:noProof/>
              </w:rPr>
              <w:t>4.4.5. ログダウンロード</w:t>
            </w:r>
            <w:r>
              <w:rPr>
                <w:noProof/>
                <w:webHidden/>
              </w:rPr>
              <w:tab/>
            </w:r>
            <w:r>
              <w:rPr>
                <w:noProof/>
                <w:webHidden/>
              </w:rPr>
              <w:fldChar w:fldCharType="begin"/>
            </w:r>
            <w:r>
              <w:rPr>
                <w:noProof/>
                <w:webHidden/>
              </w:rPr>
              <w:instrText xml:space="preserve"> PAGEREF _Toc153801635 \h </w:instrText>
            </w:r>
            <w:r>
              <w:rPr>
                <w:noProof/>
                <w:webHidden/>
              </w:rPr>
            </w:r>
            <w:r>
              <w:rPr>
                <w:noProof/>
                <w:webHidden/>
              </w:rPr>
              <w:fldChar w:fldCharType="separate"/>
            </w:r>
            <w:r>
              <w:rPr>
                <w:noProof/>
                <w:webHidden/>
              </w:rPr>
              <w:t>87</w:t>
            </w:r>
            <w:r>
              <w:rPr>
                <w:noProof/>
                <w:webHidden/>
              </w:rPr>
              <w:fldChar w:fldCharType="end"/>
            </w:r>
          </w:hyperlink>
        </w:p>
        <w:p w14:paraId="147DD96F" w14:textId="44CF71A5" w:rsidR="001A35DA" w:rsidRDefault="001A35DA">
          <w:pPr>
            <w:pStyle w:val="31"/>
            <w:tabs>
              <w:tab w:val="right" w:leader="dot" w:pos="8494"/>
            </w:tabs>
            <w:rPr>
              <w:rFonts w:asciiTheme="minorHAnsi" w:eastAsiaTheme="minorEastAsia" w:hAnsiTheme="minorHAnsi"/>
              <w:noProof/>
              <w:sz w:val="21"/>
            </w:rPr>
          </w:pPr>
          <w:hyperlink w:anchor="_Toc153801636" w:history="1">
            <w:r w:rsidRPr="00857332">
              <w:rPr>
                <w:rStyle w:val="af0"/>
                <w:noProof/>
              </w:rPr>
              <w:t>4.4.6. ログアウト</w:t>
            </w:r>
            <w:r>
              <w:rPr>
                <w:noProof/>
                <w:webHidden/>
              </w:rPr>
              <w:tab/>
            </w:r>
            <w:r>
              <w:rPr>
                <w:noProof/>
                <w:webHidden/>
              </w:rPr>
              <w:fldChar w:fldCharType="begin"/>
            </w:r>
            <w:r>
              <w:rPr>
                <w:noProof/>
                <w:webHidden/>
              </w:rPr>
              <w:instrText xml:space="preserve"> PAGEREF _Toc153801636 \h </w:instrText>
            </w:r>
            <w:r>
              <w:rPr>
                <w:noProof/>
                <w:webHidden/>
              </w:rPr>
            </w:r>
            <w:r>
              <w:rPr>
                <w:noProof/>
                <w:webHidden/>
              </w:rPr>
              <w:fldChar w:fldCharType="separate"/>
            </w:r>
            <w:r>
              <w:rPr>
                <w:noProof/>
                <w:webHidden/>
              </w:rPr>
              <w:t>87</w:t>
            </w:r>
            <w:r>
              <w:rPr>
                <w:noProof/>
                <w:webHidden/>
              </w:rPr>
              <w:fldChar w:fldCharType="end"/>
            </w:r>
          </w:hyperlink>
        </w:p>
        <w:p w14:paraId="3B0B3E95" w14:textId="555D6338" w:rsidR="001A35DA" w:rsidRDefault="001A35DA">
          <w:pPr>
            <w:pStyle w:val="21"/>
            <w:rPr>
              <w:rFonts w:asciiTheme="minorHAnsi" w:eastAsiaTheme="minorEastAsia" w:hAnsiTheme="minorHAnsi"/>
              <w:noProof/>
              <w:sz w:val="21"/>
            </w:rPr>
          </w:pPr>
          <w:hyperlink w:anchor="_Toc153801637" w:history="1">
            <w:r w:rsidRPr="00857332">
              <w:rPr>
                <w:rStyle w:val="af0"/>
                <w:noProof/>
                <w14:scene3d>
                  <w14:camera w14:prst="orthographicFront"/>
                  <w14:lightRig w14:rig="threePt" w14:dir="t">
                    <w14:rot w14:lat="0" w14:lon="0" w14:rev="0"/>
                  </w14:lightRig>
                </w14:scene3d>
              </w:rPr>
              <w:t>4.5.</w:t>
            </w:r>
            <w:r>
              <w:rPr>
                <w:rFonts w:asciiTheme="minorHAnsi" w:eastAsiaTheme="minorEastAsia" w:hAnsiTheme="minorHAnsi"/>
                <w:noProof/>
                <w:sz w:val="21"/>
              </w:rPr>
              <w:tab/>
            </w:r>
            <w:r w:rsidRPr="00857332">
              <w:rPr>
                <w:rStyle w:val="af0"/>
                <w:noProof/>
              </w:rPr>
              <w:t>お気に入り</w:t>
            </w:r>
            <w:r>
              <w:rPr>
                <w:noProof/>
                <w:webHidden/>
              </w:rPr>
              <w:tab/>
            </w:r>
            <w:r>
              <w:rPr>
                <w:noProof/>
                <w:webHidden/>
              </w:rPr>
              <w:fldChar w:fldCharType="begin"/>
            </w:r>
            <w:r>
              <w:rPr>
                <w:noProof/>
                <w:webHidden/>
              </w:rPr>
              <w:instrText xml:space="preserve"> PAGEREF _Toc153801637 \h </w:instrText>
            </w:r>
            <w:r>
              <w:rPr>
                <w:noProof/>
                <w:webHidden/>
              </w:rPr>
            </w:r>
            <w:r>
              <w:rPr>
                <w:noProof/>
                <w:webHidden/>
              </w:rPr>
              <w:fldChar w:fldCharType="separate"/>
            </w:r>
            <w:r>
              <w:rPr>
                <w:noProof/>
                <w:webHidden/>
              </w:rPr>
              <w:t>87</w:t>
            </w:r>
            <w:r>
              <w:rPr>
                <w:noProof/>
                <w:webHidden/>
              </w:rPr>
              <w:fldChar w:fldCharType="end"/>
            </w:r>
          </w:hyperlink>
        </w:p>
        <w:p w14:paraId="396CAA01" w14:textId="0417ED28" w:rsidR="001A35DA" w:rsidRDefault="001A35DA">
          <w:pPr>
            <w:pStyle w:val="31"/>
            <w:tabs>
              <w:tab w:val="right" w:leader="dot" w:pos="8494"/>
            </w:tabs>
            <w:rPr>
              <w:rFonts w:asciiTheme="minorHAnsi" w:eastAsiaTheme="minorEastAsia" w:hAnsiTheme="minorHAnsi"/>
              <w:noProof/>
              <w:sz w:val="21"/>
            </w:rPr>
          </w:pPr>
          <w:hyperlink w:anchor="_Toc153801638" w:history="1">
            <w:r w:rsidRPr="00857332">
              <w:rPr>
                <w:rStyle w:val="af0"/>
                <w:noProof/>
              </w:rPr>
              <w:t>4.5.1. お気に入りに登録</w:t>
            </w:r>
            <w:r>
              <w:rPr>
                <w:noProof/>
                <w:webHidden/>
              </w:rPr>
              <w:tab/>
            </w:r>
            <w:r>
              <w:rPr>
                <w:noProof/>
                <w:webHidden/>
              </w:rPr>
              <w:fldChar w:fldCharType="begin"/>
            </w:r>
            <w:r>
              <w:rPr>
                <w:noProof/>
                <w:webHidden/>
              </w:rPr>
              <w:instrText xml:space="preserve"> PAGEREF _Toc153801638 \h </w:instrText>
            </w:r>
            <w:r>
              <w:rPr>
                <w:noProof/>
                <w:webHidden/>
              </w:rPr>
            </w:r>
            <w:r>
              <w:rPr>
                <w:noProof/>
                <w:webHidden/>
              </w:rPr>
              <w:fldChar w:fldCharType="separate"/>
            </w:r>
            <w:r>
              <w:rPr>
                <w:noProof/>
                <w:webHidden/>
              </w:rPr>
              <w:t>88</w:t>
            </w:r>
            <w:r>
              <w:rPr>
                <w:noProof/>
                <w:webHidden/>
              </w:rPr>
              <w:fldChar w:fldCharType="end"/>
            </w:r>
          </w:hyperlink>
        </w:p>
        <w:p w14:paraId="18C2B3F8" w14:textId="1C9736A3" w:rsidR="001A35DA" w:rsidRDefault="001A35DA">
          <w:pPr>
            <w:pStyle w:val="31"/>
            <w:tabs>
              <w:tab w:val="right" w:leader="dot" w:pos="8494"/>
            </w:tabs>
            <w:rPr>
              <w:rFonts w:asciiTheme="minorHAnsi" w:eastAsiaTheme="minorEastAsia" w:hAnsiTheme="minorHAnsi"/>
              <w:noProof/>
              <w:sz w:val="21"/>
            </w:rPr>
          </w:pPr>
          <w:hyperlink w:anchor="_Toc153801639" w:history="1">
            <w:r w:rsidRPr="00857332">
              <w:rPr>
                <w:rStyle w:val="af0"/>
                <w:noProof/>
              </w:rPr>
              <w:t>4.5.2. お気に入り更新</w:t>
            </w:r>
            <w:r>
              <w:rPr>
                <w:noProof/>
                <w:webHidden/>
              </w:rPr>
              <w:tab/>
            </w:r>
            <w:r>
              <w:rPr>
                <w:noProof/>
                <w:webHidden/>
              </w:rPr>
              <w:fldChar w:fldCharType="begin"/>
            </w:r>
            <w:r>
              <w:rPr>
                <w:noProof/>
                <w:webHidden/>
              </w:rPr>
              <w:instrText xml:space="preserve"> PAGEREF _Toc153801639 \h </w:instrText>
            </w:r>
            <w:r>
              <w:rPr>
                <w:noProof/>
                <w:webHidden/>
              </w:rPr>
            </w:r>
            <w:r>
              <w:rPr>
                <w:noProof/>
                <w:webHidden/>
              </w:rPr>
              <w:fldChar w:fldCharType="separate"/>
            </w:r>
            <w:r>
              <w:rPr>
                <w:noProof/>
                <w:webHidden/>
              </w:rPr>
              <w:t>91</w:t>
            </w:r>
            <w:r>
              <w:rPr>
                <w:noProof/>
                <w:webHidden/>
              </w:rPr>
              <w:fldChar w:fldCharType="end"/>
            </w:r>
          </w:hyperlink>
        </w:p>
        <w:p w14:paraId="007EEF23" w14:textId="28523167" w:rsidR="001A35DA" w:rsidRDefault="001A35DA">
          <w:pPr>
            <w:pStyle w:val="31"/>
            <w:tabs>
              <w:tab w:val="right" w:leader="dot" w:pos="8494"/>
            </w:tabs>
            <w:rPr>
              <w:rFonts w:asciiTheme="minorHAnsi" w:eastAsiaTheme="minorEastAsia" w:hAnsiTheme="minorHAnsi"/>
              <w:noProof/>
              <w:sz w:val="21"/>
            </w:rPr>
          </w:pPr>
          <w:hyperlink w:anchor="_Toc153801640" w:history="1">
            <w:r w:rsidRPr="00857332">
              <w:rPr>
                <w:rStyle w:val="af0"/>
                <w:noProof/>
              </w:rPr>
              <w:t>4.5.3. お気に入り削除</w:t>
            </w:r>
            <w:r>
              <w:rPr>
                <w:noProof/>
                <w:webHidden/>
              </w:rPr>
              <w:tab/>
            </w:r>
            <w:r>
              <w:rPr>
                <w:noProof/>
                <w:webHidden/>
              </w:rPr>
              <w:fldChar w:fldCharType="begin"/>
            </w:r>
            <w:r>
              <w:rPr>
                <w:noProof/>
                <w:webHidden/>
              </w:rPr>
              <w:instrText xml:space="preserve"> PAGEREF _Toc153801640 \h </w:instrText>
            </w:r>
            <w:r>
              <w:rPr>
                <w:noProof/>
                <w:webHidden/>
              </w:rPr>
            </w:r>
            <w:r>
              <w:rPr>
                <w:noProof/>
                <w:webHidden/>
              </w:rPr>
              <w:fldChar w:fldCharType="separate"/>
            </w:r>
            <w:r>
              <w:rPr>
                <w:noProof/>
                <w:webHidden/>
              </w:rPr>
              <w:t>92</w:t>
            </w:r>
            <w:r>
              <w:rPr>
                <w:noProof/>
                <w:webHidden/>
              </w:rPr>
              <w:fldChar w:fldCharType="end"/>
            </w:r>
          </w:hyperlink>
        </w:p>
        <w:p w14:paraId="20A8D47A" w14:textId="6AB817FF" w:rsidR="001A35DA" w:rsidRDefault="001A35DA">
          <w:pPr>
            <w:pStyle w:val="21"/>
            <w:rPr>
              <w:rFonts w:asciiTheme="minorHAnsi" w:eastAsiaTheme="minorEastAsia" w:hAnsiTheme="minorHAnsi"/>
              <w:noProof/>
              <w:sz w:val="21"/>
            </w:rPr>
          </w:pPr>
          <w:hyperlink w:anchor="_Toc153801641" w:history="1">
            <w:r w:rsidRPr="00857332">
              <w:rPr>
                <w:rStyle w:val="af0"/>
                <w:noProof/>
                <w14:scene3d>
                  <w14:camera w14:prst="orthographicFront"/>
                  <w14:lightRig w14:rig="threePt" w14:dir="t">
                    <w14:rot w14:lat="0" w14:lon="0" w14:rev="0"/>
                  </w14:lightRig>
                </w14:scene3d>
              </w:rPr>
              <w:t>4.6.</w:t>
            </w:r>
            <w:r>
              <w:rPr>
                <w:rFonts w:asciiTheme="minorHAnsi" w:eastAsiaTheme="minorEastAsia" w:hAnsiTheme="minorHAnsi"/>
                <w:noProof/>
                <w:sz w:val="21"/>
              </w:rPr>
              <w:tab/>
            </w:r>
            <w:r w:rsidRPr="00857332">
              <w:rPr>
                <w:rStyle w:val="af0"/>
                <w:noProof/>
              </w:rPr>
              <w:t>ファイル検索</w:t>
            </w:r>
            <w:r>
              <w:rPr>
                <w:noProof/>
                <w:webHidden/>
              </w:rPr>
              <w:tab/>
            </w:r>
            <w:r>
              <w:rPr>
                <w:noProof/>
                <w:webHidden/>
              </w:rPr>
              <w:fldChar w:fldCharType="begin"/>
            </w:r>
            <w:r>
              <w:rPr>
                <w:noProof/>
                <w:webHidden/>
              </w:rPr>
              <w:instrText xml:space="preserve"> PAGEREF _Toc153801641 \h </w:instrText>
            </w:r>
            <w:r>
              <w:rPr>
                <w:noProof/>
                <w:webHidden/>
              </w:rPr>
            </w:r>
            <w:r>
              <w:rPr>
                <w:noProof/>
                <w:webHidden/>
              </w:rPr>
              <w:fldChar w:fldCharType="separate"/>
            </w:r>
            <w:r>
              <w:rPr>
                <w:noProof/>
                <w:webHidden/>
              </w:rPr>
              <w:t>94</w:t>
            </w:r>
            <w:r>
              <w:rPr>
                <w:noProof/>
                <w:webHidden/>
              </w:rPr>
              <w:fldChar w:fldCharType="end"/>
            </w:r>
          </w:hyperlink>
        </w:p>
        <w:p w14:paraId="07EC2018" w14:textId="60767735" w:rsidR="001A35DA" w:rsidRDefault="001A35DA">
          <w:pPr>
            <w:pStyle w:val="21"/>
            <w:rPr>
              <w:rFonts w:asciiTheme="minorHAnsi" w:eastAsiaTheme="minorEastAsia" w:hAnsiTheme="minorHAnsi"/>
              <w:noProof/>
              <w:sz w:val="21"/>
            </w:rPr>
          </w:pPr>
          <w:hyperlink w:anchor="_Toc153801642" w:history="1">
            <w:r w:rsidRPr="00857332">
              <w:rPr>
                <w:rStyle w:val="af0"/>
                <w:noProof/>
                <w14:scene3d>
                  <w14:camera w14:prst="orthographicFront"/>
                  <w14:lightRig w14:rig="threePt" w14:dir="t">
                    <w14:rot w14:lat="0" w14:lon="0" w14:rev="0"/>
                  </w14:lightRig>
                </w14:scene3d>
              </w:rPr>
              <w:t>4.7.</w:t>
            </w:r>
            <w:r>
              <w:rPr>
                <w:rFonts w:asciiTheme="minorHAnsi" w:eastAsiaTheme="minorEastAsia" w:hAnsiTheme="minorHAnsi"/>
                <w:noProof/>
                <w:sz w:val="21"/>
              </w:rPr>
              <w:tab/>
            </w:r>
            <w:r w:rsidRPr="00857332">
              <w:rPr>
                <w:rStyle w:val="af0"/>
                <w:noProof/>
              </w:rPr>
              <w:t>テンプレート</w:t>
            </w:r>
            <w:r>
              <w:rPr>
                <w:noProof/>
                <w:webHidden/>
              </w:rPr>
              <w:tab/>
            </w:r>
            <w:r>
              <w:rPr>
                <w:noProof/>
                <w:webHidden/>
              </w:rPr>
              <w:fldChar w:fldCharType="begin"/>
            </w:r>
            <w:r>
              <w:rPr>
                <w:noProof/>
                <w:webHidden/>
              </w:rPr>
              <w:instrText xml:space="preserve"> PAGEREF _Toc153801642 \h </w:instrText>
            </w:r>
            <w:r>
              <w:rPr>
                <w:noProof/>
                <w:webHidden/>
              </w:rPr>
            </w:r>
            <w:r>
              <w:rPr>
                <w:noProof/>
                <w:webHidden/>
              </w:rPr>
              <w:fldChar w:fldCharType="separate"/>
            </w:r>
            <w:r>
              <w:rPr>
                <w:noProof/>
                <w:webHidden/>
              </w:rPr>
              <w:t>94</w:t>
            </w:r>
            <w:r>
              <w:rPr>
                <w:noProof/>
                <w:webHidden/>
              </w:rPr>
              <w:fldChar w:fldCharType="end"/>
            </w:r>
          </w:hyperlink>
        </w:p>
        <w:p w14:paraId="0897FA8C" w14:textId="3ACE2562" w:rsidR="001A35DA" w:rsidRDefault="001A35DA">
          <w:pPr>
            <w:pStyle w:val="31"/>
            <w:tabs>
              <w:tab w:val="right" w:leader="dot" w:pos="8494"/>
            </w:tabs>
            <w:rPr>
              <w:rFonts w:asciiTheme="minorHAnsi" w:eastAsiaTheme="minorEastAsia" w:hAnsiTheme="minorHAnsi"/>
              <w:noProof/>
              <w:sz w:val="21"/>
            </w:rPr>
          </w:pPr>
          <w:hyperlink w:anchor="_Toc153801643" w:history="1">
            <w:r w:rsidRPr="00857332">
              <w:rPr>
                <w:rStyle w:val="af0"/>
                <w:noProof/>
              </w:rPr>
              <w:t>4.7.1. テンプレート追加</w:t>
            </w:r>
            <w:r>
              <w:rPr>
                <w:noProof/>
                <w:webHidden/>
              </w:rPr>
              <w:tab/>
            </w:r>
            <w:r>
              <w:rPr>
                <w:noProof/>
                <w:webHidden/>
              </w:rPr>
              <w:fldChar w:fldCharType="begin"/>
            </w:r>
            <w:r>
              <w:rPr>
                <w:noProof/>
                <w:webHidden/>
              </w:rPr>
              <w:instrText xml:space="preserve"> PAGEREF _Toc153801643 \h </w:instrText>
            </w:r>
            <w:r>
              <w:rPr>
                <w:noProof/>
                <w:webHidden/>
              </w:rPr>
            </w:r>
            <w:r>
              <w:rPr>
                <w:noProof/>
                <w:webHidden/>
              </w:rPr>
              <w:fldChar w:fldCharType="separate"/>
            </w:r>
            <w:r>
              <w:rPr>
                <w:noProof/>
                <w:webHidden/>
              </w:rPr>
              <w:t>95</w:t>
            </w:r>
            <w:r>
              <w:rPr>
                <w:noProof/>
                <w:webHidden/>
              </w:rPr>
              <w:fldChar w:fldCharType="end"/>
            </w:r>
          </w:hyperlink>
        </w:p>
        <w:p w14:paraId="49738312" w14:textId="55D1F5B9" w:rsidR="001A35DA" w:rsidRDefault="001A35DA">
          <w:pPr>
            <w:pStyle w:val="31"/>
            <w:tabs>
              <w:tab w:val="right" w:leader="dot" w:pos="8494"/>
            </w:tabs>
            <w:rPr>
              <w:rFonts w:asciiTheme="minorHAnsi" w:eastAsiaTheme="minorEastAsia" w:hAnsiTheme="minorHAnsi"/>
              <w:noProof/>
              <w:sz w:val="21"/>
            </w:rPr>
          </w:pPr>
          <w:hyperlink w:anchor="_Toc153801644" w:history="1">
            <w:r w:rsidRPr="00857332">
              <w:rPr>
                <w:rStyle w:val="af0"/>
                <w:noProof/>
              </w:rPr>
              <w:t>4.7.2. テンプレート更新</w:t>
            </w:r>
            <w:r>
              <w:rPr>
                <w:noProof/>
                <w:webHidden/>
              </w:rPr>
              <w:tab/>
            </w:r>
            <w:r>
              <w:rPr>
                <w:noProof/>
                <w:webHidden/>
              </w:rPr>
              <w:fldChar w:fldCharType="begin"/>
            </w:r>
            <w:r>
              <w:rPr>
                <w:noProof/>
                <w:webHidden/>
              </w:rPr>
              <w:instrText xml:space="preserve"> PAGEREF _Toc153801644 \h </w:instrText>
            </w:r>
            <w:r>
              <w:rPr>
                <w:noProof/>
                <w:webHidden/>
              </w:rPr>
            </w:r>
            <w:r>
              <w:rPr>
                <w:noProof/>
                <w:webHidden/>
              </w:rPr>
              <w:fldChar w:fldCharType="separate"/>
            </w:r>
            <w:r>
              <w:rPr>
                <w:noProof/>
                <w:webHidden/>
              </w:rPr>
              <w:t>98</w:t>
            </w:r>
            <w:r>
              <w:rPr>
                <w:noProof/>
                <w:webHidden/>
              </w:rPr>
              <w:fldChar w:fldCharType="end"/>
            </w:r>
          </w:hyperlink>
        </w:p>
        <w:p w14:paraId="6F782031" w14:textId="32037C38" w:rsidR="001A35DA" w:rsidRDefault="001A35DA">
          <w:pPr>
            <w:pStyle w:val="31"/>
            <w:tabs>
              <w:tab w:val="right" w:leader="dot" w:pos="8494"/>
            </w:tabs>
            <w:rPr>
              <w:rFonts w:asciiTheme="minorHAnsi" w:eastAsiaTheme="minorEastAsia" w:hAnsiTheme="minorHAnsi"/>
              <w:noProof/>
              <w:sz w:val="21"/>
            </w:rPr>
          </w:pPr>
          <w:hyperlink w:anchor="_Toc153801645" w:history="1">
            <w:r w:rsidRPr="00857332">
              <w:rPr>
                <w:rStyle w:val="af0"/>
                <w:noProof/>
              </w:rPr>
              <w:t>4.7.3. テンプレート削除</w:t>
            </w:r>
            <w:r>
              <w:rPr>
                <w:noProof/>
                <w:webHidden/>
              </w:rPr>
              <w:tab/>
            </w:r>
            <w:r>
              <w:rPr>
                <w:noProof/>
                <w:webHidden/>
              </w:rPr>
              <w:fldChar w:fldCharType="begin"/>
            </w:r>
            <w:r>
              <w:rPr>
                <w:noProof/>
                <w:webHidden/>
              </w:rPr>
              <w:instrText xml:space="preserve"> PAGEREF _Toc153801645 \h </w:instrText>
            </w:r>
            <w:r>
              <w:rPr>
                <w:noProof/>
                <w:webHidden/>
              </w:rPr>
            </w:r>
            <w:r>
              <w:rPr>
                <w:noProof/>
                <w:webHidden/>
              </w:rPr>
              <w:fldChar w:fldCharType="separate"/>
            </w:r>
            <w:r>
              <w:rPr>
                <w:noProof/>
                <w:webHidden/>
              </w:rPr>
              <w:t>99</w:t>
            </w:r>
            <w:r>
              <w:rPr>
                <w:noProof/>
                <w:webHidden/>
              </w:rPr>
              <w:fldChar w:fldCharType="end"/>
            </w:r>
          </w:hyperlink>
        </w:p>
        <w:p w14:paraId="6E77E771" w14:textId="41AC7ACC" w:rsidR="001A35DA" w:rsidRDefault="001A35DA">
          <w:pPr>
            <w:pStyle w:val="31"/>
            <w:tabs>
              <w:tab w:val="right" w:leader="dot" w:pos="8494"/>
            </w:tabs>
            <w:rPr>
              <w:rFonts w:asciiTheme="minorHAnsi" w:eastAsiaTheme="minorEastAsia" w:hAnsiTheme="minorHAnsi"/>
              <w:noProof/>
              <w:sz w:val="21"/>
            </w:rPr>
          </w:pPr>
          <w:hyperlink w:anchor="_Toc153801646" w:history="1">
            <w:r w:rsidRPr="00857332">
              <w:rPr>
                <w:rStyle w:val="af0"/>
                <w:noProof/>
              </w:rPr>
              <w:t>4.7.4. ファイル送受信</w:t>
            </w:r>
            <w:r>
              <w:rPr>
                <w:noProof/>
                <w:webHidden/>
              </w:rPr>
              <w:tab/>
            </w:r>
            <w:r>
              <w:rPr>
                <w:noProof/>
                <w:webHidden/>
              </w:rPr>
              <w:fldChar w:fldCharType="begin"/>
            </w:r>
            <w:r>
              <w:rPr>
                <w:noProof/>
                <w:webHidden/>
              </w:rPr>
              <w:instrText xml:space="preserve"> PAGEREF _Toc153801646 \h </w:instrText>
            </w:r>
            <w:r>
              <w:rPr>
                <w:noProof/>
                <w:webHidden/>
              </w:rPr>
            </w:r>
            <w:r>
              <w:rPr>
                <w:noProof/>
                <w:webHidden/>
              </w:rPr>
              <w:fldChar w:fldCharType="separate"/>
            </w:r>
            <w:r>
              <w:rPr>
                <w:noProof/>
                <w:webHidden/>
              </w:rPr>
              <w:t>100</w:t>
            </w:r>
            <w:r>
              <w:rPr>
                <w:noProof/>
                <w:webHidden/>
              </w:rPr>
              <w:fldChar w:fldCharType="end"/>
            </w:r>
          </w:hyperlink>
        </w:p>
        <w:p w14:paraId="08F6CCC5" w14:textId="68799047" w:rsidR="001A35DA" w:rsidRDefault="001A35DA">
          <w:pPr>
            <w:pStyle w:val="21"/>
            <w:rPr>
              <w:rFonts w:asciiTheme="minorHAnsi" w:eastAsiaTheme="minorEastAsia" w:hAnsiTheme="minorHAnsi"/>
              <w:noProof/>
              <w:sz w:val="21"/>
            </w:rPr>
          </w:pPr>
          <w:hyperlink w:anchor="_Toc153801647" w:history="1">
            <w:r w:rsidRPr="00857332">
              <w:rPr>
                <w:rStyle w:val="af0"/>
                <w:noProof/>
                <w14:scene3d>
                  <w14:camera w14:prst="orthographicFront"/>
                  <w14:lightRig w14:rig="threePt" w14:dir="t">
                    <w14:rot w14:lat="0" w14:lon="0" w14:rev="0"/>
                  </w14:lightRig>
                </w14:scene3d>
              </w:rPr>
              <w:t>4.8.</w:t>
            </w:r>
            <w:r>
              <w:rPr>
                <w:rFonts w:asciiTheme="minorHAnsi" w:eastAsiaTheme="minorEastAsia" w:hAnsiTheme="minorHAnsi"/>
                <w:noProof/>
                <w:sz w:val="21"/>
              </w:rPr>
              <w:tab/>
            </w:r>
            <w:r w:rsidRPr="00857332">
              <w:rPr>
                <w:rStyle w:val="af0"/>
                <w:noProof/>
              </w:rPr>
              <w:t>承認一覧(ファイル送信)</w:t>
            </w:r>
            <w:r>
              <w:rPr>
                <w:noProof/>
                <w:webHidden/>
              </w:rPr>
              <w:tab/>
            </w:r>
            <w:r>
              <w:rPr>
                <w:noProof/>
                <w:webHidden/>
              </w:rPr>
              <w:fldChar w:fldCharType="begin"/>
            </w:r>
            <w:r>
              <w:rPr>
                <w:noProof/>
                <w:webHidden/>
              </w:rPr>
              <w:instrText xml:space="preserve"> PAGEREF _Toc153801647 \h </w:instrText>
            </w:r>
            <w:r>
              <w:rPr>
                <w:noProof/>
                <w:webHidden/>
              </w:rPr>
            </w:r>
            <w:r>
              <w:rPr>
                <w:noProof/>
                <w:webHidden/>
              </w:rPr>
              <w:fldChar w:fldCharType="separate"/>
            </w:r>
            <w:r>
              <w:rPr>
                <w:noProof/>
                <w:webHidden/>
              </w:rPr>
              <w:t>102</w:t>
            </w:r>
            <w:r>
              <w:rPr>
                <w:noProof/>
                <w:webHidden/>
              </w:rPr>
              <w:fldChar w:fldCharType="end"/>
            </w:r>
          </w:hyperlink>
        </w:p>
        <w:p w14:paraId="7F1A58A3" w14:textId="4DAF8C8D" w:rsidR="001A35DA" w:rsidRDefault="001A35DA">
          <w:pPr>
            <w:pStyle w:val="21"/>
            <w:rPr>
              <w:rFonts w:asciiTheme="minorHAnsi" w:eastAsiaTheme="minorEastAsia" w:hAnsiTheme="minorHAnsi"/>
              <w:noProof/>
              <w:sz w:val="21"/>
            </w:rPr>
          </w:pPr>
          <w:hyperlink w:anchor="_Toc153801648" w:history="1">
            <w:r w:rsidRPr="00857332">
              <w:rPr>
                <w:rStyle w:val="af0"/>
                <w:noProof/>
                <w14:scene3d>
                  <w14:camera w14:prst="orthographicFront"/>
                  <w14:lightRig w14:rig="threePt" w14:dir="t">
                    <w14:rot w14:lat="0" w14:lon="0" w14:rev="0"/>
                  </w14:lightRig>
                </w14:scene3d>
              </w:rPr>
              <w:t>4.9.</w:t>
            </w:r>
            <w:r>
              <w:rPr>
                <w:rFonts w:asciiTheme="minorHAnsi" w:eastAsiaTheme="minorEastAsia" w:hAnsiTheme="minorHAnsi"/>
                <w:noProof/>
                <w:sz w:val="21"/>
              </w:rPr>
              <w:tab/>
            </w:r>
            <w:r w:rsidRPr="00857332">
              <w:rPr>
                <w:rStyle w:val="af0"/>
                <w:noProof/>
              </w:rPr>
              <w:t>承認一覧(Web公開)</w:t>
            </w:r>
            <w:r>
              <w:rPr>
                <w:noProof/>
                <w:webHidden/>
              </w:rPr>
              <w:tab/>
            </w:r>
            <w:r>
              <w:rPr>
                <w:noProof/>
                <w:webHidden/>
              </w:rPr>
              <w:fldChar w:fldCharType="begin"/>
            </w:r>
            <w:r>
              <w:rPr>
                <w:noProof/>
                <w:webHidden/>
              </w:rPr>
              <w:instrText xml:space="preserve"> PAGEREF _Toc153801648 \h </w:instrText>
            </w:r>
            <w:r>
              <w:rPr>
                <w:noProof/>
                <w:webHidden/>
              </w:rPr>
            </w:r>
            <w:r>
              <w:rPr>
                <w:noProof/>
                <w:webHidden/>
              </w:rPr>
              <w:fldChar w:fldCharType="separate"/>
            </w:r>
            <w:r>
              <w:rPr>
                <w:noProof/>
                <w:webHidden/>
              </w:rPr>
              <w:t>103</w:t>
            </w:r>
            <w:r>
              <w:rPr>
                <w:noProof/>
                <w:webHidden/>
              </w:rPr>
              <w:fldChar w:fldCharType="end"/>
            </w:r>
          </w:hyperlink>
        </w:p>
        <w:p w14:paraId="30C75276" w14:textId="15BF82E1" w:rsidR="001A35DA" w:rsidRDefault="001A35DA">
          <w:pPr>
            <w:pStyle w:val="21"/>
            <w:rPr>
              <w:rFonts w:asciiTheme="minorHAnsi" w:eastAsiaTheme="minorEastAsia" w:hAnsiTheme="minorHAnsi"/>
              <w:noProof/>
              <w:sz w:val="21"/>
            </w:rPr>
          </w:pPr>
          <w:hyperlink w:anchor="_Toc153801649" w:history="1">
            <w:r w:rsidRPr="00857332">
              <w:rPr>
                <w:rStyle w:val="af0"/>
                <w:noProof/>
                <w14:scene3d>
                  <w14:camera w14:prst="orthographicFront"/>
                  <w14:lightRig w14:rig="threePt" w14:dir="t">
                    <w14:rot w14:lat="0" w14:lon="0" w14:rev="0"/>
                  </w14:lightRig>
                </w14:scene3d>
              </w:rPr>
              <w:t>4.10.</w:t>
            </w:r>
            <w:r>
              <w:rPr>
                <w:rFonts w:asciiTheme="minorHAnsi" w:eastAsiaTheme="minorEastAsia" w:hAnsiTheme="minorHAnsi"/>
                <w:noProof/>
                <w:sz w:val="21"/>
              </w:rPr>
              <w:tab/>
            </w:r>
            <w:r w:rsidRPr="00857332">
              <w:rPr>
                <w:rStyle w:val="af0"/>
                <w:noProof/>
              </w:rPr>
              <w:t>共有フォルダ管理</w:t>
            </w:r>
            <w:r>
              <w:rPr>
                <w:noProof/>
                <w:webHidden/>
              </w:rPr>
              <w:tab/>
            </w:r>
            <w:r>
              <w:rPr>
                <w:noProof/>
                <w:webHidden/>
              </w:rPr>
              <w:fldChar w:fldCharType="begin"/>
            </w:r>
            <w:r>
              <w:rPr>
                <w:noProof/>
                <w:webHidden/>
              </w:rPr>
              <w:instrText xml:space="preserve"> PAGEREF _Toc153801649 \h </w:instrText>
            </w:r>
            <w:r>
              <w:rPr>
                <w:noProof/>
                <w:webHidden/>
              </w:rPr>
            </w:r>
            <w:r>
              <w:rPr>
                <w:noProof/>
                <w:webHidden/>
              </w:rPr>
              <w:fldChar w:fldCharType="separate"/>
            </w:r>
            <w:r>
              <w:rPr>
                <w:noProof/>
                <w:webHidden/>
              </w:rPr>
              <w:t>104</w:t>
            </w:r>
            <w:r>
              <w:rPr>
                <w:noProof/>
                <w:webHidden/>
              </w:rPr>
              <w:fldChar w:fldCharType="end"/>
            </w:r>
          </w:hyperlink>
        </w:p>
        <w:p w14:paraId="69B34C69" w14:textId="42B10D32" w:rsidR="001A35DA" w:rsidRDefault="001A35DA">
          <w:pPr>
            <w:pStyle w:val="21"/>
            <w:rPr>
              <w:rFonts w:asciiTheme="minorHAnsi" w:eastAsiaTheme="minorEastAsia" w:hAnsiTheme="minorHAnsi"/>
              <w:noProof/>
              <w:sz w:val="21"/>
            </w:rPr>
          </w:pPr>
          <w:hyperlink w:anchor="_Toc153801650" w:history="1">
            <w:r w:rsidRPr="00857332">
              <w:rPr>
                <w:rStyle w:val="af0"/>
                <w:noProof/>
                <w14:scene3d>
                  <w14:camera w14:prst="orthographicFront"/>
                  <w14:lightRig w14:rig="threePt" w14:dir="t">
                    <w14:rot w14:lat="0" w14:lon="0" w14:rev="0"/>
                  </w14:lightRig>
                </w14:scene3d>
              </w:rPr>
              <w:t>4.11.</w:t>
            </w:r>
            <w:r>
              <w:rPr>
                <w:rFonts w:asciiTheme="minorHAnsi" w:eastAsiaTheme="minorEastAsia" w:hAnsiTheme="minorHAnsi"/>
                <w:noProof/>
                <w:sz w:val="21"/>
              </w:rPr>
              <w:tab/>
            </w:r>
            <w:r w:rsidRPr="00857332">
              <w:rPr>
                <w:rStyle w:val="af0"/>
                <w:noProof/>
              </w:rPr>
              <w:t>アドレス帳</w:t>
            </w:r>
            <w:r>
              <w:rPr>
                <w:noProof/>
                <w:webHidden/>
              </w:rPr>
              <w:tab/>
            </w:r>
            <w:r>
              <w:rPr>
                <w:noProof/>
                <w:webHidden/>
              </w:rPr>
              <w:fldChar w:fldCharType="begin"/>
            </w:r>
            <w:r>
              <w:rPr>
                <w:noProof/>
                <w:webHidden/>
              </w:rPr>
              <w:instrText xml:space="preserve"> PAGEREF _Toc153801650 \h </w:instrText>
            </w:r>
            <w:r>
              <w:rPr>
                <w:noProof/>
                <w:webHidden/>
              </w:rPr>
            </w:r>
            <w:r>
              <w:rPr>
                <w:noProof/>
                <w:webHidden/>
              </w:rPr>
              <w:fldChar w:fldCharType="separate"/>
            </w:r>
            <w:r>
              <w:rPr>
                <w:noProof/>
                <w:webHidden/>
              </w:rPr>
              <w:t>104</w:t>
            </w:r>
            <w:r>
              <w:rPr>
                <w:noProof/>
                <w:webHidden/>
              </w:rPr>
              <w:fldChar w:fldCharType="end"/>
            </w:r>
          </w:hyperlink>
        </w:p>
        <w:p w14:paraId="1E87464B" w14:textId="00DA360E" w:rsidR="001A35DA" w:rsidRDefault="001A35DA">
          <w:pPr>
            <w:pStyle w:val="31"/>
            <w:tabs>
              <w:tab w:val="right" w:leader="dot" w:pos="8494"/>
            </w:tabs>
            <w:rPr>
              <w:rFonts w:asciiTheme="minorHAnsi" w:eastAsiaTheme="minorEastAsia" w:hAnsiTheme="minorHAnsi"/>
              <w:noProof/>
              <w:sz w:val="21"/>
            </w:rPr>
          </w:pPr>
          <w:hyperlink w:anchor="_Toc153801651" w:history="1">
            <w:r w:rsidRPr="00857332">
              <w:rPr>
                <w:rStyle w:val="af0"/>
                <w:noProof/>
              </w:rPr>
              <w:t>4.11.1. アドレス追加・更新</w:t>
            </w:r>
            <w:r>
              <w:rPr>
                <w:noProof/>
                <w:webHidden/>
              </w:rPr>
              <w:tab/>
            </w:r>
            <w:r>
              <w:rPr>
                <w:noProof/>
                <w:webHidden/>
              </w:rPr>
              <w:fldChar w:fldCharType="begin"/>
            </w:r>
            <w:r>
              <w:rPr>
                <w:noProof/>
                <w:webHidden/>
              </w:rPr>
              <w:instrText xml:space="preserve"> PAGEREF _Toc153801651 \h </w:instrText>
            </w:r>
            <w:r>
              <w:rPr>
                <w:noProof/>
                <w:webHidden/>
              </w:rPr>
            </w:r>
            <w:r>
              <w:rPr>
                <w:noProof/>
                <w:webHidden/>
              </w:rPr>
              <w:fldChar w:fldCharType="separate"/>
            </w:r>
            <w:r>
              <w:rPr>
                <w:noProof/>
                <w:webHidden/>
              </w:rPr>
              <w:t>105</w:t>
            </w:r>
            <w:r>
              <w:rPr>
                <w:noProof/>
                <w:webHidden/>
              </w:rPr>
              <w:fldChar w:fldCharType="end"/>
            </w:r>
          </w:hyperlink>
        </w:p>
        <w:p w14:paraId="46A05F2C" w14:textId="21047E92" w:rsidR="001A35DA" w:rsidRDefault="001A35DA">
          <w:pPr>
            <w:pStyle w:val="31"/>
            <w:tabs>
              <w:tab w:val="right" w:leader="dot" w:pos="8494"/>
            </w:tabs>
            <w:rPr>
              <w:rFonts w:asciiTheme="minorHAnsi" w:eastAsiaTheme="minorEastAsia" w:hAnsiTheme="minorHAnsi"/>
              <w:noProof/>
              <w:sz w:val="21"/>
            </w:rPr>
          </w:pPr>
          <w:hyperlink w:anchor="_Toc153801652" w:history="1">
            <w:r w:rsidRPr="00857332">
              <w:rPr>
                <w:rStyle w:val="af0"/>
                <w:noProof/>
              </w:rPr>
              <w:t>4.11.2. グループ追加・更新</w:t>
            </w:r>
            <w:r>
              <w:rPr>
                <w:noProof/>
                <w:webHidden/>
              </w:rPr>
              <w:tab/>
            </w:r>
            <w:r>
              <w:rPr>
                <w:noProof/>
                <w:webHidden/>
              </w:rPr>
              <w:fldChar w:fldCharType="begin"/>
            </w:r>
            <w:r>
              <w:rPr>
                <w:noProof/>
                <w:webHidden/>
              </w:rPr>
              <w:instrText xml:space="preserve"> PAGEREF _Toc153801652 \h </w:instrText>
            </w:r>
            <w:r>
              <w:rPr>
                <w:noProof/>
                <w:webHidden/>
              </w:rPr>
            </w:r>
            <w:r>
              <w:rPr>
                <w:noProof/>
                <w:webHidden/>
              </w:rPr>
              <w:fldChar w:fldCharType="separate"/>
            </w:r>
            <w:r>
              <w:rPr>
                <w:noProof/>
                <w:webHidden/>
              </w:rPr>
              <w:t>107</w:t>
            </w:r>
            <w:r>
              <w:rPr>
                <w:noProof/>
                <w:webHidden/>
              </w:rPr>
              <w:fldChar w:fldCharType="end"/>
            </w:r>
          </w:hyperlink>
        </w:p>
        <w:p w14:paraId="116FF01B" w14:textId="616148A2" w:rsidR="001A35DA" w:rsidRDefault="001A35DA">
          <w:pPr>
            <w:pStyle w:val="31"/>
            <w:tabs>
              <w:tab w:val="right" w:leader="dot" w:pos="8494"/>
            </w:tabs>
            <w:rPr>
              <w:rFonts w:asciiTheme="minorHAnsi" w:eastAsiaTheme="minorEastAsia" w:hAnsiTheme="minorHAnsi"/>
              <w:noProof/>
              <w:sz w:val="21"/>
            </w:rPr>
          </w:pPr>
          <w:hyperlink w:anchor="_Toc153801653" w:history="1">
            <w:r w:rsidRPr="00857332">
              <w:rPr>
                <w:rStyle w:val="af0"/>
                <w:noProof/>
              </w:rPr>
              <w:t>4.11.3. アドレス削除</w:t>
            </w:r>
            <w:r>
              <w:rPr>
                <w:noProof/>
                <w:webHidden/>
              </w:rPr>
              <w:tab/>
            </w:r>
            <w:r>
              <w:rPr>
                <w:noProof/>
                <w:webHidden/>
              </w:rPr>
              <w:fldChar w:fldCharType="begin"/>
            </w:r>
            <w:r>
              <w:rPr>
                <w:noProof/>
                <w:webHidden/>
              </w:rPr>
              <w:instrText xml:space="preserve"> PAGEREF _Toc153801653 \h </w:instrText>
            </w:r>
            <w:r>
              <w:rPr>
                <w:noProof/>
                <w:webHidden/>
              </w:rPr>
            </w:r>
            <w:r>
              <w:rPr>
                <w:noProof/>
                <w:webHidden/>
              </w:rPr>
              <w:fldChar w:fldCharType="separate"/>
            </w:r>
            <w:r>
              <w:rPr>
                <w:noProof/>
                <w:webHidden/>
              </w:rPr>
              <w:t>109</w:t>
            </w:r>
            <w:r>
              <w:rPr>
                <w:noProof/>
                <w:webHidden/>
              </w:rPr>
              <w:fldChar w:fldCharType="end"/>
            </w:r>
          </w:hyperlink>
        </w:p>
        <w:p w14:paraId="0E5AFC7A" w14:textId="03EA5208" w:rsidR="001A35DA" w:rsidRDefault="001A35DA">
          <w:pPr>
            <w:pStyle w:val="31"/>
            <w:tabs>
              <w:tab w:val="right" w:leader="dot" w:pos="8494"/>
            </w:tabs>
            <w:rPr>
              <w:rFonts w:asciiTheme="minorHAnsi" w:eastAsiaTheme="minorEastAsia" w:hAnsiTheme="minorHAnsi"/>
              <w:noProof/>
              <w:sz w:val="21"/>
            </w:rPr>
          </w:pPr>
          <w:hyperlink w:anchor="_Toc153801654" w:history="1">
            <w:r w:rsidRPr="00857332">
              <w:rPr>
                <w:rStyle w:val="af0"/>
                <w:noProof/>
              </w:rPr>
              <w:t>4.11.4. インポート</w:t>
            </w:r>
            <w:r>
              <w:rPr>
                <w:noProof/>
                <w:webHidden/>
              </w:rPr>
              <w:tab/>
            </w:r>
            <w:r>
              <w:rPr>
                <w:noProof/>
                <w:webHidden/>
              </w:rPr>
              <w:fldChar w:fldCharType="begin"/>
            </w:r>
            <w:r>
              <w:rPr>
                <w:noProof/>
                <w:webHidden/>
              </w:rPr>
              <w:instrText xml:space="preserve"> PAGEREF _Toc153801654 \h </w:instrText>
            </w:r>
            <w:r>
              <w:rPr>
                <w:noProof/>
                <w:webHidden/>
              </w:rPr>
            </w:r>
            <w:r>
              <w:rPr>
                <w:noProof/>
                <w:webHidden/>
              </w:rPr>
              <w:fldChar w:fldCharType="separate"/>
            </w:r>
            <w:r>
              <w:rPr>
                <w:noProof/>
                <w:webHidden/>
              </w:rPr>
              <w:t>110</w:t>
            </w:r>
            <w:r>
              <w:rPr>
                <w:noProof/>
                <w:webHidden/>
              </w:rPr>
              <w:fldChar w:fldCharType="end"/>
            </w:r>
          </w:hyperlink>
        </w:p>
        <w:p w14:paraId="53947E6E" w14:textId="7E78D5A0" w:rsidR="001A35DA" w:rsidRDefault="001A35DA">
          <w:pPr>
            <w:pStyle w:val="31"/>
            <w:tabs>
              <w:tab w:val="right" w:leader="dot" w:pos="8494"/>
            </w:tabs>
            <w:rPr>
              <w:rFonts w:asciiTheme="minorHAnsi" w:eastAsiaTheme="minorEastAsia" w:hAnsiTheme="minorHAnsi"/>
              <w:noProof/>
              <w:sz w:val="21"/>
            </w:rPr>
          </w:pPr>
          <w:hyperlink w:anchor="_Toc153801655" w:history="1">
            <w:r w:rsidRPr="00857332">
              <w:rPr>
                <w:rStyle w:val="af0"/>
                <w:noProof/>
              </w:rPr>
              <w:t>4.11.5. エクスポート</w:t>
            </w:r>
            <w:r>
              <w:rPr>
                <w:noProof/>
                <w:webHidden/>
              </w:rPr>
              <w:tab/>
            </w:r>
            <w:r>
              <w:rPr>
                <w:noProof/>
                <w:webHidden/>
              </w:rPr>
              <w:fldChar w:fldCharType="begin"/>
            </w:r>
            <w:r>
              <w:rPr>
                <w:noProof/>
                <w:webHidden/>
              </w:rPr>
              <w:instrText xml:space="preserve"> PAGEREF _Toc153801655 \h </w:instrText>
            </w:r>
            <w:r>
              <w:rPr>
                <w:noProof/>
                <w:webHidden/>
              </w:rPr>
            </w:r>
            <w:r>
              <w:rPr>
                <w:noProof/>
                <w:webHidden/>
              </w:rPr>
              <w:fldChar w:fldCharType="separate"/>
            </w:r>
            <w:r>
              <w:rPr>
                <w:noProof/>
                <w:webHidden/>
              </w:rPr>
              <w:t>112</w:t>
            </w:r>
            <w:r>
              <w:rPr>
                <w:noProof/>
                <w:webHidden/>
              </w:rPr>
              <w:fldChar w:fldCharType="end"/>
            </w:r>
          </w:hyperlink>
        </w:p>
        <w:p w14:paraId="2BAD017F" w14:textId="2384AA67" w:rsidR="009F0192" w:rsidRDefault="009F0192">
          <w:r>
            <w:rPr>
              <w:b/>
              <w:bCs/>
              <w:lang w:val="ja-JP"/>
            </w:rPr>
            <w:fldChar w:fldCharType="end"/>
          </w:r>
        </w:p>
      </w:sdtContent>
    </w:sdt>
    <w:p w14:paraId="271F31B7" w14:textId="77777777" w:rsidR="009F0192" w:rsidRDefault="009F0192">
      <w:pPr>
        <w:adjustRightInd/>
        <w:snapToGrid/>
      </w:pPr>
    </w:p>
    <w:p w14:paraId="72C30561" w14:textId="77777777" w:rsidR="009F0192" w:rsidRDefault="009F0192">
      <w:pPr>
        <w:adjustRightInd/>
        <w:snapToGrid/>
        <w:sectPr w:rsidR="009F0192" w:rsidSect="00407F9F">
          <w:footerReference w:type="even" r:id="rId9"/>
          <w:headerReference w:type="first" r:id="rId10"/>
          <w:pgSz w:w="11906" w:h="16838" w:code="9"/>
          <w:pgMar w:top="1418" w:right="1701" w:bottom="1701" w:left="1701" w:header="851" w:footer="992" w:gutter="0"/>
          <w:pgNumType w:start="0"/>
          <w:cols w:space="425"/>
          <w:titlePg/>
          <w:docGrid w:linePitch="326" w:charSpace="-3426"/>
        </w:sectPr>
      </w:pPr>
    </w:p>
    <w:p w14:paraId="4589A0D5" w14:textId="40274547" w:rsidR="008B756C" w:rsidRDefault="008B756C" w:rsidP="008B756C">
      <w:pPr>
        <w:pStyle w:val="1"/>
        <w:rPr>
          <w:lang w:eastAsia="ja-JP"/>
        </w:rPr>
      </w:pPr>
      <w:bookmarkStart w:id="2" w:name="_Proselfにファイルを保存する"/>
      <w:bookmarkStart w:id="3" w:name="_Toc153801580"/>
      <w:bookmarkEnd w:id="0"/>
      <w:bookmarkEnd w:id="2"/>
      <w:r>
        <w:rPr>
          <w:rFonts w:hint="eastAsia"/>
          <w:lang w:eastAsia="ja-JP"/>
        </w:rPr>
        <w:lastRenderedPageBreak/>
        <w:t>Proself</w:t>
      </w:r>
      <w:r w:rsidR="00CD1EA7">
        <w:rPr>
          <w:rFonts w:hint="eastAsia"/>
          <w:lang w:eastAsia="ja-JP"/>
        </w:rPr>
        <w:t>にログインする</w:t>
      </w:r>
      <w:bookmarkEnd w:id="3"/>
    </w:p>
    <w:p w14:paraId="5C656704" w14:textId="66EC6734" w:rsidR="008B756C" w:rsidRDefault="00996A8E" w:rsidP="000F687B">
      <w:r>
        <w:rPr>
          <w:rFonts w:hint="eastAsia"/>
        </w:rPr>
        <w:t>Webブラウザから次のアドレスにアクセスしますとProselfのログイン画面が表示されますので、ユーザーID、パスワードを入力してログインします。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996A8E" w:rsidRPr="005722C4" w14:paraId="6CE9F990" w14:textId="77777777" w:rsidTr="00996A8E">
        <w:tc>
          <w:tcPr>
            <w:tcW w:w="8505" w:type="dxa"/>
            <w:shd w:val="clear" w:color="auto" w:fill="auto"/>
          </w:tcPr>
          <w:p w14:paraId="25231A06" w14:textId="77777777" w:rsidR="00996A8E" w:rsidRDefault="00996A8E" w:rsidP="002942B5">
            <w:pPr>
              <w:rPr>
                <w:rFonts w:cs="メイリオ"/>
              </w:rPr>
            </w:pPr>
            <w:r w:rsidRPr="005722C4">
              <w:rPr>
                <w:rFonts w:cs="メイリオ"/>
              </w:rPr>
              <w:t>http://[サーバ</w:t>
            </w:r>
            <w:r>
              <w:rPr>
                <w:rFonts w:cs="メイリオ" w:hint="eastAsia"/>
              </w:rPr>
              <w:t>ー</w:t>
            </w:r>
            <w:r w:rsidRPr="005722C4">
              <w:rPr>
                <w:rFonts w:cs="メイリオ"/>
              </w:rPr>
              <w:t>アドレス]/</w:t>
            </w:r>
          </w:p>
          <w:p w14:paraId="4EAA0E0D" w14:textId="7AD97BD0" w:rsidR="00996A8E" w:rsidRPr="00603A09" w:rsidRDefault="00996A8E" w:rsidP="00996A8E">
            <w:pPr>
              <w:rPr>
                <w:rFonts w:cs="メイリオ"/>
              </w:rPr>
            </w:pPr>
            <w:r>
              <w:rPr>
                <w:rFonts w:cs="メイリオ" w:hint="eastAsia"/>
              </w:rPr>
              <w:t>[サーバーアドレス]は管理者から知らされたIPアドレスまたはFQDN(完全修飾ドメイン名)を入力してください。</w:t>
            </w:r>
          </w:p>
        </w:tc>
      </w:tr>
    </w:tbl>
    <w:p w14:paraId="6717F847" w14:textId="4DBB387A" w:rsidR="00996A8E" w:rsidRDefault="00996A8E" w:rsidP="00996A8E"/>
    <w:p w14:paraId="22726F72" w14:textId="3D476E2C" w:rsidR="00996A8E" w:rsidRDefault="0097035F" w:rsidP="00CD5F94">
      <w:pPr>
        <w:jc w:val="center"/>
      </w:pPr>
      <w:r>
        <w:rPr>
          <w:noProof/>
        </w:rPr>
        <w:drawing>
          <wp:inline distT="0" distB="0" distL="0" distR="0" wp14:anchorId="785A522A" wp14:editId="37E6688A">
            <wp:extent cx="2762250" cy="2334101"/>
            <wp:effectExtent l="19050" t="19050" r="19050" b="2857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67733" cy="2338734"/>
                    </a:xfrm>
                    <a:prstGeom prst="rect">
                      <a:avLst/>
                    </a:prstGeom>
                    <a:ln>
                      <a:solidFill>
                        <a:schemeClr val="tx1"/>
                      </a:solidFill>
                    </a:ln>
                  </pic:spPr>
                </pic:pic>
              </a:graphicData>
            </a:graphic>
          </wp:inline>
        </w:drawing>
      </w:r>
    </w:p>
    <w:p w14:paraId="33E1DB5F" w14:textId="7B5BC284" w:rsidR="00DD056A" w:rsidRPr="00DD056A" w:rsidRDefault="00DD056A" w:rsidP="00CD5F94">
      <w:pPr>
        <w:jc w:val="center"/>
        <w:rPr>
          <w:b/>
        </w:rPr>
      </w:pPr>
      <w:r w:rsidRPr="00DD056A">
        <w:rPr>
          <w:rFonts w:hint="eastAsia"/>
          <w:b/>
        </w:rPr>
        <w:t>ログイン画面</w:t>
      </w:r>
    </w:p>
    <w:p w14:paraId="203E36CE" w14:textId="374D7D68" w:rsidR="008B756C" w:rsidRDefault="008B756C" w:rsidP="00D117D5"/>
    <w:p w14:paraId="1D1BA2D4" w14:textId="59461105" w:rsidR="00E66FB7" w:rsidRDefault="00E66FB7" w:rsidP="00D117D5">
      <w:r>
        <w:rPr>
          <w:rFonts w:hint="eastAsia"/>
        </w:rPr>
        <w:t>ログインに成功するとファイル一覧が表示されます。</w:t>
      </w:r>
    </w:p>
    <w:p w14:paraId="49E2F01D" w14:textId="0D0BF872" w:rsidR="00DD056A" w:rsidRDefault="0018750F" w:rsidP="0018750F">
      <w:pPr>
        <w:jc w:val="center"/>
      </w:pPr>
      <w:r>
        <w:rPr>
          <w:noProof/>
        </w:rPr>
        <w:drawing>
          <wp:inline distT="0" distB="0" distL="0" distR="0" wp14:anchorId="4B5D9500" wp14:editId="3CD65752">
            <wp:extent cx="5400040" cy="1333500"/>
            <wp:effectExtent l="19050" t="19050" r="10160" b="19050"/>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5400040" cy="13335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46E550" w14:textId="1F560817" w:rsidR="0018750F" w:rsidRPr="0018750F" w:rsidRDefault="0018750F" w:rsidP="0018750F">
      <w:pPr>
        <w:jc w:val="center"/>
        <w:rPr>
          <w:b/>
        </w:rPr>
      </w:pPr>
      <w:r w:rsidRPr="0018750F">
        <w:rPr>
          <w:rFonts w:hint="eastAsia"/>
          <w:b/>
        </w:rPr>
        <w:t>ファイル一覧</w:t>
      </w:r>
      <w:r w:rsidR="002942B5">
        <w:rPr>
          <w:rFonts w:hint="eastAsia"/>
          <w:b/>
        </w:rPr>
        <w:t>画面</w:t>
      </w:r>
    </w:p>
    <w:p w14:paraId="58E52240" w14:textId="77777777" w:rsidR="00346ACD" w:rsidRDefault="00346ACD" w:rsidP="00D117D5"/>
    <w:p w14:paraId="48E69037" w14:textId="7947A468" w:rsidR="002942B5" w:rsidRDefault="002942B5" w:rsidP="00D117D5">
      <w:r>
        <w:rPr>
          <w:rFonts w:hint="eastAsia"/>
        </w:rPr>
        <w:t>管理者の設定によっては</w:t>
      </w:r>
      <w:r w:rsidR="00346ACD">
        <w:rPr>
          <w:rFonts w:hint="eastAsia"/>
        </w:rPr>
        <w:t>ログイン後に</w:t>
      </w:r>
      <w:r>
        <w:rPr>
          <w:rFonts w:hint="eastAsia"/>
        </w:rPr>
        <w:t>ホーム画面が表示されることがあります。</w:t>
      </w:r>
      <w:r w:rsidR="00346ACD">
        <w:rPr>
          <w:rFonts w:hint="eastAsia"/>
        </w:rPr>
        <w:t>この場合は左メニューか</w:t>
      </w:r>
      <w:r w:rsidR="00381DB6">
        <w:rPr>
          <w:rFonts w:hint="eastAsia"/>
        </w:rPr>
        <w:t>ホーム画面より</w:t>
      </w:r>
      <w:r w:rsidR="00346ACD">
        <w:rPr>
          <w:rFonts w:hint="eastAsia"/>
        </w:rPr>
        <w:t>「ファイル一覧」を</w:t>
      </w:r>
      <w:r w:rsidR="00381DB6">
        <w:rPr>
          <w:rFonts w:hint="eastAsia"/>
        </w:rPr>
        <w:t>クリックすればファイル一覧が表示されます。</w:t>
      </w:r>
    </w:p>
    <w:p w14:paraId="1F9C8579" w14:textId="2767643D" w:rsidR="0018750F" w:rsidRDefault="008902A3" w:rsidP="002942B5">
      <w:pPr>
        <w:jc w:val="center"/>
      </w:pPr>
      <w:r>
        <w:rPr>
          <w:noProof/>
        </w:rPr>
        <w:lastRenderedPageBreak/>
        <mc:AlternateContent>
          <mc:Choice Requires="wps">
            <w:drawing>
              <wp:anchor distT="0" distB="0" distL="114300" distR="114300" simplePos="0" relativeHeight="251752448" behindDoc="0" locked="0" layoutInCell="1" allowOverlap="1" wp14:anchorId="447D50A7" wp14:editId="1C87E520">
                <wp:simplePos x="0" y="0"/>
                <wp:positionH relativeFrom="column">
                  <wp:posOffset>939165</wp:posOffset>
                </wp:positionH>
                <wp:positionV relativeFrom="paragraph">
                  <wp:posOffset>414019</wp:posOffset>
                </wp:positionV>
                <wp:extent cx="1981200" cy="561975"/>
                <wp:effectExtent l="0" t="0" r="19050" b="28575"/>
                <wp:wrapNone/>
                <wp:docPr id="232" name="正方形/長方形 232"/>
                <wp:cNvGraphicFramePr/>
                <a:graphic xmlns:a="http://schemas.openxmlformats.org/drawingml/2006/main">
                  <a:graphicData uri="http://schemas.microsoft.com/office/word/2010/wordprocessingShape">
                    <wps:wsp>
                      <wps:cNvSpPr/>
                      <wps:spPr>
                        <a:xfrm>
                          <a:off x="0" y="0"/>
                          <a:ext cx="1981200" cy="561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EB404" id="正方形/長方形 232" o:spid="_x0000_s1026" style="position:absolute;left:0;text-align:left;margin-left:73.95pt;margin-top:32.6pt;width:156pt;height:4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" filled="f" strokecolor="red" strokeweight="2pt"/>
            </w:pict>
          </mc:Fallback>
        </mc:AlternateContent>
      </w:r>
      <w:r>
        <w:rPr>
          <w:noProof/>
        </w:rPr>
        <mc:AlternateContent>
          <mc:Choice Requires="wps">
            <w:drawing>
              <wp:anchor distT="0" distB="0" distL="114300" distR="114300" simplePos="0" relativeHeight="251543552" behindDoc="0" locked="0" layoutInCell="1" allowOverlap="1" wp14:anchorId="7806E707" wp14:editId="246DCAC7">
                <wp:simplePos x="0" y="0"/>
                <wp:positionH relativeFrom="column">
                  <wp:posOffset>15240</wp:posOffset>
                </wp:positionH>
                <wp:positionV relativeFrom="paragraph">
                  <wp:posOffset>585470</wp:posOffset>
                </wp:positionV>
                <wp:extent cx="800100" cy="152400"/>
                <wp:effectExtent l="0" t="0" r="19050" b="19050"/>
                <wp:wrapNone/>
                <wp:docPr id="11" name="正方形/長方形 11"/>
                <wp:cNvGraphicFramePr/>
                <a:graphic xmlns:a="http://schemas.openxmlformats.org/drawingml/2006/main">
                  <a:graphicData uri="http://schemas.microsoft.com/office/word/2010/wordprocessingShape">
                    <wps:wsp>
                      <wps:cNvSpPr/>
                      <wps:spPr>
                        <a:xfrm>
                          <a:off x="0" y="0"/>
                          <a:ext cx="8001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F945F" id="正方形/長方形 11" o:spid="_x0000_s1026" style="position:absolute;left:0;text-align:left;margin-left:1.2pt;margin-top:46.1pt;width:63pt;height:12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" filled="f" strokecolor="red" strokeweight="2pt"/>
            </w:pict>
          </mc:Fallback>
        </mc:AlternateContent>
      </w:r>
      <w:r w:rsidR="002942B5">
        <w:rPr>
          <w:noProof/>
        </w:rPr>
        <w:drawing>
          <wp:inline distT="0" distB="0" distL="0" distR="0" wp14:anchorId="5F192855" wp14:editId="2308F914">
            <wp:extent cx="5400040" cy="2266950"/>
            <wp:effectExtent l="19050" t="19050" r="10160" b="1905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5400040" cy="22669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3E24A11" w14:textId="6F47CAFB" w:rsidR="002942B5" w:rsidRDefault="002942B5" w:rsidP="002942B5">
      <w:pPr>
        <w:jc w:val="center"/>
        <w:rPr>
          <w:b/>
        </w:rPr>
      </w:pPr>
      <w:r w:rsidRPr="002942B5">
        <w:rPr>
          <w:rFonts w:hint="eastAsia"/>
          <w:b/>
        </w:rPr>
        <w:t>ホーム画面</w:t>
      </w:r>
    </w:p>
    <w:p w14:paraId="30430502" w14:textId="58A21550" w:rsidR="00346ACD" w:rsidRDefault="00346ACD" w:rsidP="00346ACD"/>
    <w:p w14:paraId="07B23AE1" w14:textId="1CE9A3C7" w:rsidR="00354F69" w:rsidRDefault="00354F69" w:rsidP="00354F69">
      <w:r>
        <w:rPr>
          <w:rFonts w:hint="eastAsia"/>
        </w:rPr>
        <w:t>ファイル一覧に表示されるフォルダ種類は以下のように２種類あります。</w:t>
      </w:r>
    </w:p>
    <w:p w14:paraId="5B898322" w14:textId="1D196E02" w:rsidR="00354F69" w:rsidRDefault="00354F69" w:rsidP="00354F69">
      <w:r>
        <w:rPr>
          <w:rFonts w:hint="eastAsia"/>
        </w:rPr>
        <w:t>ユーザーフォルダかグループフォルダかどうかは、フォルダ名の前に表示されるアイコンの</w:t>
      </w:r>
      <w:r w:rsidR="009C5DB3">
        <w:rPr>
          <w:rFonts w:hint="eastAsia"/>
        </w:rPr>
        <w:t>形が異なることで</w:t>
      </w:r>
      <w:r>
        <w:rPr>
          <w:rFonts w:hint="eastAsia"/>
        </w:rPr>
        <w:t>区別することができます。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095"/>
      </w:tblGrid>
      <w:tr w:rsidR="00354F69" w14:paraId="569165B1" w14:textId="77777777" w:rsidTr="00DA263A">
        <w:trPr>
          <w:cantSplit/>
          <w:tblHeader/>
        </w:trPr>
        <w:tc>
          <w:tcPr>
            <w:tcW w:w="2410" w:type="dxa"/>
            <w:shd w:val="clear" w:color="auto" w:fill="DAEEF3" w:themeFill="accent5" w:themeFillTint="33"/>
          </w:tcPr>
          <w:p w14:paraId="45788E70" w14:textId="77777777" w:rsidR="00354F69" w:rsidRPr="001E58C6" w:rsidRDefault="00354F69" w:rsidP="00B20BB0">
            <w:r w:rsidRPr="001E58C6">
              <w:rPr>
                <w:rFonts w:hint="eastAsia"/>
              </w:rPr>
              <w:t>種類</w:t>
            </w:r>
          </w:p>
        </w:tc>
        <w:tc>
          <w:tcPr>
            <w:tcW w:w="6095" w:type="dxa"/>
            <w:shd w:val="clear" w:color="auto" w:fill="DAEEF3" w:themeFill="accent5" w:themeFillTint="33"/>
          </w:tcPr>
          <w:p w14:paraId="3CFD256C" w14:textId="77777777" w:rsidR="00354F69" w:rsidRPr="001E58C6" w:rsidRDefault="00354F69" w:rsidP="00B20BB0">
            <w:r w:rsidRPr="001E58C6">
              <w:rPr>
                <w:rFonts w:hint="eastAsia"/>
              </w:rPr>
              <w:t>説明</w:t>
            </w:r>
          </w:p>
        </w:tc>
      </w:tr>
      <w:tr w:rsidR="00354F69" w14:paraId="5E31C8D7" w14:textId="77777777" w:rsidTr="00354F69">
        <w:trPr>
          <w:cantSplit/>
        </w:trPr>
        <w:tc>
          <w:tcPr>
            <w:tcW w:w="2410" w:type="dxa"/>
            <w:shd w:val="clear" w:color="auto" w:fill="auto"/>
          </w:tcPr>
          <w:p w14:paraId="22F71FC1" w14:textId="77777777" w:rsidR="00354F69" w:rsidRDefault="00354F69" w:rsidP="00B20BB0">
            <w:r>
              <w:rPr>
                <w:rFonts w:hint="eastAsia"/>
              </w:rPr>
              <w:t>ユーザーフォルダ</w:t>
            </w:r>
          </w:p>
        </w:tc>
        <w:tc>
          <w:tcPr>
            <w:tcW w:w="6095" w:type="dxa"/>
            <w:shd w:val="clear" w:color="auto" w:fill="auto"/>
          </w:tcPr>
          <w:p w14:paraId="7D89EA87" w14:textId="2DCCD03D" w:rsidR="00354F69" w:rsidRDefault="00354F69" w:rsidP="00B20BB0">
            <w:r>
              <w:rPr>
                <w:rFonts w:hint="eastAsia"/>
              </w:rPr>
              <w:t>ログインしているユーザー個人用のフォルダです。</w:t>
            </w:r>
          </w:p>
          <w:p w14:paraId="6EF2EC43" w14:textId="63DEAB46" w:rsidR="00354F69" w:rsidRDefault="00354F69" w:rsidP="009C5DB3">
            <w:r>
              <w:rPr>
                <w:rFonts w:hint="eastAsia"/>
              </w:rPr>
              <w:t>フォルダアイコンは</w:t>
            </w:r>
            <w:r w:rsidR="00377EA5">
              <w:rPr>
                <w:rFonts w:hint="eastAsia"/>
              </w:rPr>
              <w:t>以下のように</w:t>
            </w:r>
            <w:r>
              <w:rPr>
                <w:rFonts w:hint="eastAsia"/>
              </w:rPr>
              <w:t>人型アイコンが1</w:t>
            </w:r>
            <w:r w:rsidR="009C5DB3">
              <w:rPr>
                <w:rFonts w:hint="eastAsia"/>
              </w:rPr>
              <w:t>つ</w:t>
            </w:r>
            <w:r>
              <w:rPr>
                <w:rFonts w:hint="eastAsia"/>
              </w:rPr>
              <w:t>のみの</w:t>
            </w:r>
            <w:r w:rsidR="009C5DB3">
              <w:rPr>
                <w:rFonts w:hint="eastAsia"/>
              </w:rPr>
              <w:t>形状</w:t>
            </w:r>
            <w:r>
              <w:rPr>
                <w:rFonts w:hint="eastAsia"/>
              </w:rPr>
              <w:t>とな</w:t>
            </w:r>
            <w:r w:rsidR="009C5DB3">
              <w:rPr>
                <w:rFonts w:hint="eastAsia"/>
              </w:rPr>
              <w:t>ります</w:t>
            </w:r>
            <w:r>
              <w:rPr>
                <w:rFonts w:hint="eastAsia"/>
              </w:rPr>
              <w:t>。</w:t>
            </w:r>
          </w:p>
          <w:p w14:paraId="2EF73ED2" w14:textId="5DD10CEC" w:rsidR="00377EA5" w:rsidRDefault="00377EA5" w:rsidP="009C5DB3">
            <w:r>
              <w:rPr>
                <w:noProof/>
              </w:rPr>
              <w:drawing>
                <wp:inline distT="0" distB="0" distL="0" distR="0" wp14:anchorId="37E9B4B1" wp14:editId="2A48445E">
                  <wp:extent cx="857250" cy="361950"/>
                  <wp:effectExtent l="0" t="0" r="0" b="0"/>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1-1.png"/>
                          <pic:cNvPicPr/>
                        </pic:nvPicPr>
                        <pic:blipFill>
                          <a:blip r:embed="rId14">
                            <a:extLst>
                              <a:ext uri="{28A0092B-C50C-407E-A947-70E740481C1C}">
                                <a14:useLocalDpi xmlns:a14="http://schemas.microsoft.com/office/drawing/2010/main" val="0"/>
                              </a:ext>
                            </a:extLst>
                          </a:blip>
                          <a:stretch>
                            <a:fillRect/>
                          </a:stretch>
                        </pic:blipFill>
                        <pic:spPr>
                          <a:xfrm>
                            <a:off x="0" y="0"/>
                            <a:ext cx="857250" cy="361950"/>
                          </a:xfrm>
                          <a:prstGeom prst="rect">
                            <a:avLst/>
                          </a:prstGeom>
                        </pic:spPr>
                      </pic:pic>
                    </a:graphicData>
                  </a:graphic>
                </wp:inline>
              </w:drawing>
            </w:r>
          </w:p>
        </w:tc>
      </w:tr>
      <w:tr w:rsidR="00354F69" w14:paraId="796F695C" w14:textId="77777777" w:rsidTr="00354F69">
        <w:trPr>
          <w:cantSplit/>
        </w:trPr>
        <w:tc>
          <w:tcPr>
            <w:tcW w:w="2410" w:type="dxa"/>
            <w:shd w:val="clear" w:color="auto" w:fill="auto"/>
          </w:tcPr>
          <w:p w14:paraId="36F2D60B" w14:textId="77777777" w:rsidR="00354F69" w:rsidRDefault="00354F69" w:rsidP="00B20BB0">
            <w:r>
              <w:rPr>
                <w:rFonts w:hint="eastAsia"/>
              </w:rPr>
              <w:t>グループフォルダ</w:t>
            </w:r>
          </w:p>
        </w:tc>
        <w:tc>
          <w:tcPr>
            <w:tcW w:w="6095" w:type="dxa"/>
            <w:shd w:val="clear" w:color="auto" w:fill="auto"/>
          </w:tcPr>
          <w:p w14:paraId="1D0A3A17" w14:textId="2BD16FE7" w:rsidR="00354F69" w:rsidRDefault="00354F69" w:rsidP="00B20BB0">
            <w:r>
              <w:rPr>
                <w:rFonts w:hint="eastAsia"/>
              </w:rPr>
              <w:t>ログインしているユーザーを含め同じグループに所属するユーザー全員で共有可能なフォルダです。</w:t>
            </w:r>
          </w:p>
          <w:p w14:paraId="6F3B893F" w14:textId="59F22751" w:rsidR="00354F69" w:rsidRDefault="00354F69" w:rsidP="009C5DB3">
            <w:r>
              <w:rPr>
                <w:rFonts w:hint="eastAsia"/>
              </w:rPr>
              <w:t>フォルダアイコンは</w:t>
            </w:r>
            <w:r w:rsidR="00377EA5">
              <w:rPr>
                <w:rFonts w:hint="eastAsia"/>
              </w:rPr>
              <w:t>以下のように</w:t>
            </w:r>
            <w:r>
              <w:rPr>
                <w:rFonts w:hint="eastAsia"/>
              </w:rPr>
              <w:t>人型アイコンが重なったような</w:t>
            </w:r>
            <w:r w:rsidR="009C5DB3">
              <w:rPr>
                <w:rFonts w:hint="eastAsia"/>
              </w:rPr>
              <w:t>形状となります</w:t>
            </w:r>
            <w:r>
              <w:rPr>
                <w:rFonts w:hint="eastAsia"/>
              </w:rPr>
              <w:t>。</w:t>
            </w:r>
          </w:p>
          <w:p w14:paraId="2C6352E2" w14:textId="5F20ED3B" w:rsidR="00377EA5" w:rsidRDefault="00377EA5" w:rsidP="009C5DB3">
            <w:r>
              <w:rPr>
                <w:noProof/>
              </w:rPr>
              <w:drawing>
                <wp:inline distT="0" distB="0" distL="0" distR="0" wp14:anchorId="0D39C94D" wp14:editId="3173844B">
                  <wp:extent cx="885825" cy="361950"/>
                  <wp:effectExtent l="0" t="0" r="9525" b="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1-2.png"/>
                          <pic:cNvPicPr/>
                        </pic:nvPicPr>
                        <pic:blipFill>
                          <a:blip r:embed="rId15">
                            <a:extLst>
                              <a:ext uri="{28A0092B-C50C-407E-A947-70E740481C1C}">
                                <a14:useLocalDpi xmlns:a14="http://schemas.microsoft.com/office/drawing/2010/main" val="0"/>
                              </a:ext>
                            </a:extLst>
                          </a:blip>
                          <a:stretch>
                            <a:fillRect/>
                          </a:stretch>
                        </pic:blipFill>
                        <pic:spPr>
                          <a:xfrm>
                            <a:off x="0" y="0"/>
                            <a:ext cx="885825" cy="361950"/>
                          </a:xfrm>
                          <a:prstGeom prst="rect">
                            <a:avLst/>
                          </a:prstGeom>
                        </pic:spPr>
                      </pic:pic>
                    </a:graphicData>
                  </a:graphic>
                </wp:inline>
              </w:drawing>
            </w:r>
          </w:p>
        </w:tc>
      </w:tr>
    </w:tbl>
    <w:p w14:paraId="0EB5CC53" w14:textId="77777777" w:rsidR="00CD1EA7" w:rsidRPr="00354F69" w:rsidRDefault="00CD1EA7" w:rsidP="00346ACD"/>
    <w:p w14:paraId="6C9FAAFA" w14:textId="6DA3848B" w:rsidR="00805546" w:rsidRDefault="00805546" w:rsidP="00346ACD">
      <w:r>
        <w:rPr>
          <w:rFonts w:hint="eastAsia"/>
        </w:rPr>
        <w:t>次に、</w:t>
      </w:r>
      <w:r w:rsidR="006B2FF2">
        <w:rPr>
          <w:rFonts w:hint="eastAsia"/>
        </w:rPr>
        <w:t>ユーザーフォルダ/グループフォルダ</w:t>
      </w:r>
      <w:r>
        <w:rPr>
          <w:rFonts w:hint="eastAsia"/>
        </w:rPr>
        <w:t>をクリックします。</w:t>
      </w:r>
    </w:p>
    <w:p w14:paraId="3D8609B7" w14:textId="6AD27D3F" w:rsidR="00805546" w:rsidRDefault="00805546" w:rsidP="00346ACD">
      <w:r>
        <w:rPr>
          <w:rFonts w:hint="eastAsia"/>
        </w:rPr>
        <w:t>この例では、ユーザーフォルダ「user1」に移動する例となります。</w:t>
      </w:r>
    </w:p>
    <w:p w14:paraId="281BD61F" w14:textId="77777777" w:rsidR="009C5DB3" w:rsidRDefault="009C5DB3" w:rsidP="00346ACD"/>
    <w:p w14:paraId="60A8AD2A" w14:textId="77777777" w:rsidR="00805546" w:rsidRDefault="00805546" w:rsidP="00805546">
      <w:pPr>
        <w:jc w:val="center"/>
      </w:pPr>
      <w:r>
        <w:rPr>
          <w:noProof/>
        </w:rPr>
        <w:lastRenderedPageBreak/>
        <mc:AlternateContent>
          <mc:Choice Requires="wps">
            <w:drawing>
              <wp:anchor distT="0" distB="0" distL="114300" distR="114300" simplePos="0" relativeHeight="251766784" behindDoc="0" locked="0" layoutInCell="1" allowOverlap="1" wp14:anchorId="5DA9F09E" wp14:editId="37A7094A">
                <wp:simplePos x="0" y="0"/>
                <wp:positionH relativeFrom="column">
                  <wp:posOffset>910590</wp:posOffset>
                </wp:positionH>
                <wp:positionV relativeFrom="paragraph">
                  <wp:posOffset>1022985</wp:posOffset>
                </wp:positionV>
                <wp:extent cx="611579" cy="201880"/>
                <wp:effectExtent l="0" t="0" r="17145" b="27305"/>
                <wp:wrapNone/>
                <wp:docPr id="89" name="楕円 89"/>
                <wp:cNvGraphicFramePr/>
                <a:graphic xmlns:a="http://schemas.openxmlformats.org/drawingml/2006/main">
                  <a:graphicData uri="http://schemas.microsoft.com/office/word/2010/wordprocessingShape">
                    <wps:wsp>
                      <wps:cNvSpPr/>
                      <wps:spPr>
                        <a:xfrm>
                          <a:off x="0" y="0"/>
                          <a:ext cx="611579" cy="201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7A4082" id="楕円 89" o:spid="_x0000_s1026" style="position:absolute;left:0;text-align:left;margin-left:71.7pt;margin-top:80.55pt;width:48.15pt;height:15.9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" filled="f" strokecolor="red" strokeweight="2pt"/>
            </w:pict>
          </mc:Fallback>
        </mc:AlternateContent>
      </w:r>
      <w:r>
        <w:rPr>
          <w:noProof/>
        </w:rPr>
        <w:drawing>
          <wp:inline distT="0" distB="0" distL="0" distR="0" wp14:anchorId="75ABDDB0" wp14:editId="1E1C1FC5">
            <wp:extent cx="5400040" cy="1343025"/>
            <wp:effectExtent l="19050" t="19050" r="10160" b="28575"/>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400040" cy="13430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080A89" w14:textId="77777777" w:rsidR="00805546" w:rsidRDefault="00805546" w:rsidP="00805546">
      <w:pPr>
        <w:jc w:val="center"/>
        <w:rPr>
          <w:lang w:eastAsia="ar-SA"/>
        </w:rPr>
      </w:pPr>
      <w:r w:rsidRPr="00F03B60">
        <w:rPr>
          <w:rFonts w:hint="eastAsia"/>
          <w:b/>
        </w:rPr>
        <w:t>ファイル一覧画面</w:t>
      </w:r>
    </w:p>
    <w:p w14:paraId="28032D5B" w14:textId="22B1C9C4" w:rsidR="00805546" w:rsidRDefault="00805546" w:rsidP="00805546"/>
    <w:p w14:paraId="1CEFBBC0" w14:textId="77777777" w:rsidR="00805546" w:rsidRDefault="00805546" w:rsidP="00805546">
      <w:pPr>
        <w:jc w:val="center"/>
      </w:pPr>
      <w:r>
        <w:rPr>
          <w:noProof/>
        </w:rPr>
        <mc:AlternateContent>
          <mc:Choice Requires="wps">
            <w:drawing>
              <wp:anchor distT="0" distB="0" distL="114300" distR="114300" simplePos="0" relativeHeight="251774976" behindDoc="0" locked="0" layoutInCell="1" allowOverlap="1" wp14:anchorId="7A3DD5DF" wp14:editId="37FB91C6">
                <wp:simplePos x="0" y="0"/>
                <wp:positionH relativeFrom="column">
                  <wp:posOffset>1434465</wp:posOffset>
                </wp:positionH>
                <wp:positionV relativeFrom="paragraph">
                  <wp:posOffset>282575</wp:posOffset>
                </wp:positionV>
                <wp:extent cx="611579" cy="201880"/>
                <wp:effectExtent l="0" t="0" r="17145" b="27305"/>
                <wp:wrapNone/>
                <wp:docPr id="92" name="楕円 92"/>
                <wp:cNvGraphicFramePr/>
                <a:graphic xmlns:a="http://schemas.openxmlformats.org/drawingml/2006/main">
                  <a:graphicData uri="http://schemas.microsoft.com/office/word/2010/wordprocessingShape">
                    <wps:wsp>
                      <wps:cNvSpPr/>
                      <wps:spPr>
                        <a:xfrm>
                          <a:off x="0" y="0"/>
                          <a:ext cx="611579" cy="201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2B37EE" id="楕円 92" o:spid="_x0000_s1026" style="position:absolute;left:0;text-align:left;margin-left:112.95pt;margin-top:22.25pt;width:48.15pt;height:15.9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" filled="f" strokecolor="red" strokeweight="2pt"/>
            </w:pict>
          </mc:Fallback>
        </mc:AlternateContent>
      </w:r>
      <w:r>
        <w:rPr>
          <w:noProof/>
        </w:rPr>
        <w:drawing>
          <wp:inline distT="0" distB="0" distL="0" distR="0" wp14:anchorId="6BF17C85" wp14:editId="49141E2A">
            <wp:extent cx="5400040" cy="1438275"/>
            <wp:effectExtent l="19050" t="19050" r="10160" b="28575"/>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5400040" cy="14382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402775D" w14:textId="77777777" w:rsidR="00805546" w:rsidRDefault="00805546" w:rsidP="00805546">
      <w:pPr>
        <w:jc w:val="center"/>
        <w:rPr>
          <w:lang w:eastAsia="ar-SA"/>
        </w:rPr>
      </w:pPr>
      <w:r>
        <w:rPr>
          <w:rFonts w:hint="eastAsia"/>
          <w:b/>
        </w:rPr>
        <w:t>ユーザー</w:t>
      </w:r>
      <w:r w:rsidRPr="00F03B60">
        <w:rPr>
          <w:rFonts w:hint="eastAsia"/>
          <w:b/>
        </w:rPr>
        <w:t>フォルダ</w:t>
      </w:r>
    </w:p>
    <w:p w14:paraId="080B928C" w14:textId="0EC3EAFC" w:rsidR="00805546" w:rsidRDefault="00805546" w:rsidP="00805546"/>
    <w:p w14:paraId="22C1BD48" w14:textId="1A089307" w:rsidR="006B2FF2" w:rsidRDefault="00805546" w:rsidP="00346ACD">
      <w:r>
        <w:rPr>
          <w:rFonts w:hint="eastAsia"/>
        </w:rPr>
        <w:t>ユーザーフォルダ</w:t>
      </w:r>
      <w:r w:rsidR="007E172E">
        <w:rPr>
          <w:rFonts w:hint="eastAsia"/>
        </w:rPr>
        <w:t>/グループフォルダ</w:t>
      </w:r>
      <w:r>
        <w:rPr>
          <w:rFonts w:hint="eastAsia"/>
        </w:rPr>
        <w:t>に移動するとファイルや</w:t>
      </w:r>
      <w:r w:rsidR="00CD1EA7">
        <w:rPr>
          <w:rFonts w:hint="eastAsia"/>
        </w:rPr>
        <w:t>フォルダの</w:t>
      </w:r>
      <w:r w:rsidR="006B2FF2">
        <w:rPr>
          <w:rFonts w:hint="eastAsia"/>
        </w:rPr>
        <w:t>アップロード/ダウンロード等の操作が行えます。</w:t>
      </w:r>
      <w:r w:rsidR="00016951">
        <w:rPr>
          <w:rFonts w:hint="eastAsia"/>
        </w:rPr>
        <w:t>各操作</w:t>
      </w:r>
      <w:r w:rsidR="006B2FF2">
        <w:rPr>
          <w:rFonts w:hint="eastAsia"/>
        </w:rPr>
        <w:t>については次節より記載しております。</w:t>
      </w:r>
    </w:p>
    <w:p w14:paraId="49AFF9D9" w14:textId="7C861ACA" w:rsidR="00F2077A" w:rsidRDefault="00F2077A" w:rsidP="00346ACD"/>
    <w:p w14:paraId="045FB1E6" w14:textId="1D2B8C63" w:rsidR="00366AF4" w:rsidRDefault="00366AF4" w:rsidP="00366AF4">
      <w:pPr>
        <w:pStyle w:val="af5"/>
        <w:numPr>
          <w:ilvl w:val="0"/>
          <w:numId w:val="37"/>
        </w:numPr>
        <w:ind w:leftChars="0"/>
      </w:pPr>
      <w:r>
        <w:rPr>
          <w:rFonts w:hint="eastAsia"/>
        </w:rPr>
        <w:t>ログイン</w:t>
      </w:r>
      <w:r w:rsidR="00BE7DEC">
        <w:rPr>
          <w:rFonts w:hint="eastAsia"/>
        </w:rPr>
        <w:t>後</w:t>
      </w:r>
      <w:r>
        <w:rPr>
          <w:rFonts w:hint="eastAsia"/>
        </w:rPr>
        <w:t>にパスワード有効期限切れの画面が表示される場合があります。詳細については「</w:t>
      </w:r>
      <w:hyperlink w:anchor="_パスワード有効期限切れ" w:history="1">
        <w:r w:rsidRPr="00B863BD">
          <w:rPr>
            <w:rStyle w:val="af0"/>
            <w:rFonts w:hint="eastAsia"/>
          </w:rPr>
          <w:t>1.1.パスワード有効期限切れ</w:t>
        </w:r>
      </w:hyperlink>
      <w:r>
        <w:rPr>
          <w:rFonts w:hint="eastAsia"/>
        </w:rPr>
        <w:t>」を</w:t>
      </w:r>
      <w:r w:rsidR="006D3064">
        <w:rPr>
          <w:rFonts w:hint="eastAsia"/>
        </w:rPr>
        <w:t>ご参照ください</w:t>
      </w:r>
      <w:r>
        <w:rPr>
          <w:rFonts w:hint="eastAsia"/>
        </w:rPr>
        <w:t>。</w:t>
      </w:r>
    </w:p>
    <w:p w14:paraId="66387E06" w14:textId="107F3DFF" w:rsidR="00366AF4" w:rsidRDefault="00516979" w:rsidP="00366AF4">
      <w:pPr>
        <w:pStyle w:val="af5"/>
        <w:numPr>
          <w:ilvl w:val="0"/>
          <w:numId w:val="37"/>
        </w:numPr>
        <w:ind w:leftChars="0"/>
      </w:pPr>
      <w:r>
        <w:rPr>
          <w:rFonts w:hint="eastAsia"/>
        </w:rPr>
        <w:t>ログイン画面上に</w:t>
      </w:r>
      <w:r w:rsidR="00366AF4">
        <w:rPr>
          <w:rFonts w:hint="eastAsia"/>
        </w:rPr>
        <w:t>パスワード再設定を行うためのリンクが表示されている場合があります。</w:t>
      </w:r>
      <w:r>
        <w:rPr>
          <w:rFonts w:hint="eastAsia"/>
        </w:rPr>
        <w:t>この場合はパスワード失念時に</w:t>
      </w:r>
      <w:r w:rsidR="00863BA5">
        <w:rPr>
          <w:rFonts w:hint="eastAsia"/>
        </w:rPr>
        <w:t>ユーザー</w:t>
      </w:r>
      <w:r>
        <w:rPr>
          <w:rFonts w:hint="eastAsia"/>
        </w:rPr>
        <w:t>自身でパスワードの再設定を行うことができます。</w:t>
      </w:r>
      <w:r w:rsidR="00366AF4">
        <w:rPr>
          <w:rFonts w:hint="eastAsia"/>
        </w:rPr>
        <w:t>詳細については「</w:t>
      </w:r>
      <w:hyperlink w:anchor="_パスワード再設定" w:history="1">
        <w:r w:rsidR="00366AF4" w:rsidRPr="00B863BD">
          <w:rPr>
            <w:rStyle w:val="af0"/>
            <w:rFonts w:hint="eastAsia"/>
          </w:rPr>
          <w:t>1.2.パスワード再設定</w:t>
        </w:r>
      </w:hyperlink>
      <w:r w:rsidR="00366AF4">
        <w:rPr>
          <w:rFonts w:hint="eastAsia"/>
        </w:rPr>
        <w:t>」を</w:t>
      </w:r>
      <w:r w:rsidR="006D3064">
        <w:rPr>
          <w:rFonts w:hint="eastAsia"/>
        </w:rPr>
        <w:t>ご参照ください</w:t>
      </w:r>
      <w:r w:rsidR="00366AF4">
        <w:rPr>
          <w:rFonts w:hint="eastAsia"/>
        </w:rPr>
        <w:t>。</w:t>
      </w:r>
    </w:p>
    <w:p w14:paraId="3FBEA261" w14:textId="3E41D03D" w:rsidR="00366AF4" w:rsidRDefault="00366AF4" w:rsidP="00346ACD"/>
    <w:p w14:paraId="7DDE9C3B" w14:textId="35F362CD" w:rsidR="005A5141" w:rsidRDefault="005A5141">
      <w:pPr>
        <w:adjustRightInd/>
        <w:snapToGrid/>
      </w:pPr>
      <w:r>
        <w:br w:type="page"/>
      </w:r>
    </w:p>
    <w:p w14:paraId="4D555BDE" w14:textId="420BA42B" w:rsidR="00C0390A" w:rsidRDefault="00F44949" w:rsidP="00C0390A">
      <w:pPr>
        <w:pStyle w:val="2"/>
      </w:pPr>
      <w:bookmarkStart w:id="4" w:name="_パスワード有効期限切れ"/>
      <w:bookmarkStart w:id="5" w:name="_Toc153801581"/>
      <w:bookmarkEnd w:id="4"/>
      <w:r>
        <w:rPr>
          <w:rFonts w:hint="eastAsia"/>
        </w:rPr>
        <w:lastRenderedPageBreak/>
        <w:t>パスワード有効期限切れ</w:t>
      </w:r>
      <w:bookmarkEnd w:id="5"/>
    </w:p>
    <w:p w14:paraId="3F89F569" w14:textId="4CC549B3" w:rsidR="00C0390A" w:rsidRPr="00984805" w:rsidRDefault="00984805" w:rsidP="00C0390A">
      <w:pPr>
        <w:rPr>
          <w:lang w:eastAsia="ar-SA"/>
        </w:rPr>
      </w:pPr>
      <w:r>
        <w:rPr>
          <w:rFonts w:hint="eastAsia"/>
        </w:rPr>
        <w:t>管理者</w:t>
      </w:r>
      <w:r w:rsidR="00F5734D">
        <w:rPr>
          <w:rFonts w:hint="eastAsia"/>
        </w:rPr>
        <w:t>の設定によっては</w:t>
      </w:r>
      <w:r>
        <w:rPr>
          <w:rFonts w:hint="eastAsia"/>
        </w:rPr>
        <w:t>、</w:t>
      </w:r>
      <w:r w:rsidR="001A75B9">
        <w:rPr>
          <w:rFonts w:hint="eastAsia"/>
        </w:rPr>
        <w:t>ログイン</w:t>
      </w:r>
      <w:r w:rsidR="00983A01">
        <w:rPr>
          <w:rFonts w:hint="eastAsia"/>
        </w:rPr>
        <w:t>後に</w:t>
      </w:r>
      <w:r w:rsidR="001A75B9">
        <w:rPr>
          <w:rFonts w:hint="eastAsia"/>
        </w:rPr>
        <w:t>「パスワードの有効期限切れ」画面が表示されることがあります。</w:t>
      </w:r>
    </w:p>
    <w:p w14:paraId="24AF4D59" w14:textId="22A9AF17" w:rsidR="00E51166" w:rsidRDefault="00984805" w:rsidP="001A75B9">
      <w:pPr>
        <w:jc w:val="center"/>
        <w:rPr>
          <w:lang w:eastAsia="ar-SA"/>
        </w:rPr>
      </w:pPr>
      <w:r>
        <w:rPr>
          <w:noProof/>
        </w:rPr>
        <w:drawing>
          <wp:inline distT="0" distB="0" distL="0" distR="0" wp14:anchorId="62AED3BB" wp14:editId="23D604CE">
            <wp:extent cx="2520000" cy="3383100"/>
            <wp:effectExtent l="19050" t="19050" r="13970" b="273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20000" cy="3383100"/>
                    </a:xfrm>
                    <a:prstGeom prst="rect">
                      <a:avLst/>
                    </a:prstGeom>
                    <a:ln>
                      <a:solidFill>
                        <a:schemeClr val="tx1"/>
                      </a:solidFill>
                    </a:ln>
                  </pic:spPr>
                </pic:pic>
              </a:graphicData>
            </a:graphic>
          </wp:inline>
        </w:drawing>
      </w:r>
    </w:p>
    <w:p w14:paraId="6E9D9A0E" w14:textId="300BAB9F" w:rsidR="00E51166" w:rsidRPr="001A75B9" w:rsidRDefault="001A75B9" w:rsidP="001A75B9">
      <w:pPr>
        <w:jc w:val="center"/>
        <w:rPr>
          <w:b/>
          <w:lang w:eastAsia="ar-SA"/>
        </w:rPr>
      </w:pPr>
      <w:r w:rsidRPr="001A75B9">
        <w:rPr>
          <w:rFonts w:hint="eastAsia"/>
          <w:b/>
        </w:rPr>
        <w:t>パスワードの有効期限切れ</w:t>
      </w:r>
    </w:p>
    <w:p w14:paraId="0F66A414" w14:textId="4334F1F2" w:rsidR="00E51166" w:rsidRDefault="00E51166" w:rsidP="00C0390A">
      <w:pPr>
        <w:rPr>
          <w:lang w:eastAsia="ar-SA"/>
        </w:rPr>
      </w:pPr>
    </w:p>
    <w:p w14:paraId="6132B145" w14:textId="64281FB4" w:rsidR="002367D7" w:rsidRDefault="002367D7" w:rsidP="00C0390A">
      <w:pPr>
        <w:rPr>
          <w:lang w:eastAsia="ar-SA"/>
        </w:rPr>
      </w:pPr>
      <w:r>
        <w:rPr>
          <w:rFonts w:hint="eastAsia"/>
        </w:rPr>
        <w:t>この場合は、画面の指示に従い新しいパスワードを入力後に「更新」をクリックすることで、パスワード更新後にログイン後の画面が表示されます。</w:t>
      </w:r>
    </w:p>
    <w:p w14:paraId="4929851C" w14:textId="3F6F53DF" w:rsidR="00E51166" w:rsidRDefault="00E51166" w:rsidP="00C0390A">
      <w:pPr>
        <w:rPr>
          <w:lang w:eastAsia="ar-SA"/>
        </w:rPr>
      </w:pPr>
    </w:p>
    <w:p w14:paraId="2CF16256" w14:textId="6D325C65" w:rsidR="005A5141" w:rsidRDefault="005A5141">
      <w:pPr>
        <w:adjustRightInd/>
        <w:snapToGrid/>
        <w:rPr>
          <w:lang w:eastAsia="ar-SA"/>
        </w:rPr>
      </w:pPr>
      <w:r>
        <w:rPr>
          <w:lang w:eastAsia="ar-SA"/>
        </w:rPr>
        <w:br w:type="page"/>
      </w:r>
    </w:p>
    <w:p w14:paraId="7C4F19CF" w14:textId="4F994EAC" w:rsidR="00C0390A" w:rsidRDefault="00F44949" w:rsidP="00C0390A">
      <w:pPr>
        <w:pStyle w:val="2"/>
      </w:pPr>
      <w:bookmarkStart w:id="6" w:name="_パスワード再設定"/>
      <w:bookmarkStart w:id="7" w:name="_Toc153801582"/>
      <w:bookmarkEnd w:id="6"/>
      <w:r>
        <w:rPr>
          <w:rFonts w:hint="eastAsia"/>
        </w:rPr>
        <w:lastRenderedPageBreak/>
        <w:t>パスワード再設定</w:t>
      </w:r>
      <w:bookmarkEnd w:id="7"/>
    </w:p>
    <w:p w14:paraId="476C02C3" w14:textId="1A9A0F54" w:rsidR="00277BE8" w:rsidRPr="00B10FC5" w:rsidRDefault="00870858" w:rsidP="00277BE8">
      <w:r>
        <w:rPr>
          <w:rFonts w:hint="eastAsia"/>
        </w:rPr>
        <w:t>管理者の設定によっては、ログイン画面に「パスワードを忘れた場合はこちら」というリンクが表示される場合があります。</w:t>
      </w:r>
    </w:p>
    <w:p w14:paraId="56C10313" w14:textId="00BB5548" w:rsidR="00424972" w:rsidRDefault="00277BE8" w:rsidP="00277BE8">
      <w:pPr>
        <w:jc w:val="center"/>
        <w:rPr>
          <w:lang w:eastAsia="ar-SA"/>
        </w:rPr>
      </w:pPr>
      <w:r>
        <w:rPr>
          <w:noProof/>
        </w:rPr>
        <mc:AlternateContent>
          <mc:Choice Requires="wps">
            <w:drawing>
              <wp:anchor distT="0" distB="0" distL="114300" distR="114300" simplePos="0" relativeHeight="251846656" behindDoc="0" locked="0" layoutInCell="1" allowOverlap="1" wp14:anchorId="2DC3533F" wp14:editId="64831A9E">
                <wp:simplePos x="0" y="0"/>
                <wp:positionH relativeFrom="column">
                  <wp:posOffset>2225040</wp:posOffset>
                </wp:positionH>
                <wp:positionV relativeFrom="paragraph">
                  <wp:posOffset>2114550</wp:posOffset>
                </wp:positionV>
                <wp:extent cx="1524000" cy="180975"/>
                <wp:effectExtent l="0" t="0" r="19050" b="28575"/>
                <wp:wrapNone/>
                <wp:docPr id="35" name="正方形/長方形 35"/>
                <wp:cNvGraphicFramePr/>
                <a:graphic xmlns:a="http://schemas.openxmlformats.org/drawingml/2006/main">
                  <a:graphicData uri="http://schemas.microsoft.com/office/word/2010/wordprocessingShape">
                    <wps:wsp>
                      <wps:cNvSpPr/>
                      <wps:spPr>
                        <a:xfrm>
                          <a:off x="0" y="0"/>
                          <a:ext cx="1524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7CDD7" id="正方形/長方形 35" o:spid="_x0000_s1026" style="position:absolute;left:0;text-align:left;margin-left:175.2pt;margin-top:166.5pt;width:120pt;height:14.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" filled="f" strokecolor="red" strokeweight="2pt"/>
            </w:pict>
          </mc:Fallback>
        </mc:AlternateContent>
      </w:r>
      <w:r>
        <w:rPr>
          <w:noProof/>
        </w:rPr>
        <w:drawing>
          <wp:inline distT="0" distB="0" distL="0" distR="0" wp14:anchorId="21E3DD6F" wp14:editId="14A0F9B1">
            <wp:extent cx="2520000" cy="2387700"/>
            <wp:effectExtent l="19050" t="19050" r="13970" b="1270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20000" cy="2387700"/>
                    </a:xfrm>
                    <a:prstGeom prst="rect">
                      <a:avLst/>
                    </a:prstGeom>
                    <a:ln>
                      <a:solidFill>
                        <a:schemeClr val="tx1"/>
                      </a:solidFill>
                    </a:ln>
                  </pic:spPr>
                </pic:pic>
              </a:graphicData>
            </a:graphic>
          </wp:inline>
        </w:drawing>
      </w:r>
    </w:p>
    <w:p w14:paraId="7AD78C91" w14:textId="4205CF61" w:rsidR="000B4513" w:rsidRPr="00870858" w:rsidRDefault="00870858" w:rsidP="00870858">
      <w:pPr>
        <w:jc w:val="center"/>
        <w:rPr>
          <w:b/>
          <w:lang w:eastAsia="ar-SA"/>
        </w:rPr>
      </w:pPr>
      <w:r w:rsidRPr="00870858">
        <w:rPr>
          <w:rFonts w:hint="eastAsia"/>
          <w:b/>
        </w:rPr>
        <w:t>ログイン画面</w:t>
      </w:r>
    </w:p>
    <w:p w14:paraId="773A5160" w14:textId="7BB80ED0" w:rsidR="00B10FC5" w:rsidRDefault="00B10FC5" w:rsidP="00C0390A"/>
    <w:p w14:paraId="5F1D358D" w14:textId="1C130959" w:rsidR="007728C8" w:rsidRDefault="00863BA5" w:rsidP="00C0390A">
      <w:r>
        <w:rPr>
          <w:rFonts w:hint="eastAsia"/>
        </w:rPr>
        <w:t>リンクをクリックするとパスワード再設定画面が表示されますので、ユーザーIDとメールアドレスを入力後、「送信」をクリックします。</w:t>
      </w:r>
    </w:p>
    <w:p w14:paraId="0A478DCE" w14:textId="191FB979" w:rsidR="003B7116" w:rsidRDefault="003B7116" w:rsidP="003B7116">
      <w:pPr>
        <w:pStyle w:val="af5"/>
        <w:numPr>
          <w:ilvl w:val="0"/>
          <w:numId w:val="37"/>
        </w:numPr>
        <w:ind w:leftChars="0"/>
      </w:pPr>
      <w:r>
        <w:rPr>
          <w:rFonts w:hint="eastAsia"/>
        </w:rPr>
        <w:t>メールアドレスがProselfに登録されてい</w:t>
      </w:r>
      <w:r w:rsidR="00891106">
        <w:rPr>
          <w:rFonts w:hint="eastAsia"/>
        </w:rPr>
        <w:t>ない場合は本機能を利用できません。</w:t>
      </w:r>
    </w:p>
    <w:p w14:paraId="4CDCE2F7" w14:textId="4FE725BC" w:rsidR="00870858" w:rsidRDefault="007728C8" w:rsidP="007728C8">
      <w:pPr>
        <w:jc w:val="center"/>
        <w:rPr>
          <w:lang w:eastAsia="ar-SA"/>
        </w:rPr>
      </w:pPr>
      <w:r>
        <w:rPr>
          <w:noProof/>
        </w:rPr>
        <w:lastRenderedPageBreak/>
        <w:drawing>
          <wp:inline distT="0" distB="0" distL="0" distR="0" wp14:anchorId="719F6B25" wp14:editId="7E97AA0D">
            <wp:extent cx="2520000" cy="3597300"/>
            <wp:effectExtent l="19050" t="19050" r="13970" b="2222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20000" cy="3597300"/>
                    </a:xfrm>
                    <a:prstGeom prst="rect">
                      <a:avLst/>
                    </a:prstGeom>
                    <a:ln>
                      <a:solidFill>
                        <a:schemeClr val="tx1"/>
                      </a:solidFill>
                    </a:ln>
                  </pic:spPr>
                </pic:pic>
              </a:graphicData>
            </a:graphic>
          </wp:inline>
        </w:drawing>
      </w:r>
    </w:p>
    <w:p w14:paraId="4EBFD658" w14:textId="14DA26DD" w:rsidR="000B4513" w:rsidRPr="00526963" w:rsidRDefault="00526963" w:rsidP="00526963">
      <w:pPr>
        <w:jc w:val="center"/>
        <w:rPr>
          <w:b/>
          <w:lang w:eastAsia="ar-SA"/>
        </w:rPr>
      </w:pPr>
      <w:r w:rsidRPr="00526963">
        <w:rPr>
          <w:rFonts w:hint="eastAsia"/>
          <w:b/>
        </w:rPr>
        <w:t>パスワード再設定</w:t>
      </w:r>
    </w:p>
    <w:p w14:paraId="0597CDD2" w14:textId="129ECBB3" w:rsidR="000B4513" w:rsidRDefault="000B4513" w:rsidP="00C0390A">
      <w:pPr>
        <w:rPr>
          <w:lang w:eastAsia="ar-SA"/>
        </w:rPr>
      </w:pPr>
    </w:p>
    <w:p w14:paraId="70F94068" w14:textId="02D79839" w:rsidR="00F37A54" w:rsidRDefault="00F37A54" w:rsidP="00C0390A">
      <w:pPr>
        <w:rPr>
          <w:lang w:eastAsia="ar-SA"/>
        </w:rPr>
      </w:pPr>
      <w:r>
        <w:rPr>
          <w:rFonts w:hint="eastAsia"/>
        </w:rPr>
        <w:t>「</w:t>
      </w:r>
      <w:r w:rsidRPr="00F37A54">
        <w:rPr>
          <w:rFonts w:hint="eastAsia"/>
        </w:rPr>
        <w:t>パスワード再設定用</w:t>
      </w:r>
      <w:r w:rsidRPr="00F37A54">
        <w:t>URLを記載したメールを送信し</w:t>
      </w:r>
      <w:r>
        <w:rPr>
          <w:rFonts w:hint="eastAsia"/>
        </w:rPr>
        <w:t>ました。」というメッセージが表示され、</w:t>
      </w:r>
      <w:r w:rsidRPr="00F37A54">
        <w:rPr>
          <w:rFonts w:hint="eastAsia"/>
        </w:rPr>
        <w:t>入力したメールアドレス宛に</w:t>
      </w:r>
      <w:r>
        <w:rPr>
          <w:rFonts w:hint="eastAsia"/>
        </w:rPr>
        <w:t>「</w:t>
      </w:r>
      <w:r w:rsidRPr="00F37A54">
        <w:rPr>
          <w:rFonts w:hint="eastAsia"/>
        </w:rPr>
        <w:t>パスワード再設定用の</w:t>
      </w:r>
      <w:r w:rsidRPr="00F37A54">
        <w:t>URLのお知らせ</w:t>
      </w:r>
      <w:r>
        <w:rPr>
          <w:rFonts w:hint="eastAsia"/>
        </w:rPr>
        <w:t>」という件名の</w:t>
      </w:r>
      <w:r w:rsidRPr="00F37A54">
        <w:t>メールが送信され</w:t>
      </w:r>
      <w:r>
        <w:rPr>
          <w:rFonts w:hint="eastAsia"/>
        </w:rPr>
        <w:t>ます。</w:t>
      </w:r>
    </w:p>
    <w:p w14:paraId="64701C79" w14:textId="22369422" w:rsidR="0034325B" w:rsidRDefault="00F37A54" w:rsidP="00F37A54">
      <w:pPr>
        <w:jc w:val="center"/>
        <w:rPr>
          <w:lang w:eastAsia="ar-SA"/>
        </w:rPr>
      </w:pPr>
      <w:r>
        <w:rPr>
          <w:noProof/>
        </w:rPr>
        <w:drawing>
          <wp:inline distT="0" distB="0" distL="0" distR="0" wp14:anchorId="22DDAE2D" wp14:editId="1B63C21D">
            <wp:extent cx="2520000" cy="2935800"/>
            <wp:effectExtent l="19050" t="19050" r="13970" b="17145"/>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20000" cy="2935800"/>
                    </a:xfrm>
                    <a:prstGeom prst="rect">
                      <a:avLst/>
                    </a:prstGeom>
                    <a:ln>
                      <a:solidFill>
                        <a:schemeClr val="tx1"/>
                      </a:solidFill>
                    </a:ln>
                  </pic:spPr>
                </pic:pic>
              </a:graphicData>
            </a:graphic>
          </wp:inline>
        </w:drawing>
      </w:r>
    </w:p>
    <w:p w14:paraId="5AE4E478" w14:textId="42B2B866" w:rsidR="003B7116" w:rsidRPr="0031387B" w:rsidRDefault="0031387B" w:rsidP="0031387B">
      <w:pPr>
        <w:jc w:val="center"/>
        <w:rPr>
          <w:b/>
          <w:lang w:eastAsia="ar-SA"/>
        </w:rPr>
      </w:pPr>
      <w:r w:rsidRPr="0031387B">
        <w:rPr>
          <w:rFonts w:hint="eastAsia"/>
          <w:b/>
        </w:rPr>
        <w:t>パスワード再設定</w:t>
      </w:r>
    </w:p>
    <w:p w14:paraId="4AB5F83E" w14:textId="7B6E6F59" w:rsidR="00F8600A" w:rsidRDefault="00F8600A" w:rsidP="00C0390A">
      <w:pPr>
        <w:rPr>
          <w:lang w:eastAsia="ar-SA"/>
        </w:rPr>
      </w:pPr>
      <w:r>
        <w:rPr>
          <w:rFonts w:hint="eastAsia"/>
        </w:rPr>
        <w:lastRenderedPageBreak/>
        <w:t>メール本文内に記載があるURLにWebブラウザでアクセスすると、パスワード再設定画面が表示されます。</w:t>
      </w:r>
    </w:p>
    <w:p w14:paraId="6865F9AA" w14:textId="434FFE00" w:rsidR="0031387B" w:rsidRDefault="00255A21" w:rsidP="00C0390A">
      <w:pPr>
        <w:rPr>
          <w:lang w:eastAsia="ar-SA"/>
        </w:rPr>
      </w:pPr>
      <w:r>
        <w:rPr>
          <w:noProof/>
        </w:rPr>
        <w:drawing>
          <wp:inline distT="0" distB="0" distL="0" distR="0" wp14:anchorId="6ED00D67" wp14:editId="5D1AA315">
            <wp:extent cx="5400040" cy="2025015"/>
            <wp:effectExtent l="19050" t="19050" r="10160" b="13335"/>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パスワード再設定用URLのお知らせ.png"/>
                    <pic:cNvPicPr/>
                  </pic:nvPicPr>
                  <pic:blipFill>
                    <a:blip r:embed="rId22">
                      <a:extLst>
                        <a:ext uri="{28A0092B-C50C-407E-A947-70E740481C1C}">
                          <a14:useLocalDpi xmlns:a14="http://schemas.microsoft.com/office/drawing/2010/main" val="0"/>
                        </a:ext>
                      </a:extLst>
                    </a:blip>
                    <a:stretch>
                      <a:fillRect/>
                    </a:stretch>
                  </pic:blipFill>
                  <pic:spPr>
                    <a:xfrm>
                      <a:off x="0" y="0"/>
                      <a:ext cx="5400040" cy="2025015"/>
                    </a:xfrm>
                    <a:prstGeom prst="rect">
                      <a:avLst/>
                    </a:prstGeom>
                    <a:ln>
                      <a:solidFill>
                        <a:schemeClr val="tx1"/>
                      </a:solidFill>
                    </a:ln>
                  </pic:spPr>
                </pic:pic>
              </a:graphicData>
            </a:graphic>
          </wp:inline>
        </w:drawing>
      </w:r>
    </w:p>
    <w:p w14:paraId="199FCBD8" w14:textId="71845BC3" w:rsidR="0031387B" w:rsidRPr="00255A21" w:rsidRDefault="00255A21" w:rsidP="00255A21">
      <w:pPr>
        <w:jc w:val="center"/>
        <w:rPr>
          <w:b/>
          <w:lang w:eastAsia="ar-SA"/>
        </w:rPr>
      </w:pPr>
      <w:r w:rsidRPr="00255A21">
        <w:rPr>
          <w:rFonts w:hint="eastAsia"/>
          <w:b/>
        </w:rPr>
        <w:t>パスワード再設定用URLのお知らせ</w:t>
      </w:r>
    </w:p>
    <w:p w14:paraId="1454591B" w14:textId="74474DAB" w:rsidR="0031387B" w:rsidRDefault="0031387B" w:rsidP="00C0390A">
      <w:pPr>
        <w:rPr>
          <w:lang w:eastAsia="ar-SA"/>
        </w:rPr>
      </w:pPr>
    </w:p>
    <w:p w14:paraId="6E7B8790" w14:textId="3EFDB0E3" w:rsidR="000C4E26" w:rsidRDefault="005013F3" w:rsidP="005013F3">
      <w:pPr>
        <w:jc w:val="center"/>
        <w:rPr>
          <w:lang w:eastAsia="ar-SA"/>
        </w:rPr>
      </w:pPr>
      <w:r>
        <w:rPr>
          <w:noProof/>
        </w:rPr>
        <w:drawing>
          <wp:inline distT="0" distB="0" distL="0" distR="0" wp14:anchorId="2577BB46" wp14:editId="61EF4095">
            <wp:extent cx="2520000" cy="2280600"/>
            <wp:effectExtent l="19050" t="19050" r="13970" b="24765"/>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520000" cy="2280600"/>
                    </a:xfrm>
                    <a:prstGeom prst="rect">
                      <a:avLst/>
                    </a:prstGeom>
                    <a:ln>
                      <a:solidFill>
                        <a:schemeClr val="tx1"/>
                      </a:solidFill>
                    </a:ln>
                  </pic:spPr>
                </pic:pic>
              </a:graphicData>
            </a:graphic>
          </wp:inline>
        </w:drawing>
      </w:r>
    </w:p>
    <w:p w14:paraId="3E072098" w14:textId="265C86CB" w:rsidR="00AC2F7A" w:rsidRPr="005013F3" w:rsidRDefault="005013F3" w:rsidP="005013F3">
      <w:pPr>
        <w:jc w:val="center"/>
        <w:rPr>
          <w:b/>
          <w:lang w:eastAsia="ar-SA"/>
        </w:rPr>
      </w:pPr>
      <w:r w:rsidRPr="005013F3">
        <w:rPr>
          <w:rFonts w:hint="eastAsia"/>
          <w:b/>
        </w:rPr>
        <w:t>パスワード再設定</w:t>
      </w:r>
    </w:p>
    <w:p w14:paraId="5CFA60D5" w14:textId="45ABBE59" w:rsidR="000C4E26" w:rsidRDefault="000C4E26" w:rsidP="00C0390A">
      <w:pPr>
        <w:rPr>
          <w:lang w:eastAsia="ar-SA"/>
        </w:rPr>
      </w:pPr>
    </w:p>
    <w:p w14:paraId="68B24800" w14:textId="4BD4CF2C" w:rsidR="00C2384C" w:rsidRDefault="00C2384C" w:rsidP="00C0390A">
      <w:r>
        <w:rPr>
          <w:rFonts w:hint="eastAsia"/>
        </w:rPr>
        <w:t>新しいパスワードを入力後</w:t>
      </w:r>
      <w:r w:rsidR="00655C37">
        <w:rPr>
          <w:rFonts w:hint="eastAsia"/>
        </w:rPr>
        <w:t>に</w:t>
      </w:r>
      <w:r>
        <w:rPr>
          <w:rFonts w:hint="eastAsia"/>
        </w:rPr>
        <w:t>「設定」をクリックすると、再設定が完了した旨のメッセージが表示されます。以降</w:t>
      </w:r>
      <w:r w:rsidR="00F73A7C">
        <w:rPr>
          <w:rFonts w:hint="eastAsia"/>
        </w:rPr>
        <w:t>は</w:t>
      </w:r>
      <w:r>
        <w:rPr>
          <w:rFonts w:hint="eastAsia"/>
        </w:rPr>
        <w:t>新しいパスワード</w:t>
      </w:r>
      <w:r w:rsidR="00173C0A">
        <w:rPr>
          <w:rFonts w:hint="eastAsia"/>
        </w:rPr>
        <w:t>で</w:t>
      </w:r>
      <w:r>
        <w:rPr>
          <w:rFonts w:hint="eastAsia"/>
        </w:rPr>
        <w:t>ログイン可能となります。</w:t>
      </w:r>
    </w:p>
    <w:p w14:paraId="7B47F29F" w14:textId="45D6ECE0" w:rsidR="00685692" w:rsidRDefault="002C61A6" w:rsidP="002C61A6">
      <w:pPr>
        <w:jc w:val="center"/>
        <w:rPr>
          <w:lang w:eastAsia="ar-SA"/>
        </w:rPr>
      </w:pPr>
      <w:r>
        <w:rPr>
          <w:noProof/>
        </w:rPr>
        <w:lastRenderedPageBreak/>
        <w:drawing>
          <wp:inline distT="0" distB="0" distL="0" distR="0" wp14:anchorId="614A22F1" wp14:editId="328D79CF">
            <wp:extent cx="2520000" cy="2274300"/>
            <wp:effectExtent l="19050" t="19050" r="13970" b="1206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20000" cy="2274300"/>
                    </a:xfrm>
                    <a:prstGeom prst="rect">
                      <a:avLst/>
                    </a:prstGeom>
                    <a:ln>
                      <a:solidFill>
                        <a:schemeClr val="tx1"/>
                      </a:solidFill>
                    </a:ln>
                  </pic:spPr>
                </pic:pic>
              </a:graphicData>
            </a:graphic>
          </wp:inline>
        </w:drawing>
      </w:r>
    </w:p>
    <w:p w14:paraId="6ADBF752" w14:textId="57FA582F" w:rsidR="0031387B" w:rsidRDefault="002C61A6" w:rsidP="002C61A6">
      <w:pPr>
        <w:jc w:val="center"/>
        <w:rPr>
          <w:b/>
        </w:rPr>
      </w:pPr>
      <w:r w:rsidRPr="005013F3">
        <w:rPr>
          <w:rFonts w:hint="eastAsia"/>
          <w:b/>
        </w:rPr>
        <w:t>パスワード再設定</w:t>
      </w:r>
    </w:p>
    <w:p w14:paraId="3A15D978" w14:textId="77777777" w:rsidR="00C2384C" w:rsidRPr="00C2384C" w:rsidRDefault="00C2384C" w:rsidP="00C2384C">
      <w:pPr>
        <w:rPr>
          <w:lang w:eastAsia="ar-SA"/>
        </w:rPr>
      </w:pPr>
    </w:p>
    <w:p w14:paraId="6FEC4A47" w14:textId="77777777" w:rsidR="006B2FF2" w:rsidRDefault="006B2FF2">
      <w:pPr>
        <w:adjustRightInd/>
        <w:snapToGrid/>
        <w:rPr>
          <w:rFonts w:cs="Century"/>
          <w:b/>
          <w:kern w:val="24"/>
          <w:szCs w:val="24"/>
          <w:lang w:eastAsia="ar-SA"/>
        </w:rPr>
      </w:pPr>
      <w:r>
        <w:br w:type="page"/>
      </w:r>
    </w:p>
    <w:p w14:paraId="59714A21" w14:textId="60E4BC72" w:rsidR="00016951" w:rsidRDefault="00354F69" w:rsidP="001650C1">
      <w:pPr>
        <w:pStyle w:val="1"/>
        <w:rPr>
          <w:lang w:eastAsia="ja-JP"/>
        </w:rPr>
      </w:pPr>
      <w:bookmarkStart w:id="8" w:name="_Toc153801583"/>
      <w:r>
        <w:rPr>
          <w:rFonts w:hint="eastAsia"/>
          <w:lang w:eastAsia="ja-JP"/>
        </w:rPr>
        <w:lastRenderedPageBreak/>
        <w:t>アップロード</w:t>
      </w:r>
      <w:r w:rsidR="00016951">
        <w:rPr>
          <w:rFonts w:hint="eastAsia"/>
          <w:lang w:eastAsia="ja-JP"/>
        </w:rPr>
        <w:t>/ダウンロード</w:t>
      </w:r>
      <w:bookmarkEnd w:id="8"/>
    </w:p>
    <w:p w14:paraId="6463F91F" w14:textId="4E0DB1C7" w:rsidR="00B63A68" w:rsidRDefault="00B63A68" w:rsidP="00B63A68">
      <w:r>
        <w:rPr>
          <w:rFonts w:hint="eastAsia"/>
        </w:rPr>
        <w:t>アップロード/ダウンロード操作についての詳細を記載しております。</w:t>
      </w:r>
    </w:p>
    <w:p w14:paraId="421E4598" w14:textId="77777777" w:rsidR="00B63A68" w:rsidRPr="00B63A68" w:rsidRDefault="00B63A68" w:rsidP="00B63A68"/>
    <w:p w14:paraId="6C151FD8" w14:textId="3D756A47" w:rsidR="00F03B60" w:rsidRDefault="001650C1" w:rsidP="00016951">
      <w:pPr>
        <w:pStyle w:val="2"/>
      </w:pPr>
      <w:bookmarkStart w:id="9" w:name="_Toc153801584"/>
      <w:r>
        <w:rPr>
          <w:rFonts w:hint="eastAsia"/>
          <w:lang w:eastAsia="ja-JP"/>
        </w:rPr>
        <w:t>アップロード</w:t>
      </w:r>
      <w:bookmarkEnd w:id="9"/>
    </w:p>
    <w:p w14:paraId="2606AA78" w14:textId="329C5E28" w:rsidR="00565D6B" w:rsidRDefault="00731273" w:rsidP="00AF7444">
      <w:r>
        <w:rPr>
          <w:rFonts w:hint="eastAsia"/>
        </w:rPr>
        <w:t>ユーザー</w:t>
      </w:r>
      <w:r w:rsidR="00215841">
        <w:rPr>
          <w:rFonts w:hint="eastAsia"/>
        </w:rPr>
        <w:t>が</w:t>
      </w:r>
      <w:r>
        <w:rPr>
          <w:rFonts w:hint="eastAsia"/>
        </w:rPr>
        <w:t>コンピューター上に保存しているファイル</w:t>
      </w:r>
      <w:r w:rsidR="00354F69">
        <w:rPr>
          <w:rFonts w:hint="eastAsia"/>
        </w:rPr>
        <w:t>やフォルダ</w:t>
      </w:r>
      <w:r>
        <w:rPr>
          <w:rFonts w:hint="eastAsia"/>
        </w:rPr>
        <w:t>をProselfにアップロードすることができます。</w:t>
      </w:r>
    </w:p>
    <w:p w14:paraId="10C9A0F0" w14:textId="77777777" w:rsidR="00565D6B" w:rsidRDefault="00565D6B" w:rsidP="00AF7444"/>
    <w:p w14:paraId="53291A03" w14:textId="6B149CA0" w:rsidR="00AF7444" w:rsidRDefault="00423F3E" w:rsidP="00AF7444">
      <w:pPr>
        <w:rPr>
          <w:lang w:eastAsia="ar-SA"/>
        </w:rPr>
      </w:pPr>
      <w:r>
        <w:rPr>
          <w:rFonts w:hint="eastAsia"/>
        </w:rPr>
        <w:t>ユーザーフォルダに</w:t>
      </w:r>
      <w:r w:rsidR="00565D6B">
        <w:rPr>
          <w:rFonts w:hint="eastAsia"/>
        </w:rPr>
        <w:t>対しては</w:t>
      </w:r>
      <w:r>
        <w:rPr>
          <w:rFonts w:hint="eastAsia"/>
        </w:rPr>
        <w:t>ログインしているユーザーだけが</w:t>
      </w:r>
      <w:r w:rsidR="00565D6B">
        <w:rPr>
          <w:rFonts w:hint="eastAsia"/>
        </w:rPr>
        <w:t>アップロードすることがで</w:t>
      </w:r>
      <w:r>
        <w:rPr>
          <w:rFonts w:hint="eastAsia"/>
        </w:rPr>
        <w:t>き、グループフォルダに</w:t>
      </w:r>
      <w:r w:rsidR="00565D6B">
        <w:rPr>
          <w:rFonts w:hint="eastAsia"/>
        </w:rPr>
        <w:t>対してはログインしているユーザーに加えて</w:t>
      </w:r>
      <w:r>
        <w:rPr>
          <w:rFonts w:hint="eastAsia"/>
        </w:rPr>
        <w:t>同じグループに所属する</w:t>
      </w:r>
      <w:r w:rsidR="009B7FDD">
        <w:rPr>
          <w:rFonts w:hint="eastAsia"/>
        </w:rPr>
        <w:t>他の</w:t>
      </w:r>
      <w:r>
        <w:rPr>
          <w:rFonts w:hint="eastAsia"/>
        </w:rPr>
        <w:t>ユーザー</w:t>
      </w:r>
      <w:r w:rsidR="009B7FDD">
        <w:rPr>
          <w:rFonts w:hint="eastAsia"/>
        </w:rPr>
        <w:t>も</w:t>
      </w:r>
      <w:r w:rsidR="00565D6B">
        <w:rPr>
          <w:rFonts w:hint="eastAsia"/>
        </w:rPr>
        <w:t>アップロードすることが</w:t>
      </w:r>
      <w:r>
        <w:rPr>
          <w:rFonts w:hint="eastAsia"/>
        </w:rPr>
        <w:t>できます。</w:t>
      </w:r>
    </w:p>
    <w:p w14:paraId="44A4366F" w14:textId="5F5F0B90" w:rsidR="00AF7444" w:rsidRDefault="005604C3" w:rsidP="005604C3">
      <w:pPr>
        <w:pStyle w:val="af5"/>
        <w:numPr>
          <w:ilvl w:val="0"/>
          <w:numId w:val="32"/>
        </w:numPr>
        <w:ind w:leftChars="0"/>
        <w:rPr>
          <w:lang w:eastAsia="ar-SA"/>
        </w:rPr>
      </w:pPr>
      <w:r>
        <w:rPr>
          <w:rFonts w:hint="eastAsia"/>
        </w:rPr>
        <w:t>管理者は</w:t>
      </w:r>
      <w:r w:rsidR="00B20BB0">
        <w:rPr>
          <w:rFonts w:hint="eastAsia"/>
        </w:rPr>
        <w:t>どの</w:t>
      </w:r>
      <w:r>
        <w:rPr>
          <w:rFonts w:hint="eastAsia"/>
        </w:rPr>
        <w:t>ユーザーフォルダ</w:t>
      </w:r>
      <w:r w:rsidR="00B20BB0">
        <w:rPr>
          <w:rFonts w:hint="eastAsia"/>
        </w:rPr>
        <w:t>、</w:t>
      </w:r>
      <w:r>
        <w:rPr>
          <w:rFonts w:hint="eastAsia"/>
        </w:rPr>
        <w:t>グループフォルダ</w:t>
      </w:r>
      <w:r w:rsidR="00B20BB0">
        <w:rPr>
          <w:rFonts w:hint="eastAsia"/>
        </w:rPr>
        <w:t>に対してもアップロードが可能です。</w:t>
      </w:r>
    </w:p>
    <w:p w14:paraId="5C4B6AC1" w14:textId="2BDA56F5" w:rsidR="00BE0097" w:rsidRDefault="00BE0097" w:rsidP="005604C3">
      <w:pPr>
        <w:pStyle w:val="af5"/>
        <w:numPr>
          <w:ilvl w:val="0"/>
          <w:numId w:val="32"/>
        </w:numPr>
        <w:ind w:leftChars="0"/>
        <w:rPr>
          <w:lang w:eastAsia="ar-SA"/>
        </w:rPr>
      </w:pPr>
      <w:r>
        <w:rPr>
          <w:rFonts w:hint="eastAsia"/>
        </w:rPr>
        <w:t>管理者の設定</w:t>
      </w:r>
      <w:r w:rsidR="001A3E31">
        <w:rPr>
          <w:rFonts w:hint="eastAsia"/>
        </w:rPr>
        <w:t>や使用するブラウザ</w:t>
      </w:r>
      <w:r>
        <w:rPr>
          <w:rFonts w:hint="eastAsia"/>
        </w:rPr>
        <w:t>によってはフォルダのアップロードができない場合があります。</w:t>
      </w:r>
    </w:p>
    <w:p w14:paraId="0650DD6F" w14:textId="77777777" w:rsidR="005604C3" w:rsidRPr="001A3E31" w:rsidRDefault="005604C3" w:rsidP="00AF7444">
      <w:pPr>
        <w:rPr>
          <w:lang w:eastAsia="ar-SA"/>
        </w:rPr>
      </w:pPr>
    </w:p>
    <w:p w14:paraId="12850544" w14:textId="400FD82C" w:rsidR="001177D2" w:rsidRDefault="001177D2" w:rsidP="00AF7444">
      <w:pPr>
        <w:rPr>
          <w:lang w:eastAsia="ar-SA"/>
        </w:rPr>
      </w:pPr>
      <w:r>
        <w:rPr>
          <w:rFonts w:hint="eastAsia"/>
        </w:rPr>
        <w:t>以下はユーザーフォルダに「sunflower.jpg」</w:t>
      </w:r>
      <w:r w:rsidR="00354F69">
        <w:rPr>
          <w:rFonts w:hint="eastAsia"/>
        </w:rPr>
        <w:t>というファイルを</w:t>
      </w:r>
      <w:r>
        <w:rPr>
          <w:rFonts w:hint="eastAsia"/>
        </w:rPr>
        <w:t>アップロードする手順となります。</w:t>
      </w:r>
    </w:p>
    <w:p w14:paraId="56464421" w14:textId="3EFC0ED5" w:rsidR="001177D2" w:rsidRDefault="001177D2" w:rsidP="001177D2"/>
    <w:p w14:paraId="66D1DE5D" w14:textId="40BB0282" w:rsidR="001177D2" w:rsidRDefault="001177D2" w:rsidP="001177D2">
      <w:r>
        <w:rPr>
          <w:rFonts w:hint="eastAsia"/>
        </w:rPr>
        <w:t>ユーザーフォルダ内の上部メニューより「アップロード」をクリックします。</w:t>
      </w:r>
    </w:p>
    <w:p w14:paraId="60B077F5" w14:textId="542A2325" w:rsidR="001177D2" w:rsidRDefault="001177D2" w:rsidP="001177D2">
      <w:pPr>
        <w:jc w:val="center"/>
      </w:pPr>
      <w:r>
        <w:rPr>
          <w:noProof/>
        </w:rPr>
        <mc:AlternateContent>
          <mc:Choice Requires="wps">
            <w:drawing>
              <wp:anchor distT="0" distB="0" distL="114300" distR="114300" simplePos="0" relativeHeight="251640832" behindDoc="0" locked="0" layoutInCell="1" allowOverlap="1" wp14:anchorId="5712FFCE" wp14:editId="7886C054">
                <wp:simplePos x="0" y="0"/>
                <wp:positionH relativeFrom="column">
                  <wp:posOffset>1434465</wp:posOffset>
                </wp:positionH>
                <wp:positionV relativeFrom="paragraph">
                  <wp:posOffset>282575</wp:posOffset>
                </wp:positionV>
                <wp:extent cx="611579" cy="201880"/>
                <wp:effectExtent l="0" t="0" r="17145" b="27305"/>
                <wp:wrapNone/>
                <wp:docPr id="278" name="楕円 278"/>
                <wp:cNvGraphicFramePr/>
                <a:graphic xmlns:a="http://schemas.openxmlformats.org/drawingml/2006/main">
                  <a:graphicData uri="http://schemas.microsoft.com/office/word/2010/wordprocessingShape">
                    <wps:wsp>
                      <wps:cNvSpPr/>
                      <wps:spPr>
                        <a:xfrm>
                          <a:off x="0" y="0"/>
                          <a:ext cx="611579" cy="201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FB9EFF" id="楕円 278" o:spid="_x0000_s1026" style="position:absolute;left:0;text-align:left;margin-left:112.95pt;margin-top:22.25pt;width:48.15pt;height:15.9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" filled="f" strokecolor="red" strokeweight="2pt"/>
            </w:pict>
          </mc:Fallback>
        </mc:AlternateContent>
      </w:r>
      <w:r>
        <w:rPr>
          <w:noProof/>
        </w:rPr>
        <w:drawing>
          <wp:inline distT="0" distB="0" distL="0" distR="0" wp14:anchorId="262E2165" wp14:editId="648D5751">
            <wp:extent cx="5400040" cy="1438275"/>
            <wp:effectExtent l="19050" t="19050" r="10160" b="28575"/>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5400040" cy="14382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BA77C5" w14:textId="6A5A2113" w:rsidR="001177D2" w:rsidRDefault="001177D2" w:rsidP="001177D2">
      <w:pPr>
        <w:jc w:val="center"/>
        <w:rPr>
          <w:lang w:eastAsia="ar-SA"/>
        </w:rPr>
      </w:pPr>
      <w:r>
        <w:rPr>
          <w:rFonts w:hint="eastAsia"/>
          <w:b/>
        </w:rPr>
        <w:t>ユーザー</w:t>
      </w:r>
      <w:r w:rsidRPr="00F03B60">
        <w:rPr>
          <w:rFonts w:hint="eastAsia"/>
          <w:b/>
        </w:rPr>
        <w:t>フォルダ</w:t>
      </w:r>
    </w:p>
    <w:p w14:paraId="6F8EA929" w14:textId="77777777" w:rsidR="00E242C6" w:rsidRDefault="00E242C6" w:rsidP="005604C3"/>
    <w:p w14:paraId="3608EB45" w14:textId="1C471F76" w:rsidR="001177D2" w:rsidRPr="00F03B60" w:rsidRDefault="001177D2" w:rsidP="005604C3">
      <w:r>
        <w:rPr>
          <w:rFonts w:hint="eastAsia"/>
        </w:rPr>
        <w:lastRenderedPageBreak/>
        <w:t>アップロード画面が表示されますので、「ここにファイルをドラッグ&amp;ドロップ」と表示されている領域内</w:t>
      </w:r>
      <w:r>
        <w:t>に</w:t>
      </w:r>
      <w:r>
        <w:rPr>
          <w:rFonts w:hint="eastAsia"/>
        </w:rPr>
        <w:t>コンピューター上の「sunflower.jpg」を</w:t>
      </w:r>
      <w:r>
        <w:t>ドラッグ＆ドロップします。</w:t>
      </w:r>
    </w:p>
    <w:p w14:paraId="0F367FB9" w14:textId="1D749114" w:rsidR="001177D2" w:rsidRDefault="001177D2" w:rsidP="001177D2">
      <w:pPr>
        <w:jc w:val="center"/>
      </w:pPr>
      <w:r>
        <w:rPr>
          <w:noProof/>
        </w:rPr>
        <mc:AlternateContent>
          <mc:Choice Requires="wps">
            <w:drawing>
              <wp:anchor distT="0" distB="0" distL="114300" distR="114300" simplePos="0" relativeHeight="251645952" behindDoc="0" locked="0" layoutInCell="1" allowOverlap="1" wp14:anchorId="6A9879A5" wp14:editId="1D5BA18F">
                <wp:simplePos x="0" y="0"/>
                <wp:positionH relativeFrom="column">
                  <wp:posOffset>2091055</wp:posOffset>
                </wp:positionH>
                <wp:positionV relativeFrom="paragraph">
                  <wp:posOffset>568325</wp:posOffset>
                </wp:positionV>
                <wp:extent cx="2066925" cy="1047750"/>
                <wp:effectExtent l="0" t="0" r="28575" b="19050"/>
                <wp:wrapNone/>
                <wp:docPr id="289" name="正方形/長方形 289"/>
                <wp:cNvGraphicFramePr/>
                <a:graphic xmlns:a="http://schemas.openxmlformats.org/drawingml/2006/main">
                  <a:graphicData uri="http://schemas.microsoft.com/office/word/2010/wordprocessingShape">
                    <wps:wsp>
                      <wps:cNvSpPr/>
                      <wps:spPr>
                        <a:xfrm>
                          <a:off x="0" y="0"/>
                          <a:ext cx="2066925" cy="1047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6D20A" id="正方形/長方形 289" o:spid="_x0000_s1026" style="position:absolute;left:0;text-align:left;margin-left:164.65pt;margin-top:44.75pt;width:162.75pt;height: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" filled="f" strokecolor="red" strokeweight="2pt"/>
            </w:pict>
          </mc:Fallback>
        </mc:AlternateContent>
      </w:r>
      <w:r>
        <w:rPr>
          <w:noProof/>
        </w:rPr>
        <w:drawing>
          <wp:inline distT="0" distB="0" distL="0" distR="0" wp14:anchorId="430F4126" wp14:editId="5F51AA56">
            <wp:extent cx="5400040" cy="2047875"/>
            <wp:effectExtent l="19050" t="19050" r="10160" b="28575"/>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5400040" cy="20478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4D493FD" w14:textId="58E05FCB" w:rsidR="001177D2" w:rsidRDefault="001177D2" w:rsidP="001177D2">
      <w:pPr>
        <w:jc w:val="center"/>
        <w:rPr>
          <w:b/>
        </w:rPr>
      </w:pPr>
      <w:r w:rsidRPr="00F03B60">
        <w:rPr>
          <w:rFonts w:hint="eastAsia"/>
          <w:b/>
        </w:rPr>
        <w:t>アップロード</w:t>
      </w:r>
      <w:r>
        <w:rPr>
          <w:rFonts w:hint="eastAsia"/>
          <w:b/>
        </w:rPr>
        <w:t>画面</w:t>
      </w:r>
    </w:p>
    <w:p w14:paraId="70C9C8EA" w14:textId="03B3FB4C" w:rsidR="001177D2" w:rsidRDefault="001177D2" w:rsidP="00AF7444">
      <w:pPr>
        <w:rPr>
          <w:lang w:eastAsia="ar-SA"/>
        </w:rPr>
      </w:pPr>
    </w:p>
    <w:p w14:paraId="39F7D21E" w14:textId="77777777" w:rsidR="005604C3" w:rsidRDefault="005604C3" w:rsidP="005604C3">
      <w:r>
        <w:rPr>
          <w:rFonts w:hint="eastAsia"/>
        </w:rPr>
        <w:t>アップロード画面内の「ファイルを選択」と書かれたボタンをクリックすると、ファイルのある場所を選んでアップロードすることもできます。</w:t>
      </w:r>
    </w:p>
    <w:p w14:paraId="73448AAF" w14:textId="77777777" w:rsidR="005604C3" w:rsidRDefault="005604C3" w:rsidP="005604C3">
      <w:pPr>
        <w:jc w:val="center"/>
      </w:pPr>
      <w:r>
        <w:rPr>
          <w:noProof/>
        </w:rPr>
        <w:drawing>
          <wp:inline distT="0" distB="0" distL="0" distR="0" wp14:anchorId="58961570" wp14:editId="5B0098B5">
            <wp:extent cx="4680000" cy="2278351"/>
            <wp:effectExtent l="19050" t="19050" r="25400" b="27305"/>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4.bmp"/>
                    <pic:cNvPicPr/>
                  </pic:nvPicPr>
                  <pic:blipFill>
                    <a:blip r:embed="rId26">
                      <a:extLst>
                        <a:ext uri="{28A0092B-C50C-407E-A947-70E740481C1C}">
                          <a14:useLocalDpi xmlns:a14="http://schemas.microsoft.com/office/drawing/2010/main" val="0"/>
                        </a:ext>
                      </a:extLst>
                    </a:blip>
                    <a:stretch>
                      <a:fillRect/>
                    </a:stretch>
                  </pic:blipFill>
                  <pic:spPr>
                    <a:xfrm>
                      <a:off x="0" y="0"/>
                      <a:ext cx="4680000" cy="2278351"/>
                    </a:xfrm>
                    <a:prstGeom prst="rect">
                      <a:avLst/>
                    </a:prstGeom>
                    <a:ln>
                      <a:solidFill>
                        <a:schemeClr val="bg1">
                          <a:lumMod val="85000"/>
                        </a:schemeClr>
                      </a:solidFill>
                    </a:ln>
                  </pic:spPr>
                </pic:pic>
              </a:graphicData>
            </a:graphic>
          </wp:inline>
        </w:drawing>
      </w:r>
    </w:p>
    <w:p w14:paraId="278947D9" w14:textId="77777777" w:rsidR="005604C3" w:rsidRPr="00F03B60" w:rsidRDefault="005604C3" w:rsidP="005604C3">
      <w:pPr>
        <w:jc w:val="center"/>
        <w:rPr>
          <w:b/>
        </w:rPr>
      </w:pPr>
      <w:r w:rsidRPr="00F03B60">
        <w:rPr>
          <w:rFonts w:hint="eastAsia"/>
          <w:b/>
        </w:rPr>
        <w:t>アップロードするファイルを選択</w:t>
      </w:r>
    </w:p>
    <w:p w14:paraId="79412D45" w14:textId="5A4D2EBA" w:rsidR="005604C3" w:rsidRDefault="005604C3" w:rsidP="00AF7444">
      <w:pPr>
        <w:rPr>
          <w:lang w:eastAsia="ar-SA"/>
        </w:rPr>
      </w:pPr>
    </w:p>
    <w:p w14:paraId="5E066D9C" w14:textId="0C9A3FD6" w:rsidR="00BA1F6B" w:rsidRDefault="00BA1F6B">
      <w:pPr>
        <w:adjustRightInd/>
        <w:snapToGrid/>
        <w:rPr>
          <w:lang w:eastAsia="ar-SA"/>
        </w:rPr>
      </w:pPr>
      <w:r>
        <w:rPr>
          <w:lang w:eastAsia="ar-SA"/>
        </w:rPr>
        <w:br w:type="page"/>
      </w:r>
    </w:p>
    <w:p w14:paraId="3A83F08C" w14:textId="1B6A2220" w:rsidR="001177D2" w:rsidRDefault="00876FB1" w:rsidP="00AF7444">
      <w:pPr>
        <w:rPr>
          <w:lang w:eastAsia="ar-SA"/>
        </w:rPr>
      </w:pPr>
      <w:r>
        <w:rPr>
          <w:rFonts w:hint="eastAsia"/>
        </w:rPr>
        <w:lastRenderedPageBreak/>
        <w:t>「アップロード」をクリックしてアップロードを実施します。</w:t>
      </w:r>
    </w:p>
    <w:p w14:paraId="72418AFF" w14:textId="4CE01C0E" w:rsidR="001177D2" w:rsidRDefault="001177D2" w:rsidP="001177D2">
      <w:pPr>
        <w:jc w:val="center"/>
        <w:rPr>
          <w:lang w:eastAsia="ar-SA"/>
        </w:rPr>
      </w:pPr>
      <w:r>
        <w:rPr>
          <w:noProof/>
        </w:rPr>
        <mc:AlternateContent>
          <mc:Choice Requires="wps">
            <w:drawing>
              <wp:anchor distT="0" distB="0" distL="114300" distR="114300" simplePos="0" relativeHeight="251715584" behindDoc="0" locked="0" layoutInCell="1" allowOverlap="1" wp14:anchorId="4CA12631" wp14:editId="40EF2E12">
                <wp:simplePos x="0" y="0"/>
                <wp:positionH relativeFrom="column">
                  <wp:posOffset>2415540</wp:posOffset>
                </wp:positionH>
                <wp:positionV relativeFrom="paragraph">
                  <wp:posOffset>1071245</wp:posOffset>
                </wp:positionV>
                <wp:extent cx="695325" cy="152400"/>
                <wp:effectExtent l="0" t="0" r="28575" b="19050"/>
                <wp:wrapNone/>
                <wp:docPr id="297" name="正方形/長方形 297"/>
                <wp:cNvGraphicFramePr/>
                <a:graphic xmlns:a="http://schemas.openxmlformats.org/drawingml/2006/main">
                  <a:graphicData uri="http://schemas.microsoft.com/office/word/2010/wordprocessingShape">
                    <wps:wsp>
                      <wps:cNvSpPr/>
                      <wps:spPr>
                        <a:xfrm>
                          <a:off x="0" y="0"/>
                          <a:ext cx="6953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8DD1F" id="正方形/長方形 297" o:spid="_x0000_s1026" style="position:absolute;left:0;text-align:left;margin-left:190.2pt;margin-top:84.35pt;width:54.75pt;height: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" filled="f" strokecolor="red" strokeweight="2pt"/>
            </w:pict>
          </mc:Fallback>
        </mc:AlternateContent>
      </w:r>
      <w:r>
        <w:rPr>
          <w:noProof/>
        </w:rPr>
        <w:drawing>
          <wp:inline distT="0" distB="0" distL="0" distR="0" wp14:anchorId="47DBF017" wp14:editId="32C74BF8">
            <wp:extent cx="5400040" cy="1362075"/>
            <wp:effectExtent l="19050" t="19050" r="10160" b="28575"/>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5400040" cy="13620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484F4E" w14:textId="169F6706" w:rsidR="001177D2" w:rsidRDefault="001177D2" w:rsidP="001177D2">
      <w:pPr>
        <w:jc w:val="center"/>
        <w:rPr>
          <w:lang w:eastAsia="ar-SA"/>
        </w:rPr>
      </w:pPr>
      <w:r w:rsidRPr="00F03B60">
        <w:rPr>
          <w:rFonts w:hint="eastAsia"/>
          <w:b/>
        </w:rPr>
        <w:t>アップロード</w:t>
      </w:r>
      <w:r>
        <w:rPr>
          <w:rFonts w:hint="eastAsia"/>
          <w:b/>
        </w:rPr>
        <w:t>画面</w:t>
      </w:r>
    </w:p>
    <w:p w14:paraId="5FC9F3D8" w14:textId="1DEC7F7F" w:rsidR="001177D2" w:rsidRDefault="001177D2" w:rsidP="00AF7444">
      <w:pPr>
        <w:rPr>
          <w:lang w:eastAsia="ar-SA"/>
        </w:rPr>
      </w:pPr>
    </w:p>
    <w:p w14:paraId="668AE2BA" w14:textId="350D640F" w:rsidR="00176005" w:rsidRPr="00B922C4" w:rsidRDefault="00176005" w:rsidP="00B922C4">
      <w:pPr>
        <w:pStyle w:val="af5"/>
        <w:numPr>
          <w:ilvl w:val="0"/>
          <w:numId w:val="32"/>
        </w:numPr>
        <w:adjustRightInd/>
        <w:snapToGrid/>
        <w:ind w:leftChars="0"/>
        <w:rPr>
          <w:rFonts w:cs="Century"/>
          <w:kern w:val="24"/>
          <w:szCs w:val="24"/>
          <w:lang w:eastAsia="ar-SA"/>
        </w:rPr>
      </w:pPr>
      <w:bookmarkStart w:id="10" w:name="_Toc414281092"/>
      <w:r w:rsidRPr="00B922C4">
        <w:rPr>
          <w:rFonts w:cs="Century" w:hint="eastAsia"/>
          <w:kern w:val="24"/>
          <w:szCs w:val="24"/>
        </w:rPr>
        <w:t>アップロードを行う際に</w:t>
      </w:r>
      <w:r w:rsidRPr="00600C87">
        <w:rPr>
          <w:rFonts w:hint="eastAsia"/>
        </w:rPr>
        <w:t>同じファイル名</w:t>
      </w:r>
      <w:r>
        <w:rPr>
          <w:rFonts w:hint="eastAsia"/>
        </w:rPr>
        <w:t>が存在する場合は、表示される上書き確認ダイアログで</w:t>
      </w:r>
      <w:r w:rsidRPr="00600C87">
        <w:rPr>
          <w:rFonts w:hint="eastAsia"/>
        </w:rPr>
        <w:t>「上書き」または「すべて上書き」をクリックすると</w:t>
      </w:r>
      <w:r>
        <w:rPr>
          <w:rFonts w:hint="eastAsia"/>
        </w:rPr>
        <w:t>Proself上のファイルが</w:t>
      </w:r>
      <w:r w:rsidRPr="00600C87">
        <w:rPr>
          <w:rFonts w:hint="eastAsia"/>
        </w:rPr>
        <w:t>上書きされます。</w:t>
      </w:r>
    </w:p>
    <w:p w14:paraId="08DA09DD" w14:textId="13E7C7C9" w:rsidR="00176005" w:rsidRDefault="00176005" w:rsidP="00176005">
      <w:pPr>
        <w:adjustRightInd/>
        <w:snapToGrid/>
        <w:jc w:val="center"/>
        <w:rPr>
          <w:rFonts w:cs="Century"/>
          <w:kern w:val="24"/>
          <w:szCs w:val="24"/>
          <w:lang w:eastAsia="ar-SA"/>
        </w:rPr>
      </w:pPr>
      <w:r>
        <w:rPr>
          <w:noProof/>
        </w:rPr>
        <w:drawing>
          <wp:inline distT="0" distB="0" distL="0" distR="0" wp14:anchorId="3DE81494" wp14:editId="22BA445C">
            <wp:extent cx="5400040" cy="1847850"/>
            <wp:effectExtent l="19050" t="19050" r="10160" b="1905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5400040" cy="18478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04F448" w14:textId="27B5FBC0" w:rsidR="00176005" w:rsidRDefault="00176005" w:rsidP="00176005">
      <w:pPr>
        <w:adjustRightInd/>
        <w:snapToGrid/>
        <w:jc w:val="center"/>
        <w:rPr>
          <w:rFonts w:cs="Century"/>
          <w:kern w:val="24"/>
          <w:szCs w:val="24"/>
          <w:lang w:eastAsia="ar-SA"/>
        </w:rPr>
      </w:pPr>
      <w:r>
        <w:rPr>
          <w:rFonts w:hint="eastAsia"/>
          <w:b/>
        </w:rPr>
        <w:t>上書き</w:t>
      </w:r>
      <w:r w:rsidRPr="006C51EB">
        <w:rPr>
          <w:rFonts w:hint="eastAsia"/>
          <w:b/>
        </w:rPr>
        <w:t>確認</w:t>
      </w:r>
      <w:r>
        <w:rPr>
          <w:rFonts w:hint="eastAsia"/>
          <w:b/>
        </w:rPr>
        <w:t>ダイアログ</w:t>
      </w:r>
    </w:p>
    <w:p w14:paraId="0B3DE98C" w14:textId="60D7E485" w:rsidR="00176005" w:rsidRDefault="00176005">
      <w:pPr>
        <w:adjustRightInd/>
        <w:snapToGrid/>
        <w:rPr>
          <w:rFonts w:cs="Century"/>
          <w:kern w:val="24"/>
          <w:szCs w:val="24"/>
          <w:lang w:eastAsia="ar-SA"/>
        </w:rPr>
      </w:pPr>
    </w:p>
    <w:p w14:paraId="7B40BEDD" w14:textId="77777777" w:rsidR="00B922C4" w:rsidRDefault="00B922C4" w:rsidP="00B922C4">
      <w:pPr>
        <w:rPr>
          <w:lang w:eastAsia="ar-SA"/>
        </w:rPr>
      </w:pPr>
      <w:r>
        <w:rPr>
          <w:rFonts w:hint="eastAsia"/>
        </w:rPr>
        <w:t>アップロード完了のダイアログが表示されます。</w:t>
      </w:r>
    </w:p>
    <w:p w14:paraId="7DE726BB" w14:textId="77777777" w:rsidR="00B922C4" w:rsidRDefault="00B922C4" w:rsidP="00B922C4">
      <w:pPr>
        <w:jc w:val="center"/>
        <w:rPr>
          <w:lang w:eastAsia="ar-SA"/>
        </w:rPr>
      </w:pPr>
      <w:r>
        <w:rPr>
          <w:noProof/>
        </w:rPr>
        <w:drawing>
          <wp:inline distT="0" distB="0" distL="0" distR="0" wp14:anchorId="207449E3" wp14:editId="5EDD3A0A">
            <wp:extent cx="5400040" cy="1838325"/>
            <wp:effectExtent l="19050" t="19050" r="10160" b="28575"/>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5400040" cy="18383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C5DD47" w14:textId="77777777" w:rsidR="00B922C4" w:rsidRPr="00652F91" w:rsidRDefault="00B922C4" w:rsidP="00B922C4">
      <w:pPr>
        <w:jc w:val="center"/>
        <w:rPr>
          <w:b/>
          <w:lang w:eastAsia="ar-SA"/>
        </w:rPr>
      </w:pPr>
      <w:r w:rsidRPr="00652F91">
        <w:rPr>
          <w:rFonts w:hint="eastAsia"/>
          <w:b/>
        </w:rPr>
        <w:t>アップロード完了</w:t>
      </w:r>
    </w:p>
    <w:p w14:paraId="5566B15C" w14:textId="77777777" w:rsidR="00B922C4" w:rsidRPr="00176005" w:rsidRDefault="00B922C4">
      <w:pPr>
        <w:adjustRightInd/>
        <w:snapToGrid/>
        <w:rPr>
          <w:rFonts w:cs="Century"/>
          <w:kern w:val="24"/>
          <w:szCs w:val="24"/>
          <w:lang w:eastAsia="ar-SA"/>
        </w:rPr>
      </w:pPr>
    </w:p>
    <w:p w14:paraId="1D1B5406" w14:textId="0C067305" w:rsidR="00591C06" w:rsidRPr="006C4116" w:rsidRDefault="00796F7C" w:rsidP="00796F7C">
      <w:pPr>
        <w:rPr>
          <w:lang w:eastAsia="ar-SA"/>
        </w:rPr>
      </w:pPr>
      <w:r>
        <w:rPr>
          <w:rFonts w:hint="eastAsia"/>
        </w:rPr>
        <w:lastRenderedPageBreak/>
        <w:t>ファイル一覧に戻るとアップロードした「sunflower.jpg」が追加されていることを確認できます。</w:t>
      </w:r>
    </w:p>
    <w:p w14:paraId="2A8023F1" w14:textId="77777777" w:rsidR="00796F7C" w:rsidRDefault="00796F7C" w:rsidP="00796F7C">
      <w:pPr>
        <w:jc w:val="center"/>
        <w:rPr>
          <w:lang w:eastAsia="ar-SA"/>
        </w:rPr>
      </w:pPr>
      <w:r>
        <w:rPr>
          <w:noProof/>
        </w:rPr>
        <w:drawing>
          <wp:inline distT="0" distB="0" distL="0" distR="0" wp14:anchorId="53BD5E1F" wp14:editId="68086972">
            <wp:extent cx="5400040" cy="1333500"/>
            <wp:effectExtent l="19050" t="19050" r="10160" b="1905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5400040" cy="13335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EF9F42" w14:textId="77777777" w:rsidR="00796F7C" w:rsidRPr="00FB11B8" w:rsidRDefault="00796F7C" w:rsidP="00796F7C">
      <w:pPr>
        <w:jc w:val="center"/>
        <w:rPr>
          <w:b/>
          <w:lang w:eastAsia="ar-SA"/>
        </w:rPr>
      </w:pPr>
      <w:r w:rsidRPr="00FB11B8">
        <w:rPr>
          <w:rFonts w:hint="eastAsia"/>
          <w:b/>
        </w:rPr>
        <w:t>ファイル一覧</w:t>
      </w:r>
      <w:r>
        <w:rPr>
          <w:rFonts w:hint="eastAsia"/>
          <w:b/>
        </w:rPr>
        <w:t>画面</w:t>
      </w:r>
    </w:p>
    <w:p w14:paraId="04A56392" w14:textId="77777777" w:rsidR="00591C06" w:rsidRDefault="00591C06" w:rsidP="00D93553">
      <w:pPr>
        <w:adjustRightInd/>
        <w:snapToGrid/>
        <w:rPr>
          <w:rFonts w:cs="Century"/>
          <w:kern w:val="24"/>
          <w:szCs w:val="24"/>
        </w:rPr>
      </w:pPr>
    </w:p>
    <w:p w14:paraId="57F96457" w14:textId="39E4412E" w:rsidR="00D93553" w:rsidRPr="00D93553" w:rsidRDefault="00BE0097" w:rsidP="00D93553">
      <w:pPr>
        <w:adjustRightInd/>
        <w:snapToGrid/>
        <w:rPr>
          <w:rFonts w:cs="Century"/>
          <w:kern w:val="24"/>
          <w:szCs w:val="24"/>
          <w:lang w:eastAsia="ar-SA"/>
        </w:rPr>
      </w:pPr>
      <w:r>
        <w:rPr>
          <w:rFonts w:cs="Century" w:hint="eastAsia"/>
          <w:kern w:val="24"/>
          <w:szCs w:val="24"/>
        </w:rPr>
        <w:t>なお、</w:t>
      </w:r>
      <w:r w:rsidR="00D93553" w:rsidRPr="00D93553">
        <w:rPr>
          <w:rFonts w:cs="Century" w:hint="eastAsia"/>
          <w:kern w:val="24"/>
          <w:szCs w:val="24"/>
        </w:rPr>
        <w:t>管理者の設定によっては</w:t>
      </w:r>
      <w:r w:rsidR="00D93553">
        <w:t>ドラッグ＆ドロップ</w:t>
      </w:r>
      <w:r w:rsidR="00D93553">
        <w:rPr>
          <w:rFonts w:hint="eastAsia"/>
        </w:rPr>
        <w:t>によるアップロードを行え</w:t>
      </w:r>
      <w:r w:rsidR="00392DEB">
        <w:rPr>
          <w:rFonts w:hint="eastAsia"/>
        </w:rPr>
        <w:t>ません。</w:t>
      </w:r>
      <w:r w:rsidR="00D93553">
        <w:rPr>
          <w:rFonts w:hint="eastAsia"/>
        </w:rPr>
        <w:t>この場合、アップロード画面が以下のようになりますので「ファイルを追加」をクリックしてファイルを選択してアップロードを実施してください。</w:t>
      </w:r>
    </w:p>
    <w:p w14:paraId="331438CA" w14:textId="13F66BB3" w:rsidR="00D93553" w:rsidRPr="00D93553" w:rsidRDefault="00D93553" w:rsidP="00D93553">
      <w:pPr>
        <w:adjustRightInd/>
        <w:snapToGrid/>
        <w:jc w:val="center"/>
        <w:rPr>
          <w:rFonts w:cs="Century"/>
          <w:kern w:val="24"/>
          <w:szCs w:val="24"/>
          <w:lang w:eastAsia="ar-SA"/>
        </w:rPr>
      </w:pPr>
      <w:r>
        <w:rPr>
          <w:noProof/>
        </w:rPr>
        <w:drawing>
          <wp:inline distT="0" distB="0" distL="0" distR="0" wp14:anchorId="6F8E7D1A" wp14:editId="25C2361F">
            <wp:extent cx="5400040" cy="1390650"/>
            <wp:effectExtent l="19050" t="19050" r="10160" b="1905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5400040" cy="13906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C599D75" w14:textId="1E2039F1" w:rsidR="00D93553" w:rsidRDefault="00D93553" w:rsidP="00D93553">
      <w:pPr>
        <w:adjustRightInd/>
        <w:snapToGrid/>
        <w:jc w:val="center"/>
        <w:rPr>
          <w:rFonts w:cs="Century"/>
          <w:kern w:val="24"/>
          <w:szCs w:val="24"/>
          <w:lang w:eastAsia="ar-SA"/>
        </w:rPr>
      </w:pPr>
      <w:r w:rsidRPr="00F03B60">
        <w:rPr>
          <w:rFonts w:hint="eastAsia"/>
          <w:b/>
        </w:rPr>
        <w:t>アップロード</w:t>
      </w:r>
      <w:r>
        <w:rPr>
          <w:rFonts w:hint="eastAsia"/>
          <w:b/>
        </w:rPr>
        <w:t>画面</w:t>
      </w:r>
    </w:p>
    <w:p w14:paraId="620DD1C2" w14:textId="54E98E20" w:rsidR="00D93553" w:rsidRDefault="00D93553">
      <w:pPr>
        <w:adjustRightInd/>
        <w:snapToGrid/>
        <w:rPr>
          <w:rFonts w:cs="Century"/>
          <w:kern w:val="24"/>
          <w:szCs w:val="24"/>
          <w:lang w:eastAsia="ar-SA"/>
        </w:rPr>
      </w:pPr>
    </w:p>
    <w:p w14:paraId="1EFE36AC" w14:textId="5D6F2BB2" w:rsidR="00392DEB" w:rsidRDefault="00392DEB">
      <w:pPr>
        <w:adjustRightInd/>
        <w:snapToGrid/>
        <w:rPr>
          <w:rFonts w:cs="Century"/>
          <w:kern w:val="24"/>
          <w:szCs w:val="24"/>
          <w:lang w:eastAsia="ar-SA"/>
        </w:rPr>
      </w:pPr>
      <w:r>
        <w:rPr>
          <w:rFonts w:cs="Century" w:hint="eastAsia"/>
          <w:kern w:val="24"/>
          <w:szCs w:val="24"/>
        </w:rPr>
        <w:t>また、</w:t>
      </w:r>
      <w:r w:rsidRPr="00D93553">
        <w:rPr>
          <w:rFonts w:cs="Century" w:hint="eastAsia"/>
          <w:kern w:val="24"/>
          <w:szCs w:val="24"/>
        </w:rPr>
        <w:t>管理者の設定によって</w:t>
      </w:r>
      <w:r>
        <w:t>ドラッグ＆ドロップ</w:t>
      </w:r>
      <w:r>
        <w:rPr>
          <w:rFonts w:hint="eastAsia"/>
        </w:rPr>
        <w:t>によるアップロードが許可されている場合は</w:t>
      </w:r>
      <w:r>
        <w:rPr>
          <w:rFonts w:cs="Century" w:hint="eastAsia"/>
          <w:kern w:val="24"/>
          <w:szCs w:val="24"/>
        </w:rPr>
        <w:t>ファイル一覧画面上に対して</w:t>
      </w:r>
      <w:r>
        <w:t>ドラッグ＆ドロップ</w:t>
      </w:r>
      <w:r>
        <w:rPr>
          <w:rFonts w:hint="eastAsia"/>
        </w:rPr>
        <w:t>によるアップロードも可能です。</w:t>
      </w:r>
    </w:p>
    <w:p w14:paraId="292C8388" w14:textId="564E8779" w:rsidR="00392DEB" w:rsidRDefault="00392DEB" w:rsidP="00392DEB">
      <w:pPr>
        <w:adjustRightInd/>
        <w:snapToGrid/>
        <w:jc w:val="center"/>
        <w:rPr>
          <w:rFonts w:cs="Century"/>
          <w:kern w:val="24"/>
          <w:szCs w:val="24"/>
          <w:lang w:eastAsia="ar-SA"/>
        </w:rPr>
      </w:pPr>
      <w:r>
        <w:rPr>
          <w:rFonts w:cs="Century"/>
          <w:noProof/>
          <w:kern w:val="24"/>
          <w:szCs w:val="24"/>
        </w:rPr>
        <w:drawing>
          <wp:inline distT="0" distB="0" distL="0" distR="0" wp14:anchorId="1DB02033" wp14:editId="26A318D5">
            <wp:extent cx="5400040" cy="1793875"/>
            <wp:effectExtent l="19050" t="19050" r="10160" b="15875"/>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2-1-1.png"/>
                    <pic:cNvPicPr/>
                  </pic:nvPicPr>
                  <pic:blipFill>
                    <a:blip r:embed="rId32">
                      <a:extLst>
                        <a:ext uri="{28A0092B-C50C-407E-A947-70E740481C1C}">
                          <a14:useLocalDpi xmlns:a14="http://schemas.microsoft.com/office/drawing/2010/main" val="0"/>
                        </a:ext>
                      </a:extLst>
                    </a:blip>
                    <a:stretch>
                      <a:fillRect/>
                    </a:stretch>
                  </pic:blipFill>
                  <pic:spPr>
                    <a:xfrm>
                      <a:off x="0" y="0"/>
                      <a:ext cx="5400040" cy="1793875"/>
                    </a:xfrm>
                    <a:prstGeom prst="rect">
                      <a:avLst/>
                    </a:prstGeom>
                    <a:ln>
                      <a:solidFill>
                        <a:schemeClr val="tx1"/>
                      </a:solidFill>
                    </a:ln>
                  </pic:spPr>
                </pic:pic>
              </a:graphicData>
            </a:graphic>
          </wp:inline>
        </w:drawing>
      </w:r>
    </w:p>
    <w:p w14:paraId="2504BAFC" w14:textId="338C34AD" w:rsidR="00392DEB" w:rsidRPr="00392DEB" w:rsidRDefault="00392DEB" w:rsidP="00392DEB">
      <w:pPr>
        <w:adjustRightInd/>
        <w:snapToGrid/>
        <w:jc w:val="center"/>
        <w:rPr>
          <w:rFonts w:cs="Century"/>
          <w:b/>
          <w:kern w:val="24"/>
          <w:szCs w:val="24"/>
          <w:lang w:eastAsia="ar-SA"/>
        </w:rPr>
      </w:pPr>
      <w:r w:rsidRPr="00392DEB">
        <w:rPr>
          <w:rFonts w:cs="Century" w:hint="eastAsia"/>
          <w:b/>
          <w:kern w:val="24"/>
          <w:szCs w:val="24"/>
        </w:rPr>
        <w:t>ファイル一覧</w:t>
      </w:r>
    </w:p>
    <w:p w14:paraId="49207ADB" w14:textId="0AB45D18" w:rsidR="001A2F16" w:rsidRDefault="001A2F16" w:rsidP="00016951">
      <w:pPr>
        <w:pStyle w:val="2"/>
      </w:pPr>
      <w:bookmarkStart w:id="11" w:name="_Toc153801585"/>
      <w:r>
        <w:lastRenderedPageBreak/>
        <w:t>ダウンロード</w:t>
      </w:r>
      <w:bookmarkEnd w:id="10"/>
      <w:bookmarkEnd w:id="11"/>
    </w:p>
    <w:p w14:paraId="3884300C" w14:textId="31E65C8A" w:rsidR="00565D6B" w:rsidRDefault="00731273" w:rsidP="00565D6B">
      <w:r>
        <w:rPr>
          <w:rFonts w:hint="eastAsia"/>
        </w:rPr>
        <w:t>Proselfに保存</w:t>
      </w:r>
      <w:r w:rsidR="00215841">
        <w:rPr>
          <w:rFonts w:hint="eastAsia"/>
        </w:rPr>
        <w:t>されて</w:t>
      </w:r>
      <w:r>
        <w:rPr>
          <w:rFonts w:hint="eastAsia"/>
        </w:rPr>
        <w:t>いるファイルをユーザーのコンピューター上にダウンロードすることができます。</w:t>
      </w:r>
    </w:p>
    <w:p w14:paraId="42D9A9B2" w14:textId="77777777" w:rsidR="00565D6B" w:rsidRDefault="00565D6B" w:rsidP="00565D6B"/>
    <w:p w14:paraId="1BD62A13" w14:textId="2D04C43C" w:rsidR="00565D6B" w:rsidRDefault="00565D6B" w:rsidP="00565D6B">
      <w:pPr>
        <w:rPr>
          <w:lang w:eastAsia="ar-SA"/>
        </w:rPr>
      </w:pPr>
      <w:r>
        <w:rPr>
          <w:rFonts w:hint="eastAsia"/>
        </w:rPr>
        <w:t>ユーザーフォルダに保存されているファイルはログインしているユーザーだけがダウンロードすることができ、グループフォルダに保存されているファイルについては　ログインしているユーザーに加えて同じグループに所属する他のユーザーもダウンロードすることができます。</w:t>
      </w:r>
    </w:p>
    <w:p w14:paraId="5C1A5146" w14:textId="471E49B4" w:rsidR="00B20BB0" w:rsidRDefault="00B20BB0" w:rsidP="00B20BB0">
      <w:pPr>
        <w:pStyle w:val="af5"/>
        <w:numPr>
          <w:ilvl w:val="0"/>
          <w:numId w:val="32"/>
        </w:numPr>
        <w:ind w:leftChars="0"/>
        <w:rPr>
          <w:lang w:eastAsia="ar-SA"/>
        </w:rPr>
      </w:pPr>
      <w:r>
        <w:rPr>
          <w:rFonts w:hint="eastAsia"/>
        </w:rPr>
        <w:t>管理者はどのユーザーフォルダ、グループフォルダ</w:t>
      </w:r>
      <w:r w:rsidR="00637753">
        <w:rPr>
          <w:rFonts w:hint="eastAsia"/>
        </w:rPr>
        <w:t>からも保存されているファイル</w:t>
      </w:r>
      <w:r w:rsidR="00805546">
        <w:rPr>
          <w:rFonts w:hint="eastAsia"/>
        </w:rPr>
        <w:t>の</w:t>
      </w:r>
      <w:r>
        <w:rPr>
          <w:rFonts w:hint="eastAsia"/>
        </w:rPr>
        <w:t>ダウンロード</w:t>
      </w:r>
      <w:r w:rsidR="00805546">
        <w:rPr>
          <w:rFonts w:hint="eastAsia"/>
        </w:rPr>
        <w:t>が</w:t>
      </w:r>
      <w:r>
        <w:rPr>
          <w:rFonts w:hint="eastAsia"/>
        </w:rPr>
        <w:t>可能です。</w:t>
      </w:r>
    </w:p>
    <w:p w14:paraId="15DC8F44" w14:textId="7F189F3F" w:rsidR="00B20BB0" w:rsidRDefault="00B20BB0" w:rsidP="00B20BB0">
      <w:pPr>
        <w:rPr>
          <w:lang w:eastAsia="ar-SA"/>
        </w:rPr>
      </w:pPr>
    </w:p>
    <w:p w14:paraId="3A389AB4" w14:textId="5652B6BC" w:rsidR="00805546" w:rsidRDefault="00805546" w:rsidP="00805546">
      <w:pPr>
        <w:rPr>
          <w:lang w:eastAsia="ar-SA"/>
        </w:rPr>
      </w:pPr>
      <w:r>
        <w:rPr>
          <w:rFonts w:hint="eastAsia"/>
        </w:rPr>
        <w:t>以下はユーザーフォルダに保存されている「資料A.docx」というファイルをダウンロードする手順となります。</w:t>
      </w:r>
    </w:p>
    <w:p w14:paraId="39656749" w14:textId="17FED2D2" w:rsidR="00805546" w:rsidRDefault="00805546" w:rsidP="00B20BB0">
      <w:pPr>
        <w:rPr>
          <w:lang w:eastAsia="ar-SA"/>
        </w:rPr>
      </w:pPr>
    </w:p>
    <w:p w14:paraId="2F071751" w14:textId="670808F7" w:rsidR="00E556B3" w:rsidRDefault="00E556B3" w:rsidP="00F0273D">
      <w:pPr>
        <w:rPr>
          <w:lang w:eastAsia="ar-SA"/>
        </w:rPr>
      </w:pPr>
      <w:r>
        <w:rPr>
          <w:rFonts w:hint="eastAsia"/>
        </w:rPr>
        <w:t>ファイル一覧</w:t>
      </w:r>
      <w:r w:rsidR="00F0273D">
        <w:rPr>
          <w:rFonts w:hint="eastAsia"/>
        </w:rPr>
        <w:t>上にある</w:t>
      </w:r>
      <w:r>
        <w:rPr>
          <w:rFonts w:hint="eastAsia"/>
        </w:rPr>
        <w:t>「資料A.docx」</w:t>
      </w:r>
      <w:r w:rsidR="00F0273D">
        <w:rPr>
          <w:rFonts w:hint="eastAsia"/>
        </w:rPr>
        <w:t>をクリックします。</w:t>
      </w:r>
    </w:p>
    <w:p w14:paraId="6C4E3A0F" w14:textId="6EA22301" w:rsidR="00805546" w:rsidRDefault="00E556B3" w:rsidP="00E556B3">
      <w:pPr>
        <w:jc w:val="center"/>
        <w:rPr>
          <w:lang w:eastAsia="ar-SA"/>
        </w:rPr>
      </w:pPr>
      <w:r>
        <w:rPr>
          <w:noProof/>
        </w:rPr>
        <mc:AlternateContent>
          <mc:Choice Requires="wps">
            <w:drawing>
              <wp:anchor distT="0" distB="0" distL="114300" distR="114300" simplePos="0" relativeHeight="251545600" behindDoc="0" locked="0" layoutInCell="1" allowOverlap="1" wp14:anchorId="0CE6A875" wp14:editId="59FC677D">
                <wp:simplePos x="0" y="0"/>
                <wp:positionH relativeFrom="column">
                  <wp:posOffset>1015365</wp:posOffset>
                </wp:positionH>
                <wp:positionV relativeFrom="paragraph">
                  <wp:posOffset>1017905</wp:posOffset>
                </wp:positionV>
                <wp:extent cx="611505" cy="201295"/>
                <wp:effectExtent l="0" t="0" r="17145" b="27305"/>
                <wp:wrapNone/>
                <wp:docPr id="305" name="楕円 305"/>
                <wp:cNvGraphicFramePr/>
                <a:graphic xmlns:a="http://schemas.openxmlformats.org/drawingml/2006/main">
                  <a:graphicData uri="http://schemas.microsoft.com/office/word/2010/wordprocessingShape">
                    <wps:wsp>
                      <wps:cNvSpPr/>
                      <wps:spPr>
                        <a:xfrm>
                          <a:off x="0" y="0"/>
                          <a:ext cx="611505" cy="2012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EF4AF1" id="楕円 305" o:spid="_x0000_s1026" style="position:absolute;left:0;text-align:left;margin-left:79.95pt;margin-top:80.15pt;width:48.15pt;height:15.85pt;z-index:25154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" filled="f" strokecolor="red" strokeweight="2pt"/>
            </w:pict>
          </mc:Fallback>
        </mc:AlternateContent>
      </w:r>
      <w:r>
        <w:rPr>
          <w:noProof/>
        </w:rPr>
        <w:drawing>
          <wp:inline distT="0" distB="0" distL="0" distR="0" wp14:anchorId="0328167F" wp14:editId="431B0485">
            <wp:extent cx="5400040" cy="1343025"/>
            <wp:effectExtent l="19050" t="19050" r="10160" b="285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5400040" cy="13430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FA80EF1" w14:textId="4D201C12" w:rsidR="00805546" w:rsidRPr="00E556B3" w:rsidRDefault="00E556B3" w:rsidP="00E556B3">
      <w:pPr>
        <w:jc w:val="center"/>
        <w:rPr>
          <w:b/>
          <w:lang w:eastAsia="ar-SA"/>
        </w:rPr>
      </w:pPr>
      <w:r w:rsidRPr="00E556B3">
        <w:rPr>
          <w:rFonts w:hint="eastAsia"/>
          <w:b/>
        </w:rPr>
        <w:t>ファイル一覧</w:t>
      </w:r>
      <w:r>
        <w:rPr>
          <w:rFonts w:hint="eastAsia"/>
          <w:b/>
        </w:rPr>
        <w:t>画面</w:t>
      </w:r>
    </w:p>
    <w:p w14:paraId="612D4D16" w14:textId="4988CC56" w:rsidR="00805546" w:rsidRDefault="00805546" w:rsidP="00B20BB0">
      <w:pPr>
        <w:rPr>
          <w:lang w:eastAsia="ar-SA"/>
        </w:rPr>
      </w:pPr>
    </w:p>
    <w:p w14:paraId="50908089" w14:textId="04D56DE0" w:rsidR="00F0273D" w:rsidRDefault="00F0273D" w:rsidP="00F0273D">
      <w:r>
        <w:rPr>
          <w:rFonts w:hint="eastAsia"/>
        </w:rPr>
        <w:t>ダイアログが表示された場合は「ファイルを保存する」を選択して「OK」をクリックします。</w:t>
      </w:r>
    </w:p>
    <w:p w14:paraId="2013D902" w14:textId="2AD5CB71" w:rsidR="00F0273D" w:rsidRDefault="00F0273D" w:rsidP="008B18F0">
      <w:pPr>
        <w:pStyle w:val="af5"/>
        <w:numPr>
          <w:ilvl w:val="0"/>
          <w:numId w:val="32"/>
        </w:numPr>
        <w:ind w:leftChars="0"/>
        <w:rPr>
          <w:lang w:eastAsia="ar-SA"/>
        </w:rPr>
      </w:pPr>
      <w:r w:rsidRPr="00745709">
        <w:rPr>
          <w:rFonts w:hint="eastAsia"/>
        </w:rPr>
        <w:t>ブラウザによりダイアログ形式は異なります</w:t>
      </w:r>
      <w:r>
        <w:rPr>
          <w:rFonts w:hint="eastAsia"/>
        </w:rPr>
        <w:t>。また、ブラウザの設定によっては</w:t>
      </w:r>
      <w:r w:rsidR="008B18F0">
        <w:rPr>
          <w:rFonts w:hint="eastAsia"/>
        </w:rPr>
        <w:t>ダイアログが出ず、</w:t>
      </w:r>
      <w:r>
        <w:rPr>
          <w:rFonts w:hint="eastAsia"/>
        </w:rPr>
        <w:t>あらかじめ決められている保存先に自動的に保存されます。</w:t>
      </w:r>
    </w:p>
    <w:p w14:paraId="5D62458C" w14:textId="69EA1428" w:rsidR="00805546" w:rsidRDefault="00F0273D" w:rsidP="00F0273D">
      <w:pPr>
        <w:jc w:val="center"/>
        <w:rPr>
          <w:lang w:eastAsia="ar-SA"/>
        </w:rPr>
      </w:pPr>
      <w:r>
        <w:rPr>
          <w:noProof/>
        </w:rPr>
        <w:lastRenderedPageBreak/>
        <w:drawing>
          <wp:inline distT="0" distB="0" distL="0" distR="0" wp14:anchorId="79C20708" wp14:editId="7E89418C">
            <wp:extent cx="2723974" cy="1895484"/>
            <wp:effectExtent l="19050" t="19050" r="19685" b="9525"/>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2-2-1.png"/>
                    <pic:cNvPicPr/>
                  </pic:nvPicPr>
                  <pic:blipFill>
                    <a:blip r:embed="rId34">
                      <a:extLst>
                        <a:ext uri="{28A0092B-C50C-407E-A947-70E740481C1C}">
                          <a14:useLocalDpi xmlns:a14="http://schemas.microsoft.com/office/drawing/2010/main" val="0"/>
                        </a:ext>
                      </a:extLst>
                    </a:blip>
                    <a:stretch>
                      <a:fillRect/>
                    </a:stretch>
                  </pic:blipFill>
                  <pic:spPr>
                    <a:xfrm>
                      <a:off x="0" y="0"/>
                      <a:ext cx="2738314" cy="1905463"/>
                    </a:xfrm>
                    <a:prstGeom prst="rect">
                      <a:avLst/>
                    </a:prstGeom>
                    <a:ln>
                      <a:solidFill>
                        <a:schemeClr val="tx1"/>
                      </a:solidFill>
                    </a:ln>
                  </pic:spPr>
                </pic:pic>
              </a:graphicData>
            </a:graphic>
          </wp:inline>
        </w:drawing>
      </w:r>
    </w:p>
    <w:p w14:paraId="541435D8" w14:textId="2DD6B8E3" w:rsidR="00F0273D" w:rsidRDefault="00F0273D" w:rsidP="00F0273D">
      <w:pPr>
        <w:jc w:val="center"/>
        <w:rPr>
          <w:lang w:eastAsia="ar-SA"/>
        </w:rPr>
      </w:pPr>
      <w:r w:rsidRPr="00745709">
        <w:rPr>
          <w:rFonts w:hint="eastAsia"/>
          <w:b/>
        </w:rPr>
        <w:t>保存ダイアログ</w:t>
      </w:r>
    </w:p>
    <w:p w14:paraId="4CC8EE57" w14:textId="072CBE8F" w:rsidR="00805546" w:rsidRDefault="00805546" w:rsidP="00B20BB0">
      <w:pPr>
        <w:rPr>
          <w:lang w:eastAsia="ar-SA"/>
        </w:rPr>
      </w:pPr>
    </w:p>
    <w:p w14:paraId="3E65B499" w14:textId="20DD2B18" w:rsidR="008B18F0" w:rsidRDefault="008B18F0" w:rsidP="008B18F0">
      <w:r>
        <w:rPr>
          <w:rFonts w:hint="eastAsia"/>
        </w:rPr>
        <w:t>保存先確認のダイアログが表示されますので、指定の上「保存」をクリックします。この例では「ドキュメント」に保存します。</w:t>
      </w:r>
    </w:p>
    <w:p w14:paraId="5ECE1E62" w14:textId="77777777" w:rsidR="008B18F0" w:rsidRDefault="008B18F0" w:rsidP="008B18F0">
      <w:pPr>
        <w:jc w:val="center"/>
      </w:pPr>
      <w:r>
        <w:rPr>
          <w:noProof/>
        </w:rPr>
        <w:drawing>
          <wp:inline distT="0" distB="0" distL="0" distR="0" wp14:anchorId="3D9888A5" wp14:editId="72A492E4">
            <wp:extent cx="4680000" cy="2866500"/>
            <wp:effectExtent l="19050" t="19050" r="25400" b="10160"/>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2-1.png"/>
                    <pic:cNvPicPr/>
                  </pic:nvPicPr>
                  <pic:blipFill>
                    <a:blip r:embed="rId35">
                      <a:extLst>
                        <a:ext uri="{28A0092B-C50C-407E-A947-70E740481C1C}">
                          <a14:useLocalDpi xmlns:a14="http://schemas.microsoft.com/office/drawing/2010/main" val="0"/>
                        </a:ext>
                      </a:extLst>
                    </a:blip>
                    <a:stretch>
                      <a:fillRect/>
                    </a:stretch>
                  </pic:blipFill>
                  <pic:spPr>
                    <a:xfrm>
                      <a:off x="0" y="0"/>
                      <a:ext cx="4680000" cy="2866500"/>
                    </a:xfrm>
                    <a:prstGeom prst="rect">
                      <a:avLst/>
                    </a:prstGeom>
                    <a:ln>
                      <a:solidFill>
                        <a:schemeClr val="tx1"/>
                      </a:solidFill>
                    </a:ln>
                  </pic:spPr>
                </pic:pic>
              </a:graphicData>
            </a:graphic>
          </wp:inline>
        </w:drawing>
      </w:r>
    </w:p>
    <w:p w14:paraId="24707669" w14:textId="77777777" w:rsidR="008B18F0" w:rsidRPr="001A2F16" w:rsidRDefault="008B18F0" w:rsidP="008B18F0">
      <w:pPr>
        <w:jc w:val="center"/>
        <w:rPr>
          <w:b/>
        </w:rPr>
      </w:pPr>
      <w:r w:rsidRPr="001A2F16">
        <w:rPr>
          <w:rFonts w:hint="eastAsia"/>
          <w:b/>
        </w:rPr>
        <w:t>ファイルの保存先指定</w:t>
      </w:r>
    </w:p>
    <w:p w14:paraId="097B67B3" w14:textId="5958B059" w:rsidR="008B18F0" w:rsidRDefault="008B18F0" w:rsidP="008B18F0"/>
    <w:p w14:paraId="3A723E71" w14:textId="02E357DF" w:rsidR="00BA1F6B" w:rsidRDefault="00BA1F6B">
      <w:pPr>
        <w:adjustRightInd/>
        <w:snapToGrid/>
      </w:pPr>
      <w:r>
        <w:br w:type="page"/>
      </w:r>
    </w:p>
    <w:p w14:paraId="5E45F16D" w14:textId="1E598D2A" w:rsidR="008B18F0" w:rsidRDefault="008B18F0" w:rsidP="008B18F0">
      <w:r>
        <w:rPr>
          <w:rFonts w:hint="eastAsia"/>
        </w:rPr>
        <w:lastRenderedPageBreak/>
        <w:t>パソコンの</w:t>
      </w:r>
      <w:r>
        <w:t>ドキュメント</w:t>
      </w:r>
      <w:r>
        <w:rPr>
          <w:rFonts w:hint="eastAsia"/>
        </w:rPr>
        <w:t>フォルダ内</w:t>
      </w:r>
      <w:r>
        <w:t>に、</w:t>
      </w:r>
      <w:r>
        <w:rPr>
          <w:rFonts w:hint="eastAsia"/>
        </w:rPr>
        <w:t>「</w:t>
      </w:r>
      <w:r w:rsidR="00765135">
        <w:rPr>
          <w:rFonts w:hint="eastAsia"/>
        </w:rPr>
        <w:t>資料A</w:t>
      </w:r>
      <w:r>
        <w:rPr>
          <w:rFonts w:hint="eastAsia"/>
        </w:rPr>
        <w:t>.docx」</w:t>
      </w:r>
      <w:r>
        <w:t>が保存されました。</w:t>
      </w:r>
    </w:p>
    <w:p w14:paraId="3C4BD3AA" w14:textId="0DBD0A2C" w:rsidR="008B18F0" w:rsidRDefault="008B18F0" w:rsidP="00C10FE3">
      <w:pPr>
        <w:pStyle w:val="af5"/>
        <w:numPr>
          <w:ilvl w:val="0"/>
          <w:numId w:val="32"/>
        </w:numPr>
        <w:ind w:leftChars="0"/>
      </w:pPr>
      <w:r>
        <w:rPr>
          <w:rFonts w:hint="eastAsia"/>
        </w:rPr>
        <w:t>元のファイル</w:t>
      </w:r>
      <w:r w:rsidR="00765135">
        <w:rPr>
          <w:rFonts w:hint="eastAsia"/>
        </w:rPr>
        <w:t>は</w:t>
      </w:r>
      <w:r>
        <w:t>Proself上</w:t>
      </w:r>
      <w:r w:rsidR="00765135">
        <w:rPr>
          <w:rFonts w:hint="eastAsia"/>
        </w:rPr>
        <w:t>に</w:t>
      </w:r>
      <w:r>
        <w:t>残</w:t>
      </w:r>
      <w:r>
        <w:rPr>
          <w:rFonts w:hint="eastAsia"/>
        </w:rPr>
        <w:t>ります</w:t>
      </w:r>
      <w:r>
        <w:t>。</w:t>
      </w:r>
    </w:p>
    <w:p w14:paraId="4403FE45" w14:textId="77777777" w:rsidR="008B18F0" w:rsidRDefault="008B18F0" w:rsidP="008B18F0">
      <w:pPr>
        <w:jc w:val="center"/>
      </w:pPr>
      <w:r>
        <w:rPr>
          <w:noProof/>
        </w:rPr>
        <w:drawing>
          <wp:inline distT="0" distB="0" distL="0" distR="0" wp14:anchorId="7DD0ADAF" wp14:editId="2EA4188F">
            <wp:extent cx="4680000" cy="2236588"/>
            <wp:effectExtent l="19050" t="19050" r="25400" b="1143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88.bmp"/>
                    <pic:cNvPicPr/>
                  </pic:nvPicPr>
                  <pic:blipFill>
                    <a:blip r:embed="rId36">
                      <a:extLst>
                        <a:ext uri="{28A0092B-C50C-407E-A947-70E740481C1C}">
                          <a14:useLocalDpi xmlns:a14="http://schemas.microsoft.com/office/drawing/2010/main" val="0"/>
                        </a:ext>
                      </a:extLst>
                    </a:blip>
                    <a:stretch>
                      <a:fillRect/>
                    </a:stretch>
                  </pic:blipFill>
                  <pic:spPr>
                    <a:xfrm>
                      <a:off x="0" y="0"/>
                      <a:ext cx="4680000" cy="2236588"/>
                    </a:xfrm>
                    <a:prstGeom prst="rect">
                      <a:avLst/>
                    </a:prstGeom>
                    <a:ln>
                      <a:solidFill>
                        <a:schemeClr val="tx1"/>
                      </a:solidFill>
                    </a:ln>
                  </pic:spPr>
                </pic:pic>
              </a:graphicData>
            </a:graphic>
          </wp:inline>
        </w:drawing>
      </w:r>
    </w:p>
    <w:p w14:paraId="683E6AEA" w14:textId="77777777" w:rsidR="008B18F0" w:rsidRDefault="008B18F0" w:rsidP="008B18F0">
      <w:pPr>
        <w:jc w:val="center"/>
        <w:rPr>
          <w:b/>
        </w:rPr>
      </w:pPr>
      <w:r w:rsidRPr="00600C87">
        <w:rPr>
          <w:rFonts w:hint="eastAsia"/>
          <w:b/>
        </w:rPr>
        <w:t>PCドキュメント内</w:t>
      </w:r>
    </w:p>
    <w:p w14:paraId="7FC69E5B" w14:textId="77777777" w:rsidR="00731273" w:rsidRPr="00215841" w:rsidRDefault="00731273" w:rsidP="00731273">
      <w:pPr>
        <w:rPr>
          <w:lang w:eastAsia="ar-SA"/>
        </w:rPr>
      </w:pPr>
    </w:p>
    <w:p w14:paraId="480ED4F8" w14:textId="0DD71DC1" w:rsidR="006213EA" w:rsidRDefault="006213EA" w:rsidP="00565D6B">
      <w:pPr>
        <w:pStyle w:val="2"/>
      </w:pPr>
      <w:bookmarkStart w:id="12" w:name="_Toc414281095"/>
      <w:bookmarkStart w:id="13" w:name="_Toc153801586"/>
      <w:r>
        <w:t>一括ダウンロード</w:t>
      </w:r>
      <w:bookmarkEnd w:id="12"/>
      <w:bookmarkEnd w:id="13"/>
    </w:p>
    <w:p w14:paraId="33257415" w14:textId="7499C060" w:rsidR="00BA2C4A" w:rsidRDefault="00BA2C4A" w:rsidP="006213EA">
      <w:r>
        <w:rPr>
          <w:rFonts w:hint="eastAsia"/>
        </w:rPr>
        <w:t>Proselfに保存されているファイルを複数まとめてダウンロード</w:t>
      </w:r>
      <w:r w:rsidR="00C64030">
        <w:rPr>
          <w:rFonts w:hint="eastAsia"/>
        </w:rPr>
        <w:t>する場合や</w:t>
      </w:r>
      <w:r>
        <w:rPr>
          <w:rFonts w:hint="eastAsia"/>
        </w:rPr>
        <w:t>フォルダをダウンロード</w:t>
      </w:r>
      <w:r w:rsidR="00C64030">
        <w:rPr>
          <w:rFonts w:hint="eastAsia"/>
        </w:rPr>
        <w:t>する場合には、一括</w:t>
      </w:r>
      <w:r>
        <w:rPr>
          <w:rFonts w:hint="eastAsia"/>
        </w:rPr>
        <w:t>ダウンロード機能を利用します。</w:t>
      </w:r>
    </w:p>
    <w:p w14:paraId="49761D9B" w14:textId="795E9BDA" w:rsidR="00901C32" w:rsidRDefault="001A3E31" w:rsidP="001A3E31">
      <w:pPr>
        <w:pStyle w:val="af5"/>
        <w:numPr>
          <w:ilvl w:val="0"/>
          <w:numId w:val="32"/>
        </w:numPr>
        <w:ind w:leftChars="0"/>
      </w:pPr>
      <w:r>
        <w:rPr>
          <w:rFonts w:hint="eastAsia"/>
        </w:rPr>
        <w:t>管理者の設定によっては利用できない場合があります。</w:t>
      </w:r>
    </w:p>
    <w:p w14:paraId="44D0C261" w14:textId="77777777" w:rsidR="001A3E31" w:rsidRDefault="001A3E31" w:rsidP="006213EA"/>
    <w:p w14:paraId="7C903B03" w14:textId="3D0FD75E" w:rsidR="00901C32" w:rsidRDefault="00901C32" w:rsidP="006213EA">
      <w:r>
        <w:rPr>
          <w:rFonts w:hint="eastAsia"/>
        </w:rPr>
        <w:t>ファイル一覧画面においてダウンロードしたいファイル名やフォルダ名にチェックを入れ、上部メニューより「一括ダウンロード」をクリックします。</w:t>
      </w:r>
    </w:p>
    <w:p w14:paraId="4B6EF014" w14:textId="23D75DFD" w:rsidR="00BA2C4A" w:rsidRDefault="00901C32" w:rsidP="0013311D">
      <w:pPr>
        <w:jc w:val="center"/>
      </w:pPr>
      <w:r>
        <w:rPr>
          <w:noProof/>
        </w:rPr>
        <mc:AlternateContent>
          <mc:Choice Requires="wps">
            <w:drawing>
              <wp:anchor distT="0" distB="0" distL="114300" distR="114300" simplePos="0" relativeHeight="251549696" behindDoc="0" locked="0" layoutInCell="1" allowOverlap="1" wp14:anchorId="39B4CA8C" wp14:editId="684EF6CB">
                <wp:simplePos x="0" y="0"/>
                <wp:positionH relativeFrom="column">
                  <wp:posOffset>786765</wp:posOffset>
                </wp:positionH>
                <wp:positionV relativeFrom="paragraph">
                  <wp:posOffset>713105</wp:posOffset>
                </wp:positionV>
                <wp:extent cx="257175" cy="723900"/>
                <wp:effectExtent l="0" t="0" r="28575" b="19050"/>
                <wp:wrapNone/>
                <wp:docPr id="312" name="楕円 312"/>
                <wp:cNvGraphicFramePr/>
                <a:graphic xmlns:a="http://schemas.openxmlformats.org/drawingml/2006/main">
                  <a:graphicData uri="http://schemas.microsoft.com/office/word/2010/wordprocessingShape">
                    <wps:wsp>
                      <wps:cNvSpPr/>
                      <wps:spPr>
                        <a:xfrm>
                          <a:off x="0" y="0"/>
                          <a:ext cx="257175" cy="723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679426" id="楕円 312" o:spid="_x0000_s1026" style="position:absolute;left:0;text-align:left;margin-left:61.95pt;margin-top:56.15pt;width:20.25pt;height:57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" filled="f" strokecolor="red" strokeweight="2pt"/>
            </w:pict>
          </mc:Fallback>
        </mc:AlternateContent>
      </w:r>
      <w:r>
        <w:rPr>
          <w:noProof/>
        </w:rPr>
        <mc:AlternateContent>
          <mc:Choice Requires="wps">
            <w:drawing>
              <wp:anchor distT="0" distB="0" distL="114300" distR="114300" simplePos="0" relativeHeight="251547648" behindDoc="0" locked="0" layoutInCell="1" allowOverlap="1" wp14:anchorId="4E38B4C5" wp14:editId="385EC993">
                <wp:simplePos x="0" y="0"/>
                <wp:positionH relativeFrom="column">
                  <wp:posOffset>2015490</wp:posOffset>
                </wp:positionH>
                <wp:positionV relativeFrom="paragraph">
                  <wp:posOffset>261620</wp:posOffset>
                </wp:positionV>
                <wp:extent cx="733425" cy="219075"/>
                <wp:effectExtent l="0" t="0" r="28575" b="28575"/>
                <wp:wrapNone/>
                <wp:docPr id="311" name="楕円 311"/>
                <wp:cNvGraphicFramePr/>
                <a:graphic xmlns:a="http://schemas.openxmlformats.org/drawingml/2006/main">
                  <a:graphicData uri="http://schemas.microsoft.com/office/word/2010/wordprocessingShape">
                    <wps:wsp>
                      <wps:cNvSpPr/>
                      <wps:spPr>
                        <a:xfrm>
                          <a:off x="0" y="0"/>
                          <a:ext cx="7334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46014D" id="楕円 311" o:spid="_x0000_s1026" style="position:absolute;left:0;text-align:left;margin-left:158.7pt;margin-top:20.6pt;width:57.75pt;height:17.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" filled="f" strokecolor="red" strokeweight="2pt"/>
            </w:pict>
          </mc:Fallback>
        </mc:AlternateContent>
      </w:r>
      <w:r w:rsidR="0013311D">
        <w:rPr>
          <w:noProof/>
        </w:rPr>
        <w:drawing>
          <wp:inline distT="0" distB="0" distL="0" distR="0" wp14:anchorId="00DEDF0D" wp14:editId="2767E199">
            <wp:extent cx="5400040" cy="1409700"/>
            <wp:effectExtent l="19050" t="19050" r="10160" b="19050"/>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5400040" cy="1409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EFC7198" w14:textId="17BB68CD" w:rsidR="00F15736" w:rsidRPr="00901C32" w:rsidRDefault="00901C32" w:rsidP="00901C32">
      <w:pPr>
        <w:jc w:val="center"/>
        <w:rPr>
          <w:b/>
        </w:rPr>
      </w:pPr>
      <w:r w:rsidRPr="00901C32">
        <w:rPr>
          <w:rFonts w:hint="eastAsia"/>
          <w:b/>
        </w:rPr>
        <w:t>ファイル一覧画面</w:t>
      </w:r>
    </w:p>
    <w:p w14:paraId="743590E7" w14:textId="0D186C41" w:rsidR="00F15736" w:rsidRDefault="00F15736" w:rsidP="006213EA"/>
    <w:p w14:paraId="7CFDC36A" w14:textId="7DE8C460" w:rsidR="00BA1F6B" w:rsidRDefault="00BA1F6B">
      <w:pPr>
        <w:adjustRightInd/>
        <w:snapToGrid/>
      </w:pPr>
      <w:r>
        <w:br w:type="page"/>
      </w:r>
    </w:p>
    <w:p w14:paraId="5B1F4F72" w14:textId="3C30B1EC" w:rsidR="0013311D" w:rsidRDefault="0013311D" w:rsidP="0013311D">
      <w:pPr>
        <w:pStyle w:val="af5"/>
        <w:numPr>
          <w:ilvl w:val="0"/>
          <w:numId w:val="32"/>
        </w:numPr>
        <w:ind w:leftChars="0"/>
      </w:pPr>
      <w:r>
        <w:rPr>
          <w:rFonts w:hint="eastAsia"/>
        </w:rPr>
        <w:lastRenderedPageBreak/>
        <w:t>ファイル一覧上部にあるチェックボックスにチェックを入れると、ファイルやフォルダすべてが選択されます。</w:t>
      </w:r>
    </w:p>
    <w:p w14:paraId="6979A299" w14:textId="2E18E6C2" w:rsidR="00901C32" w:rsidRDefault="0013311D" w:rsidP="006213EA">
      <w:r>
        <w:rPr>
          <w:noProof/>
        </w:rPr>
        <mc:AlternateContent>
          <mc:Choice Requires="wps">
            <w:drawing>
              <wp:anchor distT="0" distB="0" distL="114300" distR="114300" simplePos="0" relativeHeight="251555840" behindDoc="0" locked="0" layoutInCell="1" allowOverlap="1" wp14:anchorId="11632222" wp14:editId="57467236">
                <wp:simplePos x="0" y="0"/>
                <wp:positionH relativeFrom="column">
                  <wp:posOffset>786765</wp:posOffset>
                </wp:positionH>
                <wp:positionV relativeFrom="paragraph">
                  <wp:posOffset>461645</wp:posOffset>
                </wp:positionV>
                <wp:extent cx="247650" cy="209550"/>
                <wp:effectExtent l="0" t="0" r="19050" b="19050"/>
                <wp:wrapNone/>
                <wp:docPr id="318" name="楕円 318"/>
                <wp:cNvGraphicFramePr/>
                <a:graphic xmlns:a="http://schemas.openxmlformats.org/drawingml/2006/main">
                  <a:graphicData uri="http://schemas.microsoft.com/office/word/2010/wordprocessingShape">
                    <wps:wsp>
                      <wps:cNvSpPr/>
                      <wps:spPr>
                        <a:xfrm>
                          <a:off x="0" y="0"/>
                          <a:ext cx="24765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763D85" id="楕円 318" o:spid="_x0000_s1026" style="position:absolute;left:0;text-align:left;margin-left:61.95pt;margin-top:36.35pt;width:19.5pt;height:16.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" filled="f" strokecolor="red" strokeweight="2pt"/>
            </w:pict>
          </mc:Fallback>
        </mc:AlternateContent>
      </w:r>
      <w:r w:rsidR="00901C32">
        <w:rPr>
          <w:noProof/>
        </w:rPr>
        <w:drawing>
          <wp:inline distT="0" distB="0" distL="0" distR="0" wp14:anchorId="52BA816B" wp14:editId="44987455">
            <wp:extent cx="5400040" cy="1400175"/>
            <wp:effectExtent l="19050" t="19050" r="10160" b="28575"/>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5400040" cy="14001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59681D" w14:textId="5946A2DA" w:rsidR="0013311D" w:rsidRDefault="0013311D" w:rsidP="00A57181">
      <w:pPr>
        <w:jc w:val="center"/>
      </w:pPr>
      <w:r w:rsidRPr="00901C32">
        <w:rPr>
          <w:rFonts w:hint="eastAsia"/>
          <w:b/>
        </w:rPr>
        <w:t>ファイル一覧画面</w:t>
      </w:r>
    </w:p>
    <w:p w14:paraId="28601BC2" w14:textId="3888A069" w:rsidR="0013311D" w:rsidRDefault="0013311D" w:rsidP="006213EA"/>
    <w:p w14:paraId="6C7EB3BC" w14:textId="789F20BD" w:rsidR="00BB5A0F" w:rsidRPr="00BB5A0F" w:rsidRDefault="00BB5A0F" w:rsidP="006213EA">
      <w:r>
        <w:rPr>
          <w:rFonts w:hint="eastAsia"/>
        </w:rPr>
        <w:t>保存先確認のダイアログが表示されますので、適宜保存先を指定の上ファイルの保存を行います。一括ダウンロードの場合はファイルやフォルダがまとめられたZIPファイル</w:t>
      </w:r>
      <w:r w:rsidR="002E7DFE">
        <w:rPr>
          <w:rFonts w:hint="eastAsia"/>
        </w:rPr>
        <w:t>の形式でダウンロードできます</w:t>
      </w:r>
      <w:r>
        <w:rPr>
          <w:rFonts w:hint="eastAsia"/>
        </w:rPr>
        <w:t>。</w:t>
      </w:r>
    </w:p>
    <w:p w14:paraId="6162D5FA" w14:textId="5276C70B" w:rsidR="00F15736" w:rsidRPr="00C64030" w:rsidRDefault="00901C32" w:rsidP="00901C32">
      <w:pPr>
        <w:jc w:val="center"/>
      </w:pPr>
      <w:r>
        <w:rPr>
          <w:rFonts w:hint="eastAsia"/>
          <w:noProof/>
        </w:rPr>
        <w:drawing>
          <wp:inline distT="0" distB="0" distL="0" distR="0" wp14:anchorId="31BEE5BC" wp14:editId="27B3BE3E">
            <wp:extent cx="3095625" cy="2011443"/>
            <wp:effectExtent l="19050" t="19050" r="9525" b="27305"/>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2-3-1.png"/>
                    <pic:cNvPicPr/>
                  </pic:nvPicPr>
                  <pic:blipFill>
                    <a:blip r:embed="rId39">
                      <a:extLst>
                        <a:ext uri="{28A0092B-C50C-407E-A947-70E740481C1C}">
                          <a14:useLocalDpi xmlns:a14="http://schemas.microsoft.com/office/drawing/2010/main" val="0"/>
                        </a:ext>
                      </a:extLst>
                    </a:blip>
                    <a:stretch>
                      <a:fillRect/>
                    </a:stretch>
                  </pic:blipFill>
                  <pic:spPr>
                    <a:xfrm>
                      <a:off x="0" y="0"/>
                      <a:ext cx="3100994" cy="2014932"/>
                    </a:xfrm>
                    <a:prstGeom prst="rect">
                      <a:avLst/>
                    </a:prstGeom>
                    <a:ln>
                      <a:solidFill>
                        <a:schemeClr val="tx1"/>
                      </a:solidFill>
                    </a:ln>
                  </pic:spPr>
                </pic:pic>
              </a:graphicData>
            </a:graphic>
          </wp:inline>
        </w:drawing>
      </w:r>
    </w:p>
    <w:p w14:paraId="3BBC6601" w14:textId="2789E8BC" w:rsidR="00AC1F81" w:rsidRPr="00AC1F81" w:rsidRDefault="00AC1F81" w:rsidP="00AC1F81">
      <w:pPr>
        <w:jc w:val="center"/>
        <w:rPr>
          <w:b/>
        </w:rPr>
      </w:pPr>
      <w:r w:rsidRPr="00AC1F81">
        <w:rPr>
          <w:rFonts w:hint="eastAsia"/>
          <w:b/>
        </w:rPr>
        <w:t>保存ダイアログ</w:t>
      </w:r>
    </w:p>
    <w:p w14:paraId="0A206B3F" w14:textId="77777777" w:rsidR="00D30957" w:rsidRPr="003174B0" w:rsidRDefault="00D30957" w:rsidP="003174B0">
      <w:pPr>
        <w:rPr>
          <w:rFonts w:cs="Century"/>
          <w:kern w:val="24"/>
          <w:szCs w:val="24"/>
          <w:lang w:eastAsia="ar-SA"/>
        </w:rPr>
      </w:pPr>
      <w:bookmarkStart w:id="14" w:name="_Toc414281096"/>
    </w:p>
    <w:p w14:paraId="18BEF5A7" w14:textId="77777777" w:rsidR="00D30957" w:rsidRDefault="00D30957">
      <w:pPr>
        <w:adjustRightInd/>
        <w:snapToGrid/>
        <w:rPr>
          <w:rFonts w:cs="Century"/>
          <w:b/>
          <w:kern w:val="24"/>
          <w:szCs w:val="24"/>
        </w:rPr>
      </w:pPr>
      <w:bookmarkStart w:id="15" w:name="_外部の人にファイルを渡す(Web公開)"/>
      <w:bookmarkEnd w:id="15"/>
      <w:r>
        <w:br w:type="page"/>
      </w:r>
    </w:p>
    <w:p w14:paraId="2D23D65D" w14:textId="1498A704" w:rsidR="006213EA" w:rsidRDefault="00D30957" w:rsidP="006213EA">
      <w:pPr>
        <w:pStyle w:val="1"/>
        <w:rPr>
          <w:lang w:eastAsia="ja-JP"/>
        </w:rPr>
      </w:pPr>
      <w:bookmarkStart w:id="16" w:name="_Toc153801587"/>
      <w:r>
        <w:rPr>
          <w:rFonts w:hint="eastAsia"/>
          <w:lang w:eastAsia="ja-JP"/>
        </w:rPr>
        <w:lastRenderedPageBreak/>
        <w:t>ファイル受渡</w:t>
      </w:r>
      <w:bookmarkEnd w:id="14"/>
      <w:bookmarkEnd w:id="16"/>
    </w:p>
    <w:p w14:paraId="4E41A32F" w14:textId="27C80F3C" w:rsidR="00924A90" w:rsidRDefault="00924A90" w:rsidP="00A66508">
      <w:r>
        <w:rPr>
          <w:rFonts w:hint="eastAsia"/>
        </w:rPr>
        <w:t>Proselfのアカウントを持たない外部の人</w:t>
      </w:r>
      <w:r w:rsidRPr="00924A90">
        <w:rPr>
          <w:rFonts w:hint="eastAsia"/>
        </w:rPr>
        <w:t>とのファイル受渡</w:t>
      </w:r>
      <w:r>
        <w:rPr>
          <w:rFonts w:hint="eastAsia"/>
        </w:rPr>
        <w:t>を実現する</w:t>
      </w:r>
      <w:r w:rsidR="00140F8B">
        <w:rPr>
          <w:rFonts w:hint="eastAsia"/>
        </w:rPr>
        <w:t>方法としてWeb公開、受取フォルダ、ファイル送信、ファイル受信の各機能を利用することができます。これらの機能を利用する</w:t>
      </w:r>
      <w:r w:rsidR="00CA6E00">
        <w:rPr>
          <w:rFonts w:hint="eastAsia"/>
        </w:rPr>
        <w:t>と</w:t>
      </w:r>
      <w:r w:rsidR="00A02653">
        <w:rPr>
          <w:rFonts w:hint="eastAsia"/>
        </w:rPr>
        <w:t>、</w:t>
      </w:r>
      <w:r>
        <w:rPr>
          <w:rFonts w:hint="eastAsia"/>
        </w:rPr>
        <w:t>メール添付が難しい大容量のファイルにも対応できます。</w:t>
      </w:r>
    </w:p>
    <w:p w14:paraId="6F41AE65" w14:textId="6F6E2336" w:rsidR="00924A90" w:rsidRDefault="00924A90" w:rsidP="00A66508"/>
    <w:p w14:paraId="6F49D231" w14:textId="3A7A4C6C" w:rsidR="00F33E43" w:rsidRDefault="00F33E43" w:rsidP="00A66508">
      <w:r>
        <w:rPr>
          <w:rFonts w:hint="eastAsia"/>
        </w:rPr>
        <w:t>各機能の概要</w:t>
      </w:r>
      <w:r w:rsidR="00764FE5">
        <w:rPr>
          <w:rFonts w:hint="eastAsia"/>
        </w:rPr>
        <w:t>を以下に記載しております。</w:t>
      </w:r>
    </w:p>
    <w:tbl>
      <w:tblPr>
        <w:tblStyle w:val="af1"/>
        <w:tblW w:w="0" w:type="auto"/>
        <w:tblInd w:w="108" w:type="dxa"/>
        <w:tblLook w:val="04A0" w:firstRow="1" w:lastRow="0" w:firstColumn="1" w:lastColumn="0" w:noHBand="0" w:noVBand="1"/>
      </w:tblPr>
      <w:tblGrid>
        <w:gridCol w:w="2552"/>
        <w:gridCol w:w="5953"/>
      </w:tblGrid>
      <w:tr w:rsidR="00924A90" w14:paraId="3DE5105B" w14:textId="77777777" w:rsidTr="00924A90">
        <w:trPr>
          <w:cantSplit/>
          <w:tblHeader/>
        </w:trPr>
        <w:tc>
          <w:tcPr>
            <w:tcW w:w="2552" w:type="dxa"/>
            <w:shd w:val="clear" w:color="auto" w:fill="DAEEF3" w:themeFill="accent5" w:themeFillTint="33"/>
          </w:tcPr>
          <w:p w14:paraId="29D6CC39" w14:textId="265F10B8" w:rsidR="00924A90" w:rsidRDefault="00924A90" w:rsidP="00924A90">
            <w:r>
              <w:rPr>
                <w:rFonts w:hint="eastAsia"/>
              </w:rPr>
              <w:t>機能名</w:t>
            </w:r>
          </w:p>
        </w:tc>
        <w:tc>
          <w:tcPr>
            <w:tcW w:w="5953" w:type="dxa"/>
            <w:shd w:val="clear" w:color="auto" w:fill="DAEEF3" w:themeFill="accent5" w:themeFillTint="33"/>
          </w:tcPr>
          <w:p w14:paraId="30656BCB" w14:textId="40239F5B" w:rsidR="00924A90" w:rsidRDefault="00924A90" w:rsidP="00924A90">
            <w:r>
              <w:rPr>
                <w:rFonts w:hint="eastAsia"/>
              </w:rPr>
              <w:t>概要</w:t>
            </w:r>
          </w:p>
        </w:tc>
      </w:tr>
      <w:tr w:rsidR="00924A90" w14:paraId="45618BC8" w14:textId="77777777" w:rsidTr="00924A90">
        <w:trPr>
          <w:cantSplit/>
        </w:trPr>
        <w:tc>
          <w:tcPr>
            <w:tcW w:w="2552" w:type="dxa"/>
          </w:tcPr>
          <w:p w14:paraId="17B14316" w14:textId="76508BF4" w:rsidR="00924A90" w:rsidRDefault="00924A90" w:rsidP="00924A90">
            <w:r>
              <w:rPr>
                <w:rFonts w:hint="eastAsia"/>
              </w:rPr>
              <w:t>Web公開</w:t>
            </w:r>
          </w:p>
        </w:tc>
        <w:tc>
          <w:tcPr>
            <w:tcW w:w="5953" w:type="dxa"/>
          </w:tcPr>
          <w:p w14:paraId="0667562C" w14:textId="045614D4" w:rsidR="00924A90" w:rsidRDefault="00924A90" w:rsidP="00924A90">
            <w:r w:rsidRPr="00924A90">
              <w:t>Proself上にあるファイル</w:t>
            </w:r>
            <w:r w:rsidR="00CC4CD6">
              <w:rPr>
                <w:rFonts w:hint="eastAsia"/>
              </w:rPr>
              <w:t>/</w:t>
            </w:r>
            <w:r w:rsidRPr="00924A90">
              <w:t>フォルダに対して受渡用のワンタイムURLを生成</w:t>
            </w:r>
            <w:r>
              <w:rPr>
                <w:rFonts w:hint="eastAsia"/>
              </w:rPr>
              <w:t>し</w:t>
            </w:r>
            <w:r w:rsidR="00CC4CD6">
              <w:rPr>
                <w:rFonts w:hint="eastAsia"/>
              </w:rPr>
              <w:t>ます。</w:t>
            </w:r>
          </w:p>
        </w:tc>
      </w:tr>
      <w:tr w:rsidR="00924A90" w14:paraId="3E0767F7" w14:textId="77777777" w:rsidTr="00924A90">
        <w:trPr>
          <w:cantSplit/>
        </w:trPr>
        <w:tc>
          <w:tcPr>
            <w:tcW w:w="2552" w:type="dxa"/>
          </w:tcPr>
          <w:p w14:paraId="56ADB2D6" w14:textId="041E82A4" w:rsidR="00924A90" w:rsidRDefault="00924A90" w:rsidP="00924A90">
            <w:r>
              <w:rPr>
                <w:rFonts w:hint="eastAsia"/>
              </w:rPr>
              <w:t>受取フォルダ</w:t>
            </w:r>
          </w:p>
        </w:tc>
        <w:tc>
          <w:tcPr>
            <w:tcW w:w="5953" w:type="dxa"/>
          </w:tcPr>
          <w:p w14:paraId="60B294E8" w14:textId="4C4BE644" w:rsidR="00924A90" w:rsidRPr="00924A90" w:rsidRDefault="00CC4CD6" w:rsidP="00CC4CD6">
            <w:r w:rsidRPr="00924A90">
              <w:t>Proself上にあるフォルダに対して</w:t>
            </w:r>
            <w:r>
              <w:rPr>
                <w:rFonts w:hint="eastAsia"/>
              </w:rPr>
              <w:t>受取用</w:t>
            </w:r>
            <w:r w:rsidRPr="00924A90">
              <w:t>のワンタイムURLを生成</w:t>
            </w:r>
            <w:r>
              <w:rPr>
                <w:rFonts w:hint="eastAsia"/>
              </w:rPr>
              <w:t>します。</w:t>
            </w:r>
          </w:p>
        </w:tc>
      </w:tr>
      <w:tr w:rsidR="00924A90" w:rsidRPr="00924A90" w14:paraId="1EF8D131" w14:textId="77777777" w:rsidTr="00924A90">
        <w:trPr>
          <w:cantSplit/>
        </w:trPr>
        <w:tc>
          <w:tcPr>
            <w:tcW w:w="2552" w:type="dxa"/>
          </w:tcPr>
          <w:p w14:paraId="4A3C6188" w14:textId="05B23C0E" w:rsidR="00924A90" w:rsidRDefault="00924A90" w:rsidP="00924A90">
            <w:r w:rsidRPr="00924A90">
              <w:rPr>
                <w:rFonts w:hint="eastAsia"/>
              </w:rPr>
              <w:t>ファイル送信</w:t>
            </w:r>
          </w:p>
        </w:tc>
        <w:tc>
          <w:tcPr>
            <w:tcW w:w="5953" w:type="dxa"/>
          </w:tcPr>
          <w:p w14:paraId="09766B23" w14:textId="5ED93927" w:rsidR="00924A90" w:rsidRDefault="00645198" w:rsidP="008C3166">
            <w:r w:rsidRPr="00645198">
              <w:rPr>
                <w:rFonts w:hint="eastAsia"/>
              </w:rPr>
              <w:t>ファイルアップロード、ワンタイム</w:t>
            </w:r>
            <w:r w:rsidRPr="00645198">
              <w:t>URL</w:t>
            </w:r>
            <w:r>
              <w:t>生成、メール送信を一度に行うことができ</w:t>
            </w:r>
            <w:r>
              <w:rPr>
                <w:rFonts w:hint="eastAsia"/>
              </w:rPr>
              <w:t>ます</w:t>
            </w:r>
            <w:r w:rsidR="00CC4CD6">
              <w:rPr>
                <w:rFonts w:hint="eastAsia"/>
              </w:rPr>
              <w:t>。</w:t>
            </w:r>
          </w:p>
        </w:tc>
      </w:tr>
      <w:tr w:rsidR="00924A90" w:rsidRPr="00924A90" w14:paraId="2292428F" w14:textId="77777777" w:rsidTr="00924A90">
        <w:trPr>
          <w:cantSplit/>
        </w:trPr>
        <w:tc>
          <w:tcPr>
            <w:tcW w:w="2552" w:type="dxa"/>
          </w:tcPr>
          <w:p w14:paraId="19FC5509" w14:textId="5B8466AE" w:rsidR="00924A90" w:rsidRPr="00924A90" w:rsidRDefault="00924A90" w:rsidP="00924A90">
            <w:r w:rsidRPr="00924A90">
              <w:t>ファイル受信</w:t>
            </w:r>
          </w:p>
        </w:tc>
        <w:tc>
          <w:tcPr>
            <w:tcW w:w="5953" w:type="dxa"/>
          </w:tcPr>
          <w:p w14:paraId="0056F218" w14:textId="724E0AAA" w:rsidR="00924A90" w:rsidRPr="00924A90" w:rsidRDefault="000F6ABA" w:rsidP="000F6ABA">
            <w:r w:rsidRPr="000F6ABA">
              <w:rPr>
                <w:rFonts w:hint="eastAsia"/>
              </w:rPr>
              <w:t>フォルダ作成、ワンタイム</w:t>
            </w:r>
            <w:r w:rsidRPr="000F6ABA">
              <w:t>URL生成、メール送信を一度に行うことができ</w:t>
            </w:r>
            <w:r w:rsidR="008C3166">
              <w:rPr>
                <w:rFonts w:hint="eastAsia"/>
              </w:rPr>
              <w:t>ます</w:t>
            </w:r>
            <w:r w:rsidR="00CC4CD6">
              <w:rPr>
                <w:rFonts w:hint="eastAsia"/>
              </w:rPr>
              <w:t>。</w:t>
            </w:r>
          </w:p>
        </w:tc>
      </w:tr>
    </w:tbl>
    <w:p w14:paraId="2AB95B20" w14:textId="3AC86B88" w:rsidR="00A02653" w:rsidRPr="00924A90" w:rsidRDefault="00A02653" w:rsidP="00A66508"/>
    <w:p w14:paraId="6102912A" w14:textId="7F98A4B6" w:rsidR="00A02653" w:rsidRPr="00A02653" w:rsidRDefault="001F36AB" w:rsidP="00A66508">
      <w:r>
        <w:rPr>
          <w:rFonts w:hint="eastAsia"/>
        </w:rPr>
        <w:t>それぞれ</w:t>
      </w:r>
      <w:r w:rsidR="006B157D">
        <w:rPr>
          <w:rFonts w:hint="eastAsia"/>
        </w:rPr>
        <w:t>の機能が</w:t>
      </w:r>
      <w:r w:rsidR="00B85E82">
        <w:rPr>
          <w:rFonts w:hint="eastAsia"/>
        </w:rPr>
        <w:t>適している利用方法</w:t>
      </w:r>
      <w:r>
        <w:rPr>
          <w:rFonts w:hint="eastAsia"/>
        </w:rPr>
        <w:t>は</w:t>
      </w:r>
      <w:r w:rsidR="00140F8B">
        <w:rPr>
          <w:rFonts w:hint="eastAsia"/>
        </w:rPr>
        <w:t>以下</w:t>
      </w:r>
      <w:r>
        <w:rPr>
          <w:rFonts w:hint="eastAsia"/>
        </w:rPr>
        <w:t>の通りです</w:t>
      </w:r>
      <w:r w:rsidR="00140F8B">
        <w:rPr>
          <w:rFonts w:hint="eastAsia"/>
        </w:rPr>
        <w:t>。</w:t>
      </w:r>
    </w:p>
    <w:p w14:paraId="6E62935E" w14:textId="70D56E8B" w:rsidR="00140F8B" w:rsidRDefault="00140F8B" w:rsidP="00140F8B">
      <w:pPr>
        <w:pStyle w:val="af5"/>
        <w:numPr>
          <w:ilvl w:val="0"/>
          <w:numId w:val="36"/>
        </w:numPr>
        <w:ind w:leftChars="0"/>
      </w:pPr>
      <w:r>
        <w:rPr>
          <w:rFonts w:hint="eastAsia"/>
        </w:rPr>
        <w:t>Web公開/受取フォルダ</w:t>
      </w:r>
    </w:p>
    <w:p w14:paraId="46FEBAAA" w14:textId="5BBBFF50" w:rsidR="002E5EA6" w:rsidRPr="00140F8B" w:rsidRDefault="002E5EA6" w:rsidP="002E5EA6">
      <w:pPr>
        <w:pStyle w:val="af5"/>
        <w:ind w:leftChars="0" w:left="360"/>
      </w:pPr>
      <w:r w:rsidRPr="002E5EA6">
        <w:t>Proselfに保存されているファイル/フォルダを</w:t>
      </w:r>
      <w:r>
        <w:rPr>
          <w:rFonts w:hint="eastAsia"/>
        </w:rPr>
        <w:t>、</w:t>
      </w:r>
      <w:r w:rsidRPr="002E5EA6">
        <w:t>アカウントを持たない人との受け</w:t>
      </w:r>
      <w:r>
        <w:t>渡し</w:t>
      </w:r>
      <w:r>
        <w:rPr>
          <w:rFonts w:hint="eastAsia"/>
        </w:rPr>
        <w:t>を行う場合に適しております。</w:t>
      </w:r>
    </w:p>
    <w:p w14:paraId="1D3A5DC6" w14:textId="0EC429D9" w:rsidR="00140F8B" w:rsidRDefault="00140F8B" w:rsidP="00140F8B">
      <w:pPr>
        <w:pStyle w:val="af5"/>
        <w:numPr>
          <w:ilvl w:val="0"/>
          <w:numId w:val="36"/>
        </w:numPr>
        <w:ind w:leftChars="0"/>
      </w:pPr>
      <w:r>
        <w:rPr>
          <w:rFonts w:hint="eastAsia"/>
        </w:rPr>
        <w:t>ファイル送信/ファイル受信</w:t>
      </w:r>
    </w:p>
    <w:p w14:paraId="16861C30" w14:textId="3109564B" w:rsidR="002E5EA6" w:rsidRDefault="002E5EA6" w:rsidP="002E5EA6">
      <w:pPr>
        <w:pStyle w:val="af5"/>
        <w:ind w:leftChars="0" w:left="360"/>
      </w:pPr>
      <w:r w:rsidRPr="002E5EA6">
        <w:t>1画面で操作が完了するので</w:t>
      </w:r>
      <w:r>
        <w:rPr>
          <w:rFonts w:hint="eastAsia"/>
        </w:rPr>
        <w:t>、各種</w:t>
      </w:r>
      <w:r w:rsidRPr="002E5EA6">
        <w:rPr>
          <w:rFonts w:hint="eastAsia"/>
        </w:rPr>
        <w:t>ファイル転送サービス</w:t>
      </w:r>
      <w:r>
        <w:rPr>
          <w:rFonts w:hint="eastAsia"/>
        </w:rPr>
        <w:t>のような</w:t>
      </w:r>
      <w:r w:rsidRPr="002E5EA6">
        <w:t>ファイル受け渡しに特化した使い方</w:t>
      </w:r>
      <w:r>
        <w:rPr>
          <w:rFonts w:hint="eastAsia"/>
        </w:rPr>
        <w:t>に適しております。</w:t>
      </w:r>
    </w:p>
    <w:p w14:paraId="3BBCEDD7" w14:textId="77777777" w:rsidR="00B85F56" w:rsidRPr="002E5EA6" w:rsidRDefault="00B85F56" w:rsidP="00B85F56"/>
    <w:p w14:paraId="59FD374F" w14:textId="77777777" w:rsidR="00B85F56" w:rsidRDefault="00B85F56" w:rsidP="00B85F56">
      <w:r>
        <w:rPr>
          <w:rFonts w:hint="eastAsia"/>
        </w:rPr>
        <w:t>各機能の詳細については次項より記載しております。</w:t>
      </w:r>
    </w:p>
    <w:p w14:paraId="57E01F5E" w14:textId="78F448F9" w:rsidR="00A66508" w:rsidRPr="00B85F56" w:rsidRDefault="00A66508" w:rsidP="00A66508"/>
    <w:p w14:paraId="4EA079B5" w14:textId="5090E7A8" w:rsidR="00D30957" w:rsidRDefault="00D30957" w:rsidP="00D30957">
      <w:pPr>
        <w:pStyle w:val="2"/>
      </w:pPr>
      <w:bookmarkStart w:id="17" w:name="_Web公開"/>
      <w:bookmarkStart w:id="18" w:name="_Toc153801588"/>
      <w:bookmarkEnd w:id="17"/>
      <w:r>
        <w:rPr>
          <w:rFonts w:hint="eastAsia"/>
        </w:rPr>
        <w:lastRenderedPageBreak/>
        <w:t>Web公開</w:t>
      </w:r>
      <w:bookmarkEnd w:id="18"/>
    </w:p>
    <w:p w14:paraId="4AAB9368" w14:textId="02C332ED" w:rsidR="008D1D85" w:rsidRDefault="008D1D85" w:rsidP="008D1D85">
      <w:r>
        <w:rPr>
          <w:rFonts w:hint="eastAsia"/>
        </w:rPr>
        <w:t>Web公開</w:t>
      </w:r>
      <w:r w:rsidR="004C0836">
        <w:rPr>
          <w:rFonts w:hint="eastAsia"/>
        </w:rPr>
        <w:t>の開始や停止についての詳細を記載しております。</w:t>
      </w:r>
    </w:p>
    <w:p w14:paraId="0E282CC0" w14:textId="77777777" w:rsidR="008D1D85" w:rsidRPr="008D1D85" w:rsidRDefault="008D1D85" w:rsidP="008D1D85">
      <w:pPr>
        <w:rPr>
          <w:lang w:eastAsia="ar-SA"/>
        </w:rPr>
      </w:pPr>
    </w:p>
    <w:p w14:paraId="4C202FC4" w14:textId="0A07304E" w:rsidR="006213EA" w:rsidRDefault="0039257E" w:rsidP="00D30957">
      <w:pPr>
        <w:pStyle w:val="3"/>
        <w:ind w:left="-12"/>
      </w:pPr>
      <w:bookmarkStart w:id="19" w:name="_Toc414281097"/>
      <w:bookmarkStart w:id="20" w:name="_Toc153801589"/>
      <w:r>
        <w:rPr>
          <w:rFonts w:hint="eastAsia"/>
        </w:rPr>
        <w:t>Web公開を開始する</w:t>
      </w:r>
      <w:bookmarkEnd w:id="19"/>
      <w:bookmarkEnd w:id="20"/>
    </w:p>
    <w:p w14:paraId="56B09538" w14:textId="2A577D4C" w:rsidR="006213EA" w:rsidRDefault="00EE2940" w:rsidP="006213EA">
      <w:r>
        <w:rPr>
          <w:rFonts w:hint="eastAsia"/>
        </w:rPr>
        <w:t>以下はユーザーフォルダに保存されている</w:t>
      </w:r>
      <w:r>
        <w:t>「</w:t>
      </w:r>
      <w:r>
        <w:rPr>
          <w:rFonts w:hint="eastAsia"/>
        </w:rPr>
        <w:t>sunflower.jpg</w:t>
      </w:r>
      <w:r>
        <w:t>」</w:t>
      </w:r>
      <w:r>
        <w:rPr>
          <w:rFonts w:hint="eastAsia"/>
        </w:rPr>
        <w:t>をWeb公開する場合の手順</w:t>
      </w:r>
      <w:r w:rsidR="00176338">
        <w:rPr>
          <w:rFonts w:hint="eastAsia"/>
        </w:rPr>
        <w:t>となります。</w:t>
      </w:r>
    </w:p>
    <w:p w14:paraId="5602F3EA" w14:textId="77777777" w:rsidR="00EE2940" w:rsidRPr="00EE2940" w:rsidRDefault="00EE2940" w:rsidP="006213EA"/>
    <w:p w14:paraId="4F5969D2" w14:textId="29317F3F" w:rsidR="006213EA" w:rsidRDefault="00281081" w:rsidP="00EE2940">
      <w:r>
        <w:rPr>
          <w:rFonts w:hint="eastAsia"/>
        </w:rPr>
        <w:t>ファイル一覧</w:t>
      </w:r>
      <w:r w:rsidR="000A0D4C">
        <w:rPr>
          <w:rFonts w:hint="eastAsia"/>
        </w:rPr>
        <w:t>にある</w:t>
      </w:r>
      <w:r w:rsidR="006213EA">
        <w:t>「</w:t>
      </w:r>
      <w:r w:rsidR="000A0D4C">
        <w:rPr>
          <w:rFonts w:hint="eastAsia"/>
        </w:rPr>
        <w:t>sunflower.jpg</w:t>
      </w:r>
      <w:r w:rsidR="006213EA">
        <w:t>」</w:t>
      </w:r>
      <w:r w:rsidR="000A0D4C">
        <w:rPr>
          <w:rFonts w:hint="eastAsia"/>
        </w:rPr>
        <w:t>にチェックを入れ、上部メニューより「Web公開」をクリックします。</w:t>
      </w:r>
    </w:p>
    <w:p w14:paraId="55105082" w14:textId="3762BBEC" w:rsidR="00563A99" w:rsidRDefault="00563A99" w:rsidP="006213EA">
      <w:pPr>
        <w:jc w:val="center"/>
      </w:pPr>
      <w:r>
        <w:rPr>
          <w:noProof/>
        </w:rPr>
        <mc:AlternateContent>
          <mc:Choice Requires="wps">
            <w:drawing>
              <wp:anchor distT="0" distB="0" distL="114300" distR="114300" simplePos="0" relativeHeight="251756544" behindDoc="0" locked="0" layoutInCell="1" allowOverlap="1" wp14:anchorId="49CAFBE4" wp14:editId="35961070">
                <wp:simplePos x="0" y="0"/>
                <wp:positionH relativeFrom="column">
                  <wp:posOffset>2863215</wp:posOffset>
                </wp:positionH>
                <wp:positionV relativeFrom="paragraph">
                  <wp:posOffset>301625</wp:posOffset>
                </wp:positionV>
                <wp:extent cx="520700" cy="171450"/>
                <wp:effectExtent l="0" t="0" r="12700" b="19050"/>
                <wp:wrapNone/>
                <wp:docPr id="355" name="正方形/長方形 355"/>
                <wp:cNvGraphicFramePr/>
                <a:graphic xmlns:a="http://schemas.openxmlformats.org/drawingml/2006/main">
                  <a:graphicData uri="http://schemas.microsoft.com/office/word/2010/wordprocessingShape">
                    <wps:wsp>
                      <wps:cNvSpPr/>
                      <wps:spPr>
                        <a:xfrm>
                          <a:off x="0" y="0"/>
                          <a:ext cx="5207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33F37" id="正方形/長方形 355" o:spid="_x0000_s1026" style="position:absolute;left:0;text-align:left;margin-left:225.45pt;margin-top:23.75pt;width:41pt;height:1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699200" behindDoc="0" locked="0" layoutInCell="1" allowOverlap="1" wp14:anchorId="3E7F92CB" wp14:editId="59017034">
                <wp:simplePos x="0" y="0"/>
                <wp:positionH relativeFrom="column">
                  <wp:posOffset>862965</wp:posOffset>
                </wp:positionH>
                <wp:positionV relativeFrom="paragraph">
                  <wp:posOffset>892175</wp:posOffset>
                </wp:positionV>
                <wp:extent cx="203200" cy="190500"/>
                <wp:effectExtent l="0" t="0" r="25400" b="19050"/>
                <wp:wrapNone/>
                <wp:docPr id="354" name="楕円 354"/>
                <wp:cNvGraphicFramePr/>
                <a:graphic xmlns:a="http://schemas.openxmlformats.org/drawingml/2006/main">
                  <a:graphicData uri="http://schemas.microsoft.com/office/word/2010/wordprocessingShape">
                    <wps:wsp>
                      <wps:cNvSpPr/>
                      <wps:spPr>
                        <a:xfrm>
                          <a:off x="0" y="0"/>
                          <a:ext cx="2032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6E7D11" id="楕円 354" o:spid="_x0000_s1026" style="position:absolute;left:0;text-align:left;margin-left:67.95pt;margin-top:70.25pt;width:16pt;height: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" filled="f" strokecolor="red" strokeweight="2pt"/>
            </w:pict>
          </mc:Fallback>
        </mc:AlternateContent>
      </w:r>
      <w:r>
        <w:rPr>
          <w:noProof/>
        </w:rPr>
        <w:drawing>
          <wp:inline distT="0" distB="0" distL="0" distR="0" wp14:anchorId="6899A58F" wp14:editId="273A5ABA">
            <wp:extent cx="5400040" cy="1309370"/>
            <wp:effectExtent l="19050" t="19050" r="10160" b="2413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400040" cy="1309370"/>
                    </a:xfrm>
                    <a:prstGeom prst="rect">
                      <a:avLst/>
                    </a:prstGeom>
                    <a:ln>
                      <a:solidFill>
                        <a:schemeClr val="tx1"/>
                      </a:solidFill>
                    </a:ln>
                  </pic:spPr>
                </pic:pic>
              </a:graphicData>
            </a:graphic>
          </wp:inline>
        </w:drawing>
      </w:r>
    </w:p>
    <w:p w14:paraId="315A4C50" w14:textId="1ABA4D01" w:rsidR="006213EA" w:rsidRPr="006213EA" w:rsidRDefault="00DC5716" w:rsidP="006213EA">
      <w:pPr>
        <w:jc w:val="center"/>
        <w:rPr>
          <w:b/>
        </w:rPr>
      </w:pPr>
      <w:r>
        <w:rPr>
          <w:rFonts w:hint="eastAsia"/>
          <w:b/>
        </w:rPr>
        <w:t>ファイル一覧画面</w:t>
      </w:r>
    </w:p>
    <w:p w14:paraId="00957245" w14:textId="77777777" w:rsidR="00893B31" w:rsidRPr="00C810CB" w:rsidRDefault="00893B31" w:rsidP="006213EA"/>
    <w:p w14:paraId="096DC047" w14:textId="3573EAFF" w:rsidR="006213EA" w:rsidRDefault="006213EA" w:rsidP="00EE2940">
      <w:r>
        <w:t>Web公開</w:t>
      </w:r>
      <w:r w:rsidR="00E25514">
        <w:rPr>
          <w:rFonts w:hint="eastAsia"/>
        </w:rPr>
        <w:t>設定</w:t>
      </w:r>
      <w:r>
        <w:t>画面</w:t>
      </w:r>
      <w:r w:rsidR="00E25514">
        <w:rPr>
          <w:rFonts w:hint="eastAsia"/>
        </w:rPr>
        <w:t>が表示されますので、</w:t>
      </w:r>
      <w:r w:rsidR="00C810CB">
        <w:rPr>
          <w:rFonts w:hint="eastAsia"/>
        </w:rPr>
        <w:t>必要に応じてダウンロード回数制限、公開期限、公開されたアドレスに</w:t>
      </w:r>
      <w:r w:rsidR="00C810CB">
        <w:t>アクセスする際の</w:t>
      </w:r>
      <w:r w:rsidR="00C810CB">
        <w:rPr>
          <w:rFonts w:hint="eastAsia"/>
        </w:rPr>
        <w:t>公開</w:t>
      </w:r>
      <w:r w:rsidR="00C810CB">
        <w:t>パスワード</w:t>
      </w:r>
      <w:r w:rsidR="00555602">
        <w:rPr>
          <w:rFonts w:hint="eastAsia"/>
        </w:rPr>
        <w:t>等</w:t>
      </w:r>
      <w:r w:rsidR="00C810CB">
        <w:rPr>
          <w:rFonts w:hint="eastAsia"/>
        </w:rPr>
        <w:t>を</w:t>
      </w:r>
      <w:r>
        <w:t>設定</w:t>
      </w:r>
      <w:r w:rsidR="00E25514">
        <w:rPr>
          <w:rFonts w:hint="eastAsia"/>
        </w:rPr>
        <w:t>します</w:t>
      </w:r>
      <w:r>
        <w:t>。</w:t>
      </w:r>
    </w:p>
    <w:p w14:paraId="3B0AFBD9" w14:textId="77777777" w:rsidR="00B0708E" w:rsidRDefault="00B0708E" w:rsidP="00EE2940"/>
    <w:p w14:paraId="4F1A7493" w14:textId="0AC279EC" w:rsidR="00483357" w:rsidRDefault="00E63130" w:rsidP="00BB53E5">
      <w:pPr>
        <w:jc w:val="center"/>
        <w:rPr>
          <w:b/>
        </w:rPr>
      </w:pPr>
      <w:r>
        <w:rPr>
          <w:noProof/>
        </w:rPr>
        <w:lastRenderedPageBreak/>
        <mc:AlternateContent>
          <mc:Choice Requires="wps">
            <w:drawing>
              <wp:anchor distT="0" distB="0" distL="114300" distR="114300" simplePos="0" relativeHeight="251594752" behindDoc="0" locked="0" layoutInCell="1" allowOverlap="1" wp14:anchorId="6591C611" wp14:editId="04B75143">
                <wp:simplePos x="0" y="0"/>
                <wp:positionH relativeFrom="column">
                  <wp:posOffset>2348865</wp:posOffset>
                </wp:positionH>
                <wp:positionV relativeFrom="paragraph">
                  <wp:posOffset>2639695</wp:posOffset>
                </wp:positionV>
                <wp:extent cx="717550" cy="152400"/>
                <wp:effectExtent l="0" t="0" r="25400" b="19050"/>
                <wp:wrapNone/>
                <wp:docPr id="197" name="正方形/長方形 197"/>
                <wp:cNvGraphicFramePr/>
                <a:graphic xmlns:a="http://schemas.openxmlformats.org/drawingml/2006/main">
                  <a:graphicData uri="http://schemas.microsoft.com/office/word/2010/wordprocessingShape">
                    <wps:wsp>
                      <wps:cNvSpPr/>
                      <wps:spPr>
                        <a:xfrm>
                          <a:off x="0" y="0"/>
                          <a:ext cx="7175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8676D" id="正方形/長方形 197" o:spid="_x0000_s1026" style="position:absolute;left:0;text-align:left;margin-left:184.95pt;margin-top:207.85pt;width:56.5pt;height:1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" filled="f" strokecolor="red" strokeweight="2pt"/>
            </w:pict>
          </mc:Fallback>
        </mc:AlternateContent>
      </w:r>
      <w:r w:rsidR="00BB53E5">
        <w:rPr>
          <w:noProof/>
        </w:rPr>
        <w:drawing>
          <wp:inline distT="0" distB="0" distL="0" distR="0" wp14:anchorId="1EDBB724" wp14:editId="07B539F4">
            <wp:extent cx="2880000" cy="2831186"/>
            <wp:effectExtent l="19050" t="19050" r="15875" b="26670"/>
            <wp:docPr id="20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880000" cy="2831186"/>
                    </a:xfrm>
                    <a:prstGeom prst="rect">
                      <a:avLst/>
                    </a:prstGeom>
                    <a:ln>
                      <a:solidFill>
                        <a:schemeClr val="tx1"/>
                      </a:solidFill>
                    </a:ln>
                  </pic:spPr>
                </pic:pic>
              </a:graphicData>
            </a:graphic>
          </wp:inline>
        </w:drawing>
      </w:r>
    </w:p>
    <w:p w14:paraId="459AF143" w14:textId="6985DA74" w:rsidR="006213EA" w:rsidRPr="00A468FD" w:rsidRDefault="00A468FD" w:rsidP="00A468FD">
      <w:pPr>
        <w:jc w:val="center"/>
        <w:rPr>
          <w:b/>
        </w:rPr>
      </w:pPr>
      <w:r w:rsidRPr="00A468FD">
        <w:rPr>
          <w:b/>
        </w:rPr>
        <w:t>Web公開設定画面</w:t>
      </w:r>
    </w:p>
    <w:p w14:paraId="357C63BE" w14:textId="038866A6" w:rsidR="00607606" w:rsidRDefault="00607606" w:rsidP="006213EA"/>
    <w:p w14:paraId="6075FC3F" w14:textId="77777777" w:rsidR="003327EC" w:rsidRDefault="003327EC" w:rsidP="003327EC">
      <w:r>
        <w:rPr>
          <w:rFonts w:hint="eastAsia"/>
        </w:rPr>
        <w:t>各設定項目については以下の通りです。</w:t>
      </w:r>
    </w:p>
    <w:tbl>
      <w:tblPr>
        <w:tblStyle w:val="af1"/>
        <w:tblW w:w="0" w:type="auto"/>
        <w:tblInd w:w="108" w:type="dxa"/>
        <w:tblLook w:val="04A0" w:firstRow="1" w:lastRow="0" w:firstColumn="1" w:lastColumn="0" w:noHBand="0" w:noVBand="1"/>
      </w:tblPr>
      <w:tblGrid>
        <w:gridCol w:w="2552"/>
        <w:gridCol w:w="5953"/>
      </w:tblGrid>
      <w:tr w:rsidR="003327EC" w14:paraId="58A968EB" w14:textId="77777777" w:rsidTr="00D653D7">
        <w:trPr>
          <w:tblHeader/>
        </w:trPr>
        <w:tc>
          <w:tcPr>
            <w:tcW w:w="2552" w:type="dxa"/>
            <w:shd w:val="clear" w:color="auto" w:fill="DAEEF3" w:themeFill="accent5" w:themeFillTint="33"/>
          </w:tcPr>
          <w:p w14:paraId="295AE051" w14:textId="77777777" w:rsidR="003327EC" w:rsidRDefault="003327EC" w:rsidP="003327EC">
            <w:r>
              <w:rPr>
                <w:rFonts w:hint="eastAsia"/>
              </w:rPr>
              <w:t>項目名</w:t>
            </w:r>
          </w:p>
        </w:tc>
        <w:tc>
          <w:tcPr>
            <w:tcW w:w="5953" w:type="dxa"/>
            <w:shd w:val="clear" w:color="auto" w:fill="DAEEF3" w:themeFill="accent5" w:themeFillTint="33"/>
          </w:tcPr>
          <w:p w14:paraId="1E5C5EB1" w14:textId="77777777" w:rsidR="003327EC" w:rsidRDefault="003327EC" w:rsidP="003327EC">
            <w:r>
              <w:rPr>
                <w:rFonts w:hint="eastAsia"/>
              </w:rPr>
              <w:t>説明</w:t>
            </w:r>
          </w:p>
        </w:tc>
      </w:tr>
      <w:tr w:rsidR="003327EC" w14:paraId="3BB2CB4D" w14:textId="77777777" w:rsidTr="00D653D7">
        <w:tc>
          <w:tcPr>
            <w:tcW w:w="2552" w:type="dxa"/>
          </w:tcPr>
          <w:p w14:paraId="762AD72F" w14:textId="2954640B" w:rsidR="003327EC" w:rsidRDefault="003327EC" w:rsidP="00904A64">
            <w:r w:rsidRPr="003327EC">
              <w:rPr>
                <w:rFonts w:hint="eastAsia"/>
              </w:rPr>
              <w:t>公開後に公開用アドレスをメール送信する</w:t>
            </w:r>
            <w:r w:rsidR="0086059F">
              <w:rPr>
                <w:rFonts w:hint="eastAsia"/>
              </w:rPr>
              <w:t>(※</w:t>
            </w:r>
            <w:r w:rsidR="00881454">
              <w:rPr>
                <w:rFonts w:hint="eastAsia"/>
              </w:rPr>
              <w:t>1</w:t>
            </w:r>
            <w:r w:rsidR="0086059F">
              <w:rPr>
                <w:rFonts w:hint="eastAsia"/>
              </w:rPr>
              <w:t>)</w:t>
            </w:r>
          </w:p>
        </w:tc>
        <w:tc>
          <w:tcPr>
            <w:tcW w:w="5953" w:type="dxa"/>
          </w:tcPr>
          <w:p w14:paraId="648E21C7" w14:textId="7258CFE9" w:rsidR="003327EC" w:rsidRDefault="00B569A1" w:rsidP="00F208AF">
            <w:r w:rsidRPr="0003033D">
              <w:t>チェックを入れ</w:t>
            </w:r>
            <w:r>
              <w:rPr>
                <w:rFonts w:hint="eastAsia"/>
              </w:rPr>
              <w:t>ると</w:t>
            </w:r>
            <w:r w:rsidR="00530606">
              <w:rPr>
                <w:rFonts w:hint="eastAsia"/>
              </w:rPr>
              <w:t>Web公開</w:t>
            </w:r>
            <w:r>
              <w:rPr>
                <w:rFonts w:hint="eastAsia"/>
              </w:rPr>
              <w:t>作成</w:t>
            </w:r>
            <w:r w:rsidRPr="0003033D">
              <w:t>後にメール送信画面</w:t>
            </w:r>
            <w:r>
              <w:rPr>
                <w:rFonts w:hint="eastAsia"/>
              </w:rPr>
              <w:t>に</w:t>
            </w:r>
            <w:r w:rsidRPr="0003033D">
              <w:t>遷移します</w:t>
            </w:r>
            <w:r>
              <w:rPr>
                <w:rFonts w:hint="eastAsia"/>
              </w:rPr>
              <w:t>。</w:t>
            </w:r>
            <w:r w:rsidR="00EF444E">
              <w:rPr>
                <w:rFonts w:hint="eastAsia"/>
              </w:rPr>
              <w:t>メール送信の詳細については「</w:t>
            </w:r>
            <w:hyperlink w:anchor="_メール送信" w:history="1">
              <w:r w:rsidR="00EF444E" w:rsidRPr="00123219">
                <w:rPr>
                  <w:rStyle w:val="af0"/>
                  <w:rFonts w:hint="eastAsia"/>
                </w:rPr>
                <w:t>4.</w:t>
              </w:r>
              <w:r w:rsidR="00F208AF" w:rsidRPr="00123219">
                <w:rPr>
                  <w:rStyle w:val="af0"/>
                  <w:rFonts w:hint="eastAsia"/>
                </w:rPr>
                <w:t>2</w:t>
              </w:r>
              <w:r w:rsidR="001C5796" w:rsidRPr="00123219">
                <w:rPr>
                  <w:rStyle w:val="af0"/>
                </w:rPr>
                <w:t>.13.</w:t>
              </w:r>
              <w:r w:rsidR="00EF444E" w:rsidRPr="00123219">
                <w:rPr>
                  <w:rStyle w:val="af0"/>
                  <w:rFonts w:hint="eastAsia"/>
                </w:rPr>
                <w:t>メール送信</w:t>
              </w:r>
            </w:hyperlink>
            <w:r w:rsidR="00EF444E">
              <w:rPr>
                <w:rFonts w:hint="eastAsia"/>
              </w:rPr>
              <w:t>」を</w:t>
            </w:r>
            <w:r w:rsidR="006D3064">
              <w:rPr>
                <w:rFonts w:hint="eastAsia"/>
              </w:rPr>
              <w:t>ご参照ください</w:t>
            </w:r>
            <w:r w:rsidR="00EF444E">
              <w:rPr>
                <w:rFonts w:hint="eastAsia"/>
              </w:rPr>
              <w:t>。</w:t>
            </w:r>
          </w:p>
        </w:tc>
      </w:tr>
      <w:tr w:rsidR="003327EC" w14:paraId="369F9B76" w14:textId="77777777" w:rsidTr="00D653D7">
        <w:tc>
          <w:tcPr>
            <w:tcW w:w="2552" w:type="dxa"/>
          </w:tcPr>
          <w:p w14:paraId="491A2DCC" w14:textId="74C0DB4E" w:rsidR="003327EC" w:rsidRDefault="003327EC" w:rsidP="00904A64">
            <w:r>
              <w:rPr>
                <w:rFonts w:hint="eastAsia"/>
              </w:rPr>
              <w:t>メール認証を利用する</w:t>
            </w:r>
            <w:r w:rsidR="0086059F">
              <w:rPr>
                <w:rFonts w:hint="eastAsia"/>
              </w:rPr>
              <w:t>(※</w:t>
            </w:r>
            <w:r w:rsidR="00881454">
              <w:rPr>
                <w:rFonts w:hint="eastAsia"/>
              </w:rPr>
              <w:t>1</w:t>
            </w:r>
            <w:r w:rsidR="0086059F">
              <w:rPr>
                <w:rFonts w:hint="eastAsia"/>
              </w:rPr>
              <w:t>)</w:t>
            </w:r>
          </w:p>
        </w:tc>
        <w:tc>
          <w:tcPr>
            <w:tcW w:w="5953" w:type="dxa"/>
          </w:tcPr>
          <w:p w14:paraId="22086893" w14:textId="2544E01F" w:rsidR="00EF444E" w:rsidRDefault="00415DE7" w:rsidP="00881454">
            <w:r>
              <w:rPr>
                <w:rFonts w:hint="eastAsia"/>
              </w:rPr>
              <w:t>onにした場合、</w:t>
            </w:r>
            <w:r w:rsidR="00881454">
              <w:rPr>
                <w:rFonts w:hint="eastAsia"/>
              </w:rPr>
              <w:t>Web</w:t>
            </w:r>
            <w:r>
              <w:rPr>
                <w:rFonts w:hint="eastAsia"/>
              </w:rPr>
              <w:t>公開</w:t>
            </w:r>
            <w:r w:rsidR="00881454">
              <w:rPr>
                <w:rFonts w:hint="eastAsia"/>
              </w:rPr>
              <w:t>画面より</w:t>
            </w:r>
            <w:r w:rsidRPr="00E90FC9">
              <w:t>ファイルをダウンロードする際にワンタイムパスワードによる認証を</w:t>
            </w:r>
            <w:r>
              <w:rPr>
                <w:rFonts w:hint="eastAsia"/>
              </w:rPr>
              <w:t>必要とすることができます。</w:t>
            </w:r>
          </w:p>
          <w:p w14:paraId="4B90FC7C" w14:textId="61606544" w:rsidR="00EB78EE" w:rsidRDefault="00EB78EE" w:rsidP="00EB78EE">
            <w:r w:rsidRPr="00D50699">
              <w:rPr>
                <w:rFonts w:hint="eastAsia"/>
              </w:rPr>
              <w:t>詳細につきましては、以下</w:t>
            </w:r>
            <w:r w:rsidRPr="00D50699">
              <w:t>URL内の「Proself Ver.5 -</w:t>
            </w:r>
            <w:r>
              <w:t xml:space="preserve"> </w:t>
            </w:r>
            <w:r w:rsidRPr="00EB78EE">
              <w:rPr>
                <w:rFonts w:hint="eastAsia"/>
              </w:rPr>
              <w:t>操作チュートリアル</w:t>
            </w:r>
            <w:r w:rsidRPr="00EB78EE">
              <w:t>Web公開メール認証ユーザー編</w:t>
            </w:r>
            <w:r w:rsidRPr="00D50699">
              <w:t>」を</w:t>
            </w:r>
            <w:r w:rsidR="006D3064">
              <w:t>ご参照ください</w:t>
            </w:r>
            <w:r w:rsidRPr="00D50699">
              <w:t>。</w:t>
            </w:r>
          </w:p>
          <w:p w14:paraId="0C5BBE49" w14:textId="1432F5CB" w:rsidR="00EB78EE" w:rsidRDefault="00956EE5" w:rsidP="00EB78EE">
            <w:hyperlink r:id="rId42" w:history="1">
              <w:r w:rsidR="00EB78EE" w:rsidRPr="003E2E15">
                <w:rPr>
                  <w:rStyle w:val="af0"/>
                </w:rPr>
                <w:t>https://www.proself.jp/manualtutorial/list/</w:t>
              </w:r>
            </w:hyperlink>
          </w:p>
        </w:tc>
      </w:tr>
      <w:tr w:rsidR="003327EC" w14:paraId="53E5B304" w14:textId="77777777" w:rsidTr="00D653D7">
        <w:tc>
          <w:tcPr>
            <w:tcW w:w="2552" w:type="dxa"/>
          </w:tcPr>
          <w:p w14:paraId="2623B83E" w14:textId="349634A9" w:rsidR="003327EC" w:rsidRDefault="003327EC" w:rsidP="00904A64">
            <w:r w:rsidRPr="003327EC">
              <w:rPr>
                <w:rFonts w:hint="eastAsia"/>
              </w:rPr>
              <w:t>公開先メールアドレスを制限する</w:t>
            </w:r>
            <w:r w:rsidR="0086059F">
              <w:rPr>
                <w:rFonts w:hint="eastAsia"/>
              </w:rPr>
              <w:t>(※</w:t>
            </w:r>
            <w:r w:rsidR="00881454">
              <w:rPr>
                <w:rFonts w:hint="eastAsia"/>
              </w:rPr>
              <w:t>1</w:t>
            </w:r>
            <w:r w:rsidR="0086059F">
              <w:rPr>
                <w:rFonts w:hint="eastAsia"/>
              </w:rPr>
              <w:t>)</w:t>
            </w:r>
          </w:p>
        </w:tc>
        <w:tc>
          <w:tcPr>
            <w:tcW w:w="5953" w:type="dxa"/>
          </w:tcPr>
          <w:p w14:paraId="435FF924" w14:textId="707A9B98" w:rsidR="003327EC" w:rsidRDefault="00415DE7" w:rsidP="00415DE7">
            <w:r>
              <w:rPr>
                <w:rFonts w:hint="eastAsia"/>
              </w:rPr>
              <w:t>onにした場合、「公開先メールアドレス」に登録されているメールアドレスのみが</w:t>
            </w:r>
            <w:r w:rsidRPr="00E90FC9">
              <w:t>ワンタイムパスワード</w:t>
            </w:r>
            <w:r>
              <w:rPr>
                <w:rFonts w:hint="eastAsia"/>
              </w:rPr>
              <w:t>を取得できるようになります。</w:t>
            </w:r>
          </w:p>
        </w:tc>
      </w:tr>
      <w:tr w:rsidR="00415DE7" w14:paraId="01BC90E7" w14:textId="77777777" w:rsidTr="00D653D7">
        <w:tc>
          <w:tcPr>
            <w:tcW w:w="2552" w:type="dxa"/>
          </w:tcPr>
          <w:p w14:paraId="2C890072" w14:textId="736B36EC" w:rsidR="00415DE7" w:rsidRPr="003327EC" w:rsidRDefault="00415DE7" w:rsidP="00904A64">
            <w:r>
              <w:rPr>
                <w:rFonts w:hint="eastAsia"/>
              </w:rPr>
              <w:t>公開先メールアドレス(※</w:t>
            </w:r>
            <w:r w:rsidR="00881454">
              <w:rPr>
                <w:rFonts w:hint="eastAsia"/>
              </w:rPr>
              <w:t>1</w:t>
            </w:r>
            <w:r>
              <w:rPr>
                <w:rFonts w:hint="eastAsia"/>
              </w:rPr>
              <w:t>)</w:t>
            </w:r>
          </w:p>
        </w:tc>
        <w:tc>
          <w:tcPr>
            <w:tcW w:w="5953" w:type="dxa"/>
          </w:tcPr>
          <w:p w14:paraId="1EE2E6CA" w14:textId="07938A08" w:rsidR="00415DE7" w:rsidRDefault="00415DE7" w:rsidP="00415DE7">
            <w:r w:rsidRPr="00E90FC9">
              <w:t>ワンタイムパスワード</w:t>
            </w:r>
            <w:r>
              <w:rPr>
                <w:rFonts w:hint="eastAsia"/>
              </w:rPr>
              <w:t>を取得できるメールアドレスを追加/削除できます。</w:t>
            </w:r>
          </w:p>
        </w:tc>
      </w:tr>
      <w:tr w:rsidR="003327EC" w14:paraId="7BBBEDD8" w14:textId="77777777" w:rsidTr="00D653D7">
        <w:tc>
          <w:tcPr>
            <w:tcW w:w="2552" w:type="dxa"/>
          </w:tcPr>
          <w:p w14:paraId="19291F82" w14:textId="685163F2" w:rsidR="003327EC" w:rsidRDefault="003327EC" w:rsidP="0086059F">
            <w:r w:rsidRPr="003327EC">
              <w:rPr>
                <w:rFonts w:hint="eastAsia"/>
              </w:rPr>
              <w:lastRenderedPageBreak/>
              <w:t>ダウンロード回数制限</w:t>
            </w:r>
          </w:p>
        </w:tc>
        <w:tc>
          <w:tcPr>
            <w:tcW w:w="5953" w:type="dxa"/>
          </w:tcPr>
          <w:p w14:paraId="59AA779F" w14:textId="0C5D317C" w:rsidR="003327EC" w:rsidRDefault="00415DE7" w:rsidP="00C81E4B">
            <w:r>
              <w:rPr>
                <w:rFonts w:hint="eastAsia"/>
              </w:rPr>
              <w:t>チェックを入れた場合、</w:t>
            </w:r>
            <w:r w:rsidR="00C81E4B">
              <w:rPr>
                <w:rFonts w:hint="eastAsia"/>
              </w:rPr>
              <w:t>Web公開画面より指定回数</w:t>
            </w:r>
            <w:r w:rsidR="00B569A1">
              <w:rPr>
                <w:rFonts w:hint="eastAsia"/>
              </w:rPr>
              <w:t>ファイルがダウンロードされ</w:t>
            </w:r>
            <w:r>
              <w:rPr>
                <w:rFonts w:hint="eastAsia"/>
              </w:rPr>
              <w:t>ると</w:t>
            </w:r>
            <w:r w:rsidR="00B569A1">
              <w:rPr>
                <w:rFonts w:hint="eastAsia"/>
              </w:rPr>
              <w:t>自動的にWeb公開が停止され</w:t>
            </w:r>
            <w:r>
              <w:rPr>
                <w:rFonts w:hint="eastAsia"/>
              </w:rPr>
              <w:t>るようになり</w:t>
            </w:r>
            <w:r w:rsidR="00B569A1">
              <w:rPr>
                <w:rFonts w:hint="eastAsia"/>
              </w:rPr>
              <w:t>ます。</w:t>
            </w:r>
          </w:p>
        </w:tc>
      </w:tr>
      <w:tr w:rsidR="003327EC" w14:paraId="27EE003B" w14:textId="77777777" w:rsidTr="00D653D7">
        <w:tc>
          <w:tcPr>
            <w:tcW w:w="2552" w:type="dxa"/>
          </w:tcPr>
          <w:p w14:paraId="4F81872E" w14:textId="3852ECE7" w:rsidR="003327EC" w:rsidRDefault="003327EC" w:rsidP="003327EC">
            <w:r>
              <w:rPr>
                <w:rFonts w:hint="eastAsia"/>
              </w:rPr>
              <w:t>公開期限</w:t>
            </w:r>
          </w:p>
        </w:tc>
        <w:tc>
          <w:tcPr>
            <w:tcW w:w="5953" w:type="dxa"/>
          </w:tcPr>
          <w:p w14:paraId="372BD743" w14:textId="12CAA8DD" w:rsidR="003327EC" w:rsidRDefault="00415DE7" w:rsidP="00415DE7">
            <w:r>
              <w:rPr>
                <w:rFonts w:hint="eastAsia"/>
              </w:rPr>
              <w:t>チェックを入れた場合、指定の期限を超えると自動的にWeb公開が停止されるようになります。</w:t>
            </w:r>
          </w:p>
        </w:tc>
      </w:tr>
      <w:tr w:rsidR="003327EC" w14:paraId="142C159D" w14:textId="77777777" w:rsidTr="00D653D7">
        <w:tc>
          <w:tcPr>
            <w:tcW w:w="2552" w:type="dxa"/>
          </w:tcPr>
          <w:p w14:paraId="0E595FCE" w14:textId="1DCC78CA" w:rsidR="003327EC" w:rsidRDefault="003327EC" w:rsidP="00904A64">
            <w:r>
              <w:rPr>
                <w:rFonts w:hint="eastAsia"/>
              </w:rPr>
              <w:t>公開パスワード</w:t>
            </w:r>
            <w:r w:rsidR="0086059F">
              <w:rPr>
                <w:rFonts w:hint="eastAsia"/>
              </w:rPr>
              <w:t>(※</w:t>
            </w:r>
            <w:r w:rsidR="00881454">
              <w:rPr>
                <w:rFonts w:hint="eastAsia"/>
              </w:rPr>
              <w:t>1</w:t>
            </w:r>
            <w:r w:rsidR="0086059F">
              <w:rPr>
                <w:rFonts w:hint="eastAsia"/>
              </w:rPr>
              <w:t>)</w:t>
            </w:r>
          </w:p>
        </w:tc>
        <w:tc>
          <w:tcPr>
            <w:tcW w:w="5953" w:type="dxa"/>
          </w:tcPr>
          <w:p w14:paraId="15BD2473" w14:textId="2D26B50D" w:rsidR="001A7FD0" w:rsidRDefault="00CB339C" w:rsidP="00E22B60">
            <w:r>
              <w:rPr>
                <w:rFonts w:hint="eastAsia"/>
              </w:rPr>
              <w:t>チェックを入れた場合、</w:t>
            </w:r>
            <w:r w:rsidR="00530606">
              <w:rPr>
                <w:rFonts w:hint="eastAsia"/>
              </w:rPr>
              <w:t>Web</w:t>
            </w:r>
            <w:r>
              <w:rPr>
                <w:rFonts w:hint="eastAsia"/>
              </w:rPr>
              <w:t>公開</w:t>
            </w:r>
            <w:r w:rsidR="00881454">
              <w:rPr>
                <w:rFonts w:hint="eastAsia"/>
              </w:rPr>
              <w:t>画面</w:t>
            </w:r>
            <w:r>
              <w:rPr>
                <w:rFonts w:hint="eastAsia"/>
              </w:rPr>
              <w:t>アクセス時に指定パスワード</w:t>
            </w:r>
            <w:r w:rsidR="00881454">
              <w:rPr>
                <w:rFonts w:hint="eastAsia"/>
              </w:rPr>
              <w:t>での</w:t>
            </w:r>
            <w:r>
              <w:rPr>
                <w:rFonts w:hint="eastAsia"/>
              </w:rPr>
              <w:t>ログイン</w:t>
            </w:r>
            <w:r w:rsidR="00881454">
              <w:rPr>
                <w:rFonts w:hint="eastAsia"/>
              </w:rPr>
              <w:t>が必要となります。</w:t>
            </w:r>
            <w:r w:rsidR="00E22B60" w:rsidRPr="00E22B60">
              <w:rPr>
                <w:rFonts w:hint="eastAsia"/>
              </w:rPr>
              <w:t>また、パスワードについては手動入力の他、「パスワード生成」ボタンクリックによるランダム文字列の自動入力が可能です</w:t>
            </w:r>
            <w:r w:rsidR="00E22B60">
              <w:rPr>
                <w:rFonts w:hint="eastAsia"/>
              </w:rPr>
              <w:t>。</w:t>
            </w:r>
          </w:p>
        </w:tc>
      </w:tr>
      <w:tr w:rsidR="0086059F" w14:paraId="4202F68F" w14:textId="77777777" w:rsidTr="00D653D7">
        <w:tc>
          <w:tcPr>
            <w:tcW w:w="2552" w:type="dxa"/>
          </w:tcPr>
          <w:p w14:paraId="296AA03B" w14:textId="4F6B9F89" w:rsidR="0086059F" w:rsidRDefault="0086059F" w:rsidP="003327EC">
            <w:r>
              <w:rPr>
                <w:rFonts w:hint="eastAsia"/>
              </w:rPr>
              <w:t>サブフォルダを表示しない</w:t>
            </w:r>
            <w:r w:rsidR="00881454">
              <w:rPr>
                <w:rFonts w:hint="eastAsia"/>
              </w:rPr>
              <w:t>(※2)</w:t>
            </w:r>
          </w:p>
        </w:tc>
        <w:tc>
          <w:tcPr>
            <w:tcW w:w="5953" w:type="dxa"/>
          </w:tcPr>
          <w:p w14:paraId="7A91AF67" w14:textId="6F1940ED" w:rsidR="0086059F" w:rsidRDefault="005C3F82" w:rsidP="00881454">
            <w:r>
              <w:rPr>
                <w:rFonts w:hint="eastAsia"/>
              </w:rPr>
              <w:t>Web公開画面内に存在するサブフォルダを非表示とします。</w:t>
            </w:r>
          </w:p>
        </w:tc>
      </w:tr>
      <w:tr w:rsidR="003327EC" w14:paraId="230667BB" w14:textId="77777777" w:rsidTr="00D653D7">
        <w:tc>
          <w:tcPr>
            <w:tcW w:w="2552" w:type="dxa"/>
          </w:tcPr>
          <w:p w14:paraId="257449A0" w14:textId="496DD273" w:rsidR="003327EC" w:rsidRDefault="003327EC" w:rsidP="00904A64">
            <w:r>
              <w:rPr>
                <w:rFonts w:hint="eastAsia"/>
              </w:rPr>
              <w:t>閲覧専用</w:t>
            </w:r>
            <w:r w:rsidR="0086059F">
              <w:rPr>
                <w:rFonts w:hint="eastAsia"/>
              </w:rPr>
              <w:t>(※</w:t>
            </w:r>
            <w:r w:rsidR="00881454">
              <w:rPr>
                <w:rFonts w:hint="eastAsia"/>
              </w:rPr>
              <w:t>1</w:t>
            </w:r>
            <w:r w:rsidR="0086059F">
              <w:rPr>
                <w:rFonts w:hint="eastAsia"/>
              </w:rPr>
              <w:t>)</w:t>
            </w:r>
          </w:p>
        </w:tc>
        <w:tc>
          <w:tcPr>
            <w:tcW w:w="5953" w:type="dxa"/>
          </w:tcPr>
          <w:p w14:paraId="7939372B" w14:textId="17D38E2D" w:rsidR="003327EC" w:rsidRDefault="00D05037" w:rsidP="00D05037">
            <w:r>
              <w:rPr>
                <w:rFonts w:hint="eastAsia"/>
              </w:rPr>
              <w:t>チェックを入れた場合、Web公開画面上では閲覧のみ可能としダウンロードを禁止することができます。</w:t>
            </w:r>
          </w:p>
        </w:tc>
      </w:tr>
      <w:tr w:rsidR="003327EC" w14:paraId="6C86DDC0" w14:textId="77777777" w:rsidTr="00D653D7">
        <w:tc>
          <w:tcPr>
            <w:tcW w:w="2552" w:type="dxa"/>
          </w:tcPr>
          <w:p w14:paraId="6BA49C49" w14:textId="75F36FA0" w:rsidR="003327EC" w:rsidRDefault="003327EC" w:rsidP="00904A64">
            <w:r>
              <w:rPr>
                <w:rFonts w:hint="eastAsia"/>
              </w:rPr>
              <w:t>承認の設定</w:t>
            </w:r>
            <w:r w:rsidR="0086059F">
              <w:rPr>
                <w:rFonts w:hint="eastAsia"/>
              </w:rPr>
              <w:t>(※</w:t>
            </w:r>
            <w:r w:rsidR="00881454">
              <w:rPr>
                <w:rFonts w:hint="eastAsia"/>
              </w:rPr>
              <w:t>1</w:t>
            </w:r>
            <w:r w:rsidR="0086059F">
              <w:rPr>
                <w:rFonts w:hint="eastAsia"/>
              </w:rPr>
              <w:t>)</w:t>
            </w:r>
          </w:p>
        </w:tc>
        <w:tc>
          <w:tcPr>
            <w:tcW w:w="5953" w:type="dxa"/>
          </w:tcPr>
          <w:p w14:paraId="57B02B73" w14:textId="2AC23DBC" w:rsidR="00904A64" w:rsidRDefault="009A4D4D" w:rsidP="00904A64">
            <w:r>
              <w:rPr>
                <w:rFonts w:hint="eastAsia"/>
              </w:rPr>
              <w:t>承認者による承認が行われた場合にのみWeb公開が行われます。</w:t>
            </w:r>
            <w:r w:rsidR="00904A64">
              <w:rPr>
                <w:rFonts w:hint="eastAsia"/>
              </w:rPr>
              <w:t>「承認依頼を行う」か「承認依頼せずにすぐに公開する」を選択できます。</w:t>
            </w:r>
          </w:p>
          <w:p w14:paraId="78C73234" w14:textId="5D63F9CE" w:rsidR="00EB78EE" w:rsidRDefault="00EB78EE" w:rsidP="00904A64">
            <w:r w:rsidRPr="00D50699">
              <w:rPr>
                <w:rFonts w:hint="eastAsia"/>
              </w:rPr>
              <w:t>詳細につきましては、以下</w:t>
            </w:r>
            <w:r w:rsidRPr="00D50699">
              <w:t>URL内の「Proself Ver.5 -</w:t>
            </w:r>
            <w:r>
              <w:rPr>
                <w:rFonts w:hint="eastAsia"/>
              </w:rPr>
              <w:t xml:space="preserve"> </w:t>
            </w:r>
            <w:r w:rsidRPr="00EB78EE">
              <w:rPr>
                <w:rFonts w:hint="eastAsia"/>
              </w:rPr>
              <w:t>操作チュートリアル</w:t>
            </w:r>
            <w:r w:rsidRPr="00EB78EE">
              <w:t>Web公開承認ユーザー編</w:t>
            </w:r>
            <w:r w:rsidRPr="00D50699">
              <w:t>」を</w:t>
            </w:r>
            <w:r w:rsidR="006D3064">
              <w:t>ご参照ください</w:t>
            </w:r>
            <w:r w:rsidRPr="00D50699">
              <w:t>。</w:t>
            </w:r>
          </w:p>
          <w:p w14:paraId="250C863F" w14:textId="1F64D494" w:rsidR="00EB78EE" w:rsidRDefault="00956EE5" w:rsidP="00904A64">
            <w:hyperlink r:id="rId43" w:history="1">
              <w:r w:rsidR="00EB78EE" w:rsidRPr="003E2E15">
                <w:rPr>
                  <w:rStyle w:val="af0"/>
                </w:rPr>
                <w:t>https://www.proself.jp/manualtutorial/list/</w:t>
              </w:r>
            </w:hyperlink>
            <w:r w:rsidR="00EB78EE">
              <w:t xml:space="preserve"> </w:t>
            </w:r>
          </w:p>
        </w:tc>
      </w:tr>
      <w:tr w:rsidR="003327EC" w14:paraId="5811B2C2" w14:textId="77777777" w:rsidTr="00D653D7">
        <w:tc>
          <w:tcPr>
            <w:tcW w:w="2552" w:type="dxa"/>
          </w:tcPr>
          <w:p w14:paraId="0F54A85F" w14:textId="78C6B095" w:rsidR="003327EC" w:rsidRDefault="003327EC" w:rsidP="003327EC">
            <w:r>
              <w:rPr>
                <w:rFonts w:hint="eastAsia"/>
              </w:rPr>
              <w:t>公開コメント</w:t>
            </w:r>
          </w:p>
        </w:tc>
        <w:tc>
          <w:tcPr>
            <w:tcW w:w="5953" w:type="dxa"/>
          </w:tcPr>
          <w:p w14:paraId="3DCC0CBE" w14:textId="1574AB7D" w:rsidR="003327EC" w:rsidRDefault="00CB339C" w:rsidP="00CB339C">
            <w:r>
              <w:rPr>
                <w:rFonts w:hint="eastAsia"/>
              </w:rPr>
              <w:t>Web公開画面上に表示するコメントを指定できます。</w:t>
            </w:r>
          </w:p>
        </w:tc>
      </w:tr>
    </w:tbl>
    <w:p w14:paraId="73ADB376" w14:textId="15913BF0" w:rsidR="003327EC" w:rsidRDefault="0086059F" w:rsidP="006213EA">
      <w:r>
        <w:rPr>
          <w:rFonts w:hint="eastAsia"/>
        </w:rPr>
        <w:t>※</w:t>
      </w:r>
      <w:r w:rsidR="00881454">
        <w:rPr>
          <w:rFonts w:hint="eastAsia"/>
        </w:rPr>
        <w:t>1</w:t>
      </w:r>
      <w:r w:rsidR="00904A64">
        <w:t xml:space="preserve"> </w:t>
      </w:r>
      <w:r>
        <w:rPr>
          <w:rFonts w:hint="eastAsia"/>
        </w:rPr>
        <w:t>管理者の設定によっては設定項目が表示されません。</w:t>
      </w:r>
    </w:p>
    <w:p w14:paraId="79418448" w14:textId="5AA8A985" w:rsidR="00881454" w:rsidRDefault="00881454" w:rsidP="006213EA">
      <w:r>
        <w:rPr>
          <w:rFonts w:hint="eastAsia"/>
        </w:rPr>
        <w:t>※2 フォルダをWeb公開する場合のみ設定項目が表示されます。</w:t>
      </w:r>
    </w:p>
    <w:p w14:paraId="315FAE5F" w14:textId="201CC023" w:rsidR="003327EC" w:rsidRDefault="003327EC" w:rsidP="006213EA"/>
    <w:p w14:paraId="4C66C2D5" w14:textId="77777777" w:rsidR="00D653D7" w:rsidRDefault="00D653D7">
      <w:pPr>
        <w:adjustRightInd/>
        <w:snapToGrid/>
      </w:pPr>
      <w:r>
        <w:br w:type="page"/>
      </w:r>
    </w:p>
    <w:p w14:paraId="64267E24" w14:textId="1BDEC636" w:rsidR="006213EA" w:rsidRPr="00A468FD" w:rsidRDefault="00A468FD" w:rsidP="00EE2940">
      <w:r w:rsidRPr="00A468FD">
        <w:rPr>
          <w:rFonts w:hint="eastAsia"/>
        </w:rPr>
        <w:lastRenderedPageBreak/>
        <w:t>「作成」ボタンを</w:t>
      </w:r>
      <w:r w:rsidR="00A51843">
        <w:rPr>
          <w:rFonts w:hint="eastAsia"/>
        </w:rPr>
        <w:t>クリックする</w:t>
      </w:r>
      <w:r w:rsidRPr="00A468FD">
        <w:rPr>
          <w:rFonts w:hint="eastAsia"/>
        </w:rPr>
        <w:t>と</w:t>
      </w:r>
      <w:r w:rsidR="00607606">
        <w:rPr>
          <w:rFonts w:hint="eastAsia"/>
        </w:rPr>
        <w:t>「sunflower.jpg」が</w:t>
      </w:r>
      <w:r w:rsidRPr="00A468FD">
        <w:t>Web公開され</w:t>
      </w:r>
      <w:r w:rsidR="00281081">
        <w:rPr>
          <w:rFonts w:hint="eastAsia"/>
        </w:rPr>
        <w:t>、</w:t>
      </w:r>
      <w:r w:rsidR="006B4277">
        <w:rPr>
          <w:rFonts w:hint="eastAsia"/>
        </w:rPr>
        <w:t>ファイル一覧上でアイコンが付与されていることを確認できます。</w:t>
      </w:r>
    </w:p>
    <w:p w14:paraId="33C20D03" w14:textId="6C58DC44" w:rsidR="00A468FD" w:rsidRDefault="000E6730" w:rsidP="00A468FD">
      <w:pPr>
        <w:jc w:val="center"/>
      </w:pPr>
      <w:r>
        <w:rPr>
          <w:noProof/>
        </w:rPr>
        <mc:AlternateContent>
          <mc:Choice Requires="wps">
            <w:drawing>
              <wp:anchor distT="0" distB="0" distL="114300" distR="114300" simplePos="0" relativeHeight="251504640" behindDoc="0" locked="0" layoutInCell="1" allowOverlap="1" wp14:anchorId="25B8EE8F" wp14:editId="4E7D0B79">
                <wp:simplePos x="0" y="0"/>
                <wp:positionH relativeFrom="column">
                  <wp:posOffset>4745990</wp:posOffset>
                </wp:positionH>
                <wp:positionV relativeFrom="paragraph">
                  <wp:posOffset>836295</wp:posOffset>
                </wp:positionV>
                <wp:extent cx="209550" cy="196850"/>
                <wp:effectExtent l="0" t="0" r="19050" b="12700"/>
                <wp:wrapNone/>
                <wp:docPr id="17" name="楕円 17"/>
                <wp:cNvGraphicFramePr/>
                <a:graphic xmlns:a="http://schemas.openxmlformats.org/drawingml/2006/main">
                  <a:graphicData uri="http://schemas.microsoft.com/office/word/2010/wordprocessingShape">
                    <wps:wsp>
                      <wps:cNvSpPr/>
                      <wps:spPr>
                        <a:xfrm>
                          <a:off x="0" y="0"/>
                          <a:ext cx="20955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156D6C" id="楕円 17" o:spid="_x0000_s1026" style="position:absolute;left:0;text-align:left;margin-left:373.7pt;margin-top:65.85pt;width:16.5pt;height:15.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" filled="f" strokecolor="red" strokeweight="2pt"/>
            </w:pict>
          </mc:Fallback>
        </mc:AlternateContent>
      </w:r>
      <w:r w:rsidR="006B4277">
        <w:rPr>
          <w:noProof/>
        </w:rPr>
        <w:drawing>
          <wp:inline distT="0" distB="0" distL="0" distR="0" wp14:anchorId="2806FC63" wp14:editId="2E2E05E3">
            <wp:extent cx="5400040" cy="1381125"/>
            <wp:effectExtent l="19050" t="19050" r="10160" b="28575"/>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b="49230"/>
                    <a:stretch/>
                  </pic:blipFill>
                  <pic:spPr bwMode="auto">
                    <a:xfrm>
                      <a:off x="0" y="0"/>
                      <a:ext cx="5400040" cy="13811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679EF14" w14:textId="5156A66E" w:rsidR="00A468FD" w:rsidRDefault="00A468FD" w:rsidP="00A468FD">
      <w:pPr>
        <w:jc w:val="center"/>
        <w:rPr>
          <w:b/>
        </w:rPr>
      </w:pPr>
      <w:r w:rsidRPr="00A468FD">
        <w:rPr>
          <w:rFonts w:hint="eastAsia"/>
          <w:b/>
        </w:rPr>
        <w:t>ファイル一覧画面</w:t>
      </w:r>
    </w:p>
    <w:p w14:paraId="043BA18E" w14:textId="7B7954C5" w:rsidR="007C05C4" w:rsidRDefault="007C05C4" w:rsidP="007C05C4"/>
    <w:p w14:paraId="78B5F263" w14:textId="1B01A211" w:rsidR="004C1D05" w:rsidRDefault="001B6EC4" w:rsidP="007C05C4">
      <w:r>
        <w:rPr>
          <w:rFonts w:hint="eastAsia"/>
        </w:rPr>
        <w:t>その後、</w:t>
      </w:r>
      <w:r w:rsidRPr="00A468FD">
        <w:t>ファイルを渡したい相手</w:t>
      </w:r>
      <w:r>
        <w:rPr>
          <w:rFonts w:hint="eastAsia"/>
        </w:rPr>
        <w:t>(Proselfの</w:t>
      </w:r>
      <w:r w:rsidRPr="00A468FD">
        <w:t>アカウントを持っていない</w:t>
      </w:r>
      <w:r>
        <w:rPr>
          <w:rFonts w:hint="eastAsia"/>
        </w:rPr>
        <w:t>外部の人)</w:t>
      </w:r>
      <w:r w:rsidRPr="00A468FD">
        <w:t>に公開用アドレスと</w:t>
      </w:r>
      <w:r>
        <w:rPr>
          <w:rFonts w:hint="eastAsia"/>
        </w:rPr>
        <w:t>公開</w:t>
      </w:r>
      <w:r w:rsidRPr="00A468FD">
        <w:t>パスワード</w:t>
      </w:r>
      <w:r>
        <w:rPr>
          <w:rFonts w:hint="eastAsia"/>
        </w:rPr>
        <w:t>(</w:t>
      </w:r>
      <w:r w:rsidRPr="00A468FD">
        <w:t>設定している場合</w:t>
      </w:r>
      <w:r>
        <w:rPr>
          <w:rFonts w:hint="eastAsia"/>
        </w:rPr>
        <w:t>)</w:t>
      </w:r>
      <w:r w:rsidRPr="00A468FD">
        <w:t>を知らせます。</w:t>
      </w:r>
    </w:p>
    <w:p w14:paraId="7F7BA957" w14:textId="77777777" w:rsidR="00FC448B" w:rsidRPr="00FC448B" w:rsidRDefault="00FC448B" w:rsidP="009625EE">
      <w:bookmarkStart w:id="21" w:name="_3-2.相手側のファイル取得方法"/>
      <w:bookmarkEnd w:id="21"/>
    </w:p>
    <w:p w14:paraId="54DB5512" w14:textId="77777777" w:rsidR="00A468FD" w:rsidRDefault="00A468FD" w:rsidP="00D30957">
      <w:pPr>
        <w:pStyle w:val="3"/>
        <w:ind w:left="-12"/>
      </w:pPr>
      <w:bookmarkStart w:id="22" w:name="_Toc414281099"/>
      <w:bookmarkStart w:id="23" w:name="_Toc153801590"/>
      <w:r>
        <w:t>Web公開を停止する</w:t>
      </w:r>
      <w:bookmarkEnd w:id="22"/>
      <w:bookmarkEnd w:id="23"/>
    </w:p>
    <w:p w14:paraId="2108F560" w14:textId="51ED0440" w:rsidR="001E36C6" w:rsidRDefault="00176338" w:rsidP="00A468FD">
      <w:r>
        <w:rPr>
          <w:rFonts w:hint="eastAsia"/>
        </w:rPr>
        <w:t>受渡の必要がなくなったファイル</w:t>
      </w:r>
      <w:r w:rsidR="00A26D25">
        <w:rPr>
          <w:rFonts w:hint="eastAsia"/>
        </w:rPr>
        <w:t>やフォルダ</w:t>
      </w:r>
      <w:r>
        <w:rPr>
          <w:rFonts w:hint="eastAsia"/>
        </w:rPr>
        <w:t>のWeb公開を停止します。</w:t>
      </w:r>
      <w:r w:rsidR="006E6E85">
        <w:rPr>
          <w:rFonts w:hint="eastAsia"/>
        </w:rPr>
        <w:t>以下はその</w:t>
      </w:r>
      <w:r>
        <w:rPr>
          <w:rFonts w:hint="eastAsia"/>
        </w:rPr>
        <w:t>手順</w:t>
      </w:r>
      <w:r w:rsidR="006E6E85">
        <w:rPr>
          <w:rFonts w:hint="eastAsia"/>
        </w:rPr>
        <w:t>となります</w:t>
      </w:r>
      <w:r>
        <w:rPr>
          <w:rFonts w:hint="eastAsia"/>
        </w:rPr>
        <w:t>。</w:t>
      </w:r>
    </w:p>
    <w:p w14:paraId="6CFF0FE1" w14:textId="77777777" w:rsidR="00176338" w:rsidRPr="00176338" w:rsidRDefault="00176338" w:rsidP="00A468FD"/>
    <w:p w14:paraId="42FB453F" w14:textId="7A39CB05" w:rsidR="00A468FD" w:rsidRPr="00A468FD" w:rsidRDefault="00A468FD" w:rsidP="00176338">
      <w:r>
        <w:t>ファイル一覧画面</w:t>
      </w:r>
      <w:r w:rsidR="00281081">
        <w:rPr>
          <w:rFonts w:hint="eastAsia"/>
        </w:rPr>
        <w:t>にある</w:t>
      </w:r>
      <w:r>
        <w:t>「</w:t>
      </w:r>
      <w:r w:rsidR="00281081">
        <w:rPr>
          <w:rFonts w:hint="eastAsia"/>
        </w:rPr>
        <w:t>sunflower.jpg</w:t>
      </w:r>
      <w:r>
        <w:t>」の付加情報には、Web公開中であることを示すアイコンが表示されています。</w:t>
      </w:r>
    </w:p>
    <w:p w14:paraId="14EC40C7" w14:textId="606B6531" w:rsidR="00BA75C5" w:rsidRDefault="00696708" w:rsidP="00A468FD">
      <w:pPr>
        <w:jc w:val="center"/>
      </w:pPr>
      <w:r>
        <w:rPr>
          <w:noProof/>
        </w:rPr>
        <mc:AlternateContent>
          <mc:Choice Requires="wps">
            <w:drawing>
              <wp:anchor distT="0" distB="0" distL="114300" distR="114300" simplePos="0" relativeHeight="251770880" behindDoc="0" locked="0" layoutInCell="1" allowOverlap="1" wp14:anchorId="5BF56DE6" wp14:editId="36A4A2A4">
                <wp:simplePos x="0" y="0"/>
                <wp:positionH relativeFrom="column">
                  <wp:posOffset>34290</wp:posOffset>
                </wp:positionH>
                <wp:positionV relativeFrom="paragraph">
                  <wp:posOffset>1890395</wp:posOffset>
                </wp:positionV>
                <wp:extent cx="800100" cy="161925"/>
                <wp:effectExtent l="0" t="0" r="19050" b="28575"/>
                <wp:wrapNone/>
                <wp:docPr id="359" name="正方形/長方形 359"/>
                <wp:cNvGraphicFramePr/>
                <a:graphic xmlns:a="http://schemas.openxmlformats.org/drawingml/2006/main">
                  <a:graphicData uri="http://schemas.microsoft.com/office/word/2010/wordprocessingShape">
                    <wps:wsp>
                      <wps:cNvSpPr/>
                      <wps:spPr>
                        <a:xfrm>
                          <a:off x="0" y="0"/>
                          <a:ext cx="8001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3A1F4" id="正方形/長方形 359" o:spid="_x0000_s1026" style="position:absolute;left:0;text-align:left;margin-left:2.7pt;margin-top:148.85pt;width:63pt;height:12.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" filled="f" strokecolor="red" strokeweight="2pt"/>
            </w:pict>
          </mc:Fallback>
        </mc:AlternateContent>
      </w:r>
      <w:r w:rsidR="00BA75C5">
        <w:rPr>
          <w:noProof/>
        </w:rPr>
        <mc:AlternateContent>
          <mc:Choice Requires="wps">
            <w:drawing>
              <wp:anchor distT="0" distB="0" distL="114300" distR="114300" simplePos="0" relativeHeight="251779072" behindDoc="0" locked="0" layoutInCell="1" allowOverlap="1" wp14:anchorId="7DED78AC" wp14:editId="65004ADD">
                <wp:simplePos x="0" y="0"/>
                <wp:positionH relativeFrom="column">
                  <wp:posOffset>4711065</wp:posOffset>
                </wp:positionH>
                <wp:positionV relativeFrom="paragraph">
                  <wp:posOffset>890270</wp:posOffset>
                </wp:positionV>
                <wp:extent cx="228600" cy="200025"/>
                <wp:effectExtent l="0" t="0" r="19050" b="28575"/>
                <wp:wrapNone/>
                <wp:docPr id="360" name="楕円 360"/>
                <wp:cNvGraphicFramePr/>
                <a:graphic xmlns:a="http://schemas.openxmlformats.org/drawingml/2006/main">
                  <a:graphicData uri="http://schemas.microsoft.com/office/word/2010/wordprocessingShape">
                    <wps:wsp>
                      <wps:cNvSpPr/>
                      <wps:spPr>
                        <a:xfrm>
                          <a:off x="0" y="0"/>
                          <a:ext cx="228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AEADBE" id="楕円 360" o:spid="_x0000_s1026" style="position:absolute;left:0;text-align:left;margin-left:370.95pt;margin-top:70.1pt;width:18pt;height:15.7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" filled="f" strokecolor="red" strokeweight="2pt"/>
            </w:pict>
          </mc:Fallback>
        </mc:AlternateContent>
      </w:r>
      <w:r w:rsidR="00BA75C5">
        <w:rPr>
          <w:noProof/>
        </w:rPr>
        <w:drawing>
          <wp:inline distT="0" distB="0" distL="0" distR="0" wp14:anchorId="384F6EC9" wp14:editId="5744DF98">
            <wp:extent cx="5400040" cy="2124075"/>
            <wp:effectExtent l="19050" t="19050" r="10160" b="28575"/>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a:stretch/>
                  </pic:blipFill>
                  <pic:spPr bwMode="auto">
                    <a:xfrm>
                      <a:off x="0" y="0"/>
                      <a:ext cx="5400040" cy="21240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7ED43EB" w14:textId="40B5FD3D" w:rsidR="00A468FD" w:rsidRDefault="00A468FD" w:rsidP="00A468FD">
      <w:pPr>
        <w:jc w:val="center"/>
        <w:rPr>
          <w:b/>
        </w:rPr>
      </w:pPr>
      <w:r w:rsidRPr="00A468FD">
        <w:rPr>
          <w:rFonts w:hint="eastAsia"/>
          <w:b/>
        </w:rPr>
        <w:t>ファイル一覧画面</w:t>
      </w:r>
    </w:p>
    <w:p w14:paraId="7C369F58" w14:textId="77777777" w:rsidR="00EE3872" w:rsidRPr="00EE3872" w:rsidRDefault="00EE3872" w:rsidP="00EE3872"/>
    <w:p w14:paraId="445379F8" w14:textId="430C1BCF" w:rsidR="00A468FD" w:rsidRPr="00A468FD" w:rsidRDefault="00EE3872" w:rsidP="00176338">
      <w:r>
        <w:rPr>
          <w:rFonts w:hint="eastAsia"/>
        </w:rPr>
        <w:lastRenderedPageBreak/>
        <w:t>左メニューの「Web公開管理」をクリックすると</w:t>
      </w:r>
      <w:r w:rsidR="00A468FD" w:rsidRPr="00A468FD">
        <w:t>Web公開一覧</w:t>
      </w:r>
      <w:r>
        <w:rPr>
          <w:rFonts w:hint="eastAsia"/>
        </w:rPr>
        <w:t>が表示されます。該当</w:t>
      </w:r>
      <w:r w:rsidR="00694EAA">
        <w:rPr>
          <w:rFonts w:hint="eastAsia"/>
        </w:rPr>
        <w:t>ファイルにチェックを入れて</w:t>
      </w:r>
      <w:r w:rsidR="00A468FD" w:rsidRPr="00A468FD">
        <w:t>「公開停止」をクリック</w:t>
      </w:r>
      <w:r>
        <w:rPr>
          <w:rFonts w:hint="eastAsia"/>
        </w:rPr>
        <w:t>します。</w:t>
      </w:r>
    </w:p>
    <w:p w14:paraId="517AF2A3" w14:textId="24D119C2" w:rsidR="00A468FD" w:rsidRDefault="00F87AC3" w:rsidP="00A468FD">
      <w:pPr>
        <w:jc w:val="center"/>
      </w:pPr>
      <w:r>
        <w:rPr>
          <w:noProof/>
        </w:rPr>
        <mc:AlternateContent>
          <mc:Choice Requires="wps">
            <w:drawing>
              <wp:anchor distT="0" distB="0" distL="114300" distR="114300" simplePos="0" relativeHeight="251783168" behindDoc="0" locked="0" layoutInCell="1" allowOverlap="1" wp14:anchorId="5A66A797" wp14:editId="0842A5DC">
                <wp:simplePos x="0" y="0"/>
                <wp:positionH relativeFrom="column">
                  <wp:posOffset>1796415</wp:posOffset>
                </wp:positionH>
                <wp:positionV relativeFrom="paragraph">
                  <wp:posOffset>314960</wp:posOffset>
                </wp:positionV>
                <wp:extent cx="495300" cy="180975"/>
                <wp:effectExtent l="0" t="0" r="19050" b="28575"/>
                <wp:wrapNone/>
                <wp:docPr id="363" name="正方形/長方形 363"/>
                <wp:cNvGraphicFramePr/>
                <a:graphic xmlns:a="http://schemas.openxmlformats.org/drawingml/2006/main">
                  <a:graphicData uri="http://schemas.microsoft.com/office/word/2010/wordprocessingShape">
                    <wps:wsp>
                      <wps:cNvSpPr/>
                      <wps:spPr>
                        <a:xfrm>
                          <a:off x="0" y="0"/>
                          <a:ext cx="4953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1F850" id="正方形/長方形 363" o:spid="_x0000_s1026" style="position:absolute;left:0;text-align:left;margin-left:141.45pt;margin-top:24.8pt;width:39pt;height:14.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" filled="f" strokecolor="red" strokeweight="2pt"/>
            </w:pict>
          </mc:Fallback>
        </mc:AlternateContent>
      </w:r>
      <w:r w:rsidR="00EE3872">
        <w:rPr>
          <w:noProof/>
        </w:rPr>
        <mc:AlternateContent>
          <mc:Choice Requires="wps">
            <w:drawing>
              <wp:anchor distT="0" distB="0" distL="114300" distR="114300" simplePos="0" relativeHeight="251531264" behindDoc="0" locked="0" layoutInCell="1" allowOverlap="1" wp14:anchorId="0D88CC17" wp14:editId="7FE1A203">
                <wp:simplePos x="0" y="0"/>
                <wp:positionH relativeFrom="column">
                  <wp:posOffset>853440</wp:posOffset>
                </wp:positionH>
                <wp:positionV relativeFrom="paragraph">
                  <wp:posOffset>703580</wp:posOffset>
                </wp:positionV>
                <wp:extent cx="200025" cy="200025"/>
                <wp:effectExtent l="0" t="0" r="28575" b="28575"/>
                <wp:wrapNone/>
                <wp:docPr id="82" name="楕円 82"/>
                <wp:cNvGraphicFramePr/>
                <a:graphic xmlns:a="http://schemas.openxmlformats.org/drawingml/2006/main">
                  <a:graphicData uri="http://schemas.microsoft.com/office/word/2010/wordprocessingShape">
                    <wps:wsp>
                      <wps:cNvSpPr/>
                      <wps:spPr>
                        <a:xfrm>
                          <a:off x="0" y="0"/>
                          <a:ext cx="2000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D01863" id="楕円 82" o:spid="_x0000_s1026" style="position:absolute;left:0;text-align:left;margin-left:67.2pt;margin-top:55.4pt;width:15.75pt;height:15.75pt;z-index:25153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" filled="f" strokecolor="red" strokeweight="2pt"/>
            </w:pict>
          </mc:Fallback>
        </mc:AlternateContent>
      </w:r>
      <w:r w:rsidR="00EE3872">
        <w:rPr>
          <w:noProof/>
        </w:rPr>
        <w:drawing>
          <wp:inline distT="0" distB="0" distL="0" distR="0" wp14:anchorId="56804753" wp14:editId="0E115D08">
            <wp:extent cx="5400000" cy="1347610"/>
            <wp:effectExtent l="19050" t="19050" r="10795" b="2413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00000" cy="13476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4BB455B" w14:textId="023AE547" w:rsidR="00A468FD" w:rsidRDefault="00A468FD" w:rsidP="00A468FD">
      <w:pPr>
        <w:jc w:val="center"/>
        <w:rPr>
          <w:b/>
        </w:rPr>
      </w:pPr>
      <w:r w:rsidRPr="00A468FD">
        <w:rPr>
          <w:b/>
        </w:rPr>
        <w:t>Web公開一覧画面</w:t>
      </w:r>
    </w:p>
    <w:p w14:paraId="287A83ED" w14:textId="77777777" w:rsidR="00EE3872" w:rsidRPr="00EE3872" w:rsidRDefault="00EE3872" w:rsidP="00EE3872"/>
    <w:p w14:paraId="4F60B4B6" w14:textId="1B27A4C7" w:rsidR="00F01ACF" w:rsidRDefault="00F01ACF" w:rsidP="00176338">
      <w:r>
        <w:t>公開停止</w:t>
      </w:r>
      <w:r w:rsidR="00293402">
        <w:rPr>
          <w:rFonts w:hint="eastAsia"/>
        </w:rPr>
        <w:t>の</w:t>
      </w:r>
      <w:r w:rsidR="00EE3872">
        <w:rPr>
          <w:rFonts w:hint="eastAsia"/>
        </w:rPr>
        <w:t>確認画面が表示されますので、問題なければ「停止」をクリックします。</w:t>
      </w:r>
    </w:p>
    <w:p w14:paraId="292E6405" w14:textId="6DB10CEF" w:rsidR="00F01ACF" w:rsidRDefault="001D574E" w:rsidP="00F01ACF">
      <w:pPr>
        <w:jc w:val="center"/>
      </w:pPr>
      <w:r>
        <w:rPr>
          <w:noProof/>
        </w:rPr>
        <mc:AlternateContent>
          <mc:Choice Requires="wps">
            <w:drawing>
              <wp:anchor distT="0" distB="0" distL="114300" distR="114300" simplePos="0" relativeHeight="251506688" behindDoc="0" locked="0" layoutInCell="1" allowOverlap="1" wp14:anchorId="573B89C7" wp14:editId="4B2AACD6">
                <wp:simplePos x="0" y="0"/>
                <wp:positionH relativeFrom="column">
                  <wp:posOffset>2358390</wp:posOffset>
                </wp:positionH>
                <wp:positionV relativeFrom="paragraph">
                  <wp:posOffset>2635250</wp:posOffset>
                </wp:positionV>
                <wp:extent cx="704850" cy="171450"/>
                <wp:effectExtent l="0" t="0" r="19050" b="19050"/>
                <wp:wrapNone/>
                <wp:docPr id="97" name="正方形/長方形 97"/>
                <wp:cNvGraphicFramePr/>
                <a:graphic xmlns:a="http://schemas.openxmlformats.org/drawingml/2006/main">
                  <a:graphicData uri="http://schemas.microsoft.com/office/word/2010/wordprocessingShape">
                    <wps:wsp>
                      <wps:cNvSpPr/>
                      <wps:spPr>
                        <a:xfrm>
                          <a:off x="0" y="0"/>
                          <a:ext cx="7048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591DE4" id="正方形/長方形 97" o:spid="_x0000_s1026" style="position:absolute;left:0;text-align:left;margin-left:185.7pt;margin-top:207.5pt;width:55.5pt;height:13.5pt;z-index:25150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" filled="f" strokecolor="red" strokeweight="2pt"/>
            </w:pict>
          </mc:Fallback>
        </mc:AlternateContent>
      </w:r>
      <w:r w:rsidR="00EE3872">
        <w:rPr>
          <w:noProof/>
        </w:rPr>
        <w:drawing>
          <wp:inline distT="0" distB="0" distL="0" distR="0" wp14:anchorId="6A8B89AD" wp14:editId="3F3558AC">
            <wp:extent cx="5400000" cy="3015398"/>
            <wp:effectExtent l="19050" t="19050" r="10795" b="1397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400000" cy="3015398"/>
                    </a:xfrm>
                    <a:prstGeom prst="rect">
                      <a:avLst/>
                    </a:prstGeom>
                    <a:ln>
                      <a:solidFill>
                        <a:schemeClr val="tx1"/>
                      </a:solidFill>
                    </a:ln>
                  </pic:spPr>
                </pic:pic>
              </a:graphicData>
            </a:graphic>
          </wp:inline>
        </w:drawing>
      </w:r>
    </w:p>
    <w:p w14:paraId="73BFCAE3" w14:textId="1C7BA2E6" w:rsidR="00F01ACF" w:rsidRPr="00F01ACF" w:rsidRDefault="00F01ACF" w:rsidP="00F01ACF">
      <w:pPr>
        <w:jc w:val="center"/>
        <w:rPr>
          <w:b/>
        </w:rPr>
      </w:pPr>
      <w:r w:rsidRPr="00F01ACF">
        <w:rPr>
          <w:b/>
        </w:rPr>
        <w:t>公開停止確認画面</w:t>
      </w:r>
    </w:p>
    <w:p w14:paraId="1FD753B6" w14:textId="77777777" w:rsidR="00F01ACF" w:rsidRDefault="00F01ACF" w:rsidP="006213EA"/>
    <w:p w14:paraId="573DB12F" w14:textId="77777777" w:rsidR="00B46030" w:rsidRDefault="00B46030">
      <w:pPr>
        <w:adjustRightInd/>
        <w:snapToGrid/>
      </w:pPr>
      <w:r>
        <w:br w:type="page"/>
      </w:r>
    </w:p>
    <w:p w14:paraId="7AAA656B" w14:textId="639B489E" w:rsidR="00F01ACF" w:rsidRDefault="00293402" w:rsidP="00006BDD">
      <w:r>
        <w:rPr>
          <w:rFonts w:hint="eastAsia"/>
        </w:rPr>
        <w:lastRenderedPageBreak/>
        <w:t>公開停止処理が完了すると、</w:t>
      </w:r>
      <w:r w:rsidR="00F01ACF" w:rsidRPr="00F01ACF">
        <w:t>ファイル一覧の付加情報</w:t>
      </w:r>
      <w:r>
        <w:rPr>
          <w:rFonts w:hint="eastAsia"/>
        </w:rPr>
        <w:t>より</w:t>
      </w:r>
      <w:r w:rsidR="00F01ACF" w:rsidRPr="00F01ACF">
        <w:t>Web公開アイコンの表示が消えて</w:t>
      </w:r>
      <w:r>
        <w:rPr>
          <w:rFonts w:hint="eastAsia"/>
        </w:rPr>
        <w:t>いることを確認できます。</w:t>
      </w:r>
    </w:p>
    <w:p w14:paraId="580B1269" w14:textId="76B346D7" w:rsidR="00006BDD" w:rsidRDefault="00006BDD" w:rsidP="00F01ACF">
      <w:pPr>
        <w:jc w:val="center"/>
      </w:pPr>
      <w:r>
        <w:rPr>
          <w:noProof/>
        </w:rPr>
        <mc:AlternateContent>
          <mc:Choice Requires="wps">
            <w:drawing>
              <wp:anchor distT="0" distB="0" distL="114300" distR="114300" simplePos="0" relativeHeight="251848704" behindDoc="0" locked="0" layoutInCell="1" allowOverlap="1" wp14:anchorId="56B19406" wp14:editId="7C978A89">
                <wp:simplePos x="0" y="0"/>
                <wp:positionH relativeFrom="column">
                  <wp:posOffset>4834890</wp:posOffset>
                </wp:positionH>
                <wp:positionV relativeFrom="paragraph">
                  <wp:posOffset>833120</wp:posOffset>
                </wp:positionV>
                <wp:extent cx="247650" cy="247650"/>
                <wp:effectExtent l="0" t="0" r="19050" b="19050"/>
                <wp:wrapNone/>
                <wp:docPr id="365" name="楕円 365"/>
                <wp:cNvGraphicFramePr/>
                <a:graphic xmlns:a="http://schemas.openxmlformats.org/drawingml/2006/main">
                  <a:graphicData uri="http://schemas.microsoft.com/office/word/2010/wordprocessingShape">
                    <wps:wsp>
                      <wps:cNvSpPr/>
                      <wps:spPr>
                        <a:xfrm>
                          <a:off x="0" y="0"/>
                          <a:ext cx="2476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D45C14" id="楕円 365" o:spid="_x0000_s1026" style="position:absolute;left:0;text-align:left;margin-left:380.7pt;margin-top:65.6pt;width:19.5pt;height:19.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" filled="f" strokecolor="red" strokeweight="2pt"/>
            </w:pict>
          </mc:Fallback>
        </mc:AlternateContent>
      </w:r>
      <w:r>
        <w:rPr>
          <w:noProof/>
        </w:rPr>
        <w:drawing>
          <wp:inline distT="0" distB="0" distL="0" distR="0" wp14:anchorId="65187E58" wp14:editId="5CAA919E">
            <wp:extent cx="5400040" cy="1299845"/>
            <wp:effectExtent l="19050" t="19050" r="10160" b="14605"/>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400040" cy="1299845"/>
                    </a:xfrm>
                    <a:prstGeom prst="rect">
                      <a:avLst/>
                    </a:prstGeom>
                    <a:ln>
                      <a:solidFill>
                        <a:schemeClr val="tx1"/>
                      </a:solidFill>
                    </a:ln>
                  </pic:spPr>
                </pic:pic>
              </a:graphicData>
            </a:graphic>
          </wp:inline>
        </w:drawing>
      </w:r>
    </w:p>
    <w:p w14:paraId="7601B55A" w14:textId="3B87A4B4" w:rsidR="00AE5505" w:rsidRDefault="00F01ACF" w:rsidP="002C46A6">
      <w:pPr>
        <w:jc w:val="center"/>
        <w:rPr>
          <w:b/>
        </w:rPr>
      </w:pPr>
      <w:r w:rsidRPr="00F01ACF">
        <w:rPr>
          <w:b/>
        </w:rPr>
        <w:t>ファイル一覧</w:t>
      </w:r>
      <w:bookmarkStart w:id="24" w:name="_Toc414281101"/>
      <w:r w:rsidR="00DC5716">
        <w:rPr>
          <w:rFonts w:hint="eastAsia"/>
          <w:b/>
        </w:rPr>
        <w:t>画面</w:t>
      </w:r>
    </w:p>
    <w:p w14:paraId="60417E65" w14:textId="0CA57140" w:rsidR="00BB47AA" w:rsidRDefault="00BB47AA">
      <w:pPr>
        <w:adjustRightInd/>
        <w:snapToGrid/>
        <w:rPr>
          <w:rFonts w:cs="Century"/>
          <w:b/>
          <w:kern w:val="24"/>
          <w:szCs w:val="24"/>
          <w:lang w:eastAsia="ar-SA"/>
        </w:rPr>
      </w:pPr>
    </w:p>
    <w:p w14:paraId="53689DC1" w14:textId="585F1043" w:rsidR="0003033D" w:rsidRDefault="007827B4" w:rsidP="00D30957">
      <w:pPr>
        <w:pStyle w:val="2"/>
      </w:pPr>
      <w:bookmarkStart w:id="25" w:name="_外部の人からファイルを受け取る(受取フォルダ)"/>
      <w:bookmarkStart w:id="26" w:name="_受取フォルダ"/>
      <w:bookmarkStart w:id="27" w:name="_Toc153801591"/>
      <w:bookmarkEnd w:id="25"/>
      <w:bookmarkEnd w:id="26"/>
      <w:r>
        <w:t>受取フォルダ</w:t>
      </w:r>
      <w:bookmarkEnd w:id="24"/>
      <w:bookmarkEnd w:id="27"/>
    </w:p>
    <w:p w14:paraId="670542A4" w14:textId="4149CED6" w:rsidR="0039257E" w:rsidRDefault="004C0836" w:rsidP="0039257E">
      <w:r>
        <w:rPr>
          <w:rFonts w:hint="eastAsia"/>
        </w:rPr>
        <w:t>受取フォルダの開始や停止についての詳細を記載しております。</w:t>
      </w:r>
    </w:p>
    <w:p w14:paraId="5E362DB0" w14:textId="61FAAB86" w:rsidR="0039257E" w:rsidRPr="004C0836" w:rsidRDefault="0039257E" w:rsidP="0003033D"/>
    <w:p w14:paraId="68930EF1" w14:textId="78D33607" w:rsidR="0039257E" w:rsidRDefault="0039257E" w:rsidP="00D30957">
      <w:pPr>
        <w:pStyle w:val="3"/>
        <w:ind w:left="-12"/>
      </w:pPr>
      <w:bookmarkStart w:id="28" w:name="_Toc153801592"/>
      <w:r>
        <w:rPr>
          <w:rFonts w:hint="eastAsia"/>
        </w:rPr>
        <w:t>受取フォルダを開始する</w:t>
      </w:r>
      <w:bookmarkEnd w:id="28"/>
    </w:p>
    <w:p w14:paraId="0A2C46DB" w14:textId="380297DE" w:rsidR="0003033D" w:rsidRPr="0003033D" w:rsidRDefault="005165FB" w:rsidP="0003033D">
      <w:pPr>
        <w:rPr>
          <w:shd w:val="pct15" w:color="auto" w:fill="FFFFFF"/>
        </w:rPr>
      </w:pPr>
      <w:r w:rsidRPr="005165FB">
        <w:rPr>
          <w:rFonts w:hint="eastAsia"/>
        </w:rPr>
        <w:t>以下は</w:t>
      </w:r>
      <w:r w:rsidR="00E83300" w:rsidRPr="005165FB">
        <w:rPr>
          <w:rFonts w:hint="eastAsia"/>
        </w:rPr>
        <w:t>Proselfの</w:t>
      </w:r>
      <w:r w:rsidR="0003033D" w:rsidRPr="005165FB">
        <w:rPr>
          <w:rFonts w:hint="eastAsia"/>
        </w:rPr>
        <w:t>アカウントを持たない</w:t>
      </w:r>
      <w:r w:rsidR="001D5584" w:rsidRPr="005165FB">
        <w:rPr>
          <w:rFonts w:hint="eastAsia"/>
        </w:rPr>
        <w:t>外部の</w:t>
      </w:r>
      <w:r w:rsidR="0003033D" w:rsidRPr="005165FB">
        <w:rPr>
          <w:rFonts w:hint="eastAsia"/>
        </w:rPr>
        <w:t>人が作成した</w:t>
      </w:r>
      <w:r>
        <w:t>「</w:t>
      </w:r>
      <w:r>
        <w:rPr>
          <w:rFonts w:hint="eastAsia"/>
        </w:rPr>
        <w:t>資料</w:t>
      </w:r>
      <w:r>
        <w:t>A.docx」</w:t>
      </w:r>
      <w:r w:rsidR="0003033D" w:rsidRPr="005165FB">
        <w:rPr>
          <w:rFonts w:hint="eastAsia"/>
        </w:rPr>
        <w:t>を</w:t>
      </w:r>
      <w:r w:rsidR="00BB47AA" w:rsidRPr="005165FB">
        <w:rPr>
          <w:rFonts w:hint="eastAsia"/>
        </w:rPr>
        <w:t>、</w:t>
      </w:r>
      <w:r w:rsidR="0003033D" w:rsidRPr="005165FB">
        <w:t>Proself</w:t>
      </w:r>
      <w:r>
        <w:t>上で受け取</w:t>
      </w:r>
      <w:r>
        <w:rPr>
          <w:rFonts w:hint="eastAsia"/>
        </w:rPr>
        <w:t>れるようにするための手順となります。</w:t>
      </w:r>
    </w:p>
    <w:p w14:paraId="5FA705C4" w14:textId="77777777" w:rsidR="0003033D" w:rsidRPr="005165FB" w:rsidRDefault="0003033D" w:rsidP="0003033D"/>
    <w:p w14:paraId="62D16C9B" w14:textId="1D4E0FDF" w:rsidR="0003033D" w:rsidRPr="0003033D" w:rsidRDefault="002B0C86" w:rsidP="005165FB">
      <w:r>
        <w:rPr>
          <w:rFonts w:hint="eastAsia"/>
        </w:rPr>
        <w:t>はじめに、</w:t>
      </w:r>
      <w:r w:rsidR="005165FB">
        <w:rPr>
          <w:rFonts w:hint="eastAsia"/>
        </w:rPr>
        <w:t>ファイル一覧上で</w:t>
      </w:r>
      <w:r w:rsidR="0039257E">
        <w:rPr>
          <w:rFonts w:hint="eastAsia"/>
        </w:rPr>
        <w:t>外部の人が</w:t>
      </w:r>
      <w:r w:rsidR="0003033D">
        <w:t>作成した「</w:t>
      </w:r>
      <w:r w:rsidR="009F4B23">
        <w:rPr>
          <w:rFonts w:hint="eastAsia"/>
        </w:rPr>
        <w:t>資料</w:t>
      </w:r>
      <w:r w:rsidR="0003033D">
        <w:t>A.docx」を受け取るため</w:t>
      </w:r>
      <w:r w:rsidR="0039257E">
        <w:rPr>
          <w:rFonts w:hint="eastAsia"/>
        </w:rPr>
        <w:t>の</w:t>
      </w:r>
      <w:r w:rsidR="0003033D">
        <w:t>専用フォルダ</w:t>
      </w:r>
      <w:r w:rsidR="00FF3022">
        <w:rPr>
          <w:rFonts w:hint="eastAsia"/>
        </w:rPr>
        <w:t>「受取フォルダ」</w:t>
      </w:r>
      <w:r w:rsidR="0003033D">
        <w:t>を作成します。</w:t>
      </w:r>
    </w:p>
    <w:p w14:paraId="5D87520D" w14:textId="09897364" w:rsidR="005220FF" w:rsidRDefault="005220FF" w:rsidP="0003033D">
      <w:pPr>
        <w:jc w:val="center"/>
      </w:pPr>
      <w:r>
        <w:rPr>
          <w:noProof/>
        </w:rPr>
        <mc:AlternateContent>
          <mc:Choice Requires="wps">
            <w:drawing>
              <wp:anchor distT="0" distB="0" distL="114300" distR="114300" simplePos="0" relativeHeight="251850752" behindDoc="0" locked="0" layoutInCell="1" allowOverlap="1" wp14:anchorId="791C7BE5" wp14:editId="16A15150">
                <wp:simplePos x="0" y="0"/>
                <wp:positionH relativeFrom="column">
                  <wp:posOffset>882015</wp:posOffset>
                </wp:positionH>
                <wp:positionV relativeFrom="paragraph">
                  <wp:posOffset>318770</wp:posOffset>
                </wp:positionV>
                <wp:extent cx="638175" cy="161925"/>
                <wp:effectExtent l="0" t="0" r="28575" b="28575"/>
                <wp:wrapNone/>
                <wp:docPr id="372" name="正方形/長方形 372"/>
                <wp:cNvGraphicFramePr/>
                <a:graphic xmlns:a="http://schemas.openxmlformats.org/drawingml/2006/main">
                  <a:graphicData uri="http://schemas.microsoft.com/office/word/2010/wordprocessingShape">
                    <wps:wsp>
                      <wps:cNvSpPr/>
                      <wps:spPr>
                        <a:xfrm>
                          <a:off x="0" y="0"/>
                          <a:ext cx="6381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090BF" id="正方形/長方形 372" o:spid="_x0000_s1026" style="position:absolute;left:0;text-align:left;margin-left:69.45pt;margin-top:25.1pt;width:50.25pt;height:12.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" filled="f" strokecolor="red" strokeweight="2pt"/>
            </w:pict>
          </mc:Fallback>
        </mc:AlternateContent>
      </w:r>
      <w:r>
        <w:rPr>
          <w:noProof/>
        </w:rPr>
        <w:drawing>
          <wp:inline distT="0" distB="0" distL="0" distR="0" wp14:anchorId="569B8DB1" wp14:editId="45B927A7">
            <wp:extent cx="5400040" cy="3015615"/>
            <wp:effectExtent l="19050" t="19050" r="10160" b="13335"/>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400040" cy="3015615"/>
                    </a:xfrm>
                    <a:prstGeom prst="rect">
                      <a:avLst/>
                    </a:prstGeom>
                    <a:ln>
                      <a:solidFill>
                        <a:schemeClr val="tx1"/>
                      </a:solidFill>
                    </a:ln>
                  </pic:spPr>
                </pic:pic>
              </a:graphicData>
            </a:graphic>
          </wp:inline>
        </w:drawing>
      </w:r>
    </w:p>
    <w:p w14:paraId="1A1BAA4C" w14:textId="77777777" w:rsidR="0003033D" w:rsidRPr="0003033D" w:rsidRDefault="00394BCA" w:rsidP="0003033D">
      <w:pPr>
        <w:jc w:val="center"/>
        <w:rPr>
          <w:b/>
        </w:rPr>
      </w:pPr>
      <w:r w:rsidRPr="00600C87">
        <w:rPr>
          <w:rFonts w:hint="eastAsia"/>
          <w:b/>
        </w:rPr>
        <w:t>新規</w:t>
      </w:r>
      <w:r w:rsidR="0003033D" w:rsidRPr="0003033D">
        <w:rPr>
          <w:rFonts w:hint="eastAsia"/>
          <w:b/>
        </w:rPr>
        <w:t>フォルダ作成</w:t>
      </w:r>
    </w:p>
    <w:p w14:paraId="4A88BABD" w14:textId="138A3EA0" w:rsidR="0003033D" w:rsidRDefault="00FF3022" w:rsidP="005165FB">
      <w:r>
        <w:rPr>
          <w:rFonts w:hint="eastAsia"/>
        </w:rPr>
        <w:lastRenderedPageBreak/>
        <w:t>作成した</w:t>
      </w:r>
      <w:r w:rsidR="0003033D">
        <w:t>「</w:t>
      </w:r>
      <w:r w:rsidR="00DC7834">
        <w:t>受取フォルダ」にチェックを入れ</w:t>
      </w:r>
      <w:r w:rsidR="00DC7834">
        <w:rPr>
          <w:rFonts w:hint="eastAsia"/>
        </w:rPr>
        <w:t>、上部メニューの共有設定より「受取フォルダ」をクリックします。</w:t>
      </w:r>
    </w:p>
    <w:p w14:paraId="52F29E8A" w14:textId="5493D308" w:rsidR="0003033D" w:rsidRDefault="0041404D" w:rsidP="00F1338B">
      <w:pPr>
        <w:pStyle w:val="af5"/>
        <w:numPr>
          <w:ilvl w:val="0"/>
          <w:numId w:val="27"/>
        </w:numPr>
        <w:ind w:leftChars="0"/>
      </w:pPr>
      <w:r w:rsidRPr="00600C87">
        <w:rPr>
          <w:rFonts w:hint="eastAsia"/>
        </w:rPr>
        <w:t>フォルダにチェックを入れないと</w:t>
      </w:r>
      <w:r w:rsidR="005165FB">
        <w:rPr>
          <w:rFonts w:hint="eastAsia"/>
        </w:rPr>
        <w:t>上部メニューに</w:t>
      </w:r>
      <w:r w:rsidRPr="00600C87">
        <w:rPr>
          <w:rFonts w:hint="eastAsia"/>
        </w:rPr>
        <w:t>「共有設定」</w:t>
      </w:r>
      <w:r w:rsidR="005165FB">
        <w:rPr>
          <w:rFonts w:hint="eastAsia"/>
        </w:rPr>
        <w:t>が</w:t>
      </w:r>
      <w:r w:rsidRPr="00600C87">
        <w:rPr>
          <w:rFonts w:hint="eastAsia"/>
        </w:rPr>
        <w:t>表示されません。</w:t>
      </w:r>
    </w:p>
    <w:p w14:paraId="24468F17" w14:textId="2F7DF01C" w:rsidR="00565C18" w:rsidRDefault="00565C18" w:rsidP="0003033D">
      <w:pPr>
        <w:jc w:val="center"/>
      </w:pPr>
      <w:r>
        <w:rPr>
          <w:noProof/>
        </w:rPr>
        <mc:AlternateContent>
          <mc:Choice Requires="wps">
            <w:drawing>
              <wp:anchor distT="0" distB="0" distL="114300" distR="114300" simplePos="0" relativeHeight="251791360" behindDoc="0" locked="0" layoutInCell="1" allowOverlap="1" wp14:anchorId="74A97C55" wp14:editId="6B331758">
                <wp:simplePos x="0" y="0"/>
                <wp:positionH relativeFrom="column">
                  <wp:posOffset>3644265</wp:posOffset>
                </wp:positionH>
                <wp:positionV relativeFrom="paragraph">
                  <wp:posOffset>682625</wp:posOffset>
                </wp:positionV>
                <wp:extent cx="619125" cy="180975"/>
                <wp:effectExtent l="0" t="0" r="28575" b="28575"/>
                <wp:wrapNone/>
                <wp:docPr id="375" name="正方形/長方形 375"/>
                <wp:cNvGraphicFramePr/>
                <a:graphic xmlns:a="http://schemas.openxmlformats.org/drawingml/2006/main">
                  <a:graphicData uri="http://schemas.microsoft.com/office/word/2010/wordprocessingShape">
                    <wps:wsp>
                      <wps:cNvSpPr/>
                      <wps:spPr>
                        <a:xfrm>
                          <a:off x="0" y="0"/>
                          <a:ext cx="6191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4A474" id="正方形/長方形 375" o:spid="_x0000_s1026" style="position:absolute;left:0;text-align:left;margin-left:286.95pt;margin-top:53.75pt;width:48.75pt;height:14.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789312" behindDoc="0" locked="0" layoutInCell="1" allowOverlap="1" wp14:anchorId="7576F40D" wp14:editId="22137778">
                <wp:simplePos x="0" y="0"/>
                <wp:positionH relativeFrom="column">
                  <wp:posOffset>843915</wp:posOffset>
                </wp:positionH>
                <wp:positionV relativeFrom="paragraph">
                  <wp:posOffset>844550</wp:posOffset>
                </wp:positionV>
                <wp:extent cx="266700" cy="266700"/>
                <wp:effectExtent l="0" t="0" r="19050" b="19050"/>
                <wp:wrapNone/>
                <wp:docPr id="374" name="楕円 374"/>
                <wp:cNvGraphicFramePr/>
                <a:graphic xmlns:a="http://schemas.openxmlformats.org/drawingml/2006/main">
                  <a:graphicData uri="http://schemas.microsoft.com/office/word/2010/wordprocessingShape">
                    <wps:wsp>
                      <wps:cNvSpPr/>
                      <wps:spPr>
                        <a:xfrm>
                          <a:off x="0" y="0"/>
                          <a:ext cx="26670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7D475A7" id="楕円 374" o:spid="_x0000_s1026" style="position:absolute;left:0;text-align:left;margin-left:66.45pt;margin-top:66.5pt;width:21pt;height:21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" filled="f" strokecolor="red" strokeweight="2pt"/>
            </w:pict>
          </mc:Fallback>
        </mc:AlternateContent>
      </w:r>
      <w:r>
        <w:rPr>
          <w:noProof/>
        </w:rPr>
        <w:drawing>
          <wp:inline distT="0" distB="0" distL="0" distR="0" wp14:anchorId="5FFAD207" wp14:editId="5FDAEAAB">
            <wp:extent cx="5400040" cy="1290320"/>
            <wp:effectExtent l="19050" t="19050" r="10160" b="24130"/>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400040" cy="1290320"/>
                    </a:xfrm>
                    <a:prstGeom prst="rect">
                      <a:avLst/>
                    </a:prstGeom>
                    <a:ln>
                      <a:solidFill>
                        <a:schemeClr val="tx1"/>
                      </a:solidFill>
                    </a:ln>
                  </pic:spPr>
                </pic:pic>
              </a:graphicData>
            </a:graphic>
          </wp:inline>
        </w:drawing>
      </w:r>
    </w:p>
    <w:p w14:paraId="154E4FF0" w14:textId="7882AD01" w:rsidR="0003033D" w:rsidRPr="0003033D" w:rsidRDefault="0003033D" w:rsidP="0003033D">
      <w:pPr>
        <w:jc w:val="center"/>
        <w:rPr>
          <w:b/>
        </w:rPr>
      </w:pPr>
      <w:r w:rsidRPr="0003033D">
        <w:rPr>
          <w:rFonts w:hint="eastAsia"/>
          <w:b/>
        </w:rPr>
        <w:t>ファイル一覧画面</w:t>
      </w:r>
    </w:p>
    <w:p w14:paraId="31800D30" w14:textId="77777777" w:rsidR="0003033D" w:rsidRDefault="0003033D" w:rsidP="0003033D"/>
    <w:p w14:paraId="1886C361" w14:textId="0AE73BB0" w:rsidR="0003033D" w:rsidRDefault="00DC7834" w:rsidP="005165FB">
      <w:r>
        <w:rPr>
          <w:rFonts w:hint="eastAsia"/>
        </w:rPr>
        <w:t>受取フォルダ設定画面が表示されますので、</w:t>
      </w:r>
      <w:r w:rsidR="0003033D" w:rsidRPr="0003033D">
        <w:t>アップロード回数制限</w:t>
      </w:r>
      <w:r>
        <w:rPr>
          <w:rFonts w:hint="eastAsia"/>
        </w:rPr>
        <w:t>、公開期限、</w:t>
      </w:r>
      <w:r w:rsidR="00E25514">
        <w:rPr>
          <w:rFonts w:hint="eastAsia"/>
        </w:rPr>
        <w:t>公開されたアドレスに</w:t>
      </w:r>
      <w:r w:rsidR="00E25514">
        <w:t>アクセスする際の</w:t>
      </w:r>
      <w:r>
        <w:rPr>
          <w:rFonts w:hint="eastAsia"/>
        </w:rPr>
        <w:t>公開パスワード等を</w:t>
      </w:r>
      <w:r>
        <w:t>設定</w:t>
      </w:r>
      <w:r>
        <w:rPr>
          <w:rFonts w:hint="eastAsia"/>
        </w:rPr>
        <w:t>し</w:t>
      </w:r>
      <w:r w:rsidR="001D5584">
        <w:rPr>
          <w:rFonts w:hint="eastAsia"/>
        </w:rPr>
        <w:t>ます。</w:t>
      </w:r>
    </w:p>
    <w:p w14:paraId="66D6435E" w14:textId="509F13A4" w:rsidR="003C07D4" w:rsidRPr="0003033D" w:rsidRDefault="0049110F" w:rsidP="003C07D4">
      <w:pPr>
        <w:ind w:left="485" w:hangingChars="202" w:hanging="485"/>
        <w:jc w:val="center"/>
      </w:pPr>
      <w:r>
        <w:rPr>
          <w:noProof/>
        </w:rPr>
        <mc:AlternateContent>
          <mc:Choice Requires="wps">
            <w:drawing>
              <wp:anchor distT="0" distB="0" distL="114300" distR="114300" simplePos="0" relativeHeight="251541504" behindDoc="0" locked="0" layoutInCell="1" allowOverlap="1" wp14:anchorId="2C59A9A9" wp14:editId="6C69852D">
                <wp:simplePos x="0" y="0"/>
                <wp:positionH relativeFrom="column">
                  <wp:posOffset>2323465</wp:posOffset>
                </wp:positionH>
                <wp:positionV relativeFrom="paragraph">
                  <wp:posOffset>2641600</wp:posOffset>
                </wp:positionV>
                <wp:extent cx="742950" cy="152400"/>
                <wp:effectExtent l="0" t="0" r="19050" b="19050"/>
                <wp:wrapNone/>
                <wp:docPr id="199" name="正方形/長方形 199"/>
                <wp:cNvGraphicFramePr/>
                <a:graphic xmlns:a="http://schemas.openxmlformats.org/drawingml/2006/main">
                  <a:graphicData uri="http://schemas.microsoft.com/office/word/2010/wordprocessingShape">
                    <wps:wsp>
                      <wps:cNvSpPr/>
                      <wps:spPr>
                        <a:xfrm>
                          <a:off x="0" y="0"/>
                          <a:ext cx="7429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8D014" id="正方形/長方形 199" o:spid="_x0000_s1026" style="position:absolute;left:0;text-align:left;margin-left:182.95pt;margin-top:208pt;width:58.5pt;height:12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" filled="f" strokecolor="red" strokeweight="2pt"/>
            </w:pict>
          </mc:Fallback>
        </mc:AlternateContent>
      </w:r>
      <w:r w:rsidR="008C071E">
        <w:rPr>
          <w:noProof/>
        </w:rPr>
        <w:drawing>
          <wp:inline distT="0" distB="0" distL="0" distR="0" wp14:anchorId="01C161E9" wp14:editId="2726EE22">
            <wp:extent cx="2880000" cy="2831186"/>
            <wp:effectExtent l="19050" t="19050" r="15875" b="26670"/>
            <wp:docPr id="20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880000" cy="2831186"/>
                    </a:xfrm>
                    <a:prstGeom prst="rect">
                      <a:avLst/>
                    </a:prstGeom>
                    <a:ln>
                      <a:solidFill>
                        <a:schemeClr val="tx1"/>
                      </a:solidFill>
                    </a:ln>
                  </pic:spPr>
                </pic:pic>
              </a:graphicData>
            </a:graphic>
          </wp:inline>
        </w:drawing>
      </w:r>
    </w:p>
    <w:p w14:paraId="14BAABDC" w14:textId="6B7F1A2F" w:rsidR="0003033D" w:rsidRDefault="0003033D" w:rsidP="0003033D">
      <w:pPr>
        <w:jc w:val="center"/>
        <w:rPr>
          <w:b/>
        </w:rPr>
      </w:pPr>
      <w:r w:rsidRPr="0003033D">
        <w:rPr>
          <w:rFonts w:hint="eastAsia"/>
          <w:b/>
        </w:rPr>
        <w:t>受取フォルダ設定画面</w:t>
      </w:r>
    </w:p>
    <w:p w14:paraId="061C7CC2" w14:textId="54BD1956" w:rsidR="001D5584" w:rsidRDefault="001D5584" w:rsidP="001D5584"/>
    <w:p w14:paraId="009735B3" w14:textId="77777777" w:rsidR="00881454" w:rsidRDefault="00881454" w:rsidP="00881454">
      <w:r>
        <w:rPr>
          <w:rFonts w:hint="eastAsia"/>
        </w:rPr>
        <w:t>各設定項目については以下の通りです。</w:t>
      </w:r>
    </w:p>
    <w:tbl>
      <w:tblPr>
        <w:tblStyle w:val="af1"/>
        <w:tblW w:w="0" w:type="auto"/>
        <w:tblInd w:w="108" w:type="dxa"/>
        <w:tblLook w:val="04A0" w:firstRow="1" w:lastRow="0" w:firstColumn="1" w:lastColumn="0" w:noHBand="0" w:noVBand="1"/>
      </w:tblPr>
      <w:tblGrid>
        <w:gridCol w:w="2410"/>
        <w:gridCol w:w="6202"/>
      </w:tblGrid>
      <w:tr w:rsidR="00881454" w14:paraId="5FBCBE51" w14:textId="77777777" w:rsidTr="00742ABE">
        <w:trPr>
          <w:tblHeader/>
        </w:trPr>
        <w:tc>
          <w:tcPr>
            <w:tcW w:w="2410" w:type="dxa"/>
            <w:shd w:val="clear" w:color="auto" w:fill="DAEEF3" w:themeFill="accent5" w:themeFillTint="33"/>
          </w:tcPr>
          <w:p w14:paraId="43F3BAB1" w14:textId="77777777" w:rsidR="00881454" w:rsidRDefault="00881454" w:rsidP="006363EE">
            <w:r>
              <w:rPr>
                <w:rFonts w:hint="eastAsia"/>
              </w:rPr>
              <w:t>項目名</w:t>
            </w:r>
          </w:p>
        </w:tc>
        <w:tc>
          <w:tcPr>
            <w:tcW w:w="6202" w:type="dxa"/>
            <w:shd w:val="clear" w:color="auto" w:fill="DAEEF3" w:themeFill="accent5" w:themeFillTint="33"/>
          </w:tcPr>
          <w:p w14:paraId="784DE7A6" w14:textId="77777777" w:rsidR="00881454" w:rsidRDefault="00881454" w:rsidP="006363EE">
            <w:r>
              <w:rPr>
                <w:rFonts w:hint="eastAsia"/>
              </w:rPr>
              <w:t>説明</w:t>
            </w:r>
          </w:p>
        </w:tc>
      </w:tr>
      <w:tr w:rsidR="00881454" w14:paraId="31D00B58" w14:textId="77777777" w:rsidTr="00742ABE">
        <w:tc>
          <w:tcPr>
            <w:tcW w:w="2410" w:type="dxa"/>
          </w:tcPr>
          <w:p w14:paraId="66DE22BC" w14:textId="3A5FD8DA" w:rsidR="00881454" w:rsidRDefault="00881454" w:rsidP="00881454">
            <w:r w:rsidRPr="003327EC">
              <w:rPr>
                <w:rFonts w:hint="eastAsia"/>
              </w:rPr>
              <w:t>公開後に公開用アドレスをメール送信す</w:t>
            </w:r>
            <w:r w:rsidRPr="003327EC">
              <w:rPr>
                <w:rFonts w:hint="eastAsia"/>
              </w:rPr>
              <w:lastRenderedPageBreak/>
              <w:t>る</w:t>
            </w:r>
            <w:r>
              <w:rPr>
                <w:rFonts w:hint="eastAsia"/>
              </w:rPr>
              <w:t>(※</w:t>
            </w:r>
            <w:r w:rsidR="00530606">
              <w:rPr>
                <w:rFonts w:hint="eastAsia"/>
              </w:rPr>
              <w:t>1</w:t>
            </w:r>
            <w:r>
              <w:rPr>
                <w:rFonts w:hint="eastAsia"/>
              </w:rPr>
              <w:t>)</w:t>
            </w:r>
          </w:p>
        </w:tc>
        <w:tc>
          <w:tcPr>
            <w:tcW w:w="6202" w:type="dxa"/>
          </w:tcPr>
          <w:p w14:paraId="72E7630E" w14:textId="64974A62" w:rsidR="00881454" w:rsidRDefault="00881454" w:rsidP="001C5796">
            <w:r w:rsidRPr="0003033D">
              <w:lastRenderedPageBreak/>
              <w:t>チェックを入れ</w:t>
            </w:r>
            <w:r>
              <w:rPr>
                <w:rFonts w:hint="eastAsia"/>
              </w:rPr>
              <w:t>ると</w:t>
            </w:r>
            <w:r w:rsidR="00530606">
              <w:rPr>
                <w:rFonts w:hint="eastAsia"/>
              </w:rPr>
              <w:t>受取フォルダ</w:t>
            </w:r>
            <w:r>
              <w:rPr>
                <w:rFonts w:hint="eastAsia"/>
              </w:rPr>
              <w:t>作成</w:t>
            </w:r>
            <w:r w:rsidRPr="0003033D">
              <w:t>後にメール送信画面</w:t>
            </w:r>
            <w:r>
              <w:rPr>
                <w:rFonts w:hint="eastAsia"/>
              </w:rPr>
              <w:t>に</w:t>
            </w:r>
            <w:r w:rsidRPr="0003033D">
              <w:t>遷移します</w:t>
            </w:r>
            <w:r>
              <w:rPr>
                <w:rFonts w:hint="eastAsia"/>
              </w:rPr>
              <w:t>。メール送信の詳細については</w:t>
            </w:r>
            <w:r>
              <w:rPr>
                <w:rFonts w:hint="eastAsia"/>
              </w:rPr>
              <w:lastRenderedPageBreak/>
              <w:t>「</w:t>
            </w:r>
            <w:hyperlink w:anchor="_メール送信" w:history="1">
              <w:r w:rsidR="001C5796" w:rsidRPr="00123219">
                <w:rPr>
                  <w:rStyle w:val="af0"/>
                  <w:rFonts w:hint="eastAsia"/>
                </w:rPr>
                <w:t>4.</w:t>
              </w:r>
              <w:r w:rsidR="00F208AF" w:rsidRPr="00123219">
                <w:rPr>
                  <w:rStyle w:val="af0"/>
                  <w:rFonts w:hint="eastAsia"/>
                </w:rPr>
                <w:t>2</w:t>
              </w:r>
              <w:r w:rsidR="001C5796" w:rsidRPr="00123219">
                <w:rPr>
                  <w:rStyle w:val="af0"/>
                  <w:rFonts w:hint="eastAsia"/>
                </w:rPr>
                <w:t>.13</w:t>
              </w:r>
              <w:r w:rsidRPr="00123219">
                <w:rPr>
                  <w:rStyle w:val="af0"/>
                  <w:rFonts w:hint="eastAsia"/>
                </w:rPr>
                <w:t>.メール送信</w:t>
              </w:r>
            </w:hyperlink>
            <w:r>
              <w:rPr>
                <w:rFonts w:hint="eastAsia"/>
              </w:rPr>
              <w:t>」を</w:t>
            </w:r>
            <w:r w:rsidR="006D3064">
              <w:rPr>
                <w:rFonts w:hint="eastAsia"/>
              </w:rPr>
              <w:t>ご参照ください</w:t>
            </w:r>
            <w:r>
              <w:rPr>
                <w:rFonts w:hint="eastAsia"/>
              </w:rPr>
              <w:t>。</w:t>
            </w:r>
          </w:p>
        </w:tc>
      </w:tr>
      <w:tr w:rsidR="00881454" w14:paraId="558F198D" w14:textId="77777777" w:rsidTr="00742ABE">
        <w:tc>
          <w:tcPr>
            <w:tcW w:w="2410" w:type="dxa"/>
          </w:tcPr>
          <w:p w14:paraId="1550012B" w14:textId="5D2D8A58" w:rsidR="00881454" w:rsidRDefault="00881454" w:rsidP="00881454">
            <w:r>
              <w:rPr>
                <w:rFonts w:hint="eastAsia"/>
              </w:rPr>
              <w:lastRenderedPageBreak/>
              <w:t>メール認証を利用する(※</w:t>
            </w:r>
            <w:r w:rsidR="00530606">
              <w:rPr>
                <w:rFonts w:hint="eastAsia"/>
              </w:rPr>
              <w:t>1</w:t>
            </w:r>
            <w:r>
              <w:rPr>
                <w:rFonts w:hint="eastAsia"/>
              </w:rPr>
              <w:t>)</w:t>
            </w:r>
          </w:p>
        </w:tc>
        <w:tc>
          <w:tcPr>
            <w:tcW w:w="6202" w:type="dxa"/>
          </w:tcPr>
          <w:p w14:paraId="5EB599C9" w14:textId="77777777" w:rsidR="00881454" w:rsidRDefault="00881454" w:rsidP="00530606">
            <w:r>
              <w:rPr>
                <w:rFonts w:hint="eastAsia"/>
              </w:rPr>
              <w:t>onにした場合、</w:t>
            </w:r>
            <w:r w:rsidR="00530606">
              <w:rPr>
                <w:rFonts w:hint="eastAsia"/>
              </w:rPr>
              <w:t>受取フォルダ</w:t>
            </w:r>
            <w:r>
              <w:rPr>
                <w:rFonts w:hint="eastAsia"/>
              </w:rPr>
              <w:t>画面で</w:t>
            </w:r>
            <w:r w:rsidRPr="00E90FC9">
              <w:t>ファイルを</w:t>
            </w:r>
            <w:r>
              <w:rPr>
                <w:rFonts w:hint="eastAsia"/>
              </w:rPr>
              <w:t>アップロード</w:t>
            </w:r>
            <w:r w:rsidRPr="00E90FC9">
              <w:t>する際にワンタイムパスワードによる認証を</w:t>
            </w:r>
            <w:r>
              <w:rPr>
                <w:rFonts w:hint="eastAsia"/>
              </w:rPr>
              <w:t>必要とすることができます。</w:t>
            </w:r>
          </w:p>
          <w:p w14:paraId="1D653562" w14:textId="6FBC9EBE" w:rsidR="00E312B0" w:rsidRDefault="00E312B0" w:rsidP="00E312B0">
            <w:r w:rsidRPr="00D50699">
              <w:rPr>
                <w:rFonts w:hint="eastAsia"/>
              </w:rPr>
              <w:t>詳細につきましては、以下</w:t>
            </w:r>
            <w:r w:rsidRPr="00D50699">
              <w:t>URL内の「Proself Ver.5 -</w:t>
            </w:r>
            <w:r>
              <w:t xml:space="preserve"> </w:t>
            </w:r>
            <w:r w:rsidRPr="00EB78EE">
              <w:rPr>
                <w:rFonts w:hint="eastAsia"/>
              </w:rPr>
              <w:t>操作チュートリアル</w:t>
            </w:r>
            <w:r w:rsidRPr="00EB78EE">
              <w:t>Web公開メール認証ユーザー編</w:t>
            </w:r>
            <w:r w:rsidRPr="00D50699">
              <w:t>」を</w:t>
            </w:r>
            <w:r w:rsidR="006D3064">
              <w:t>ご参照ください</w:t>
            </w:r>
            <w:r w:rsidRPr="00D50699">
              <w:t>。</w:t>
            </w:r>
          </w:p>
          <w:p w14:paraId="39498C10" w14:textId="4EBDAD71" w:rsidR="00E312B0" w:rsidRDefault="00956EE5" w:rsidP="00E312B0">
            <w:hyperlink r:id="rId52" w:history="1">
              <w:r w:rsidR="00E312B0" w:rsidRPr="003E2E15">
                <w:rPr>
                  <w:rStyle w:val="af0"/>
                </w:rPr>
                <w:t>https://www.proself.jp/manualtutorial/list/</w:t>
              </w:r>
            </w:hyperlink>
          </w:p>
        </w:tc>
      </w:tr>
      <w:tr w:rsidR="00881454" w14:paraId="11DF7843" w14:textId="77777777" w:rsidTr="00742ABE">
        <w:tc>
          <w:tcPr>
            <w:tcW w:w="2410" w:type="dxa"/>
          </w:tcPr>
          <w:p w14:paraId="6DD42AF5" w14:textId="11531E31" w:rsidR="00881454" w:rsidRDefault="00881454" w:rsidP="00881454">
            <w:r w:rsidRPr="003327EC">
              <w:rPr>
                <w:rFonts w:hint="eastAsia"/>
              </w:rPr>
              <w:t>公開先メールアドレスを制限する</w:t>
            </w:r>
            <w:r>
              <w:rPr>
                <w:rFonts w:hint="eastAsia"/>
              </w:rPr>
              <w:t>(※</w:t>
            </w:r>
            <w:r w:rsidR="00530606">
              <w:rPr>
                <w:rFonts w:hint="eastAsia"/>
              </w:rPr>
              <w:t>1</w:t>
            </w:r>
            <w:r>
              <w:rPr>
                <w:rFonts w:hint="eastAsia"/>
              </w:rPr>
              <w:t>)</w:t>
            </w:r>
          </w:p>
        </w:tc>
        <w:tc>
          <w:tcPr>
            <w:tcW w:w="6202" w:type="dxa"/>
          </w:tcPr>
          <w:p w14:paraId="7F80F90E" w14:textId="7F0390E5" w:rsidR="00881454" w:rsidRDefault="00881454" w:rsidP="00881454">
            <w:r>
              <w:rPr>
                <w:rFonts w:hint="eastAsia"/>
              </w:rPr>
              <w:t>onにした場合、「公開先メールアドレス」に登録されているメールアドレスのみが</w:t>
            </w:r>
            <w:r w:rsidRPr="00E90FC9">
              <w:t>ワンタイムパスワード</w:t>
            </w:r>
            <w:r>
              <w:rPr>
                <w:rFonts w:hint="eastAsia"/>
              </w:rPr>
              <w:t>を取得できるようになります。</w:t>
            </w:r>
          </w:p>
        </w:tc>
      </w:tr>
      <w:tr w:rsidR="00881454" w14:paraId="19B15D05" w14:textId="77777777" w:rsidTr="00742ABE">
        <w:tc>
          <w:tcPr>
            <w:tcW w:w="2410" w:type="dxa"/>
          </w:tcPr>
          <w:p w14:paraId="27C9DCD8" w14:textId="38306891" w:rsidR="00881454" w:rsidRDefault="00881454" w:rsidP="00881454">
            <w:r>
              <w:rPr>
                <w:rFonts w:hint="eastAsia"/>
              </w:rPr>
              <w:t>公開先メールアドレス(※</w:t>
            </w:r>
            <w:r w:rsidR="00530606">
              <w:rPr>
                <w:rFonts w:hint="eastAsia"/>
              </w:rPr>
              <w:t>1</w:t>
            </w:r>
            <w:r>
              <w:rPr>
                <w:rFonts w:hint="eastAsia"/>
              </w:rPr>
              <w:t>)</w:t>
            </w:r>
          </w:p>
        </w:tc>
        <w:tc>
          <w:tcPr>
            <w:tcW w:w="6202" w:type="dxa"/>
          </w:tcPr>
          <w:p w14:paraId="062A23F0" w14:textId="4E993867" w:rsidR="00881454" w:rsidRDefault="00881454" w:rsidP="00881454">
            <w:r w:rsidRPr="00E90FC9">
              <w:t>ワンタイムパスワード</w:t>
            </w:r>
            <w:r>
              <w:rPr>
                <w:rFonts w:hint="eastAsia"/>
              </w:rPr>
              <w:t>を取得できるメールアドレスを追加/削除できます。</w:t>
            </w:r>
          </w:p>
        </w:tc>
      </w:tr>
      <w:tr w:rsidR="00881454" w14:paraId="321F7641" w14:textId="77777777" w:rsidTr="00742ABE">
        <w:tc>
          <w:tcPr>
            <w:tcW w:w="2410" w:type="dxa"/>
          </w:tcPr>
          <w:p w14:paraId="0C045673" w14:textId="3DABD951" w:rsidR="00881454" w:rsidRDefault="00530606" w:rsidP="00881454">
            <w:r>
              <w:rPr>
                <w:rFonts w:hint="eastAsia"/>
              </w:rPr>
              <w:t>アップロード回数制限</w:t>
            </w:r>
          </w:p>
        </w:tc>
        <w:tc>
          <w:tcPr>
            <w:tcW w:w="6202" w:type="dxa"/>
          </w:tcPr>
          <w:p w14:paraId="1D75252A" w14:textId="3FA74BE1" w:rsidR="00881454" w:rsidRDefault="00C81E4B" w:rsidP="00C81E4B">
            <w:r>
              <w:rPr>
                <w:rFonts w:hint="eastAsia"/>
              </w:rPr>
              <w:t>チェックを入れた場合、受取フォルダ画面に指定回数ファイルがアップロードされると自動的に受取フォルダが停止されるようになります。</w:t>
            </w:r>
          </w:p>
        </w:tc>
      </w:tr>
      <w:tr w:rsidR="00530606" w14:paraId="3DE9F1A1" w14:textId="77777777" w:rsidTr="00742ABE">
        <w:tc>
          <w:tcPr>
            <w:tcW w:w="2410" w:type="dxa"/>
          </w:tcPr>
          <w:p w14:paraId="0E51BB94" w14:textId="30AC7600" w:rsidR="00530606" w:rsidRDefault="00530606" w:rsidP="00530606">
            <w:r>
              <w:rPr>
                <w:rFonts w:hint="eastAsia"/>
              </w:rPr>
              <w:t>公開期限</w:t>
            </w:r>
          </w:p>
        </w:tc>
        <w:tc>
          <w:tcPr>
            <w:tcW w:w="6202" w:type="dxa"/>
          </w:tcPr>
          <w:p w14:paraId="7095CD17" w14:textId="6BE32C0A" w:rsidR="00530606" w:rsidRDefault="00530606" w:rsidP="00530606">
            <w:r>
              <w:rPr>
                <w:rFonts w:hint="eastAsia"/>
              </w:rPr>
              <w:t>チェックを入れた場合、指定の期限を超えると自動的に受取フォルダが停止されるようになります。</w:t>
            </w:r>
          </w:p>
        </w:tc>
      </w:tr>
      <w:tr w:rsidR="00530606" w14:paraId="72156A35" w14:textId="77777777" w:rsidTr="00742ABE">
        <w:tc>
          <w:tcPr>
            <w:tcW w:w="2410" w:type="dxa"/>
          </w:tcPr>
          <w:p w14:paraId="396D5C5F" w14:textId="68DFC3F1" w:rsidR="00530606" w:rsidRDefault="00530606" w:rsidP="00530606">
            <w:r>
              <w:rPr>
                <w:rFonts w:hint="eastAsia"/>
              </w:rPr>
              <w:t>公開パスワード(※1)</w:t>
            </w:r>
          </w:p>
        </w:tc>
        <w:tc>
          <w:tcPr>
            <w:tcW w:w="6202" w:type="dxa"/>
          </w:tcPr>
          <w:p w14:paraId="337D899F" w14:textId="074DD580" w:rsidR="00E64393" w:rsidRDefault="00530606" w:rsidP="00553DCC">
            <w:r>
              <w:rPr>
                <w:rFonts w:hint="eastAsia"/>
              </w:rPr>
              <w:t>チェックを入れた場合、受取フォルダ画面アクセス時に指定パスワードでのログインが必要となります。</w:t>
            </w:r>
            <w:r w:rsidR="006E2EA4" w:rsidRPr="00E22B60">
              <w:rPr>
                <w:rFonts w:hint="eastAsia"/>
              </w:rPr>
              <w:t>また、パスワードについては手動入力の他、「パスワード生成」ボタンクリックによるランダム文字列の自動入力が可能です</w:t>
            </w:r>
            <w:r w:rsidR="006E2EA4">
              <w:rPr>
                <w:rFonts w:hint="eastAsia"/>
              </w:rPr>
              <w:t>。</w:t>
            </w:r>
          </w:p>
        </w:tc>
      </w:tr>
      <w:tr w:rsidR="00530606" w14:paraId="00F37FA1" w14:textId="77777777" w:rsidTr="00742ABE">
        <w:tc>
          <w:tcPr>
            <w:tcW w:w="2410" w:type="dxa"/>
          </w:tcPr>
          <w:p w14:paraId="1485F88B" w14:textId="1F703730" w:rsidR="00530606" w:rsidRDefault="00530606" w:rsidP="00530606">
            <w:r w:rsidRPr="00530606">
              <w:rPr>
                <w:rFonts w:hint="eastAsia"/>
              </w:rPr>
              <w:t>アップロードファイル非表示</w:t>
            </w:r>
          </w:p>
        </w:tc>
        <w:tc>
          <w:tcPr>
            <w:tcW w:w="6202" w:type="dxa"/>
          </w:tcPr>
          <w:p w14:paraId="729CB5B3" w14:textId="46E7E63A" w:rsidR="00530606" w:rsidRDefault="00530606" w:rsidP="00530606">
            <w:r>
              <w:rPr>
                <w:rFonts w:hint="eastAsia"/>
              </w:rPr>
              <w:t>受取フォルダ画面内にアップロードしたファイルを非表示とします。</w:t>
            </w:r>
          </w:p>
        </w:tc>
      </w:tr>
      <w:tr w:rsidR="002B51A3" w14:paraId="7E242FA3" w14:textId="77777777" w:rsidTr="00742ABE">
        <w:tc>
          <w:tcPr>
            <w:tcW w:w="2410" w:type="dxa"/>
          </w:tcPr>
          <w:p w14:paraId="6350E652" w14:textId="11BCB27A" w:rsidR="002B51A3" w:rsidRPr="00530606" w:rsidRDefault="002B51A3" w:rsidP="002B51A3">
            <w:r>
              <w:rPr>
                <w:rFonts w:hint="eastAsia"/>
              </w:rPr>
              <w:t>公開コメント</w:t>
            </w:r>
          </w:p>
        </w:tc>
        <w:tc>
          <w:tcPr>
            <w:tcW w:w="6202" w:type="dxa"/>
          </w:tcPr>
          <w:p w14:paraId="31A0BA9F" w14:textId="1AA1843B" w:rsidR="002B51A3" w:rsidRDefault="002B51A3" w:rsidP="002B51A3">
            <w:r>
              <w:rPr>
                <w:rFonts w:hint="eastAsia"/>
              </w:rPr>
              <w:t>受取フォルダ上に表示するコメントを指定できます。</w:t>
            </w:r>
          </w:p>
        </w:tc>
      </w:tr>
    </w:tbl>
    <w:p w14:paraId="7581C903" w14:textId="129C3587" w:rsidR="00881454" w:rsidRDefault="00530606" w:rsidP="001D5584">
      <w:r>
        <w:rPr>
          <w:rFonts w:hint="eastAsia"/>
        </w:rPr>
        <w:t>※1</w:t>
      </w:r>
      <w:r>
        <w:t xml:space="preserve"> </w:t>
      </w:r>
      <w:r>
        <w:rPr>
          <w:rFonts w:hint="eastAsia"/>
        </w:rPr>
        <w:t>管理者の設定によっては設定項目が表示されません。</w:t>
      </w:r>
    </w:p>
    <w:p w14:paraId="585FE153" w14:textId="6C96B559" w:rsidR="0003033D" w:rsidRPr="0003033D" w:rsidRDefault="0032149F" w:rsidP="005165FB">
      <w:r>
        <w:rPr>
          <w:rFonts w:hint="eastAsia"/>
        </w:rPr>
        <w:lastRenderedPageBreak/>
        <w:t>「</w:t>
      </w:r>
      <w:r w:rsidR="0003033D" w:rsidRPr="0003033D">
        <w:t>作成</w:t>
      </w:r>
      <w:r>
        <w:rPr>
          <w:rFonts w:hint="eastAsia"/>
        </w:rPr>
        <w:t>」</w:t>
      </w:r>
      <w:r w:rsidR="0003033D" w:rsidRPr="0003033D">
        <w:t>ボタンを押すと受取フォルダが作成され</w:t>
      </w:r>
      <w:r w:rsidR="00D457F6">
        <w:rPr>
          <w:rFonts w:hint="eastAsia"/>
        </w:rPr>
        <w:t>、ファイル一覧上でアイコンが付与されていることを確認できます。</w:t>
      </w:r>
    </w:p>
    <w:p w14:paraId="3587EE70" w14:textId="138B72C1" w:rsidR="00E81DC0" w:rsidRDefault="00E81DC0" w:rsidP="0003033D">
      <w:pPr>
        <w:jc w:val="center"/>
      </w:pPr>
      <w:r>
        <w:rPr>
          <w:noProof/>
        </w:rPr>
        <mc:AlternateContent>
          <mc:Choice Requires="wps">
            <w:drawing>
              <wp:anchor distT="0" distB="0" distL="114300" distR="114300" simplePos="0" relativeHeight="251852800" behindDoc="0" locked="0" layoutInCell="1" allowOverlap="1" wp14:anchorId="67BE2370" wp14:editId="1B8A5FA7">
                <wp:simplePos x="0" y="0"/>
                <wp:positionH relativeFrom="column">
                  <wp:posOffset>4720590</wp:posOffset>
                </wp:positionH>
                <wp:positionV relativeFrom="paragraph">
                  <wp:posOffset>873125</wp:posOffset>
                </wp:positionV>
                <wp:extent cx="257175" cy="219075"/>
                <wp:effectExtent l="0" t="0" r="28575" b="28575"/>
                <wp:wrapNone/>
                <wp:docPr id="377" name="楕円 377"/>
                <wp:cNvGraphicFramePr/>
                <a:graphic xmlns:a="http://schemas.openxmlformats.org/drawingml/2006/main">
                  <a:graphicData uri="http://schemas.microsoft.com/office/word/2010/wordprocessingShape">
                    <wps:wsp>
                      <wps:cNvSpPr/>
                      <wps:spPr>
                        <a:xfrm>
                          <a:off x="0" y="0"/>
                          <a:ext cx="2571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0950BB" id="楕円 377" o:spid="_x0000_s1026" style="position:absolute;left:0;text-align:left;margin-left:371.7pt;margin-top:68.75pt;width:20.25pt;height:17.2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" filled="f" strokecolor="red" strokeweight="2pt"/>
            </w:pict>
          </mc:Fallback>
        </mc:AlternateContent>
      </w:r>
      <w:r>
        <w:rPr>
          <w:noProof/>
        </w:rPr>
        <w:drawing>
          <wp:inline distT="0" distB="0" distL="0" distR="0" wp14:anchorId="2175F273" wp14:editId="26844038">
            <wp:extent cx="5400040" cy="1285240"/>
            <wp:effectExtent l="19050" t="19050" r="10160" b="10160"/>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400040" cy="1285240"/>
                    </a:xfrm>
                    <a:prstGeom prst="rect">
                      <a:avLst/>
                    </a:prstGeom>
                    <a:ln>
                      <a:solidFill>
                        <a:schemeClr val="tx1"/>
                      </a:solidFill>
                    </a:ln>
                  </pic:spPr>
                </pic:pic>
              </a:graphicData>
            </a:graphic>
          </wp:inline>
        </w:drawing>
      </w:r>
    </w:p>
    <w:p w14:paraId="41BC5781" w14:textId="67BB6CC0" w:rsidR="0003033D" w:rsidRPr="006C51EB" w:rsidRDefault="0003033D" w:rsidP="0003033D">
      <w:pPr>
        <w:jc w:val="center"/>
        <w:rPr>
          <w:b/>
        </w:rPr>
      </w:pPr>
      <w:r w:rsidRPr="006C51EB">
        <w:rPr>
          <w:rFonts w:hint="eastAsia"/>
          <w:b/>
        </w:rPr>
        <w:t>ファイル一覧画面</w:t>
      </w:r>
    </w:p>
    <w:p w14:paraId="7175BDB6" w14:textId="2E578395" w:rsidR="0003033D" w:rsidRDefault="0003033D" w:rsidP="0003033D"/>
    <w:p w14:paraId="6E5FB3BB" w14:textId="1D1CAF5B" w:rsidR="001B6EC4" w:rsidRDefault="001B6EC4" w:rsidP="0003033D">
      <w:r>
        <w:rPr>
          <w:rFonts w:hint="eastAsia"/>
        </w:rPr>
        <w:t>その後、</w:t>
      </w:r>
      <w:r w:rsidR="00E312B0">
        <w:rPr>
          <w:rFonts w:hint="eastAsia"/>
        </w:rPr>
        <w:t>Proselfの</w:t>
      </w:r>
      <w:r w:rsidR="00E312B0" w:rsidRPr="00A468FD">
        <w:t>アカウントを持っていない</w:t>
      </w:r>
      <w:r w:rsidR="00E312B0">
        <w:rPr>
          <w:rFonts w:hint="eastAsia"/>
        </w:rPr>
        <w:t>外部の人に対し</w:t>
      </w:r>
      <w:r w:rsidRPr="0003033D">
        <w:t>受取フォルダの公開アドレス</w:t>
      </w:r>
      <w:r w:rsidR="00E312B0" w:rsidRPr="00A468FD">
        <w:t>と</w:t>
      </w:r>
      <w:r w:rsidR="00E312B0">
        <w:rPr>
          <w:rFonts w:hint="eastAsia"/>
        </w:rPr>
        <w:t>公開</w:t>
      </w:r>
      <w:r w:rsidR="00E312B0" w:rsidRPr="00A468FD">
        <w:t>パスワード</w:t>
      </w:r>
      <w:r w:rsidR="00E312B0">
        <w:rPr>
          <w:rFonts w:hint="eastAsia"/>
        </w:rPr>
        <w:t>(</w:t>
      </w:r>
      <w:r w:rsidR="00E312B0" w:rsidRPr="00A468FD">
        <w:t>設定している場合</w:t>
      </w:r>
      <w:r w:rsidR="00E312B0">
        <w:rPr>
          <w:rFonts w:hint="eastAsia"/>
        </w:rPr>
        <w:t>)</w:t>
      </w:r>
      <w:r w:rsidR="00E312B0" w:rsidRPr="00A468FD">
        <w:t>を</w:t>
      </w:r>
      <w:r w:rsidR="00E312B0">
        <w:rPr>
          <w:rFonts w:hint="eastAsia"/>
        </w:rPr>
        <w:t>知らせ、</w:t>
      </w:r>
      <w:r w:rsidRPr="0003033D">
        <w:t>ファイル</w:t>
      </w:r>
      <w:r w:rsidR="009C76D9">
        <w:rPr>
          <w:rFonts w:hint="eastAsia"/>
        </w:rPr>
        <w:t>の</w:t>
      </w:r>
      <w:r w:rsidRPr="0003033D">
        <w:t>アップロード</w:t>
      </w:r>
      <w:r w:rsidR="00E312B0">
        <w:rPr>
          <w:rFonts w:hint="eastAsia"/>
        </w:rPr>
        <w:t>を依頼します。</w:t>
      </w:r>
    </w:p>
    <w:p w14:paraId="26325F6F" w14:textId="77777777" w:rsidR="00D04C95" w:rsidRDefault="00D04C95" w:rsidP="007234D4">
      <w:bookmarkStart w:id="29" w:name="_3-6.相手側のファイルアップロード方法"/>
      <w:bookmarkStart w:id="30" w:name="_相手側のファイルアップロード方法"/>
      <w:bookmarkEnd w:id="29"/>
      <w:bookmarkEnd w:id="30"/>
    </w:p>
    <w:p w14:paraId="533EC3B5" w14:textId="223E6C65" w:rsidR="007234D4" w:rsidRDefault="007234D4" w:rsidP="00D30957">
      <w:pPr>
        <w:pStyle w:val="3"/>
        <w:ind w:left="-12"/>
      </w:pPr>
      <w:bookmarkStart w:id="31" w:name="_Toc153801593"/>
      <w:r>
        <w:rPr>
          <w:rFonts w:hint="eastAsia"/>
        </w:rPr>
        <w:t>受取フォルダを停止する</w:t>
      </w:r>
      <w:bookmarkEnd w:id="31"/>
    </w:p>
    <w:p w14:paraId="1380F4AE" w14:textId="10157363" w:rsidR="00A26D25" w:rsidRDefault="00A26D25" w:rsidP="00A26D25">
      <w:r>
        <w:rPr>
          <w:rFonts w:hint="eastAsia"/>
        </w:rPr>
        <w:t>ファイル受取の必要がなくなった受取フォルダを停止します。</w:t>
      </w:r>
      <w:r w:rsidR="006E6E85">
        <w:rPr>
          <w:rFonts w:hint="eastAsia"/>
        </w:rPr>
        <w:t>以下はその手順となります。</w:t>
      </w:r>
    </w:p>
    <w:p w14:paraId="3CB35553" w14:textId="77777777" w:rsidR="00A26D25" w:rsidRDefault="00A26D25" w:rsidP="007234D4">
      <w:pPr>
        <w:rPr>
          <w:lang w:eastAsia="ar-SA"/>
        </w:rPr>
      </w:pPr>
    </w:p>
    <w:p w14:paraId="3F5A7455" w14:textId="7AB86BD5" w:rsidR="002609FE" w:rsidRDefault="002609FE" w:rsidP="006E6E85">
      <w:pPr>
        <w:rPr>
          <w:lang w:eastAsia="ar-SA"/>
        </w:rPr>
      </w:pPr>
      <w:r>
        <w:t>ファイル一覧画面</w:t>
      </w:r>
      <w:r>
        <w:rPr>
          <w:rFonts w:hint="eastAsia"/>
        </w:rPr>
        <w:t>にある「受取フォルダ」</w:t>
      </w:r>
      <w:r>
        <w:t>の付加情報には、</w:t>
      </w:r>
      <w:r>
        <w:rPr>
          <w:rFonts w:hint="eastAsia"/>
        </w:rPr>
        <w:t>受取フォルダ</w:t>
      </w:r>
      <w:r>
        <w:t>公開中であることを示すアイコンが表示されています。</w:t>
      </w:r>
    </w:p>
    <w:p w14:paraId="527E1A8A" w14:textId="663E0BA7" w:rsidR="008F4F7C" w:rsidRDefault="008F4F7C" w:rsidP="0090523D">
      <w:pPr>
        <w:jc w:val="center"/>
      </w:pPr>
      <w:r>
        <w:rPr>
          <w:noProof/>
        </w:rPr>
        <mc:AlternateContent>
          <mc:Choice Requires="wps">
            <w:drawing>
              <wp:anchor distT="0" distB="0" distL="114300" distR="114300" simplePos="0" relativeHeight="251797504" behindDoc="0" locked="0" layoutInCell="1" allowOverlap="1" wp14:anchorId="14FA6621" wp14:editId="3AA060D0">
                <wp:simplePos x="0" y="0"/>
                <wp:positionH relativeFrom="column">
                  <wp:posOffset>4711065</wp:posOffset>
                </wp:positionH>
                <wp:positionV relativeFrom="paragraph">
                  <wp:posOffset>890270</wp:posOffset>
                </wp:positionV>
                <wp:extent cx="228600" cy="200025"/>
                <wp:effectExtent l="0" t="0" r="19050" b="28575"/>
                <wp:wrapNone/>
                <wp:docPr id="380" name="楕円 380"/>
                <wp:cNvGraphicFramePr/>
                <a:graphic xmlns:a="http://schemas.openxmlformats.org/drawingml/2006/main">
                  <a:graphicData uri="http://schemas.microsoft.com/office/word/2010/wordprocessingShape">
                    <wps:wsp>
                      <wps:cNvSpPr/>
                      <wps:spPr>
                        <a:xfrm>
                          <a:off x="0" y="0"/>
                          <a:ext cx="228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417CBE" id="楕円 380" o:spid="_x0000_s1026" style="position:absolute;left:0;text-align:left;margin-left:370.95pt;margin-top:70.1pt;width:18pt;height:15.7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" filled="f" strokecolor="red" strokeweight="2pt"/>
            </w:pict>
          </mc:Fallback>
        </mc:AlternateContent>
      </w:r>
      <w:r>
        <w:rPr>
          <w:noProof/>
        </w:rPr>
        <mc:AlternateContent>
          <mc:Choice Requires="wps">
            <w:drawing>
              <wp:anchor distT="0" distB="0" distL="114300" distR="114300" simplePos="0" relativeHeight="251795456" behindDoc="0" locked="0" layoutInCell="1" allowOverlap="1" wp14:anchorId="18C8A0CE" wp14:editId="35AED571">
                <wp:simplePos x="0" y="0"/>
                <wp:positionH relativeFrom="column">
                  <wp:posOffset>24765</wp:posOffset>
                </wp:positionH>
                <wp:positionV relativeFrom="paragraph">
                  <wp:posOffset>1518920</wp:posOffset>
                </wp:positionV>
                <wp:extent cx="800100" cy="161925"/>
                <wp:effectExtent l="0" t="0" r="19050" b="28575"/>
                <wp:wrapNone/>
                <wp:docPr id="379" name="正方形/長方形 379"/>
                <wp:cNvGraphicFramePr/>
                <a:graphic xmlns:a="http://schemas.openxmlformats.org/drawingml/2006/main">
                  <a:graphicData uri="http://schemas.microsoft.com/office/word/2010/wordprocessingShape">
                    <wps:wsp>
                      <wps:cNvSpPr/>
                      <wps:spPr>
                        <a:xfrm>
                          <a:off x="0" y="0"/>
                          <a:ext cx="8001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92C4E" id="正方形/長方形 379" o:spid="_x0000_s1026" style="position:absolute;left:0;text-align:left;margin-left:1.95pt;margin-top:119.6pt;width:63pt;height:12.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" filled="f" strokecolor="red" strokeweight="2pt"/>
            </w:pict>
          </mc:Fallback>
        </mc:AlternateContent>
      </w:r>
      <w:r>
        <w:rPr>
          <w:noProof/>
        </w:rPr>
        <w:drawing>
          <wp:inline distT="0" distB="0" distL="0" distR="0" wp14:anchorId="3D37D63B" wp14:editId="0F3F2DA4">
            <wp:extent cx="5400040" cy="1691640"/>
            <wp:effectExtent l="19050" t="19050" r="10160" b="22860"/>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400040" cy="1691640"/>
                    </a:xfrm>
                    <a:prstGeom prst="rect">
                      <a:avLst/>
                    </a:prstGeom>
                    <a:ln>
                      <a:solidFill>
                        <a:schemeClr val="tx1"/>
                      </a:solidFill>
                    </a:ln>
                  </pic:spPr>
                </pic:pic>
              </a:graphicData>
            </a:graphic>
          </wp:inline>
        </w:drawing>
      </w:r>
    </w:p>
    <w:p w14:paraId="4D701367" w14:textId="08C5F29C" w:rsidR="002609FE" w:rsidRPr="006C51EB" w:rsidRDefault="002609FE" w:rsidP="002609FE">
      <w:pPr>
        <w:jc w:val="center"/>
        <w:rPr>
          <w:b/>
        </w:rPr>
      </w:pPr>
      <w:r w:rsidRPr="00A468FD">
        <w:rPr>
          <w:rFonts w:hint="eastAsia"/>
          <w:b/>
        </w:rPr>
        <w:t>ファイル一覧画面</w:t>
      </w:r>
    </w:p>
    <w:p w14:paraId="59C1F481" w14:textId="282A9F71" w:rsidR="002609FE" w:rsidRDefault="002609FE" w:rsidP="007234D4">
      <w:pPr>
        <w:rPr>
          <w:lang w:eastAsia="ar-SA"/>
        </w:rPr>
      </w:pPr>
    </w:p>
    <w:p w14:paraId="0DC41B8C" w14:textId="77777777" w:rsidR="004501F0" w:rsidRDefault="004501F0">
      <w:pPr>
        <w:adjustRightInd/>
        <w:snapToGrid/>
      </w:pPr>
      <w:r>
        <w:br w:type="page"/>
      </w:r>
    </w:p>
    <w:p w14:paraId="06336D06" w14:textId="24C752E7" w:rsidR="002609FE" w:rsidRDefault="002609FE" w:rsidP="006E6E85">
      <w:pPr>
        <w:rPr>
          <w:lang w:eastAsia="ar-SA"/>
        </w:rPr>
      </w:pPr>
      <w:r>
        <w:rPr>
          <w:rFonts w:hint="eastAsia"/>
        </w:rPr>
        <w:lastRenderedPageBreak/>
        <w:t>左メニューの「受取フォルダ管理」をクリックすると受取フォルダ一覧が表示されます。該当フォルダにチェックを入れて</w:t>
      </w:r>
      <w:r w:rsidRPr="00A468FD">
        <w:t>「公開停止」をクリック</w:t>
      </w:r>
      <w:r>
        <w:rPr>
          <w:rFonts w:hint="eastAsia"/>
        </w:rPr>
        <w:t>します。</w:t>
      </w:r>
    </w:p>
    <w:p w14:paraId="39FE677C" w14:textId="0A3D065D" w:rsidR="00F01251" w:rsidRDefault="00F01251" w:rsidP="00566FAA">
      <w:pPr>
        <w:jc w:val="center"/>
      </w:pPr>
      <w:r>
        <w:rPr>
          <w:noProof/>
        </w:rPr>
        <mc:AlternateContent>
          <mc:Choice Requires="wps">
            <w:drawing>
              <wp:anchor distT="0" distB="0" distL="114300" distR="114300" simplePos="0" relativeHeight="251803648" behindDoc="0" locked="0" layoutInCell="1" allowOverlap="1" wp14:anchorId="22F4915F" wp14:editId="05C69B0A">
                <wp:simplePos x="0" y="0"/>
                <wp:positionH relativeFrom="column">
                  <wp:posOffset>1805940</wp:posOffset>
                </wp:positionH>
                <wp:positionV relativeFrom="paragraph">
                  <wp:posOffset>305435</wp:posOffset>
                </wp:positionV>
                <wp:extent cx="465455" cy="196215"/>
                <wp:effectExtent l="0" t="0" r="10795" b="13335"/>
                <wp:wrapNone/>
                <wp:docPr id="384" name="正方形/長方形 384"/>
                <wp:cNvGraphicFramePr/>
                <a:graphic xmlns:a="http://schemas.openxmlformats.org/drawingml/2006/main">
                  <a:graphicData uri="http://schemas.microsoft.com/office/word/2010/wordprocessingShape">
                    <wps:wsp>
                      <wps:cNvSpPr/>
                      <wps:spPr>
                        <a:xfrm>
                          <a:off x="0" y="0"/>
                          <a:ext cx="465455" cy="1962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B6102B" id="正方形/長方形 384" o:spid="_x0000_s1026" style="position:absolute;left:0;text-align:left;margin-left:142.2pt;margin-top:24.05pt;width:36.65pt;height:15.4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" filled="f" strokecolor="red" strokeweight="2pt"/>
            </w:pict>
          </mc:Fallback>
        </mc:AlternateContent>
      </w:r>
      <w:r>
        <w:rPr>
          <w:noProof/>
        </w:rPr>
        <mc:AlternateContent>
          <mc:Choice Requires="wps">
            <w:drawing>
              <wp:anchor distT="0" distB="0" distL="114300" distR="114300" simplePos="0" relativeHeight="251801600" behindDoc="0" locked="0" layoutInCell="1" allowOverlap="1" wp14:anchorId="6693DE17" wp14:editId="2F36736D">
                <wp:simplePos x="0" y="0"/>
                <wp:positionH relativeFrom="column">
                  <wp:posOffset>853440</wp:posOffset>
                </wp:positionH>
                <wp:positionV relativeFrom="paragraph">
                  <wp:posOffset>724535</wp:posOffset>
                </wp:positionV>
                <wp:extent cx="218440" cy="201930"/>
                <wp:effectExtent l="0" t="0" r="10160" b="26670"/>
                <wp:wrapNone/>
                <wp:docPr id="382" name="楕円 382"/>
                <wp:cNvGraphicFramePr/>
                <a:graphic xmlns:a="http://schemas.openxmlformats.org/drawingml/2006/main">
                  <a:graphicData uri="http://schemas.microsoft.com/office/word/2010/wordprocessingShape">
                    <wps:wsp>
                      <wps:cNvSpPr/>
                      <wps:spPr>
                        <a:xfrm>
                          <a:off x="0" y="0"/>
                          <a:ext cx="218440" cy="2019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BEA979" id="楕円 382" o:spid="_x0000_s1026" style="position:absolute;left:0;text-align:left;margin-left:67.2pt;margin-top:57.05pt;width:17.2pt;height:15.9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" filled="f" strokecolor="red" strokeweight="2pt"/>
            </w:pict>
          </mc:Fallback>
        </mc:AlternateContent>
      </w:r>
      <w:r>
        <w:rPr>
          <w:noProof/>
        </w:rPr>
        <w:drawing>
          <wp:inline distT="0" distB="0" distL="0" distR="0" wp14:anchorId="3A2F8246" wp14:editId="56F6D731">
            <wp:extent cx="5400000" cy="1663009"/>
            <wp:effectExtent l="19050" t="19050" r="10795" b="13970"/>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400000" cy="1663009"/>
                    </a:xfrm>
                    <a:prstGeom prst="rect">
                      <a:avLst/>
                    </a:prstGeom>
                    <a:ln>
                      <a:solidFill>
                        <a:schemeClr val="tx1"/>
                      </a:solidFill>
                    </a:ln>
                  </pic:spPr>
                </pic:pic>
              </a:graphicData>
            </a:graphic>
          </wp:inline>
        </w:drawing>
      </w:r>
    </w:p>
    <w:p w14:paraId="5224D257" w14:textId="63E17CC8" w:rsidR="002609FE" w:rsidRPr="00A00B22" w:rsidRDefault="002609FE" w:rsidP="002609FE">
      <w:pPr>
        <w:jc w:val="center"/>
        <w:rPr>
          <w:b/>
        </w:rPr>
      </w:pPr>
      <w:r w:rsidRPr="00A00B22">
        <w:rPr>
          <w:rFonts w:hint="eastAsia"/>
          <w:b/>
        </w:rPr>
        <w:t>受取フォルダ</w:t>
      </w:r>
      <w:r>
        <w:rPr>
          <w:rFonts w:hint="eastAsia"/>
          <w:b/>
        </w:rPr>
        <w:t>一覧</w:t>
      </w:r>
      <w:r w:rsidRPr="00A00B22">
        <w:rPr>
          <w:rFonts w:hint="eastAsia"/>
          <w:b/>
        </w:rPr>
        <w:t>画面</w:t>
      </w:r>
    </w:p>
    <w:p w14:paraId="2DC98132" w14:textId="77777777" w:rsidR="002609FE" w:rsidRDefault="002609FE" w:rsidP="002609FE"/>
    <w:p w14:paraId="28346050" w14:textId="37C95911" w:rsidR="002609FE" w:rsidRDefault="002609FE" w:rsidP="006E6E85">
      <w:r>
        <w:t>公開停止</w:t>
      </w:r>
      <w:r>
        <w:rPr>
          <w:rFonts w:hint="eastAsia"/>
        </w:rPr>
        <w:t>の確認画面が表示されますので、問題なければ「停止」をクリックします。</w:t>
      </w:r>
    </w:p>
    <w:p w14:paraId="76B2CA65" w14:textId="55373B21" w:rsidR="002609FE" w:rsidRDefault="005235AA" w:rsidP="00DE3265">
      <w:pPr>
        <w:jc w:val="center"/>
      </w:pPr>
      <w:r>
        <w:rPr>
          <w:noProof/>
        </w:rPr>
        <w:drawing>
          <wp:inline distT="0" distB="0" distL="0" distR="0" wp14:anchorId="42E4404C" wp14:editId="56AA4E4A">
            <wp:extent cx="5400000" cy="3015398"/>
            <wp:effectExtent l="19050" t="19050" r="10795" b="139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3-2.png"/>
                    <pic:cNvPicPr/>
                  </pic:nvPicPr>
                  <pic:blipFill>
                    <a:blip r:embed="rId56">
                      <a:extLst>
                        <a:ext uri="{28A0092B-C50C-407E-A947-70E740481C1C}">
                          <a14:useLocalDpi xmlns:a14="http://schemas.microsoft.com/office/drawing/2010/main" val="0"/>
                        </a:ext>
                      </a:extLst>
                    </a:blip>
                    <a:stretch>
                      <a:fillRect/>
                    </a:stretch>
                  </pic:blipFill>
                  <pic:spPr>
                    <a:xfrm>
                      <a:off x="0" y="0"/>
                      <a:ext cx="5400000" cy="3015398"/>
                    </a:xfrm>
                    <a:prstGeom prst="rect">
                      <a:avLst/>
                    </a:prstGeom>
                    <a:ln>
                      <a:solidFill>
                        <a:schemeClr val="tx1"/>
                      </a:solidFill>
                    </a:ln>
                  </pic:spPr>
                </pic:pic>
              </a:graphicData>
            </a:graphic>
          </wp:inline>
        </w:drawing>
      </w:r>
    </w:p>
    <w:p w14:paraId="7C235BCB" w14:textId="17ED3FEB" w:rsidR="002609FE" w:rsidRDefault="005235AA" w:rsidP="005235AA">
      <w:pPr>
        <w:jc w:val="center"/>
      </w:pPr>
      <w:r w:rsidRPr="00F01ACF">
        <w:rPr>
          <w:b/>
        </w:rPr>
        <w:t>公開停止確認画面</w:t>
      </w:r>
    </w:p>
    <w:p w14:paraId="57FBEB1F" w14:textId="6DEDFF36" w:rsidR="002609FE" w:rsidRDefault="002609FE" w:rsidP="002609FE"/>
    <w:p w14:paraId="71B31D0C" w14:textId="399FB059" w:rsidR="00F048D4" w:rsidRPr="00BA1F6B" w:rsidRDefault="002609FE" w:rsidP="007234D4">
      <w:pPr>
        <w:rPr>
          <w:lang w:eastAsia="ar-SA"/>
        </w:rPr>
      </w:pPr>
      <w:r>
        <w:rPr>
          <w:rFonts w:hint="eastAsia"/>
        </w:rPr>
        <w:t>公開停止処理が完了すると、</w:t>
      </w:r>
      <w:r w:rsidRPr="00F01ACF">
        <w:t>ファイル一覧の付加情報</w:t>
      </w:r>
      <w:r>
        <w:rPr>
          <w:rFonts w:hint="eastAsia"/>
        </w:rPr>
        <w:t>より</w:t>
      </w:r>
      <w:r w:rsidR="00C06E04">
        <w:rPr>
          <w:rFonts w:hint="eastAsia"/>
        </w:rPr>
        <w:t>受取フォルダ</w:t>
      </w:r>
      <w:r w:rsidRPr="00F01ACF">
        <w:t>アイコンの表示が消えて</w:t>
      </w:r>
      <w:r>
        <w:rPr>
          <w:rFonts w:hint="eastAsia"/>
        </w:rPr>
        <w:t>いることを確認できます。</w:t>
      </w:r>
    </w:p>
    <w:p w14:paraId="1B581D12" w14:textId="68337F46" w:rsidR="009C6E94" w:rsidRPr="005235AA" w:rsidRDefault="009C6E94" w:rsidP="009C6E94">
      <w:pPr>
        <w:jc w:val="center"/>
        <w:rPr>
          <w:lang w:eastAsia="ar-SA"/>
        </w:rPr>
      </w:pPr>
      <w:r>
        <w:rPr>
          <w:noProof/>
        </w:rPr>
        <w:lastRenderedPageBreak/>
        <mc:AlternateContent>
          <mc:Choice Requires="wps">
            <w:drawing>
              <wp:anchor distT="0" distB="0" distL="114300" distR="114300" simplePos="0" relativeHeight="251854848" behindDoc="0" locked="0" layoutInCell="1" allowOverlap="1" wp14:anchorId="1AA67E64" wp14:editId="5E8A3E67">
                <wp:simplePos x="0" y="0"/>
                <wp:positionH relativeFrom="column">
                  <wp:posOffset>4825365</wp:posOffset>
                </wp:positionH>
                <wp:positionV relativeFrom="paragraph">
                  <wp:posOffset>861695</wp:posOffset>
                </wp:positionV>
                <wp:extent cx="228600" cy="200025"/>
                <wp:effectExtent l="0" t="0" r="19050" b="28575"/>
                <wp:wrapNone/>
                <wp:docPr id="386" name="楕円 386"/>
                <wp:cNvGraphicFramePr/>
                <a:graphic xmlns:a="http://schemas.openxmlformats.org/drawingml/2006/main">
                  <a:graphicData uri="http://schemas.microsoft.com/office/word/2010/wordprocessingShape">
                    <wps:wsp>
                      <wps:cNvSpPr/>
                      <wps:spPr>
                        <a:xfrm>
                          <a:off x="0" y="0"/>
                          <a:ext cx="228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E5A671" id="楕円 386" o:spid="_x0000_s1026" style="position:absolute;left:0;text-align:left;margin-left:379.95pt;margin-top:67.85pt;width:18pt;height:15.7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" filled="f" strokecolor="red" strokeweight="2pt"/>
            </w:pict>
          </mc:Fallback>
        </mc:AlternateContent>
      </w:r>
      <w:r>
        <w:rPr>
          <w:noProof/>
        </w:rPr>
        <w:drawing>
          <wp:inline distT="0" distB="0" distL="0" distR="0" wp14:anchorId="2480D0A4" wp14:editId="7888E73B">
            <wp:extent cx="5400040" cy="1271270"/>
            <wp:effectExtent l="19050" t="19050" r="10160" b="24130"/>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400040" cy="1271270"/>
                    </a:xfrm>
                    <a:prstGeom prst="rect">
                      <a:avLst/>
                    </a:prstGeom>
                    <a:ln>
                      <a:solidFill>
                        <a:schemeClr val="tx1"/>
                      </a:solidFill>
                    </a:ln>
                  </pic:spPr>
                </pic:pic>
              </a:graphicData>
            </a:graphic>
          </wp:inline>
        </w:drawing>
      </w:r>
    </w:p>
    <w:p w14:paraId="73CFB1BB" w14:textId="5DAB120E" w:rsidR="00682B83" w:rsidRDefault="006D60C2" w:rsidP="006D60C2">
      <w:pPr>
        <w:jc w:val="center"/>
        <w:rPr>
          <w:lang w:eastAsia="ar-SA"/>
        </w:rPr>
      </w:pPr>
      <w:r w:rsidRPr="00F01ACF">
        <w:rPr>
          <w:b/>
        </w:rPr>
        <w:t>ファイル一覧</w:t>
      </w:r>
      <w:r w:rsidR="006E6E85">
        <w:rPr>
          <w:rFonts w:hint="eastAsia"/>
          <w:b/>
        </w:rPr>
        <w:t>画面</w:t>
      </w:r>
    </w:p>
    <w:p w14:paraId="644CBA86" w14:textId="069FD33A" w:rsidR="00081F06" w:rsidRDefault="00081F06">
      <w:pPr>
        <w:adjustRightInd/>
        <w:snapToGrid/>
      </w:pPr>
    </w:p>
    <w:p w14:paraId="6E9C8F80" w14:textId="7EF2117D" w:rsidR="00E87EBB" w:rsidRDefault="007C7F46" w:rsidP="00D30957">
      <w:pPr>
        <w:pStyle w:val="2"/>
      </w:pPr>
      <w:bookmarkStart w:id="32" w:name="_ファイル送信"/>
      <w:bookmarkStart w:id="33" w:name="_Toc153801594"/>
      <w:bookmarkEnd w:id="32"/>
      <w:r>
        <w:rPr>
          <w:rFonts w:hint="eastAsia"/>
        </w:rPr>
        <w:t>ファイル送信</w:t>
      </w:r>
      <w:bookmarkEnd w:id="33"/>
    </w:p>
    <w:p w14:paraId="3ACA2362" w14:textId="1313C41C" w:rsidR="00261425" w:rsidRDefault="00BA6695" w:rsidP="00A66508">
      <w:r w:rsidRPr="00914AB5">
        <w:rPr>
          <w:rFonts w:hint="eastAsia"/>
        </w:rPr>
        <w:t>ファイル送信</w:t>
      </w:r>
      <w:r w:rsidR="004C0836">
        <w:rPr>
          <w:rFonts w:hint="eastAsia"/>
        </w:rPr>
        <w:t>の開始や停止についての詳細を記載しております。</w:t>
      </w:r>
    </w:p>
    <w:p w14:paraId="7E4A70AE" w14:textId="77777777" w:rsidR="00C67811" w:rsidRPr="00C67811" w:rsidRDefault="00C67811" w:rsidP="00E87EBB"/>
    <w:p w14:paraId="3B23D3DC" w14:textId="08144901" w:rsidR="00A00B22" w:rsidRDefault="007827B4" w:rsidP="00D30957">
      <w:pPr>
        <w:pStyle w:val="3"/>
        <w:ind w:left="-12"/>
      </w:pPr>
      <w:bookmarkStart w:id="34" w:name="_Toc153801595"/>
      <w:r>
        <w:rPr>
          <w:rFonts w:hint="eastAsia"/>
          <w:lang w:eastAsia="ja-JP"/>
        </w:rPr>
        <w:t>ファイル</w:t>
      </w:r>
      <w:r>
        <w:rPr>
          <w:rFonts w:hint="eastAsia"/>
        </w:rPr>
        <w:t>送信</w:t>
      </w:r>
      <w:r>
        <w:rPr>
          <w:rFonts w:hint="eastAsia"/>
          <w:lang w:eastAsia="ja-JP"/>
        </w:rPr>
        <w:t>機能で</w:t>
      </w:r>
      <w:r w:rsidR="004E5D5A">
        <w:rPr>
          <w:rFonts w:hint="eastAsia"/>
          <w:lang w:eastAsia="ja-JP"/>
        </w:rPr>
        <w:t>外部の</w:t>
      </w:r>
      <w:r w:rsidR="004E5D5A">
        <w:rPr>
          <w:rFonts w:hint="eastAsia"/>
        </w:rPr>
        <w:t>人にファイルを渡す</w:t>
      </w:r>
      <w:bookmarkEnd w:id="34"/>
    </w:p>
    <w:p w14:paraId="688381D4" w14:textId="7239688A" w:rsidR="00081F06" w:rsidRDefault="00E76258" w:rsidP="00A00B22">
      <w:r w:rsidRPr="00E76258">
        <w:rPr>
          <w:rFonts w:hint="eastAsia"/>
        </w:rPr>
        <w:t>以下は</w:t>
      </w:r>
      <w:r w:rsidR="00831106" w:rsidRPr="00E76258">
        <w:rPr>
          <w:rFonts w:hint="eastAsia"/>
        </w:rPr>
        <w:t>自分の</w:t>
      </w:r>
      <w:r w:rsidR="002E5BD9" w:rsidRPr="00E76258">
        <w:rPr>
          <w:rFonts w:hint="eastAsia"/>
        </w:rPr>
        <w:t>パソコン</w:t>
      </w:r>
      <w:r w:rsidR="001435B3" w:rsidRPr="00E76258">
        <w:rPr>
          <w:rFonts w:hint="eastAsia"/>
        </w:rPr>
        <w:t>上に保存している</w:t>
      </w:r>
      <w:r w:rsidR="002E5BD9" w:rsidRPr="00E76258">
        <w:rPr>
          <w:rFonts w:hint="eastAsia"/>
        </w:rPr>
        <w:t>「</w:t>
      </w:r>
      <w:r w:rsidR="001435B3" w:rsidRPr="00E76258">
        <w:rPr>
          <w:rFonts w:hint="eastAsia"/>
        </w:rPr>
        <w:t>受渡資料</w:t>
      </w:r>
      <w:r w:rsidR="002E5BD9" w:rsidRPr="00E76258">
        <w:rPr>
          <w:rFonts w:hint="eastAsia"/>
        </w:rPr>
        <w:t>.pptx」</w:t>
      </w:r>
      <w:r w:rsidR="00831106" w:rsidRPr="00E76258">
        <w:rPr>
          <w:rFonts w:hint="eastAsia"/>
        </w:rPr>
        <w:t>ファイルを</w:t>
      </w:r>
      <w:r w:rsidR="00E87EBB" w:rsidRPr="00E76258">
        <w:rPr>
          <w:rFonts w:hint="eastAsia"/>
        </w:rPr>
        <w:t>、ファイル送信機能を利用して</w:t>
      </w:r>
      <w:r w:rsidR="001435B3" w:rsidRPr="00E76258">
        <w:rPr>
          <w:rFonts w:hint="eastAsia"/>
        </w:rPr>
        <w:t>相手先</w:t>
      </w:r>
      <w:r w:rsidR="0034444C" w:rsidRPr="00E76258">
        <w:rPr>
          <w:rFonts w:hint="eastAsia"/>
        </w:rPr>
        <w:t>に送信</w:t>
      </w:r>
      <w:r w:rsidRPr="00E76258">
        <w:rPr>
          <w:rFonts w:hint="eastAsia"/>
        </w:rPr>
        <w:t>する手順となります。</w:t>
      </w:r>
    </w:p>
    <w:p w14:paraId="1F6C657B" w14:textId="77777777" w:rsidR="000343B3" w:rsidRPr="00AC7F2E" w:rsidRDefault="000343B3" w:rsidP="00A00B22">
      <w:pPr>
        <w:rPr>
          <w:shd w:val="pct15" w:color="auto" w:fill="FFFFFF"/>
        </w:rPr>
      </w:pPr>
    </w:p>
    <w:p w14:paraId="2290E672" w14:textId="537E634B" w:rsidR="00081F06" w:rsidRDefault="008E6EED" w:rsidP="00E76258">
      <w:r>
        <w:rPr>
          <w:rFonts w:hint="eastAsia"/>
        </w:rPr>
        <w:t>ホーム画面</w:t>
      </w:r>
      <w:r w:rsidR="005A3F5F">
        <w:rPr>
          <w:rFonts w:hint="eastAsia"/>
        </w:rPr>
        <w:t>または画面左</w:t>
      </w:r>
      <w:r>
        <w:rPr>
          <w:rFonts w:hint="eastAsia"/>
        </w:rPr>
        <w:t>より、「ファイル送信」をクリックします。</w:t>
      </w:r>
    </w:p>
    <w:p w14:paraId="3FF11ACE" w14:textId="387664CD" w:rsidR="001435B3" w:rsidRDefault="001435B3" w:rsidP="008D345D">
      <w:pPr>
        <w:pStyle w:val="af5"/>
        <w:numPr>
          <w:ilvl w:val="0"/>
          <w:numId w:val="27"/>
        </w:numPr>
        <w:ind w:leftChars="0"/>
      </w:pPr>
      <w:r>
        <w:rPr>
          <w:rFonts w:hint="eastAsia"/>
        </w:rPr>
        <w:t>管理者の設定によっては、ログイン直後にファイル一覧画面が表示されている場合があります。</w:t>
      </w:r>
    </w:p>
    <w:p w14:paraId="1F9E146C" w14:textId="02A9B9FF" w:rsidR="001435B3" w:rsidRPr="00E87EBB" w:rsidRDefault="00D94493" w:rsidP="00D94493">
      <w:pPr>
        <w:jc w:val="center"/>
      </w:pPr>
      <w:r>
        <w:rPr>
          <w:rFonts w:hint="eastAsia"/>
          <w:noProof/>
        </w:rPr>
        <mc:AlternateContent>
          <mc:Choice Requires="wps">
            <w:drawing>
              <wp:anchor distT="0" distB="0" distL="114300" distR="114300" simplePos="0" relativeHeight="251521024" behindDoc="0" locked="0" layoutInCell="1" allowOverlap="1" wp14:anchorId="36E7EE2E" wp14:editId="371BBF44">
                <wp:simplePos x="0" y="0"/>
                <wp:positionH relativeFrom="column">
                  <wp:posOffset>15240</wp:posOffset>
                </wp:positionH>
                <wp:positionV relativeFrom="paragraph">
                  <wp:posOffset>1074420</wp:posOffset>
                </wp:positionV>
                <wp:extent cx="752475" cy="171450"/>
                <wp:effectExtent l="0" t="0" r="28575" b="19050"/>
                <wp:wrapNone/>
                <wp:docPr id="66" name="正方形/長方形 66"/>
                <wp:cNvGraphicFramePr/>
                <a:graphic xmlns:a="http://schemas.openxmlformats.org/drawingml/2006/main">
                  <a:graphicData uri="http://schemas.microsoft.com/office/word/2010/wordprocessingShape">
                    <wps:wsp>
                      <wps:cNvSpPr/>
                      <wps:spPr>
                        <a:xfrm>
                          <a:off x="0" y="0"/>
                          <a:ext cx="752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91D2F" id="正方形/長方形 66" o:spid="_x0000_s1026" style="position:absolute;left:0;text-align:left;margin-left:1.2pt;margin-top:84.6pt;width:59.25pt;height:13.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" filled="f" strokecolor="red" strokeweight="2pt"/>
            </w:pict>
          </mc:Fallback>
        </mc:AlternateContent>
      </w:r>
      <w:r>
        <w:rPr>
          <w:rFonts w:hint="eastAsia"/>
          <w:noProof/>
        </w:rPr>
        <mc:AlternateContent>
          <mc:Choice Requires="wps">
            <w:drawing>
              <wp:anchor distT="0" distB="0" distL="114300" distR="114300" simplePos="0" relativeHeight="251518976" behindDoc="0" locked="0" layoutInCell="1" allowOverlap="1" wp14:anchorId="4726E458" wp14:editId="3E855EDB">
                <wp:simplePos x="0" y="0"/>
                <wp:positionH relativeFrom="column">
                  <wp:posOffset>2815591</wp:posOffset>
                </wp:positionH>
                <wp:positionV relativeFrom="paragraph">
                  <wp:posOffset>969645</wp:posOffset>
                </wp:positionV>
                <wp:extent cx="1885950" cy="571500"/>
                <wp:effectExtent l="0" t="0" r="19050" b="19050"/>
                <wp:wrapNone/>
                <wp:docPr id="42" name="正方形/長方形 42"/>
                <wp:cNvGraphicFramePr/>
                <a:graphic xmlns:a="http://schemas.openxmlformats.org/drawingml/2006/main">
                  <a:graphicData uri="http://schemas.microsoft.com/office/word/2010/wordprocessingShape">
                    <wps:wsp>
                      <wps:cNvSpPr/>
                      <wps:spPr>
                        <a:xfrm>
                          <a:off x="0" y="0"/>
                          <a:ext cx="1885950" cy="571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E2E82" id="正方形/長方形 42" o:spid="_x0000_s1026" style="position:absolute;left:0;text-align:left;margin-left:221.7pt;margin-top:76.35pt;width:148.5pt;height:4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" filled="f" strokecolor="red" strokeweight="2pt"/>
            </w:pict>
          </mc:Fallback>
        </mc:AlternateContent>
      </w:r>
      <w:r>
        <w:rPr>
          <w:noProof/>
        </w:rPr>
        <w:drawing>
          <wp:inline distT="0" distB="0" distL="0" distR="0" wp14:anchorId="7ADBDBF7" wp14:editId="1D94D885">
            <wp:extent cx="5400040" cy="2787650"/>
            <wp:effectExtent l="19050" t="19050" r="10160" b="1270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400040" cy="2787650"/>
                    </a:xfrm>
                    <a:prstGeom prst="rect">
                      <a:avLst/>
                    </a:prstGeom>
                    <a:ln>
                      <a:solidFill>
                        <a:schemeClr val="tx1"/>
                      </a:solidFill>
                    </a:ln>
                  </pic:spPr>
                </pic:pic>
              </a:graphicData>
            </a:graphic>
          </wp:inline>
        </w:drawing>
      </w:r>
    </w:p>
    <w:p w14:paraId="0E8246EF" w14:textId="77777777" w:rsidR="001435B3" w:rsidRPr="00E87EBB" w:rsidRDefault="001435B3" w:rsidP="001435B3">
      <w:pPr>
        <w:jc w:val="center"/>
        <w:rPr>
          <w:b/>
        </w:rPr>
      </w:pPr>
      <w:r w:rsidRPr="00E87EBB">
        <w:rPr>
          <w:rFonts w:hint="eastAsia"/>
          <w:b/>
        </w:rPr>
        <w:t>ホーム画面</w:t>
      </w:r>
    </w:p>
    <w:p w14:paraId="4CA61D8C" w14:textId="616D2993" w:rsidR="001435B3" w:rsidRDefault="001435B3" w:rsidP="001435B3"/>
    <w:p w14:paraId="33E0D621" w14:textId="6A1FE2DD" w:rsidR="002B0DBB" w:rsidRDefault="002B0DBB" w:rsidP="00E76258">
      <w:r>
        <w:rPr>
          <w:rFonts w:hint="eastAsia"/>
        </w:rPr>
        <w:lastRenderedPageBreak/>
        <w:t>ファイル送信画面が表示されますので、</w:t>
      </w:r>
      <w:r w:rsidR="00AE48DB">
        <w:rPr>
          <w:rFonts w:hint="eastAsia"/>
        </w:rPr>
        <w:t>送りたいファイルを枠内にドラッグ＆ドロップするかファイルを選択した上で必要な項目を入力して「送信」をクリックします。</w:t>
      </w:r>
    </w:p>
    <w:p w14:paraId="3E6EDC1D" w14:textId="469FE821" w:rsidR="00F429B4" w:rsidRDefault="00F429B4" w:rsidP="004955FA">
      <w:pPr>
        <w:jc w:val="center"/>
      </w:pPr>
      <w:r>
        <w:rPr>
          <w:noProof/>
        </w:rPr>
        <mc:AlternateContent>
          <mc:Choice Requires="wps">
            <w:drawing>
              <wp:anchor distT="0" distB="0" distL="114300" distR="114300" simplePos="0" relativeHeight="251813888" behindDoc="0" locked="0" layoutInCell="1" allowOverlap="1" wp14:anchorId="468EADE9" wp14:editId="72431B70">
                <wp:simplePos x="0" y="0"/>
                <wp:positionH relativeFrom="column">
                  <wp:posOffset>3606165</wp:posOffset>
                </wp:positionH>
                <wp:positionV relativeFrom="paragraph">
                  <wp:posOffset>684530</wp:posOffset>
                </wp:positionV>
                <wp:extent cx="1638300" cy="1019175"/>
                <wp:effectExtent l="0" t="0" r="19050" b="28575"/>
                <wp:wrapNone/>
                <wp:docPr id="389" name="正方形/長方形 389"/>
                <wp:cNvGraphicFramePr/>
                <a:graphic xmlns:a="http://schemas.openxmlformats.org/drawingml/2006/main">
                  <a:graphicData uri="http://schemas.microsoft.com/office/word/2010/wordprocessingShape">
                    <wps:wsp>
                      <wps:cNvSpPr/>
                      <wps:spPr>
                        <a:xfrm>
                          <a:off x="0" y="0"/>
                          <a:ext cx="1638300" cy="1019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A10BD" id="正方形/長方形 389" o:spid="_x0000_s1026" style="position:absolute;left:0;text-align:left;margin-left:283.95pt;margin-top:53.9pt;width:129pt;height:80.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" filled="f" strokecolor="red" strokeweight="2pt"/>
            </w:pict>
          </mc:Fallback>
        </mc:AlternateContent>
      </w:r>
      <w:r>
        <w:rPr>
          <w:noProof/>
        </w:rPr>
        <mc:AlternateContent>
          <mc:Choice Requires="wps">
            <w:drawing>
              <wp:anchor distT="0" distB="0" distL="114300" distR="114300" simplePos="0" relativeHeight="251807744" behindDoc="0" locked="0" layoutInCell="1" allowOverlap="1" wp14:anchorId="0E6966AB" wp14:editId="13808F93">
                <wp:simplePos x="0" y="0"/>
                <wp:positionH relativeFrom="column">
                  <wp:posOffset>929640</wp:posOffset>
                </wp:positionH>
                <wp:positionV relativeFrom="paragraph">
                  <wp:posOffset>332105</wp:posOffset>
                </wp:positionV>
                <wp:extent cx="381000" cy="209550"/>
                <wp:effectExtent l="0" t="0" r="19050" b="19050"/>
                <wp:wrapNone/>
                <wp:docPr id="388" name="正方形/長方形 388"/>
                <wp:cNvGraphicFramePr/>
                <a:graphic xmlns:a="http://schemas.openxmlformats.org/drawingml/2006/main">
                  <a:graphicData uri="http://schemas.microsoft.com/office/word/2010/wordprocessingShape">
                    <wps:wsp>
                      <wps:cNvSpPr/>
                      <wps:spPr>
                        <a:xfrm>
                          <a:off x="0" y="0"/>
                          <a:ext cx="3810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18DD32" id="正方形/長方形 388" o:spid="_x0000_s1026" style="position:absolute;left:0;text-align:left;margin-left:73.2pt;margin-top:26.15pt;width:30pt;height:16.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" filled="f" strokecolor="red" strokeweight="2pt"/>
            </w:pict>
          </mc:Fallback>
        </mc:AlternateContent>
      </w:r>
      <w:r>
        <w:rPr>
          <w:noProof/>
        </w:rPr>
        <w:drawing>
          <wp:inline distT="0" distB="0" distL="0" distR="0" wp14:anchorId="1A3FA60B" wp14:editId="4610C5DB">
            <wp:extent cx="5400040" cy="3178175"/>
            <wp:effectExtent l="19050" t="19050" r="10160" b="22225"/>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400040" cy="3178175"/>
                    </a:xfrm>
                    <a:prstGeom prst="rect">
                      <a:avLst/>
                    </a:prstGeom>
                    <a:ln>
                      <a:solidFill>
                        <a:schemeClr val="tx1"/>
                      </a:solidFill>
                    </a:ln>
                  </pic:spPr>
                </pic:pic>
              </a:graphicData>
            </a:graphic>
          </wp:inline>
        </w:drawing>
      </w:r>
    </w:p>
    <w:p w14:paraId="7521002F" w14:textId="2DBB1ED4" w:rsidR="008E6EED" w:rsidRDefault="008E6EED" w:rsidP="00AE48DB">
      <w:pPr>
        <w:jc w:val="center"/>
      </w:pPr>
      <w:r w:rsidRPr="008E6EED">
        <w:rPr>
          <w:rFonts w:hint="eastAsia"/>
          <w:b/>
        </w:rPr>
        <w:t>ファイル送信画面</w:t>
      </w:r>
    </w:p>
    <w:p w14:paraId="3CC4776E" w14:textId="4F85B2CA" w:rsidR="00242358" w:rsidRDefault="00242358" w:rsidP="00A00B22"/>
    <w:p w14:paraId="5728C1F4" w14:textId="01B1AAD6" w:rsidR="009873B8" w:rsidRDefault="00D109AA" w:rsidP="00A00B22">
      <w:r>
        <w:rPr>
          <w:rFonts w:hint="eastAsia"/>
        </w:rPr>
        <w:t>各設定項目については以下の通りです。</w:t>
      </w:r>
    </w:p>
    <w:tbl>
      <w:tblPr>
        <w:tblStyle w:val="af1"/>
        <w:tblW w:w="0" w:type="auto"/>
        <w:tblInd w:w="108" w:type="dxa"/>
        <w:tblLook w:val="04A0" w:firstRow="1" w:lastRow="0" w:firstColumn="1" w:lastColumn="0" w:noHBand="0" w:noVBand="1"/>
      </w:tblPr>
      <w:tblGrid>
        <w:gridCol w:w="2552"/>
        <w:gridCol w:w="5953"/>
      </w:tblGrid>
      <w:tr w:rsidR="00C15FD4" w14:paraId="1ED614E7" w14:textId="77777777" w:rsidTr="004459C3">
        <w:trPr>
          <w:tblHeader/>
        </w:trPr>
        <w:tc>
          <w:tcPr>
            <w:tcW w:w="2552" w:type="dxa"/>
            <w:shd w:val="clear" w:color="auto" w:fill="DAEEF3" w:themeFill="accent5" w:themeFillTint="33"/>
          </w:tcPr>
          <w:p w14:paraId="14C7673F" w14:textId="452605AA" w:rsidR="00C15FD4" w:rsidRDefault="00C15FD4" w:rsidP="00C15FD4">
            <w:r>
              <w:rPr>
                <w:rFonts w:hint="eastAsia"/>
              </w:rPr>
              <w:t>項目名</w:t>
            </w:r>
          </w:p>
        </w:tc>
        <w:tc>
          <w:tcPr>
            <w:tcW w:w="5953" w:type="dxa"/>
            <w:shd w:val="clear" w:color="auto" w:fill="DAEEF3" w:themeFill="accent5" w:themeFillTint="33"/>
          </w:tcPr>
          <w:p w14:paraId="40D0A1A5" w14:textId="5EB41A08" w:rsidR="00C15FD4" w:rsidRDefault="00C15FD4" w:rsidP="00C15FD4">
            <w:r>
              <w:rPr>
                <w:rFonts w:hint="eastAsia"/>
              </w:rPr>
              <w:t>説明</w:t>
            </w:r>
          </w:p>
        </w:tc>
      </w:tr>
      <w:tr w:rsidR="008E6EED" w14:paraId="1A8F2F3B" w14:textId="77777777" w:rsidTr="004459C3">
        <w:tc>
          <w:tcPr>
            <w:tcW w:w="2552" w:type="dxa"/>
          </w:tcPr>
          <w:p w14:paraId="30CBB00C" w14:textId="77777777" w:rsidR="008E6EED" w:rsidRDefault="008E6EED" w:rsidP="008E6EED">
            <w:r>
              <w:rPr>
                <w:rFonts w:hint="eastAsia"/>
              </w:rPr>
              <w:t>個別に送信する</w:t>
            </w:r>
          </w:p>
        </w:tc>
        <w:tc>
          <w:tcPr>
            <w:tcW w:w="5953" w:type="dxa"/>
          </w:tcPr>
          <w:p w14:paraId="112D868B" w14:textId="77777777" w:rsidR="008E6EED" w:rsidRDefault="008E6EED" w:rsidP="008E6EED">
            <w:r>
              <w:rPr>
                <w:rFonts w:hint="eastAsia"/>
              </w:rPr>
              <w:t>チェックを入れると、宛先に指定したアドレス（TO）に設定したアドレス分、個別に送信されます。</w:t>
            </w:r>
          </w:p>
        </w:tc>
      </w:tr>
      <w:tr w:rsidR="008E6EED" w14:paraId="3C8A9F38" w14:textId="77777777" w:rsidTr="004459C3">
        <w:tc>
          <w:tcPr>
            <w:tcW w:w="2552" w:type="dxa"/>
          </w:tcPr>
          <w:p w14:paraId="0213AEC6" w14:textId="77777777" w:rsidR="008E6EED" w:rsidRDefault="008E6EED" w:rsidP="008E6EED">
            <w:r w:rsidRPr="008E6EED">
              <w:rPr>
                <w:rFonts w:hint="eastAsia"/>
              </w:rPr>
              <w:t>送信控えメールを受け取る</w:t>
            </w:r>
          </w:p>
        </w:tc>
        <w:tc>
          <w:tcPr>
            <w:tcW w:w="5953" w:type="dxa"/>
          </w:tcPr>
          <w:p w14:paraId="48248838" w14:textId="77777777" w:rsidR="008E6EED" w:rsidRDefault="008E6EED" w:rsidP="008E6EED">
            <w:r>
              <w:rPr>
                <w:rFonts w:hint="eastAsia"/>
              </w:rPr>
              <w:t>チェックを入れると、自分のメールアドレスにメールの控えが送信されます。</w:t>
            </w:r>
          </w:p>
        </w:tc>
      </w:tr>
      <w:tr w:rsidR="00A05C58" w14:paraId="0F2C0C19" w14:textId="77777777" w:rsidTr="004459C3">
        <w:tc>
          <w:tcPr>
            <w:tcW w:w="2552" w:type="dxa"/>
          </w:tcPr>
          <w:p w14:paraId="2D0AEDC7" w14:textId="77777777" w:rsidR="00A05C58" w:rsidRPr="008E6EED" w:rsidRDefault="00A05C58" w:rsidP="008E6EED">
            <w:r>
              <w:rPr>
                <w:rFonts w:hint="eastAsia"/>
              </w:rPr>
              <w:t>宛先</w:t>
            </w:r>
          </w:p>
        </w:tc>
        <w:tc>
          <w:tcPr>
            <w:tcW w:w="5953" w:type="dxa"/>
          </w:tcPr>
          <w:p w14:paraId="1750BB3F" w14:textId="77777777" w:rsidR="00A05C58" w:rsidRDefault="00A05C58" w:rsidP="008E6EED">
            <w:r>
              <w:rPr>
                <w:rFonts w:hint="eastAsia"/>
              </w:rPr>
              <w:t>TO/CC/BCCにメールアドレスを入力します。</w:t>
            </w:r>
          </w:p>
        </w:tc>
      </w:tr>
      <w:tr w:rsidR="008E6EED" w14:paraId="22E6E0C0" w14:textId="77777777" w:rsidTr="004459C3">
        <w:tc>
          <w:tcPr>
            <w:tcW w:w="2552" w:type="dxa"/>
          </w:tcPr>
          <w:p w14:paraId="27D8D501" w14:textId="77777777" w:rsidR="008E6EED" w:rsidRDefault="0082321C" w:rsidP="008E6EED">
            <w:r>
              <w:rPr>
                <w:rFonts w:hint="eastAsia"/>
              </w:rPr>
              <w:t>件名</w:t>
            </w:r>
          </w:p>
        </w:tc>
        <w:tc>
          <w:tcPr>
            <w:tcW w:w="5953" w:type="dxa"/>
          </w:tcPr>
          <w:p w14:paraId="44704A80" w14:textId="77777777" w:rsidR="008E6EED" w:rsidRDefault="0082321C" w:rsidP="008E6EED">
            <w:r>
              <w:rPr>
                <w:rFonts w:hint="eastAsia"/>
              </w:rPr>
              <w:t>変更する場合は件名をここに入力します。デフォルトでは管理者が設定した件名が入力されています。</w:t>
            </w:r>
          </w:p>
        </w:tc>
      </w:tr>
      <w:tr w:rsidR="0082321C" w14:paraId="5516F17E" w14:textId="77777777" w:rsidTr="004459C3">
        <w:tc>
          <w:tcPr>
            <w:tcW w:w="2552" w:type="dxa"/>
          </w:tcPr>
          <w:p w14:paraId="0E48EDD6" w14:textId="77777777" w:rsidR="0082321C" w:rsidRDefault="003A01C4" w:rsidP="008E6EED">
            <w:r>
              <w:rPr>
                <w:rFonts w:hint="eastAsia"/>
              </w:rPr>
              <w:t>本文</w:t>
            </w:r>
          </w:p>
        </w:tc>
        <w:tc>
          <w:tcPr>
            <w:tcW w:w="5953" w:type="dxa"/>
          </w:tcPr>
          <w:p w14:paraId="0247EFCC" w14:textId="2E259647" w:rsidR="00A53BD2" w:rsidRDefault="0082321C" w:rsidP="008E6EED">
            <w:r>
              <w:rPr>
                <w:rFonts w:hint="eastAsia"/>
              </w:rPr>
              <w:t>メッセージを入力します。</w:t>
            </w:r>
            <w:r w:rsidR="00A53BD2">
              <w:rPr>
                <w:rFonts w:hint="eastAsia"/>
              </w:rPr>
              <w:t>デフォルトでは管理者が設定した本文が入力されています。</w:t>
            </w:r>
          </w:p>
          <w:p w14:paraId="7F50AD57" w14:textId="69E32A4F" w:rsidR="0082321C" w:rsidRDefault="0082321C" w:rsidP="002D4D63">
            <w:pPr>
              <w:pStyle w:val="af5"/>
              <w:numPr>
                <w:ilvl w:val="0"/>
                <w:numId w:val="10"/>
              </w:numPr>
              <w:ind w:leftChars="0"/>
            </w:pPr>
            <w:r>
              <w:rPr>
                <w:rFonts w:hint="eastAsia"/>
              </w:rPr>
              <w:t>デフォルト</w:t>
            </w:r>
            <w:r w:rsidR="008D67AD">
              <w:rPr>
                <w:rFonts w:hint="eastAsia"/>
              </w:rPr>
              <w:t>本文が表示されている場合</w:t>
            </w:r>
            <w:r w:rsidR="00A53BD2">
              <w:rPr>
                <w:rFonts w:hint="eastAsia"/>
              </w:rPr>
              <w:t>、</w:t>
            </w:r>
            <w:r w:rsidR="000F5EA6" w:rsidRPr="000F5EA6">
              <w:lastRenderedPageBreak/>
              <w:t>${</w:t>
            </w:r>
            <w:r w:rsidR="00934EC2" w:rsidRPr="00934EC2">
              <w:t>publicaddress</w:t>
            </w:r>
            <w:r w:rsidR="000F5EA6" w:rsidRPr="000F5EA6">
              <w:t>}</w:t>
            </w:r>
            <w:r w:rsidR="008D67AD">
              <w:rPr>
                <w:rFonts w:hint="eastAsia"/>
              </w:rPr>
              <w:t>を削除しないよう</w:t>
            </w:r>
            <w:r w:rsidR="001F0EEA">
              <w:rPr>
                <w:rFonts w:hint="eastAsia"/>
              </w:rPr>
              <w:t>ご注意ください。削除</w:t>
            </w:r>
            <w:r w:rsidR="00FF0567">
              <w:rPr>
                <w:rFonts w:hint="eastAsia"/>
              </w:rPr>
              <w:t>すると</w:t>
            </w:r>
            <w:r w:rsidR="00CE64F6">
              <w:rPr>
                <w:rFonts w:hint="eastAsia"/>
              </w:rPr>
              <w:t>相手が</w:t>
            </w:r>
            <w:r w:rsidR="00720895">
              <w:rPr>
                <w:rFonts w:hint="eastAsia"/>
              </w:rPr>
              <w:t>受信するメールに</w:t>
            </w:r>
            <w:r>
              <w:rPr>
                <w:rFonts w:hint="eastAsia"/>
              </w:rPr>
              <w:t>ダウンロード</w:t>
            </w:r>
            <w:r w:rsidR="00DE08E3">
              <w:rPr>
                <w:rFonts w:hint="eastAsia"/>
              </w:rPr>
              <w:t>用の</w:t>
            </w:r>
            <w:r>
              <w:rPr>
                <w:rFonts w:hint="eastAsia"/>
              </w:rPr>
              <w:t>URLが表示され</w:t>
            </w:r>
            <w:r w:rsidR="00DE08E3">
              <w:rPr>
                <w:rFonts w:hint="eastAsia"/>
              </w:rPr>
              <w:t>なくなってしまいます</w:t>
            </w:r>
            <w:r>
              <w:rPr>
                <w:rFonts w:hint="eastAsia"/>
              </w:rPr>
              <w:t>。</w:t>
            </w:r>
          </w:p>
        </w:tc>
      </w:tr>
      <w:tr w:rsidR="002B51A3" w14:paraId="3EE5B767" w14:textId="77777777" w:rsidTr="004459C3">
        <w:tc>
          <w:tcPr>
            <w:tcW w:w="2552" w:type="dxa"/>
          </w:tcPr>
          <w:p w14:paraId="405C6367" w14:textId="47D9E8D7" w:rsidR="002B51A3" w:rsidRDefault="00951A3A" w:rsidP="008E6EED">
            <w:r>
              <w:rPr>
                <w:rFonts w:hint="eastAsia"/>
              </w:rPr>
              <w:lastRenderedPageBreak/>
              <w:t>ダウンロード回数制限(※1)</w:t>
            </w:r>
          </w:p>
        </w:tc>
        <w:tc>
          <w:tcPr>
            <w:tcW w:w="5953" w:type="dxa"/>
          </w:tcPr>
          <w:p w14:paraId="335E2CB4" w14:textId="2FEEE4C9" w:rsidR="002B51A3" w:rsidRDefault="002505E9" w:rsidP="008E6EED">
            <w:r>
              <w:rPr>
                <w:rFonts w:hint="eastAsia"/>
              </w:rPr>
              <w:t>チェックを入れた場合、Web公開画面より指定回数ファイルがダウンロードされると自動的にWeb公開が停止されるようになります。</w:t>
            </w:r>
          </w:p>
        </w:tc>
      </w:tr>
      <w:tr w:rsidR="002B51A3" w14:paraId="791F95C9" w14:textId="77777777" w:rsidTr="004459C3">
        <w:tc>
          <w:tcPr>
            <w:tcW w:w="2552" w:type="dxa"/>
          </w:tcPr>
          <w:p w14:paraId="4F476B3B" w14:textId="501601D5" w:rsidR="002B51A3" w:rsidRDefault="00951A3A" w:rsidP="008E6EED">
            <w:r>
              <w:rPr>
                <w:rFonts w:hint="eastAsia"/>
              </w:rPr>
              <w:t>公開期限(※1)</w:t>
            </w:r>
          </w:p>
        </w:tc>
        <w:tc>
          <w:tcPr>
            <w:tcW w:w="5953" w:type="dxa"/>
          </w:tcPr>
          <w:p w14:paraId="01E995AC" w14:textId="41D0A123" w:rsidR="002B51A3" w:rsidRDefault="002505E9" w:rsidP="008E6EED">
            <w:r>
              <w:rPr>
                <w:rFonts w:hint="eastAsia"/>
              </w:rPr>
              <w:t>チェックを入れた場合、指定の期限を超えると自動的にWeb公開が停止されるようになります。</w:t>
            </w:r>
          </w:p>
        </w:tc>
      </w:tr>
      <w:tr w:rsidR="00F143CF" w14:paraId="32BED5C5" w14:textId="77777777" w:rsidTr="004459C3">
        <w:tc>
          <w:tcPr>
            <w:tcW w:w="2552" w:type="dxa"/>
          </w:tcPr>
          <w:p w14:paraId="7CEAEF2C" w14:textId="179F6457" w:rsidR="00F143CF" w:rsidRDefault="00F143CF" w:rsidP="008E6EED">
            <w:r>
              <w:rPr>
                <w:rFonts w:hint="eastAsia"/>
              </w:rPr>
              <w:t>認証方式(※1)</w:t>
            </w:r>
          </w:p>
        </w:tc>
        <w:tc>
          <w:tcPr>
            <w:tcW w:w="5953" w:type="dxa"/>
          </w:tcPr>
          <w:p w14:paraId="01DE4C1B" w14:textId="42ECAB5B" w:rsidR="00BD7823" w:rsidRDefault="00A52BD8" w:rsidP="00BD7823">
            <w:r>
              <w:rPr>
                <w:rFonts w:hint="eastAsia"/>
              </w:rPr>
              <w:t>Web公開</w:t>
            </w:r>
            <w:r w:rsidR="00DA10FD">
              <w:rPr>
                <w:rFonts w:hint="eastAsia"/>
              </w:rPr>
              <w:t>画面</w:t>
            </w:r>
            <w:r w:rsidR="00BD7823">
              <w:rPr>
                <w:rFonts w:hint="eastAsia"/>
              </w:rPr>
              <w:t>のアクセス時に本設定で指定した認証方式によるログインが必要となります。指定可能な方式は以下の通りです。</w:t>
            </w:r>
          </w:p>
          <w:p w14:paraId="09F595C7" w14:textId="77777777" w:rsidR="00BD7823" w:rsidRDefault="00BD7823" w:rsidP="00BD7823"/>
          <w:p w14:paraId="2D7F96F6" w14:textId="77777777" w:rsidR="00BD7823" w:rsidRPr="0062769B" w:rsidRDefault="00BD7823" w:rsidP="00BD7823">
            <w:pPr>
              <w:rPr>
                <w:b/>
              </w:rPr>
            </w:pPr>
            <w:r w:rsidRPr="0062769B">
              <w:rPr>
                <w:rFonts w:hint="eastAsia"/>
                <w:b/>
              </w:rPr>
              <w:t>・ワンタイムパスワード</w:t>
            </w:r>
          </w:p>
          <w:p w14:paraId="3906E59A" w14:textId="0071350B" w:rsidR="004869C4" w:rsidRDefault="00BD7823" w:rsidP="00BD7823">
            <w:r>
              <w:rPr>
                <w:rFonts w:hint="eastAsia"/>
              </w:rPr>
              <w:t>公開アドレスへのアクセス時にワンタイムパスワードでの認証を必要とします。</w:t>
            </w:r>
            <w:r w:rsidR="00F73BA9">
              <w:rPr>
                <w:rFonts w:hint="eastAsia"/>
              </w:rPr>
              <w:t>詳細については</w:t>
            </w:r>
            <w:r w:rsidR="004869C4">
              <w:rPr>
                <w:rFonts w:hint="eastAsia"/>
              </w:rPr>
              <w:t>「</w:t>
            </w:r>
            <w:hyperlink w:anchor="_メール認証によるログイン" w:history="1">
              <w:r w:rsidR="004869C4" w:rsidRPr="004869C4">
                <w:rPr>
                  <w:rStyle w:val="af0"/>
                </w:rPr>
                <w:t>3.5.4</w:t>
              </w:r>
              <w:r w:rsidR="004869C4" w:rsidRPr="004869C4">
                <w:rPr>
                  <w:rStyle w:val="af0"/>
                  <w:rFonts w:hint="eastAsia"/>
                </w:rPr>
                <w:t>.メール認証によるログイン</w:t>
              </w:r>
            </w:hyperlink>
            <w:r w:rsidR="004869C4">
              <w:rPr>
                <w:rFonts w:hint="eastAsia"/>
              </w:rPr>
              <w:t>」をご参照ください。</w:t>
            </w:r>
          </w:p>
          <w:p w14:paraId="2F1FA79F" w14:textId="77777777" w:rsidR="00BD7823" w:rsidRPr="0062769B" w:rsidRDefault="00BD7823" w:rsidP="00BD7823"/>
          <w:p w14:paraId="6C6E4AA9" w14:textId="77777777" w:rsidR="00BD7823" w:rsidRPr="0062769B" w:rsidRDefault="00BD7823" w:rsidP="00BD7823">
            <w:pPr>
              <w:rPr>
                <w:b/>
              </w:rPr>
            </w:pPr>
            <w:r w:rsidRPr="0062769B">
              <w:rPr>
                <w:rFonts w:hint="eastAsia"/>
                <w:b/>
              </w:rPr>
              <w:t>・ランダムパスワード</w:t>
            </w:r>
          </w:p>
          <w:p w14:paraId="3B891B98" w14:textId="1D8C34B9" w:rsidR="00F73BA9" w:rsidRDefault="00BD7823" w:rsidP="00F73BA9">
            <w:r>
              <w:rPr>
                <w:rFonts w:hint="eastAsia"/>
              </w:rPr>
              <w:t>公開アドレスへのアクセス時にランダムパスワードでの認証を必要とします。</w:t>
            </w:r>
            <w:r w:rsidR="00F73BA9">
              <w:rPr>
                <w:rFonts w:hint="eastAsia"/>
              </w:rPr>
              <w:t>詳細については「</w:t>
            </w:r>
            <w:hyperlink w:anchor="_公開パスワードによるログイン" w:history="1">
              <w:r w:rsidR="00F73BA9" w:rsidRPr="00F73BA9">
                <w:rPr>
                  <w:rStyle w:val="af0"/>
                </w:rPr>
                <w:t>3.5.3</w:t>
              </w:r>
              <w:r w:rsidR="00F73BA9" w:rsidRPr="00F73BA9">
                <w:rPr>
                  <w:rStyle w:val="af0"/>
                  <w:rFonts w:hint="eastAsia"/>
                </w:rPr>
                <w:t>.公開パスワードによるログイン</w:t>
              </w:r>
            </w:hyperlink>
            <w:r w:rsidR="00F73BA9">
              <w:rPr>
                <w:rFonts w:hint="eastAsia"/>
              </w:rPr>
              <w:t>」をご参照ください。</w:t>
            </w:r>
          </w:p>
          <w:p w14:paraId="6D9EE01F" w14:textId="77777777" w:rsidR="00BD7823" w:rsidRDefault="00BD7823" w:rsidP="00BD7823"/>
          <w:p w14:paraId="030900E6" w14:textId="77777777" w:rsidR="00BD7823" w:rsidRPr="0062769B" w:rsidRDefault="00BD7823" w:rsidP="00BD7823">
            <w:pPr>
              <w:rPr>
                <w:b/>
              </w:rPr>
            </w:pPr>
            <w:r w:rsidRPr="0062769B">
              <w:rPr>
                <w:rFonts w:hint="eastAsia"/>
                <w:b/>
              </w:rPr>
              <w:t>・入力したパスワード</w:t>
            </w:r>
          </w:p>
          <w:p w14:paraId="3F7833AF" w14:textId="0F25F97E" w:rsidR="0021608E" w:rsidRPr="0021608E" w:rsidRDefault="002600DF" w:rsidP="000E21A4">
            <w:r>
              <w:rPr>
                <w:rFonts w:hint="eastAsia"/>
              </w:rPr>
              <w:t>指定</w:t>
            </w:r>
            <w:r w:rsidR="0021608E" w:rsidRPr="0021608E">
              <w:rPr>
                <w:rFonts w:hint="eastAsia"/>
              </w:rPr>
              <w:t>時はパスワード入力欄が表示され</w:t>
            </w:r>
            <w:r w:rsidR="0021608E">
              <w:rPr>
                <w:rFonts w:hint="eastAsia"/>
              </w:rPr>
              <w:t>、</w:t>
            </w:r>
            <w:r w:rsidR="00BD7823">
              <w:rPr>
                <w:rFonts w:hint="eastAsia"/>
              </w:rPr>
              <w:t>公開アドレスへのアクセス時に</w:t>
            </w:r>
            <w:r w:rsidR="00A70730" w:rsidRPr="00A70730">
              <w:rPr>
                <w:rFonts w:hint="eastAsia"/>
              </w:rPr>
              <w:t>パスワード</w:t>
            </w:r>
            <w:r w:rsidR="0021608E">
              <w:rPr>
                <w:rFonts w:hint="eastAsia"/>
              </w:rPr>
              <w:t>入力</w:t>
            </w:r>
            <w:r w:rsidR="00A70730" w:rsidRPr="00A70730">
              <w:rPr>
                <w:rFonts w:hint="eastAsia"/>
              </w:rPr>
              <w:t>欄に入力した固定パスワードによる</w:t>
            </w:r>
            <w:r w:rsidR="00BD7823">
              <w:rPr>
                <w:rFonts w:hint="eastAsia"/>
              </w:rPr>
              <w:t>認証を必要とします。</w:t>
            </w:r>
            <w:r w:rsidR="0021608E">
              <w:rPr>
                <w:rFonts w:hint="eastAsia"/>
              </w:rPr>
              <w:t>詳細について</w:t>
            </w:r>
            <w:r w:rsidR="0021608E">
              <w:rPr>
                <w:rFonts w:hint="eastAsia"/>
              </w:rPr>
              <w:lastRenderedPageBreak/>
              <w:t>は「</w:t>
            </w:r>
            <w:hyperlink w:anchor="_公開パスワードによるログイン" w:history="1">
              <w:r w:rsidR="0021608E" w:rsidRPr="000E21A4">
                <w:rPr>
                  <w:rStyle w:val="af0"/>
                </w:rPr>
                <w:t>3.5.3</w:t>
              </w:r>
              <w:r w:rsidR="0021608E" w:rsidRPr="000E21A4">
                <w:rPr>
                  <w:rStyle w:val="af0"/>
                  <w:rFonts w:hint="eastAsia"/>
                </w:rPr>
                <w:t>.公開パスワードによるログイン</w:t>
              </w:r>
            </w:hyperlink>
            <w:r w:rsidR="0021608E">
              <w:rPr>
                <w:rFonts w:hint="eastAsia"/>
              </w:rPr>
              <w:t>」をご参照ください。</w:t>
            </w:r>
          </w:p>
          <w:p w14:paraId="61CE599F" w14:textId="2C742209" w:rsidR="0021608E" w:rsidRDefault="0021608E" w:rsidP="000E21A4">
            <w:r>
              <w:rPr>
                <w:noProof/>
              </w:rPr>
              <w:drawing>
                <wp:inline distT="0" distB="0" distL="0" distR="0" wp14:anchorId="7E4A8BFB" wp14:editId="0C833908">
                  <wp:extent cx="2520000" cy="1293061"/>
                  <wp:effectExtent l="19050" t="19050" r="13970" b="2159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520000" cy="1293061"/>
                          </a:xfrm>
                          <a:prstGeom prst="rect">
                            <a:avLst/>
                          </a:prstGeom>
                          <a:ln>
                            <a:solidFill>
                              <a:schemeClr val="bg1">
                                <a:lumMod val="75000"/>
                              </a:schemeClr>
                            </a:solidFill>
                          </a:ln>
                        </pic:spPr>
                      </pic:pic>
                    </a:graphicData>
                  </a:graphic>
                </wp:inline>
              </w:drawing>
            </w:r>
          </w:p>
          <w:p w14:paraId="00FA36BA" w14:textId="77777777" w:rsidR="00BD7823" w:rsidRDefault="00BD7823" w:rsidP="00BD7823"/>
          <w:p w14:paraId="1A121D55" w14:textId="77777777" w:rsidR="00BD7823" w:rsidRDefault="00BD7823" w:rsidP="00BD7823">
            <w:pPr>
              <w:rPr>
                <w:b/>
              </w:rPr>
            </w:pPr>
            <w:r w:rsidRPr="0062769B">
              <w:rPr>
                <w:rFonts w:hint="eastAsia"/>
                <w:b/>
              </w:rPr>
              <w:t>・なし</w:t>
            </w:r>
          </w:p>
          <w:p w14:paraId="5BE67261" w14:textId="3DB50419" w:rsidR="00F143CF" w:rsidRDefault="00596A4E" w:rsidP="00596A4E">
            <w:r>
              <w:rPr>
                <w:rFonts w:hint="eastAsia"/>
              </w:rPr>
              <w:t>認証不要で公開アドレスにアクセスすることができます。詳細については</w:t>
            </w:r>
            <w:r w:rsidR="00DD66C1">
              <w:rPr>
                <w:rFonts w:hint="eastAsia"/>
              </w:rPr>
              <w:t>「</w:t>
            </w:r>
            <w:hyperlink w:anchor="_ダウンロード方法" w:history="1">
              <w:r w:rsidR="00DD66C1" w:rsidRPr="00596A4E">
                <w:rPr>
                  <w:rStyle w:val="af0"/>
                </w:rPr>
                <w:t>3.5.1</w:t>
              </w:r>
              <w:r w:rsidR="00DD66C1" w:rsidRPr="00596A4E">
                <w:rPr>
                  <w:rStyle w:val="af0"/>
                  <w:rFonts w:hint="eastAsia"/>
                </w:rPr>
                <w:t>.ダウンロード方法</w:t>
              </w:r>
            </w:hyperlink>
            <w:r w:rsidR="00DD66C1">
              <w:rPr>
                <w:rFonts w:hint="eastAsia"/>
              </w:rPr>
              <w:t>」</w:t>
            </w:r>
            <w:r>
              <w:rPr>
                <w:rFonts w:hint="eastAsia"/>
              </w:rPr>
              <w:t>をご参照ください。</w:t>
            </w:r>
          </w:p>
        </w:tc>
      </w:tr>
      <w:tr w:rsidR="008545CD" w14:paraId="024EFA59" w14:textId="77777777" w:rsidTr="004459C3">
        <w:tc>
          <w:tcPr>
            <w:tcW w:w="2552" w:type="dxa"/>
          </w:tcPr>
          <w:p w14:paraId="750751DC" w14:textId="285AFB51" w:rsidR="008545CD" w:rsidRDefault="00951A3A" w:rsidP="008E6EED">
            <w:r>
              <w:rPr>
                <w:rFonts w:hint="eastAsia"/>
              </w:rPr>
              <w:lastRenderedPageBreak/>
              <w:t>ダウンロードされたらメールで通知(※1)</w:t>
            </w:r>
          </w:p>
        </w:tc>
        <w:tc>
          <w:tcPr>
            <w:tcW w:w="5953" w:type="dxa"/>
          </w:tcPr>
          <w:p w14:paraId="34DC4BA6" w14:textId="620A48F3" w:rsidR="008545CD" w:rsidRDefault="002505E9" w:rsidP="00A20B58">
            <w:r>
              <w:rPr>
                <w:rFonts w:hint="eastAsia"/>
              </w:rPr>
              <w:t>Web公開画面よりファイルがダウンロードされるとファイル送信</w:t>
            </w:r>
            <w:r w:rsidR="00A20B58">
              <w:rPr>
                <w:rFonts w:hint="eastAsia"/>
              </w:rPr>
              <w:t>設定</w:t>
            </w:r>
            <w:r>
              <w:rPr>
                <w:rFonts w:hint="eastAsia"/>
              </w:rPr>
              <w:t>を行ったユーザーにメール通知されます。</w:t>
            </w:r>
          </w:p>
        </w:tc>
      </w:tr>
    </w:tbl>
    <w:p w14:paraId="420A7C7B" w14:textId="680BD80F" w:rsidR="008545CD" w:rsidRDefault="008545CD" w:rsidP="00A00B22">
      <w:r>
        <w:rPr>
          <w:rFonts w:hint="eastAsia"/>
        </w:rPr>
        <w:t>※1</w:t>
      </w:r>
      <w:r>
        <w:t xml:space="preserve"> </w:t>
      </w:r>
      <w:r>
        <w:rPr>
          <w:rFonts w:hint="eastAsia"/>
        </w:rPr>
        <w:t>管理者の設定によっては設定項目が表示され</w:t>
      </w:r>
      <w:r w:rsidR="00951A3A">
        <w:rPr>
          <w:rFonts w:hint="eastAsia"/>
        </w:rPr>
        <w:t>ない場合やユーザー自身</w:t>
      </w:r>
      <w:r w:rsidR="003B5C36">
        <w:rPr>
          <w:rFonts w:hint="eastAsia"/>
        </w:rPr>
        <w:t>が</w:t>
      </w:r>
      <w:r w:rsidR="00951A3A">
        <w:rPr>
          <w:rFonts w:hint="eastAsia"/>
        </w:rPr>
        <w:t>設定変更できない場合があります。</w:t>
      </w:r>
    </w:p>
    <w:p w14:paraId="3486CAEC" w14:textId="66B493C6" w:rsidR="008545CD" w:rsidRDefault="008545CD" w:rsidP="00A00B22"/>
    <w:p w14:paraId="0244CB7C" w14:textId="7C878082" w:rsidR="004C0836" w:rsidRDefault="004C0836" w:rsidP="004C0836">
      <w:r>
        <w:rPr>
          <w:rFonts w:hint="eastAsia"/>
        </w:rPr>
        <w:t>なお、管理者の設定によっては</w:t>
      </w:r>
      <w:r w:rsidRPr="004C42E7">
        <w:rPr>
          <w:rFonts w:hint="eastAsia"/>
        </w:rPr>
        <w:t>承認者の承諾なしにファイル送信で</w:t>
      </w:r>
      <w:r>
        <w:rPr>
          <w:rFonts w:hint="eastAsia"/>
        </w:rPr>
        <w:t>きない場合があります。</w:t>
      </w:r>
      <w:r w:rsidRPr="00D50699">
        <w:rPr>
          <w:rFonts w:hint="eastAsia"/>
        </w:rPr>
        <w:t>詳細につきましては、以下</w:t>
      </w:r>
      <w:r w:rsidRPr="00D50699">
        <w:t xml:space="preserve">URL内の「Proself Ver.5 - </w:t>
      </w:r>
      <w:r w:rsidRPr="004C0836">
        <w:rPr>
          <w:rFonts w:hint="eastAsia"/>
        </w:rPr>
        <w:t>操作チュートリアル</w:t>
      </w:r>
      <w:r w:rsidRPr="004C0836">
        <w:t>Web公開承認ユーザー編</w:t>
      </w:r>
      <w:r w:rsidRPr="00D50699">
        <w:t>」を</w:t>
      </w:r>
      <w:r w:rsidR="006D3064">
        <w:t>ご参照ください</w:t>
      </w:r>
      <w:r w:rsidRPr="00D50699">
        <w:t>。</w:t>
      </w:r>
    </w:p>
    <w:p w14:paraId="389601E6" w14:textId="7B1E165D" w:rsidR="004C0836" w:rsidRPr="004C0836" w:rsidRDefault="00956EE5" w:rsidP="00A00B22">
      <w:hyperlink r:id="rId61" w:history="1">
        <w:r w:rsidR="004C0836" w:rsidRPr="007543A1">
          <w:rPr>
            <w:rStyle w:val="af0"/>
          </w:rPr>
          <w:t>https://www.proself.jp/manualtutorial/list/</w:t>
        </w:r>
      </w:hyperlink>
    </w:p>
    <w:p w14:paraId="2973B4A2" w14:textId="77777777" w:rsidR="004C0836" w:rsidRDefault="004C0836" w:rsidP="00A00B22"/>
    <w:p w14:paraId="471D4561" w14:textId="5FF02A00" w:rsidR="0099082B" w:rsidRDefault="0099082B" w:rsidP="00D30957">
      <w:pPr>
        <w:pStyle w:val="3"/>
        <w:ind w:left="-12"/>
      </w:pPr>
      <w:bookmarkStart w:id="35" w:name="_Toc153801596"/>
      <w:r>
        <w:rPr>
          <w:rFonts w:hint="eastAsia"/>
        </w:rPr>
        <w:t>テンプレートを読み込んでファイル送信を行う</w:t>
      </w:r>
      <w:bookmarkEnd w:id="35"/>
    </w:p>
    <w:p w14:paraId="3BFDA79A" w14:textId="491ACDF3" w:rsidR="004955FA" w:rsidRDefault="004955FA" w:rsidP="004955FA">
      <w:r>
        <w:rPr>
          <w:rFonts w:hint="eastAsia"/>
        </w:rPr>
        <w:t>作成済みのテンプレートを読み込んでファイル送信を行うことができます。</w:t>
      </w:r>
    </w:p>
    <w:p w14:paraId="62DEF3D3" w14:textId="195A0DEA" w:rsidR="004955FA" w:rsidRDefault="004955FA" w:rsidP="00A64BDF">
      <w:pPr>
        <w:pStyle w:val="af5"/>
        <w:numPr>
          <w:ilvl w:val="0"/>
          <w:numId w:val="10"/>
        </w:numPr>
        <w:ind w:leftChars="0"/>
      </w:pPr>
      <w:r>
        <w:rPr>
          <w:rFonts w:hint="eastAsia"/>
        </w:rPr>
        <w:t>テンプレートについては「</w:t>
      </w:r>
      <w:hyperlink w:anchor="_テンプレート" w:history="1">
        <w:r w:rsidR="00577485" w:rsidRPr="00365F62">
          <w:rPr>
            <w:rStyle w:val="af0"/>
            <w:rFonts w:hint="eastAsia"/>
          </w:rPr>
          <w:t>4.</w:t>
        </w:r>
        <w:r w:rsidR="00F208AF" w:rsidRPr="00365F62">
          <w:rPr>
            <w:rStyle w:val="af0"/>
            <w:rFonts w:hint="eastAsia"/>
          </w:rPr>
          <w:t>7</w:t>
        </w:r>
        <w:r w:rsidR="00577485" w:rsidRPr="00365F62">
          <w:rPr>
            <w:rStyle w:val="af0"/>
            <w:rFonts w:hint="eastAsia"/>
          </w:rPr>
          <w:t>.</w:t>
        </w:r>
        <w:r w:rsidRPr="00365F62">
          <w:rPr>
            <w:rStyle w:val="af0"/>
            <w:rFonts w:hint="eastAsia"/>
          </w:rPr>
          <w:t>テンプレート</w:t>
        </w:r>
      </w:hyperlink>
      <w:r>
        <w:rPr>
          <w:rFonts w:hint="eastAsia"/>
        </w:rPr>
        <w:t>」を</w:t>
      </w:r>
      <w:r w:rsidR="006D3064">
        <w:rPr>
          <w:rFonts w:hint="eastAsia"/>
        </w:rPr>
        <w:t>ご参照ください</w:t>
      </w:r>
      <w:r>
        <w:rPr>
          <w:rFonts w:hint="eastAsia"/>
        </w:rPr>
        <w:t>。</w:t>
      </w:r>
    </w:p>
    <w:p w14:paraId="444EDD0C" w14:textId="77777777" w:rsidR="004955FA" w:rsidRDefault="004955FA" w:rsidP="004955FA"/>
    <w:p w14:paraId="4717B964" w14:textId="77777777" w:rsidR="00961D1B" w:rsidRDefault="00961D1B">
      <w:pPr>
        <w:adjustRightInd/>
        <w:snapToGrid/>
      </w:pPr>
      <w:r>
        <w:br w:type="page"/>
      </w:r>
    </w:p>
    <w:p w14:paraId="1B88207D" w14:textId="32BAE609" w:rsidR="004955FA" w:rsidRPr="004955FA" w:rsidRDefault="004955FA" w:rsidP="004955FA">
      <w:r>
        <w:rPr>
          <w:rFonts w:hint="eastAsia"/>
        </w:rPr>
        <w:lastRenderedPageBreak/>
        <w:t>ファイル送信画面の上部メニューより「テンプレート読込」をクリックします。</w:t>
      </w:r>
    </w:p>
    <w:p w14:paraId="75954408" w14:textId="274437C0" w:rsidR="0099082B" w:rsidRDefault="004B0CA2" w:rsidP="004B0CA2">
      <w:pPr>
        <w:jc w:val="center"/>
      </w:pPr>
      <w:r>
        <w:rPr>
          <w:noProof/>
        </w:rPr>
        <mc:AlternateContent>
          <mc:Choice Requires="wps">
            <w:drawing>
              <wp:anchor distT="0" distB="0" distL="114300" distR="114300" simplePos="0" relativeHeight="251748352" behindDoc="0" locked="0" layoutInCell="1" allowOverlap="1" wp14:anchorId="7F1B963D" wp14:editId="212F8C8C">
                <wp:simplePos x="0" y="0"/>
                <wp:positionH relativeFrom="column">
                  <wp:posOffset>1434465</wp:posOffset>
                </wp:positionH>
                <wp:positionV relativeFrom="paragraph">
                  <wp:posOffset>335915</wp:posOffset>
                </wp:positionV>
                <wp:extent cx="792000" cy="219075"/>
                <wp:effectExtent l="0" t="0" r="27305" b="28575"/>
                <wp:wrapNone/>
                <wp:docPr id="273" name="正方形/長方形 273"/>
                <wp:cNvGraphicFramePr/>
                <a:graphic xmlns:a="http://schemas.openxmlformats.org/drawingml/2006/main">
                  <a:graphicData uri="http://schemas.microsoft.com/office/word/2010/wordprocessingShape">
                    <wps:wsp>
                      <wps:cNvSpPr/>
                      <wps:spPr>
                        <a:xfrm>
                          <a:off x="0" y="0"/>
                          <a:ext cx="7920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10CC6" id="正方形/長方形 273" o:spid="_x0000_s1026" style="position:absolute;left:0;text-align:left;margin-left:112.95pt;margin-top:26.45pt;width:62.35pt;height:1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" filled="f" strokecolor="red" strokeweight="2pt"/>
            </w:pict>
          </mc:Fallback>
        </mc:AlternateContent>
      </w:r>
      <w:r>
        <w:rPr>
          <w:noProof/>
        </w:rPr>
        <w:drawing>
          <wp:inline distT="0" distB="0" distL="0" distR="0" wp14:anchorId="071C7FFA" wp14:editId="382FA9E1">
            <wp:extent cx="5400040" cy="3178175"/>
            <wp:effectExtent l="19050" t="19050" r="10160" b="22225"/>
            <wp:docPr id="398" name="図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400040" cy="3178175"/>
                    </a:xfrm>
                    <a:prstGeom prst="rect">
                      <a:avLst/>
                    </a:prstGeom>
                    <a:ln>
                      <a:solidFill>
                        <a:schemeClr val="tx1"/>
                      </a:solidFill>
                    </a:ln>
                  </pic:spPr>
                </pic:pic>
              </a:graphicData>
            </a:graphic>
          </wp:inline>
        </w:drawing>
      </w:r>
    </w:p>
    <w:p w14:paraId="2F77D13E" w14:textId="30B2A21B" w:rsidR="005625E8" w:rsidRDefault="004955FA" w:rsidP="004955FA">
      <w:pPr>
        <w:jc w:val="center"/>
        <w:rPr>
          <w:b/>
        </w:rPr>
      </w:pPr>
      <w:r w:rsidRPr="004955FA">
        <w:rPr>
          <w:rFonts w:hint="eastAsia"/>
          <w:b/>
        </w:rPr>
        <w:t>ファイル送信</w:t>
      </w:r>
    </w:p>
    <w:p w14:paraId="0A12F93A" w14:textId="77777777" w:rsidR="00A53255" w:rsidRDefault="00A53255" w:rsidP="004955FA"/>
    <w:p w14:paraId="554E15BB" w14:textId="1090477B" w:rsidR="004955FA" w:rsidRPr="004955FA" w:rsidRDefault="004955FA" w:rsidP="004955FA">
      <w:r>
        <w:rPr>
          <w:rFonts w:hint="eastAsia"/>
        </w:rPr>
        <w:t>テンプレート一覧ダイアログが表示されますので、適用したいテンプレート名を選択し「適用」をクリックします。</w:t>
      </w:r>
    </w:p>
    <w:p w14:paraId="6878B97E" w14:textId="73B46124" w:rsidR="008A45E6" w:rsidRDefault="008A45E6" w:rsidP="004955FA">
      <w:pPr>
        <w:jc w:val="center"/>
      </w:pPr>
      <w:r>
        <w:rPr>
          <w:noProof/>
        </w:rPr>
        <mc:AlternateContent>
          <mc:Choice Requires="wps">
            <w:drawing>
              <wp:anchor distT="0" distB="0" distL="114300" distR="114300" simplePos="0" relativeHeight="251731968" behindDoc="0" locked="0" layoutInCell="1" allowOverlap="1" wp14:anchorId="69FF85E1" wp14:editId="17950078">
                <wp:simplePos x="0" y="0"/>
                <wp:positionH relativeFrom="column">
                  <wp:posOffset>2339340</wp:posOffset>
                </wp:positionH>
                <wp:positionV relativeFrom="paragraph">
                  <wp:posOffset>2576195</wp:posOffset>
                </wp:positionV>
                <wp:extent cx="704850" cy="180975"/>
                <wp:effectExtent l="0" t="0" r="19050" b="28575"/>
                <wp:wrapNone/>
                <wp:docPr id="391" name="正方形/長方形 391"/>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1CD81" id="正方形/長方形 391" o:spid="_x0000_s1026" style="position:absolute;left:0;text-align:left;margin-left:184.2pt;margin-top:202.85pt;width:55.5pt;height:1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" filled="f" strokecolor="red" strokeweight="2pt"/>
            </w:pict>
          </mc:Fallback>
        </mc:AlternateContent>
      </w:r>
      <w:r>
        <w:rPr>
          <w:noProof/>
        </w:rPr>
        <w:drawing>
          <wp:inline distT="0" distB="0" distL="0" distR="0" wp14:anchorId="04E76464" wp14:editId="4A3FCC5E">
            <wp:extent cx="5400040" cy="3178175"/>
            <wp:effectExtent l="0" t="0" r="0" b="3175"/>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400040" cy="3178175"/>
                    </a:xfrm>
                    <a:prstGeom prst="rect">
                      <a:avLst/>
                    </a:prstGeom>
                  </pic:spPr>
                </pic:pic>
              </a:graphicData>
            </a:graphic>
          </wp:inline>
        </w:drawing>
      </w:r>
    </w:p>
    <w:p w14:paraId="5D96B19D" w14:textId="6309383C" w:rsidR="005625E8" w:rsidRPr="004955FA" w:rsidRDefault="004955FA" w:rsidP="004955FA">
      <w:pPr>
        <w:jc w:val="center"/>
        <w:rPr>
          <w:b/>
        </w:rPr>
      </w:pPr>
      <w:r w:rsidRPr="004955FA">
        <w:rPr>
          <w:rFonts w:hint="eastAsia"/>
          <w:b/>
        </w:rPr>
        <w:t>テンプレート一覧</w:t>
      </w:r>
    </w:p>
    <w:p w14:paraId="7115B838" w14:textId="0E3EAA36" w:rsidR="00B00C50" w:rsidRDefault="00B00C50" w:rsidP="00A00B22"/>
    <w:p w14:paraId="3DBB6FDB" w14:textId="1175D915" w:rsidR="006F15A4" w:rsidRDefault="006F15A4" w:rsidP="00A00B22">
      <w:r>
        <w:rPr>
          <w:rFonts w:hint="eastAsia"/>
        </w:rPr>
        <w:lastRenderedPageBreak/>
        <w:t>テンプレートに登録していた設定内容が各項目に自動入力されますので、必要に応じて項目を設定の上、「送信」をクリックします。</w:t>
      </w:r>
    </w:p>
    <w:p w14:paraId="1FE6F620" w14:textId="7A87F021" w:rsidR="008021D0" w:rsidRDefault="008021D0" w:rsidP="00A00B22">
      <w:r>
        <w:rPr>
          <w:noProof/>
        </w:rPr>
        <mc:AlternateContent>
          <mc:Choice Requires="wps">
            <w:drawing>
              <wp:anchor distT="0" distB="0" distL="114300" distR="114300" simplePos="0" relativeHeight="251740160" behindDoc="0" locked="0" layoutInCell="1" allowOverlap="1" wp14:anchorId="4C1425C9" wp14:editId="0C9004A6">
                <wp:simplePos x="0" y="0"/>
                <wp:positionH relativeFrom="column">
                  <wp:posOffset>910590</wp:posOffset>
                </wp:positionH>
                <wp:positionV relativeFrom="paragraph">
                  <wp:posOffset>337185</wp:posOffset>
                </wp:positionV>
                <wp:extent cx="432000" cy="219075"/>
                <wp:effectExtent l="0" t="0" r="25400" b="28575"/>
                <wp:wrapNone/>
                <wp:docPr id="282" name="正方形/長方形 282"/>
                <wp:cNvGraphicFramePr/>
                <a:graphic xmlns:a="http://schemas.openxmlformats.org/drawingml/2006/main">
                  <a:graphicData uri="http://schemas.microsoft.com/office/word/2010/wordprocessingShape">
                    <wps:wsp>
                      <wps:cNvSpPr/>
                      <wps:spPr>
                        <a:xfrm>
                          <a:off x="0" y="0"/>
                          <a:ext cx="4320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C3835" id="正方形/長方形 282" o:spid="_x0000_s1026" style="position:absolute;left:0;text-align:left;margin-left:71.7pt;margin-top:26.55pt;width:34pt;height:17.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" filled="f" strokecolor="red" strokeweight="2pt"/>
            </w:pict>
          </mc:Fallback>
        </mc:AlternateContent>
      </w:r>
      <w:r>
        <w:rPr>
          <w:noProof/>
        </w:rPr>
        <w:drawing>
          <wp:inline distT="0" distB="0" distL="0" distR="0" wp14:anchorId="2D9A4BF5" wp14:editId="0C0F0742">
            <wp:extent cx="5400040" cy="3178175"/>
            <wp:effectExtent l="19050" t="19050" r="10160" b="22225"/>
            <wp:docPr id="393" name="図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400040" cy="3178175"/>
                    </a:xfrm>
                    <a:prstGeom prst="rect">
                      <a:avLst/>
                    </a:prstGeom>
                    <a:ln>
                      <a:solidFill>
                        <a:schemeClr val="tx1"/>
                      </a:solidFill>
                    </a:ln>
                  </pic:spPr>
                </pic:pic>
              </a:graphicData>
            </a:graphic>
          </wp:inline>
        </w:drawing>
      </w:r>
    </w:p>
    <w:p w14:paraId="75FD1DCD" w14:textId="50D46D33" w:rsidR="004955FA" w:rsidRPr="006F15A4" w:rsidRDefault="006F15A4" w:rsidP="006F15A4">
      <w:pPr>
        <w:jc w:val="center"/>
        <w:rPr>
          <w:b/>
        </w:rPr>
      </w:pPr>
      <w:r w:rsidRPr="006F15A4">
        <w:rPr>
          <w:rFonts w:hint="eastAsia"/>
          <w:b/>
        </w:rPr>
        <w:t>ファイル送信</w:t>
      </w:r>
    </w:p>
    <w:p w14:paraId="59FAA323" w14:textId="29D5D1FE" w:rsidR="006A7256" w:rsidRDefault="006A7256" w:rsidP="00A00B22"/>
    <w:p w14:paraId="7F5150C0" w14:textId="0E099778" w:rsidR="006A7256" w:rsidRDefault="0099082B" w:rsidP="00D30957">
      <w:pPr>
        <w:pStyle w:val="3"/>
        <w:ind w:left="-12"/>
      </w:pPr>
      <w:bookmarkStart w:id="36" w:name="_Toc153801597"/>
      <w:r>
        <w:rPr>
          <w:rFonts w:hint="eastAsia"/>
        </w:rPr>
        <w:t>ファイル送信を停止する</w:t>
      </w:r>
      <w:bookmarkEnd w:id="36"/>
    </w:p>
    <w:p w14:paraId="217E2B84" w14:textId="61213B7C" w:rsidR="00425380" w:rsidRDefault="006108AE" w:rsidP="006108AE">
      <w:r>
        <w:rPr>
          <w:rFonts w:hint="eastAsia"/>
        </w:rPr>
        <w:t>誤ってファイルを送信し</w:t>
      </w:r>
      <w:r w:rsidR="00664A41">
        <w:rPr>
          <w:rFonts w:hint="eastAsia"/>
        </w:rPr>
        <w:t>た</w:t>
      </w:r>
      <w:r>
        <w:rPr>
          <w:rFonts w:hint="eastAsia"/>
        </w:rPr>
        <w:t>た</w:t>
      </w:r>
      <w:r w:rsidR="00664A41">
        <w:rPr>
          <w:rFonts w:hint="eastAsia"/>
        </w:rPr>
        <w:t>め</w:t>
      </w:r>
      <w:r w:rsidR="00113876">
        <w:rPr>
          <w:rFonts w:hint="eastAsia"/>
        </w:rPr>
        <w:t>取り消</w:t>
      </w:r>
      <w:r w:rsidR="00664A41">
        <w:rPr>
          <w:rFonts w:hint="eastAsia"/>
        </w:rPr>
        <w:t>す</w:t>
      </w:r>
      <w:r>
        <w:rPr>
          <w:rFonts w:hint="eastAsia"/>
        </w:rPr>
        <w:t>場合や期限前に公開を停止したい場合は、</w:t>
      </w:r>
      <w:r w:rsidR="005E7D99">
        <w:rPr>
          <w:rFonts w:hint="eastAsia"/>
        </w:rPr>
        <w:t>以下の手順で</w:t>
      </w:r>
      <w:r w:rsidR="00664A41">
        <w:rPr>
          <w:rFonts w:hint="eastAsia"/>
        </w:rPr>
        <w:t>ファイル送信を停止する</w:t>
      </w:r>
      <w:r>
        <w:rPr>
          <w:rFonts w:hint="eastAsia"/>
        </w:rPr>
        <w:t>ことができます。</w:t>
      </w:r>
      <w:r w:rsidR="00425380">
        <w:rPr>
          <w:rFonts w:hint="eastAsia"/>
        </w:rPr>
        <w:t>停止すると</w:t>
      </w:r>
      <w:r w:rsidR="00B96F1C">
        <w:rPr>
          <w:rFonts w:hint="eastAsia"/>
        </w:rPr>
        <w:t>、</w:t>
      </w:r>
      <w:r w:rsidR="009B107D">
        <w:rPr>
          <w:rFonts w:hint="eastAsia"/>
        </w:rPr>
        <w:t>送信した</w:t>
      </w:r>
      <w:r w:rsidR="00425380">
        <w:rPr>
          <w:rFonts w:hint="eastAsia"/>
        </w:rPr>
        <w:t>ファイル</w:t>
      </w:r>
      <w:r w:rsidR="009B107D">
        <w:rPr>
          <w:rFonts w:hint="eastAsia"/>
        </w:rPr>
        <w:t>は</w:t>
      </w:r>
      <w:r w:rsidR="00425380">
        <w:rPr>
          <w:rFonts w:hint="eastAsia"/>
        </w:rPr>
        <w:t>Proself上から削除されます。</w:t>
      </w:r>
    </w:p>
    <w:p w14:paraId="59C077C4" w14:textId="77777777" w:rsidR="006108AE" w:rsidRPr="00113876" w:rsidRDefault="006108AE" w:rsidP="006108AE"/>
    <w:p w14:paraId="484A8D73" w14:textId="77777777" w:rsidR="00961D1B" w:rsidRDefault="00961D1B">
      <w:pPr>
        <w:adjustRightInd/>
        <w:snapToGrid/>
      </w:pPr>
      <w:r>
        <w:br w:type="page"/>
      </w:r>
    </w:p>
    <w:p w14:paraId="18158D30" w14:textId="1DC5CCB2" w:rsidR="00883E41" w:rsidRDefault="008A119D" w:rsidP="00614496">
      <w:r>
        <w:rPr>
          <w:rFonts w:hint="eastAsia"/>
        </w:rPr>
        <w:lastRenderedPageBreak/>
        <w:t>ファイル送信画面の「</w:t>
      </w:r>
      <w:r w:rsidR="00883E41">
        <w:rPr>
          <w:rFonts w:hint="eastAsia"/>
        </w:rPr>
        <w:t>送信ファイル一覧</w:t>
      </w:r>
      <w:r>
        <w:rPr>
          <w:rFonts w:hint="eastAsia"/>
        </w:rPr>
        <w:t>」</w:t>
      </w:r>
      <w:r w:rsidR="00883E41">
        <w:rPr>
          <w:rFonts w:hint="eastAsia"/>
        </w:rPr>
        <w:t>をクリック</w:t>
      </w:r>
      <w:r w:rsidR="00664A41">
        <w:rPr>
          <w:rFonts w:hint="eastAsia"/>
        </w:rPr>
        <w:t>します。</w:t>
      </w:r>
    </w:p>
    <w:p w14:paraId="7590923A" w14:textId="202A8CFD" w:rsidR="003409C1" w:rsidRDefault="003409C1" w:rsidP="000D1580">
      <w:r>
        <w:rPr>
          <w:noProof/>
        </w:rPr>
        <mc:AlternateContent>
          <mc:Choice Requires="wps">
            <w:drawing>
              <wp:anchor distT="0" distB="0" distL="114300" distR="114300" simplePos="0" relativeHeight="251762688" behindDoc="0" locked="0" layoutInCell="1" allowOverlap="1" wp14:anchorId="1B6F7CE9" wp14:editId="3796363C">
                <wp:simplePos x="0" y="0"/>
                <wp:positionH relativeFrom="column">
                  <wp:posOffset>2177415</wp:posOffset>
                </wp:positionH>
                <wp:positionV relativeFrom="paragraph">
                  <wp:posOffset>337820</wp:posOffset>
                </wp:positionV>
                <wp:extent cx="792000" cy="209550"/>
                <wp:effectExtent l="0" t="0" r="27305" b="19050"/>
                <wp:wrapNone/>
                <wp:docPr id="76" name="正方形/長方形 76"/>
                <wp:cNvGraphicFramePr/>
                <a:graphic xmlns:a="http://schemas.openxmlformats.org/drawingml/2006/main">
                  <a:graphicData uri="http://schemas.microsoft.com/office/word/2010/wordprocessingShape">
                    <wps:wsp>
                      <wps:cNvSpPr/>
                      <wps:spPr>
                        <a:xfrm>
                          <a:off x="0" y="0"/>
                          <a:ext cx="7920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C1868" id="正方形/長方形 76" o:spid="_x0000_s1026" style="position:absolute;left:0;text-align:left;margin-left:171.45pt;margin-top:26.6pt;width:62.35pt;height:1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" filled="f" strokecolor="red" strokeweight="2pt"/>
            </w:pict>
          </mc:Fallback>
        </mc:AlternateContent>
      </w:r>
      <w:r>
        <w:rPr>
          <w:noProof/>
        </w:rPr>
        <w:drawing>
          <wp:inline distT="0" distB="0" distL="0" distR="0" wp14:anchorId="02B46190" wp14:editId="18AB6BAC">
            <wp:extent cx="5400040" cy="3178175"/>
            <wp:effectExtent l="19050" t="19050" r="10160" b="22225"/>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400040" cy="3178175"/>
                    </a:xfrm>
                    <a:prstGeom prst="rect">
                      <a:avLst/>
                    </a:prstGeom>
                    <a:ln>
                      <a:solidFill>
                        <a:schemeClr val="tx1"/>
                      </a:solidFill>
                    </a:ln>
                  </pic:spPr>
                </pic:pic>
              </a:graphicData>
            </a:graphic>
          </wp:inline>
        </w:drawing>
      </w:r>
    </w:p>
    <w:p w14:paraId="6A072E86" w14:textId="738505D8" w:rsidR="00883E41" w:rsidRPr="00883E41" w:rsidRDefault="00883E41" w:rsidP="00883E41">
      <w:pPr>
        <w:jc w:val="center"/>
        <w:rPr>
          <w:b/>
        </w:rPr>
      </w:pPr>
      <w:r w:rsidRPr="00883E41">
        <w:rPr>
          <w:rFonts w:hint="eastAsia"/>
          <w:b/>
        </w:rPr>
        <w:t>ファイル送信画面</w:t>
      </w:r>
    </w:p>
    <w:p w14:paraId="3090B202" w14:textId="094D39CE" w:rsidR="006A7256" w:rsidRDefault="006A7256" w:rsidP="00A00B22"/>
    <w:p w14:paraId="3A09BCB6" w14:textId="7E15382B" w:rsidR="00883E41" w:rsidRDefault="00664A41" w:rsidP="00614496">
      <w:r>
        <w:rPr>
          <w:rFonts w:hint="eastAsia"/>
        </w:rPr>
        <w:t>公開中の送信ファイル一覧が表示されます</w:t>
      </w:r>
      <w:r w:rsidR="00614496">
        <w:rPr>
          <w:rFonts w:hint="eastAsia"/>
        </w:rPr>
        <w:t>ので、</w:t>
      </w:r>
      <w:r w:rsidR="00883E41">
        <w:rPr>
          <w:rFonts w:hint="eastAsia"/>
        </w:rPr>
        <w:t>停止したい</w:t>
      </w:r>
      <w:r w:rsidR="00A25A82">
        <w:rPr>
          <w:rFonts w:hint="eastAsia"/>
        </w:rPr>
        <w:t>URL</w:t>
      </w:r>
      <w:r w:rsidR="00883E41">
        <w:rPr>
          <w:rFonts w:hint="eastAsia"/>
        </w:rPr>
        <w:t>にチェックを入れ「公開停止」をクリックします。</w:t>
      </w:r>
    </w:p>
    <w:p w14:paraId="22995E9F" w14:textId="01D02ED1" w:rsidR="00883E41" w:rsidRDefault="00A546DF" w:rsidP="00425380">
      <w:pPr>
        <w:jc w:val="center"/>
      </w:pPr>
      <w:r>
        <w:rPr>
          <w:rFonts w:hint="eastAsia"/>
          <w:noProof/>
        </w:rPr>
        <mc:AlternateContent>
          <mc:Choice Requires="wps">
            <w:drawing>
              <wp:anchor distT="0" distB="0" distL="114300" distR="114300" simplePos="0" relativeHeight="251574272" behindDoc="0" locked="0" layoutInCell="1" allowOverlap="1" wp14:anchorId="0D53F9AB" wp14:editId="034E7117">
                <wp:simplePos x="0" y="0"/>
                <wp:positionH relativeFrom="column">
                  <wp:posOffset>862965</wp:posOffset>
                </wp:positionH>
                <wp:positionV relativeFrom="paragraph">
                  <wp:posOffset>680720</wp:posOffset>
                </wp:positionV>
                <wp:extent cx="219075" cy="238125"/>
                <wp:effectExtent l="0" t="0" r="28575" b="28575"/>
                <wp:wrapNone/>
                <wp:docPr id="80" name="楕円 80"/>
                <wp:cNvGraphicFramePr/>
                <a:graphic xmlns:a="http://schemas.openxmlformats.org/drawingml/2006/main">
                  <a:graphicData uri="http://schemas.microsoft.com/office/word/2010/wordprocessingShape">
                    <wps:wsp>
                      <wps:cNvSpPr/>
                      <wps:spPr>
                        <a:xfrm>
                          <a:off x="0" y="0"/>
                          <a:ext cx="2190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D8636D" id="楕円 80" o:spid="_x0000_s1026" style="position:absolute;left:0;text-align:left;margin-left:67.95pt;margin-top:53.6pt;width:17.25pt;height:18.75pt;z-index:25157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" filled="f" strokecolor="red" strokeweight="2pt"/>
            </w:pict>
          </mc:Fallback>
        </mc:AlternateContent>
      </w:r>
      <w:r w:rsidR="005E7D99">
        <w:rPr>
          <w:rFonts w:hint="eastAsia"/>
          <w:noProof/>
        </w:rPr>
        <mc:AlternateContent>
          <mc:Choice Requires="wps">
            <w:drawing>
              <wp:anchor distT="0" distB="0" distL="114300" distR="114300" simplePos="0" relativeHeight="251576320" behindDoc="0" locked="0" layoutInCell="1" allowOverlap="1" wp14:anchorId="674EB383" wp14:editId="73553D65">
                <wp:simplePos x="0" y="0"/>
                <wp:positionH relativeFrom="column">
                  <wp:posOffset>1663065</wp:posOffset>
                </wp:positionH>
                <wp:positionV relativeFrom="paragraph">
                  <wp:posOffset>292100</wp:posOffset>
                </wp:positionV>
                <wp:extent cx="466725" cy="219075"/>
                <wp:effectExtent l="0" t="0" r="28575" b="28575"/>
                <wp:wrapNone/>
                <wp:docPr id="103" name="正方形/長方形 103"/>
                <wp:cNvGraphicFramePr/>
                <a:graphic xmlns:a="http://schemas.openxmlformats.org/drawingml/2006/main">
                  <a:graphicData uri="http://schemas.microsoft.com/office/word/2010/wordprocessingShape">
                    <wps:wsp>
                      <wps:cNvSpPr/>
                      <wps:spPr>
                        <a:xfrm>
                          <a:off x="0" y="0"/>
                          <a:ext cx="4667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64189" id="正方形/長方形 103" o:spid="_x0000_s1026" style="position:absolute;left:0;text-align:left;margin-left:130.95pt;margin-top:23pt;width:36.75pt;height:17.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" filled="f" strokecolor="red" strokeweight="2pt"/>
            </w:pict>
          </mc:Fallback>
        </mc:AlternateContent>
      </w:r>
      <w:r w:rsidR="00425380">
        <w:rPr>
          <w:noProof/>
        </w:rPr>
        <w:drawing>
          <wp:inline distT="0" distB="0" distL="0" distR="0" wp14:anchorId="19FCAC5B" wp14:editId="282134D2">
            <wp:extent cx="5327740" cy="1428588"/>
            <wp:effectExtent l="19050" t="19050" r="25400" b="19685"/>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bwMode="auto">
                    <a:xfrm>
                      <a:off x="0" y="0"/>
                      <a:ext cx="5327740" cy="142858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0CFBEB1" w14:textId="21E720A3" w:rsidR="006A7256" w:rsidRDefault="00883E41" w:rsidP="00883E41">
      <w:pPr>
        <w:jc w:val="center"/>
        <w:rPr>
          <w:b/>
        </w:rPr>
      </w:pPr>
      <w:r w:rsidRPr="00883E41">
        <w:rPr>
          <w:rFonts w:hint="eastAsia"/>
          <w:b/>
        </w:rPr>
        <w:t>送信ファイル一覧</w:t>
      </w:r>
    </w:p>
    <w:p w14:paraId="3D79D274" w14:textId="77777777" w:rsidR="00425380" w:rsidRDefault="00425380" w:rsidP="00425380"/>
    <w:p w14:paraId="14F827E2" w14:textId="77777777" w:rsidR="00961D1B" w:rsidRDefault="00961D1B">
      <w:pPr>
        <w:adjustRightInd/>
        <w:snapToGrid/>
      </w:pPr>
      <w:r>
        <w:br w:type="page"/>
      </w:r>
    </w:p>
    <w:p w14:paraId="3ADBC185" w14:textId="38E06E67" w:rsidR="00425380" w:rsidRDefault="00425380" w:rsidP="00425380">
      <w:r>
        <w:lastRenderedPageBreak/>
        <w:t>公開停止</w:t>
      </w:r>
      <w:r>
        <w:rPr>
          <w:rFonts w:hint="eastAsia"/>
        </w:rPr>
        <w:t>の確認画面が表示されますので、問題なければ「停止」をクリックします。</w:t>
      </w:r>
    </w:p>
    <w:p w14:paraId="36E22620" w14:textId="0F18CE53" w:rsidR="00425380" w:rsidRDefault="009B107D" w:rsidP="00425380">
      <w:pPr>
        <w:jc w:val="center"/>
      </w:pPr>
      <w:r>
        <w:rPr>
          <w:noProof/>
        </w:rPr>
        <mc:AlternateContent>
          <mc:Choice Requires="wps">
            <w:drawing>
              <wp:anchor distT="0" distB="0" distL="114300" distR="114300" simplePos="0" relativeHeight="251584512" behindDoc="0" locked="0" layoutInCell="1" allowOverlap="1" wp14:anchorId="44073218" wp14:editId="1CF420B3">
                <wp:simplePos x="0" y="0"/>
                <wp:positionH relativeFrom="column">
                  <wp:posOffset>2339340</wp:posOffset>
                </wp:positionH>
                <wp:positionV relativeFrom="paragraph">
                  <wp:posOffset>2726690</wp:posOffset>
                </wp:positionV>
                <wp:extent cx="742950" cy="171450"/>
                <wp:effectExtent l="0" t="0" r="19050" b="19050"/>
                <wp:wrapNone/>
                <wp:docPr id="319" name="正方形/長方形 319"/>
                <wp:cNvGraphicFramePr/>
                <a:graphic xmlns:a="http://schemas.openxmlformats.org/drawingml/2006/main">
                  <a:graphicData uri="http://schemas.microsoft.com/office/word/2010/wordprocessingShape">
                    <wps:wsp>
                      <wps:cNvSpPr/>
                      <wps:spPr>
                        <a:xfrm>
                          <a:off x="0" y="0"/>
                          <a:ext cx="7429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3E662" id="正方形/長方形 319" o:spid="_x0000_s1026" style="position:absolute;left:0;text-align:left;margin-left:184.2pt;margin-top:214.7pt;width:58.5pt;height:13.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" filled="f" strokecolor="red" strokeweight="2pt"/>
            </w:pict>
          </mc:Fallback>
        </mc:AlternateContent>
      </w:r>
      <w:r w:rsidR="00425380">
        <w:rPr>
          <w:noProof/>
        </w:rPr>
        <w:drawing>
          <wp:inline distT="0" distB="0" distL="0" distR="0" wp14:anchorId="48E78A8D" wp14:editId="5C9746A5">
            <wp:extent cx="5400000" cy="3177876"/>
            <wp:effectExtent l="19050" t="19050" r="10795" b="2286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3-3-4-2.png"/>
                    <pic:cNvPicPr/>
                  </pic:nvPicPr>
                  <pic:blipFill>
                    <a:blip r:embed="rId65">
                      <a:extLst>
                        <a:ext uri="{28A0092B-C50C-407E-A947-70E740481C1C}">
                          <a14:useLocalDpi xmlns:a14="http://schemas.microsoft.com/office/drawing/2010/main" val="0"/>
                        </a:ext>
                      </a:extLst>
                    </a:blip>
                    <a:stretch>
                      <a:fillRect/>
                    </a:stretch>
                  </pic:blipFill>
                  <pic:spPr>
                    <a:xfrm>
                      <a:off x="0" y="0"/>
                      <a:ext cx="5400000" cy="3177876"/>
                    </a:xfrm>
                    <a:prstGeom prst="rect">
                      <a:avLst/>
                    </a:prstGeom>
                    <a:ln>
                      <a:solidFill>
                        <a:schemeClr val="tx1"/>
                      </a:solidFill>
                    </a:ln>
                  </pic:spPr>
                </pic:pic>
              </a:graphicData>
            </a:graphic>
          </wp:inline>
        </w:drawing>
      </w:r>
    </w:p>
    <w:p w14:paraId="1E64F3E5" w14:textId="014B337C" w:rsidR="00425380" w:rsidRDefault="00425380" w:rsidP="00425380">
      <w:pPr>
        <w:jc w:val="center"/>
      </w:pPr>
      <w:r w:rsidRPr="00F01ACF">
        <w:rPr>
          <w:b/>
        </w:rPr>
        <w:t>公開停止確認画面</w:t>
      </w:r>
    </w:p>
    <w:p w14:paraId="0A8462EB" w14:textId="5287056D" w:rsidR="00425380" w:rsidRDefault="00425380" w:rsidP="00425380"/>
    <w:p w14:paraId="20E7F547" w14:textId="603C470B" w:rsidR="00425380" w:rsidRDefault="00425380" w:rsidP="00425380">
      <w:r>
        <w:rPr>
          <w:rFonts w:hint="eastAsia"/>
        </w:rPr>
        <w:t>公開停止処理が完了すると、送信ファイル一覧より選択した公開</w:t>
      </w:r>
      <w:r w:rsidR="004538A4">
        <w:rPr>
          <w:rFonts w:hint="eastAsia"/>
        </w:rPr>
        <w:t>アドレス</w:t>
      </w:r>
      <w:r>
        <w:rPr>
          <w:rFonts w:hint="eastAsia"/>
        </w:rPr>
        <w:t>が</w:t>
      </w:r>
      <w:r w:rsidR="009B107D">
        <w:rPr>
          <w:rFonts w:hint="eastAsia"/>
        </w:rPr>
        <w:t>削除され</w:t>
      </w:r>
      <w:r>
        <w:rPr>
          <w:rFonts w:hint="eastAsia"/>
        </w:rPr>
        <w:t>ていることを確認できます。</w:t>
      </w:r>
    </w:p>
    <w:p w14:paraId="2E8308D3" w14:textId="5FB5E6C7" w:rsidR="00812FC2" w:rsidRDefault="00812FC2" w:rsidP="00425380">
      <w:pPr>
        <w:jc w:val="center"/>
      </w:pPr>
      <w:r>
        <w:rPr>
          <w:noProof/>
        </w:rPr>
        <w:drawing>
          <wp:inline distT="0" distB="0" distL="0" distR="0" wp14:anchorId="60634E70" wp14:editId="327E1D0E">
            <wp:extent cx="5400040" cy="1433830"/>
            <wp:effectExtent l="19050" t="19050" r="10160" b="13970"/>
            <wp:docPr id="394"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400040" cy="1433830"/>
                    </a:xfrm>
                    <a:prstGeom prst="rect">
                      <a:avLst/>
                    </a:prstGeom>
                    <a:ln>
                      <a:solidFill>
                        <a:schemeClr val="tx1"/>
                      </a:solidFill>
                    </a:ln>
                  </pic:spPr>
                </pic:pic>
              </a:graphicData>
            </a:graphic>
          </wp:inline>
        </w:drawing>
      </w:r>
    </w:p>
    <w:p w14:paraId="6763A197" w14:textId="7D80F0CA" w:rsidR="00425380" w:rsidRDefault="009B107D" w:rsidP="00425380">
      <w:pPr>
        <w:jc w:val="center"/>
        <w:rPr>
          <w:b/>
        </w:rPr>
      </w:pPr>
      <w:r w:rsidRPr="009B107D">
        <w:rPr>
          <w:rFonts w:hint="eastAsia"/>
          <w:b/>
        </w:rPr>
        <w:t>送信ファイル一覧</w:t>
      </w:r>
    </w:p>
    <w:p w14:paraId="4AA611A9" w14:textId="797F7031" w:rsidR="008D21C0" w:rsidRDefault="008D21C0">
      <w:pPr>
        <w:adjustRightInd/>
        <w:snapToGrid/>
        <w:rPr>
          <w:rFonts w:cs="Century"/>
          <w:b/>
          <w:kern w:val="24"/>
          <w:szCs w:val="24"/>
        </w:rPr>
      </w:pPr>
    </w:p>
    <w:p w14:paraId="28FFFBA4" w14:textId="6374057D" w:rsidR="00B024F8" w:rsidRDefault="00B024F8">
      <w:pPr>
        <w:adjustRightInd/>
        <w:snapToGrid/>
        <w:rPr>
          <w:rFonts w:cs="Century"/>
          <w:b/>
          <w:kern w:val="24"/>
          <w:szCs w:val="24"/>
        </w:rPr>
      </w:pPr>
      <w:r>
        <w:rPr>
          <w:rFonts w:cs="Century"/>
          <w:b/>
          <w:kern w:val="24"/>
          <w:szCs w:val="24"/>
        </w:rPr>
        <w:br w:type="page"/>
      </w:r>
    </w:p>
    <w:p w14:paraId="79021325" w14:textId="66DE61E1" w:rsidR="008D21C0" w:rsidRDefault="008D21C0" w:rsidP="00D30957">
      <w:pPr>
        <w:pStyle w:val="2"/>
      </w:pPr>
      <w:bookmarkStart w:id="37" w:name="_ファイル受信"/>
      <w:bookmarkStart w:id="38" w:name="_Toc153801598"/>
      <w:bookmarkEnd w:id="37"/>
      <w:r>
        <w:rPr>
          <w:rFonts w:hint="eastAsia"/>
        </w:rPr>
        <w:lastRenderedPageBreak/>
        <w:t>ファイル受信</w:t>
      </w:r>
      <w:bookmarkEnd w:id="38"/>
    </w:p>
    <w:p w14:paraId="151788C6" w14:textId="7AD02EC9" w:rsidR="00D37165" w:rsidRDefault="00D37165" w:rsidP="00606F32">
      <w:r>
        <w:rPr>
          <w:rFonts w:hint="eastAsia"/>
        </w:rPr>
        <w:t>ファイル受信の開始や停止についての詳細を記載しております。</w:t>
      </w:r>
    </w:p>
    <w:p w14:paraId="7AC42907" w14:textId="77777777" w:rsidR="00606F32" w:rsidRPr="00BA6695" w:rsidRDefault="00606F32" w:rsidP="00606F32"/>
    <w:p w14:paraId="0B62FB5F" w14:textId="0E10B60B" w:rsidR="002D0545" w:rsidRDefault="007827B4" w:rsidP="00D30957">
      <w:pPr>
        <w:pStyle w:val="3"/>
        <w:ind w:left="-12"/>
      </w:pPr>
      <w:bookmarkStart w:id="39" w:name="_Toc153801599"/>
      <w:r>
        <w:rPr>
          <w:rFonts w:hint="eastAsia"/>
          <w:lang w:eastAsia="ja-JP"/>
        </w:rPr>
        <w:t>ファイル受信機能で</w:t>
      </w:r>
      <w:r w:rsidR="00627927">
        <w:rPr>
          <w:rFonts w:hint="eastAsia"/>
          <w:lang w:eastAsia="ja-JP"/>
        </w:rPr>
        <w:t>外部</w:t>
      </w:r>
      <w:r w:rsidR="00627927">
        <w:rPr>
          <w:rFonts w:hint="eastAsia"/>
        </w:rPr>
        <w:t>の人からファイルを受け取る</w:t>
      </w:r>
      <w:bookmarkEnd w:id="39"/>
    </w:p>
    <w:p w14:paraId="25CC2108" w14:textId="37778FE3" w:rsidR="00614496" w:rsidRDefault="00614496" w:rsidP="00614496">
      <w:r>
        <w:rPr>
          <w:rFonts w:hint="eastAsia"/>
        </w:rPr>
        <w:t>以下はファイルのアップロード先URLを</w:t>
      </w:r>
      <w:r w:rsidRPr="00E76258">
        <w:rPr>
          <w:rFonts w:hint="eastAsia"/>
        </w:rPr>
        <w:t>ファイル</w:t>
      </w:r>
      <w:r>
        <w:rPr>
          <w:rFonts w:hint="eastAsia"/>
        </w:rPr>
        <w:t>受信</w:t>
      </w:r>
      <w:r w:rsidRPr="00E76258">
        <w:rPr>
          <w:rFonts w:hint="eastAsia"/>
        </w:rPr>
        <w:t>機能</w:t>
      </w:r>
      <w:r>
        <w:rPr>
          <w:rFonts w:hint="eastAsia"/>
        </w:rPr>
        <w:t>により</w:t>
      </w:r>
      <w:r w:rsidRPr="00E76258">
        <w:rPr>
          <w:rFonts w:hint="eastAsia"/>
        </w:rPr>
        <w:t>相手先に</w:t>
      </w:r>
      <w:r>
        <w:rPr>
          <w:rFonts w:hint="eastAsia"/>
        </w:rPr>
        <w:t>メールで通知</w:t>
      </w:r>
      <w:r w:rsidRPr="00E76258">
        <w:rPr>
          <w:rFonts w:hint="eastAsia"/>
        </w:rPr>
        <w:t>する手順となります。</w:t>
      </w:r>
    </w:p>
    <w:p w14:paraId="483C8EC7" w14:textId="77777777" w:rsidR="00614496" w:rsidRPr="00614496" w:rsidRDefault="00614496" w:rsidP="00614496"/>
    <w:p w14:paraId="231BF2F8" w14:textId="76B82375" w:rsidR="00614496" w:rsidRDefault="00614496" w:rsidP="00614496">
      <w:r>
        <w:rPr>
          <w:rFonts w:hint="eastAsia"/>
        </w:rPr>
        <w:t>ホーム画面または画面左より、「ファイル受信」をクリックします。</w:t>
      </w:r>
    </w:p>
    <w:p w14:paraId="00065FF8" w14:textId="68869637" w:rsidR="00614496" w:rsidRDefault="00614496" w:rsidP="00496F99">
      <w:pPr>
        <w:pStyle w:val="af5"/>
        <w:numPr>
          <w:ilvl w:val="0"/>
          <w:numId w:val="10"/>
        </w:numPr>
        <w:ind w:leftChars="0"/>
      </w:pPr>
      <w:r>
        <w:rPr>
          <w:rFonts w:hint="eastAsia"/>
        </w:rPr>
        <w:t>管理者の設定によっては、ログイン直後にファイル一覧画面が表示されている場合があります。</w:t>
      </w:r>
    </w:p>
    <w:p w14:paraId="11C7878D" w14:textId="70EA65DA" w:rsidR="00077C7E" w:rsidRDefault="004D7E55" w:rsidP="004D7E55">
      <w:pPr>
        <w:jc w:val="center"/>
      </w:pPr>
      <w:r>
        <w:rPr>
          <w:noProof/>
        </w:rPr>
        <mc:AlternateContent>
          <mc:Choice Requires="wps">
            <w:drawing>
              <wp:anchor distT="0" distB="0" distL="114300" distR="114300" simplePos="0" relativeHeight="251561984" behindDoc="0" locked="0" layoutInCell="1" allowOverlap="1" wp14:anchorId="33D4C620" wp14:editId="2B2D7841">
                <wp:simplePos x="0" y="0"/>
                <wp:positionH relativeFrom="column">
                  <wp:posOffset>958215</wp:posOffset>
                </wp:positionH>
                <wp:positionV relativeFrom="paragraph">
                  <wp:posOffset>1659890</wp:posOffset>
                </wp:positionV>
                <wp:extent cx="1943100" cy="600075"/>
                <wp:effectExtent l="0" t="0" r="19050" b="28575"/>
                <wp:wrapNone/>
                <wp:docPr id="119" name="正方形/長方形 119"/>
                <wp:cNvGraphicFramePr/>
                <a:graphic xmlns:a="http://schemas.openxmlformats.org/drawingml/2006/main">
                  <a:graphicData uri="http://schemas.microsoft.com/office/word/2010/wordprocessingShape">
                    <wps:wsp>
                      <wps:cNvSpPr/>
                      <wps:spPr>
                        <a:xfrm>
                          <a:off x="0" y="0"/>
                          <a:ext cx="1943100"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171A1" id="正方形/長方形 119" o:spid="_x0000_s1026" style="position:absolute;left:0;text-align:left;margin-left:75.45pt;margin-top:130.7pt;width:153pt;height:47.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" filled="f" strokecolor="red" strokeweight="2pt"/>
            </w:pict>
          </mc:Fallback>
        </mc:AlternateContent>
      </w:r>
      <w:r w:rsidR="005A3F5F">
        <w:rPr>
          <w:noProof/>
        </w:rPr>
        <mc:AlternateContent>
          <mc:Choice Requires="wps">
            <w:drawing>
              <wp:anchor distT="0" distB="0" distL="114300" distR="114300" simplePos="0" relativeHeight="251564032" behindDoc="0" locked="0" layoutInCell="1" allowOverlap="1" wp14:anchorId="3A1AB6BD" wp14:editId="0A6B2B1C">
                <wp:simplePos x="0" y="0"/>
                <wp:positionH relativeFrom="column">
                  <wp:posOffset>15240</wp:posOffset>
                </wp:positionH>
                <wp:positionV relativeFrom="paragraph">
                  <wp:posOffset>1412239</wp:posOffset>
                </wp:positionV>
                <wp:extent cx="800100" cy="200025"/>
                <wp:effectExtent l="0" t="0" r="19050" b="28575"/>
                <wp:wrapNone/>
                <wp:docPr id="188" name="正方形/長方形 188"/>
                <wp:cNvGraphicFramePr/>
                <a:graphic xmlns:a="http://schemas.openxmlformats.org/drawingml/2006/main">
                  <a:graphicData uri="http://schemas.microsoft.com/office/word/2010/wordprocessingShape">
                    <wps:wsp>
                      <wps:cNvSpPr/>
                      <wps:spPr>
                        <a:xfrm>
                          <a:off x="0" y="0"/>
                          <a:ext cx="8001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84060" id="正方形/長方形 188" o:spid="_x0000_s1026" style="position:absolute;left:0;text-align:left;margin-left:1.2pt;margin-top:111.2pt;width:63pt;height:15.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" filled="f" strokecolor="red" strokeweight="2pt"/>
            </w:pict>
          </mc:Fallback>
        </mc:AlternateContent>
      </w:r>
      <w:r>
        <w:rPr>
          <w:noProof/>
        </w:rPr>
        <w:drawing>
          <wp:inline distT="0" distB="0" distL="0" distR="0" wp14:anchorId="17590A4C" wp14:editId="4C618E50">
            <wp:extent cx="5400040" cy="3077210"/>
            <wp:effectExtent l="19050" t="19050" r="10160" b="2794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400040" cy="3077210"/>
                    </a:xfrm>
                    <a:prstGeom prst="rect">
                      <a:avLst/>
                    </a:prstGeom>
                    <a:ln>
                      <a:solidFill>
                        <a:schemeClr val="tx1"/>
                      </a:solidFill>
                    </a:ln>
                  </pic:spPr>
                </pic:pic>
              </a:graphicData>
            </a:graphic>
          </wp:inline>
        </w:drawing>
      </w:r>
    </w:p>
    <w:p w14:paraId="2EA7FA26" w14:textId="77777777" w:rsidR="00077C7E" w:rsidRPr="00077C7E" w:rsidRDefault="00077C7E" w:rsidP="00077C7E">
      <w:pPr>
        <w:jc w:val="center"/>
        <w:rPr>
          <w:b/>
        </w:rPr>
      </w:pPr>
      <w:r w:rsidRPr="00077C7E">
        <w:rPr>
          <w:rFonts w:hint="eastAsia"/>
          <w:b/>
        </w:rPr>
        <w:t>ホーム画面</w:t>
      </w:r>
    </w:p>
    <w:p w14:paraId="7D345A0B" w14:textId="77777777" w:rsidR="002D0545" w:rsidRDefault="002D0545" w:rsidP="00A00B22"/>
    <w:p w14:paraId="1ADBE586" w14:textId="77777777" w:rsidR="004430F2" w:rsidRDefault="004430F2">
      <w:pPr>
        <w:adjustRightInd/>
        <w:snapToGrid/>
      </w:pPr>
      <w:r>
        <w:br w:type="page"/>
      </w:r>
    </w:p>
    <w:p w14:paraId="5C6F5AD2" w14:textId="46EA0558" w:rsidR="00077C7E" w:rsidRDefault="00077C7E" w:rsidP="00614496">
      <w:r>
        <w:rPr>
          <w:rFonts w:hint="eastAsia"/>
        </w:rPr>
        <w:lastRenderedPageBreak/>
        <w:t>ファイル受信画面</w:t>
      </w:r>
      <w:r w:rsidR="00614496">
        <w:rPr>
          <w:rFonts w:hint="eastAsia"/>
        </w:rPr>
        <w:t>上でファイルを受け取りたい相手のメールアドレス等必要な項目を入力して、送信ボタンをクリックします。</w:t>
      </w:r>
    </w:p>
    <w:p w14:paraId="034377F3" w14:textId="5641ADAC" w:rsidR="00E93836" w:rsidRDefault="00E93836" w:rsidP="000D1580">
      <w:pPr>
        <w:jc w:val="center"/>
      </w:pPr>
      <w:r>
        <w:rPr>
          <w:rFonts w:hint="eastAsia"/>
          <w:noProof/>
        </w:rPr>
        <mc:AlternateContent>
          <mc:Choice Requires="wps">
            <w:drawing>
              <wp:anchor distT="0" distB="0" distL="114300" distR="114300" simplePos="0" relativeHeight="251684864" behindDoc="0" locked="0" layoutInCell="1" allowOverlap="1" wp14:anchorId="1F090289" wp14:editId="559D754B">
                <wp:simplePos x="0" y="0"/>
                <wp:positionH relativeFrom="column">
                  <wp:posOffset>901065</wp:posOffset>
                </wp:positionH>
                <wp:positionV relativeFrom="paragraph">
                  <wp:posOffset>322580</wp:posOffset>
                </wp:positionV>
                <wp:extent cx="485775" cy="219075"/>
                <wp:effectExtent l="0" t="0" r="28575" b="28575"/>
                <wp:wrapNone/>
                <wp:docPr id="397" name="正方形/長方形 397"/>
                <wp:cNvGraphicFramePr/>
                <a:graphic xmlns:a="http://schemas.openxmlformats.org/drawingml/2006/main">
                  <a:graphicData uri="http://schemas.microsoft.com/office/word/2010/wordprocessingShape">
                    <wps:wsp>
                      <wps:cNvSpPr/>
                      <wps:spPr>
                        <a:xfrm>
                          <a:off x="0" y="0"/>
                          <a:ext cx="4857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FD45A" id="正方形/長方形 397" o:spid="_x0000_s1026" style="position:absolute;left:0;text-align:left;margin-left:70.95pt;margin-top:25.4pt;width:38.25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" filled="f" strokecolor="red" strokeweight="2pt"/>
            </w:pict>
          </mc:Fallback>
        </mc:AlternateContent>
      </w:r>
      <w:r>
        <w:rPr>
          <w:rFonts w:hint="eastAsia"/>
          <w:noProof/>
        </w:rPr>
        <mc:AlternateContent>
          <mc:Choice Requires="wps">
            <w:drawing>
              <wp:anchor distT="0" distB="0" distL="114300" distR="114300" simplePos="0" relativeHeight="251676672" behindDoc="0" locked="0" layoutInCell="1" allowOverlap="1" wp14:anchorId="7E6FE57E" wp14:editId="14A99D1C">
                <wp:simplePos x="0" y="0"/>
                <wp:positionH relativeFrom="column">
                  <wp:posOffset>24765</wp:posOffset>
                </wp:positionH>
                <wp:positionV relativeFrom="paragraph">
                  <wp:posOffset>1484630</wp:posOffset>
                </wp:positionV>
                <wp:extent cx="762000" cy="200025"/>
                <wp:effectExtent l="0" t="0" r="19050" b="28575"/>
                <wp:wrapNone/>
                <wp:docPr id="396" name="正方形/長方形 396"/>
                <wp:cNvGraphicFramePr/>
                <a:graphic xmlns:a="http://schemas.openxmlformats.org/drawingml/2006/main">
                  <a:graphicData uri="http://schemas.microsoft.com/office/word/2010/wordprocessingShape">
                    <wps:wsp>
                      <wps:cNvSpPr/>
                      <wps:spPr>
                        <a:xfrm>
                          <a:off x="0" y="0"/>
                          <a:ext cx="7620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03F53" id="正方形/長方形 396" o:spid="_x0000_s1026" style="position:absolute;left:0;text-align:left;margin-left:1.95pt;margin-top:116.9pt;width:60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" filled="f" strokecolor="red" strokeweight="2pt"/>
            </w:pict>
          </mc:Fallback>
        </mc:AlternateContent>
      </w:r>
      <w:r>
        <w:rPr>
          <w:noProof/>
        </w:rPr>
        <w:drawing>
          <wp:inline distT="0" distB="0" distL="0" distR="0" wp14:anchorId="4CA828D3" wp14:editId="49FCED00">
            <wp:extent cx="5400040" cy="3178175"/>
            <wp:effectExtent l="19050" t="19050" r="10160" b="22225"/>
            <wp:docPr id="395"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400040" cy="3178175"/>
                    </a:xfrm>
                    <a:prstGeom prst="rect">
                      <a:avLst/>
                    </a:prstGeom>
                    <a:ln>
                      <a:solidFill>
                        <a:schemeClr val="tx1"/>
                      </a:solidFill>
                    </a:ln>
                  </pic:spPr>
                </pic:pic>
              </a:graphicData>
            </a:graphic>
          </wp:inline>
        </w:drawing>
      </w:r>
    </w:p>
    <w:p w14:paraId="7E11ADD4" w14:textId="77777777" w:rsidR="00883E41" w:rsidRPr="00077C7E" w:rsidRDefault="00077C7E" w:rsidP="00077C7E">
      <w:pPr>
        <w:jc w:val="center"/>
        <w:rPr>
          <w:b/>
        </w:rPr>
      </w:pPr>
      <w:r w:rsidRPr="00077C7E">
        <w:rPr>
          <w:rFonts w:hint="eastAsia"/>
          <w:b/>
        </w:rPr>
        <w:t>ファイル受信画面</w:t>
      </w:r>
    </w:p>
    <w:p w14:paraId="3D10BFF5" w14:textId="77777777" w:rsidR="00DF10F0" w:rsidRDefault="00DF10F0" w:rsidP="00A00B22"/>
    <w:p w14:paraId="4A28ACB7" w14:textId="1DCD86CA" w:rsidR="00445081" w:rsidRDefault="00445081" w:rsidP="00A00B22">
      <w:r>
        <w:rPr>
          <w:rFonts w:hint="eastAsia"/>
        </w:rPr>
        <w:t>各設定項目については以下の通りです。</w:t>
      </w:r>
    </w:p>
    <w:tbl>
      <w:tblPr>
        <w:tblStyle w:val="af1"/>
        <w:tblW w:w="0" w:type="auto"/>
        <w:tblInd w:w="108" w:type="dxa"/>
        <w:tblLook w:val="04A0" w:firstRow="1" w:lastRow="0" w:firstColumn="1" w:lastColumn="0" w:noHBand="0" w:noVBand="1"/>
      </w:tblPr>
      <w:tblGrid>
        <w:gridCol w:w="2552"/>
        <w:gridCol w:w="5953"/>
      </w:tblGrid>
      <w:tr w:rsidR="00445081" w14:paraId="36EFCBA8" w14:textId="77777777" w:rsidTr="00D55A60">
        <w:trPr>
          <w:tblHeader/>
        </w:trPr>
        <w:tc>
          <w:tcPr>
            <w:tcW w:w="2552" w:type="dxa"/>
            <w:shd w:val="clear" w:color="auto" w:fill="DAEEF3" w:themeFill="accent5" w:themeFillTint="33"/>
          </w:tcPr>
          <w:p w14:paraId="0BD88743" w14:textId="77777777" w:rsidR="00445081" w:rsidRDefault="00445081" w:rsidP="00050F49">
            <w:r>
              <w:rPr>
                <w:rFonts w:hint="eastAsia"/>
              </w:rPr>
              <w:t>項目名</w:t>
            </w:r>
          </w:p>
        </w:tc>
        <w:tc>
          <w:tcPr>
            <w:tcW w:w="5953" w:type="dxa"/>
            <w:shd w:val="clear" w:color="auto" w:fill="DAEEF3" w:themeFill="accent5" w:themeFillTint="33"/>
          </w:tcPr>
          <w:p w14:paraId="0CC9DB54" w14:textId="77777777" w:rsidR="00445081" w:rsidRDefault="00445081" w:rsidP="00050F49">
            <w:r>
              <w:rPr>
                <w:rFonts w:hint="eastAsia"/>
              </w:rPr>
              <w:t>説明</w:t>
            </w:r>
          </w:p>
        </w:tc>
      </w:tr>
      <w:tr w:rsidR="00F42947" w14:paraId="4AAAE0CA" w14:textId="77777777" w:rsidTr="00D55A60">
        <w:tc>
          <w:tcPr>
            <w:tcW w:w="2552" w:type="dxa"/>
          </w:tcPr>
          <w:p w14:paraId="73C44A55" w14:textId="77777777" w:rsidR="00F42947" w:rsidRDefault="00F42947" w:rsidP="001739E5">
            <w:r>
              <w:rPr>
                <w:rFonts w:hint="eastAsia"/>
              </w:rPr>
              <w:t>個別に送信する</w:t>
            </w:r>
          </w:p>
        </w:tc>
        <w:tc>
          <w:tcPr>
            <w:tcW w:w="5953" w:type="dxa"/>
          </w:tcPr>
          <w:p w14:paraId="4C649B69" w14:textId="77777777" w:rsidR="00F42947" w:rsidRDefault="00F42947" w:rsidP="001739E5">
            <w:r>
              <w:rPr>
                <w:rFonts w:hint="eastAsia"/>
              </w:rPr>
              <w:t>チェックを入れると、宛先に指定したアドレス（TO）に設定したアドレス分、個別に送信されます。</w:t>
            </w:r>
          </w:p>
        </w:tc>
      </w:tr>
      <w:tr w:rsidR="00F42947" w14:paraId="216B092B" w14:textId="77777777" w:rsidTr="00D55A60">
        <w:tc>
          <w:tcPr>
            <w:tcW w:w="2552" w:type="dxa"/>
          </w:tcPr>
          <w:p w14:paraId="187E7077" w14:textId="77777777" w:rsidR="00F42947" w:rsidRDefault="00F42947" w:rsidP="001739E5">
            <w:r w:rsidRPr="008E6EED">
              <w:rPr>
                <w:rFonts w:hint="eastAsia"/>
              </w:rPr>
              <w:t>送信控えメールを受け取る</w:t>
            </w:r>
          </w:p>
        </w:tc>
        <w:tc>
          <w:tcPr>
            <w:tcW w:w="5953" w:type="dxa"/>
          </w:tcPr>
          <w:p w14:paraId="45AD38DB" w14:textId="77777777" w:rsidR="00F42947" w:rsidRDefault="00F42947" w:rsidP="001739E5">
            <w:r>
              <w:rPr>
                <w:rFonts w:hint="eastAsia"/>
              </w:rPr>
              <w:t>チェックを入れると、自分のメールアドレスにメールの控えが送信されます。</w:t>
            </w:r>
          </w:p>
        </w:tc>
      </w:tr>
      <w:tr w:rsidR="00F42947" w14:paraId="2AF21C35" w14:textId="77777777" w:rsidTr="00D55A60">
        <w:tc>
          <w:tcPr>
            <w:tcW w:w="2552" w:type="dxa"/>
          </w:tcPr>
          <w:p w14:paraId="224B87C5" w14:textId="77777777" w:rsidR="00F42947" w:rsidRDefault="00F42947" w:rsidP="001739E5">
            <w:r>
              <w:rPr>
                <w:rFonts w:hint="eastAsia"/>
              </w:rPr>
              <w:t>件名</w:t>
            </w:r>
          </w:p>
        </w:tc>
        <w:tc>
          <w:tcPr>
            <w:tcW w:w="5953" w:type="dxa"/>
          </w:tcPr>
          <w:p w14:paraId="46A45F8A" w14:textId="77777777" w:rsidR="00F42947" w:rsidRDefault="00F42947" w:rsidP="001739E5">
            <w:r>
              <w:rPr>
                <w:rFonts w:hint="eastAsia"/>
              </w:rPr>
              <w:t>変更する場合は件名をここに入力します。デフォルトでは管理者が設定した件名が入力されています。</w:t>
            </w:r>
          </w:p>
        </w:tc>
      </w:tr>
      <w:tr w:rsidR="00F42947" w14:paraId="3A7AF1DA" w14:textId="77777777" w:rsidTr="00D55A60">
        <w:tc>
          <w:tcPr>
            <w:tcW w:w="2552" w:type="dxa"/>
          </w:tcPr>
          <w:p w14:paraId="2530E663" w14:textId="77777777" w:rsidR="00F42947" w:rsidRDefault="003A01C4" w:rsidP="001739E5">
            <w:r>
              <w:rPr>
                <w:rFonts w:hint="eastAsia"/>
              </w:rPr>
              <w:t>本文</w:t>
            </w:r>
          </w:p>
        </w:tc>
        <w:tc>
          <w:tcPr>
            <w:tcW w:w="5953" w:type="dxa"/>
          </w:tcPr>
          <w:p w14:paraId="6003223B" w14:textId="3BDFAFA1" w:rsidR="00F42947" w:rsidRDefault="00F42947" w:rsidP="001739E5">
            <w:r>
              <w:rPr>
                <w:rFonts w:hint="eastAsia"/>
              </w:rPr>
              <w:t>メッセージを入力します。</w:t>
            </w:r>
            <w:r w:rsidR="00FA245F" w:rsidRPr="00FA245F">
              <w:rPr>
                <w:rFonts w:hint="eastAsia"/>
              </w:rPr>
              <w:t>デフォルトでは管理者が設定した本文が入力されています。</w:t>
            </w:r>
          </w:p>
          <w:p w14:paraId="73450919" w14:textId="52F6C7C4" w:rsidR="00F42947" w:rsidRDefault="00FA245F" w:rsidP="002D4D63">
            <w:pPr>
              <w:pStyle w:val="af5"/>
              <w:numPr>
                <w:ilvl w:val="0"/>
                <w:numId w:val="10"/>
              </w:numPr>
              <w:ind w:leftChars="0"/>
            </w:pPr>
            <w:r w:rsidRPr="00FA245F">
              <w:rPr>
                <w:rFonts w:hint="eastAsia"/>
              </w:rPr>
              <w:t>デフォルト本文が表示されている場合、</w:t>
            </w:r>
            <w:r w:rsidRPr="00FA245F">
              <w:t>${</w:t>
            </w:r>
            <w:r w:rsidR="009F3297" w:rsidRPr="009F3297">
              <w:t>publicaddress</w:t>
            </w:r>
            <w:r w:rsidRPr="00FA245F">
              <w:t>}を削除しないようご注意ください。削除すると相手が受信するメールに</w:t>
            </w:r>
            <w:r>
              <w:rPr>
                <w:rFonts w:hint="eastAsia"/>
              </w:rPr>
              <w:t>アップ</w:t>
            </w:r>
            <w:r>
              <w:rPr>
                <w:rFonts w:hint="eastAsia"/>
              </w:rPr>
              <w:lastRenderedPageBreak/>
              <w:t>ロード用の</w:t>
            </w:r>
            <w:r w:rsidRPr="00FA245F">
              <w:t>URLが表示され</w:t>
            </w:r>
            <w:r>
              <w:rPr>
                <w:rFonts w:hint="eastAsia"/>
              </w:rPr>
              <w:t>なくなってしまいます</w:t>
            </w:r>
            <w:r w:rsidRPr="00FA245F">
              <w:t>。</w:t>
            </w:r>
          </w:p>
        </w:tc>
      </w:tr>
      <w:tr w:rsidR="00A20B58" w14:paraId="581EA55C" w14:textId="77777777" w:rsidTr="00D55A60">
        <w:tc>
          <w:tcPr>
            <w:tcW w:w="2552" w:type="dxa"/>
          </w:tcPr>
          <w:p w14:paraId="4C929516" w14:textId="22775D5A" w:rsidR="00A20B58" w:rsidRDefault="00A20B58" w:rsidP="00A20B58">
            <w:r>
              <w:rPr>
                <w:rFonts w:hint="eastAsia"/>
              </w:rPr>
              <w:lastRenderedPageBreak/>
              <w:t>アップロード回数制限(※1)</w:t>
            </w:r>
          </w:p>
        </w:tc>
        <w:tc>
          <w:tcPr>
            <w:tcW w:w="5953" w:type="dxa"/>
          </w:tcPr>
          <w:p w14:paraId="2E6E4A21" w14:textId="07DB2F67" w:rsidR="00A20B58" w:rsidRDefault="00A20B58" w:rsidP="00A20B58">
            <w:r>
              <w:rPr>
                <w:rFonts w:hint="eastAsia"/>
              </w:rPr>
              <w:t>チェックを入れた場合、受取フォルダ画面に指定回数ファイルがアップロードされると自動的に受取フォルダが停止されるようになります。</w:t>
            </w:r>
          </w:p>
        </w:tc>
      </w:tr>
      <w:tr w:rsidR="00A20B58" w14:paraId="2068844F" w14:textId="77777777" w:rsidTr="00D55A60">
        <w:tc>
          <w:tcPr>
            <w:tcW w:w="2552" w:type="dxa"/>
          </w:tcPr>
          <w:p w14:paraId="155FA393" w14:textId="4CBB60AB" w:rsidR="00A20B58" w:rsidRDefault="00A20B58" w:rsidP="00A20B58">
            <w:r>
              <w:rPr>
                <w:rFonts w:hint="eastAsia"/>
              </w:rPr>
              <w:t>公開期限(※1)</w:t>
            </w:r>
          </w:p>
        </w:tc>
        <w:tc>
          <w:tcPr>
            <w:tcW w:w="5953" w:type="dxa"/>
          </w:tcPr>
          <w:p w14:paraId="1112FC5F" w14:textId="2CD45FAB" w:rsidR="00A20B58" w:rsidRDefault="00A20B58" w:rsidP="00A20B58">
            <w:r>
              <w:rPr>
                <w:rFonts w:hint="eastAsia"/>
              </w:rPr>
              <w:t>チェックを入れた場合、指定の期限を超えると自動的に受取フォルダが停止されるようになります。</w:t>
            </w:r>
          </w:p>
        </w:tc>
      </w:tr>
      <w:tr w:rsidR="009D799A" w14:paraId="6BAB9C02" w14:textId="77777777" w:rsidTr="00D55A60">
        <w:tc>
          <w:tcPr>
            <w:tcW w:w="2552" w:type="dxa"/>
          </w:tcPr>
          <w:p w14:paraId="6652C1CF" w14:textId="176B6F8C" w:rsidR="009D799A" w:rsidRDefault="009D799A" w:rsidP="009D799A">
            <w:r>
              <w:rPr>
                <w:rFonts w:hint="eastAsia"/>
              </w:rPr>
              <w:t>認証方式(※1)</w:t>
            </w:r>
          </w:p>
        </w:tc>
        <w:tc>
          <w:tcPr>
            <w:tcW w:w="5953" w:type="dxa"/>
          </w:tcPr>
          <w:p w14:paraId="0FA31079" w14:textId="3ECB9A26" w:rsidR="009D799A" w:rsidRDefault="00E029AF" w:rsidP="009D799A">
            <w:r>
              <w:rPr>
                <w:rFonts w:hint="eastAsia"/>
              </w:rPr>
              <w:t>受取フォルダ画面</w:t>
            </w:r>
            <w:r w:rsidR="009D799A">
              <w:rPr>
                <w:rFonts w:hint="eastAsia"/>
              </w:rPr>
              <w:t>のアクセス時に本設定で指定した認証方式によるログインが必要となります。指定可能な方式は以下の通りです。</w:t>
            </w:r>
          </w:p>
          <w:p w14:paraId="7DBBB7C9" w14:textId="77777777" w:rsidR="009D799A" w:rsidRDefault="009D799A" w:rsidP="009D799A"/>
          <w:p w14:paraId="2586A550" w14:textId="77777777" w:rsidR="009D799A" w:rsidRPr="0062769B" w:rsidRDefault="009D799A" w:rsidP="009D799A">
            <w:pPr>
              <w:rPr>
                <w:b/>
              </w:rPr>
            </w:pPr>
            <w:r w:rsidRPr="0062769B">
              <w:rPr>
                <w:rFonts w:hint="eastAsia"/>
                <w:b/>
              </w:rPr>
              <w:t>・ワンタイムパスワード</w:t>
            </w:r>
          </w:p>
          <w:p w14:paraId="74E7FC83" w14:textId="77777777" w:rsidR="00020FB8" w:rsidRDefault="009D799A" w:rsidP="00020FB8">
            <w:r>
              <w:rPr>
                <w:rFonts w:hint="eastAsia"/>
              </w:rPr>
              <w:t>公開アドレスへのアクセス時にワンタイムパスワードでの認証を必要とします。</w:t>
            </w:r>
            <w:r w:rsidR="00020FB8">
              <w:rPr>
                <w:rFonts w:hint="eastAsia"/>
              </w:rPr>
              <w:t>詳細については「</w:t>
            </w:r>
            <w:hyperlink w:anchor="_メール認証によるログイン" w:history="1">
              <w:r w:rsidR="00020FB8" w:rsidRPr="004869C4">
                <w:rPr>
                  <w:rStyle w:val="af0"/>
                </w:rPr>
                <w:t>3.5.4</w:t>
              </w:r>
              <w:r w:rsidR="00020FB8" w:rsidRPr="004869C4">
                <w:rPr>
                  <w:rStyle w:val="af0"/>
                  <w:rFonts w:hint="eastAsia"/>
                </w:rPr>
                <w:t>.メール認証によるログイン</w:t>
              </w:r>
            </w:hyperlink>
            <w:r w:rsidR="00020FB8">
              <w:rPr>
                <w:rFonts w:hint="eastAsia"/>
              </w:rPr>
              <w:t>」をご参照ください。</w:t>
            </w:r>
          </w:p>
          <w:p w14:paraId="1A9ED052" w14:textId="77777777" w:rsidR="009D799A" w:rsidRPr="0062769B" w:rsidRDefault="009D799A" w:rsidP="009D799A"/>
          <w:p w14:paraId="59AA8E9D" w14:textId="77777777" w:rsidR="009D799A" w:rsidRPr="0062769B" w:rsidRDefault="009D799A" w:rsidP="009D799A">
            <w:pPr>
              <w:rPr>
                <w:b/>
              </w:rPr>
            </w:pPr>
            <w:r w:rsidRPr="0062769B">
              <w:rPr>
                <w:rFonts w:hint="eastAsia"/>
                <w:b/>
              </w:rPr>
              <w:t>・ランダムパスワード</w:t>
            </w:r>
          </w:p>
          <w:p w14:paraId="7F2DF90B" w14:textId="5B72961C" w:rsidR="009D799A" w:rsidRDefault="009D799A" w:rsidP="009D799A">
            <w:r>
              <w:rPr>
                <w:rFonts w:hint="eastAsia"/>
              </w:rPr>
              <w:t>公開アドレスへのアクセス時にランダムパスワードでの認証を必要とします。</w:t>
            </w:r>
            <w:r w:rsidR="00020FB8">
              <w:rPr>
                <w:rFonts w:hint="eastAsia"/>
              </w:rPr>
              <w:t>詳細については「</w:t>
            </w:r>
            <w:hyperlink w:anchor="_公開パスワードによるログイン" w:history="1">
              <w:r w:rsidR="00020FB8" w:rsidRPr="00F73BA9">
                <w:rPr>
                  <w:rStyle w:val="af0"/>
                </w:rPr>
                <w:t>3.5.3</w:t>
              </w:r>
              <w:r w:rsidR="00020FB8" w:rsidRPr="00F73BA9">
                <w:rPr>
                  <w:rStyle w:val="af0"/>
                  <w:rFonts w:hint="eastAsia"/>
                </w:rPr>
                <w:t>.公開パスワードによるログイン</w:t>
              </w:r>
            </w:hyperlink>
            <w:r w:rsidR="00020FB8">
              <w:rPr>
                <w:rFonts w:hint="eastAsia"/>
              </w:rPr>
              <w:t>」をご参照ください。</w:t>
            </w:r>
          </w:p>
          <w:p w14:paraId="21B81D4C" w14:textId="77777777" w:rsidR="009D799A" w:rsidRDefault="009D799A" w:rsidP="009D799A"/>
          <w:p w14:paraId="2F48C1A8" w14:textId="77777777" w:rsidR="009D799A" w:rsidRPr="0062769B" w:rsidRDefault="009D799A" w:rsidP="009D799A">
            <w:pPr>
              <w:rPr>
                <w:b/>
              </w:rPr>
            </w:pPr>
            <w:r w:rsidRPr="0062769B">
              <w:rPr>
                <w:rFonts w:hint="eastAsia"/>
                <w:b/>
              </w:rPr>
              <w:t>・入力したパスワード</w:t>
            </w:r>
          </w:p>
          <w:p w14:paraId="153A03BB" w14:textId="147517A4" w:rsidR="009D799A" w:rsidRDefault="008838FF" w:rsidP="009D799A">
            <w:r>
              <w:rPr>
                <w:rFonts w:hint="eastAsia"/>
              </w:rPr>
              <w:t>指定</w:t>
            </w:r>
            <w:r w:rsidRPr="0021608E">
              <w:rPr>
                <w:rFonts w:hint="eastAsia"/>
              </w:rPr>
              <w:t>時はパスワード入力欄が表示され</w:t>
            </w:r>
            <w:r>
              <w:rPr>
                <w:rFonts w:hint="eastAsia"/>
              </w:rPr>
              <w:t>、</w:t>
            </w:r>
            <w:r w:rsidR="009D799A">
              <w:rPr>
                <w:rFonts w:hint="eastAsia"/>
              </w:rPr>
              <w:t>公開アドレスへのアクセス時にユーザーが設定した固定パスワードによる認証を必要とします。</w:t>
            </w:r>
            <w:r w:rsidR="00485724">
              <w:rPr>
                <w:rFonts w:hint="eastAsia"/>
              </w:rPr>
              <w:t>詳細については「</w:t>
            </w:r>
            <w:hyperlink w:anchor="_公開パスワードによるログイン" w:history="1">
              <w:r w:rsidR="00485724" w:rsidRPr="000E21A4">
                <w:rPr>
                  <w:rStyle w:val="af0"/>
                </w:rPr>
                <w:t>3.5.3</w:t>
              </w:r>
              <w:r w:rsidR="00485724" w:rsidRPr="000E21A4">
                <w:rPr>
                  <w:rStyle w:val="af0"/>
                  <w:rFonts w:hint="eastAsia"/>
                </w:rPr>
                <w:t>.公開パスワードによるログイン</w:t>
              </w:r>
            </w:hyperlink>
            <w:r w:rsidR="00485724">
              <w:rPr>
                <w:rFonts w:hint="eastAsia"/>
              </w:rPr>
              <w:t>」をご参照ください。</w:t>
            </w:r>
          </w:p>
          <w:p w14:paraId="6DADCB29" w14:textId="152E042E" w:rsidR="009D799A" w:rsidRDefault="008838FF" w:rsidP="009D799A">
            <w:r>
              <w:rPr>
                <w:noProof/>
              </w:rPr>
              <w:lastRenderedPageBreak/>
              <w:drawing>
                <wp:inline distT="0" distB="0" distL="0" distR="0" wp14:anchorId="216327D6" wp14:editId="071CEAD3">
                  <wp:extent cx="2520000" cy="1225000"/>
                  <wp:effectExtent l="19050" t="19050" r="13970" b="1333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520000" cy="1225000"/>
                          </a:xfrm>
                          <a:prstGeom prst="rect">
                            <a:avLst/>
                          </a:prstGeom>
                          <a:ln>
                            <a:solidFill>
                              <a:schemeClr val="bg1">
                                <a:lumMod val="75000"/>
                              </a:schemeClr>
                            </a:solidFill>
                          </a:ln>
                        </pic:spPr>
                      </pic:pic>
                    </a:graphicData>
                  </a:graphic>
                </wp:inline>
              </w:drawing>
            </w:r>
          </w:p>
          <w:p w14:paraId="65440D51" w14:textId="77777777" w:rsidR="008838FF" w:rsidRDefault="008838FF" w:rsidP="009D799A"/>
          <w:p w14:paraId="3F57E6DF" w14:textId="77777777" w:rsidR="009D799A" w:rsidRDefault="009D799A" w:rsidP="009D799A">
            <w:pPr>
              <w:rPr>
                <w:b/>
              </w:rPr>
            </w:pPr>
            <w:r w:rsidRPr="0062769B">
              <w:rPr>
                <w:rFonts w:hint="eastAsia"/>
                <w:b/>
              </w:rPr>
              <w:t>・なし</w:t>
            </w:r>
          </w:p>
          <w:p w14:paraId="0FE1FCCA" w14:textId="004C1C8A" w:rsidR="009D799A" w:rsidRDefault="009D799A" w:rsidP="001C6A4B">
            <w:r>
              <w:rPr>
                <w:rFonts w:hint="eastAsia"/>
              </w:rPr>
              <w:t>認証不要で公開アドレスにアクセスすることができます。</w:t>
            </w:r>
            <w:r w:rsidR="001C6A4B">
              <w:rPr>
                <w:rFonts w:hint="eastAsia"/>
              </w:rPr>
              <w:t>詳細については「</w:t>
            </w:r>
            <w:hyperlink w:anchor="_アップロード方法" w:history="1">
              <w:r w:rsidR="001C6A4B" w:rsidRPr="001C6A4B">
                <w:rPr>
                  <w:rStyle w:val="af0"/>
                </w:rPr>
                <w:t>3.5.2</w:t>
              </w:r>
              <w:r w:rsidR="001C6A4B" w:rsidRPr="001C6A4B">
                <w:rPr>
                  <w:rStyle w:val="af0"/>
                  <w:rFonts w:hint="eastAsia"/>
                </w:rPr>
                <w:t>.アップロード方法</w:t>
              </w:r>
            </w:hyperlink>
            <w:r w:rsidR="001C6A4B">
              <w:rPr>
                <w:rFonts w:hint="eastAsia"/>
              </w:rPr>
              <w:t>」をご参照ください。</w:t>
            </w:r>
          </w:p>
        </w:tc>
      </w:tr>
      <w:tr w:rsidR="00A20B58" w14:paraId="7877604C" w14:textId="77777777" w:rsidTr="00D55A60">
        <w:tc>
          <w:tcPr>
            <w:tcW w:w="2552" w:type="dxa"/>
          </w:tcPr>
          <w:p w14:paraId="46A92D61" w14:textId="37AACF1A" w:rsidR="00A20B58" w:rsidRDefault="00A20B58" w:rsidP="00A20B58">
            <w:r>
              <w:rPr>
                <w:rFonts w:hint="eastAsia"/>
              </w:rPr>
              <w:lastRenderedPageBreak/>
              <w:t>アップロードされたらメールで通知(※1)</w:t>
            </w:r>
          </w:p>
        </w:tc>
        <w:tc>
          <w:tcPr>
            <w:tcW w:w="5953" w:type="dxa"/>
          </w:tcPr>
          <w:p w14:paraId="633EBA21" w14:textId="4CC7C8FA" w:rsidR="00A20B58" w:rsidRDefault="00A20B58" w:rsidP="009C7CC4">
            <w:r>
              <w:rPr>
                <w:rFonts w:hint="eastAsia"/>
              </w:rPr>
              <w:t>受取フォルダ画面よりファイルがアップロードされるとファイル受信設定を行ったユーザーにメール通知されます。</w:t>
            </w:r>
          </w:p>
        </w:tc>
      </w:tr>
      <w:tr w:rsidR="00A20B58" w14:paraId="77881A42" w14:textId="77777777" w:rsidTr="00D55A60">
        <w:tc>
          <w:tcPr>
            <w:tcW w:w="2552" w:type="dxa"/>
          </w:tcPr>
          <w:p w14:paraId="74279222" w14:textId="3C6F1D29" w:rsidR="00A20B58" w:rsidRDefault="00A20B58" w:rsidP="00A20B58">
            <w:r w:rsidRPr="00530606">
              <w:rPr>
                <w:rFonts w:hint="eastAsia"/>
              </w:rPr>
              <w:t>アップロードファイル非表示</w:t>
            </w:r>
            <w:r>
              <w:rPr>
                <w:rFonts w:hint="eastAsia"/>
              </w:rPr>
              <w:t>(※1)</w:t>
            </w:r>
          </w:p>
        </w:tc>
        <w:tc>
          <w:tcPr>
            <w:tcW w:w="5953" w:type="dxa"/>
          </w:tcPr>
          <w:p w14:paraId="2D1E1E96" w14:textId="77B02553" w:rsidR="00A20B58" w:rsidRDefault="00A20B58" w:rsidP="00A20B58">
            <w:r>
              <w:rPr>
                <w:rFonts w:hint="eastAsia"/>
              </w:rPr>
              <w:t>受取フォルダ画面内にアップロードしたファイルを非表示とします。</w:t>
            </w:r>
          </w:p>
        </w:tc>
      </w:tr>
    </w:tbl>
    <w:p w14:paraId="7EB2CB37" w14:textId="78716E18" w:rsidR="00D27C13" w:rsidRDefault="00D27C13" w:rsidP="00A00B22">
      <w:r>
        <w:rPr>
          <w:rFonts w:hint="eastAsia"/>
        </w:rPr>
        <w:t>※1</w:t>
      </w:r>
      <w:r>
        <w:t xml:space="preserve"> </w:t>
      </w:r>
      <w:r>
        <w:rPr>
          <w:rFonts w:hint="eastAsia"/>
        </w:rPr>
        <w:t>管理者の設定によっては設定項目が表示されない場合やユーザー自身が設定変更できない場合があります。</w:t>
      </w:r>
    </w:p>
    <w:p w14:paraId="59D27D18" w14:textId="33A61E85" w:rsidR="00D27C13" w:rsidRDefault="00D27C13" w:rsidP="00A00B22"/>
    <w:p w14:paraId="06ED9C1A" w14:textId="4067345F" w:rsidR="005625E8" w:rsidRDefault="005625E8" w:rsidP="00D30957">
      <w:pPr>
        <w:pStyle w:val="3"/>
        <w:ind w:left="-12"/>
      </w:pPr>
      <w:bookmarkStart w:id="40" w:name="_Toc153801600"/>
      <w:r>
        <w:rPr>
          <w:rFonts w:hint="eastAsia"/>
        </w:rPr>
        <w:t>テンプレートを読み込んでファイル受信を行う</w:t>
      </w:r>
      <w:bookmarkEnd w:id="40"/>
    </w:p>
    <w:p w14:paraId="3258CEBD" w14:textId="15034BE1" w:rsidR="003D2AAF" w:rsidRDefault="003D2AAF" w:rsidP="003D2AAF">
      <w:r>
        <w:rPr>
          <w:rFonts w:hint="eastAsia"/>
        </w:rPr>
        <w:t>作成済みのテンプレートを読み込んでファイル受信を行うことができます。</w:t>
      </w:r>
    </w:p>
    <w:p w14:paraId="0B1960B3" w14:textId="28DECFB8" w:rsidR="005625E8" w:rsidRDefault="003D2AAF" w:rsidP="005719A5">
      <w:pPr>
        <w:pStyle w:val="af5"/>
        <w:numPr>
          <w:ilvl w:val="0"/>
          <w:numId w:val="10"/>
        </w:numPr>
        <w:ind w:leftChars="0"/>
      </w:pPr>
      <w:r>
        <w:rPr>
          <w:rFonts w:hint="eastAsia"/>
        </w:rPr>
        <w:t>テンプレートについては「</w:t>
      </w:r>
      <w:hyperlink w:anchor="_テンプレート" w:history="1">
        <w:r w:rsidR="00BE083C" w:rsidRPr="00B21B85">
          <w:rPr>
            <w:rStyle w:val="af0"/>
            <w:rFonts w:hint="eastAsia"/>
          </w:rPr>
          <w:t>4</w:t>
        </w:r>
        <w:r w:rsidRPr="00B21B85">
          <w:rPr>
            <w:rStyle w:val="af0"/>
            <w:rFonts w:hint="eastAsia"/>
          </w:rPr>
          <w:t>.</w:t>
        </w:r>
        <w:r w:rsidR="00F156FF" w:rsidRPr="00B21B85">
          <w:rPr>
            <w:rStyle w:val="af0"/>
            <w:rFonts w:hint="eastAsia"/>
          </w:rPr>
          <w:t>7</w:t>
        </w:r>
        <w:r w:rsidRPr="00B21B85">
          <w:rPr>
            <w:rStyle w:val="af0"/>
            <w:rFonts w:hint="eastAsia"/>
          </w:rPr>
          <w:t>.テンプレート</w:t>
        </w:r>
      </w:hyperlink>
      <w:r>
        <w:rPr>
          <w:rFonts w:hint="eastAsia"/>
        </w:rPr>
        <w:t>」を</w:t>
      </w:r>
      <w:r w:rsidR="006D3064">
        <w:rPr>
          <w:rFonts w:hint="eastAsia"/>
        </w:rPr>
        <w:t>ご参照ください</w:t>
      </w:r>
      <w:r>
        <w:rPr>
          <w:rFonts w:hint="eastAsia"/>
        </w:rPr>
        <w:t>。</w:t>
      </w:r>
    </w:p>
    <w:p w14:paraId="3F8970B1" w14:textId="590A81D9" w:rsidR="005625E8" w:rsidRDefault="005625E8" w:rsidP="00A00B22"/>
    <w:p w14:paraId="783C0D60" w14:textId="77777777" w:rsidR="00D64EDB" w:rsidRDefault="00D64EDB">
      <w:pPr>
        <w:adjustRightInd/>
        <w:snapToGrid/>
      </w:pPr>
      <w:r>
        <w:br w:type="page"/>
      </w:r>
    </w:p>
    <w:p w14:paraId="1F4C5A43" w14:textId="5358297A" w:rsidR="00EF4DCA" w:rsidRDefault="003D2AAF" w:rsidP="00A00B22">
      <w:r>
        <w:rPr>
          <w:rFonts w:hint="eastAsia"/>
        </w:rPr>
        <w:lastRenderedPageBreak/>
        <w:t>ファイル受信画面の上部メニューより「テンプレート読込」をクリックします。</w:t>
      </w:r>
    </w:p>
    <w:p w14:paraId="15299D19" w14:textId="6BDA2636" w:rsidR="00096E9B" w:rsidRPr="003D2AAF" w:rsidRDefault="00096E9B" w:rsidP="003D2AAF">
      <w:pPr>
        <w:jc w:val="center"/>
      </w:pPr>
      <w:r>
        <w:rPr>
          <w:rFonts w:hint="eastAsia"/>
          <w:noProof/>
        </w:rPr>
        <mc:AlternateContent>
          <mc:Choice Requires="wps">
            <w:drawing>
              <wp:anchor distT="0" distB="0" distL="114300" distR="114300" simplePos="0" relativeHeight="251750400" behindDoc="0" locked="0" layoutInCell="1" allowOverlap="1" wp14:anchorId="2AF8DC28" wp14:editId="7B69619D">
                <wp:simplePos x="0" y="0"/>
                <wp:positionH relativeFrom="column">
                  <wp:posOffset>1424940</wp:posOffset>
                </wp:positionH>
                <wp:positionV relativeFrom="paragraph">
                  <wp:posOffset>347345</wp:posOffset>
                </wp:positionV>
                <wp:extent cx="792000" cy="209550"/>
                <wp:effectExtent l="0" t="0" r="27305" b="19050"/>
                <wp:wrapNone/>
                <wp:docPr id="284" name="正方形/長方形 284"/>
                <wp:cNvGraphicFramePr/>
                <a:graphic xmlns:a="http://schemas.openxmlformats.org/drawingml/2006/main">
                  <a:graphicData uri="http://schemas.microsoft.com/office/word/2010/wordprocessingShape">
                    <wps:wsp>
                      <wps:cNvSpPr/>
                      <wps:spPr>
                        <a:xfrm>
                          <a:off x="0" y="0"/>
                          <a:ext cx="7920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9FEC4" id="正方形/長方形 284" o:spid="_x0000_s1026" style="position:absolute;left:0;text-align:left;margin-left:112.2pt;margin-top:27.35pt;width:62.35pt;height:1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" filled="f" strokecolor="red" strokeweight="2pt"/>
            </w:pict>
          </mc:Fallback>
        </mc:AlternateContent>
      </w:r>
      <w:r>
        <w:rPr>
          <w:noProof/>
        </w:rPr>
        <w:drawing>
          <wp:inline distT="0" distB="0" distL="0" distR="0" wp14:anchorId="09EB5084" wp14:editId="14D2B062">
            <wp:extent cx="5400040" cy="3178175"/>
            <wp:effectExtent l="19050" t="19050" r="10160" b="22225"/>
            <wp:docPr id="399" name="図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400040" cy="3178175"/>
                    </a:xfrm>
                    <a:prstGeom prst="rect">
                      <a:avLst/>
                    </a:prstGeom>
                    <a:ln>
                      <a:solidFill>
                        <a:schemeClr val="tx1"/>
                      </a:solidFill>
                    </a:ln>
                  </pic:spPr>
                </pic:pic>
              </a:graphicData>
            </a:graphic>
          </wp:inline>
        </w:drawing>
      </w:r>
    </w:p>
    <w:p w14:paraId="509D3C5F" w14:textId="790B7979" w:rsidR="003D2AAF" w:rsidRPr="003D2AAF" w:rsidRDefault="003D2AAF" w:rsidP="003D2AAF">
      <w:pPr>
        <w:jc w:val="center"/>
        <w:rPr>
          <w:b/>
        </w:rPr>
      </w:pPr>
      <w:r w:rsidRPr="003D2AAF">
        <w:rPr>
          <w:rFonts w:hint="eastAsia"/>
          <w:b/>
        </w:rPr>
        <w:t>ファイル受信</w:t>
      </w:r>
    </w:p>
    <w:p w14:paraId="5B6CAC5B" w14:textId="25A1CE52" w:rsidR="003D2AAF" w:rsidRDefault="00DE5D8A" w:rsidP="00A00B22">
      <w:r>
        <w:rPr>
          <w:rFonts w:hint="eastAsia"/>
        </w:rPr>
        <w:t>テンプレート一覧ダイアログが表示されますので、適用したいテンプレート名を選択し「適用」をクリックします。</w:t>
      </w:r>
    </w:p>
    <w:p w14:paraId="090D6FD8" w14:textId="3D9B2302" w:rsidR="00546E74" w:rsidRDefault="00546E74" w:rsidP="00DE5D8A">
      <w:pPr>
        <w:jc w:val="center"/>
      </w:pPr>
      <w:r>
        <w:rPr>
          <w:noProof/>
        </w:rPr>
        <mc:AlternateContent>
          <mc:Choice Requires="wps">
            <w:drawing>
              <wp:anchor distT="0" distB="0" distL="114300" distR="114300" simplePos="0" relativeHeight="251754496" behindDoc="0" locked="0" layoutInCell="1" allowOverlap="1" wp14:anchorId="039ADB19" wp14:editId="71C56C40">
                <wp:simplePos x="0" y="0"/>
                <wp:positionH relativeFrom="column">
                  <wp:posOffset>2348865</wp:posOffset>
                </wp:positionH>
                <wp:positionV relativeFrom="paragraph">
                  <wp:posOffset>2585720</wp:posOffset>
                </wp:positionV>
                <wp:extent cx="704850" cy="180975"/>
                <wp:effectExtent l="0" t="0" r="19050" b="28575"/>
                <wp:wrapNone/>
                <wp:docPr id="286" name="正方形/長方形 286"/>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CC88F" id="正方形/長方形 286" o:spid="_x0000_s1026" style="position:absolute;left:0;text-align:left;margin-left:184.95pt;margin-top:203.6pt;width:55.5pt;height:1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" filled="f" strokecolor="red" strokeweight="2pt"/>
            </w:pict>
          </mc:Fallback>
        </mc:AlternateContent>
      </w:r>
      <w:r>
        <w:rPr>
          <w:noProof/>
        </w:rPr>
        <w:drawing>
          <wp:inline distT="0" distB="0" distL="0" distR="0" wp14:anchorId="698DCF35" wp14:editId="3DD6CC7C">
            <wp:extent cx="5400040" cy="3178175"/>
            <wp:effectExtent l="19050" t="19050" r="10160" b="22225"/>
            <wp:docPr id="400" name="図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400040" cy="3178175"/>
                    </a:xfrm>
                    <a:prstGeom prst="rect">
                      <a:avLst/>
                    </a:prstGeom>
                    <a:ln>
                      <a:solidFill>
                        <a:schemeClr val="tx1"/>
                      </a:solidFill>
                    </a:ln>
                  </pic:spPr>
                </pic:pic>
              </a:graphicData>
            </a:graphic>
          </wp:inline>
        </w:drawing>
      </w:r>
    </w:p>
    <w:p w14:paraId="4B29121C" w14:textId="685469D0" w:rsidR="00DF10F0" w:rsidRPr="00DF10F0" w:rsidRDefault="00DF10F0" w:rsidP="00DE5D8A">
      <w:pPr>
        <w:jc w:val="center"/>
        <w:rPr>
          <w:b/>
        </w:rPr>
      </w:pPr>
      <w:r w:rsidRPr="00DF10F0">
        <w:rPr>
          <w:rFonts w:hint="eastAsia"/>
          <w:b/>
        </w:rPr>
        <w:t>テンプレート一覧</w:t>
      </w:r>
    </w:p>
    <w:p w14:paraId="1C65788B" w14:textId="3F0F2193" w:rsidR="003D2AAF" w:rsidRDefault="003D2AAF" w:rsidP="00A00B22"/>
    <w:p w14:paraId="60774638" w14:textId="77777777" w:rsidR="00DE5D8A" w:rsidRDefault="00DE5D8A" w:rsidP="00DE5D8A">
      <w:r>
        <w:rPr>
          <w:rFonts w:hint="eastAsia"/>
        </w:rPr>
        <w:lastRenderedPageBreak/>
        <w:t>テンプレートに登録していた設定内容が各項目に自動入力されますので、必要に応じて項目を設定の上、「送信」をクリックします。</w:t>
      </w:r>
    </w:p>
    <w:p w14:paraId="3C911B4E" w14:textId="4A12569A" w:rsidR="00967F72" w:rsidRDefault="00967F72" w:rsidP="00DE5D8A">
      <w:pPr>
        <w:jc w:val="center"/>
      </w:pPr>
      <w:r>
        <w:rPr>
          <w:noProof/>
        </w:rPr>
        <mc:AlternateContent>
          <mc:Choice Requires="wps">
            <w:drawing>
              <wp:anchor distT="0" distB="0" distL="114300" distR="114300" simplePos="0" relativeHeight="251758592" behindDoc="0" locked="0" layoutInCell="1" allowOverlap="1" wp14:anchorId="3C914064" wp14:editId="746F86FD">
                <wp:simplePos x="0" y="0"/>
                <wp:positionH relativeFrom="column">
                  <wp:posOffset>901065</wp:posOffset>
                </wp:positionH>
                <wp:positionV relativeFrom="paragraph">
                  <wp:posOffset>334010</wp:posOffset>
                </wp:positionV>
                <wp:extent cx="432000" cy="209550"/>
                <wp:effectExtent l="0" t="0" r="25400" b="19050"/>
                <wp:wrapNone/>
                <wp:docPr id="288" name="正方形/長方形 288"/>
                <wp:cNvGraphicFramePr/>
                <a:graphic xmlns:a="http://schemas.openxmlformats.org/drawingml/2006/main">
                  <a:graphicData uri="http://schemas.microsoft.com/office/word/2010/wordprocessingShape">
                    <wps:wsp>
                      <wps:cNvSpPr/>
                      <wps:spPr>
                        <a:xfrm>
                          <a:off x="0" y="0"/>
                          <a:ext cx="4320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261FD5" id="正方形/長方形 288" o:spid="_x0000_s1026" style="position:absolute;left:0;text-align:left;margin-left:70.95pt;margin-top:26.3pt;width:34pt;height:16.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" filled="f" strokecolor="red" strokeweight="2pt"/>
            </w:pict>
          </mc:Fallback>
        </mc:AlternateContent>
      </w:r>
      <w:r>
        <w:rPr>
          <w:noProof/>
        </w:rPr>
        <w:drawing>
          <wp:inline distT="0" distB="0" distL="0" distR="0" wp14:anchorId="0FB02D8D" wp14:editId="759A7EDC">
            <wp:extent cx="5400040" cy="3178175"/>
            <wp:effectExtent l="19050" t="19050" r="10160" b="22225"/>
            <wp:docPr id="401"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400040" cy="3178175"/>
                    </a:xfrm>
                    <a:prstGeom prst="rect">
                      <a:avLst/>
                    </a:prstGeom>
                    <a:ln>
                      <a:solidFill>
                        <a:schemeClr val="tx1"/>
                      </a:solidFill>
                    </a:ln>
                  </pic:spPr>
                </pic:pic>
              </a:graphicData>
            </a:graphic>
          </wp:inline>
        </w:drawing>
      </w:r>
    </w:p>
    <w:p w14:paraId="2002962C" w14:textId="7022D979" w:rsidR="00DE5D8A" w:rsidRDefault="00DE5D8A" w:rsidP="00DE5D8A">
      <w:pPr>
        <w:jc w:val="center"/>
        <w:rPr>
          <w:b/>
        </w:rPr>
      </w:pPr>
      <w:r w:rsidRPr="00DE5D8A">
        <w:rPr>
          <w:rFonts w:hint="eastAsia"/>
          <w:b/>
        </w:rPr>
        <w:t>ファイル受信</w:t>
      </w:r>
    </w:p>
    <w:p w14:paraId="03FDDDEA" w14:textId="77777777" w:rsidR="00D64EDB" w:rsidRPr="00DE5D8A" w:rsidRDefault="00D64EDB" w:rsidP="00D64EDB"/>
    <w:p w14:paraId="4EFBDF05" w14:textId="0D840E8D" w:rsidR="002C5CBB" w:rsidRDefault="00962E7E" w:rsidP="00D30957">
      <w:pPr>
        <w:pStyle w:val="3"/>
        <w:ind w:left="-12"/>
      </w:pPr>
      <w:bookmarkStart w:id="41" w:name="_Toc153801601"/>
      <w:r>
        <w:rPr>
          <w:rFonts w:hint="eastAsia"/>
          <w:lang w:eastAsia="ja-JP"/>
        </w:rPr>
        <w:t>相手側</w:t>
      </w:r>
      <w:r w:rsidR="00BE7CC0">
        <w:rPr>
          <w:rFonts w:hint="eastAsia"/>
          <w:lang w:eastAsia="ja-JP"/>
        </w:rPr>
        <w:t>が</w:t>
      </w:r>
      <w:r>
        <w:rPr>
          <w:rFonts w:hint="eastAsia"/>
        </w:rPr>
        <w:t>アップロード</w:t>
      </w:r>
      <w:r w:rsidR="00BE7CC0">
        <w:rPr>
          <w:rFonts w:hint="eastAsia"/>
          <w:lang w:eastAsia="ja-JP"/>
        </w:rPr>
        <w:t>した</w:t>
      </w:r>
      <w:r>
        <w:rPr>
          <w:rFonts w:hint="eastAsia"/>
        </w:rPr>
        <w:t>ファイルを確認する</w:t>
      </w:r>
      <w:bookmarkEnd w:id="41"/>
    </w:p>
    <w:p w14:paraId="18BD9B94" w14:textId="439D89C8" w:rsidR="007811C4" w:rsidRPr="00962E7E" w:rsidRDefault="00962E7E" w:rsidP="007811C4">
      <w:pPr>
        <w:rPr>
          <w:lang w:eastAsia="ar-SA"/>
        </w:rPr>
      </w:pPr>
      <w:r>
        <w:rPr>
          <w:rFonts w:hint="eastAsia"/>
        </w:rPr>
        <w:t>ファイル受信機能で外部の人がアップロードしたファイルは、以下の手順により確認することができます。</w:t>
      </w:r>
    </w:p>
    <w:p w14:paraId="25A79B75" w14:textId="77777777" w:rsidR="00962E7E" w:rsidRPr="00962E7E" w:rsidRDefault="00962E7E" w:rsidP="007811C4">
      <w:pPr>
        <w:rPr>
          <w:lang w:eastAsia="ar-SA"/>
        </w:rPr>
      </w:pPr>
    </w:p>
    <w:p w14:paraId="189D4005" w14:textId="77777777" w:rsidR="00CE3812" w:rsidRDefault="00CE3812">
      <w:pPr>
        <w:adjustRightInd/>
        <w:snapToGrid/>
      </w:pPr>
      <w:r>
        <w:br w:type="page"/>
      </w:r>
    </w:p>
    <w:p w14:paraId="2FA798E9" w14:textId="53F928C0" w:rsidR="002C5CBB" w:rsidRPr="00BB5E07" w:rsidRDefault="002C5CBB" w:rsidP="00962E7E">
      <w:r>
        <w:rPr>
          <w:rFonts w:hint="eastAsia"/>
        </w:rPr>
        <w:lastRenderedPageBreak/>
        <w:t>ホーム画面または画面左より、</w:t>
      </w:r>
      <w:r w:rsidR="00962E7E">
        <w:rPr>
          <w:rFonts w:hint="eastAsia"/>
        </w:rPr>
        <w:t>「</w:t>
      </w:r>
      <w:r>
        <w:rPr>
          <w:rFonts w:hint="eastAsia"/>
        </w:rPr>
        <w:t>ファイル受信</w:t>
      </w:r>
      <w:r w:rsidR="00962E7E">
        <w:rPr>
          <w:rFonts w:hint="eastAsia"/>
        </w:rPr>
        <w:t>」</w:t>
      </w:r>
      <w:r>
        <w:rPr>
          <w:rFonts w:hint="eastAsia"/>
        </w:rPr>
        <w:t>をクリックします。</w:t>
      </w:r>
    </w:p>
    <w:p w14:paraId="4BA1F12B" w14:textId="2052ECF7" w:rsidR="004B77A7" w:rsidRDefault="005C66CE" w:rsidP="005C66CE">
      <w:pPr>
        <w:jc w:val="center"/>
      </w:pPr>
      <w:r>
        <w:rPr>
          <w:noProof/>
        </w:rPr>
        <mc:AlternateContent>
          <mc:Choice Requires="wps">
            <w:drawing>
              <wp:anchor distT="0" distB="0" distL="114300" distR="114300" simplePos="0" relativeHeight="251566080" behindDoc="0" locked="0" layoutInCell="1" allowOverlap="1" wp14:anchorId="04F269FD" wp14:editId="4301ADF1">
                <wp:simplePos x="0" y="0"/>
                <wp:positionH relativeFrom="column">
                  <wp:posOffset>958215</wp:posOffset>
                </wp:positionH>
                <wp:positionV relativeFrom="paragraph">
                  <wp:posOffset>1671320</wp:posOffset>
                </wp:positionV>
                <wp:extent cx="1952625" cy="581025"/>
                <wp:effectExtent l="0" t="0" r="28575" b="28575"/>
                <wp:wrapNone/>
                <wp:docPr id="179" name="正方形/長方形 179"/>
                <wp:cNvGraphicFramePr/>
                <a:graphic xmlns:a="http://schemas.openxmlformats.org/drawingml/2006/main">
                  <a:graphicData uri="http://schemas.microsoft.com/office/word/2010/wordprocessingShape">
                    <wps:wsp>
                      <wps:cNvSpPr/>
                      <wps:spPr>
                        <a:xfrm>
                          <a:off x="0" y="0"/>
                          <a:ext cx="1952625"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615B3" id="正方形/長方形 179" o:spid="_x0000_s1026" style="position:absolute;left:0;text-align:left;margin-left:75.45pt;margin-top:131.6pt;width:153.75pt;height:45.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" filled="f" strokecolor="red" strokeweight="2pt"/>
            </w:pict>
          </mc:Fallback>
        </mc:AlternateContent>
      </w:r>
      <w:r w:rsidR="005A3F5F">
        <w:rPr>
          <w:noProof/>
        </w:rPr>
        <mc:AlternateContent>
          <mc:Choice Requires="wps">
            <w:drawing>
              <wp:anchor distT="0" distB="0" distL="114300" distR="114300" simplePos="0" relativeHeight="251570176" behindDoc="0" locked="0" layoutInCell="1" allowOverlap="1" wp14:anchorId="6175E616" wp14:editId="327ABF4F">
                <wp:simplePos x="0" y="0"/>
                <wp:positionH relativeFrom="column">
                  <wp:posOffset>24130</wp:posOffset>
                </wp:positionH>
                <wp:positionV relativeFrom="paragraph">
                  <wp:posOffset>1404620</wp:posOffset>
                </wp:positionV>
                <wp:extent cx="790575" cy="209550"/>
                <wp:effectExtent l="0" t="0" r="28575" b="19050"/>
                <wp:wrapNone/>
                <wp:docPr id="189" name="正方形/長方形 189"/>
                <wp:cNvGraphicFramePr/>
                <a:graphic xmlns:a="http://schemas.openxmlformats.org/drawingml/2006/main">
                  <a:graphicData uri="http://schemas.microsoft.com/office/word/2010/wordprocessingShape">
                    <wps:wsp>
                      <wps:cNvSpPr/>
                      <wps:spPr>
                        <a:xfrm>
                          <a:off x="0" y="0"/>
                          <a:ext cx="7905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3C68D" id="正方形/長方形 189" o:spid="_x0000_s1026" style="position:absolute;left:0;text-align:left;margin-left:1.9pt;margin-top:110.6pt;width:62.25pt;height:16.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" filled="f" strokecolor="red" strokeweight="2pt"/>
            </w:pict>
          </mc:Fallback>
        </mc:AlternateContent>
      </w:r>
      <w:r>
        <w:rPr>
          <w:noProof/>
        </w:rPr>
        <w:drawing>
          <wp:inline distT="0" distB="0" distL="0" distR="0" wp14:anchorId="412790D7" wp14:editId="2A09FB7D">
            <wp:extent cx="5400040" cy="3077210"/>
            <wp:effectExtent l="19050" t="19050" r="10160" b="2794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400040" cy="3077210"/>
                    </a:xfrm>
                    <a:prstGeom prst="rect">
                      <a:avLst/>
                    </a:prstGeom>
                    <a:ln>
                      <a:solidFill>
                        <a:schemeClr val="tx1"/>
                      </a:solidFill>
                    </a:ln>
                  </pic:spPr>
                </pic:pic>
              </a:graphicData>
            </a:graphic>
          </wp:inline>
        </w:drawing>
      </w:r>
    </w:p>
    <w:p w14:paraId="1EADE640" w14:textId="1C2B7E15" w:rsidR="00BB5E07" w:rsidRDefault="00BB5E07" w:rsidP="00BB5E07">
      <w:pPr>
        <w:jc w:val="center"/>
        <w:rPr>
          <w:b/>
        </w:rPr>
      </w:pPr>
      <w:r w:rsidRPr="00BB5E07">
        <w:rPr>
          <w:rFonts w:hint="eastAsia"/>
          <w:b/>
        </w:rPr>
        <w:t>ホーム画面</w:t>
      </w:r>
    </w:p>
    <w:p w14:paraId="1066E0BF" w14:textId="0E567159" w:rsidR="002C5CBB" w:rsidRDefault="002C5CBB">
      <w:pPr>
        <w:adjustRightInd/>
        <w:snapToGrid/>
        <w:rPr>
          <w:b/>
        </w:rPr>
      </w:pPr>
    </w:p>
    <w:p w14:paraId="55C8BB67" w14:textId="0B494F0D" w:rsidR="00BB5E07" w:rsidRPr="003A01C4" w:rsidRDefault="002C5CBB" w:rsidP="00962E7E">
      <w:pPr>
        <w:rPr>
          <w:noProof/>
        </w:rPr>
      </w:pPr>
      <w:r>
        <w:rPr>
          <w:rFonts w:hint="eastAsia"/>
          <w:noProof/>
        </w:rPr>
        <w:t>ファイル受信画面が表示されたら</w:t>
      </w:r>
      <w:r w:rsidR="00962E7E">
        <w:rPr>
          <w:rFonts w:hint="eastAsia"/>
          <w:noProof/>
        </w:rPr>
        <w:t>上部メニューより「</w:t>
      </w:r>
      <w:r>
        <w:rPr>
          <w:rFonts w:hint="eastAsia"/>
          <w:noProof/>
        </w:rPr>
        <w:t>受信ファイル一覧</w:t>
      </w:r>
      <w:r w:rsidR="00962E7E">
        <w:rPr>
          <w:rFonts w:hint="eastAsia"/>
          <w:noProof/>
        </w:rPr>
        <w:t>」</w:t>
      </w:r>
      <w:r>
        <w:rPr>
          <w:rFonts w:hint="eastAsia"/>
          <w:noProof/>
        </w:rPr>
        <w:t>をクリックします。</w:t>
      </w:r>
    </w:p>
    <w:p w14:paraId="7922A036" w14:textId="48713A7F" w:rsidR="00E5033F" w:rsidRDefault="00E5033F" w:rsidP="00F6353A">
      <w:pPr>
        <w:jc w:val="center"/>
        <w:rPr>
          <w:noProof/>
        </w:rPr>
      </w:pPr>
      <w:r>
        <w:rPr>
          <w:rFonts w:hint="eastAsia"/>
          <w:noProof/>
        </w:rPr>
        <mc:AlternateContent>
          <mc:Choice Requires="wps">
            <w:drawing>
              <wp:anchor distT="0" distB="0" distL="114300" distR="114300" simplePos="0" relativeHeight="251760640" behindDoc="0" locked="0" layoutInCell="1" allowOverlap="1" wp14:anchorId="3ADDEA9C" wp14:editId="5C01B051">
                <wp:simplePos x="0" y="0"/>
                <wp:positionH relativeFrom="column">
                  <wp:posOffset>2177415</wp:posOffset>
                </wp:positionH>
                <wp:positionV relativeFrom="paragraph">
                  <wp:posOffset>328295</wp:posOffset>
                </wp:positionV>
                <wp:extent cx="792000" cy="238125"/>
                <wp:effectExtent l="0" t="0" r="27305" b="28575"/>
                <wp:wrapNone/>
                <wp:docPr id="182" name="正方形/長方形 182"/>
                <wp:cNvGraphicFramePr/>
                <a:graphic xmlns:a="http://schemas.openxmlformats.org/drawingml/2006/main">
                  <a:graphicData uri="http://schemas.microsoft.com/office/word/2010/wordprocessingShape">
                    <wps:wsp>
                      <wps:cNvSpPr/>
                      <wps:spPr>
                        <a:xfrm>
                          <a:off x="0" y="0"/>
                          <a:ext cx="79200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E8F99" id="正方形/長方形 182" o:spid="_x0000_s1026" style="position:absolute;left:0;text-align:left;margin-left:171.45pt;margin-top:25.85pt;width:62.35pt;height:18.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" filled="f" strokecolor="red" strokeweight="2pt"/>
            </w:pict>
          </mc:Fallback>
        </mc:AlternateContent>
      </w:r>
      <w:r>
        <w:rPr>
          <w:noProof/>
        </w:rPr>
        <w:drawing>
          <wp:inline distT="0" distB="0" distL="0" distR="0" wp14:anchorId="6C4B2643" wp14:editId="47D5FF53">
            <wp:extent cx="5400040" cy="3178175"/>
            <wp:effectExtent l="19050" t="19050" r="10160" b="22225"/>
            <wp:docPr id="402" name="図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400040" cy="3178175"/>
                    </a:xfrm>
                    <a:prstGeom prst="rect">
                      <a:avLst/>
                    </a:prstGeom>
                    <a:ln>
                      <a:solidFill>
                        <a:schemeClr val="tx1"/>
                      </a:solidFill>
                    </a:ln>
                  </pic:spPr>
                </pic:pic>
              </a:graphicData>
            </a:graphic>
          </wp:inline>
        </w:drawing>
      </w:r>
    </w:p>
    <w:p w14:paraId="3BB44CEE" w14:textId="77777777" w:rsidR="003A01C4" w:rsidRPr="003A01C4" w:rsidRDefault="003A01C4" w:rsidP="003A01C4">
      <w:pPr>
        <w:jc w:val="center"/>
        <w:rPr>
          <w:b/>
          <w:noProof/>
        </w:rPr>
      </w:pPr>
      <w:r w:rsidRPr="003A01C4">
        <w:rPr>
          <w:rFonts w:hint="eastAsia"/>
          <w:b/>
          <w:noProof/>
        </w:rPr>
        <w:t>ファイル受信画面</w:t>
      </w:r>
    </w:p>
    <w:p w14:paraId="0EF81909" w14:textId="77777777" w:rsidR="003A01C4" w:rsidRDefault="003A01C4" w:rsidP="00A00B22">
      <w:pPr>
        <w:rPr>
          <w:noProof/>
        </w:rPr>
      </w:pPr>
    </w:p>
    <w:p w14:paraId="1843A2F0" w14:textId="7EE58FF0" w:rsidR="00992E79" w:rsidRDefault="00962E7E" w:rsidP="00962E7E">
      <w:pPr>
        <w:rPr>
          <w:noProof/>
        </w:rPr>
      </w:pPr>
      <w:r>
        <w:rPr>
          <w:rFonts w:hint="eastAsia"/>
          <w:noProof/>
        </w:rPr>
        <w:lastRenderedPageBreak/>
        <w:t>受信ファイル一覧に</w:t>
      </w:r>
      <w:r w:rsidR="001739E5">
        <w:rPr>
          <w:rFonts w:hint="eastAsia"/>
          <w:noProof/>
        </w:rPr>
        <w:t>アップロードされたファイル</w:t>
      </w:r>
      <w:r>
        <w:rPr>
          <w:rFonts w:hint="eastAsia"/>
          <w:noProof/>
        </w:rPr>
        <w:t>の一覧が</w:t>
      </w:r>
      <w:r w:rsidR="005A3F5F">
        <w:rPr>
          <w:rFonts w:hint="eastAsia"/>
          <w:noProof/>
        </w:rPr>
        <w:t>表示されます</w:t>
      </w:r>
      <w:r>
        <w:rPr>
          <w:rFonts w:hint="eastAsia"/>
          <w:noProof/>
        </w:rPr>
        <w:t>。</w:t>
      </w:r>
      <w:r w:rsidR="005A3F5F">
        <w:rPr>
          <w:rFonts w:hint="eastAsia"/>
          <w:noProof/>
        </w:rPr>
        <w:t>ファイルをクリックして任意の場所に保存します</w:t>
      </w:r>
      <w:r w:rsidR="001739E5">
        <w:rPr>
          <w:rFonts w:hint="eastAsia"/>
          <w:noProof/>
        </w:rPr>
        <w:t>。</w:t>
      </w:r>
    </w:p>
    <w:p w14:paraId="2DEFB37A" w14:textId="1A1DB630" w:rsidR="000226C4" w:rsidRDefault="00C128A1" w:rsidP="00726BB9">
      <w:pPr>
        <w:jc w:val="center"/>
        <w:rPr>
          <w:noProof/>
        </w:rPr>
      </w:pPr>
      <w:r>
        <w:rPr>
          <w:noProof/>
        </w:rPr>
        <mc:AlternateContent>
          <mc:Choice Requires="wps">
            <w:drawing>
              <wp:anchor distT="0" distB="0" distL="114300" distR="114300" simplePos="0" relativeHeight="251768832" behindDoc="0" locked="0" layoutInCell="1" allowOverlap="1" wp14:anchorId="00E31E6B" wp14:editId="77B0DC34">
                <wp:simplePos x="0" y="0"/>
                <wp:positionH relativeFrom="column">
                  <wp:posOffset>1158240</wp:posOffset>
                </wp:positionH>
                <wp:positionV relativeFrom="paragraph">
                  <wp:posOffset>949325</wp:posOffset>
                </wp:positionV>
                <wp:extent cx="540000" cy="161925"/>
                <wp:effectExtent l="0" t="0" r="12700" b="28575"/>
                <wp:wrapNone/>
                <wp:docPr id="408" name="正方形/長方形 408"/>
                <wp:cNvGraphicFramePr/>
                <a:graphic xmlns:a="http://schemas.openxmlformats.org/drawingml/2006/main">
                  <a:graphicData uri="http://schemas.microsoft.com/office/word/2010/wordprocessingShape">
                    <wps:wsp>
                      <wps:cNvSpPr/>
                      <wps:spPr>
                        <a:xfrm>
                          <a:off x="0" y="0"/>
                          <a:ext cx="540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D4C3A" id="正方形/長方形 408" o:spid="_x0000_s1026" style="position:absolute;left:0;text-align:left;margin-left:91.2pt;margin-top:74.75pt;width:42.5pt;height:12.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" filled="f" strokecolor="red" strokeweight="2pt"/>
            </w:pict>
          </mc:Fallback>
        </mc:AlternateContent>
      </w:r>
      <w:r w:rsidR="000226C4">
        <w:rPr>
          <w:noProof/>
        </w:rPr>
        <w:drawing>
          <wp:inline distT="0" distB="0" distL="0" distR="0" wp14:anchorId="5A8AC6AF" wp14:editId="56FCBAEA">
            <wp:extent cx="5400000" cy="1462301"/>
            <wp:effectExtent l="19050" t="19050" r="10795" b="24130"/>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400000" cy="1462301"/>
                    </a:xfrm>
                    <a:prstGeom prst="rect">
                      <a:avLst/>
                    </a:prstGeom>
                    <a:ln>
                      <a:solidFill>
                        <a:schemeClr val="tx1"/>
                      </a:solidFill>
                    </a:ln>
                  </pic:spPr>
                </pic:pic>
              </a:graphicData>
            </a:graphic>
          </wp:inline>
        </w:drawing>
      </w:r>
    </w:p>
    <w:p w14:paraId="13140DC6" w14:textId="77777777" w:rsidR="00992E79" w:rsidRPr="00992E79" w:rsidRDefault="005A3F5F" w:rsidP="00992E79">
      <w:pPr>
        <w:jc w:val="center"/>
        <w:rPr>
          <w:b/>
          <w:noProof/>
        </w:rPr>
      </w:pPr>
      <w:r>
        <w:rPr>
          <w:rFonts w:hint="eastAsia"/>
          <w:b/>
          <w:noProof/>
        </w:rPr>
        <w:t>受信ファイル一覧</w:t>
      </w:r>
      <w:r w:rsidR="008E5B74">
        <w:rPr>
          <w:rFonts w:hint="eastAsia"/>
          <w:b/>
          <w:noProof/>
        </w:rPr>
        <w:t>画面</w:t>
      </w:r>
    </w:p>
    <w:p w14:paraId="03610E85" w14:textId="77777777" w:rsidR="008E5B74" w:rsidRDefault="008E5B74" w:rsidP="00A00B22">
      <w:pPr>
        <w:rPr>
          <w:noProof/>
        </w:rPr>
      </w:pPr>
    </w:p>
    <w:p w14:paraId="30AF8D39" w14:textId="75CE2442" w:rsidR="007177AD" w:rsidRDefault="00962E7E" w:rsidP="00962E7E">
      <w:pPr>
        <w:rPr>
          <w:noProof/>
        </w:rPr>
      </w:pPr>
      <w:r>
        <w:rPr>
          <w:rFonts w:hint="eastAsia"/>
          <w:noProof/>
        </w:rPr>
        <w:t>公開アドレスにチェックを入れるか、複数の</w:t>
      </w:r>
      <w:r w:rsidR="008E5B74">
        <w:rPr>
          <w:rFonts w:hint="eastAsia"/>
          <w:noProof/>
        </w:rPr>
        <w:t>ファイル</w:t>
      </w:r>
      <w:r>
        <w:rPr>
          <w:rFonts w:hint="eastAsia"/>
          <w:noProof/>
        </w:rPr>
        <w:t>/</w:t>
      </w:r>
      <w:r w:rsidR="008E7EF0">
        <w:rPr>
          <w:rFonts w:hint="eastAsia"/>
          <w:noProof/>
        </w:rPr>
        <w:t>フォルダ</w:t>
      </w:r>
      <w:r w:rsidR="008E5B74">
        <w:rPr>
          <w:rFonts w:hint="eastAsia"/>
          <w:noProof/>
        </w:rPr>
        <w:t>にチェックを入れ</w:t>
      </w:r>
      <w:r>
        <w:rPr>
          <w:rFonts w:hint="eastAsia"/>
          <w:noProof/>
        </w:rPr>
        <w:t>ると上部メニューより</w:t>
      </w:r>
      <w:r w:rsidR="008E5B74">
        <w:rPr>
          <w:rFonts w:hint="eastAsia"/>
          <w:noProof/>
        </w:rPr>
        <w:t>「一括ダウンロード」</w:t>
      </w:r>
      <w:r>
        <w:rPr>
          <w:rFonts w:hint="eastAsia"/>
          <w:noProof/>
        </w:rPr>
        <w:t>をクリックすることができるようになります。</w:t>
      </w:r>
      <w:r>
        <w:rPr>
          <w:rFonts w:hint="eastAsia"/>
        </w:rPr>
        <w:t>一括ダウンロードの場合はファイルやフォルダがまとめられたZIPファイルの形式でダウンロードできます。</w:t>
      </w:r>
      <w:r w:rsidR="00BB0B66" w:rsidRPr="00BB0B66">
        <w:rPr>
          <w:noProof/>
        </w:rPr>
        <w:t xml:space="preserve"> </w:t>
      </w:r>
    </w:p>
    <w:p w14:paraId="0D5EE4F7" w14:textId="199A1D1F" w:rsidR="008E5B74" w:rsidRDefault="007177AD" w:rsidP="00962E7E">
      <w:pPr>
        <w:rPr>
          <w:noProof/>
        </w:rPr>
      </w:pPr>
      <w:r>
        <w:rPr>
          <w:noProof/>
        </w:rPr>
        <mc:AlternateContent>
          <mc:Choice Requires="wps">
            <w:drawing>
              <wp:anchor distT="0" distB="0" distL="114300" distR="114300" simplePos="0" relativeHeight="251858944" behindDoc="0" locked="0" layoutInCell="1" allowOverlap="1" wp14:anchorId="0D9FF74E" wp14:editId="389B7EF2">
                <wp:simplePos x="0" y="0"/>
                <wp:positionH relativeFrom="column">
                  <wp:posOffset>834390</wp:posOffset>
                </wp:positionH>
                <wp:positionV relativeFrom="paragraph">
                  <wp:posOffset>711200</wp:posOffset>
                </wp:positionV>
                <wp:extent cx="257175" cy="228600"/>
                <wp:effectExtent l="0" t="0" r="28575" b="19050"/>
                <wp:wrapNone/>
                <wp:docPr id="194" name="楕円 194"/>
                <wp:cNvGraphicFramePr/>
                <a:graphic xmlns:a="http://schemas.openxmlformats.org/drawingml/2006/main">
                  <a:graphicData uri="http://schemas.microsoft.com/office/word/2010/wordprocessingShape">
                    <wps:wsp>
                      <wps:cNvSpPr/>
                      <wps:spPr>
                        <a:xfrm>
                          <a:off x="0" y="0"/>
                          <a:ext cx="25717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B93170E" id="楕円 194" o:spid="_x0000_s1026" style="position:absolute;left:0;text-align:left;margin-left:65.7pt;margin-top:56pt;width:20.25pt;height:18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" filled="f" strokecolor="red" strokeweight="2pt"/>
            </w:pict>
          </mc:Fallback>
        </mc:AlternateContent>
      </w:r>
      <w:r>
        <w:rPr>
          <w:noProof/>
        </w:rPr>
        <mc:AlternateContent>
          <mc:Choice Requires="wps">
            <w:drawing>
              <wp:anchor distT="0" distB="0" distL="114300" distR="114300" simplePos="0" relativeHeight="251856896" behindDoc="0" locked="0" layoutInCell="1" allowOverlap="1" wp14:anchorId="5A99876F" wp14:editId="4061DEE2">
                <wp:simplePos x="0" y="0"/>
                <wp:positionH relativeFrom="column">
                  <wp:posOffset>2463165</wp:posOffset>
                </wp:positionH>
                <wp:positionV relativeFrom="paragraph">
                  <wp:posOffset>301625</wp:posOffset>
                </wp:positionV>
                <wp:extent cx="792000" cy="190500"/>
                <wp:effectExtent l="0" t="0" r="27305" b="19050"/>
                <wp:wrapNone/>
                <wp:docPr id="195" name="正方形/長方形 195"/>
                <wp:cNvGraphicFramePr/>
                <a:graphic xmlns:a="http://schemas.openxmlformats.org/drawingml/2006/main">
                  <a:graphicData uri="http://schemas.microsoft.com/office/word/2010/wordprocessingShape">
                    <wps:wsp>
                      <wps:cNvSpPr/>
                      <wps:spPr>
                        <a:xfrm>
                          <a:off x="0" y="0"/>
                          <a:ext cx="7920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93193" id="正方形/長方形 195" o:spid="_x0000_s1026" style="position:absolute;left:0;text-align:left;margin-left:193.95pt;margin-top:23.75pt;width:62.35pt;height: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" filled="f" strokecolor="red" strokeweight="2pt"/>
            </w:pict>
          </mc:Fallback>
        </mc:AlternateContent>
      </w:r>
      <w:r w:rsidR="008E5B74">
        <w:rPr>
          <w:noProof/>
        </w:rPr>
        <w:drawing>
          <wp:inline distT="0" distB="0" distL="0" distR="0" wp14:anchorId="40A788F7" wp14:editId="05B05D32">
            <wp:extent cx="5400000" cy="1428849"/>
            <wp:effectExtent l="19050" t="19050" r="10795" b="1905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54.bmp"/>
                    <pic:cNvPicPr/>
                  </pic:nvPicPr>
                  <pic:blipFill>
                    <a:blip r:embed="rId73">
                      <a:extLst>
                        <a:ext uri="{28A0092B-C50C-407E-A947-70E740481C1C}">
                          <a14:useLocalDpi xmlns:a14="http://schemas.microsoft.com/office/drawing/2010/main" val="0"/>
                        </a:ext>
                      </a:extLst>
                    </a:blip>
                    <a:stretch>
                      <a:fillRect/>
                    </a:stretch>
                  </pic:blipFill>
                  <pic:spPr>
                    <a:xfrm>
                      <a:off x="0" y="0"/>
                      <a:ext cx="5400000" cy="1428849"/>
                    </a:xfrm>
                    <a:prstGeom prst="rect">
                      <a:avLst/>
                    </a:prstGeom>
                    <a:ln>
                      <a:solidFill>
                        <a:schemeClr val="tx1"/>
                      </a:solidFill>
                    </a:ln>
                  </pic:spPr>
                </pic:pic>
              </a:graphicData>
            </a:graphic>
          </wp:inline>
        </w:drawing>
      </w:r>
    </w:p>
    <w:p w14:paraId="0C829ADF" w14:textId="74012E45" w:rsidR="008E5B74" w:rsidRPr="008E7EF0" w:rsidRDefault="008E5B74" w:rsidP="008E7EF0">
      <w:pPr>
        <w:jc w:val="center"/>
        <w:rPr>
          <w:b/>
          <w:noProof/>
        </w:rPr>
      </w:pPr>
      <w:r w:rsidRPr="008E7EF0">
        <w:rPr>
          <w:rFonts w:hint="eastAsia"/>
          <w:b/>
          <w:noProof/>
        </w:rPr>
        <w:t>受信ファイル一覧</w:t>
      </w:r>
      <w:r w:rsidR="008E7EF0">
        <w:rPr>
          <w:rFonts w:hint="eastAsia"/>
          <w:b/>
          <w:noProof/>
        </w:rPr>
        <w:t>画面</w:t>
      </w:r>
    </w:p>
    <w:p w14:paraId="097C06E6" w14:textId="77777777" w:rsidR="008E5B74" w:rsidRDefault="008E5B74" w:rsidP="00A00B22">
      <w:pPr>
        <w:rPr>
          <w:noProof/>
        </w:rPr>
      </w:pPr>
    </w:p>
    <w:p w14:paraId="76216DA2" w14:textId="77777777" w:rsidR="00BB5E07" w:rsidRDefault="00992E79" w:rsidP="00D30957">
      <w:pPr>
        <w:pStyle w:val="3"/>
        <w:ind w:left="-12"/>
      </w:pPr>
      <w:bookmarkStart w:id="42" w:name="_Toc153801602"/>
      <w:r>
        <w:rPr>
          <w:rFonts w:hint="eastAsia"/>
        </w:rPr>
        <w:t>ファイル受信を停止する</w:t>
      </w:r>
      <w:bookmarkEnd w:id="42"/>
    </w:p>
    <w:p w14:paraId="0A52F4B4" w14:textId="7EF8950F" w:rsidR="00AD2CB5" w:rsidRDefault="00FC13C0" w:rsidP="00A00B22">
      <w:r>
        <w:rPr>
          <w:rFonts w:hint="eastAsia"/>
        </w:rPr>
        <w:t>ファイル受取の必要がなくなり</w:t>
      </w:r>
      <w:r w:rsidR="00CD5EE0">
        <w:rPr>
          <w:rFonts w:hint="eastAsia"/>
        </w:rPr>
        <w:t>ファイル受信</w:t>
      </w:r>
      <w:r w:rsidR="00992E79">
        <w:rPr>
          <w:rFonts w:hint="eastAsia"/>
        </w:rPr>
        <w:t>を停止</w:t>
      </w:r>
      <w:r>
        <w:rPr>
          <w:rFonts w:hint="eastAsia"/>
        </w:rPr>
        <w:t>したい</w:t>
      </w:r>
      <w:r w:rsidR="00992E79">
        <w:rPr>
          <w:rFonts w:hint="eastAsia"/>
        </w:rPr>
        <w:t>場合、</w:t>
      </w:r>
      <w:r>
        <w:rPr>
          <w:rFonts w:hint="eastAsia"/>
        </w:rPr>
        <w:t>以下の手順を実施します。</w:t>
      </w:r>
      <w:r w:rsidR="00AD2CB5">
        <w:rPr>
          <w:rFonts w:hint="eastAsia"/>
        </w:rPr>
        <w:t>停止すると、</w:t>
      </w:r>
      <w:r w:rsidR="009B107D">
        <w:rPr>
          <w:rFonts w:hint="eastAsia"/>
        </w:rPr>
        <w:t>受信した</w:t>
      </w:r>
      <w:r w:rsidR="00AD2CB5">
        <w:rPr>
          <w:rFonts w:hint="eastAsia"/>
        </w:rPr>
        <w:t>ファイル</w:t>
      </w:r>
      <w:r w:rsidR="009B107D">
        <w:rPr>
          <w:rFonts w:hint="eastAsia"/>
        </w:rPr>
        <w:t>は</w:t>
      </w:r>
      <w:r w:rsidR="00AD2CB5">
        <w:rPr>
          <w:rFonts w:hint="eastAsia"/>
        </w:rPr>
        <w:t>Proself上から削除されます。</w:t>
      </w:r>
    </w:p>
    <w:p w14:paraId="3F2A3C62" w14:textId="77777777" w:rsidR="00A67D81" w:rsidRDefault="00A67D81" w:rsidP="00A00B22"/>
    <w:p w14:paraId="0987225C" w14:textId="77777777" w:rsidR="00CE3812" w:rsidRDefault="00CE3812">
      <w:pPr>
        <w:adjustRightInd/>
        <w:snapToGrid/>
      </w:pPr>
      <w:r>
        <w:br w:type="page"/>
      </w:r>
    </w:p>
    <w:p w14:paraId="1206AF24" w14:textId="2D7F5907" w:rsidR="004B77A7" w:rsidRDefault="00FC13C0" w:rsidP="00DD75A5">
      <w:r>
        <w:rPr>
          <w:rFonts w:hint="eastAsia"/>
        </w:rPr>
        <w:lastRenderedPageBreak/>
        <w:t>ファイル受信画面の「</w:t>
      </w:r>
      <w:r w:rsidR="00CD5EE0">
        <w:rPr>
          <w:rFonts w:hint="eastAsia"/>
        </w:rPr>
        <w:t>受信ファイル一覧</w:t>
      </w:r>
      <w:r>
        <w:rPr>
          <w:rFonts w:hint="eastAsia"/>
        </w:rPr>
        <w:t>」をクリックします。</w:t>
      </w:r>
    </w:p>
    <w:p w14:paraId="73FAEC9F" w14:textId="208DC78D" w:rsidR="008C6EFB" w:rsidRDefault="008C6EFB" w:rsidP="00BD67F6">
      <w:pPr>
        <w:jc w:val="center"/>
      </w:pPr>
      <w:r>
        <w:rPr>
          <w:noProof/>
        </w:rPr>
        <mc:AlternateContent>
          <mc:Choice Requires="wps">
            <w:drawing>
              <wp:anchor distT="0" distB="0" distL="114300" distR="114300" simplePos="0" relativeHeight="251764736" behindDoc="0" locked="0" layoutInCell="1" allowOverlap="1" wp14:anchorId="7A2D39D8" wp14:editId="59F3F984">
                <wp:simplePos x="0" y="0"/>
                <wp:positionH relativeFrom="column">
                  <wp:posOffset>2167890</wp:posOffset>
                </wp:positionH>
                <wp:positionV relativeFrom="paragraph">
                  <wp:posOffset>328295</wp:posOffset>
                </wp:positionV>
                <wp:extent cx="792000" cy="209550"/>
                <wp:effectExtent l="0" t="0" r="27305" b="19050"/>
                <wp:wrapNone/>
                <wp:docPr id="57" name="正方形/長方形 57"/>
                <wp:cNvGraphicFramePr/>
                <a:graphic xmlns:a="http://schemas.openxmlformats.org/drawingml/2006/main">
                  <a:graphicData uri="http://schemas.microsoft.com/office/word/2010/wordprocessingShape">
                    <wps:wsp>
                      <wps:cNvSpPr/>
                      <wps:spPr>
                        <a:xfrm>
                          <a:off x="0" y="0"/>
                          <a:ext cx="7920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B4D5A" id="正方形/長方形 57" o:spid="_x0000_s1026" style="position:absolute;left:0;text-align:left;margin-left:170.7pt;margin-top:25.85pt;width:62.35pt;height:1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" filled="f" strokecolor="red" strokeweight="2pt"/>
            </w:pict>
          </mc:Fallback>
        </mc:AlternateContent>
      </w:r>
      <w:r>
        <w:rPr>
          <w:noProof/>
        </w:rPr>
        <w:drawing>
          <wp:inline distT="0" distB="0" distL="0" distR="0" wp14:anchorId="706CE048" wp14:editId="7FB81930">
            <wp:extent cx="5400040" cy="3178175"/>
            <wp:effectExtent l="19050" t="19050" r="10160" b="22225"/>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400040" cy="3178175"/>
                    </a:xfrm>
                    <a:prstGeom prst="rect">
                      <a:avLst/>
                    </a:prstGeom>
                    <a:ln>
                      <a:solidFill>
                        <a:schemeClr val="tx1"/>
                      </a:solidFill>
                    </a:ln>
                  </pic:spPr>
                </pic:pic>
              </a:graphicData>
            </a:graphic>
          </wp:inline>
        </w:drawing>
      </w:r>
    </w:p>
    <w:p w14:paraId="476F5B7E" w14:textId="77777777" w:rsidR="004B77A7" w:rsidRPr="004B77A7" w:rsidRDefault="004B77A7" w:rsidP="004B77A7">
      <w:pPr>
        <w:jc w:val="center"/>
        <w:rPr>
          <w:b/>
        </w:rPr>
      </w:pPr>
      <w:r w:rsidRPr="004B77A7">
        <w:rPr>
          <w:rFonts w:hint="eastAsia"/>
          <w:b/>
        </w:rPr>
        <w:t>ファイル受信画面</w:t>
      </w:r>
    </w:p>
    <w:p w14:paraId="33BCE654" w14:textId="05B3DFA3" w:rsidR="001008A1" w:rsidRDefault="001008A1">
      <w:pPr>
        <w:adjustRightInd/>
        <w:snapToGrid/>
      </w:pPr>
    </w:p>
    <w:p w14:paraId="5B2AB04E" w14:textId="375326D7" w:rsidR="001F45CB" w:rsidRDefault="00A25A82" w:rsidP="00DD75A5">
      <w:r>
        <w:rPr>
          <w:rFonts w:hint="eastAsia"/>
        </w:rPr>
        <w:t>公開中の受信ファイル一覧が表示されます。</w:t>
      </w:r>
      <w:r w:rsidR="00740ABF">
        <w:rPr>
          <w:rFonts w:hint="eastAsia"/>
        </w:rPr>
        <w:t>停止したい</w:t>
      </w:r>
      <w:r w:rsidR="00DD75A5">
        <w:rPr>
          <w:rFonts w:hint="eastAsia"/>
          <w:noProof/>
        </w:rPr>
        <w:t>公開アドレス</w:t>
      </w:r>
      <w:r w:rsidR="00740ABF">
        <w:rPr>
          <w:rFonts w:hint="eastAsia"/>
        </w:rPr>
        <w:t>にチェックを入れて</w:t>
      </w:r>
      <w:r w:rsidR="00DE3A7A">
        <w:rPr>
          <w:rFonts w:hint="eastAsia"/>
        </w:rPr>
        <w:t>上部メニューより「</w:t>
      </w:r>
      <w:r w:rsidR="00740ABF">
        <w:rPr>
          <w:rFonts w:hint="eastAsia"/>
        </w:rPr>
        <w:t>公開停止</w:t>
      </w:r>
      <w:r w:rsidR="00DE3A7A">
        <w:rPr>
          <w:rFonts w:hint="eastAsia"/>
        </w:rPr>
        <w:t>」</w:t>
      </w:r>
      <w:r w:rsidR="00740ABF">
        <w:rPr>
          <w:rFonts w:hint="eastAsia"/>
        </w:rPr>
        <w:t>をクリックします。</w:t>
      </w:r>
    </w:p>
    <w:p w14:paraId="31AC85CA" w14:textId="0893AD6F" w:rsidR="00DC0084" w:rsidRDefault="00DC0084" w:rsidP="00CA3E40">
      <w:pPr>
        <w:jc w:val="center"/>
      </w:pPr>
      <w:r>
        <w:rPr>
          <w:noProof/>
        </w:rPr>
        <mc:AlternateContent>
          <mc:Choice Requires="wps">
            <w:drawing>
              <wp:anchor distT="0" distB="0" distL="114300" distR="114300" simplePos="0" relativeHeight="251723776" behindDoc="0" locked="0" layoutInCell="1" allowOverlap="1" wp14:anchorId="13F7B8A7" wp14:editId="54AB3747">
                <wp:simplePos x="0" y="0"/>
                <wp:positionH relativeFrom="column">
                  <wp:posOffset>1634490</wp:posOffset>
                </wp:positionH>
                <wp:positionV relativeFrom="paragraph">
                  <wp:posOffset>309245</wp:posOffset>
                </wp:positionV>
                <wp:extent cx="540000" cy="200025"/>
                <wp:effectExtent l="0" t="0" r="12700" b="28575"/>
                <wp:wrapNone/>
                <wp:docPr id="411" name="正方形/長方形 411"/>
                <wp:cNvGraphicFramePr/>
                <a:graphic xmlns:a="http://schemas.openxmlformats.org/drawingml/2006/main">
                  <a:graphicData uri="http://schemas.microsoft.com/office/word/2010/wordprocessingShape">
                    <wps:wsp>
                      <wps:cNvSpPr/>
                      <wps:spPr>
                        <a:xfrm>
                          <a:off x="0" y="0"/>
                          <a:ext cx="5400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3BB70" id="正方形/長方形 411" o:spid="_x0000_s1026" style="position:absolute;left:0;text-align:left;margin-left:128.7pt;margin-top:24.35pt;width:42.5pt;height:1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" filled="f" strokecolor="red" strokeweight="2pt"/>
            </w:pict>
          </mc:Fallback>
        </mc:AlternateContent>
      </w:r>
      <w:r>
        <w:rPr>
          <w:noProof/>
        </w:rPr>
        <mc:AlternateContent>
          <mc:Choice Requires="wps">
            <w:drawing>
              <wp:anchor distT="0" distB="0" distL="114300" distR="114300" simplePos="0" relativeHeight="251707392" behindDoc="0" locked="0" layoutInCell="1" allowOverlap="1" wp14:anchorId="6756A58E" wp14:editId="47748DE9">
                <wp:simplePos x="0" y="0"/>
                <wp:positionH relativeFrom="column">
                  <wp:posOffset>834390</wp:posOffset>
                </wp:positionH>
                <wp:positionV relativeFrom="paragraph">
                  <wp:posOffset>718820</wp:posOffset>
                </wp:positionV>
                <wp:extent cx="257175" cy="219075"/>
                <wp:effectExtent l="0" t="0" r="28575" b="28575"/>
                <wp:wrapNone/>
                <wp:docPr id="410" name="楕円 410"/>
                <wp:cNvGraphicFramePr/>
                <a:graphic xmlns:a="http://schemas.openxmlformats.org/drawingml/2006/main">
                  <a:graphicData uri="http://schemas.microsoft.com/office/word/2010/wordprocessingShape">
                    <wps:wsp>
                      <wps:cNvSpPr/>
                      <wps:spPr>
                        <a:xfrm>
                          <a:off x="0" y="0"/>
                          <a:ext cx="2571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31D826" id="楕円 410" o:spid="_x0000_s1026" style="position:absolute;left:0;text-align:left;margin-left:65.7pt;margin-top:56.6pt;width:20.25pt;height:17.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" filled="f" strokecolor="red" strokeweight="2pt"/>
            </w:pict>
          </mc:Fallback>
        </mc:AlternateContent>
      </w:r>
      <w:r>
        <w:rPr>
          <w:noProof/>
        </w:rPr>
        <w:drawing>
          <wp:inline distT="0" distB="0" distL="0" distR="0" wp14:anchorId="12AEFFEA" wp14:editId="5D750BCB">
            <wp:extent cx="5400000" cy="1428849"/>
            <wp:effectExtent l="19050" t="19050" r="10795" b="19050"/>
            <wp:docPr id="409" name="図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54.bmp"/>
                    <pic:cNvPicPr/>
                  </pic:nvPicPr>
                  <pic:blipFill>
                    <a:blip r:embed="rId73">
                      <a:extLst>
                        <a:ext uri="{28A0092B-C50C-407E-A947-70E740481C1C}">
                          <a14:useLocalDpi xmlns:a14="http://schemas.microsoft.com/office/drawing/2010/main" val="0"/>
                        </a:ext>
                      </a:extLst>
                    </a:blip>
                    <a:stretch>
                      <a:fillRect/>
                    </a:stretch>
                  </pic:blipFill>
                  <pic:spPr>
                    <a:xfrm>
                      <a:off x="0" y="0"/>
                      <a:ext cx="5400000" cy="1428849"/>
                    </a:xfrm>
                    <a:prstGeom prst="rect">
                      <a:avLst/>
                    </a:prstGeom>
                    <a:ln>
                      <a:solidFill>
                        <a:schemeClr val="tx1"/>
                      </a:solidFill>
                    </a:ln>
                  </pic:spPr>
                </pic:pic>
              </a:graphicData>
            </a:graphic>
          </wp:inline>
        </w:drawing>
      </w:r>
    </w:p>
    <w:p w14:paraId="7F8386CD" w14:textId="77777777" w:rsidR="004B77A7" w:rsidRPr="00740ABF" w:rsidRDefault="00CD5EE0" w:rsidP="00740ABF">
      <w:pPr>
        <w:jc w:val="center"/>
        <w:rPr>
          <w:b/>
        </w:rPr>
      </w:pPr>
      <w:r>
        <w:rPr>
          <w:rFonts w:hint="eastAsia"/>
          <w:b/>
        </w:rPr>
        <w:t>受信</w:t>
      </w:r>
      <w:r w:rsidR="00740ABF" w:rsidRPr="00740ABF">
        <w:rPr>
          <w:rFonts w:hint="eastAsia"/>
          <w:b/>
        </w:rPr>
        <w:t>ファイル一覧画面</w:t>
      </w:r>
    </w:p>
    <w:p w14:paraId="3A0BADE5" w14:textId="4F17AA14" w:rsidR="0076280E" w:rsidRDefault="0076280E">
      <w:pPr>
        <w:adjustRightInd/>
        <w:snapToGrid/>
        <w:rPr>
          <w:rFonts w:cs="Century"/>
          <w:b/>
          <w:kern w:val="24"/>
          <w:szCs w:val="24"/>
          <w:lang w:eastAsia="ar-SA"/>
        </w:rPr>
      </w:pPr>
      <w:bookmarkStart w:id="43" w:name="_Toc414281103"/>
    </w:p>
    <w:p w14:paraId="3608BFE6" w14:textId="77777777" w:rsidR="00CE3812" w:rsidRDefault="00CE3812">
      <w:pPr>
        <w:adjustRightInd/>
        <w:snapToGrid/>
      </w:pPr>
      <w:r>
        <w:br w:type="page"/>
      </w:r>
    </w:p>
    <w:p w14:paraId="59E4A4D8" w14:textId="431FCD03" w:rsidR="00AD2CB5" w:rsidRDefault="00CA3E40">
      <w:pPr>
        <w:adjustRightInd/>
        <w:snapToGrid/>
      </w:pPr>
      <w:r>
        <w:lastRenderedPageBreak/>
        <w:t>公開停止</w:t>
      </w:r>
      <w:r>
        <w:rPr>
          <w:rFonts w:hint="eastAsia"/>
        </w:rPr>
        <w:t>の確認画面が表示されますので、問題なければ「停止」をクリックします。</w:t>
      </w:r>
    </w:p>
    <w:p w14:paraId="31916ABF" w14:textId="6B46A440" w:rsidR="00CA3E40" w:rsidRDefault="009B107D" w:rsidP="009B107D">
      <w:pPr>
        <w:adjustRightInd/>
        <w:snapToGrid/>
        <w:jc w:val="center"/>
      </w:pPr>
      <w:r>
        <w:rPr>
          <w:noProof/>
        </w:rPr>
        <mc:AlternateContent>
          <mc:Choice Requires="wps">
            <w:drawing>
              <wp:anchor distT="0" distB="0" distL="114300" distR="114300" simplePos="0" relativeHeight="251578368" behindDoc="0" locked="0" layoutInCell="1" allowOverlap="1" wp14:anchorId="10182E4E" wp14:editId="6E525704">
                <wp:simplePos x="0" y="0"/>
                <wp:positionH relativeFrom="column">
                  <wp:posOffset>2339340</wp:posOffset>
                </wp:positionH>
                <wp:positionV relativeFrom="paragraph">
                  <wp:posOffset>2698115</wp:posOffset>
                </wp:positionV>
                <wp:extent cx="742950" cy="180000"/>
                <wp:effectExtent l="0" t="0" r="19050" b="10795"/>
                <wp:wrapNone/>
                <wp:docPr id="104" name="正方形/長方形 104"/>
                <wp:cNvGraphicFramePr/>
                <a:graphic xmlns:a="http://schemas.openxmlformats.org/drawingml/2006/main">
                  <a:graphicData uri="http://schemas.microsoft.com/office/word/2010/wordprocessingShape">
                    <wps:wsp>
                      <wps:cNvSpPr/>
                      <wps:spPr>
                        <a:xfrm>
                          <a:off x="0" y="0"/>
                          <a:ext cx="74295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BF858" id="正方形/長方形 104" o:spid="_x0000_s1026" style="position:absolute;left:0;text-align:left;margin-left:184.2pt;margin-top:212.45pt;width:58.5pt;height:14.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" filled="f" strokecolor="red" strokeweight="2pt"/>
            </w:pict>
          </mc:Fallback>
        </mc:AlternateContent>
      </w:r>
      <w:r>
        <w:rPr>
          <w:noProof/>
        </w:rPr>
        <w:drawing>
          <wp:inline distT="0" distB="0" distL="0" distR="0" wp14:anchorId="09A6794A" wp14:editId="67E12059">
            <wp:extent cx="5400000" cy="3177876"/>
            <wp:effectExtent l="19050" t="19050" r="10795" b="22860"/>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3-4-5-2.png"/>
                    <pic:cNvPicPr/>
                  </pic:nvPicPr>
                  <pic:blipFill>
                    <a:blip r:embed="rId74">
                      <a:extLst>
                        <a:ext uri="{28A0092B-C50C-407E-A947-70E740481C1C}">
                          <a14:useLocalDpi xmlns:a14="http://schemas.microsoft.com/office/drawing/2010/main" val="0"/>
                        </a:ext>
                      </a:extLst>
                    </a:blip>
                    <a:stretch>
                      <a:fillRect/>
                    </a:stretch>
                  </pic:blipFill>
                  <pic:spPr>
                    <a:xfrm>
                      <a:off x="0" y="0"/>
                      <a:ext cx="5400000" cy="3177876"/>
                    </a:xfrm>
                    <a:prstGeom prst="rect">
                      <a:avLst/>
                    </a:prstGeom>
                    <a:ln>
                      <a:solidFill>
                        <a:schemeClr val="tx1"/>
                      </a:solidFill>
                    </a:ln>
                  </pic:spPr>
                </pic:pic>
              </a:graphicData>
            </a:graphic>
          </wp:inline>
        </w:drawing>
      </w:r>
    </w:p>
    <w:p w14:paraId="776F9969" w14:textId="32D349C9" w:rsidR="00CA3E40" w:rsidRDefault="009B107D" w:rsidP="009B107D">
      <w:pPr>
        <w:adjustRightInd/>
        <w:snapToGrid/>
        <w:jc w:val="center"/>
      </w:pPr>
      <w:r w:rsidRPr="00F01ACF">
        <w:rPr>
          <w:b/>
        </w:rPr>
        <w:t>公開停止確認画面</w:t>
      </w:r>
    </w:p>
    <w:p w14:paraId="1211C5BA" w14:textId="34F82D71" w:rsidR="00F0416A" w:rsidRDefault="00F0416A">
      <w:pPr>
        <w:adjustRightInd/>
        <w:snapToGrid/>
        <w:rPr>
          <w:rFonts w:cs="Century"/>
          <w:b/>
          <w:kern w:val="24"/>
          <w:szCs w:val="24"/>
          <w:lang w:eastAsia="ar-SA"/>
        </w:rPr>
      </w:pPr>
    </w:p>
    <w:p w14:paraId="70B98BEC" w14:textId="6651BF94" w:rsidR="00F36B5D" w:rsidRDefault="00CA3E40">
      <w:pPr>
        <w:adjustRightInd/>
        <w:snapToGrid/>
      </w:pPr>
      <w:r>
        <w:rPr>
          <w:rFonts w:hint="eastAsia"/>
        </w:rPr>
        <w:t>公開停止処理が完了すると、</w:t>
      </w:r>
      <w:r w:rsidR="009B107D">
        <w:rPr>
          <w:rFonts w:hint="eastAsia"/>
        </w:rPr>
        <w:t>受信</w:t>
      </w:r>
      <w:r>
        <w:rPr>
          <w:rFonts w:hint="eastAsia"/>
        </w:rPr>
        <w:t>ファイル一覧より選択した公開</w:t>
      </w:r>
      <w:r w:rsidR="004538A4">
        <w:rPr>
          <w:rFonts w:hint="eastAsia"/>
        </w:rPr>
        <w:t>アドレス</w:t>
      </w:r>
      <w:r>
        <w:rPr>
          <w:rFonts w:hint="eastAsia"/>
        </w:rPr>
        <w:t>が</w:t>
      </w:r>
      <w:r w:rsidR="009B107D">
        <w:rPr>
          <w:rFonts w:hint="eastAsia"/>
        </w:rPr>
        <w:t>削除され</w:t>
      </w:r>
      <w:r>
        <w:rPr>
          <w:rFonts w:hint="eastAsia"/>
        </w:rPr>
        <w:t>ていることを確認できます。</w:t>
      </w:r>
    </w:p>
    <w:p w14:paraId="1755986D" w14:textId="75A98987" w:rsidR="0089310B" w:rsidRDefault="0089310B" w:rsidP="009B107D">
      <w:pPr>
        <w:adjustRightInd/>
        <w:snapToGrid/>
        <w:jc w:val="center"/>
        <w:rPr>
          <w:rFonts w:cs="Century"/>
          <w:b/>
          <w:kern w:val="24"/>
          <w:szCs w:val="24"/>
          <w:lang w:eastAsia="ar-SA"/>
        </w:rPr>
      </w:pPr>
      <w:r>
        <w:rPr>
          <w:noProof/>
        </w:rPr>
        <w:drawing>
          <wp:inline distT="0" distB="0" distL="0" distR="0" wp14:anchorId="040E08CB" wp14:editId="42A2E5C0">
            <wp:extent cx="5400040" cy="1414780"/>
            <wp:effectExtent l="19050" t="19050" r="10160" b="13970"/>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400040" cy="1414780"/>
                    </a:xfrm>
                    <a:prstGeom prst="rect">
                      <a:avLst/>
                    </a:prstGeom>
                    <a:ln>
                      <a:solidFill>
                        <a:schemeClr val="tx1"/>
                      </a:solidFill>
                    </a:ln>
                  </pic:spPr>
                </pic:pic>
              </a:graphicData>
            </a:graphic>
          </wp:inline>
        </w:drawing>
      </w:r>
    </w:p>
    <w:p w14:paraId="6F2EE1DE" w14:textId="787C7CDE" w:rsidR="009B107D" w:rsidRDefault="009B107D" w:rsidP="009B107D">
      <w:pPr>
        <w:adjustRightInd/>
        <w:snapToGrid/>
        <w:jc w:val="center"/>
        <w:rPr>
          <w:rFonts w:cs="Century"/>
          <w:b/>
          <w:kern w:val="24"/>
          <w:szCs w:val="24"/>
        </w:rPr>
      </w:pPr>
      <w:r>
        <w:rPr>
          <w:rFonts w:cs="Century" w:hint="eastAsia"/>
          <w:b/>
          <w:kern w:val="24"/>
          <w:szCs w:val="24"/>
        </w:rPr>
        <w:t>受信ファイル一覧</w:t>
      </w:r>
    </w:p>
    <w:p w14:paraId="5ACF3B45" w14:textId="266BE724" w:rsidR="002C6E46" w:rsidRDefault="002C6E46" w:rsidP="002C6E46">
      <w:pPr>
        <w:adjustRightInd/>
        <w:snapToGrid/>
        <w:rPr>
          <w:rFonts w:cs="Century"/>
          <w:kern w:val="24"/>
          <w:szCs w:val="24"/>
          <w:lang w:eastAsia="ar-SA"/>
        </w:rPr>
      </w:pPr>
    </w:p>
    <w:p w14:paraId="148F1949" w14:textId="7FC8B25E" w:rsidR="00663B64" w:rsidRDefault="00663B64" w:rsidP="00663B64">
      <w:pPr>
        <w:pStyle w:val="2"/>
      </w:pPr>
      <w:bookmarkStart w:id="44" w:name="_Toc153801603"/>
      <w:r>
        <w:t>相手側</w:t>
      </w:r>
      <w:r>
        <w:rPr>
          <w:rFonts w:hint="eastAsia"/>
        </w:rPr>
        <w:t>による</w:t>
      </w:r>
      <w:r>
        <w:rPr>
          <w:rFonts w:hint="eastAsia"/>
          <w:lang w:eastAsia="ja-JP"/>
        </w:rPr>
        <w:t>ダウンロード/</w:t>
      </w:r>
      <w:r>
        <w:rPr>
          <w:rFonts w:hint="eastAsia"/>
        </w:rPr>
        <w:t>アップロード</w:t>
      </w:r>
      <w:bookmarkEnd w:id="44"/>
    </w:p>
    <w:p w14:paraId="516FBB1B" w14:textId="119C056A" w:rsidR="00663B64" w:rsidRDefault="00892536" w:rsidP="00663B64">
      <w:r>
        <w:rPr>
          <w:rFonts w:hint="eastAsia"/>
        </w:rPr>
        <w:t>Web公開、受取フォルダ、ファイル送信、ファイル受信の各機能により発行された</w:t>
      </w:r>
      <w:r w:rsidR="008B0192">
        <w:rPr>
          <w:rFonts w:hint="eastAsia"/>
        </w:rPr>
        <w:t>公開</w:t>
      </w:r>
      <w:r w:rsidR="004538A4">
        <w:rPr>
          <w:rFonts w:hint="eastAsia"/>
        </w:rPr>
        <w:t>アドレス</w:t>
      </w:r>
      <w:r w:rsidR="008B0192">
        <w:rPr>
          <w:rFonts w:hint="eastAsia"/>
        </w:rPr>
        <w:t>にブラウザでアクセスすることで、相手側はファイルのダウンロード/アップロードを行うことができます。</w:t>
      </w:r>
    </w:p>
    <w:p w14:paraId="36F7BD05" w14:textId="1CBA5087" w:rsidR="00751E18" w:rsidRDefault="00751E18" w:rsidP="00663B64"/>
    <w:p w14:paraId="32B0196B" w14:textId="466DE08E" w:rsidR="00751E18" w:rsidRDefault="00751E18" w:rsidP="00663B64">
      <w:r>
        <w:rPr>
          <w:rFonts w:hint="eastAsia"/>
        </w:rPr>
        <w:lastRenderedPageBreak/>
        <w:t>各操作については次項より記載しております。</w:t>
      </w:r>
    </w:p>
    <w:p w14:paraId="004C7691" w14:textId="77777777" w:rsidR="002F5172" w:rsidRDefault="002F5172" w:rsidP="00663B64"/>
    <w:p w14:paraId="1E40FF4B" w14:textId="54F11CAB" w:rsidR="003A56EF" w:rsidRDefault="005A08EA" w:rsidP="00663B64">
      <w:pPr>
        <w:pStyle w:val="3"/>
        <w:ind w:left="-12"/>
      </w:pPr>
      <w:bookmarkStart w:id="45" w:name="_ダウンロード方法"/>
      <w:bookmarkStart w:id="46" w:name="_Toc153801604"/>
      <w:bookmarkEnd w:id="45"/>
      <w:r>
        <w:rPr>
          <w:rFonts w:hint="eastAsia"/>
          <w:lang w:eastAsia="ja-JP"/>
        </w:rPr>
        <w:t>ダウンロード</w:t>
      </w:r>
      <w:r w:rsidR="003A56EF">
        <w:t>方法</w:t>
      </w:r>
      <w:bookmarkEnd w:id="46"/>
    </w:p>
    <w:p w14:paraId="69B878F6" w14:textId="2CD83950" w:rsidR="006D35DA" w:rsidRDefault="006D35DA" w:rsidP="006D35DA">
      <w:r>
        <w:rPr>
          <w:rFonts w:hint="eastAsia"/>
        </w:rPr>
        <w:t>Web公開</w:t>
      </w:r>
      <w:r w:rsidR="0097259B">
        <w:rPr>
          <w:rFonts w:hint="eastAsia"/>
        </w:rPr>
        <w:t>や</w:t>
      </w:r>
      <w:r>
        <w:rPr>
          <w:rFonts w:hint="eastAsia"/>
        </w:rPr>
        <w:t>ファイル送信により</w:t>
      </w:r>
      <w:r w:rsidR="0097259B">
        <w:rPr>
          <w:rFonts w:hint="eastAsia"/>
        </w:rPr>
        <w:t>発行された</w:t>
      </w:r>
      <w:r w:rsidR="007B4A08">
        <w:rPr>
          <w:rFonts w:hint="eastAsia"/>
        </w:rPr>
        <w:t>公開</w:t>
      </w:r>
      <w:r w:rsidR="004538A4">
        <w:rPr>
          <w:rFonts w:hint="eastAsia"/>
        </w:rPr>
        <w:t>アドレス</w:t>
      </w:r>
      <w:r w:rsidR="0097259B">
        <w:rPr>
          <w:rFonts w:hint="eastAsia"/>
        </w:rPr>
        <w:t>の</w:t>
      </w:r>
      <w:r>
        <w:rPr>
          <w:rFonts w:hint="eastAsia"/>
        </w:rPr>
        <w:t>通知を受けた相手側は、以下の手順でファイルを</w:t>
      </w:r>
      <w:r w:rsidR="00BD5E85">
        <w:rPr>
          <w:rFonts w:hint="eastAsia"/>
        </w:rPr>
        <w:t>ダウンロード</w:t>
      </w:r>
      <w:r>
        <w:rPr>
          <w:rFonts w:hint="eastAsia"/>
        </w:rPr>
        <w:t>することができます。</w:t>
      </w:r>
    </w:p>
    <w:p w14:paraId="38F8AD80" w14:textId="6ECF4AD6" w:rsidR="003A56EF" w:rsidRDefault="003A56EF" w:rsidP="002C6E46">
      <w:pPr>
        <w:adjustRightInd/>
        <w:snapToGrid/>
        <w:rPr>
          <w:rFonts w:cs="Century"/>
          <w:kern w:val="24"/>
          <w:szCs w:val="24"/>
          <w:lang w:eastAsia="ar-SA"/>
        </w:rPr>
      </w:pPr>
    </w:p>
    <w:p w14:paraId="55ADE760" w14:textId="09B9C50C" w:rsidR="00BD7F1C" w:rsidRPr="00942A77" w:rsidRDefault="00942A77" w:rsidP="00942A77">
      <w:pPr>
        <w:adjustRightInd/>
        <w:snapToGrid/>
        <w:rPr>
          <w:rFonts w:cs="Century"/>
          <w:kern w:val="24"/>
          <w:szCs w:val="24"/>
          <w:lang w:eastAsia="ar-SA"/>
        </w:rPr>
      </w:pPr>
      <w:r w:rsidRPr="00942A77">
        <w:rPr>
          <w:rFonts w:cs="Century" w:hint="eastAsia"/>
          <w:kern w:val="24"/>
          <w:szCs w:val="24"/>
          <w:lang w:eastAsia="ar-SA"/>
        </w:rPr>
        <w:t>メール等で受け取った</w:t>
      </w:r>
      <w:r w:rsidRPr="00942A77">
        <w:rPr>
          <w:rFonts w:cs="Century"/>
          <w:kern w:val="24"/>
          <w:szCs w:val="24"/>
          <w:lang w:eastAsia="ar-SA"/>
        </w:rPr>
        <w:t>URLにブラウザでアクセス</w:t>
      </w:r>
      <w:r>
        <w:rPr>
          <w:rFonts w:cs="Century" w:hint="eastAsia"/>
          <w:kern w:val="24"/>
          <w:szCs w:val="24"/>
        </w:rPr>
        <w:t>します。</w:t>
      </w:r>
    </w:p>
    <w:p w14:paraId="0B922D7D" w14:textId="77777777" w:rsidR="00BD7F1C" w:rsidRDefault="00BD7F1C" w:rsidP="00BD7F1C">
      <w:pPr>
        <w:jc w:val="center"/>
      </w:pPr>
      <w:r>
        <w:rPr>
          <w:noProof/>
        </w:rPr>
        <mc:AlternateContent>
          <mc:Choice Requires="wps">
            <w:drawing>
              <wp:anchor distT="0" distB="0" distL="114300" distR="114300" simplePos="0" relativeHeight="251590656" behindDoc="0" locked="0" layoutInCell="1" allowOverlap="1" wp14:anchorId="3A107676" wp14:editId="7E54D468">
                <wp:simplePos x="0" y="0"/>
                <wp:positionH relativeFrom="column">
                  <wp:posOffset>367030</wp:posOffset>
                </wp:positionH>
                <wp:positionV relativeFrom="paragraph">
                  <wp:posOffset>696595</wp:posOffset>
                </wp:positionV>
                <wp:extent cx="4320000" cy="133350"/>
                <wp:effectExtent l="0" t="0" r="23495" b="19050"/>
                <wp:wrapNone/>
                <wp:docPr id="67" name="正方形/長方形 67"/>
                <wp:cNvGraphicFramePr/>
                <a:graphic xmlns:a="http://schemas.openxmlformats.org/drawingml/2006/main">
                  <a:graphicData uri="http://schemas.microsoft.com/office/word/2010/wordprocessingShape">
                    <wps:wsp>
                      <wps:cNvSpPr/>
                      <wps:spPr>
                        <a:xfrm>
                          <a:off x="0" y="0"/>
                          <a:ext cx="43200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85CDD" id="正方形/長方形 67" o:spid="_x0000_s1026" style="position:absolute;left:0;text-align:left;margin-left:28.9pt;margin-top:54.85pt;width:340.15pt;height:10.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" filled="f" strokecolor="red" strokeweight="2pt"/>
            </w:pict>
          </mc:Fallback>
        </mc:AlternateContent>
      </w:r>
      <w:r>
        <w:rPr>
          <w:noProof/>
        </w:rPr>
        <w:drawing>
          <wp:inline distT="0" distB="0" distL="0" distR="0" wp14:anchorId="47236C49" wp14:editId="17659BEF">
            <wp:extent cx="4680000" cy="1184625"/>
            <wp:effectExtent l="19050" t="19050" r="25400" b="15875"/>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39.bmp"/>
                    <pic:cNvPicPr/>
                  </pic:nvPicPr>
                  <pic:blipFill>
                    <a:blip r:embed="rId76">
                      <a:extLst>
                        <a:ext uri="{28A0092B-C50C-407E-A947-70E740481C1C}">
                          <a14:useLocalDpi xmlns:a14="http://schemas.microsoft.com/office/drawing/2010/main" val="0"/>
                        </a:ext>
                      </a:extLst>
                    </a:blip>
                    <a:stretch>
                      <a:fillRect/>
                    </a:stretch>
                  </pic:blipFill>
                  <pic:spPr>
                    <a:xfrm>
                      <a:off x="0" y="0"/>
                      <a:ext cx="4680000" cy="1184625"/>
                    </a:xfrm>
                    <a:prstGeom prst="rect">
                      <a:avLst/>
                    </a:prstGeom>
                    <a:ln>
                      <a:solidFill>
                        <a:schemeClr val="tx1"/>
                      </a:solidFill>
                    </a:ln>
                  </pic:spPr>
                </pic:pic>
              </a:graphicData>
            </a:graphic>
          </wp:inline>
        </w:drawing>
      </w:r>
    </w:p>
    <w:p w14:paraId="01E7D634" w14:textId="78667C3E" w:rsidR="00BD7F1C" w:rsidRPr="006A7256" w:rsidRDefault="00BD7F1C" w:rsidP="00BD7F1C">
      <w:pPr>
        <w:jc w:val="center"/>
        <w:rPr>
          <w:b/>
        </w:rPr>
      </w:pPr>
      <w:r w:rsidRPr="006A7256">
        <w:rPr>
          <w:rFonts w:hint="eastAsia"/>
          <w:b/>
        </w:rPr>
        <w:t>受信メール</w:t>
      </w:r>
    </w:p>
    <w:p w14:paraId="36112870" w14:textId="77777777" w:rsidR="00BD7F1C" w:rsidRDefault="00BD7F1C" w:rsidP="00BD7F1C"/>
    <w:p w14:paraId="4B491639" w14:textId="77777777" w:rsidR="00BD7F1C" w:rsidRDefault="00BD7F1C" w:rsidP="00BD7F1C">
      <w:r>
        <w:rPr>
          <w:rFonts w:hint="eastAsia"/>
        </w:rPr>
        <w:t>Web公開画面が表示されますので、ダウンロードしたいファイルをクリックして任意の場所に保存します。</w:t>
      </w:r>
    </w:p>
    <w:p w14:paraId="4DE668C4" w14:textId="77777777" w:rsidR="00BD7F1C" w:rsidRDefault="00BD7F1C" w:rsidP="00BD7F1C">
      <w:pPr>
        <w:jc w:val="center"/>
      </w:pPr>
      <w:r>
        <w:rPr>
          <w:rFonts w:hint="eastAsia"/>
          <w:noProof/>
        </w:rPr>
        <mc:AlternateContent>
          <mc:Choice Requires="wps">
            <w:drawing>
              <wp:anchor distT="0" distB="0" distL="114300" distR="114300" simplePos="0" relativeHeight="251613184" behindDoc="0" locked="0" layoutInCell="1" allowOverlap="1" wp14:anchorId="10CB0326" wp14:editId="301BE6EF">
                <wp:simplePos x="0" y="0"/>
                <wp:positionH relativeFrom="column">
                  <wp:posOffset>15240</wp:posOffset>
                </wp:positionH>
                <wp:positionV relativeFrom="paragraph">
                  <wp:posOffset>1092200</wp:posOffset>
                </wp:positionV>
                <wp:extent cx="1009650" cy="243205"/>
                <wp:effectExtent l="0" t="0" r="19050" b="23495"/>
                <wp:wrapNone/>
                <wp:docPr id="69" name="楕円 69"/>
                <wp:cNvGraphicFramePr/>
                <a:graphic xmlns:a="http://schemas.openxmlformats.org/drawingml/2006/main">
                  <a:graphicData uri="http://schemas.microsoft.com/office/word/2010/wordprocessingShape">
                    <wps:wsp>
                      <wps:cNvSpPr/>
                      <wps:spPr>
                        <a:xfrm>
                          <a:off x="0" y="0"/>
                          <a:ext cx="1009650" cy="2432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564882" id="楕円 69" o:spid="_x0000_s1026" style="position:absolute;left:0;text-align:left;margin-left:1.2pt;margin-top:86pt;width:79.5pt;height:19.15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" filled="f" strokecolor="red" strokeweight="2pt"/>
            </w:pict>
          </mc:Fallback>
        </mc:AlternateContent>
      </w:r>
      <w:r>
        <w:rPr>
          <w:rFonts w:hint="eastAsia"/>
          <w:noProof/>
        </w:rPr>
        <w:drawing>
          <wp:inline distT="0" distB="0" distL="0" distR="0" wp14:anchorId="79A5A4B9" wp14:editId="397720C3">
            <wp:extent cx="5328706" cy="1413556"/>
            <wp:effectExtent l="19050" t="19050" r="24765" b="1524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41.bmp"/>
                    <pic:cNvPicPr/>
                  </pic:nvPicPr>
                  <pic:blipFill>
                    <a:blip r:embed="rId77">
                      <a:extLst>
                        <a:ext uri="{28A0092B-C50C-407E-A947-70E740481C1C}">
                          <a14:useLocalDpi xmlns:a14="http://schemas.microsoft.com/office/drawing/2010/main" val="0"/>
                        </a:ext>
                      </a:extLst>
                    </a:blip>
                    <a:stretch>
                      <a:fillRect/>
                    </a:stretch>
                  </pic:blipFill>
                  <pic:spPr>
                    <a:xfrm>
                      <a:off x="0" y="0"/>
                      <a:ext cx="5328706" cy="1413556"/>
                    </a:xfrm>
                    <a:prstGeom prst="rect">
                      <a:avLst/>
                    </a:prstGeom>
                    <a:ln>
                      <a:solidFill>
                        <a:schemeClr val="tx1"/>
                      </a:solidFill>
                    </a:ln>
                  </pic:spPr>
                </pic:pic>
              </a:graphicData>
            </a:graphic>
          </wp:inline>
        </w:drawing>
      </w:r>
    </w:p>
    <w:p w14:paraId="1B4DFBCD" w14:textId="77777777" w:rsidR="00BD7F1C" w:rsidRPr="006A7256" w:rsidRDefault="00BD7F1C" w:rsidP="00BD7F1C">
      <w:pPr>
        <w:jc w:val="center"/>
        <w:rPr>
          <w:b/>
        </w:rPr>
      </w:pPr>
      <w:r>
        <w:rPr>
          <w:rFonts w:hint="eastAsia"/>
          <w:b/>
        </w:rPr>
        <w:t>Web公開</w:t>
      </w:r>
      <w:r w:rsidRPr="006A7256">
        <w:rPr>
          <w:rFonts w:hint="eastAsia"/>
          <w:b/>
        </w:rPr>
        <w:t>画面</w:t>
      </w:r>
    </w:p>
    <w:p w14:paraId="19C19DB9" w14:textId="77777777" w:rsidR="00BD7F1C" w:rsidRDefault="00BD7F1C" w:rsidP="00BD7F1C"/>
    <w:p w14:paraId="62CC261C" w14:textId="77777777" w:rsidR="00D31112" w:rsidRDefault="00D31112">
      <w:pPr>
        <w:adjustRightInd/>
        <w:snapToGrid/>
      </w:pPr>
      <w:r>
        <w:br w:type="page"/>
      </w:r>
    </w:p>
    <w:p w14:paraId="33CC892A" w14:textId="6CFA8BA5" w:rsidR="00BD7F1C" w:rsidRDefault="00092A9B" w:rsidP="00BD7F1C">
      <w:r>
        <w:rPr>
          <w:rFonts w:hint="eastAsia"/>
        </w:rPr>
        <w:lastRenderedPageBreak/>
        <w:t>複数</w:t>
      </w:r>
      <w:r w:rsidR="00BD7F1C">
        <w:rPr>
          <w:rFonts w:hint="eastAsia"/>
        </w:rPr>
        <w:t>ファイルにチェックを入れ「一括ダウンロード」を行うこともできます。</w:t>
      </w:r>
    </w:p>
    <w:p w14:paraId="48B6EA9F" w14:textId="3795D33A" w:rsidR="00BD7F1C" w:rsidRDefault="00BD7F1C" w:rsidP="00C10FE3">
      <w:pPr>
        <w:pStyle w:val="af5"/>
        <w:numPr>
          <w:ilvl w:val="0"/>
          <w:numId w:val="10"/>
        </w:numPr>
        <w:ind w:leftChars="0"/>
      </w:pPr>
      <w:r>
        <w:rPr>
          <w:rFonts w:hint="eastAsia"/>
        </w:rPr>
        <w:t>管理者の設定によっては一括ダウンロードが行えない場合があります。</w:t>
      </w:r>
    </w:p>
    <w:p w14:paraId="2C53B1DA" w14:textId="77777777" w:rsidR="00BD7F1C" w:rsidRDefault="00BD7F1C" w:rsidP="00BD7F1C">
      <w:r>
        <w:rPr>
          <w:noProof/>
        </w:rPr>
        <mc:AlternateContent>
          <mc:Choice Requires="wps">
            <w:drawing>
              <wp:anchor distT="0" distB="0" distL="114300" distR="114300" simplePos="0" relativeHeight="251596800" behindDoc="0" locked="0" layoutInCell="1" allowOverlap="1" wp14:anchorId="2A1B6DF3" wp14:editId="2A30ACB0">
                <wp:simplePos x="0" y="0"/>
                <wp:positionH relativeFrom="column">
                  <wp:posOffset>-3810</wp:posOffset>
                </wp:positionH>
                <wp:positionV relativeFrom="paragraph">
                  <wp:posOffset>1084580</wp:posOffset>
                </wp:positionV>
                <wp:extent cx="216000" cy="438150"/>
                <wp:effectExtent l="0" t="0" r="12700" b="19050"/>
                <wp:wrapNone/>
                <wp:docPr id="71" name="楕円 71"/>
                <wp:cNvGraphicFramePr/>
                <a:graphic xmlns:a="http://schemas.openxmlformats.org/drawingml/2006/main">
                  <a:graphicData uri="http://schemas.microsoft.com/office/word/2010/wordprocessingShape">
                    <wps:wsp>
                      <wps:cNvSpPr/>
                      <wps:spPr>
                        <a:xfrm>
                          <a:off x="0" y="0"/>
                          <a:ext cx="21600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D37B1F" id="楕円 71" o:spid="_x0000_s1026" style="position:absolute;left:0;text-align:left;margin-left:-.3pt;margin-top:85.4pt;width:17pt;height:34.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" filled="f" strokecolor="red" strokeweight="2pt"/>
            </w:pict>
          </mc:Fallback>
        </mc:AlternateContent>
      </w:r>
      <w:r>
        <w:rPr>
          <w:noProof/>
        </w:rPr>
        <mc:AlternateContent>
          <mc:Choice Requires="wps">
            <w:drawing>
              <wp:anchor distT="0" distB="0" distL="114300" distR="114300" simplePos="0" relativeHeight="251604992" behindDoc="0" locked="0" layoutInCell="1" allowOverlap="1" wp14:anchorId="6BD4934E" wp14:editId="285D993B">
                <wp:simplePos x="0" y="0"/>
                <wp:positionH relativeFrom="column">
                  <wp:posOffset>24765</wp:posOffset>
                </wp:positionH>
                <wp:positionV relativeFrom="paragraph">
                  <wp:posOffset>751205</wp:posOffset>
                </wp:positionV>
                <wp:extent cx="723900" cy="209550"/>
                <wp:effectExtent l="0" t="0" r="19050" b="19050"/>
                <wp:wrapNone/>
                <wp:docPr id="72" name="正方形/長方形 72"/>
                <wp:cNvGraphicFramePr/>
                <a:graphic xmlns:a="http://schemas.openxmlformats.org/drawingml/2006/main">
                  <a:graphicData uri="http://schemas.microsoft.com/office/word/2010/wordprocessingShape">
                    <wps:wsp>
                      <wps:cNvSpPr/>
                      <wps:spPr>
                        <a:xfrm>
                          <a:off x="0" y="0"/>
                          <a:ext cx="7239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D8DF3E" id="正方形/長方形 72" o:spid="_x0000_s1026" style="position:absolute;left:0;text-align:left;margin-left:1.95pt;margin-top:59.15pt;width:57pt;height:16.5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" filled="f" strokecolor="red" strokeweight="2pt"/>
            </w:pict>
          </mc:Fallback>
        </mc:AlternateContent>
      </w:r>
      <w:r>
        <w:rPr>
          <w:noProof/>
        </w:rPr>
        <w:drawing>
          <wp:inline distT="0" distB="0" distL="0" distR="0" wp14:anchorId="610484C8" wp14:editId="29CC363D">
            <wp:extent cx="5324475" cy="1532736"/>
            <wp:effectExtent l="19050" t="19050" r="9525" b="1079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42.bmp"/>
                    <pic:cNvPicPr/>
                  </pic:nvPicPr>
                  <pic:blipFill>
                    <a:blip r:embed="rId78">
                      <a:extLst>
                        <a:ext uri="{28A0092B-C50C-407E-A947-70E740481C1C}">
                          <a14:useLocalDpi xmlns:a14="http://schemas.microsoft.com/office/drawing/2010/main" val="0"/>
                        </a:ext>
                      </a:extLst>
                    </a:blip>
                    <a:stretch>
                      <a:fillRect/>
                    </a:stretch>
                  </pic:blipFill>
                  <pic:spPr>
                    <a:xfrm>
                      <a:off x="0" y="0"/>
                      <a:ext cx="5345832" cy="1538884"/>
                    </a:xfrm>
                    <a:prstGeom prst="rect">
                      <a:avLst/>
                    </a:prstGeom>
                    <a:ln>
                      <a:solidFill>
                        <a:schemeClr val="tx1"/>
                      </a:solidFill>
                    </a:ln>
                  </pic:spPr>
                </pic:pic>
              </a:graphicData>
            </a:graphic>
          </wp:inline>
        </w:drawing>
      </w:r>
    </w:p>
    <w:p w14:paraId="21DAB4BD" w14:textId="77777777" w:rsidR="00BD7F1C" w:rsidRPr="006A7256" w:rsidRDefault="00BD7F1C" w:rsidP="00BD7F1C">
      <w:pPr>
        <w:jc w:val="center"/>
        <w:rPr>
          <w:b/>
        </w:rPr>
      </w:pPr>
      <w:r>
        <w:rPr>
          <w:rFonts w:hint="eastAsia"/>
          <w:b/>
        </w:rPr>
        <w:t>Web公開画面</w:t>
      </w:r>
      <w:r w:rsidRPr="006A7256">
        <w:rPr>
          <w:rFonts w:hint="eastAsia"/>
          <w:b/>
        </w:rPr>
        <w:t>複数ファイルダウンロード</w:t>
      </w:r>
    </w:p>
    <w:p w14:paraId="6B08CC70" w14:textId="73733CA8" w:rsidR="00EF31E2" w:rsidRDefault="00EF31E2" w:rsidP="00EF31E2"/>
    <w:p w14:paraId="4B97E677" w14:textId="77777777" w:rsidR="00EF31E2" w:rsidRDefault="00EF31E2" w:rsidP="00EC097F">
      <w:r>
        <w:rPr>
          <w:rFonts w:hint="eastAsia"/>
        </w:rPr>
        <w:t>閲覧専用でWeb公開されている場合は以下のようなサムネイル表示固定となりプレビューのみ可能です。ダウンロードはできません。</w:t>
      </w:r>
    </w:p>
    <w:p w14:paraId="1D712DC9" w14:textId="77777777" w:rsidR="00EF31E2" w:rsidRDefault="00EF31E2" w:rsidP="00EF31E2">
      <w:pPr>
        <w:jc w:val="center"/>
      </w:pPr>
      <w:r>
        <w:rPr>
          <w:noProof/>
        </w:rPr>
        <w:drawing>
          <wp:inline distT="0" distB="0" distL="0" distR="0" wp14:anchorId="0B545F5E" wp14:editId="1A4998C8">
            <wp:extent cx="5400000" cy="2764621"/>
            <wp:effectExtent l="19050" t="19050" r="10795" b="17145"/>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3-2-3.png"/>
                    <pic:cNvPicPr/>
                  </pic:nvPicPr>
                  <pic:blipFill rotWithShape="1">
                    <a:blip r:embed="rId79">
                      <a:extLst>
                        <a:ext uri="{28A0092B-C50C-407E-A947-70E740481C1C}">
                          <a14:useLocalDpi xmlns:a14="http://schemas.microsoft.com/office/drawing/2010/main" val="0"/>
                        </a:ext>
                      </a:extLst>
                    </a:blip>
                    <a:srcRect b="20144"/>
                    <a:stretch/>
                  </pic:blipFill>
                  <pic:spPr bwMode="auto">
                    <a:xfrm>
                      <a:off x="0" y="0"/>
                      <a:ext cx="5400000" cy="276462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F64799" w14:textId="77777777" w:rsidR="00EF31E2" w:rsidRPr="00FC448B" w:rsidRDefault="00EF31E2" w:rsidP="00EF31E2">
      <w:pPr>
        <w:jc w:val="center"/>
        <w:rPr>
          <w:b/>
        </w:rPr>
      </w:pPr>
      <w:r w:rsidRPr="00FC448B">
        <w:rPr>
          <w:rFonts w:hint="eastAsia"/>
          <w:b/>
        </w:rPr>
        <w:t>Web公開画面(閲覧専用)</w:t>
      </w:r>
    </w:p>
    <w:p w14:paraId="6A25DC69" w14:textId="77777777" w:rsidR="00EF31E2" w:rsidRPr="00EF31E2" w:rsidRDefault="00EF31E2" w:rsidP="00BD7F1C"/>
    <w:p w14:paraId="116F43A0" w14:textId="1E4C9C72" w:rsidR="00092A9B" w:rsidRDefault="00BE62FB" w:rsidP="00BD7F1C">
      <w:r>
        <w:rPr>
          <w:rFonts w:hint="eastAsia"/>
        </w:rPr>
        <w:t>なお、管理者の設定によってはURLアクセス時に公開パスワードによるログイン、メール認証によるログイン、ランダムパスワードによるログインが必要となることがあります。</w:t>
      </w:r>
    </w:p>
    <w:p w14:paraId="7C1A93FB" w14:textId="77777777" w:rsidR="000624DE" w:rsidRDefault="000624DE" w:rsidP="00BD7F1C"/>
    <w:p w14:paraId="2ABD1FAB" w14:textId="37094F8A" w:rsidR="003A56EF" w:rsidRDefault="003B5E0C" w:rsidP="00FA1BCE">
      <w:pPr>
        <w:rPr>
          <w:rFonts w:cs="Century"/>
          <w:kern w:val="24"/>
          <w:szCs w:val="24"/>
          <w:lang w:eastAsia="ar-SA"/>
        </w:rPr>
      </w:pPr>
      <w:r>
        <w:rPr>
          <w:rFonts w:hint="eastAsia"/>
        </w:rPr>
        <w:t>詳細については「</w:t>
      </w:r>
      <w:hyperlink w:anchor="_公開パスワードによるログイン" w:history="1">
        <w:r w:rsidRPr="00E73B00">
          <w:rPr>
            <w:rStyle w:val="af0"/>
            <w:rFonts w:hint="eastAsia"/>
          </w:rPr>
          <w:t>3.5.3.公開パスワードによるログイン</w:t>
        </w:r>
      </w:hyperlink>
      <w:r>
        <w:rPr>
          <w:rFonts w:hint="eastAsia"/>
        </w:rPr>
        <w:t>」「</w:t>
      </w:r>
      <w:hyperlink w:anchor="_メール認証によるログイン" w:history="1">
        <w:r w:rsidRPr="00E73B00">
          <w:rPr>
            <w:rStyle w:val="af0"/>
            <w:rFonts w:hint="eastAsia"/>
          </w:rPr>
          <w:t>3.5.4.メール認証によるログイン</w:t>
        </w:r>
      </w:hyperlink>
      <w:r>
        <w:rPr>
          <w:rFonts w:hint="eastAsia"/>
        </w:rPr>
        <w:t>」を</w:t>
      </w:r>
      <w:r w:rsidR="006D3064">
        <w:rPr>
          <w:rFonts w:hint="eastAsia"/>
        </w:rPr>
        <w:t>ご参照ください</w:t>
      </w:r>
      <w:r>
        <w:rPr>
          <w:rFonts w:hint="eastAsia"/>
        </w:rPr>
        <w:t>。</w:t>
      </w:r>
    </w:p>
    <w:p w14:paraId="6B22F26B" w14:textId="6A559321" w:rsidR="003A56EF" w:rsidRDefault="003A56EF" w:rsidP="00663B64">
      <w:pPr>
        <w:pStyle w:val="3"/>
        <w:ind w:left="-12"/>
      </w:pPr>
      <w:bookmarkStart w:id="47" w:name="_アップロード方法"/>
      <w:bookmarkStart w:id="48" w:name="_Toc153801605"/>
      <w:bookmarkEnd w:id="47"/>
      <w:r>
        <w:rPr>
          <w:rFonts w:hint="eastAsia"/>
        </w:rPr>
        <w:lastRenderedPageBreak/>
        <w:t>アップロード方法</w:t>
      </w:r>
      <w:bookmarkEnd w:id="48"/>
    </w:p>
    <w:p w14:paraId="65D24026" w14:textId="0C6497E4" w:rsidR="00BD5E85" w:rsidRDefault="00BD5E85" w:rsidP="00BD5E85">
      <w:r>
        <w:rPr>
          <w:rFonts w:cs="Century" w:hint="eastAsia"/>
          <w:kern w:val="24"/>
          <w:szCs w:val="24"/>
        </w:rPr>
        <w:t>受取フォルダやファイル受信により</w:t>
      </w:r>
      <w:r w:rsidR="007B4A08">
        <w:rPr>
          <w:rFonts w:hint="eastAsia"/>
        </w:rPr>
        <w:t>公開</w:t>
      </w:r>
      <w:r w:rsidR="004538A4">
        <w:rPr>
          <w:rFonts w:hint="eastAsia"/>
        </w:rPr>
        <w:t>アドレス</w:t>
      </w:r>
      <w:r w:rsidR="007B4A08">
        <w:rPr>
          <w:rFonts w:hint="eastAsia"/>
        </w:rPr>
        <w:t>の</w:t>
      </w:r>
      <w:r>
        <w:rPr>
          <w:rFonts w:hint="eastAsia"/>
        </w:rPr>
        <w:t>通知を受けた相手側は、以下の手順でファイルをアップロードすることができます。</w:t>
      </w:r>
    </w:p>
    <w:p w14:paraId="5D38E548" w14:textId="668DFAA8" w:rsidR="003A56EF" w:rsidRPr="00BD5E85" w:rsidRDefault="003A56EF" w:rsidP="002C6E46">
      <w:pPr>
        <w:adjustRightInd/>
        <w:snapToGrid/>
        <w:rPr>
          <w:rFonts w:cs="Century"/>
          <w:kern w:val="24"/>
          <w:szCs w:val="24"/>
          <w:lang w:eastAsia="ar-SA"/>
        </w:rPr>
      </w:pPr>
    </w:p>
    <w:p w14:paraId="329B83A3" w14:textId="77777777" w:rsidR="00AA0346" w:rsidRDefault="00AA0346" w:rsidP="00AA0346">
      <w:r>
        <w:rPr>
          <w:rFonts w:hint="eastAsia"/>
        </w:rPr>
        <w:t>受信したメールに記載されているURLにブラウザでアクセスします。</w:t>
      </w:r>
    </w:p>
    <w:p w14:paraId="1315DBF5" w14:textId="77777777" w:rsidR="00AA0346" w:rsidRDefault="00AA0346" w:rsidP="00AA0346">
      <w:pPr>
        <w:jc w:val="center"/>
      </w:pPr>
      <w:r>
        <w:rPr>
          <w:noProof/>
        </w:rPr>
        <mc:AlternateContent>
          <mc:Choice Requires="wps">
            <w:drawing>
              <wp:anchor distT="0" distB="0" distL="114300" distR="114300" simplePos="0" relativeHeight="251643904" behindDoc="0" locked="0" layoutInCell="1" allowOverlap="1" wp14:anchorId="43E4E32A" wp14:editId="1476E33C">
                <wp:simplePos x="0" y="0"/>
                <wp:positionH relativeFrom="column">
                  <wp:posOffset>367030</wp:posOffset>
                </wp:positionH>
                <wp:positionV relativeFrom="paragraph">
                  <wp:posOffset>687705</wp:posOffset>
                </wp:positionV>
                <wp:extent cx="4320000" cy="144000"/>
                <wp:effectExtent l="0" t="0" r="23495" b="27940"/>
                <wp:wrapNone/>
                <wp:docPr id="150" name="正方形/長方形 150"/>
                <wp:cNvGraphicFramePr/>
                <a:graphic xmlns:a="http://schemas.openxmlformats.org/drawingml/2006/main">
                  <a:graphicData uri="http://schemas.microsoft.com/office/word/2010/wordprocessingShape">
                    <wps:wsp>
                      <wps:cNvSpPr/>
                      <wps:spPr>
                        <a:xfrm>
                          <a:off x="0" y="0"/>
                          <a:ext cx="4320000" cy="14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E99DA" id="正方形/長方形 150" o:spid="_x0000_s1026" style="position:absolute;left:0;text-align:left;margin-left:28.9pt;margin-top:54.15pt;width:340.15pt;height:11.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" filled="f" strokecolor="red" strokeweight="2pt"/>
            </w:pict>
          </mc:Fallback>
        </mc:AlternateContent>
      </w:r>
      <w:r>
        <w:rPr>
          <w:noProof/>
        </w:rPr>
        <w:drawing>
          <wp:inline distT="0" distB="0" distL="0" distR="0" wp14:anchorId="6D40DA3D" wp14:editId="2FF83F94">
            <wp:extent cx="4680000" cy="1138970"/>
            <wp:effectExtent l="19050" t="19050" r="25400" b="23495"/>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45.bmp"/>
                    <pic:cNvPicPr/>
                  </pic:nvPicPr>
                  <pic:blipFill>
                    <a:blip r:embed="rId80">
                      <a:extLst>
                        <a:ext uri="{28A0092B-C50C-407E-A947-70E740481C1C}">
                          <a14:useLocalDpi xmlns:a14="http://schemas.microsoft.com/office/drawing/2010/main" val="0"/>
                        </a:ext>
                      </a:extLst>
                    </a:blip>
                    <a:stretch>
                      <a:fillRect/>
                    </a:stretch>
                  </pic:blipFill>
                  <pic:spPr>
                    <a:xfrm>
                      <a:off x="0" y="0"/>
                      <a:ext cx="4680000" cy="1138970"/>
                    </a:xfrm>
                    <a:prstGeom prst="rect">
                      <a:avLst/>
                    </a:prstGeom>
                    <a:ln>
                      <a:solidFill>
                        <a:schemeClr val="tx1"/>
                      </a:solidFill>
                    </a:ln>
                  </pic:spPr>
                </pic:pic>
              </a:graphicData>
            </a:graphic>
          </wp:inline>
        </w:drawing>
      </w:r>
    </w:p>
    <w:p w14:paraId="48A41461" w14:textId="77777777" w:rsidR="00AA0346" w:rsidRPr="00F42947" w:rsidRDefault="00AA0346" w:rsidP="00AA0346">
      <w:pPr>
        <w:jc w:val="center"/>
        <w:rPr>
          <w:b/>
        </w:rPr>
      </w:pPr>
      <w:r w:rsidRPr="00F42947">
        <w:rPr>
          <w:rFonts w:hint="eastAsia"/>
          <w:b/>
        </w:rPr>
        <w:t>受信したメール</w:t>
      </w:r>
    </w:p>
    <w:p w14:paraId="1C46BC33" w14:textId="77777777" w:rsidR="00AA0346" w:rsidRDefault="00AA0346" w:rsidP="00AA0346">
      <w:r>
        <w:rPr>
          <w:rFonts w:hint="eastAsia"/>
        </w:rPr>
        <w:t>受取フォルダ画面が表示されますので、アップロードをクリックします。</w:t>
      </w:r>
    </w:p>
    <w:p w14:paraId="60AEABCB" w14:textId="77777777" w:rsidR="00AA0346" w:rsidRDefault="00AA0346" w:rsidP="00AA0346">
      <w:pPr>
        <w:jc w:val="center"/>
      </w:pPr>
      <w:r>
        <w:rPr>
          <w:noProof/>
        </w:rPr>
        <mc:AlternateContent>
          <mc:Choice Requires="wps">
            <w:drawing>
              <wp:anchor distT="0" distB="0" distL="114300" distR="114300" simplePos="0" relativeHeight="251650048" behindDoc="0" locked="0" layoutInCell="1" allowOverlap="1" wp14:anchorId="075E61F0" wp14:editId="61ABCEE1">
                <wp:simplePos x="0" y="0"/>
                <wp:positionH relativeFrom="column">
                  <wp:posOffset>34290</wp:posOffset>
                </wp:positionH>
                <wp:positionV relativeFrom="paragraph">
                  <wp:posOffset>756285</wp:posOffset>
                </wp:positionV>
                <wp:extent cx="733425" cy="209550"/>
                <wp:effectExtent l="0" t="0" r="28575" b="19050"/>
                <wp:wrapNone/>
                <wp:docPr id="154" name="正方形/長方形 154"/>
                <wp:cNvGraphicFramePr/>
                <a:graphic xmlns:a="http://schemas.openxmlformats.org/drawingml/2006/main">
                  <a:graphicData uri="http://schemas.microsoft.com/office/word/2010/wordprocessingShape">
                    <wps:wsp>
                      <wps:cNvSpPr/>
                      <wps:spPr>
                        <a:xfrm>
                          <a:off x="0" y="0"/>
                          <a:ext cx="7334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E80DD0" id="正方形/長方形 154" o:spid="_x0000_s1026" style="position:absolute;left:0;text-align:left;margin-left:2.7pt;margin-top:59.55pt;width:57.75pt;height:16.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" filled="f" strokecolor="red" strokeweight="2pt"/>
            </w:pict>
          </mc:Fallback>
        </mc:AlternateContent>
      </w:r>
      <w:r>
        <w:rPr>
          <w:noProof/>
        </w:rPr>
        <w:drawing>
          <wp:inline distT="0" distB="0" distL="0" distR="0" wp14:anchorId="0951873F" wp14:editId="172C7DD5">
            <wp:extent cx="5332378" cy="1466850"/>
            <wp:effectExtent l="19050" t="19050" r="20955" b="1905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46.bmp"/>
                    <pic:cNvPicPr/>
                  </pic:nvPicPr>
                  <pic:blipFill>
                    <a:blip r:embed="rId81">
                      <a:extLst>
                        <a:ext uri="{28A0092B-C50C-407E-A947-70E740481C1C}">
                          <a14:useLocalDpi xmlns:a14="http://schemas.microsoft.com/office/drawing/2010/main" val="0"/>
                        </a:ext>
                      </a:extLst>
                    </a:blip>
                    <a:stretch>
                      <a:fillRect/>
                    </a:stretch>
                  </pic:blipFill>
                  <pic:spPr>
                    <a:xfrm>
                      <a:off x="0" y="0"/>
                      <a:ext cx="5339767" cy="1468883"/>
                    </a:xfrm>
                    <a:prstGeom prst="rect">
                      <a:avLst/>
                    </a:prstGeom>
                    <a:ln>
                      <a:solidFill>
                        <a:schemeClr val="tx1"/>
                      </a:solidFill>
                    </a:ln>
                  </pic:spPr>
                </pic:pic>
              </a:graphicData>
            </a:graphic>
          </wp:inline>
        </w:drawing>
      </w:r>
    </w:p>
    <w:p w14:paraId="28017E96" w14:textId="77777777" w:rsidR="00AA0346" w:rsidRPr="001F45CB" w:rsidRDefault="00AA0346" w:rsidP="00AA0346">
      <w:pPr>
        <w:jc w:val="center"/>
        <w:rPr>
          <w:b/>
        </w:rPr>
      </w:pPr>
      <w:r w:rsidRPr="001F45CB">
        <w:rPr>
          <w:rFonts w:hint="eastAsia"/>
          <w:b/>
        </w:rPr>
        <w:t>受取フォルダ画面</w:t>
      </w:r>
    </w:p>
    <w:p w14:paraId="5C621349" w14:textId="77777777" w:rsidR="00AA0346" w:rsidRDefault="00AA0346" w:rsidP="00AA0346"/>
    <w:p w14:paraId="398ACCB5" w14:textId="77777777" w:rsidR="00AA0346" w:rsidRDefault="00AA0346" w:rsidP="00AA0346">
      <w:r>
        <w:t>アップロードするファイルを選択する画面になります。</w:t>
      </w:r>
    </w:p>
    <w:p w14:paraId="1CDC18E4" w14:textId="77777777" w:rsidR="00AA0346" w:rsidRDefault="00AA0346" w:rsidP="00AA0346">
      <w:r>
        <w:rPr>
          <w:rFonts w:hint="eastAsia"/>
        </w:rPr>
        <w:t>「ここにファイルをドラッグ&amp;ドロップ」と表示されている領域内</w:t>
      </w:r>
      <w:r>
        <w:t>にファイルを</w:t>
      </w:r>
      <w:r>
        <w:rPr>
          <w:rFonts w:hint="eastAsia"/>
        </w:rPr>
        <w:t>ドラッグ＆ドロップします。アップロード画面内の「ファイルを選択」と書かれたボタンをクリックすると、ファイルのある場所を選んでアップロードすることもできます。</w:t>
      </w:r>
    </w:p>
    <w:p w14:paraId="42B3B433" w14:textId="77777777" w:rsidR="00AA0346" w:rsidRPr="006F77DA" w:rsidRDefault="00AA0346" w:rsidP="00AA0346">
      <w:pPr>
        <w:pStyle w:val="af5"/>
        <w:numPr>
          <w:ilvl w:val="0"/>
          <w:numId w:val="10"/>
        </w:numPr>
        <w:ind w:leftChars="0"/>
      </w:pPr>
      <w:r>
        <w:rPr>
          <w:rFonts w:hint="eastAsia"/>
        </w:rPr>
        <w:t>管理者の設定によってはドラッグ＆ドロップによるアップロードができない場合があります。</w:t>
      </w:r>
    </w:p>
    <w:p w14:paraId="0314EC69" w14:textId="77777777" w:rsidR="00AA0346" w:rsidRDefault="00AA0346" w:rsidP="00AA0346">
      <w:pPr>
        <w:jc w:val="center"/>
      </w:pPr>
      <w:r>
        <w:rPr>
          <w:noProof/>
        </w:rPr>
        <w:lastRenderedPageBreak/>
        <mc:AlternateContent>
          <mc:Choice Requires="wps">
            <w:drawing>
              <wp:anchor distT="0" distB="0" distL="114300" distR="114300" simplePos="0" relativeHeight="251652096" behindDoc="0" locked="0" layoutInCell="1" allowOverlap="1" wp14:anchorId="75E6D78F" wp14:editId="20E42408">
                <wp:simplePos x="0" y="0"/>
                <wp:positionH relativeFrom="column">
                  <wp:posOffset>1691640</wp:posOffset>
                </wp:positionH>
                <wp:positionV relativeFrom="paragraph">
                  <wp:posOffset>966470</wp:posOffset>
                </wp:positionV>
                <wp:extent cx="2009775" cy="1047750"/>
                <wp:effectExtent l="0" t="0" r="28575" b="19050"/>
                <wp:wrapNone/>
                <wp:docPr id="159" name="正方形/長方形 159"/>
                <wp:cNvGraphicFramePr/>
                <a:graphic xmlns:a="http://schemas.openxmlformats.org/drawingml/2006/main">
                  <a:graphicData uri="http://schemas.microsoft.com/office/word/2010/wordprocessingShape">
                    <wps:wsp>
                      <wps:cNvSpPr/>
                      <wps:spPr>
                        <a:xfrm>
                          <a:off x="0" y="0"/>
                          <a:ext cx="2009775" cy="1047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8ED028" id="正方形/長方形 159" o:spid="_x0000_s1026" style="position:absolute;left:0;text-align:left;margin-left:133.2pt;margin-top:76.1pt;width:158.25pt;height:82.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" filled="f" strokecolor="red" strokeweight="2pt"/>
            </w:pict>
          </mc:Fallback>
        </mc:AlternateContent>
      </w:r>
      <w:r>
        <w:rPr>
          <w:noProof/>
        </w:rPr>
        <w:drawing>
          <wp:inline distT="0" distB="0" distL="0" distR="0" wp14:anchorId="78644B9F" wp14:editId="6B46FD9A">
            <wp:extent cx="5386275" cy="2783208"/>
            <wp:effectExtent l="19050" t="19050" r="24130" b="17145"/>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47.bmp"/>
                    <pic:cNvPicPr/>
                  </pic:nvPicPr>
                  <pic:blipFill>
                    <a:blip r:embed="rId82">
                      <a:extLst>
                        <a:ext uri="{28A0092B-C50C-407E-A947-70E740481C1C}">
                          <a14:useLocalDpi xmlns:a14="http://schemas.microsoft.com/office/drawing/2010/main" val="0"/>
                        </a:ext>
                      </a:extLst>
                    </a:blip>
                    <a:stretch>
                      <a:fillRect/>
                    </a:stretch>
                  </pic:blipFill>
                  <pic:spPr>
                    <a:xfrm>
                      <a:off x="0" y="0"/>
                      <a:ext cx="5386275" cy="2783208"/>
                    </a:xfrm>
                    <a:prstGeom prst="rect">
                      <a:avLst/>
                    </a:prstGeom>
                    <a:ln>
                      <a:solidFill>
                        <a:schemeClr val="tx1"/>
                      </a:solidFill>
                    </a:ln>
                  </pic:spPr>
                </pic:pic>
              </a:graphicData>
            </a:graphic>
          </wp:inline>
        </w:drawing>
      </w:r>
    </w:p>
    <w:p w14:paraId="54BE307D" w14:textId="77777777" w:rsidR="00AA0346" w:rsidRDefault="00AA0346" w:rsidP="00AA0346">
      <w:pPr>
        <w:jc w:val="center"/>
        <w:rPr>
          <w:b/>
        </w:rPr>
      </w:pPr>
      <w:r w:rsidRPr="001F45CB">
        <w:rPr>
          <w:rFonts w:hint="eastAsia"/>
          <w:b/>
        </w:rPr>
        <w:t>アップロード画面</w:t>
      </w:r>
    </w:p>
    <w:p w14:paraId="6DA4DCD7" w14:textId="4BC2A400" w:rsidR="00F0416A" w:rsidRDefault="00F0416A">
      <w:pPr>
        <w:adjustRightInd/>
        <w:snapToGrid/>
      </w:pPr>
    </w:p>
    <w:p w14:paraId="6BDB299B" w14:textId="7C233493" w:rsidR="00AA0346" w:rsidRPr="00BE083C" w:rsidRDefault="00AA0346" w:rsidP="00AA0346">
      <w:r>
        <w:rPr>
          <w:rFonts w:hint="eastAsia"/>
        </w:rPr>
        <w:t>「アップロード」をクリックしてアップロードを実施します。コメント欄に適宜メッセージを添えることもできます。</w:t>
      </w:r>
    </w:p>
    <w:p w14:paraId="51D8232E" w14:textId="77777777" w:rsidR="00AA0346" w:rsidRDefault="00AA0346" w:rsidP="00AA0346">
      <w:pPr>
        <w:jc w:val="center"/>
      </w:pPr>
      <w:r>
        <w:rPr>
          <w:noProof/>
        </w:rPr>
        <mc:AlternateContent>
          <mc:Choice Requires="wps">
            <w:drawing>
              <wp:anchor distT="0" distB="0" distL="114300" distR="114300" simplePos="0" relativeHeight="251660288" behindDoc="0" locked="0" layoutInCell="1" allowOverlap="1" wp14:anchorId="761C3E3C" wp14:editId="1D7BEDB7">
                <wp:simplePos x="0" y="0"/>
                <wp:positionH relativeFrom="column">
                  <wp:posOffset>1996440</wp:posOffset>
                </wp:positionH>
                <wp:positionV relativeFrom="paragraph">
                  <wp:posOffset>2058035</wp:posOffset>
                </wp:positionV>
                <wp:extent cx="704850" cy="180975"/>
                <wp:effectExtent l="0" t="0" r="19050" b="28575"/>
                <wp:wrapNone/>
                <wp:docPr id="167" name="正方形/長方形 167"/>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71E69" id="正方形/長方形 167" o:spid="_x0000_s1026" style="position:absolute;left:0;text-align:left;margin-left:157.2pt;margin-top:162.05pt;width:55.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" filled="f" strokecolor="red" strokeweight="2pt"/>
            </w:pict>
          </mc:Fallback>
        </mc:AlternateContent>
      </w:r>
      <w:r>
        <w:rPr>
          <w:noProof/>
        </w:rPr>
        <w:drawing>
          <wp:inline distT="0" distB="0" distL="0" distR="0" wp14:anchorId="0DD06467" wp14:editId="365B4732">
            <wp:extent cx="5392288" cy="2790825"/>
            <wp:effectExtent l="19050" t="19050" r="18415" b="9525"/>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48.bmp"/>
                    <pic:cNvPicPr/>
                  </pic:nvPicPr>
                  <pic:blipFill>
                    <a:blip r:embed="rId83">
                      <a:extLst>
                        <a:ext uri="{28A0092B-C50C-407E-A947-70E740481C1C}">
                          <a14:useLocalDpi xmlns:a14="http://schemas.microsoft.com/office/drawing/2010/main" val="0"/>
                        </a:ext>
                      </a:extLst>
                    </a:blip>
                    <a:stretch>
                      <a:fillRect/>
                    </a:stretch>
                  </pic:blipFill>
                  <pic:spPr>
                    <a:xfrm>
                      <a:off x="0" y="0"/>
                      <a:ext cx="5414269" cy="2802201"/>
                    </a:xfrm>
                    <a:prstGeom prst="rect">
                      <a:avLst/>
                    </a:prstGeom>
                    <a:ln>
                      <a:solidFill>
                        <a:schemeClr val="tx1"/>
                      </a:solidFill>
                    </a:ln>
                  </pic:spPr>
                </pic:pic>
              </a:graphicData>
            </a:graphic>
          </wp:inline>
        </w:drawing>
      </w:r>
    </w:p>
    <w:p w14:paraId="6BCA8FEC" w14:textId="77777777" w:rsidR="00AA0346" w:rsidRPr="001F45CB" w:rsidRDefault="00AA0346" w:rsidP="00AA0346">
      <w:pPr>
        <w:jc w:val="center"/>
        <w:rPr>
          <w:b/>
        </w:rPr>
      </w:pPr>
      <w:r w:rsidRPr="001F45CB">
        <w:rPr>
          <w:rFonts w:hint="eastAsia"/>
          <w:b/>
        </w:rPr>
        <w:t>アップロード画面</w:t>
      </w:r>
    </w:p>
    <w:p w14:paraId="5500465F" w14:textId="5D7E4EDD" w:rsidR="00AA0346" w:rsidRDefault="00AA0346" w:rsidP="00AA0346"/>
    <w:p w14:paraId="70DBCBD1" w14:textId="77777777" w:rsidR="00324384" w:rsidRDefault="00324384">
      <w:pPr>
        <w:adjustRightInd/>
        <w:snapToGrid/>
      </w:pPr>
      <w:r>
        <w:br w:type="page"/>
      </w:r>
    </w:p>
    <w:p w14:paraId="7EA107F4" w14:textId="317BAE55" w:rsidR="004753D4" w:rsidRDefault="004753D4" w:rsidP="004753D4">
      <w:r>
        <w:rPr>
          <w:rFonts w:hint="eastAsia"/>
        </w:rPr>
        <w:lastRenderedPageBreak/>
        <w:t>アップロード完了のダイアログが表示されます。</w:t>
      </w:r>
    </w:p>
    <w:p w14:paraId="02BB104F" w14:textId="77777777" w:rsidR="004753D4" w:rsidRDefault="004753D4" w:rsidP="004753D4">
      <w:pPr>
        <w:jc w:val="center"/>
      </w:pPr>
      <w:r>
        <w:rPr>
          <w:noProof/>
        </w:rPr>
        <w:drawing>
          <wp:inline distT="0" distB="0" distL="0" distR="0" wp14:anchorId="405F19B5" wp14:editId="66C7081A">
            <wp:extent cx="5400000" cy="2772241"/>
            <wp:effectExtent l="19050" t="19050" r="10795" b="2857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123.bmp"/>
                    <pic:cNvPicPr/>
                  </pic:nvPicPr>
                  <pic:blipFill>
                    <a:blip r:embed="rId84">
                      <a:extLst>
                        <a:ext uri="{28A0092B-C50C-407E-A947-70E740481C1C}">
                          <a14:useLocalDpi xmlns:a14="http://schemas.microsoft.com/office/drawing/2010/main" val="0"/>
                        </a:ext>
                      </a:extLst>
                    </a:blip>
                    <a:stretch>
                      <a:fillRect/>
                    </a:stretch>
                  </pic:blipFill>
                  <pic:spPr>
                    <a:xfrm>
                      <a:off x="0" y="0"/>
                      <a:ext cx="5400000" cy="2772241"/>
                    </a:xfrm>
                    <a:prstGeom prst="rect">
                      <a:avLst/>
                    </a:prstGeom>
                    <a:ln>
                      <a:solidFill>
                        <a:schemeClr val="tx1"/>
                      </a:solidFill>
                    </a:ln>
                  </pic:spPr>
                </pic:pic>
              </a:graphicData>
            </a:graphic>
          </wp:inline>
        </w:drawing>
      </w:r>
    </w:p>
    <w:p w14:paraId="5D6D5321" w14:textId="77777777" w:rsidR="004753D4" w:rsidRDefault="004753D4" w:rsidP="004753D4">
      <w:pPr>
        <w:jc w:val="center"/>
        <w:rPr>
          <w:b/>
        </w:rPr>
      </w:pPr>
      <w:r w:rsidRPr="00A00B22">
        <w:rPr>
          <w:rFonts w:hint="eastAsia"/>
          <w:b/>
        </w:rPr>
        <w:t>アップロード完了</w:t>
      </w:r>
    </w:p>
    <w:p w14:paraId="223333FF" w14:textId="52DE6DC1" w:rsidR="00F0416A" w:rsidRDefault="00F0416A">
      <w:pPr>
        <w:adjustRightInd/>
        <w:snapToGrid/>
      </w:pPr>
    </w:p>
    <w:p w14:paraId="16FBC87D" w14:textId="4F0587AF" w:rsidR="004753D4" w:rsidRDefault="004753D4" w:rsidP="004753D4">
      <w:r>
        <w:t>アップロード</w:t>
      </w:r>
      <w:r>
        <w:rPr>
          <w:rFonts w:hint="eastAsia"/>
        </w:rPr>
        <w:t>が完了すると、</w:t>
      </w:r>
      <w:r w:rsidRPr="00A00B22">
        <w:t>受取フォルダ内の一覧に指定したファイルが表示されて</w:t>
      </w:r>
      <w:r>
        <w:rPr>
          <w:rFonts w:hint="eastAsia"/>
        </w:rPr>
        <w:t>いることを確認できます。</w:t>
      </w:r>
    </w:p>
    <w:p w14:paraId="54472BB7" w14:textId="77777777" w:rsidR="004753D4" w:rsidRDefault="004753D4" w:rsidP="004753D4">
      <w:pPr>
        <w:jc w:val="center"/>
      </w:pPr>
      <w:r>
        <w:rPr>
          <w:rFonts w:hint="eastAsia"/>
          <w:noProof/>
        </w:rPr>
        <w:drawing>
          <wp:inline distT="0" distB="0" distL="0" distR="0" wp14:anchorId="511D339A" wp14:editId="7C8EBD76">
            <wp:extent cx="5400040" cy="1402715"/>
            <wp:effectExtent l="19050" t="19050" r="10160" b="2603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2-2-5.png"/>
                    <pic:cNvPicPr/>
                  </pic:nvPicPr>
                  <pic:blipFill>
                    <a:blip r:embed="rId85">
                      <a:extLst>
                        <a:ext uri="{28A0092B-C50C-407E-A947-70E740481C1C}">
                          <a14:useLocalDpi xmlns:a14="http://schemas.microsoft.com/office/drawing/2010/main" val="0"/>
                        </a:ext>
                      </a:extLst>
                    </a:blip>
                    <a:stretch>
                      <a:fillRect/>
                    </a:stretch>
                  </pic:blipFill>
                  <pic:spPr>
                    <a:xfrm>
                      <a:off x="0" y="0"/>
                      <a:ext cx="5400040" cy="1402715"/>
                    </a:xfrm>
                    <a:prstGeom prst="rect">
                      <a:avLst/>
                    </a:prstGeom>
                    <a:ln>
                      <a:solidFill>
                        <a:schemeClr val="tx1"/>
                      </a:solidFill>
                    </a:ln>
                  </pic:spPr>
                </pic:pic>
              </a:graphicData>
            </a:graphic>
          </wp:inline>
        </w:drawing>
      </w:r>
    </w:p>
    <w:p w14:paraId="4964F02F" w14:textId="77777777" w:rsidR="004753D4" w:rsidRDefault="004753D4" w:rsidP="004753D4">
      <w:pPr>
        <w:jc w:val="center"/>
      </w:pPr>
      <w:r w:rsidRPr="00A00B22">
        <w:rPr>
          <w:rFonts w:hint="eastAsia"/>
          <w:b/>
        </w:rPr>
        <w:t>受取フォルダ画面</w:t>
      </w:r>
    </w:p>
    <w:p w14:paraId="51A459E3" w14:textId="77777777" w:rsidR="004753D4" w:rsidRDefault="004753D4" w:rsidP="00AA0346"/>
    <w:p w14:paraId="780F1AC9" w14:textId="686024F9" w:rsidR="002E2018" w:rsidRDefault="006E118D" w:rsidP="00AA0346">
      <w:r>
        <w:rPr>
          <w:rFonts w:hint="eastAsia"/>
        </w:rPr>
        <w:t>なお、管理者の設定によってはURLアクセス時に公開パスワードによるログイン、メール認証によるログイン、ランダムパスワードによるログインが必要となることがあります。</w:t>
      </w:r>
    </w:p>
    <w:p w14:paraId="4B775FB7" w14:textId="77777777" w:rsidR="002E2018" w:rsidRDefault="002E2018" w:rsidP="00AA0346"/>
    <w:p w14:paraId="06988B3F" w14:textId="0A8330E1" w:rsidR="00AA0346" w:rsidRDefault="003B5E0C" w:rsidP="00AA0346">
      <w:r>
        <w:rPr>
          <w:rFonts w:hint="eastAsia"/>
        </w:rPr>
        <w:t>詳細については「</w:t>
      </w:r>
      <w:hyperlink w:anchor="_公開パスワードによるログイン" w:history="1">
        <w:r w:rsidRPr="00E73B00">
          <w:rPr>
            <w:rStyle w:val="af0"/>
            <w:rFonts w:hint="eastAsia"/>
          </w:rPr>
          <w:t>3.5.3.公開パスワードによるログイン</w:t>
        </w:r>
      </w:hyperlink>
      <w:r>
        <w:rPr>
          <w:rFonts w:hint="eastAsia"/>
        </w:rPr>
        <w:t>」「</w:t>
      </w:r>
      <w:hyperlink w:anchor="_メール認証によるログイン" w:history="1">
        <w:r w:rsidRPr="00E73B00">
          <w:rPr>
            <w:rStyle w:val="af0"/>
            <w:rFonts w:hint="eastAsia"/>
          </w:rPr>
          <w:t>3.5.4.メール認証によるログイン</w:t>
        </w:r>
      </w:hyperlink>
      <w:r>
        <w:rPr>
          <w:rFonts w:hint="eastAsia"/>
        </w:rPr>
        <w:t>」を</w:t>
      </w:r>
      <w:r w:rsidR="006D3064">
        <w:rPr>
          <w:rFonts w:hint="eastAsia"/>
        </w:rPr>
        <w:t>ご参照ください</w:t>
      </w:r>
      <w:r>
        <w:rPr>
          <w:rFonts w:hint="eastAsia"/>
        </w:rPr>
        <w:t>。</w:t>
      </w:r>
    </w:p>
    <w:p w14:paraId="645C42B0" w14:textId="6081F083" w:rsidR="008B0192" w:rsidRDefault="008B0192" w:rsidP="002C6E46">
      <w:pPr>
        <w:adjustRightInd/>
        <w:snapToGrid/>
        <w:rPr>
          <w:rFonts w:cs="Century"/>
          <w:kern w:val="24"/>
          <w:szCs w:val="24"/>
          <w:lang w:eastAsia="ar-SA"/>
        </w:rPr>
      </w:pPr>
    </w:p>
    <w:p w14:paraId="4F0BEC41" w14:textId="0ECD2B73" w:rsidR="008B0192" w:rsidRDefault="008B0192" w:rsidP="008B0192">
      <w:pPr>
        <w:pStyle w:val="3"/>
        <w:ind w:left="-12"/>
      </w:pPr>
      <w:bookmarkStart w:id="49" w:name="_公開パスワードによるログイン"/>
      <w:bookmarkStart w:id="50" w:name="_Toc153801606"/>
      <w:bookmarkEnd w:id="49"/>
      <w:r>
        <w:rPr>
          <w:rFonts w:hint="eastAsia"/>
          <w:lang w:eastAsia="ja-JP"/>
        </w:rPr>
        <w:lastRenderedPageBreak/>
        <w:t>公開パスワードによるログイン</w:t>
      </w:r>
      <w:bookmarkEnd w:id="50"/>
    </w:p>
    <w:p w14:paraId="1D57B4EB" w14:textId="03F71296" w:rsidR="009A5137" w:rsidRDefault="009A5137" w:rsidP="008B0192">
      <w:r>
        <w:rPr>
          <w:rFonts w:hint="eastAsia"/>
        </w:rPr>
        <w:t>ブラウザでURLアクセス時にログイン画面が表示される場合があります。</w:t>
      </w:r>
    </w:p>
    <w:p w14:paraId="1C378F18" w14:textId="2D0505C6" w:rsidR="009A5137" w:rsidRDefault="009A5137" w:rsidP="008B0192">
      <w:r>
        <w:rPr>
          <w:rFonts w:hint="eastAsia"/>
        </w:rPr>
        <w:t>この場合、</w:t>
      </w:r>
      <w:r w:rsidRPr="009A5137">
        <w:rPr>
          <w:rFonts w:hint="eastAsia"/>
        </w:rPr>
        <w:t>ファイルを受け渡すユーザーから別途</w:t>
      </w:r>
      <w:r>
        <w:rPr>
          <w:rFonts w:hint="eastAsia"/>
        </w:rPr>
        <w:t>メール等で</w:t>
      </w:r>
      <w:r w:rsidRPr="009A5137">
        <w:rPr>
          <w:rFonts w:hint="eastAsia"/>
        </w:rPr>
        <w:t>伝え</w:t>
      </w:r>
      <w:r>
        <w:rPr>
          <w:rFonts w:hint="eastAsia"/>
        </w:rPr>
        <w:t>られたパスワードを入力後「ログイン」をクリックします。</w:t>
      </w:r>
    </w:p>
    <w:p w14:paraId="647AFFBD" w14:textId="77777777" w:rsidR="008B0192" w:rsidRDefault="008B0192" w:rsidP="008B0192">
      <w:pPr>
        <w:jc w:val="center"/>
      </w:pPr>
      <w:r>
        <w:rPr>
          <w:noProof/>
        </w:rPr>
        <w:drawing>
          <wp:inline distT="0" distB="0" distL="0" distR="0" wp14:anchorId="43EB42B0" wp14:editId="0B0746EA">
            <wp:extent cx="2543175" cy="1971675"/>
            <wp:effectExtent l="19050" t="19050" r="9525" b="28575"/>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extLst>
                        <a:ext uri="{28A0092B-C50C-407E-A947-70E740481C1C}">
                          <a14:useLocalDpi xmlns:a14="http://schemas.microsoft.com/office/drawing/2010/main" val="0"/>
                        </a:ext>
                      </a:extLst>
                    </a:blip>
                    <a:srcRect/>
                    <a:stretch/>
                  </pic:blipFill>
                  <pic:spPr bwMode="auto">
                    <a:xfrm>
                      <a:off x="0" y="0"/>
                      <a:ext cx="2558793" cy="19837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DB1E4C7" w14:textId="624B7010" w:rsidR="008B0192" w:rsidRPr="00A468FD" w:rsidRDefault="008B0192" w:rsidP="008B0192">
      <w:pPr>
        <w:jc w:val="center"/>
        <w:rPr>
          <w:b/>
        </w:rPr>
      </w:pPr>
      <w:r>
        <w:rPr>
          <w:rFonts w:hint="eastAsia"/>
          <w:b/>
        </w:rPr>
        <w:t>公開アドレスアクセス時の</w:t>
      </w:r>
      <w:r w:rsidR="009A5137">
        <w:rPr>
          <w:rFonts w:hint="eastAsia"/>
          <w:b/>
        </w:rPr>
        <w:t>ログイン</w:t>
      </w:r>
      <w:r w:rsidRPr="00A468FD">
        <w:rPr>
          <w:rFonts w:hint="eastAsia"/>
          <w:b/>
        </w:rPr>
        <w:t>画面</w:t>
      </w:r>
    </w:p>
    <w:p w14:paraId="5E36AE53" w14:textId="77777777" w:rsidR="009A5137" w:rsidRDefault="009A5137" w:rsidP="009A5137"/>
    <w:p w14:paraId="72CA9D49" w14:textId="77777777" w:rsidR="009A5137" w:rsidRDefault="009A5137" w:rsidP="009A5137">
      <w:pPr>
        <w:jc w:val="center"/>
      </w:pPr>
      <w:r>
        <w:rPr>
          <w:noProof/>
        </w:rPr>
        <w:drawing>
          <wp:inline distT="0" distB="0" distL="0" distR="0" wp14:anchorId="595F4CA0" wp14:editId="313839FA">
            <wp:extent cx="4680000" cy="1848556"/>
            <wp:effectExtent l="19050" t="19050" r="25400" b="18415"/>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3-3-3-3.png"/>
                    <pic:cNvPicPr/>
                  </pic:nvPicPr>
                  <pic:blipFill>
                    <a:blip r:embed="rId87">
                      <a:extLst>
                        <a:ext uri="{28A0092B-C50C-407E-A947-70E740481C1C}">
                          <a14:useLocalDpi xmlns:a14="http://schemas.microsoft.com/office/drawing/2010/main" val="0"/>
                        </a:ext>
                      </a:extLst>
                    </a:blip>
                    <a:stretch>
                      <a:fillRect/>
                    </a:stretch>
                  </pic:blipFill>
                  <pic:spPr>
                    <a:xfrm>
                      <a:off x="0" y="0"/>
                      <a:ext cx="4680000" cy="1848556"/>
                    </a:xfrm>
                    <a:prstGeom prst="rect">
                      <a:avLst/>
                    </a:prstGeom>
                    <a:ln>
                      <a:solidFill>
                        <a:schemeClr val="tx1"/>
                      </a:solidFill>
                    </a:ln>
                  </pic:spPr>
                </pic:pic>
              </a:graphicData>
            </a:graphic>
          </wp:inline>
        </w:drawing>
      </w:r>
    </w:p>
    <w:p w14:paraId="6200F261" w14:textId="0804988C" w:rsidR="009A5137" w:rsidRPr="001C03D9" w:rsidRDefault="009A5137" w:rsidP="009A5137">
      <w:pPr>
        <w:jc w:val="center"/>
        <w:rPr>
          <w:b/>
        </w:rPr>
      </w:pPr>
      <w:r w:rsidRPr="001C03D9">
        <w:rPr>
          <w:rFonts w:hint="eastAsia"/>
          <w:b/>
        </w:rPr>
        <w:t>パスワードメール</w:t>
      </w:r>
      <w:r>
        <w:rPr>
          <w:rFonts w:hint="eastAsia"/>
          <w:b/>
        </w:rPr>
        <w:t>の例</w:t>
      </w:r>
    </w:p>
    <w:p w14:paraId="5D238BEF" w14:textId="77777777" w:rsidR="009A5137" w:rsidRPr="009A5137" w:rsidRDefault="009A5137" w:rsidP="008B0192"/>
    <w:p w14:paraId="59857552" w14:textId="71931B22" w:rsidR="008B0192" w:rsidRDefault="008B0192" w:rsidP="008B0192">
      <w:pPr>
        <w:adjustRightInd/>
        <w:snapToGrid/>
      </w:pPr>
      <w:r>
        <w:rPr>
          <w:rFonts w:hint="eastAsia"/>
        </w:rPr>
        <w:t>ログインに成功するとWeb公開画面</w:t>
      </w:r>
      <w:r w:rsidR="0034333F">
        <w:rPr>
          <w:rFonts w:hint="eastAsia"/>
        </w:rPr>
        <w:t>/受取フォルダ画面</w:t>
      </w:r>
      <w:r>
        <w:rPr>
          <w:rFonts w:hint="eastAsia"/>
        </w:rPr>
        <w:t>が表示されます。</w:t>
      </w:r>
    </w:p>
    <w:p w14:paraId="50BAF8B9" w14:textId="22937088" w:rsidR="002E2018" w:rsidRDefault="00E454AE" w:rsidP="008B0192">
      <w:pPr>
        <w:adjustRightInd/>
        <w:snapToGrid/>
      </w:pPr>
      <w:r>
        <w:rPr>
          <w:rFonts w:cs="Century" w:hint="eastAsia"/>
          <w:kern w:val="24"/>
          <w:szCs w:val="24"/>
        </w:rPr>
        <w:t>なお、</w:t>
      </w:r>
      <w:r w:rsidR="002E2018">
        <w:rPr>
          <w:rFonts w:cs="Century" w:hint="eastAsia"/>
          <w:kern w:val="24"/>
          <w:szCs w:val="24"/>
        </w:rPr>
        <w:t>ユーザーによる</w:t>
      </w:r>
      <w:r>
        <w:rPr>
          <w:rFonts w:hint="eastAsia"/>
        </w:rPr>
        <w:t>Web公開/受取フォルダの設定</w:t>
      </w:r>
      <w:r w:rsidR="002E2018">
        <w:rPr>
          <w:rFonts w:hint="eastAsia"/>
        </w:rPr>
        <w:t>内容</w:t>
      </w:r>
      <w:r>
        <w:rPr>
          <w:rFonts w:hint="eastAsia"/>
        </w:rPr>
        <w:t>によってはさらにメール認証によるログインが必要となることがあります。</w:t>
      </w:r>
    </w:p>
    <w:p w14:paraId="0D50D60B" w14:textId="77777777" w:rsidR="00EF4DCA" w:rsidRDefault="00EF4DCA" w:rsidP="008B0192">
      <w:pPr>
        <w:adjustRightInd/>
        <w:snapToGrid/>
      </w:pPr>
    </w:p>
    <w:p w14:paraId="7E95164E" w14:textId="4C5E2678" w:rsidR="00E454AE" w:rsidRDefault="00E454AE" w:rsidP="008B0192">
      <w:pPr>
        <w:adjustRightInd/>
        <w:snapToGrid/>
        <w:rPr>
          <w:rFonts w:cs="Century"/>
          <w:kern w:val="24"/>
          <w:szCs w:val="24"/>
          <w:lang w:eastAsia="ar-SA"/>
        </w:rPr>
      </w:pPr>
      <w:r>
        <w:rPr>
          <w:rFonts w:hint="eastAsia"/>
        </w:rPr>
        <w:t>詳細については次項を</w:t>
      </w:r>
      <w:r w:rsidR="006D3064">
        <w:rPr>
          <w:rFonts w:hint="eastAsia"/>
        </w:rPr>
        <w:t>ご参照ください</w:t>
      </w:r>
      <w:r>
        <w:rPr>
          <w:rFonts w:hint="eastAsia"/>
        </w:rPr>
        <w:t>。</w:t>
      </w:r>
    </w:p>
    <w:p w14:paraId="0CB37A14" w14:textId="77777777" w:rsidR="008B0192" w:rsidRPr="00AA0346" w:rsidRDefault="008B0192" w:rsidP="002C6E46">
      <w:pPr>
        <w:adjustRightInd/>
        <w:snapToGrid/>
        <w:rPr>
          <w:rFonts w:cs="Century"/>
          <w:kern w:val="24"/>
          <w:szCs w:val="24"/>
          <w:lang w:eastAsia="ar-SA"/>
        </w:rPr>
      </w:pPr>
    </w:p>
    <w:p w14:paraId="7177A492" w14:textId="54205546" w:rsidR="00BD5E85" w:rsidRDefault="008B0192" w:rsidP="008B0192">
      <w:pPr>
        <w:pStyle w:val="3"/>
        <w:ind w:left="-12"/>
      </w:pPr>
      <w:bookmarkStart w:id="51" w:name="_メール認証によるログイン"/>
      <w:bookmarkStart w:id="52" w:name="_Toc153801607"/>
      <w:bookmarkEnd w:id="51"/>
      <w:r>
        <w:rPr>
          <w:rFonts w:hint="eastAsia"/>
          <w:lang w:eastAsia="ja-JP"/>
        </w:rPr>
        <w:lastRenderedPageBreak/>
        <w:t>メール認証によるログイン</w:t>
      </w:r>
      <w:bookmarkEnd w:id="52"/>
    </w:p>
    <w:p w14:paraId="527FD4AC" w14:textId="4A2E400A" w:rsidR="00554D52" w:rsidRDefault="00554D52" w:rsidP="008B0192">
      <w:r>
        <w:rPr>
          <w:rFonts w:hint="eastAsia"/>
        </w:rPr>
        <w:t>公開</w:t>
      </w:r>
      <w:r w:rsidR="004538A4">
        <w:rPr>
          <w:rFonts w:hint="eastAsia"/>
        </w:rPr>
        <w:t>アドレス</w:t>
      </w:r>
      <w:r w:rsidR="008B0192">
        <w:rPr>
          <w:rFonts w:hint="eastAsia"/>
        </w:rPr>
        <w:t>アクセス時にWeb公開</w:t>
      </w:r>
      <w:r>
        <w:rPr>
          <w:rFonts w:hint="eastAsia"/>
        </w:rPr>
        <w:t>/受取フォルダ</w:t>
      </w:r>
      <w:r w:rsidR="008B0192">
        <w:rPr>
          <w:rFonts w:hint="eastAsia"/>
        </w:rPr>
        <w:t>メール認証画面が表示され</w:t>
      </w:r>
      <w:r>
        <w:rPr>
          <w:rFonts w:hint="eastAsia"/>
        </w:rPr>
        <w:t>た場合は</w:t>
      </w:r>
      <w:r w:rsidR="008B0192">
        <w:rPr>
          <w:rFonts w:hint="eastAsia"/>
        </w:rPr>
        <w:t>メールアドレスを入力して「パスワード取得」をクリックします。</w:t>
      </w:r>
    </w:p>
    <w:p w14:paraId="6A5BA938" w14:textId="7060D604" w:rsidR="00EC173B" w:rsidRDefault="00554D52" w:rsidP="00CD03E0">
      <w:pPr>
        <w:pStyle w:val="af5"/>
        <w:numPr>
          <w:ilvl w:val="0"/>
          <w:numId w:val="10"/>
        </w:numPr>
        <w:ind w:leftChars="0"/>
      </w:pPr>
      <w:r>
        <w:rPr>
          <w:rFonts w:hint="eastAsia"/>
        </w:rPr>
        <w:t>画面はWeb公開のメール認証ログイン画面例となります。</w:t>
      </w:r>
    </w:p>
    <w:p w14:paraId="49EEFEB2" w14:textId="77EEF803" w:rsidR="008B0192" w:rsidRDefault="002C764D" w:rsidP="008B0192">
      <w:pPr>
        <w:jc w:val="center"/>
      </w:pPr>
      <w:r>
        <w:rPr>
          <w:noProof/>
        </w:rPr>
        <mc:AlternateContent>
          <mc:Choice Requires="wps">
            <w:drawing>
              <wp:anchor distT="0" distB="0" distL="114300" distR="114300" simplePos="0" relativeHeight="251580416" behindDoc="0" locked="0" layoutInCell="1" allowOverlap="1" wp14:anchorId="675D5F3C" wp14:editId="551503C9">
                <wp:simplePos x="0" y="0"/>
                <wp:positionH relativeFrom="column">
                  <wp:posOffset>1443990</wp:posOffset>
                </wp:positionH>
                <wp:positionV relativeFrom="paragraph">
                  <wp:posOffset>2138045</wp:posOffset>
                </wp:positionV>
                <wp:extent cx="1439545" cy="161925"/>
                <wp:effectExtent l="0" t="0" r="27305" b="28575"/>
                <wp:wrapNone/>
                <wp:docPr id="345" name="正方形/長方形 345"/>
                <wp:cNvGraphicFramePr/>
                <a:graphic xmlns:a="http://schemas.openxmlformats.org/drawingml/2006/main">
                  <a:graphicData uri="http://schemas.microsoft.com/office/word/2010/wordprocessingShape">
                    <wps:wsp>
                      <wps:cNvSpPr/>
                      <wps:spPr>
                        <a:xfrm>
                          <a:off x="0" y="0"/>
                          <a:ext cx="143954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4C9EA" id="正方形/長方形 345" o:spid="_x0000_s1026" style="position:absolute;left:0;text-align:left;margin-left:113.7pt;margin-top:168.35pt;width:113.35pt;height:12.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" filled="f" strokecolor="red" strokeweight="2pt"/>
            </w:pict>
          </mc:Fallback>
        </mc:AlternateContent>
      </w:r>
      <w:r>
        <w:rPr>
          <w:noProof/>
        </w:rPr>
        <mc:AlternateContent>
          <mc:Choice Requires="wps">
            <w:drawing>
              <wp:anchor distT="0" distB="0" distL="114300" distR="114300" simplePos="0" relativeHeight="251586560" behindDoc="0" locked="0" layoutInCell="1" allowOverlap="1" wp14:anchorId="522BB1B3" wp14:editId="223F194D">
                <wp:simplePos x="0" y="0"/>
                <wp:positionH relativeFrom="column">
                  <wp:posOffset>2939415</wp:posOffset>
                </wp:positionH>
                <wp:positionV relativeFrom="paragraph">
                  <wp:posOffset>2138045</wp:posOffset>
                </wp:positionV>
                <wp:extent cx="1007745" cy="161925"/>
                <wp:effectExtent l="0" t="0" r="20955" b="28575"/>
                <wp:wrapNone/>
                <wp:docPr id="346" name="正方形/長方形 346"/>
                <wp:cNvGraphicFramePr/>
                <a:graphic xmlns:a="http://schemas.openxmlformats.org/drawingml/2006/main">
                  <a:graphicData uri="http://schemas.microsoft.com/office/word/2010/wordprocessingShape">
                    <wps:wsp>
                      <wps:cNvSpPr/>
                      <wps:spPr>
                        <a:xfrm>
                          <a:off x="0" y="0"/>
                          <a:ext cx="100774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AFBCD" id="正方形/長方形 346" o:spid="_x0000_s1026" style="position:absolute;left:0;text-align:left;margin-left:231.45pt;margin-top:168.35pt;width:79.35pt;height:12.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" filled="f" strokecolor="red" strokeweight="2pt"/>
            </w:pict>
          </mc:Fallback>
        </mc:AlternateContent>
      </w:r>
      <w:r w:rsidR="008B0192">
        <w:rPr>
          <w:noProof/>
        </w:rPr>
        <w:drawing>
          <wp:inline distT="0" distB="0" distL="0" distR="0" wp14:anchorId="1416EEE1" wp14:editId="69BA6C4C">
            <wp:extent cx="2880000" cy="2643263"/>
            <wp:effectExtent l="19050" t="19050" r="15875" b="2413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extLst>
                        <a:ext uri="{28A0092B-C50C-407E-A947-70E740481C1C}">
                          <a14:useLocalDpi xmlns:a14="http://schemas.microsoft.com/office/drawing/2010/main" val="0"/>
                        </a:ext>
                      </a:extLst>
                    </a:blip>
                    <a:srcRect/>
                    <a:stretch/>
                  </pic:blipFill>
                  <pic:spPr bwMode="auto">
                    <a:xfrm>
                      <a:off x="0" y="0"/>
                      <a:ext cx="2880000" cy="264326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0ADD844" w14:textId="6BB292EE" w:rsidR="008B0192" w:rsidRDefault="008B0192" w:rsidP="008B0192">
      <w:pPr>
        <w:jc w:val="center"/>
        <w:rPr>
          <w:b/>
        </w:rPr>
      </w:pPr>
      <w:r w:rsidRPr="00664F6C">
        <w:rPr>
          <w:rFonts w:hint="eastAsia"/>
          <w:b/>
        </w:rPr>
        <w:t>メール認証ログイン画面</w:t>
      </w:r>
      <w:r w:rsidR="00554D52">
        <w:rPr>
          <w:rFonts w:hint="eastAsia"/>
          <w:b/>
        </w:rPr>
        <w:t>(Web公開の場合)</w:t>
      </w:r>
    </w:p>
    <w:p w14:paraId="7B697977" w14:textId="77777777" w:rsidR="00180871" w:rsidRDefault="00180871" w:rsidP="008B0192"/>
    <w:p w14:paraId="3DF80E94" w14:textId="46AD24CC" w:rsidR="00FE70AA" w:rsidRPr="00554D52" w:rsidRDefault="00FE70AA" w:rsidP="008B0192">
      <w:r>
        <w:rPr>
          <w:rFonts w:hint="eastAsia"/>
        </w:rPr>
        <w:t>パスワード入力画面に切り替わり</w:t>
      </w:r>
      <w:r w:rsidR="00554D52">
        <w:rPr>
          <w:rFonts w:hint="eastAsia"/>
        </w:rPr>
        <w:t>、別途ワンタイムパスワードが記載されたメールが送られてきますので、画面上のパスワード欄に入力して「パスワード送信」をクリックします。</w:t>
      </w:r>
    </w:p>
    <w:p w14:paraId="58B34C11" w14:textId="3BECC3AB" w:rsidR="008B0192" w:rsidRDefault="0088169E" w:rsidP="008B0192">
      <w:pPr>
        <w:jc w:val="center"/>
      </w:pPr>
      <w:r w:rsidRPr="0088169E">
        <w:rPr>
          <w:noProof/>
        </w:rPr>
        <mc:AlternateContent>
          <mc:Choice Requires="wps">
            <w:drawing>
              <wp:anchor distT="0" distB="0" distL="114300" distR="114300" simplePos="0" relativeHeight="251777024" behindDoc="0" locked="0" layoutInCell="1" allowOverlap="1" wp14:anchorId="574128DE" wp14:editId="2FD98AD5">
                <wp:simplePos x="0" y="0"/>
                <wp:positionH relativeFrom="column">
                  <wp:posOffset>2948940</wp:posOffset>
                </wp:positionH>
                <wp:positionV relativeFrom="paragraph">
                  <wp:posOffset>1997075</wp:posOffset>
                </wp:positionV>
                <wp:extent cx="1007745" cy="161925"/>
                <wp:effectExtent l="0" t="0" r="20955" b="28575"/>
                <wp:wrapNone/>
                <wp:docPr id="8" name="正方形/長方形 8"/>
                <wp:cNvGraphicFramePr/>
                <a:graphic xmlns:a="http://schemas.openxmlformats.org/drawingml/2006/main">
                  <a:graphicData uri="http://schemas.microsoft.com/office/word/2010/wordprocessingShape">
                    <wps:wsp>
                      <wps:cNvSpPr/>
                      <wps:spPr>
                        <a:xfrm>
                          <a:off x="0" y="0"/>
                          <a:ext cx="100774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23D82" id="正方形/長方形 8" o:spid="_x0000_s1026" style="position:absolute;left:0;text-align:left;margin-left:232.2pt;margin-top:157.25pt;width:79.35pt;height:12.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" filled="f" strokecolor="red" strokeweight="2pt"/>
            </w:pict>
          </mc:Fallback>
        </mc:AlternateContent>
      </w:r>
      <w:r w:rsidRPr="0088169E">
        <w:rPr>
          <w:noProof/>
        </w:rPr>
        <mc:AlternateContent>
          <mc:Choice Requires="wps">
            <w:drawing>
              <wp:anchor distT="0" distB="0" distL="114300" distR="114300" simplePos="0" relativeHeight="251772928" behindDoc="0" locked="0" layoutInCell="1" allowOverlap="1" wp14:anchorId="2660129D" wp14:editId="47AFE472">
                <wp:simplePos x="0" y="0"/>
                <wp:positionH relativeFrom="column">
                  <wp:posOffset>1453515</wp:posOffset>
                </wp:positionH>
                <wp:positionV relativeFrom="paragraph">
                  <wp:posOffset>1997075</wp:posOffset>
                </wp:positionV>
                <wp:extent cx="1439545" cy="161925"/>
                <wp:effectExtent l="0" t="0" r="27305" b="28575"/>
                <wp:wrapNone/>
                <wp:docPr id="6" name="正方形/長方形 6"/>
                <wp:cNvGraphicFramePr/>
                <a:graphic xmlns:a="http://schemas.openxmlformats.org/drawingml/2006/main">
                  <a:graphicData uri="http://schemas.microsoft.com/office/word/2010/wordprocessingShape">
                    <wps:wsp>
                      <wps:cNvSpPr/>
                      <wps:spPr>
                        <a:xfrm>
                          <a:off x="0" y="0"/>
                          <a:ext cx="143954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6996D" id="正方形/長方形 6" o:spid="_x0000_s1026" style="position:absolute;left:0;text-align:left;margin-left:114.45pt;margin-top:157.25pt;width:113.35pt;height:12.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" filled="f" strokecolor="red" strokeweight="2pt"/>
            </w:pict>
          </mc:Fallback>
        </mc:AlternateContent>
      </w:r>
      <w:r w:rsidR="008B0192">
        <w:rPr>
          <w:noProof/>
        </w:rPr>
        <w:drawing>
          <wp:inline distT="0" distB="0" distL="0" distR="0" wp14:anchorId="2864C04C" wp14:editId="41DBC5CD">
            <wp:extent cx="2880000" cy="2640907"/>
            <wp:effectExtent l="19050" t="19050" r="15875" b="2667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extLst>
                        <a:ext uri="{28A0092B-C50C-407E-A947-70E740481C1C}">
                          <a14:useLocalDpi xmlns:a14="http://schemas.microsoft.com/office/drawing/2010/main" val="0"/>
                        </a:ext>
                      </a:extLst>
                    </a:blip>
                    <a:srcRect/>
                    <a:stretch/>
                  </pic:blipFill>
                  <pic:spPr bwMode="auto">
                    <a:xfrm>
                      <a:off x="0" y="0"/>
                      <a:ext cx="2880000" cy="264090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7A11D2" w14:textId="4905B767" w:rsidR="008B0192" w:rsidRDefault="008B0192" w:rsidP="008B0192">
      <w:pPr>
        <w:jc w:val="center"/>
        <w:rPr>
          <w:b/>
        </w:rPr>
      </w:pPr>
      <w:r w:rsidRPr="00664F6C">
        <w:rPr>
          <w:rFonts w:hint="eastAsia"/>
          <w:b/>
        </w:rPr>
        <w:t>メール認証ログイン画面</w:t>
      </w:r>
      <w:r w:rsidR="00554D52">
        <w:rPr>
          <w:rFonts w:hint="eastAsia"/>
          <w:b/>
        </w:rPr>
        <w:t>(Web公開の場合)</w:t>
      </w:r>
    </w:p>
    <w:p w14:paraId="70576068" w14:textId="77777777" w:rsidR="008B0192" w:rsidRDefault="008B0192" w:rsidP="008B0192">
      <w:pPr>
        <w:jc w:val="center"/>
      </w:pPr>
      <w:r>
        <w:rPr>
          <w:rFonts w:hint="eastAsia"/>
          <w:noProof/>
        </w:rPr>
        <w:lastRenderedPageBreak/>
        <w:drawing>
          <wp:inline distT="0" distB="0" distL="0" distR="0" wp14:anchorId="5FE70F39" wp14:editId="274021E4">
            <wp:extent cx="4680000" cy="1828194"/>
            <wp:effectExtent l="19050" t="19050" r="25400" b="19685"/>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3-3-3-2.png"/>
                    <pic:cNvPicPr/>
                  </pic:nvPicPr>
                  <pic:blipFill>
                    <a:blip r:embed="rId90">
                      <a:extLst>
                        <a:ext uri="{28A0092B-C50C-407E-A947-70E740481C1C}">
                          <a14:useLocalDpi xmlns:a14="http://schemas.microsoft.com/office/drawing/2010/main" val="0"/>
                        </a:ext>
                      </a:extLst>
                    </a:blip>
                    <a:stretch>
                      <a:fillRect/>
                    </a:stretch>
                  </pic:blipFill>
                  <pic:spPr>
                    <a:xfrm>
                      <a:off x="0" y="0"/>
                      <a:ext cx="4680000" cy="1828194"/>
                    </a:xfrm>
                    <a:prstGeom prst="rect">
                      <a:avLst/>
                    </a:prstGeom>
                    <a:ln>
                      <a:solidFill>
                        <a:schemeClr val="tx1"/>
                      </a:solidFill>
                    </a:ln>
                  </pic:spPr>
                </pic:pic>
              </a:graphicData>
            </a:graphic>
          </wp:inline>
        </w:drawing>
      </w:r>
    </w:p>
    <w:p w14:paraId="631A5CA8" w14:textId="03532168" w:rsidR="008B0192" w:rsidRPr="00B00C50" w:rsidRDefault="008B0192" w:rsidP="008B0192">
      <w:pPr>
        <w:jc w:val="center"/>
        <w:rPr>
          <w:b/>
        </w:rPr>
      </w:pPr>
      <w:r w:rsidRPr="00B00C50">
        <w:rPr>
          <w:rFonts w:hint="eastAsia"/>
          <w:b/>
        </w:rPr>
        <w:t>ワンタイムパスワードメール</w:t>
      </w:r>
      <w:r w:rsidR="00554D52">
        <w:rPr>
          <w:rFonts w:hint="eastAsia"/>
          <w:b/>
        </w:rPr>
        <w:t>(Web公開の場合)</w:t>
      </w:r>
    </w:p>
    <w:p w14:paraId="05618202" w14:textId="77777777" w:rsidR="008B0192" w:rsidRDefault="008B0192" w:rsidP="008B0192"/>
    <w:p w14:paraId="27DA5BCB" w14:textId="15BBCD2E" w:rsidR="003A56EF" w:rsidRDefault="008B0192" w:rsidP="008B0192">
      <w:pPr>
        <w:adjustRightInd/>
        <w:snapToGrid/>
        <w:rPr>
          <w:rFonts w:cs="Century"/>
          <w:kern w:val="24"/>
          <w:szCs w:val="24"/>
          <w:lang w:eastAsia="ar-SA"/>
        </w:rPr>
      </w:pPr>
      <w:r>
        <w:rPr>
          <w:rFonts w:hint="eastAsia"/>
        </w:rPr>
        <w:t>認証に成功するとWeb公開</w:t>
      </w:r>
      <w:r w:rsidR="00554D52">
        <w:rPr>
          <w:rFonts w:hint="eastAsia"/>
        </w:rPr>
        <w:t>/受取フォルダ</w:t>
      </w:r>
      <w:r>
        <w:rPr>
          <w:rFonts w:hint="eastAsia"/>
        </w:rPr>
        <w:t>画面が表示されます。</w:t>
      </w:r>
    </w:p>
    <w:p w14:paraId="1CD00213" w14:textId="1153D28C" w:rsidR="008B0192" w:rsidRDefault="008B0192" w:rsidP="002C6E46">
      <w:pPr>
        <w:adjustRightInd/>
        <w:snapToGrid/>
        <w:rPr>
          <w:rFonts w:cs="Century"/>
          <w:kern w:val="24"/>
          <w:szCs w:val="24"/>
          <w:lang w:eastAsia="ar-SA"/>
        </w:rPr>
      </w:pPr>
    </w:p>
    <w:p w14:paraId="57C10CA4" w14:textId="2DC17241" w:rsidR="00F0416A" w:rsidRDefault="00F0416A">
      <w:pPr>
        <w:adjustRightInd/>
        <w:snapToGrid/>
        <w:rPr>
          <w:rFonts w:cs="Century"/>
          <w:kern w:val="24"/>
          <w:szCs w:val="24"/>
          <w:lang w:eastAsia="ar-SA"/>
        </w:rPr>
      </w:pPr>
      <w:r>
        <w:rPr>
          <w:rFonts w:cs="Century"/>
          <w:kern w:val="24"/>
          <w:szCs w:val="24"/>
          <w:lang w:eastAsia="ar-SA"/>
        </w:rPr>
        <w:br w:type="page"/>
      </w:r>
    </w:p>
    <w:p w14:paraId="29542EFA" w14:textId="3F27ADA8" w:rsidR="00A00B22" w:rsidRDefault="00A00B22" w:rsidP="00A00B22">
      <w:pPr>
        <w:pStyle w:val="1"/>
      </w:pPr>
      <w:bookmarkStart w:id="53" w:name="_Toc153801608"/>
      <w:r>
        <w:rPr>
          <w:rFonts w:hint="eastAsia"/>
        </w:rPr>
        <w:lastRenderedPageBreak/>
        <w:t>その他機能</w:t>
      </w:r>
      <w:bookmarkEnd w:id="43"/>
      <w:bookmarkEnd w:id="53"/>
    </w:p>
    <w:p w14:paraId="369C76D4" w14:textId="190619B2" w:rsidR="003E2651" w:rsidRDefault="003E2651" w:rsidP="003E2651">
      <w:r>
        <w:rPr>
          <w:rFonts w:hint="eastAsia"/>
        </w:rPr>
        <w:t>その他、ユーザーが操作可能な機能について記載しております。</w:t>
      </w:r>
    </w:p>
    <w:p w14:paraId="227EE3AD" w14:textId="77777777" w:rsidR="003E2651" w:rsidRPr="00F5373C" w:rsidRDefault="003E2651" w:rsidP="003E2651">
      <w:pPr>
        <w:rPr>
          <w:lang w:eastAsia="ar-SA"/>
        </w:rPr>
      </w:pPr>
    </w:p>
    <w:p w14:paraId="35547F17" w14:textId="091E4A25" w:rsidR="003268AC" w:rsidRDefault="003268AC" w:rsidP="003268AC">
      <w:pPr>
        <w:pStyle w:val="2"/>
        <w:rPr>
          <w:lang w:eastAsia="ja-JP"/>
        </w:rPr>
      </w:pPr>
      <w:bookmarkStart w:id="54" w:name="_Toc414281104"/>
      <w:bookmarkStart w:id="55" w:name="_Toc153801609"/>
      <w:r>
        <w:rPr>
          <w:rFonts w:hint="eastAsia"/>
        </w:rPr>
        <w:t>ファイル</w:t>
      </w:r>
      <w:r>
        <w:rPr>
          <w:rFonts w:hint="eastAsia"/>
          <w:lang w:eastAsia="ja-JP"/>
        </w:rPr>
        <w:t>一覧</w:t>
      </w:r>
      <w:bookmarkEnd w:id="55"/>
    </w:p>
    <w:p w14:paraId="3FDD0398" w14:textId="25BF14DC" w:rsidR="00434543" w:rsidRDefault="003268AC" w:rsidP="00B55824">
      <w:r>
        <w:rPr>
          <w:rFonts w:hint="eastAsia"/>
        </w:rPr>
        <w:t>ファイル一覧</w:t>
      </w:r>
      <w:r w:rsidR="001B5058">
        <w:rPr>
          <w:rFonts w:hint="eastAsia"/>
        </w:rPr>
        <w:t>にはユーザーが保存しているファイル/フォルダが表示されます。この画面</w:t>
      </w:r>
      <w:r w:rsidR="00F633DE">
        <w:rPr>
          <w:rFonts w:hint="eastAsia"/>
        </w:rPr>
        <w:t>上より</w:t>
      </w:r>
      <w:r>
        <w:rPr>
          <w:rFonts w:hint="eastAsia"/>
        </w:rPr>
        <w:t>ファイル</w:t>
      </w:r>
      <w:r w:rsidR="000E4B7D">
        <w:rPr>
          <w:rFonts w:hint="eastAsia"/>
        </w:rPr>
        <w:t>/フォルダに対する</w:t>
      </w:r>
      <w:r>
        <w:rPr>
          <w:rFonts w:hint="eastAsia"/>
        </w:rPr>
        <w:t>各種操作</w:t>
      </w:r>
      <w:r w:rsidR="003862C4">
        <w:rPr>
          <w:rFonts w:hint="eastAsia"/>
        </w:rPr>
        <w:t>、</w:t>
      </w:r>
      <w:r w:rsidR="00434543">
        <w:rPr>
          <w:rFonts w:hint="eastAsia"/>
        </w:rPr>
        <w:t>ユーザー個別の設定、表示変更</w:t>
      </w:r>
      <w:r w:rsidR="002932EB">
        <w:rPr>
          <w:rFonts w:hint="eastAsia"/>
        </w:rPr>
        <w:t>等を行うことができます。</w:t>
      </w:r>
    </w:p>
    <w:p w14:paraId="353EB0EB" w14:textId="36288954" w:rsidR="00F633DE" w:rsidRDefault="00F633DE" w:rsidP="00F633DE">
      <w:pPr>
        <w:jc w:val="center"/>
      </w:pPr>
      <w:r>
        <w:rPr>
          <w:noProof/>
        </w:rPr>
        <w:drawing>
          <wp:inline distT="0" distB="0" distL="0" distR="0" wp14:anchorId="42DEAC66" wp14:editId="6260E831">
            <wp:extent cx="5400040" cy="2946400"/>
            <wp:effectExtent l="19050" t="19050" r="10160" b="25400"/>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5400040" cy="2946400"/>
                    </a:xfrm>
                    <a:prstGeom prst="rect">
                      <a:avLst/>
                    </a:prstGeom>
                    <a:ln>
                      <a:solidFill>
                        <a:schemeClr val="tx1"/>
                      </a:solidFill>
                    </a:ln>
                  </pic:spPr>
                </pic:pic>
              </a:graphicData>
            </a:graphic>
          </wp:inline>
        </w:drawing>
      </w:r>
    </w:p>
    <w:p w14:paraId="4C292937" w14:textId="681581DA" w:rsidR="00F633DE" w:rsidRDefault="00F633DE" w:rsidP="00F633DE">
      <w:pPr>
        <w:jc w:val="center"/>
      </w:pPr>
      <w:r w:rsidRPr="00BA192B">
        <w:rPr>
          <w:rFonts w:hint="eastAsia"/>
          <w:b/>
        </w:rPr>
        <w:t>ファイル一覧画面</w:t>
      </w:r>
    </w:p>
    <w:p w14:paraId="0810CBC2" w14:textId="77777777" w:rsidR="0001143A" w:rsidRDefault="0001143A" w:rsidP="00B55824"/>
    <w:p w14:paraId="6C24040A" w14:textId="52AE6977" w:rsidR="00FA3095" w:rsidRDefault="00434543" w:rsidP="00B55824">
      <w:r>
        <w:rPr>
          <w:rFonts w:hint="eastAsia"/>
        </w:rPr>
        <w:t>画面左側</w:t>
      </w:r>
      <w:r w:rsidR="00FA3095">
        <w:rPr>
          <w:rFonts w:hint="eastAsia"/>
        </w:rPr>
        <w:t>の赤枠で囲まれた部分に</w:t>
      </w:r>
      <w:r>
        <w:rPr>
          <w:rFonts w:hint="eastAsia"/>
        </w:rPr>
        <w:t>は</w:t>
      </w:r>
      <w:r w:rsidR="002862A5">
        <w:rPr>
          <w:rFonts w:hint="eastAsia"/>
        </w:rPr>
        <w:t>、</w:t>
      </w:r>
      <w:r w:rsidR="002862A5" w:rsidRPr="002862A5">
        <w:rPr>
          <w:rFonts w:hint="eastAsia"/>
        </w:rPr>
        <w:t>ユーザーフォルダ</w:t>
      </w:r>
      <w:r w:rsidR="002862A5">
        <w:rPr>
          <w:rFonts w:hint="eastAsia"/>
        </w:rPr>
        <w:t>、</w:t>
      </w:r>
      <w:r w:rsidR="002862A5" w:rsidRPr="002862A5">
        <w:rPr>
          <w:rFonts w:hint="eastAsia"/>
        </w:rPr>
        <w:t>グループフォルダの使用容量</w:t>
      </w:r>
      <w:r w:rsidR="002862A5" w:rsidRPr="002862A5">
        <w:t>/容量制限値</w:t>
      </w:r>
      <w:r>
        <w:rPr>
          <w:rFonts w:hint="eastAsia"/>
        </w:rPr>
        <w:t>、各機能</w:t>
      </w:r>
      <w:r w:rsidR="00FA3095">
        <w:rPr>
          <w:rFonts w:hint="eastAsia"/>
        </w:rPr>
        <w:t>の</w:t>
      </w:r>
      <w:r w:rsidR="002932EB">
        <w:rPr>
          <w:rFonts w:hint="eastAsia"/>
        </w:rPr>
        <w:t>メニューが表示されております。</w:t>
      </w:r>
      <w:r w:rsidR="00C321F3">
        <w:rPr>
          <w:rFonts w:hint="eastAsia"/>
        </w:rPr>
        <w:t>メニューをクリックするとそれぞれの画面に移動します。</w:t>
      </w:r>
    </w:p>
    <w:p w14:paraId="641F984E" w14:textId="2DF22E09" w:rsidR="002862A5" w:rsidRDefault="002862A5" w:rsidP="009E029A">
      <w:pPr>
        <w:pStyle w:val="af5"/>
        <w:numPr>
          <w:ilvl w:val="0"/>
          <w:numId w:val="10"/>
        </w:numPr>
        <w:ind w:leftChars="0"/>
      </w:pPr>
      <w:r>
        <w:rPr>
          <w:rFonts w:hint="eastAsia"/>
        </w:rPr>
        <w:t>管理者の設定により容量制限</w:t>
      </w:r>
      <w:r w:rsidR="00C321F3">
        <w:rPr>
          <w:rFonts w:hint="eastAsia"/>
        </w:rPr>
        <w:t>が</w:t>
      </w:r>
      <w:r>
        <w:rPr>
          <w:rFonts w:hint="eastAsia"/>
        </w:rPr>
        <w:t>されていない場合は、</w:t>
      </w:r>
      <w:r w:rsidR="009E029A" w:rsidRPr="009E029A">
        <w:t>Proselfをインストールしているサーバー</w:t>
      </w:r>
      <w:r w:rsidR="009E029A">
        <w:rPr>
          <w:rFonts w:hint="eastAsia"/>
        </w:rPr>
        <w:t>の</w:t>
      </w:r>
      <w:r>
        <w:rPr>
          <w:rFonts w:hint="eastAsia"/>
        </w:rPr>
        <w:t>ディスク使用</w:t>
      </w:r>
      <w:r w:rsidR="00C321F3">
        <w:rPr>
          <w:rFonts w:hint="eastAsia"/>
        </w:rPr>
        <w:t>容量</w:t>
      </w:r>
      <w:r w:rsidR="00F2207C">
        <w:rPr>
          <w:rFonts w:hint="eastAsia"/>
        </w:rPr>
        <w:t>/総容量</w:t>
      </w:r>
      <w:r>
        <w:rPr>
          <w:rFonts w:hint="eastAsia"/>
        </w:rPr>
        <w:t>が表示されます。</w:t>
      </w:r>
    </w:p>
    <w:p w14:paraId="378661CC" w14:textId="25AFB287" w:rsidR="002932EB" w:rsidRDefault="002932EB" w:rsidP="002862A5">
      <w:pPr>
        <w:pStyle w:val="af5"/>
        <w:numPr>
          <w:ilvl w:val="0"/>
          <w:numId w:val="10"/>
        </w:numPr>
        <w:ind w:leftChars="0"/>
      </w:pPr>
      <w:r>
        <w:rPr>
          <w:rFonts w:hint="eastAsia"/>
        </w:rPr>
        <w:t>管理者の設定によっては</w:t>
      </w:r>
      <w:r w:rsidR="00453107">
        <w:rPr>
          <w:rFonts w:hint="eastAsia"/>
        </w:rPr>
        <w:t>一部のメニュー</w:t>
      </w:r>
      <w:r w:rsidR="00311B28">
        <w:rPr>
          <w:rFonts w:hint="eastAsia"/>
        </w:rPr>
        <w:t>が</w:t>
      </w:r>
      <w:r w:rsidR="00453107">
        <w:rPr>
          <w:rFonts w:hint="eastAsia"/>
        </w:rPr>
        <w:t>非表示となり利用できません。</w:t>
      </w:r>
    </w:p>
    <w:p w14:paraId="283FFD01" w14:textId="1DEFD367" w:rsidR="003268AC" w:rsidRDefault="00434543" w:rsidP="00B55824">
      <w:r>
        <w:rPr>
          <w:noProof/>
        </w:rPr>
        <w:lastRenderedPageBreak/>
        <mc:AlternateContent>
          <mc:Choice Requires="wps">
            <w:drawing>
              <wp:anchor distT="0" distB="0" distL="114300" distR="114300" simplePos="0" relativeHeight="251529216" behindDoc="0" locked="0" layoutInCell="1" allowOverlap="1" wp14:anchorId="33994A78" wp14:editId="3AB87AC4">
                <wp:simplePos x="0" y="0"/>
                <wp:positionH relativeFrom="column">
                  <wp:posOffset>15240</wp:posOffset>
                </wp:positionH>
                <wp:positionV relativeFrom="paragraph">
                  <wp:posOffset>299720</wp:posOffset>
                </wp:positionV>
                <wp:extent cx="800100" cy="2486025"/>
                <wp:effectExtent l="0" t="0" r="19050" b="28575"/>
                <wp:wrapNone/>
                <wp:docPr id="352" name="正方形/長方形 352"/>
                <wp:cNvGraphicFramePr/>
                <a:graphic xmlns:a="http://schemas.openxmlformats.org/drawingml/2006/main">
                  <a:graphicData uri="http://schemas.microsoft.com/office/word/2010/wordprocessingShape">
                    <wps:wsp>
                      <wps:cNvSpPr/>
                      <wps:spPr>
                        <a:xfrm>
                          <a:off x="0" y="0"/>
                          <a:ext cx="800100" cy="2486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14D31" id="正方形/長方形 352" o:spid="_x0000_s1026" style="position:absolute;left:0;text-align:left;margin-left:1.2pt;margin-top:23.6pt;width:63pt;height:195.7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" filled="f" strokecolor="red" strokeweight="2pt"/>
            </w:pict>
          </mc:Fallback>
        </mc:AlternateContent>
      </w:r>
      <w:r w:rsidR="003268AC">
        <w:rPr>
          <w:noProof/>
        </w:rPr>
        <w:drawing>
          <wp:inline distT="0" distB="0" distL="0" distR="0" wp14:anchorId="7BE1D42C" wp14:editId="524A784F">
            <wp:extent cx="5400040" cy="2946400"/>
            <wp:effectExtent l="19050" t="19050" r="10160" b="2540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5400040" cy="2946400"/>
                    </a:xfrm>
                    <a:prstGeom prst="rect">
                      <a:avLst/>
                    </a:prstGeom>
                    <a:ln>
                      <a:solidFill>
                        <a:schemeClr val="tx1"/>
                      </a:solidFill>
                    </a:ln>
                  </pic:spPr>
                </pic:pic>
              </a:graphicData>
            </a:graphic>
          </wp:inline>
        </w:drawing>
      </w:r>
    </w:p>
    <w:p w14:paraId="39D9E8FA" w14:textId="77777777" w:rsidR="003268AC" w:rsidRPr="00BA192B" w:rsidRDefault="003268AC" w:rsidP="003268AC">
      <w:pPr>
        <w:jc w:val="center"/>
        <w:rPr>
          <w:b/>
        </w:rPr>
      </w:pPr>
      <w:r w:rsidRPr="00BA192B">
        <w:rPr>
          <w:rFonts w:hint="eastAsia"/>
          <w:b/>
        </w:rPr>
        <w:t>ファイル一覧画面</w:t>
      </w:r>
    </w:p>
    <w:p w14:paraId="79FD59EF" w14:textId="284652A7" w:rsidR="003862C4" w:rsidRDefault="003862C4" w:rsidP="003268AC"/>
    <w:p w14:paraId="6E14A5D8" w14:textId="77777777" w:rsidR="00D2156F" w:rsidRDefault="00DA1A15" w:rsidP="003268AC">
      <w:r>
        <w:rPr>
          <w:rFonts w:hint="eastAsia"/>
        </w:rPr>
        <w:t>画面最上部</w:t>
      </w:r>
      <w:r w:rsidR="00FA3095">
        <w:rPr>
          <w:rFonts w:hint="eastAsia"/>
        </w:rPr>
        <w:t>の赤枠で囲まれた部分</w:t>
      </w:r>
      <w:r w:rsidR="00F13A55">
        <w:rPr>
          <w:rFonts w:hint="eastAsia"/>
        </w:rPr>
        <w:t>に</w:t>
      </w:r>
      <w:r>
        <w:rPr>
          <w:rFonts w:hint="eastAsia"/>
        </w:rPr>
        <w:t>は現在のフォルダ位置を示すパンくずリスト</w:t>
      </w:r>
      <w:r w:rsidR="00F13A55">
        <w:rPr>
          <w:rFonts w:hint="eastAsia"/>
        </w:rPr>
        <w:t>、お知らせを表示するためのベル型アイコン、現在ログイン中のユーザー名が表示され</w:t>
      </w:r>
      <w:r>
        <w:rPr>
          <w:rFonts w:hint="eastAsia"/>
        </w:rPr>
        <w:t>ます。</w:t>
      </w:r>
    </w:p>
    <w:p w14:paraId="67EA681C" w14:textId="52294D58" w:rsidR="00F13A55" w:rsidRPr="00F13A55" w:rsidRDefault="00D2156F" w:rsidP="003268AC">
      <w:r>
        <w:rPr>
          <w:rFonts w:hint="eastAsia"/>
        </w:rPr>
        <w:t>パンくずリスト内の文字をクリックするとその位置にフォルダ移動します。ユーザー名をクリックするとそのユーザーの各種設定を行うことができます。</w:t>
      </w:r>
    </w:p>
    <w:p w14:paraId="4CBF30DD" w14:textId="4CD4C1BE" w:rsidR="00434543" w:rsidRDefault="002B406D" w:rsidP="002B406D">
      <w:pPr>
        <w:jc w:val="center"/>
      </w:pPr>
      <w:r>
        <w:rPr>
          <w:noProof/>
        </w:rPr>
        <mc:AlternateContent>
          <mc:Choice Requires="wps">
            <w:drawing>
              <wp:anchor distT="0" distB="0" distL="114300" distR="114300" simplePos="0" relativeHeight="251809792" behindDoc="0" locked="0" layoutInCell="1" allowOverlap="1" wp14:anchorId="280DD04E" wp14:editId="0DF65701">
                <wp:simplePos x="0" y="0"/>
                <wp:positionH relativeFrom="column">
                  <wp:posOffset>843915</wp:posOffset>
                </wp:positionH>
                <wp:positionV relativeFrom="paragraph">
                  <wp:posOffset>42545</wp:posOffset>
                </wp:positionV>
                <wp:extent cx="4524375" cy="219075"/>
                <wp:effectExtent l="0" t="0" r="28575" b="28575"/>
                <wp:wrapNone/>
                <wp:docPr id="362" name="正方形/長方形 362"/>
                <wp:cNvGraphicFramePr/>
                <a:graphic xmlns:a="http://schemas.openxmlformats.org/drawingml/2006/main">
                  <a:graphicData uri="http://schemas.microsoft.com/office/word/2010/wordprocessingShape">
                    <wps:wsp>
                      <wps:cNvSpPr/>
                      <wps:spPr>
                        <a:xfrm>
                          <a:off x="0" y="0"/>
                          <a:ext cx="45243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8163C" id="正方形/長方形 362" o:spid="_x0000_s1026" style="position:absolute;left:0;text-align:left;margin-left:66.45pt;margin-top:3.35pt;width:356.25pt;height:17.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" filled="f" strokecolor="red" strokeweight="2pt"/>
            </w:pict>
          </mc:Fallback>
        </mc:AlternateContent>
      </w:r>
      <w:r>
        <w:rPr>
          <w:noProof/>
        </w:rPr>
        <w:drawing>
          <wp:inline distT="0" distB="0" distL="0" distR="0" wp14:anchorId="01D11466" wp14:editId="3E746ED8">
            <wp:extent cx="5400040" cy="1676400"/>
            <wp:effectExtent l="19050" t="19050" r="10160" b="19050"/>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a:stretch/>
                  </pic:blipFill>
                  <pic:spPr bwMode="auto">
                    <a:xfrm>
                      <a:off x="0" y="0"/>
                      <a:ext cx="5400040" cy="16764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A59B98" w14:textId="3F90C579" w:rsidR="00434543" w:rsidRDefault="002B406D" w:rsidP="002B406D">
      <w:pPr>
        <w:jc w:val="center"/>
      </w:pPr>
      <w:r w:rsidRPr="00BA192B">
        <w:rPr>
          <w:rFonts w:hint="eastAsia"/>
          <w:b/>
        </w:rPr>
        <w:t>ファイル一覧画面</w:t>
      </w:r>
    </w:p>
    <w:p w14:paraId="2D5DDE9E" w14:textId="08A2F862" w:rsidR="000E5577" w:rsidRDefault="000E5577" w:rsidP="003268AC"/>
    <w:p w14:paraId="4C765CC3" w14:textId="23C9728A" w:rsidR="00D2156F" w:rsidRDefault="00D2156F" w:rsidP="00D2156F">
      <w:r>
        <w:rPr>
          <w:rFonts w:hint="eastAsia"/>
        </w:rPr>
        <w:t>お知らせ表示については「</w:t>
      </w:r>
      <w:hyperlink w:anchor="_お知らせ" w:history="1">
        <w:r w:rsidRPr="00AB2388">
          <w:rPr>
            <w:rStyle w:val="af0"/>
            <w:rFonts w:hint="eastAsia"/>
          </w:rPr>
          <w:t>4.3.お知らせ</w:t>
        </w:r>
      </w:hyperlink>
      <w:r>
        <w:rPr>
          <w:rFonts w:hint="eastAsia"/>
        </w:rPr>
        <w:t>」</w:t>
      </w:r>
      <w:r w:rsidR="008868E5">
        <w:rPr>
          <w:rFonts w:hint="eastAsia"/>
        </w:rPr>
        <w:t>を、</w:t>
      </w:r>
      <w:r>
        <w:rPr>
          <w:rFonts w:hint="eastAsia"/>
        </w:rPr>
        <w:t>ユーザーの各種設定については「</w:t>
      </w:r>
      <w:hyperlink w:anchor="_ユーザー設定" w:history="1">
        <w:r w:rsidRPr="00AB2388">
          <w:rPr>
            <w:rStyle w:val="af0"/>
            <w:rFonts w:hint="eastAsia"/>
          </w:rPr>
          <w:t>4.4.ユーザー</w:t>
        </w:r>
        <w:r w:rsidR="007C5270">
          <w:rPr>
            <w:rStyle w:val="af0"/>
            <w:rFonts w:hint="eastAsia"/>
          </w:rPr>
          <w:t>メニュー</w:t>
        </w:r>
      </w:hyperlink>
      <w:r>
        <w:rPr>
          <w:rFonts w:hint="eastAsia"/>
        </w:rPr>
        <w:t>」を</w:t>
      </w:r>
      <w:r w:rsidR="006D3064">
        <w:rPr>
          <w:rFonts w:hint="eastAsia"/>
        </w:rPr>
        <w:t>ご参照ください</w:t>
      </w:r>
      <w:r>
        <w:rPr>
          <w:rFonts w:hint="eastAsia"/>
        </w:rPr>
        <w:t>。</w:t>
      </w:r>
    </w:p>
    <w:p w14:paraId="3FACA831" w14:textId="4187915E" w:rsidR="00333914" w:rsidRDefault="00333914" w:rsidP="00D2156F"/>
    <w:p w14:paraId="51E05798" w14:textId="38C38402" w:rsidR="00114A30" w:rsidRDefault="00114A30" w:rsidP="00114A30">
      <w:r>
        <w:rPr>
          <w:rFonts w:hint="eastAsia"/>
        </w:rPr>
        <w:lastRenderedPageBreak/>
        <w:t>以下の赤枠で囲まれた部分には現在のフォルダ位置で行える各種操作のメニューが表示されます。</w:t>
      </w:r>
    </w:p>
    <w:p w14:paraId="268D4547" w14:textId="77777777" w:rsidR="00114A30" w:rsidRDefault="00114A30" w:rsidP="00114A30">
      <w:r>
        <w:rPr>
          <w:noProof/>
        </w:rPr>
        <mc:AlternateContent>
          <mc:Choice Requires="wps">
            <w:drawing>
              <wp:anchor distT="0" distB="0" distL="114300" distR="114300" simplePos="0" relativeHeight="251838464" behindDoc="0" locked="0" layoutInCell="1" allowOverlap="1" wp14:anchorId="7615A833" wp14:editId="13CD3820">
                <wp:simplePos x="0" y="0"/>
                <wp:positionH relativeFrom="column">
                  <wp:posOffset>862965</wp:posOffset>
                </wp:positionH>
                <wp:positionV relativeFrom="paragraph">
                  <wp:posOffset>276860</wp:posOffset>
                </wp:positionV>
                <wp:extent cx="3162300" cy="20002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31623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7C7AB" id="正方形/長方形 2" o:spid="_x0000_s1026" style="position:absolute;left:0;text-align:left;margin-left:67.95pt;margin-top:21.8pt;width:249pt;height:15.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" filled="f" strokecolor="red" strokeweight="2pt"/>
            </w:pict>
          </mc:Fallback>
        </mc:AlternateContent>
      </w:r>
      <w:r>
        <w:rPr>
          <w:noProof/>
        </w:rPr>
        <w:drawing>
          <wp:inline distT="0" distB="0" distL="0" distR="0" wp14:anchorId="0D73DA69" wp14:editId="42EEED6E">
            <wp:extent cx="5400040" cy="1676400"/>
            <wp:effectExtent l="19050" t="19050" r="10160" b="190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a:stretch/>
                  </pic:blipFill>
                  <pic:spPr bwMode="auto">
                    <a:xfrm>
                      <a:off x="0" y="0"/>
                      <a:ext cx="5400040" cy="16764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A76D38" w14:textId="77777777" w:rsidR="00114A30" w:rsidRDefault="00114A30" w:rsidP="00114A30">
      <w:pPr>
        <w:jc w:val="center"/>
      </w:pPr>
      <w:r w:rsidRPr="00BA192B">
        <w:rPr>
          <w:rFonts w:hint="eastAsia"/>
          <w:b/>
        </w:rPr>
        <w:t>ファイル一覧画面</w:t>
      </w:r>
    </w:p>
    <w:p w14:paraId="13EFE400" w14:textId="77777777" w:rsidR="00E423BC" w:rsidRDefault="00E423BC" w:rsidP="00D2156F"/>
    <w:p w14:paraId="73636977" w14:textId="4EFB636F" w:rsidR="00114A30" w:rsidRDefault="00E423BC" w:rsidP="00D2156F">
      <w:r>
        <w:rPr>
          <w:rFonts w:hint="eastAsia"/>
        </w:rPr>
        <w:t>詳細については「</w:t>
      </w:r>
      <w:hyperlink w:anchor="_各種操作" w:history="1">
        <w:r w:rsidRPr="00AB2388">
          <w:rPr>
            <w:rStyle w:val="af0"/>
            <w:rFonts w:hint="eastAsia"/>
          </w:rPr>
          <w:t>4.2.各種操作</w:t>
        </w:r>
      </w:hyperlink>
      <w:r>
        <w:rPr>
          <w:rFonts w:hint="eastAsia"/>
        </w:rPr>
        <w:t>」を</w:t>
      </w:r>
      <w:r w:rsidR="006D3064">
        <w:rPr>
          <w:rFonts w:hint="eastAsia"/>
        </w:rPr>
        <w:t>ご参照ください</w:t>
      </w:r>
      <w:r>
        <w:rPr>
          <w:rFonts w:hint="eastAsia"/>
        </w:rPr>
        <w:t>。</w:t>
      </w:r>
    </w:p>
    <w:p w14:paraId="71E31816" w14:textId="77777777" w:rsidR="00E423BC" w:rsidRPr="00114A30" w:rsidRDefault="00E423BC" w:rsidP="00D2156F"/>
    <w:p w14:paraId="2037BBD1" w14:textId="7BE73E9E" w:rsidR="00FA3095" w:rsidRDefault="00FA3095" w:rsidP="003268AC">
      <w:r>
        <w:rPr>
          <w:rFonts w:hint="eastAsia"/>
        </w:rPr>
        <w:t>以下の赤枠で囲まれた部分</w:t>
      </w:r>
      <w:r w:rsidR="00114A30">
        <w:rPr>
          <w:rFonts w:hint="eastAsia"/>
        </w:rPr>
        <w:t>に</w:t>
      </w:r>
      <w:r w:rsidR="00605DF9">
        <w:rPr>
          <w:rFonts w:hint="eastAsia"/>
        </w:rPr>
        <w:t>は</w:t>
      </w:r>
      <w:r w:rsidR="00114A30">
        <w:rPr>
          <w:rFonts w:hint="eastAsia"/>
        </w:rPr>
        <w:t>、</w:t>
      </w:r>
      <w:r w:rsidR="004B2140" w:rsidRPr="004B2140">
        <w:rPr>
          <w:rFonts w:hint="eastAsia"/>
        </w:rPr>
        <w:t>左から表示切替、絞り込み検索、詳細情報表示を行うためのアイコン</w:t>
      </w:r>
      <w:r w:rsidR="004B2140">
        <w:rPr>
          <w:rFonts w:hint="eastAsia"/>
        </w:rPr>
        <w:t>が表示されます。</w:t>
      </w:r>
    </w:p>
    <w:p w14:paraId="0E9548B4" w14:textId="4AE30D0E" w:rsidR="000E5577" w:rsidRDefault="00FA3095" w:rsidP="003268AC">
      <w:r>
        <w:rPr>
          <w:noProof/>
        </w:rPr>
        <mc:AlternateContent>
          <mc:Choice Requires="wps">
            <w:drawing>
              <wp:anchor distT="0" distB="0" distL="114300" distR="114300" simplePos="0" relativeHeight="251834368" behindDoc="0" locked="0" layoutInCell="1" allowOverlap="1" wp14:anchorId="0378A064" wp14:editId="63176B94">
                <wp:simplePos x="0" y="0"/>
                <wp:positionH relativeFrom="column">
                  <wp:posOffset>4844415</wp:posOffset>
                </wp:positionH>
                <wp:positionV relativeFrom="paragraph">
                  <wp:posOffset>280670</wp:posOffset>
                </wp:positionV>
                <wp:extent cx="542925" cy="190500"/>
                <wp:effectExtent l="0" t="0" r="28575" b="19050"/>
                <wp:wrapNone/>
                <wp:docPr id="368" name="正方形/長方形 368"/>
                <wp:cNvGraphicFramePr/>
                <a:graphic xmlns:a="http://schemas.openxmlformats.org/drawingml/2006/main">
                  <a:graphicData uri="http://schemas.microsoft.com/office/word/2010/wordprocessingShape">
                    <wps:wsp>
                      <wps:cNvSpPr/>
                      <wps:spPr>
                        <a:xfrm>
                          <a:off x="0" y="0"/>
                          <a:ext cx="5429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ADEA2" id="正方形/長方形 368" o:spid="_x0000_s1026" style="position:absolute;left:0;text-align:left;margin-left:381.45pt;margin-top:22.1pt;width:42.75pt;height: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" filled="f" strokecolor="red" strokeweight="2pt"/>
            </w:pict>
          </mc:Fallback>
        </mc:AlternateContent>
      </w:r>
      <w:r w:rsidR="000E5577">
        <w:rPr>
          <w:noProof/>
        </w:rPr>
        <w:drawing>
          <wp:inline distT="0" distB="0" distL="0" distR="0" wp14:anchorId="06E2D5A4" wp14:editId="1486E5B5">
            <wp:extent cx="5400040" cy="1676400"/>
            <wp:effectExtent l="19050" t="19050" r="10160" b="19050"/>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a:stretch/>
                  </pic:blipFill>
                  <pic:spPr bwMode="auto">
                    <a:xfrm>
                      <a:off x="0" y="0"/>
                      <a:ext cx="5400040" cy="16764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783598" w14:textId="2CCF4892" w:rsidR="00EE3670" w:rsidRDefault="000E5577" w:rsidP="000E5577">
      <w:pPr>
        <w:jc w:val="center"/>
      </w:pPr>
      <w:r w:rsidRPr="00BA192B">
        <w:rPr>
          <w:rFonts w:hint="eastAsia"/>
          <w:b/>
        </w:rPr>
        <w:t>ファイル一覧画面</w:t>
      </w:r>
    </w:p>
    <w:p w14:paraId="69DA0BE4" w14:textId="43E4D52D" w:rsidR="00434543" w:rsidRDefault="00434543" w:rsidP="003268AC"/>
    <w:p w14:paraId="3CD308D9" w14:textId="4CD164A2" w:rsidR="00E423BC" w:rsidRDefault="002C76AF" w:rsidP="003268AC">
      <w:r>
        <w:rPr>
          <w:rFonts w:hint="eastAsia"/>
        </w:rPr>
        <w:t>表示切替</w:t>
      </w:r>
      <w:r w:rsidR="008868E5">
        <w:rPr>
          <w:rFonts w:hint="eastAsia"/>
        </w:rPr>
        <w:t>に</w:t>
      </w:r>
      <w:r w:rsidR="00E423BC">
        <w:rPr>
          <w:rFonts w:hint="eastAsia"/>
        </w:rPr>
        <w:t>ついては「</w:t>
      </w:r>
      <w:hyperlink w:anchor="_表示切替" w:history="1">
        <w:r w:rsidR="00E423BC" w:rsidRPr="00AB2388">
          <w:rPr>
            <w:rStyle w:val="af0"/>
            <w:rFonts w:hint="eastAsia"/>
          </w:rPr>
          <w:t>4.1.1.</w:t>
        </w:r>
        <w:r w:rsidRPr="00AB2388">
          <w:rPr>
            <w:rStyle w:val="af0"/>
            <w:rFonts w:hint="eastAsia"/>
          </w:rPr>
          <w:t>表示切替</w:t>
        </w:r>
      </w:hyperlink>
      <w:r w:rsidR="00E423BC">
        <w:rPr>
          <w:rFonts w:hint="eastAsia"/>
        </w:rPr>
        <w:t>」</w:t>
      </w:r>
      <w:r w:rsidR="008868E5">
        <w:rPr>
          <w:rFonts w:hint="eastAsia"/>
        </w:rPr>
        <w:t>を、絞り込み検索については</w:t>
      </w:r>
      <w:r w:rsidR="00E423BC">
        <w:rPr>
          <w:rFonts w:hint="eastAsia"/>
        </w:rPr>
        <w:t>「</w:t>
      </w:r>
      <w:hyperlink w:anchor="_絞り込み検索" w:history="1">
        <w:r w:rsidR="00E423BC" w:rsidRPr="00AB2388">
          <w:rPr>
            <w:rStyle w:val="af0"/>
            <w:rFonts w:hint="eastAsia"/>
          </w:rPr>
          <w:t>4.1.2.絞り込み検索</w:t>
        </w:r>
      </w:hyperlink>
      <w:r w:rsidR="00E423BC">
        <w:rPr>
          <w:rFonts w:hint="eastAsia"/>
        </w:rPr>
        <w:t>」</w:t>
      </w:r>
      <w:r w:rsidR="008868E5">
        <w:rPr>
          <w:rFonts w:hint="eastAsia"/>
        </w:rPr>
        <w:t>を、詳細情報については</w:t>
      </w:r>
      <w:r w:rsidR="00E423BC">
        <w:rPr>
          <w:rFonts w:hint="eastAsia"/>
        </w:rPr>
        <w:t>「</w:t>
      </w:r>
      <w:hyperlink w:anchor="_詳細情報" w:history="1">
        <w:r w:rsidR="00E423BC" w:rsidRPr="00AB2388">
          <w:rPr>
            <w:rStyle w:val="af0"/>
            <w:rFonts w:hint="eastAsia"/>
          </w:rPr>
          <w:t>4.1.3.詳細情報</w:t>
        </w:r>
      </w:hyperlink>
      <w:r w:rsidR="00E423BC">
        <w:rPr>
          <w:rFonts w:hint="eastAsia"/>
        </w:rPr>
        <w:t>」を</w:t>
      </w:r>
      <w:r w:rsidR="006D3064">
        <w:rPr>
          <w:rFonts w:hint="eastAsia"/>
        </w:rPr>
        <w:t>ご参照ください</w:t>
      </w:r>
      <w:r w:rsidR="00E423BC">
        <w:rPr>
          <w:rFonts w:hint="eastAsia"/>
        </w:rPr>
        <w:t>。</w:t>
      </w:r>
    </w:p>
    <w:p w14:paraId="58BD93C5" w14:textId="77777777" w:rsidR="00E423BC" w:rsidRDefault="00E423BC" w:rsidP="003268AC"/>
    <w:p w14:paraId="5D3998DA" w14:textId="68980588" w:rsidR="003F4367" w:rsidRDefault="003F4367" w:rsidP="003268AC">
      <w:r>
        <w:rPr>
          <w:rFonts w:hint="eastAsia"/>
        </w:rPr>
        <w:t>以下の赤枠で囲まれた部分は画面上に表示されるファイル/フォルダに関するヘッダ列となっています。「名前」「サイズ」「更新日時」についてはクリックすることで並び順を変更することができます。</w:t>
      </w:r>
    </w:p>
    <w:p w14:paraId="23E1A3BC" w14:textId="7B9AFE04" w:rsidR="003F4367" w:rsidRDefault="003F4367" w:rsidP="003F4367">
      <w:pPr>
        <w:pStyle w:val="af5"/>
        <w:numPr>
          <w:ilvl w:val="0"/>
          <w:numId w:val="10"/>
        </w:numPr>
        <w:ind w:leftChars="0"/>
      </w:pPr>
      <w:r>
        <w:rPr>
          <w:rFonts w:hint="eastAsia"/>
        </w:rPr>
        <w:lastRenderedPageBreak/>
        <w:t>管理者の設定によってはヘッダ列に「アップロード日時」が表示されることがあります。「アップロード日時」もクリックすることで並び順を変更することができます。</w:t>
      </w:r>
    </w:p>
    <w:p w14:paraId="6502B65C" w14:textId="7A371928" w:rsidR="00451667" w:rsidRDefault="003F4367" w:rsidP="003F4367">
      <w:pPr>
        <w:jc w:val="center"/>
      </w:pPr>
      <w:r>
        <w:rPr>
          <w:noProof/>
        </w:rPr>
        <mc:AlternateContent>
          <mc:Choice Requires="wps">
            <w:drawing>
              <wp:anchor distT="0" distB="0" distL="114300" distR="114300" simplePos="0" relativeHeight="251836416" behindDoc="0" locked="0" layoutInCell="1" allowOverlap="1" wp14:anchorId="404F3C28" wp14:editId="16271B89">
                <wp:simplePos x="0" y="0"/>
                <wp:positionH relativeFrom="column">
                  <wp:posOffset>1015364</wp:posOffset>
                </wp:positionH>
                <wp:positionV relativeFrom="paragraph">
                  <wp:posOffset>471170</wp:posOffset>
                </wp:positionV>
                <wp:extent cx="4352925" cy="180975"/>
                <wp:effectExtent l="0" t="0" r="28575" b="28575"/>
                <wp:wrapNone/>
                <wp:docPr id="370" name="正方形/長方形 370"/>
                <wp:cNvGraphicFramePr/>
                <a:graphic xmlns:a="http://schemas.openxmlformats.org/drawingml/2006/main">
                  <a:graphicData uri="http://schemas.microsoft.com/office/word/2010/wordprocessingShape">
                    <wps:wsp>
                      <wps:cNvSpPr/>
                      <wps:spPr>
                        <a:xfrm>
                          <a:off x="0" y="0"/>
                          <a:ext cx="43529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AEA92" id="正方形/長方形 370" o:spid="_x0000_s1026" style="position:absolute;left:0;text-align:left;margin-left:79.95pt;margin-top:37.1pt;width:342.75pt;height:14.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" filled="f" strokecolor="red" strokeweight="2pt"/>
            </w:pict>
          </mc:Fallback>
        </mc:AlternateContent>
      </w:r>
      <w:r>
        <w:rPr>
          <w:noProof/>
        </w:rPr>
        <w:drawing>
          <wp:inline distT="0" distB="0" distL="0" distR="0" wp14:anchorId="0AD58653" wp14:editId="755814E2">
            <wp:extent cx="5400040" cy="1676400"/>
            <wp:effectExtent l="19050" t="19050" r="10160" b="19050"/>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a:stretch/>
                  </pic:blipFill>
                  <pic:spPr bwMode="auto">
                    <a:xfrm>
                      <a:off x="0" y="0"/>
                      <a:ext cx="5400040" cy="16764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C9E2B0" w14:textId="31EB4A34" w:rsidR="00451667" w:rsidRDefault="003F4367" w:rsidP="003F4367">
      <w:pPr>
        <w:jc w:val="center"/>
      </w:pPr>
      <w:r w:rsidRPr="00BA192B">
        <w:rPr>
          <w:rFonts w:hint="eastAsia"/>
          <w:b/>
        </w:rPr>
        <w:t>ファイル一覧画面</w:t>
      </w:r>
    </w:p>
    <w:p w14:paraId="415B198F" w14:textId="77777777" w:rsidR="00451667" w:rsidRDefault="00451667" w:rsidP="003268AC"/>
    <w:p w14:paraId="21586B4E" w14:textId="1EA32FC5" w:rsidR="00BD154F" w:rsidRDefault="00BD154F" w:rsidP="003268AC">
      <w:r>
        <w:rPr>
          <w:rFonts w:hint="eastAsia"/>
        </w:rPr>
        <w:t>ファイル/フォルダの上でマウスを右クリックした場合は、そのファイル/フォルダに対する操作を行うためのメニューが表示されます。</w:t>
      </w:r>
    </w:p>
    <w:p w14:paraId="0D3017B6" w14:textId="2E1B0B38" w:rsidR="00BD154F" w:rsidRDefault="00BD154F" w:rsidP="00BD154F">
      <w:pPr>
        <w:jc w:val="center"/>
      </w:pPr>
      <w:r>
        <w:rPr>
          <w:noProof/>
        </w:rPr>
        <mc:AlternateContent>
          <mc:Choice Requires="wps">
            <w:drawing>
              <wp:anchor distT="0" distB="0" distL="114300" distR="114300" simplePos="0" relativeHeight="251832320" behindDoc="0" locked="0" layoutInCell="1" allowOverlap="1" wp14:anchorId="5E8A353D" wp14:editId="4F261232">
                <wp:simplePos x="0" y="0"/>
                <wp:positionH relativeFrom="column">
                  <wp:posOffset>1672590</wp:posOffset>
                </wp:positionH>
                <wp:positionV relativeFrom="paragraph">
                  <wp:posOffset>1078865</wp:posOffset>
                </wp:positionV>
                <wp:extent cx="1066800" cy="1466850"/>
                <wp:effectExtent l="0" t="0" r="19050" b="19050"/>
                <wp:wrapNone/>
                <wp:docPr id="334" name="正方形/長方形 334"/>
                <wp:cNvGraphicFramePr/>
                <a:graphic xmlns:a="http://schemas.openxmlformats.org/drawingml/2006/main">
                  <a:graphicData uri="http://schemas.microsoft.com/office/word/2010/wordprocessingShape">
                    <wps:wsp>
                      <wps:cNvSpPr/>
                      <wps:spPr>
                        <a:xfrm>
                          <a:off x="0" y="0"/>
                          <a:ext cx="1066800" cy="1466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66C2A" id="正方形/長方形 334" o:spid="_x0000_s1026" style="position:absolute;left:0;text-align:left;margin-left:131.7pt;margin-top:84.95pt;width:84pt;height:11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" filled="f" strokecolor="red" strokeweight="2pt"/>
            </w:pict>
          </mc:Fallback>
        </mc:AlternateContent>
      </w:r>
      <w:r>
        <w:rPr>
          <w:noProof/>
        </w:rPr>
        <w:drawing>
          <wp:inline distT="0" distB="0" distL="0" distR="0" wp14:anchorId="336A8C1C" wp14:editId="0294D7D1">
            <wp:extent cx="5400040" cy="2590800"/>
            <wp:effectExtent l="19050" t="19050" r="10160" b="19050"/>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extLst>
                        <a:ext uri="{28A0092B-C50C-407E-A947-70E740481C1C}">
                          <a14:useLocalDpi xmlns:a14="http://schemas.microsoft.com/office/drawing/2010/main" val="0"/>
                        </a:ext>
                      </a:extLst>
                    </a:blip>
                    <a:srcRect b="12069"/>
                    <a:stretch/>
                  </pic:blipFill>
                  <pic:spPr bwMode="auto">
                    <a:xfrm>
                      <a:off x="0" y="0"/>
                      <a:ext cx="5400040" cy="25908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607A40E" w14:textId="24A3724D" w:rsidR="00BD154F" w:rsidRPr="009F74C6" w:rsidRDefault="009F74C6" w:rsidP="009F74C6">
      <w:pPr>
        <w:jc w:val="center"/>
        <w:rPr>
          <w:b/>
        </w:rPr>
      </w:pPr>
      <w:r w:rsidRPr="009F74C6">
        <w:rPr>
          <w:rFonts w:hint="eastAsia"/>
          <w:b/>
        </w:rPr>
        <w:t>右クリックメニュー</w:t>
      </w:r>
    </w:p>
    <w:p w14:paraId="4434F99F" w14:textId="77777777" w:rsidR="00B55824" w:rsidRPr="00B55824" w:rsidRDefault="00B55824" w:rsidP="003268AC"/>
    <w:p w14:paraId="652AF89C" w14:textId="77777777" w:rsidR="003268AC" w:rsidRDefault="003268AC" w:rsidP="003268AC">
      <w:r>
        <w:rPr>
          <w:rFonts w:hint="eastAsia"/>
        </w:rPr>
        <w:t>なお、管理者の設定によってはファイル一覧の見え方が異なる場合があります。</w:t>
      </w:r>
    </w:p>
    <w:p w14:paraId="3C905330" w14:textId="6971255C" w:rsidR="003268AC" w:rsidRDefault="003268AC" w:rsidP="003268AC">
      <w:r>
        <w:rPr>
          <w:rFonts w:hint="eastAsia"/>
        </w:rPr>
        <w:t>以下のように</w:t>
      </w:r>
      <w:r w:rsidR="00AC4FE0">
        <w:rPr>
          <w:rFonts w:hint="eastAsia"/>
        </w:rPr>
        <w:t>上部メニューに「新規フォルダ」や「アップロード」が表示されていない場合は、</w:t>
      </w:r>
      <w:r w:rsidR="00250B82" w:rsidRPr="00250B82">
        <w:rPr>
          <w:rFonts w:hint="eastAsia"/>
        </w:rPr>
        <w:t>読取専用ユーザー</w:t>
      </w:r>
      <w:r w:rsidR="00334592">
        <w:rPr>
          <w:rFonts w:hint="eastAsia"/>
        </w:rPr>
        <w:t>となっているか、</w:t>
      </w:r>
      <w:r w:rsidR="00250B82" w:rsidRPr="00250B82">
        <w:rPr>
          <w:rFonts w:hint="eastAsia"/>
        </w:rPr>
        <w:t>グループに対して読取専用で参加しています。</w:t>
      </w:r>
      <w:r w:rsidR="00250B82">
        <w:rPr>
          <w:rFonts w:hint="eastAsia"/>
        </w:rPr>
        <w:t>この場合は</w:t>
      </w:r>
      <w:r>
        <w:rPr>
          <w:rFonts w:hint="eastAsia"/>
        </w:rPr>
        <w:t>ファイル/フォルダのダウンロードのみ可能</w:t>
      </w:r>
      <w:r w:rsidR="00AC4FE0">
        <w:rPr>
          <w:rFonts w:hint="eastAsia"/>
        </w:rPr>
        <w:t>です。</w:t>
      </w:r>
    </w:p>
    <w:p w14:paraId="07D41C1A" w14:textId="77777777" w:rsidR="003268AC" w:rsidRDefault="003268AC" w:rsidP="003268AC">
      <w:pPr>
        <w:jc w:val="center"/>
      </w:pPr>
      <w:r>
        <w:rPr>
          <w:noProof/>
        </w:rPr>
        <w:lastRenderedPageBreak/>
        <w:drawing>
          <wp:inline distT="0" distB="0" distL="0" distR="0" wp14:anchorId="005F942D" wp14:editId="232823A0">
            <wp:extent cx="5400040" cy="1657350"/>
            <wp:effectExtent l="19050" t="19050" r="10160" b="1905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extLst>
                        <a:ext uri="{28A0092B-C50C-407E-A947-70E740481C1C}">
                          <a14:useLocalDpi xmlns:a14="http://schemas.microsoft.com/office/drawing/2010/main" val="0"/>
                        </a:ext>
                      </a:extLst>
                    </a:blip>
                    <a:srcRect/>
                    <a:stretch/>
                  </pic:blipFill>
                  <pic:spPr bwMode="auto">
                    <a:xfrm>
                      <a:off x="0" y="0"/>
                      <a:ext cx="5400040" cy="16573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46C5BE" w14:textId="77777777" w:rsidR="003268AC" w:rsidRPr="002B39E6" w:rsidRDefault="003268AC" w:rsidP="003268AC">
      <w:pPr>
        <w:jc w:val="center"/>
        <w:rPr>
          <w:b/>
        </w:rPr>
      </w:pPr>
      <w:r w:rsidRPr="002B39E6">
        <w:rPr>
          <w:rFonts w:hint="eastAsia"/>
          <w:b/>
        </w:rPr>
        <w:t>ファイル一覧画面(ダウンロードのみ可能)</w:t>
      </w:r>
    </w:p>
    <w:p w14:paraId="091D01FD" w14:textId="77777777" w:rsidR="003268AC" w:rsidRDefault="003268AC" w:rsidP="003268AC"/>
    <w:p w14:paraId="1DDEBF23" w14:textId="1446D725" w:rsidR="007F58D3" w:rsidRDefault="003268AC" w:rsidP="007F58D3">
      <w:r>
        <w:rPr>
          <w:rFonts w:hint="eastAsia"/>
        </w:rPr>
        <w:t>また、以下のように</w:t>
      </w:r>
      <w:r w:rsidR="00AC4FE0">
        <w:rPr>
          <w:rFonts w:hint="eastAsia"/>
        </w:rPr>
        <w:t>サムネイル表示固定</w:t>
      </w:r>
      <w:r w:rsidR="00015C24">
        <w:rPr>
          <w:rFonts w:hint="eastAsia"/>
        </w:rPr>
        <w:t>となる</w:t>
      </w:r>
      <w:r w:rsidR="00AC4FE0">
        <w:rPr>
          <w:rFonts w:hint="eastAsia"/>
        </w:rPr>
        <w:t>場合や詳細表示時にファイル名がグレーアウト表示される</w:t>
      </w:r>
      <w:r>
        <w:rPr>
          <w:rFonts w:hint="eastAsia"/>
        </w:rPr>
        <w:t>場合</w:t>
      </w:r>
      <w:r w:rsidR="00015C24">
        <w:rPr>
          <w:rFonts w:hint="eastAsia"/>
        </w:rPr>
        <w:t>は、</w:t>
      </w:r>
      <w:r w:rsidR="00F23B06" w:rsidRPr="00F23B06">
        <w:rPr>
          <w:rFonts w:hint="eastAsia"/>
        </w:rPr>
        <w:t>閲覧専用ユーザー</w:t>
      </w:r>
      <w:r w:rsidR="00334592">
        <w:rPr>
          <w:rFonts w:hint="eastAsia"/>
        </w:rPr>
        <w:t>となっているか、</w:t>
      </w:r>
      <w:r w:rsidR="00F23B06" w:rsidRPr="00F23B06">
        <w:rPr>
          <w:rFonts w:hint="eastAsia"/>
        </w:rPr>
        <w:t>グループに対して閲覧専用</w:t>
      </w:r>
      <w:r w:rsidR="00E56709">
        <w:rPr>
          <w:rFonts w:hint="eastAsia"/>
        </w:rPr>
        <w:t>で参加しています。この場合は</w:t>
      </w:r>
      <w:r>
        <w:rPr>
          <w:rFonts w:hint="eastAsia"/>
        </w:rPr>
        <w:t>ファイル/フォルダのダウンロード</w:t>
      </w:r>
      <w:r w:rsidR="00FB5609">
        <w:rPr>
          <w:rFonts w:hint="eastAsia"/>
        </w:rPr>
        <w:t>を行うことは</w:t>
      </w:r>
      <w:r w:rsidR="007F58D3">
        <w:rPr>
          <w:rFonts w:hint="eastAsia"/>
        </w:rPr>
        <w:t>できず、サムネイル表示時に</w:t>
      </w:r>
      <w:r w:rsidR="00392DEA">
        <w:rPr>
          <w:rFonts w:hint="eastAsia"/>
        </w:rPr>
        <w:t>限り</w:t>
      </w:r>
      <w:r w:rsidR="007F58D3" w:rsidRPr="00F23B06">
        <w:rPr>
          <w:rFonts w:hint="eastAsia"/>
        </w:rPr>
        <w:t>ブラウザ上でのプレビュー表示のみ</w:t>
      </w:r>
      <w:r w:rsidR="007F58D3">
        <w:rPr>
          <w:rFonts w:hint="eastAsia"/>
        </w:rPr>
        <w:t>可能です。</w:t>
      </w:r>
    </w:p>
    <w:p w14:paraId="4F35C64F" w14:textId="77777777" w:rsidR="003268AC" w:rsidRDefault="003268AC" w:rsidP="003268AC">
      <w:pPr>
        <w:jc w:val="center"/>
      </w:pPr>
      <w:r>
        <w:rPr>
          <w:noProof/>
        </w:rPr>
        <w:drawing>
          <wp:inline distT="0" distB="0" distL="0" distR="0" wp14:anchorId="1AB39871" wp14:editId="55EB7B88">
            <wp:extent cx="5400040" cy="1409700"/>
            <wp:effectExtent l="19050" t="19050" r="10160" b="1905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extLst>
                        <a:ext uri="{28A0092B-C50C-407E-A947-70E740481C1C}">
                          <a14:useLocalDpi xmlns:a14="http://schemas.microsoft.com/office/drawing/2010/main" val="0"/>
                        </a:ext>
                      </a:extLst>
                    </a:blip>
                    <a:srcRect/>
                    <a:stretch/>
                  </pic:blipFill>
                  <pic:spPr bwMode="auto">
                    <a:xfrm>
                      <a:off x="0" y="0"/>
                      <a:ext cx="5400040" cy="14097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D05B251" w14:textId="3F9D69F5" w:rsidR="003268AC" w:rsidRDefault="003268AC" w:rsidP="003268AC">
      <w:pPr>
        <w:jc w:val="center"/>
      </w:pPr>
      <w:r w:rsidRPr="002B39E6">
        <w:rPr>
          <w:rFonts w:hint="eastAsia"/>
          <w:b/>
        </w:rPr>
        <w:t>ファイル一覧画面(</w:t>
      </w:r>
      <w:r w:rsidR="00362790">
        <w:rPr>
          <w:rFonts w:hint="eastAsia"/>
          <w:b/>
        </w:rPr>
        <w:t>サムネイル表示</w:t>
      </w:r>
      <w:r w:rsidR="00015C24">
        <w:rPr>
          <w:rFonts w:hint="eastAsia"/>
          <w:b/>
        </w:rPr>
        <w:t>固定</w:t>
      </w:r>
      <w:r w:rsidRPr="002B39E6">
        <w:rPr>
          <w:rFonts w:hint="eastAsia"/>
          <w:b/>
        </w:rPr>
        <w:t>)</w:t>
      </w:r>
    </w:p>
    <w:p w14:paraId="0DC54206" w14:textId="559DB6A6" w:rsidR="00D32098" w:rsidRDefault="00D32098" w:rsidP="003268AC"/>
    <w:p w14:paraId="1E74D752" w14:textId="7B4ABA52" w:rsidR="00AC4FE0" w:rsidRDefault="00AC4FE0" w:rsidP="00AC4FE0">
      <w:pPr>
        <w:jc w:val="center"/>
      </w:pPr>
      <w:r>
        <w:rPr>
          <w:noProof/>
        </w:rPr>
        <w:drawing>
          <wp:inline distT="0" distB="0" distL="0" distR="0" wp14:anchorId="2F668530" wp14:editId="45EEE90C">
            <wp:extent cx="5400040" cy="1514475"/>
            <wp:effectExtent l="19050" t="19050" r="10160" b="28575"/>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extLst>
                        <a:ext uri="{28A0092B-C50C-407E-A947-70E740481C1C}">
                          <a14:useLocalDpi xmlns:a14="http://schemas.microsoft.com/office/drawing/2010/main" val="0"/>
                        </a:ext>
                      </a:extLst>
                    </a:blip>
                    <a:srcRect/>
                    <a:stretch/>
                  </pic:blipFill>
                  <pic:spPr bwMode="auto">
                    <a:xfrm>
                      <a:off x="0" y="0"/>
                      <a:ext cx="5400040" cy="15144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CDAD518" w14:textId="7B8A926D" w:rsidR="00AC4FE0" w:rsidRDefault="00AC4FE0" w:rsidP="00AC4FE0">
      <w:pPr>
        <w:jc w:val="center"/>
      </w:pPr>
      <w:r w:rsidRPr="002B39E6">
        <w:rPr>
          <w:rFonts w:hint="eastAsia"/>
          <w:b/>
        </w:rPr>
        <w:t>ファイル一覧画面(</w:t>
      </w:r>
      <w:r w:rsidR="00FB5609">
        <w:rPr>
          <w:rFonts w:hint="eastAsia"/>
          <w:b/>
        </w:rPr>
        <w:t>詳細表示</w:t>
      </w:r>
      <w:r w:rsidR="00015C24">
        <w:rPr>
          <w:rFonts w:hint="eastAsia"/>
          <w:b/>
        </w:rPr>
        <w:t>時にグレーアウト</w:t>
      </w:r>
      <w:r w:rsidRPr="002B39E6">
        <w:rPr>
          <w:rFonts w:hint="eastAsia"/>
          <w:b/>
        </w:rPr>
        <w:t>)</w:t>
      </w:r>
    </w:p>
    <w:p w14:paraId="235B521A" w14:textId="77777777" w:rsidR="00F23B06" w:rsidRDefault="00F23B06" w:rsidP="00AC4FE0"/>
    <w:p w14:paraId="12144B88" w14:textId="37146485" w:rsidR="007970DF" w:rsidRDefault="002C76AF" w:rsidP="00704E08">
      <w:pPr>
        <w:pStyle w:val="3"/>
        <w:ind w:left="-12"/>
      </w:pPr>
      <w:bookmarkStart w:id="56" w:name="_表示切替"/>
      <w:bookmarkStart w:id="57" w:name="_Toc153801610"/>
      <w:bookmarkEnd w:id="56"/>
      <w:r>
        <w:rPr>
          <w:rFonts w:hint="eastAsia"/>
          <w:lang w:eastAsia="ja-JP"/>
        </w:rPr>
        <w:lastRenderedPageBreak/>
        <w:t>表示切替</w:t>
      </w:r>
      <w:bookmarkEnd w:id="57"/>
    </w:p>
    <w:p w14:paraId="4B0489F3" w14:textId="56E00BB9" w:rsidR="0071631F" w:rsidRPr="0071631F" w:rsidRDefault="00A60F29" w:rsidP="0071631F">
      <w:r>
        <w:rPr>
          <w:rFonts w:hint="eastAsia"/>
        </w:rPr>
        <w:t>ファイル一覧画面の</w:t>
      </w:r>
      <w:r w:rsidR="0071631F">
        <w:rPr>
          <w:rFonts w:hint="eastAsia"/>
        </w:rPr>
        <w:t>上部メニュー右側にあるタイル型のアイコンをクリックすると、</w:t>
      </w:r>
      <w:r w:rsidR="003F4F8B">
        <w:rPr>
          <w:rFonts w:hint="eastAsia"/>
        </w:rPr>
        <w:t>ファイル一覧画面が</w:t>
      </w:r>
      <w:r w:rsidR="0071631F">
        <w:rPr>
          <w:rFonts w:hint="eastAsia"/>
        </w:rPr>
        <w:t>サムネイル表示</w:t>
      </w:r>
      <w:r>
        <w:rPr>
          <w:rFonts w:hint="eastAsia"/>
        </w:rPr>
        <w:t>に切り替わります</w:t>
      </w:r>
      <w:r w:rsidR="003F4F8B">
        <w:rPr>
          <w:rFonts w:hint="eastAsia"/>
        </w:rPr>
        <w:t>。</w:t>
      </w:r>
    </w:p>
    <w:p w14:paraId="75D8DFFB" w14:textId="3CB0D337" w:rsidR="007970DF" w:rsidRDefault="0071631F" w:rsidP="0071631F">
      <w:pPr>
        <w:jc w:val="center"/>
      </w:pPr>
      <w:r>
        <w:rPr>
          <w:noProof/>
        </w:rPr>
        <mc:AlternateContent>
          <mc:Choice Requires="wps">
            <w:drawing>
              <wp:anchor distT="0" distB="0" distL="114300" distR="114300" simplePos="0" relativeHeight="251822080" behindDoc="0" locked="0" layoutInCell="1" allowOverlap="1" wp14:anchorId="66A3C077" wp14:editId="796F46A0">
                <wp:simplePos x="0" y="0"/>
                <wp:positionH relativeFrom="column">
                  <wp:posOffset>4872990</wp:posOffset>
                </wp:positionH>
                <wp:positionV relativeFrom="paragraph">
                  <wp:posOffset>295910</wp:posOffset>
                </wp:positionV>
                <wp:extent cx="208915" cy="190500"/>
                <wp:effectExtent l="0" t="0" r="19685" b="19050"/>
                <wp:wrapNone/>
                <wp:docPr id="218" name="楕円 218"/>
                <wp:cNvGraphicFramePr/>
                <a:graphic xmlns:a="http://schemas.openxmlformats.org/drawingml/2006/main">
                  <a:graphicData uri="http://schemas.microsoft.com/office/word/2010/wordprocessingShape">
                    <wps:wsp>
                      <wps:cNvSpPr/>
                      <wps:spPr>
                        <a:xfrm>
                          <a:off x="0" y="0"/>
                          <a:ext cx="20891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BD7887" id="楕円 218" o:spid="_x0000_s1026" style="position:absolute;left:0;text-align:left;margin-left:383.7pt;margin-top:23.3pt;width:16.45pt;height:1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" filled="f" strokecolor="red" strokeweight="2pt"/>
            </w:pict>
          </mc:Fallback>
        </mc:AlternateContent>
      </w:r>
      <w:r>
        <w:rPr>
          <w:noProof/>
        </w:rPr>
        <w:drawing>
          <wp:inline distT="0" distB="0" distL="0" distR="0" wp14:anchorId="6C499591" wp14:editId="3CF55D17">
            <wp:extent cx="5400040" cy="1666875"/>
            <wp:effectExtent l="19050" t="19050" r="10160" b="28575"/>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extLst>
                        <a:ext uri="{28A0092B-C50C-407E-A947-70E740481C1C}">
                          <a14:useLocalDpi xmlns:a14="http://schemas.microsoft.com/office/drawing/2010/main" val="0"/>
                        </a:ext>
                      </a:extLst>
                    </a:blip>
                    <a:srcRect/>
                    <a:stretch/>
                  </pic:blipFill>
                  <pic:spPr bwMode="auto">
                    <a:xfrm>
                      <a:off x="0" y="0"/>
                      <a:ext cx="5400040" cy="16668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099635" w14:textId="66627C9F" w:rsidR="007970DF" w:rsidRPr="003F4F8B" w:rsidRDefault="003F4F8B" w:rsidP="003F4F8B">
      <w:pPr>
        <w:jc w:val="center"/>
        <w:rPr>
          <w:b/>
        </w:rPr>
      </w:pPr>
      <w:r w:rsidRPr="003F4F8B">
        <w:rPr>
          <w:rFonts w:hint="eastAsia"/>
          <w:b/>
        </w:rPr>
        <w:t>ファイル一覧画面</w:t>
      </w:r>
      <w:r w:rsidR="00A60F29">
        <w:rPr>
          <w:rFonts w:hint="eastAsia"/>
          <w:b/>
        </w:rPr>
        <w:t>(詳細表示)</w:t>
      </w:r>
    </w:p>
    <w:p w14:paraId="1699B1CF" w14:textId="241A951D" w:rsidR="003F4F8B" w:rsidRDefault="003F4F8B" w:rsidP="003268AC"/>
    <w:p w14:paraId="396F6DB1" w14:textId="692299B7" w:rsidR="003F4F8B" w:rsidRDefault="003F4F8B" w:rsidP="003F4F8B">
      <w:pPr>
        <w:jc w:val="center"/>
      </w:pPr>
      <w:r>
        <w:rPr>
          <w:noProof/>
        </w:rPr>
        <mc:AlternateContent>
          <mc:Choice Requires="wps">
            <w:drawing>
              <wp:anchor distT="0" distB="0" distL="114300" distR="114300" simplePos="0" relativeHeight="251824128" behindDoc="0" locked="0" layoutInCell="1" allowOverlap="1" wp14:anchorId="6F6FE5E2" wp14:editId="2C0103AA">
                <wp:simplePos x="0" y="0"/>
                <wp:positionH relativeFrom="column">
                  <wp:posOffset>4863465</wp:posOffset>
                </wp:positionH>
                <wp:positionV relativeFrom="paragraph">
                  <wp:posOffset>290195</wp:posOffset>
                </wp:positionV>
                <wp:extent cx="208915" cy="190500"/>
                <wp:effectExtent l="0" t="0" r="19685" b="19050"/>
                <wp:wrapNone/>
                <wp:docPr id="220" name="楕円 220"/>
                <wp:cNvGraphicFramePr/>
                <a:graphic xmlns:a="http://schemas.openxmlformats.org/drawingml/2006/main">
                  <a:graphicData uri="http://schemas.microsoft.com/office/word/2010/wordprocessingShape">
                    <wps:wsp>
                      <wps:cNvSpPr/>
                      <wps:spPr>
                        <a:xfrm>
                          <a:off x="0" y="0"/>
                          <a:ext cx="20891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7593A7" id="楕円 220" o:spid="_x0000_s1026" style="position:absolute;left:0;text-align:left;margin-left:382.95pt;margin-top:22.85pt;width:16.45pt;height:1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" filled="f" strokecolor="red" strokeweight="2pt"/>
            </w:pict>
          </mc:Fallback>
        </mc:AlternateContent>
      </w:r>
      <w:r>
        <w:rPr>
          <w:noProof/>
        </w:rPr>
        <w:drawing>
          <wp:inline distT="0" distB="0" distL="0" distR="0" wp14:anchorId="12C0A906" wp14:editId="3DF64F19">
            <wp:extent cx="5400040" cy="1400175"/>
            <wp:effectExtent l="19050" t="19050" r="10160" b="28575"/>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extLst>
                        <a:ext uri="{28A0092B-C50C-407E-A947-70E740481C1C}">
                          <a14:useLocalDpi xmlns:a14="http://schemas.microsoft.com/office/drawing/2010/main" val="0"/>
                        </a:ext>
                      </a:extLst>
                    </a:blip>
                    <a:srcRect/>
                    <a:stretch/>
                  </pic:blipFill>
                  <pic:spPr bwMode="auto">
                    <a:xfrm>
                      <a:off x="0" y="0"/>
                      <a:ext cx="5400040" cy="14001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F3EED22" w14:textId="70354442" w:rsidR="003F4F8B" w:rsidRPr="003F4F8B" w:rsidRDefault="003F4F8B" w:rsidP="003F4F8B">
      <w:pPr>
        <w:jc w:val="center"/>
        <w:rPr>
          <w:b/>
        </w:rPr>
      </w:pPr>
      <w:r w:rsidRPr="003F4F8B">
        <w:rPr>
          <w:rFonts w:hint="eastAsia"/>
          <w:b/>
        </w:rPr>
        <w:t>ファイル一覧画面(サムネイル表示)</w:t>
      </w:r>
    </w:p>
    <w:p w14:paraId="77F3F2B3" w14:textId="4E29C635" w:rsidR="003F4F8B" w:rsidRDefault="003F4F8B" w:rsidP="003F4F8B"/>
    <w:p w14:paraId="2CB0FA27" w14:textId="6D2F40EC" w:rsidR="00A60F29" w:rsidRDefault="00A60F29" w:rsidP="003F4F8B">
      <w:r>
        <w:rPr>
          <w:rFonts w:hint="eastAsia"/>
        </w:rPr>
        <w:t>サムネイル表示画面の上部メニュー右側にあるリスト型のアイコンをクリックすると、ファイル一覧画面が詳細表示に切り替わります。</w:t>
      </w:r>
    </w:p>
    <w:p w14:paraId="79DE5B44" w14:textId="5777DEF3" w:rsidR="003F4F8B" w:rsidRDefault="003F4F8B" w:rsidP="003F4F8B">
      <w:r>
        <w:rPr>
          <w:rFonts w:hint="eastAsia"/>
        </w:rPr>
        <w:t>サムネイル表示されたファイル/フォルダの上にマウスカーソルをあてると、そのファイル/フォルダ情報がポップアップされます。</w:t>
      </w:r>
    </w:p>
    <w:p w14:paraId="7791DBEA" w14:textId="706241CB" w:rsidR="003F4F8B" w:rsidRDefault="003F4F8B" w:rsidP="003F4F8B">
      <w:pPr>
        <w:jc w:val="center"/>
      </w:pPr>
      <w:r>
        <w:rPr>
          <w:noProof/>
        </w:rPr>
        <mc:AlternateContent>
          <mc:Choice Requires="wps">
            <w:drawing>
              <wp:anchor distT="0" distB="0" distL="114300" distR="114300" simplePos="0" relativeHeight="251826176" behindDoc="0" locked="0" layoutInCell="1" allowOverlap="1" wp14:anchorId="0482FF96" wp14:editId="2D4550B8">
                <wp:simplePos x="0" y="0"/>
                <wp:positionH relativeFrom="column">
                  <wp:posOffset>3844291</wp:posOffset>
                </wp:positionH>
                <wp:positionV relativeFrom="paragraph">
                  <wp:posOffset>1122680</wp:posOffset>
                </wp:positionV>
                <wp:extent cx="1257300" cy="523875"/>
                <wp:effectExtent l="0" t="0" r="19050" b="28575"/>
                <wp:wrapNone/>
                <wp:docPr id="320" name="正方形/長方形 320"/>
                <wp:cNvGraphicFramePr/>
                <a:graphic xmlns:a="http://schemas.openxmlformats.org/drawingml/2006/main">
                  <a:graphicData uri="http://schemas.microsoft.com/office/word/2010/wordprocessingShape">
                    <wps:wsp>
                      <wps:cNvSpPr/>
                      <wps:spPr>
                        <a:xfrm>
                          <a:off x="0" y="0"/>
                          <a:ext cx="1257300"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19EC2" id="正方形/長方形 320" o:spid="_x0000_s1026" style="position:absolute;left:0;text-align:left;margin-left:302.7pt;margin-top:88.4pt;width:99pt;height:41.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" filled="f" strokecolor="red" strokeweight="2pt"/>
            </w:pict>
          </mc:Fallback>
        </mc:AlternateContent>
      </w:r>
      <w:r>
        <w:rPr>
          <w:rFonts w:hint="eastAsia"/>
          <w:noProof/>
        </w:rPr>
        <w:drawing>
          <wp:inline distT="0" distB="0" distL="0" distR="0" wp14:anchorId="5170C698" wp14:editId="57366621">
            <wp:extent cx="5400040" cy="1743075"/>
            <wp:effectExtent l="19050" t="19050" r="10160" b="28575"/>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4-2-1.png"/>
                    <pic:cNvPicPr/>
                  </pic:nvPicPr>
                  <pic:blipFill rotWithShape="1">
                    <a:blip r:embed="rId99">
                      <a:extLst>
                        <a:ext uri="{28A0092B-C50C-407E-A947-70E740481C1C}">
                          <a14:useLocalDpi xmlns:a14="http://schemas.microsoft.com/office/drawing/2010/main" val="0"/>
                        </a:ext>
                      </a:extLst>
                    </a:blip>
                    <a:srcRect b="40649"/>
                    <a:stretch/>
                  </pic:blipFill>
                  <pic:spPr bwMode="auto">
                    <a:xfrm>
                      <a:off x="0" y="0"/>
                      <a:ext cx="5400040" cy="17430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86AA24" w14:textId="6880DEF7" w:rsidR="003F4F8B" w:rsidRDefault="003F4F8B" w:rsidP="003F4F8B">
      <w:pPr>
        <w:jc w:val="center"/>
      </w:pPr>
      <w:r w:rsidRPr="003F4F8B">
        <w:rPr>
          <w:rFonts w:hint="eastAsia"/>
          <w:b/>
        </w:rPr>
        <w:t>ファイル一覧画面(サムネイル表示)</w:t>
      </w:r>
    </w:p>
    <w:p w14:paraId="3B7D0746" w14:textId="2A187BBD" w:rsidR="003F4F8B" w:rsidRDefault="00844D8E" w:rsidP="003F4F8B">
      <w:r>
        <w:rPr>
          <w:noProof/>
        </w:rPr>
        <w:lastRenderedPageBreak/>
        <mc:AlternateContent>
          <mc:Choice Requires="wps">
            <w:drawing>
              <wp:anchor distT="0" distB="0" distL="114300" distR="114300" simplePos="0" relativeHeight="251781120" behindDoc="0" locked="0" layoutInCell="1" allowOverlap="1" wp14:anchorId="3338895D" wp14:editId="5CF8DE2C">
                <wp:simplePos x="0" y="0"/>
                <wp:positionH relativeFrom="column">
                  <wp:posOffset>3529965</wp:posOffset>
                </wp:positionH>
                <wp:positionV relativeFrom="paragraph">
                  <wp:posOffset>1478915</wp:posOffset>
                </wp:positionV>
                <wp:extent cx="1038225" cy="1600200"/>
                <wp:effectExtent l="0" t="0" r="28575" b="19050"/>
                <wp:wrapNone/>
                <wp:docPr id="322" name="正方形/長方形 322"/>
                <wp:cNvGraphicFramePr/>
                <a:graphic xmlns:a="http://schemas.openxmlformats.org/drawingml/2006/main">
                  <a:graphicData uri="http://schemas.microsoft.com/office/word/2010/wordprocessingShape">
                    <wps:wsp>
                      <wps:cNvSpPr/>
                      <wps:spPr>
                        <a:xfrm>
                          <a:off x="0" y="0"/>
                          <a:ext cx="1038225" cy="1600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DC4BB" id="正方形/長方形 322" o:spid="_x0000_s1026" style="position:absolute;left:0;text-align:left;margin-left:277.95pt;margin-top:116.45pt;width:81.75pt;height:12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" filled="f" strokecolor="red" strokeweight="2pt"/>
            </w:pict>
          </mc:Fallback>
        </mc:AlternateContent>
      </w:r>
      <w:r w:rsidR="003F4F8B">
        <w:rPr>
          <w:rFonts w:hint="eastAsia"/>
        </w:rPr>
        <w:t>サムネイル表示されたファイル/フォルダの上でマウスを右クリックした場合は、そのファイル/フォルダに対する操作を行うためのメニューが表示されます。</w:t>
      </w:r>
      <w:r w:rsidR="003F4F8B">
        <w:rPr>
          <w:rFonts w:hint="eastAsia"/>
          <w:noProof/>
        </w:rPr>
        <w:drawing>
          <wp:inline distT="0" distB="0" distL="0" distR="0" wp14:anchorId="15B33A35" wp14:editId="52702430">
            <wp:extent cx="5400040" cy="2543175"/>
            <wp:effectExtent l="19050" t="19050" r="10160" b="28575"/>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4-2-2.png"/>
                    <pic:cNvPicPr/>
                  </pic:nvPicPr>
                  <pic:blipFill rotWithShape="1">
                    <a:blip r:embed="rId100">
                      <a:extLst>
                        <a:ext uri="{28A0092B-C50C-407E-A947-70E740481C1C}">
                          <a14:useLocalDpi xmlns:a14="http://schemas.microsoft.com/office/drawing/2010/main" val="0"/>
                        </a:ext>
                      </a:extLst>
                    </a:blip>
                    <a:srcRect b="13480"/>
                    <a:stretch/>
                  </pic:blipFill>
                  <pic:spPr bwMode="auto">
                    <a:xfrm>
                      <a:off x="0" y="0"/>
                      <a:ext cx="5400040" cy="25431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BEB215" w14:textId="14006F61" w:rsidR="003F4F8B" w:rsidRDefault="003F4F8B" w:rsidP="003F4F8B">
      <w:pPr>
        <w:jc w:val="center"/>
        <w:rPr>
          <w:b/>
        </w:rPr>
      </w:pPr>
      <w:r w:rsidRPr="003F4F8B">
        <w:rPr>
          <w:rFonts w:hint="eastAsia"/>
          <w:b/>
        </w:rPr>
        <w:t>ファイル一覧画面(サムネイル表示)</w:t>
      </w:r>
    </w:p>
    <w:p w14:paraId="04831256" w14:textId="57EB1723" w:rsidR="00E17E2F" w:rsidRDefault="00E17E2F" w:rsidP="00FE27BA"/>
    <w:p w14:paraId="1253C014" w14:textId="1C2376CC" w:rsidR="003862C4" w:rsidRDefault="00F648EC" w:rsidP="00FE27BA">
      <w:r>
        <w:rPr>
          <w:rFonts w:hint="eastAsia"/>
        </w:rPr>
        <w:t>アップロードされている</w:t>
      </w:r>
      <w:r w:rsidR="003862C4">
        <w:rPr>
          <w:rFonts w:hint="eastAsia"/>
        </w:rPr>
        <w:t>画像、PDFファイル、Officeファイル、</w:t>
      </w:r>
      <w:r>
        <w:rPr>
          <w:rFonts w:hint="eastAsia"/>
        </w:rPr>
        <w:t>動画ファイルのうち</w:t>
      </w:r>
      <w:r w:rsidR="003862C4">
        <w:rPr>
          <w:rFonts w:hint="eastAsia"/>
        </w:rPr>
        <w:t>サムネイル</w:t>
      </w:r>
      <w:r>
        <w:rPr>
          <w:rFonts w:hint="eastAsia"/>
        </w:rPr>
        <w:t>画像が</w:t>
      </w:r>
      <w:r w:rsidR="003862C4">
        <w:rPr>
          <w:rFonts w:hint="eastAsia"/>
        </w:rPr>
        <w:t>表示され</w:t>
      </w:r>
      <w:r>
        <w:rPr>
          <w:rFonts w:hint="eastAsia"/>
        </w:rPr>
        <w:t>ている</w:t>
      </w:r>
      <w:r w:rsidR="003862C4">
        <w:rPr>
          <w:rFonts w:hint="eastAsia"/>
        </w:rPr>
        <w:t>ファイル</w:t>
      </w:r>
      <w:r>
        <w:rPr>
          <w:rFonts w:hint="eastAsia"/>
        </w:rPr>
        <w:t>についてはクリック時に以下のようにプレビュー表示が可能です。</w:t>
      </w:r>
    </w:p>
    <w:p w14:paraId="79E9E53B" w14:textId="68233F81" w:rsidR="003862C4" w:rsidRDefault="003862C4" w:rsidP="003862C4">
      <w:pPr>
        <w:jc w:val="center"/>
      </w:pPr>
      <w:r>
        <w:rPr>
          <w:noProof/>
        </w:rPr>
        <w:drawing>
          <wp:inline distT="0" distB="0" distL="0" distR="0" wp14:anchorId="0CE82DB3" wp14:editId="332915FD">
            <wp:extent cx="5400040" cy="2432050"/>
            <wp:effectExtent l="19050" t="19050" r="10160" b="2540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5400040" cy="2432050"/>
                    </a:xfrm>
                    <a:prstGeom prst="rect">
                      <a:avLst/>
                    </a:prstGeom>
                    <a:ln>
                      <a:solidFill>
                        <a:schemeClr val="tx1"/>
                      </a:solidFill>
                    </a:ln>
                  </pic:spPr>
                </pic:pic>
              </a:graphicData>
            </a:graphic>
          </wp:inline>
        </w:drawing>
      </w:r>
    </w:p>
    <w:p w14:paraId="2B4831EC" w14:textId="5AA19A9E" w:rsidR="003862C4" w:rsidRPr="00F648EC" w:rsidRDefault="00F648EC" w:rsidP="00F648EC">
      <w:pPr>
        <w:jc w:val="center"/>
        <w:rPr>
          <w:b/>
        </w:rPr>
      </w:pPr>
      <w:r w:rsidRPr="00F648EC">
        <w:rPr>
          <w:rFonts w:hint="eastAsia"/>
          <w:b/>
        </w:rPr>
        <w:t>画像プレビューの様子</w:t>
      </w:r>
    </w:p>
    <w:p w14:paraId="4A86F0BD" w14:textId="77777777" w:rsidR="003862C4" w:rsidRDefault="003862C4" w:rsidP="00FE27BA"/>
    <w:p w14:paraId="6FBDA644" w14:textId="7C85C8A5" w:rsidR="00FE27BA" w:rsidRDefault="00745D45" w:rsidP="00FE27BA">
      <w:r>
        <w:rPr>
          <w:rFonts w:hint="eastAsia"/>
        </w:rPr>
        <w:t>メニューから行える操作</w:t>
      </w:r>
      <w:r w:rsidR="00E024A5">
        <w:rPr>
          <w:rFonts w:hint="eastAsia"/>
        </w:rPr>
        <w:t>の詳細について</w:t>
      </w:r>
      <w:r w:rsidR="00BD154F">
        <w:rPr>
          <w:rFonts w:hint="eastAsia"/>
        </w:rPr>
        <w:t>は</w:t>
      </w:r>
      <w:r>
        <w:rPr>
          <w:rFonts w:hint="eastAsia"/>
        </w:rPr>
        <w:t>「</w:t>
      </w:r>
      <w:hyperlink w:anchor="_各種操作" w:history="1">
        <w:r w:rsidRPr="002A7AF0">
          <w:rPr>
            <w:rStyle w:val="af0"/>
            <w:rFonts w:hint="eastAsia"/>
          </w:rPr>
          <w:t>4.</w:t>
        </w:r>
        <w:r w:rsidR="00E024A5" w:rsidRPr="002A7AF0">
          <w:rPr>
            <w:rStyle w:val="af0"/>
            <w:rFonts w:hint="eastAsia"/>
          </w:rPr>
          <w:t>2</w:t>
        </w:r>
        <w:r w:rsidRPr="002A7AF0">
          <w:rPr>
            <w:rStyle w:val="af0"/>
            <w:rFonts w:hint="eastAsia"/>
          </w:rPr>
          <w:t>.</w:t>
        </w:r>
        <w:r w:rsidR="00E024A5" w:rsidRPr="002A7AF0">
          <w:rPr>
            <w:rStyle w:val="af0"/>
            <w:rFonts w:hint="eastAsia"/>
          </w:rPr>
          <w:t>各種操作</w:t>
        </w:r>
      </w:hyperlink>
      <w:r>
        <w:rPr>
          <w:rFonts w:hint="eastAsia"/>
        </w:rPr>
        <w:t>」を</w:t>
      </w:r>
      <w:r w:rsidR="006D3064">
        <w:rPr>
          <w:rFonts w:hint="eastAsia"/>
        </w:rPr>
        <w:t>ご参照ください</w:t>
      </w:r>
      <w:r>
        <w:rPr>
          <w:rFonts w:hint="eastAsia"/>
        </w:rPr>
        <w:t>。</w:t>
      </w:r>
    </w:p>
    <w:p w14:paraId="49EED512" w14:textId="77777777" w:rsidR="003F4F8B" w:rsidRPr="00E024A5" w:rsidRDefault="003F4F8B" w:rsidP="003F4F8B"/>
    <w:p w14:paraId="35F06748" w14:textId="4EED1ADD" w:rsidR="00AE728C" w:rsidRDefault="00AE728C" w:rsidP="00704E08">
      <w:pPr>
        <w:pStyle w:val="3"/>
        <w:ind w:left="-12"/>
      </w:pPr>
      <w:bookmarkStart w:id="58" w:name="_絞り込み検索"/>
      <w:bookmarkStart w:id="59" w:name="_Toc153801611"/>
      <w:bookmarkEnd w:id="58"/>
      <w:r>
        <w:rPr>
          <w:rFonts w:hint="eastAsia"/>
        </w:rPr>
        <w:lastRenderedPageBreak/>
        <w:t>絞り込み検索</w:t>
      </w:r>
      <w:bookmarkEnd w:id="59"/>
    </w:p>
    <w:p w14:paraId="792C67B9" w14:textId="7311A2CD" w:rsidR="00AE728C" w:rsidRPr="00AE728C" w:rsidRDefault="003179E1" w:rsidP="00AE728C">
      <w:pPr>
        <w:rPr>
          <w:lang w:eastAsia="ar-SA"/>
        </w:rPr>
      </w:pPr>
      <w:r>
        <w:rPr>
          <w:rFonts w:hint="eastAsia"/>
        </w:rPr>
        <w:t>ファイル一覧画面の上部メニュー右側にある虫眼鏡アイコンをクリックすると、絞り込み検索窓が表示されます。</w:t>
      </w:r>
    </w:p>
    <w:p w14:paraId="62B7046E" w14:textId="77777777" w:rsidR="00AE728C" w:rsidRDefault="00AE728C" w:rsidP="00AE728C">
      <w:pPr>
        <w:jc w:val="center"/>
      </w:pPr>
      <w:r>
        <w:rPr>
          <w:noProof/>
        </w:rPr>
        <mc:AlternateContent>
          <mc:Choice Requires="wps">
            <w:drawing>
              <wp:anchor distT="0" distB="0" distL="114300" distR="114300" simplePos="0" relativeHeight="251828224" behindDoc="0" locked="0" layoutInCell="1" allowOverlap="1" wp14:anchorId="7F9986ED" wp14:editId="4A3D4880">
                <wp:simplePos x="0" y="0"/>
                <wp:positionH relativeFrom="column">
                  <wp:posOffset>5015865</wp:posOffset>
                </wp:positionH>
                <wp:positionV relativeFrom="paragraph">
                  <wp:posOffset>285750</wp:posOffset>
                </wp:positionV>
                <wp:extent cx="208915" cy="190500"/>
                <wp:effectExtent l="0" t="0" r="19685" b="19050"/>
                <wp:wrapNone/>
                <wp:docPr id="326" name="楕円 326"/>
                <wp:cNvGraphicFramePr/>
                <a:graphic xmlns:a="http://schemas.openxmlformats.org/drawingml/2006/main">
                  <a:graphicData uri="http://schemas.microsoft.com/office/word/2010/wordprocessingShape">
                    <wps:wsp>
                      <wps:cNvSpPr/>
                      <wps:spPr>
                        <a:xfrm>
                          <a:off x="0" y="0"/>
                          <a:ext cx="20891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DA6245" id="楕円 326" o:spid="_x0000_s1026" style="position:absolute;left:0;text-align:left;margin-left:394.95pt;margin-top:22.5pt;width:16.45pt;height:1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" filled="f" strokecolor="red" strokeweight="2pt"/>
            </w:pict>
          </mc:Fallback>
        </mc:AlternateContent>
      </w:r>
      <w:r>
        <w:rPr>
          <w:noProof/>
        </w:rPr>
        <w:drawing>
          <wp:inline distT="0" distB="0" distL="0" distR="0" wp14:anchorId="2E364369" wp14:editId="2C133C2E">
            <wp:extent cx="5400040" cy="1666875"/>
            <wp:effectExtent l="19050" t="19050" r="10160" b="28575"/>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extLst>
                        <a:ext uri="{28A0092B-C50C-407E-A947-70E740481C1C}">
                          <a14:useLocalDpi xmlns:a14="http://schemas.microsoft.com/office/drawing/2010/main" val="0"/>
                        </a:ext>
                      </a:extLst>
                    </a:blip>
                    <a:srcRect/>
                    <a:stretch/>
                  </pic:blipFill>
                  <pic:spPr bwMode="auto">
                    <a:xfrm>
                      <a:off x="0" y="0"/>
                      <a:ext cx="5400040" cy="16668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31D08C" w14:textId="2F208C14" w:rsidR="00AE728C" w:rsidRPr="00AE728C" w:rsidRDefault="00AE728C" w:rsidP="00AE728C">
      <w:pPr>
        <w:jc w:val="center"/>
        <w:rPr>
          <w:b/>
        </w:rPr>
      </w:pPr>
      <w:r w:rsidRPr="00AE728C">
        <w:rPr>
          <w:rFonts w:hint="eastAsia"/>
          <w:b/>
        </w:rPr>
        <w:t>ファイル一覧画面</w:t>
      </w:r>
    </w:p>
    <w:p w14:paraId="6C1A4381" w14:textId="1BFD3A43" w:rsidR="00AE728C" w:rsidRDefault="00AE728C" w:rsidP="00AE728C"/>
    <w:p w14:paraId="427626CD" w14:textId="618E0322" w:rsidR="00FD4EBE" w:rsidRDefault="003179E1" w:rsidP="00AE728C">
      <w:r>
        <w:rPr>
          <w:rFonts w:hint="eastAsia"/>
        </w:rPr>
        <w:t>絞り込み検索窓内に文字を入力すると、その文字を含むファイル/フォルダが絞り込まれて表示されます。</w:t>
      </w:r>
      <w:r w:rsidR="00FD4EBE">
        <w:rPr>
          <w:rFonts w:hint="eastAsia"/>
        </w:rPr>
        <w:t>検索文字列の全角半角は区別されます。</w:t>
      </w:r>
    </w:p>
    <w:p w14:paraId="469C91FE" w14:textId="70A78B6D" w:rsidR="00AE728C" w:rsidRDefault="003179E1" w:rsidP="003179E1">
      <w:pPr>
        <w:jc w:val="center"/>
      </w:pPr>
      <w:r>
        <w:rPr>
          <w:noProof/>
        </w:rPr>
        <mc:AlternateContent>
          <mc:Choice Requires="wps">
            <w:drawing>
              <wp:anchor distT="0" distB="0" distL="114300" distR="114300" simplePos="0" relativeHeight="251830272" behindDoc="0" locked="0" layoutInCell="1" allowOverlap="1" wp14:anchorId="669CC836" wp14:editId="78F876D7">
                <wp:simplePos x="0" y="0"/>
                <wp:positionH relativeFrom="column">
                  <wp:posOffset>4444365</wp:posOffset>
                </wp:positionH>
                <wp:positionV relativeFrom="paragraph">
                  <wp:posOffset>290195</wp:posOffset>
                </wp:positionV>
                <wp:extent cx="742950" cy="171450"/>
                <wp:effectExtent l="0" t="0" r="19050" b="19050"/>
                <wp:wrapNone/>
                <wp:docPr id="328" name="正方形/長方形 328"/>
                <wp:cNvGraphicFramePr/>
                <a:graphic xmlns:a="http://schemas.openxmlformats.org/drawingml/2006/main">
                  <a:graphicData uri="http://schemas.microsoft.com/office/word/2010/wordprocessingShape">
                    <wps:wsp>
                      <wps:cNvSpPr/>
                      <wps:spPr>
                        <a:xfrm>
                          <a:off x="0" y="0"/>
                          <a:ext cx="7429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BD18C" id="正方形/長方形 328" o:spid="_x0000_s1026" style="position:absolute;left:0;text-align:left;margin-left:349.95pt;margin-top:22.85pt;width:58.5pt;height:1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" filled="f" strokecolor="red" strokeweight="2pt"/>
            </w:pict>
          </mc:Fallback>
        </mc:AlternateContent>
      </w:r>
      <w:r>
        <w:rPr>
          <w:noProof/>
        </w:rPr>
        <w:drawing>
          <wp:inline distT="0" distB="0" distL="0" distR="0" wp14:anchorId="20A316A0" wp14:editId="6EF416E8">
            <wp:extent cx="5400040" cy="1371600"/>
            <wp:effectExtent l="19050" t="19050" r="10160" b="19050"/>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extLst>
                        <a:ext uri="{28A0092B-C50C-407E-A947-70E740481C1C}">
                          <a14:useLocalDpi xmlns:a14="http://schemas.microsoft.com/office/drawing/2010/main" val="0"/>
                        </a:ext>
                      </a:extLst>
                    </a:blip>
                    <a:srcRect/>
                    <a:stretch/>
                  </pic:blipFill>
                  <pic:spPr bwMode="auto">
                    <a:xfrm>
                      <a:off x="0" y="0"/>
                      <a:ext cx="5400040" cy="13716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7ACF56B" w14:textId="3B61D4DB" w:rsidR="003179E1" w:rsidRPr="003179E1" w:rsidRDefault="003179E1" w:rsidP="003179E1">
      <w:pPr>
        <w:jc w:val="center"/>
        <w:rPr>
          <w:b/>
        </w:rPr>
      </w:pPr>
      <w:r w:rsidRPr="003179E1">
        <w:rPr>
          <w:rFonts w:hint="eastAsia"/>
          <w:b/>
        </w:rPr>
        <w:t>ファイル一覧画面</w:t>
      </w:r>
      <w:r>
        <w:rPr>
          <w:rFonts w:hint="eastAsia"/>
          <w:b/>
        </w:rPr>
        <w:t>(絞り込み検索)</w:t>
      </w:r>
    </w:p>
    <w:p w14:paraId="131F3AD1" w14:textId="77777777" w:rsidR="003179E1" w:rsidRPr="00E274B2" w:rsidRDefault="003179E1" w:rsidP="003179E1"/>
    <w:p w14:paraId="38DD1C5C" w14:textId="3B690B54" w:rsidR="003268AC" w:rsidRDefault="003268AC" w:rsidP="00704E08">
      <w:pPr>
        <w:pStyle w:val="3"/>
        <w:ind w:left="-12"/>
      </w:pPr>
      <w:bookmarkStart w:id="60" w:name="_詳細情報"/>
      <w:bookmarkStart w:id="61" w:name="_Toc153801612"/>
      <w:bookmarkEnd w:id="60"/>
      <w:r>
        <w:rPr>
          <w:rFonts w:hint="eastAsia"/>
        </w:rPr>
        <w:t>詳細</w:t>
      </w:r>
      <w:r w:rsidR="007970DF">
        <w:rPr>
          <w:rFonts w:hint="eastAsia"/>
          <w:lang w:eastAsia="ja-JP"/>
        </w:rPr>
        <w:t>情報</w:t>
      </w:r>
      <w:bookmarkEnd w:id="61"/>
    </w:p>
    <w:p w14:paraId="1595D9D4" w14:textId="5CF35DB0" w:rsidR="003268AC" w:rsidRDefault="003268AC" w:rsidP="003268AC">
      <w:r>
        <w:rPr>
          <w:rFonts w:hint="eastAsia"/>
        </w:rPr>
        <w:t>ファイル一覧画面でファイル/フォルダを選択し、右端にある「i」のアイコン(詳細)をクリックすると、</w:t>
      </w:r>
      <w:r w:rsidR="001B31CB">
        <w:rPr>
          <w:rFonts w:hint="eastAsia"/>
        </w:rPr>
        <w:t>選択された</w:t>
      </w:r>
      <w:r>
        <w:rPr>
          <w:rFonts w:hint="eastAsia"/>
        </w:rPr>
        <w:t>ファイル/フォルダの詳細情報が表示されます。</w:t>
      </w:r>
    </w:p>
    <w:p w14:paraId="30D25CC7" w14:textId="77777777" w:rsidR="003268AC" w:rsidRDefault="003268AC" w:rsidP="003268AC">
      <w:pPr>
        <w:jc w:val="center"/>
      </w:pPr>
      <w:r>
        <w:rPr>
          <w:noProof/>
        </w:rPr>
        <w:lastRenderedPageBreak/>
        <mc:AlternateContent>
          <mc:Choice Requires="wps">
            <w:drawing>
              <wp:anchor distT="0" distB="0" distL="114300" distR="114300" simplePos="0" relativeHeight="251539456" behindDoc="0" locked="0" layoutInCell="1" allowOverlap="1" wp14:anchorId="52BDAC9C" wp14:editId="251FA56A">
                <wp:simplePos x="0" y="0"/>
                <wp:positionH relativeFrom="column">
                  <wp:posOffset>815340</wp:posOffset>
                </wp:positionH>
                <wp:positionV relativeFrom="paragraph">
                  <wp:posOffset>834390</wp:posOffset>
                </wp:positionV>
                <wp:extent cx="190500" cy="180975"/>
                <wp:effectExtent l="0" t="0" r="19050" b="28575"/>
                <wp:wrapNone/>
                <wp:docPr id="110" name="楕円 110"/>
                <wp:cNvGraphicFramePr/>
                <a:graphic xmlns:a="http://schemas.openxmlformats.org/drawingml/2006/main">
                  <a:graphicData uri="http://schemas.microsoft.com/office/word/2010/wordprocessingShape">
                    <wps:wsp>
                      <wps:cNvSpPr/>
                      <wps:spPr>
                        <a:xfrm>
                          <a:off x="0" y="0"/>
                          <a:ext cx="190500"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5495E7" id="楕円 110" o:spid="_x0000_s1026" style="position:absolute;left:0;text-align:left;margin-left:64.2pt;margin-top:65.7pt;width:15pt;height:14.25pt;z-index:25153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" filled="f" strokecolor="red" strokeweight="2pt"/>
            </w:pict>
          </mc:Fallback>
        </mc:AlternateContent>
      </w:r>
      <w:r>
        <w:rPr>
          <w:noProof/>
        </w:rPr>
        <mc:AlternateContent>
          <mc:Choice Requires="wps">
            <w:drawing>
              <wp:anchor distT="0" distB="0" distL="114300" distR="114300" simplePos="0" relativeHeight="251551744" behindDoc="0" locked="0" layoutInCell="1" allowOverlap="1" wp14:anchorId="2A88945E" wp14:editId="4A1992F9">
                <wp:simplePos x="0" y="0"/>
                <wp:positionH relativeFrom="column">
                  <wp:posOffset>3653790</wp:posOffset>
                </wp:positionH>
                <wp:positionV relativeFrom="paragraph">
                  <wp:posOffset>497205</wp:posOffset>
                </wp:positionV>
                <wp:extent cx="1704975" cy="2619375"/>
                <wp:effectExtent l="0" t="0" r="28575" b="28575"/>
                <wp:wrapNone/>
                <wp:docPr id="114" name="正方形/長方形 114"/>
                <wp:cNvGraphicFramePr/>
                <a:graphic xmlns:a="http://schemas.openxmlformats.org/drawingml/2006/main">
                  <a:graphicData uri="http://schemas.microsoft.com/office/word/2010/wordprocessingShape">
                    <wps:wsp>
                      <wps:cNvSpPr/>
                      <wps:spPr>
                        <a:xfrm>
                          <a:off x="0" y="0"/>
                          <a:ext cx="1704975" cy="2619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CDF10" id="正方形/長方形 114" o:spid="_x0000_s1026" style="position:absolute;left:0;text-align:left;margin-left:287.7pt;margin-top:39.15pt;width:134.25pt;height:206.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" filled="f" strokecolor="red" strokeweight="2pt"/>
            </w:pict>
          </mc:Fallback>
        </mc:AlternateContent>
      </w:r>
      <w:r>
        <w:rPr>
          <w:noProof/>
        </w:rPr>
        <mc:AlternateContent>
          <mc:Choice Requires="wps">
            <w:drawing>
              <wp:anchor distT="0" distB="0" distL="114300" distR="114300" simplePos="0" relativeHeight="251568128" behindDoc="0" locked="0" layoutInCell="1" allowOverlap="1" wp14:anchorId="17779F4C" wp14:editId="52282E87">
                <wp:simplePos x="0" y="0"/>
                <wp:positionH relativeFrom="column">
                  <wp:posOffset>5177790</wp:posOffset>
                </wp:positionH>
                <wp:positionV relativeFrom="paragraph">
                  <wp:posOffset>281940</wp:posOffset>
                </wp:positionV>
                <wp:extent cx="208915" cy="190500"/>
                <wp:effectExtent l="0" t="0" r="19685" b="19050"/>
                <wp:wrapNone/>
                <wp:docPr id="115" name="楕円 115"/>
                <wp:cNvGraphicFramePr/>
                <a:graphic xmlns:a="http://schemas.openxmlformats.org/drawingml/2006/main">
                  <a:graphicData uri="http://schemas.microsoft.com/office/word/2010/wordprocessingShape">
                    <wps:wsp>
                      <wps:cNvSpPr/>
                      <wps:spPr>
                        <a:xfrm>
                          <a:off x="0" y="0"/>
                          <a:ext cx="20891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CA9ECF" id="楕円 115" o:spid="_x0000_s1026" style="position:absolute;left:0;text-align:left;margin-left:407.7pt;margin-top:22.2pt;width:16.45pt;height:15pt;z-index:25156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" filled="f" strokecolor="red" strokeweight="2pt"/>
            </w:pict>
          </mc:Fallback>
        </mc:AlternateContent>
      </w:r>
      <w:r>
        <w:rPr>
          <w:noProof/>
        </w:rPr>
        <w:drawing>
          <wp:inline distT="0" distB="0" distL="0" distR="0" wp14:anchorId="6397DA87" wp14:editId="6A8DC33D">
            <wp:extent cx="5400040" cy="3289935"/>
            <wp:effectExtent l="19050" t="19050" r="10160" b="24765"/>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5400040" cy="3289935"/>
                    </a:xfrm>
                    <a:prstGeom prst="rect">
                      <a:avLst/>
                    </a:prstGeom>
                    <a:ln>
                      <a:solidFill>
                        <a:schemeClr val="tx1"/>
                      </a:solidFill>
                    </a:ln>
                  </pic:spPr>
                </pic:pic>
              </a:graphicData>
            </a:graphic>
          </wp:inline>
        </w:drawing>
      </w:r>
    </w:p>
    <w:p w14:paraId="113E1211" w14:textId="77777777" w:rsidR="003268AC" w:rsidRPr="007727A3" w:rsidRDefault="003268AC" w:rsidP="003268AC">
      <w:pPr>
        <w:jc w:val="center"/>
        <w:rPr>
          <w:b/>
        </w:rPr>
      </w:pPr>
      <w:r w:rsidRPr="007727A3">
        <w:rPr>
          <w:rFonts w:hint="eastAsia"/>
          <w:b/>
        </w:rPr>
        <w:t>ファイルの詳細</w:t>
      </w:r>
      <w:r>
        <w:rPr>
          <w:rFonts w:hint="eastAsia"/>
          <w:b/>
        </w:rPr>
        <w:t>情報</w:t>
      </w:r>
    </w:p>
    <w:p w14:paraId="500FFA39" w14:textId="60F1D394" w:rsidR="001B31CB" w:rsidRDefault="001B31CB" w:rsidP="003268AC"/>
    <w:p w14:paraId="5D57ADFB" w14:textId="504C1743" w:rsidR="00E700B0" w:rsidRDefault="00E700B0" w:rsidP="003268AC">
      <w:r>
        <w:rPr>
          <w:rFonts w:hint="eastAsia"/>
        </w:rPr>
        <w:t>画面内にあるアイコン(ペン型等)をクリックすると、各種操作を行うことができます。詳細については「</w:t>
      </w:r>
      <w:hyperlink w:anchor="_各種操作" w:history="1">
        <w:r w:rsidRPr="001A4C57">
          <w:rPr>
            <w:rStyle w:val="af0"/>
            <w:rFonts w:hint="eastAsia"/>
          </w:rPr>
          <w:t>4.</w:t>
        </w:r>
        <w:r w:rsidR="00E024A5" w:rsidRPr="001A4C57">
          <w:rPr>
            <w:rStyle w:val="af0"/>
            <w:rFonts w:hint="eastAsia"/>
          </w:rPr>
          <w:t>2</w:t>
        </w:r>
        <w:r w:rsidRPr="001A4C57">
          <w:rPr>
            <w:rStyle w:val="af0"/>
            <w:rFonts w:hint="eastAsia"/>
          </w:rPr>
          <w:t>.各種操作</w:t>
        </w:r>
      </w:hyperlink>
      <w:r>
        <w:rPr>
          <w:rFonts w:hint="eastAsia"/>
        </w:rPr>
        <w:t>」を</w:t>
      </w:r>
      <w:r w:rsidR="006D3064">
        <w:rPr>
          <w:rFonts w:hint="eastAsia"/>
        </w:rPr>
        <w:t>ご参照ください</w:t>
      </w:r>
      <w:r>
        <w:rPr>
          <w:rFonts w:hint="eastAsia"/>
        </w:rPr>
        <w:t>。</w:t>
      </w:r>
    </w:p>
    <w:p w14:paraId="7C5C4C23" w14:textId="1FDE93C5" w:rsidR="003268AC" w:rsidRDefault="003268AC" w:rsidP="003268AC"/>
    <w:p w14:paraId="3AB6FA1A" w14:textId="1ED5DE35" w:rsidR="00142186" w:rsidRDefault="00142186" w:rsidP="00142186">
      <w:pPr>
        <w:pStyle w:val="2"/>
      </w:pPr>
      <w:bookmarkStart w:id="62" w:name="_各種操作"/>
      <w:bookmarkStart w:id="63" w:name="_Toc414281105"/>
      <w:bookmarkStart w:id="64" w:name="_Toc153801613"/>
      <w:bookmarkEnd w:id="54"/>
      <w:bookmarkEnd w:id="62"/>
      <w:r>
        <w:rPr>
          <w:rFonts w:hint="eastAsia"/>
        </w:rPr>
        <w:t>各種操作</w:t>
      </w:r>
      <w:bookmarkEnd w:id="64"/>
    </w:p>
    <w:p w14:paraId="0DBA6841" w14:textId="14568F7A" w:rsidR="00B77E57" w:rsidRDefault="00B77E57" w:rsidP="00B77E57">
      <w:r>
        <w:rPr>
          <w:rFonts w:hint="eastAsia"/>
        </w:rPr>
        <w:t>ファイル一覧</w:t>
      </w:r>
      <w:r w:rsidR="00EA6A56">
        <w:rPr>
          <w:rFonts w:hint="eastAsia"/>
        </w:rPr>
        <w:t>や</w:t>
      </w:r>
      <w:r>
        <w:rPr>
          <w:rFonts w:hint="eastAsia"/>
        </w:rPr>
        <w:t>詳細情報より行える各種操作に関して記載しております。</w:t>
      </w:r>
    </w:p>
    <w:p w14:paraId="57CAF5D7" w14:textId="5A13C2B4" w:rsidR="00B02EF4" w:rsidRPr="00B02EF4" w:rsidRDefault="00B02EF4" w:rsidP="00B02EF4">
      <w:pPr>
        <w:pStyle w:val="af5"/>
        <w:numPr>
          <w:ilvl w:val="0"/>
          <w:numId w:val="10"/>
        </w:numPr>
        <w:ind w:leftChars="0"/>
        <w:rPr>
          <w:lang w:eastAsia="ar-SA"/>
        </w:rPr>
      </w:pPr>
      <w:r>
        <w:rPr>
          <w:rFonts w:hint="eastAsia"/>
        </w:rPr>
        <w:t>管理者の設定によ</w:t>
      </w:r>
      <w:r w:rsidR="00C063AE">
        <w:rPr>
          <w:rFonts w:hint="eastAsia"/>
        </w:rPr>
        <w:t>っては</w:t>
      </w:r>
      <w:r w:rsidR="00185AE0">
        <w:rPr>
          <w:rFonts w:hint="eastAsia"/>
        </w:rPr>
        <w:t>一部の機能が</w:t>
      </w:r>
      <w:r>
        <w:rPr>
          <w:rFonts w:hint="eastAsia"/>
        </w:rPr>
        <w:t>利用できない場合があります。</w:t>
      </w:r>
    </w:p>
    <w:p w14:paraId="05B33E9A" w14:textId="77777777" w:rsidR="00B77E57" w:rsidRPr="00B77E57" w:rsidRDefault="00B77E57" w:rsidP="00B77E57">
      <w:pPr>
        <w:rPr>
          <w:lang w:eastAsia="ar-SA"/>
        </w:rPr>
      </w:pPr>
    </w:p>
    <w:p w14:paraId="73D73E1F" w14:textId="4A3FC507" w:rsidR="00CB0A47" w:rsidRDefault="00956992" w:rsidP="00CB0A47">
      <w:pPr>
        <w:pStyle w:val="3"/>
        <w:ind w:left="-12"/>
      </w:pPr>
      <w:bookmarkStart w:id="65" w:name="_Toc153801614"/>
      <w:r>
        <w:rPr>
          <w:rFonts w:hint="eastAsia"/>
          <w:lang w:eastAsia="ja-JP"/>
        </w:rPr>
        <w:t>新規フォルダ</w:t>
      </w:r>
      <w:bookmarkEnd w:id="65"/>
    </w:p>
    <w:p w14:paraId="2D85562E" w14:textId="3E859ADB" w:rsidR="00CB0A47" w:rsidRDefault="00CB0A47" w:rsidP="00CB0A47">
      <w:r>
        <w:rPr>
          <w:rFonts w:hint="eastAsia"/>
        </w:rPr>
        <w:t>ファイル一覧の上部メニューより「新規フォルダ」をクリックします。</w:t>
      </w:r>
    </w:p>
    <w:p w14:paraId="2692A5B7" w14:textId="6A1163EE" w:rsidR="00CB0A47" w:rsidRDefault="00CB0A47" w:rsidP="00CB0A47">
      <w:pPr>
        <w:jc w:val="center"/>
        <w:rPr>
          <w:lang w:eastAsia="ar-SA"/>
        </w:rPr>
      </w:pPr>
      <w:r>
        <w:rPr>
          <w:noProof/>
        </w:rPr>
        <mc:AlternateContent>
          <mc:Choice Requires="wps">
            <w:drawing>
              <wp:anchor distT="0" distB="0" distL="114300" distR="114300" simplePos="0" relativeHeight="251523072" behindDoc="0" locked="0" layoutInCell="1" allowOverlap="1" wp14:anchorId="383383C5" wp14:editId="5B87DEF7">
                <wp:simplePos x="0" y="0"/>
                <wp:positionH relativeFrom="column">
                  <wp:posOffset>852805</wp:posOffset>
                </wp:positionH>
                <wp:positionV relativeFrom="paragraph">
                  <wp:posOffset>295910</wp:posOffset>
                </wp:positionV>
                <wp:extent cx="638175" cy="171450"/>
                <wp:effectExtent l="0" t="0" r="28575" b="19050"/>
                <wp:wrapNone/>
                <wp:docPr id="166" name="楕円 166"/>
                <wp:cNvGraphicFramePr/>
                <a:graphic xmlns:a="http://schemas.openxmlformats.org/drawingml/2006/main">
                  <a:graphicData uri="http://schemas.microsoft.com/office/word/2010/wordprocessingShape">
                    <wps:wsp>
                      <wps:cNvSpPr/>
                      <wps:spPr>
                        <a:xfrm>
                          <a:off x="0" y="0"/>
                          <a:ext cx="638175"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D2C26" id="楕円 166" o:spid="_x0000_s1026" style="position:absolute;left:0;text-align:left;margin-left:67.15pt;margin-top:23.3pt;width:50.25pt;height:13.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" filled="f" strokecolor="red" strokeweight="2pt"/>
            </w:pict>
          </mc:Fallback>
        </mc:AlternateContent>
      </w:r>
      <w:r>
        <w:rPr>
          <w:noProof/>
        </w:rPr>
        <w:drawing>
          <wp:inline distT="0" distB="0" distL="0" distR="0" wp14:anchorId="182567C9" wp14:editId="0681817A">
            <wp:extent cx="5400040" cy="1609725"/>
            <wp:effectExtent l="19050" t="19050" r="10160" b="28575"/>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extLst>
                        <a:ext uri="{28A0092B-C50C-407E-A947-70E740481C1C}">
                          <a14:useLocalDpi xmlns:a14="http://schemas.microsoft.com/office/drawing/2010/main" val="0"/>
                        </a:ext>
                      </a:extLst>
                    </a:blip>
                    <a:srcRect/>
                    <a:stretch/>
                  </pic:blipFill>
                  <pic:spPr bwMode="auto">
                    <a:xfrm>
                      <a:off x="0" y="0"/>
                      <a:ext cx="5400040" cy="16097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FEDBB5" w14:textId="1932E466" w:rsidR="00CB0A47" w:rsidRPr="00E508B2" w:rsidRDefault="00E508B2" w:rsidP="00E508B2">
      <w:pPr>
        <w:jc w:val="center"/>
        <w:rPr>
          <w:b/>
          <w:lang w:eastAsia="ar-SA"/>
        </w:rPr>
      </w:pPr>
      <w:r w:rsidRPr="00E508B2">
        <w:rPr>
          <w:rFonts w:hint="eastAsia"/>
          <w:b/>
        </w:rPr>
        <w:t>ファイル一覧</w:t>
      </w:r>
      <w:r>
        <w:rPr>
          <w:rFonts w:hint="eastAsia"/>
          <w:b/>
        </w:rPr>
        <w:t>画面</w:t>
      </w:r>
    </w:p>
    <w:p w14:paraId="06166BC6" w14:textId="6CD47B63" w:rsidR="00AE00D9" w:rsidRDefault="00AE00D9" w:rsidP="00CB0A47">
      <w:r>
        <w:rPr>
          <w:rFonts w:hint="eastAsia"/>
        </w:rPr>
        <w:lastRenderedPageBreak/>
        <w:t>新規フォルダ作成のダイアログが表示されますので、適宜名前を入力後「作成」をクリックします。</w:t>
      </w:r>
    </w:p>
    <w:p w14:paraId="12D56753" w14:textId="77777777" w:rsidR="00873524" w:rsidRDefault="00873524" w:rsidP="00873524">
      <w:pPr>
        <w:pStyle w:val="af5"/>
        <w:numPr>
          <w:ilvl w:val="0"/>
          <w:numId w:val="10"/>
        </w:numPr>
        <w:ind w:leftChars="0"/>
      </w:pPr>
      <w:r>
        <w:rPr>
          <w:rFonts w:hint="eastAsia"/>
        </w:rPr>
        <w:t>フォルダの</w:t>
      </w:r>
      <w:r w:rsidRPr="00AD2487">
        <w:rPr>
          <w:rFonts w:hint="eastAsia"/>
        </w:rPr>
        <w:t>名</w:t>
      </w:r>
      <w:r>
        <w:rPr>
          <w:rFonts w:hint="eastAsia"/>
        </w:rPr>
        <w:t>前</w:t>
      </w:r>
      <w:r w:rsidRPr="00AD2487">
        <w:rPr>
          <w:rFonts w:hint="eastAsia"/>
        </w:rPr>
        <w:t>に次の文字は使えません</w:t>
      </w:r>
      <w:r>
        <w:rPr>
          <w:rFonts w:hint="eastAsia"/>
        </w:rPr>
        <w:t>のでご注意ください。</w:t>
      </w:r>
    </w:p>
    <w:p w14:paraId="2E8E8911" w14:textId="1FE984AA" w:rsidR="00873524" w:rsidRDefault="00873524" w:rsidP="00873524">
      <w:pPr>
        <w:ind w:firstLine="420"/>
        <w:rPr>
          <w:lang w:eastAsia="ar-SA"/>
        </w:rPr>
      </w:pPr>
      <w:r w:rsidRPr="00AD2487">
        <w:t>\ / : * ? " &lt; &gt; |</w:t>
      </w:r>
    </w:p>
    <w:p w14:paraId="5643075C" w14:textId="16E71D38" w:rsidR="00E508B2" w:rsidRDefault="00AE00D9" w:rsidP="00AE00D9">
      <w:pPr>
        <w:jc w:val="center"/>
        <w:rPr>
          <w:lang w:eastAsia="ar-SA"/>
        </w:rPr>
      </w:pPr>
      <w:r>
        <w:rPr>
          <w:noProof/>
        </w:rPr>
        <mc:AlternateContent>
          <mc:Choice Requires="wps">
            <w:drawing>
              <wp:anchor distT="0" distB="0" distL="114300" distR="114300" simplePos="0" relativeHeight="251525120" behindDoc="0" locked="0" layoutInCell="1" allowOverlap="1" wp14:anchorId="3B58A29E" wp14:editId="3150CD55">
                <wp:simplePos x="0" y="0"/>
                <wp:positionH relativeFrom="column">
                  <wp:posOffset>2225040</wp:posOffset>
                </wp:positionH>
                <wp:positionV relativeFrom="paragraph">
                  <wp:posOffset>1341120</wp:posOffset>
                </wp:positionV>
                <wp:extent cx="971550" cy="200025"/>
                <wp:effectExtent l="0" t="0" r="19050" b="28575"/>
                <wp:wrapNone/>
                <wp:docPr id="196" name="正方形/長方形 196"/>
                <wp:cNvGraphicFramePr/>
                <a:graphic xmlns:a="http://schemas.openxmlformats.org/drawingml/2006/main">
                  <a:graphicData uri="http://schemas.microsoft.com/office/word/2010/wordprocessingShape">
                    <wps:wsp>
                      <wps:cNvSpPr/>
                      <wps:spPr>
                        <a:xfrm>
                          <a:off x="0" y="0"/>
                          <a:ext cx="9715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59B88" id="正方形/長方形 196" o:spid="_x0000_s1026" style="position:absolute;left:0;text-align:left;margin-left:175.2pt;margin-top:105.6pt;width:76.5pt;height:15.7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" filled="f" strokecolor="red" strokeweight="2pt"/>
            </w:pict>
          </mc:Fallback>
        </mc:AlternateContent>
      </w:r>
      <w:r>
        <w:rPr>
          <w:noProof/>
        </w:rPr>
        <w:drawing>
          <wp:inline distT="0" distB="0" distL="0" distR="0" wp14:anchorId="1C8F6D2F" wp14:editId="03E20F92">
            <wp:extent cx="2800350" cy="1591108"/>
            <wp:effectExtent l="19050" t="19050" r="19050" b="28575"/>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2810048" cy="1596618"/>
                    </a:xfrm>
                    <a:prstGeom prst="rect">
                      <a:avLst/>
                    </a:prstGeom>
                    <a:ln>
                      <a:solidFill>
                        <a:schemeClr val="tx1"/>
                      </a:solidFill>
                    </a:ln>
                  </pic:spPr>
                </pic:pic>
              </a:graphicData>
            </a:graphic>
          </wp:inline>
        </w:drawing>
      </w:r>
    </w:p>
    <w:p w14:paraId="06830F50" w14:textId="5F3AAF43" w:rsidR="00E508B2" w:rsidRDefault="00AE00D9" w:rsidP="00AE00D9">
      <w:pPr>
        <w:jc w:val="center"/>
        <w:rPr>
          <w:b/>
        </w:rPr>
      </w:pPr>
      <w:r w:rsidRPr="00AE00D9">
        <w:rPr>
          <w:rFonts w:hint="eastAsia"/>
          <w:b/>
        </w:rPr>
        <w:t>新規フォルダ作成</w:t>
      </w:r>
    </w:p>
    <w:p w14:paraId="100DC094" w14:textId="3DF385D9" w:rsidR="00CB0A47" w:rsidRDefault="00CB0A47" w:rsidP="00CB0A47">
      <w:pPr>
        <w:rPr>
          <w:lang w:eastAsia="ar-SA"/>
        </w:rPr>
      </w:pPr>
    </w:p>
    <w:p w14:paraId="4262B90A" w14:textId="043B2ECB" w:rsidR="00AE00D9" w:rsidRDefault="00AE00D9" w:rsidP="00CB0A47">
      <w:pPr>
        <w:rPr>
          <w:lang w:eastAsia="ar-SA"/>
        </w:rPr>
      </w:pPr>
      <w:r>
        <w:rPr>
          <w:rFonts w:hint="eastAsia"/>
        </w:rPr>
        <w:t>作成が完了するとファイル一覧上に作成したフォルダが表示されます。</w:t>
      </w:r>
    </w:p>
    <w:p w14:paraId="61CC66C9" w14:textId="767E79AE" w:rsidR="00AE00D9" w:rsidRDefault="00AE00D9" w:rsidP="00AE00D9">
      <w:pPr>
        <w:jc w:val="center"/>
        <w:rPr>
          <w:lang w:eastAsia="ar-SA"/>
        </w:rPr>
      </w:pPr>
      <w:r>
        <w:rPr>
          <w:noProof/>
        </w:rPr>
        <mc:AlternateContent>
          <mc:Choice Requires="wps">
            <w:drawing>
              <wp:anchor distT="0" distB="0" distL="114300" distR="114300" simplePos="0" relativeHeight="251527168" behindDoc="0" locked="0" layoutInCell="1" allowOverlap="1" wp14:anchorId="6D0EF7C7" wp14:editId="127C17C7">
                <wp:simplePos x="0" y="0"/>
                <wp:positionH relativeFrom="column">
                  <wp:posOffset>967740</wp:posOffset>
                </wp:positionH>
                <wp:positionV relativeFrom="paragraph">
                  <wp:posOffset>1212215</wp:posOffset>
                </wp:positionV>
                <wp:extent cx="638175" cy="171450"/>
                <wp:effectExtent l="0" t="0" r="28575" b="19050"/>
                <wp:wrapNone/>
                <wp:docPr id="202" name="楕円 202"/>
                <wp:cNvGraphicFramePr/>
                <a:graphic xmlns:a="http://schemas.openxmlformats.org/drawingml/2006/main">
                  <a:graphicData uri="http://schemas.microsoft.com/office/word/2010/wordprocessingShape">
                    <wps:wsp>
                      <wps:cNvSpPr/>
                      <wps:spPr>
                        <a:xfrm>
                          <a:off x="0" y="0"/>
                          <a:ext cx="638175"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7EC187" id="楕円 202" o:spid="_x0000_s1026" style="position:absolute;left:0;text-align:left;margin-left:76.2pt;margin-top:95.45pt;width:50.25pt;height:13.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" filled="f" strokecolor="red" strokeweight="2pt"/>
            </w:pict>
          </mc:Fallback>
        </mc:AlternateContent>
      </w:r>
      <w:r>
        <w:rPr>
          <w:noProof/>
        </w:rPr>
        <w:drawing>
          <wp:inline distT="0" distB="0" distL="0" distR="0" wp14:anchorId="1A06FEEF" wp14:editId="3DA8E890">
            <wp:extent cx="5400040" cy="1638300"/>
            <wp:effectExtent l="19050" t="19050" r="10160" b="1905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cstate="print">
                      <a:extLst>
                        <a:ext uri="{28A0092B-C50C-407E-A947-70E740481C1C}">
                          <a14:useLocalDpi xmlns:a14="http://schemas.microsoft.com/office/drawing/2010/main" val="0"/>
                        </a:ext>
                      </a:extLst>
                    </a:blip>
                    <a:srcRect/>
                    <a:stretch/>
                  </pic:blipFill>
                  <pic:spPr bwMode="auto">
                    <a:xfrm>
                      <a:off x="0" y="0"/>
                      <a:ext cx="5400040" cy="16383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ABD7CC" w14:textId="39A20FAB" w:rsidR="00AE00D9" w:rsidRPr="00AE00D9" w:rsidRDefault="00AE00D9" w:rsidP="00AE00D9">
      <w:pPr>
        <w:jc w:val="center"/>
        <w:rPr>
          <w:b/>
          <w:lang w:eastAsia="ar-SA"/>
        </w:rPr>
      </w:pPr>
      <w:r w:rsidRPr="00AE00D9">
        <w:rPr>
          <w:rFonts w:hint="eastAsia"/>
          <w:b/>
        </w:rPr>
        <w:t>ファイル一覧画面</w:t>
      </w:r>
    </w:p>
    <w:p w14:paraId="5A2B44B3" w14:textId="77777777" w:rsidR="00CB0A47" w:rsidRPr="0090202D" w:rsidRDefault="00CB0A47" w:rsidP="00850AAC"/>
    <w:p w14:paraId="304F99E8" w14:textId="4EE570F7" w:rsidR="000762B6" w:rsidRDefault="000762B6" w:rsidP="00A97964">
      <w:pPr>
        <w:pStyle w:val="3"/>
        <w:ind w:left="-12"/>
      </w:pPr>
      <w:bookmarkStart w:id="66" w:name="_Toc153801615"/>
      <w:r>
        <w:t>コピー</w:t>
      </w:r>
      <w:bookmarkEnd w:id="63"/>
      <w:bookmarkEnd w:id="66"/>
    </w:p>
    <w:p w14:paraId="748CC7BF" w14:textId="69023531" w:rsidR="00E46CB1" w:rsidRDefault="00E46CB1" w:rsidP="00BA5568">
      <w:r>
        <w:rPr>
          <w:rFonts w:hint="eastAsia"/>
        </w:rPr>
        <w:t>ファイル/フォルダ</w:t>
      </w:r>
      <w:r w:rsidR="00167196">
        <w:rPr>
          <w:rFonts w:hint="eastAsia"/>
        </w:rPr>
        <w:t>を別の場所に</w:t>
      </w:r>
      <w:r>
        <w:rPr>
          <w:rFonts w:hint="eastAsia"/>
        </w:rPr>
        <w:t>コピー</w:t>
      </w:r>
      <w:r w:rsidR="00167196">
        <w:rPr>
          <w:rFonts w:hint="eastAsia"/>
        </w:rPr>
        <w:t>します。操作方法としては以下の2通りあります。</w:t>
      </w:r>
    </w:p>
    <w:p w14:paraId="6031F214" w14:textId="362B460A" w:rsidR="00E46CB1" w:rsidRDefault="00E46CB1" w:rsidP="00167196">
      <w:pPr>
        <w:pStyle w:val="af5"/>
        <w:numPr>
          <w:ilvl w:val="0"/>
          <w:numId w:val="34"/>
        </w:numPr>
        <w:ind w:leftChars="0"/>
      </w:pPr>
      <w:r>
        <w:rPr>
          <w:rFonts w:hint="eastAsia"/>
        </w:rPr>
        <w:t>ファイル/フォルダにチェックを入れ、上部メニューの「ファイル操作」より「コピー」をクリックする。</w:t>
      </w:r>
    </w:p>
    <w:p w14:paraId="21BC93F2" w14:textId="4D568BEA" w:rsidR="00167196" w:rsidRDefault="00167196" w:rsidP="00167196">
      <w:pPr>
        <w:pStyle w:val="af5"/>
        <w:numPr>
          <w:ilvl w:val="0"/>
          <w:numId w:val="34"/>
        </w:numPr>
        <w:ind w:leftChars="0"/>
      </w:pPr>
      <w:r>
        <w:rPr>
          <w:rFonts w:hint="eastAsia"/>
        </w:rPr>
        <w:t>ファイル/フォルダ上でマウス右クリック時に開かれるメニューより「コピー」をクリックする。</w:t>
      </w:r>
    </w:p>
    <w:p w14:paraId="01518B7A" w14:textId="133A0BA0" w:rsidR="00E46CB1" w:rsidRPr="00167196" w:rsidRDefault="00E46CB1" w:rsidP="00BA5568"/>
    <w:p w14:paraId="34DCB5F8" w14:textId="0E3CC244" w:rsidR="00167196" w:rsidRPr="00E46CB1" w:rsidRDefault="00167196" w:rsidP="00BA5568">
      <w:r>
        <w:rPr>
          <w:rFonts w:hint="eastAsia"/>
        </w:rPr>
        <w:lastRenderedPageBreak/>
        <w:t>以下は上部メニューの「ファイル操作」より「コピー」をクリックした場合の例となります。</w:t>
      </w:r>
    </w:p>
    <w:p w14:paraId="27559379" w14:textId="210FAA9B" w:rsidR="000762B6" w:rsidRDefault="00E17BBA" w:rsidP="00E17BBA">
      <w:pPr>
        <w:jc w:val="center"/>
      </w:pPr>
      <w:r>
        <w:rPr>
          <w:noProof/>
        </w:rPr>
        <mc:AlternateContent>
          <mc:Choice Requires="wps">
            <w:drawing>
              <wp:anchor distT="0" distB="0" distL="114300" distR="114300" simplePos="0" relativeHeight="251457536" behindDoc="0" locked="0" layoutInCell="1" allowOverlap="1" wp14:anchorId="23178B9A" wp14:editId="13EEA9CB">
                <wp:simplePos x="0" y="0"/>
                <wp:positionH relativeFrom="column">
                  <wp:posOffset>796290</wp:posOffset>
                </wp:positionH>
                <wp:positionV relativeFrom="paragraph">
                  <wp:posOffset>981710</wp:posOffset>
                </wp:positionV>
                <wp:extent cx="266700" cy="228600"/>
                <wp:effectExtent l="0" t="0" r="19050" b="19050"/>
                <wp:wrapNone/>
                <wp:docPr id="129" name="楕円 129"/>
                <wp:cNvGraphicFramePr/>
                <a:graphic xmlns:a="http://schemas.openxmlformats.org/drawingml/2006/main">
                  <a:graphicData uri="http://schemas.microsoft.com/office/word/2010/wordprocessingShape">
                    <wps:wsp>
                      <wps:cNvSpPr/>
                      <wps:spPr>
                        <a:xfrm>
                          <a:off x="0" y="0"/>
                          <a:ext cx="26670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6C2A74" id="楕円 129" o:spid="_x0000_s1026" style="position:absolute;left:0;text-align:left;margin-left:62.7pt;margin-top:77.3pt;width:21pt;height:18pt;z-index:25145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" filled="f" strokecolor="red" strokeweight="2pt"/>
            </w:pict>
          </mc:Fallback>
        </mc:AlternateContent>
      </w:r>
      <w:r w:rsidR="00EE3E0A">
        <w:rPr>
          <w:noProof/>
        </w:rPr>
        <mc:AlternateContent>
          <mc:Choice Requires="wps">
            <w:drawing>
              <wp:anchor distT="0" distB="0" distL="114300" distR="114300" simplePos="0" relativeHeight="251459584" behindDoc="0" locked="0" layoutInCell="1" allowOverlap="1" wp14:anchorId="10FE94E3" wp14:editId="45F47D2E">
                <wp:simplePos x="0" y="0"/>
                <wp:positionH relativeFrom="column">
                  <wp:posOffset>2015490</wp:posOffset>
                </wp:positionH>
                <wp:positionV relativeFrom="paragraph">
                  <wp:posOffset>610235</wp:posOffset>
                </wp:positionV>
                <wp:extent cx="590550" cy="228600"/>
                <wp:effectExtent l="0" t="0" r="19050" b="19050"/>
                <wp:wrapNone/>
                <wp:docPr id="130" name="楕円 130"/>
                <wp:cNvGraphicFramePr/>
                <a:graphic xmlns:a="http://schemas.openxmlformats.org/drawingml/2006/main">
                  <a:graphicData uri="http://schemas.microsoft.com/office/word/2010/wordprocessingShape">
                    <wps:wsp>
                      <wps:cNvSpPr/>
                      <wps:spPr>
                        <a:xfrm>
                          <a:off x="0" y="0"/>
                          <a:ext cx="59055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3A3734" id="楕円 130" o:spid="_x0000_s1026" style="position:absolute;left:0;text-align:left;margin-left:158.7pt;margin-top:48.05pt;width:46.5pt;height:18pt;z-index:25145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" filled="f" strokecolor="red" strokeweight="2pt"/>
            </w:pict>
          </mc:Fallback>
        </mc:AlternateContent>
      </w:r>
      <w:r>
        <w:rPr>
          <w:noProof/>
        </w:rPr>
        <w:drawing>
          <wp:inline distT="0" distB="0" distL="0" distR="0" wp14:anchorId="41D78DE1" wp14:editId="4F731C89">
            <wp:extent cx="5400000" cy="1435345"/>
            <wp:effectExtent l="19050" t="19050" r="10795" b="1270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extLst>
                        <a:ext uri="{28A0092B-C50C-407E-A947-70E740481C1C}">
                          <a14:useLocalDpi xmlns:a14="http://schemas.microsoft.com/office/drawing/2010/main" val="0"/>
                        </a:ext>
                      </a:extLst>
                    </a:blip>
                    <a:srcRect/>
                    <a:stretch/>
                  </pic:blipFill>
                  <pic:spPr bwMode="auto">
                    <a:xfrm>
                      <a:off x="0" y="0"/>
                      <a:ext cx="5400000" cy="14353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07419B" w14:textId="51D98066" w:rsidR="000762B6" w:rsidRDefault="00F27B5B" w:rsidP="000762B6">
      <w:pPr>
        <w:jc w:val="center"/>
        <w:rPr>
          <w:b/>
        </w:rPr>
      </w:pPr>
      <w:r>
        <w:rPr>
          <w:rFonts w:hint="eastAsia"/>
          <w:b/>
        </w:rPr>
        <w:t>ファイル一覧画面</w:t>
      </w:r>
    </w:p>
    <w:p w14:paraId="4EEC7D7B" w14:textId="77777777" w:rsidR="002C46A6" w:rsidRPr="0097712D" w:rsidRDefault="002C46A6" w:rsidP="00F27B5B"/>
    <w:p w14:paraId="6F475AC7" w14:textId="3437C912" w:rsidR="000762B6" w:rsidRDefault="000762B6" w:rsidP="00F27B5B">
      <w:r w:rsidRPr="000762B6">
        <w:t>コピー先指定画面</w:t>
      </w:r>
      <w:r w:rsidR="00F27B5B">
        <w:rPr>
          <w:rFonts w:hint="eastAsia"/>
        </w:rPr>
        <w:t>でフォルダ名をクリックし</w:t>
      </w:r>
      <w:r w:rsidRPr="000762B6">
        <w:t>「コピー」</w:t>
      </w:r>
      <w:r w:rsidR="0097712D">
        <w:rPr>
          <w:rFonts w:hint="eastAsia"/>
        </w:rPr>
        <w:t>をクリックします</w:t>
      </w:r>
      <w:r w:rsidRPr="000762B6">
        <w:t>。</w:t>
      </w:r>
    </w:p>
    <w:p w14:paraId="1F727450" w14:textId="35CBBED6" w:rsidR="000762B6" w:rsidRDefault="0097712D" w:rsidP="0097712D">
      <w:pPr>
        <w:jc w:val="center"/>
      </w:pPr>
      <w:r>
        <w:rPr>
          <w:noProof/>
        </w:rPr>
        <mc:AlternateContent>
          <mc:Choice Requires="wps">
            <w:drawing>
              <wp:anchor distT="0" distB="0" distL="114300" distR="114300" simplePos="0" relativeHeight="251463680" behindDoc="0" locked="0" layoutInCell="1" allowOverlap="1" wp14:anchorId="2C2151B9" wp14:editId="0E1A90E9">
                <wp:simplePos x="0" y="0"/>
                <wp:positionH relativeFrom="column">
                  <wp:posOffset>2358390</wp:posOffset>
                </wp:positionH>
                <wp:positionV relativeFrom="paragraph">
                  <wp:posOffset>2402840</wp:posOffset>
                </wp:positionV>
                <wp:extent cx="704850" cy="190500"/>
                <wp:effectExtent l="0" t="0" r="19050" b="19050"/>
                <wp:wrapNone/>
                <wp:docPr id="133" name="正方形/長方形 133"/>
                <wp:cNvGraphicFramePr/>
                <a:graphic xmlns:a="http://schemas.openxmlformats.org/drawingml/2006/main">
                  <a:graphicData uri="http://schemas.microsoft.com/office/word/2010/wordprocessingShape">
                    <wps:wsp>
                      <wps:cNvSpPr/>
                      <wps:spPr>
                        <a:xfrm>
                          <a:off x="0" y="0"/>
                          <a:ext cx="7048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03C35" id="正方形/長方形 133" o:spid="_x0000_s1026" style="position:absolute;left:0;text-align:left;margin-left:185.7pt;margin-top:189.2pt;width:55.5pt;height:1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461632" behindDoc="0" locked="0" layoutInCell="1" allowOverlap="1" wp14:anchorId="291B65FF" wp14:editId="2C35E5A8">
                <wp:simplePos x="0" y="0"/>
                <wp:positionH relativeFrom="column">
                  <wp:posOffset>1786890</wp:posOffset>
                </wp:positionH>
                <wp:positionV relativeFrom="paragraph">
                  <wp:posOffset>1539875</wp:posOffset>
                </wp:positionV>
                <wp:extent cx="371475" cy="133350"/>
                <wp:effectExtent l="0" t="0" r="28575" b="19050"/>
                <wp:wrapNone/>
                <wp:docPr id="132" name="楕円 132"/>
                <wp:cNvGraphicFramePr/>
                <a:graphic xmlns:a="http://schemas.openxmlformats.org/drawingml/2006/main">
                  <a:graphicData uri="http://schemas.microsoft.com/office/word/2010/wordprocessingShape">
                    <wps:wsp>
                      <wps:cNvSpPr/>
                      <wps:spPr>
                        <a:xfrm>
                          <a:off x="0" y="0"/>
                          <a:ext cx="371475" cy="133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2B58B4" id="楕円 132" o:spid="_x0000_s1026" style="position:absolute;left:0;text-align:left;margin-left:140.7pt;margin-top:121.25pt;width:29.25pt;height:10.5pt;z-index:25146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" filled="f" strokecolor="red" strokeweight="2pt"/>
            </w:pict>
          </mc:Fallback>
        </mc:AlternateContent>
      </w:r>
      <w:r>
        <w:rPr>
          <w:noProof/>
        </w:rPr>
        <w:drawing>
          <wp:inline distT="0" distB="0" distL="0" distR="0" wp14:anchorId="339D79E3" wp14:editId="2AB81B8D">
            <wp:extent cx="5400040" cy="2707005"/>
            <wp:effectExtent l="19050" t="19050" r="10160" b="17145"/>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5400040" cy="2707005"/>
                    </a:xfrm>
                    <a:prstGeom prst="rect">
                      <a:avLst/>
                    </a:prstGeom>
                    <a:ln>
                      <a:solidFill>
                        <a:schemeClr val="tx1"/>
                      </a:solidFill>
                    </a:ln>
                  </pic:spPr>
                </pic:pic>
              </a:graphicData>
            </a:graphic>
          </wp:inline>
        </w:drawing>
      </w:r>
    </w:p>
    <w:p w14:paraId="04E4E9D2" w14:textId="77777777" w:rsidR="000762B6" w:rsidRPr="000762B6" w:rsidRDefault="000762B6" w:rsidP="000762B6">
      <w:pPr>
        <w:jc w:val="center"/>
        <w:rPr>
          <w:b/>
        </w:rPr>
      </w:pPr>
      <w:r w:rsidRPr="000762B6">
        <w:rPr>
          <w:rFonts w:hint="eastAsia"/>
          <w:b/>
        </w:rPr>
        <w:t>コピー先指定画面</w:t>
      </w:r>
    </w:p>
    <w:p w14:paraId="5CEADF13" w14:textId="77777777" w:rsidR="000762B6" w:rsidRDefault="000762B6" w:rsidP="000762B6"/>
    <w:p w14:paraId="1F1C2A1C" w14:textId="362C4AFC" w:rsidR="00C417E7" w:rsidRDefault="00EB0951" w:rsidP="00F27B5B">
      <w:r>
        <w:rPr>
          <w:rFonts w:hint="eastAsia"/>
        </w:rPr>
        <w:t>コピー先として</w:t>
      </w:r>
      <w:r w:rsidR="00F27B5B">
        <w:rPr>
          <w:rFonts w:hint="eastAsia"/>
        </w:rPr>
        <w:t>指定したフォルダ内にファイルが</w:t>
      </w:r>
      <w:r w:rsidR="000762B6">
        <w:t>コピーされて</w:t>
      </w:r>
      <w:r w:rsidR="00F27B5B">
        <w:rPr>
          <w:rFonts w:hint="eastAsia"/>
        </w:rPr>
        <w:t>います。</w:t>
      </w:r>
    </w:p>
    <w:p w14:paraId="51584628" w14:textId="793C681D" w:rsidR="000762B6" w:rsidRDefault="00B10DFC" w:rsidP="0097712D">
      <w:pPr>
        <w:jc w:val="center"/>
      </w:pPr>
      <w:r>
        <w:rPr>
          <w:noProof/>
        </w:rPr>
        <mc:AlternateContent>
          <mc:Choice Requires="wps">
            <w:drawing>
              <wp:anchor distT="0" distB="0" distL="114300" distR="114300" simplePos="0" relativeHeight="251465728" behindDoc="0" locked="0" layoutInCell="1" allowOverlap="1" wp14:anchorId="5EB30E06" wp14:editId="7405A891">
                <wp:simplePos x="0" y="0"/>
                <wp:positionH relativeFrom="column">
                  <wp:posOffset>920115</wp:posOffset>
                </wp:positionH>
                <wp:positionV relativeFrom="paragraph">
                  <wp:posOffset>817880</wp:posOffset>
                </wp:positionV>
                <wp:extent cx="1057275" cy="228600"/>
                <wp:effectExtent l="0" t="0" r="28575" b="19050"/>
                <wp:wrapNone/>
                <wp:docPr id="135" name="楕円 135"/>
                <wp:cNvGraphicFramePr/>
                <a:graphic xmlns:a="http://schemas.openxmlformats.org/drawingml/2006/main">
                  <a:graphicData uri="http://schemas.microsoft.com/office/word/2010/wordprocessingShape">
                    <wps:wsp>
                      <wps:cNvSpPr/>
                      <wps:spPr>
                        <a:xfrm>
                          <a:off x="0" y="0"/>
                          <a:ext cx="105727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0F8AFC" id="楕円 135" o:spid="_x0000_s1026" style="position:absolute;left:0;text-align:left;margin-left:72.45pt;margin-top:64.4pt;width:83.25pt;height:18pt;z-index:25146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" filled="f" strokecolor="red" strokeweight="2pt"/>
            </w:pict>
          </mc:Fallback>
        </mc:AlternateContent>
      </w:r>
      <w:r w:rsidR="0097712D">
        <w:rPr>
          <w:noProof/>
        </w:rPr>
        <w:drawing>
          <wp:inline distT="0" distB="0" distL="0" distR="0" wp14:anchorId="001A1202" wp14:editId="1820B34C">
            <wp:extent cx="5400040" cy="1400175"/>
            <wp:effectExtent l="19050" t="19050" r="10160" b="28575"/>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extLst>
                        <a:ext uri="{28A0092B-C50C-407E-A947-70E740481C1C}">
                          <a14:useLocalDpi xmlns:a14="http://schemas.microsoft.com/office/drawing/2010/main" val="0"/>
                        </a:ext>
                      </a:extLst>
                    </a:blip>
                    <a:srcRect/>
                    <a:stretch/>
                  </pic:blipFill>
                  <pic:spPr bwMode="auto">
                    <a:xfrm>
                      <a:off x="0" y="0"/>
                      <a:ext cx="5400040" cy="14001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884A32" w14:textId="4862237B" w:rsidR="000762B6" w:rsidRDefault="00F27B5B" w:rsidP="000762B6">
      <w:pPr>
        <w:jc w:val="center"/>
        <w:rPr>
          <w:b/>
        </w:rPr>
      </w:pPr>
      <w:r>
        <w:rPr>
          <w:rFonts w:hint="eastAsia"/>
          <w:b/>
        </w:rPr>
        <w:t>ファイル一覧画面</w:t>
      </w:r>
    </w:p>
    <w:p w14:paraId="06228130" w14:textId="7597776D" w:rsidR="000762B6" w:rsidRDefault="000762B6" w:rsidP="00A97964">
      <w:pPr>
        <w:pStyle w:val="3"/>
        <w:ind w:left="-12"/>
      </w:pPr>
      <w:bookmarkStart w:id="67" w:name="_Toc414281106"/>
      <w:bookmarkStart w:id="68" w:name="_Toc153801616"/>
      <w:r>
        <w:lastRenderedPageBreak/>
        <w:t>移動</w:t>
      </w:r>
      <w:bookmarkEnd w:id="67"/>
      <w:bookmarkEnd w:id="68"/>
    </w:p>
    <w:p w14:paraId="01D32012" w14:textId="77777777" w:rsidR="00167196" w:rsidRDefault="00167196" w:rsidP="00167196">
      <w:r>
        <w:rPr>
          <w:rFonts w:hint="eastAsia"/>
        </w:rPr>
        <w:t>ファイル/フォルダを別の場所に移動します。操作方法としては以下の2通りあります。</w:t>
      </w:r>
    </w:p>
    <w:p w14:paraId="4798BCBB" w14:textId="5F13488D" w:rsidR="00167196" w:rsidRDefault="00167196" w:rsidP="00167196">
      <w:pPr>
        <w:pStyle w:val="af5"/>
        <w:numPr>
          <w:ilvl w:val="0"/>
          <w:numId w:val="35"/>
        </w:numPr>
        <w:ind w:leftChars="0"/>
      </w:pPr>
      <w:r>
        <w:rPr>
          <w:rFonts w:hint="eastAsia"/>
        </w:rPr>
        <w:t>ファイル/フォルダにチェックを入れ、上部メニューの「ファイル操作」より「移動」をクリックする。</w:t>
      </w:r>
    </w:p>
    <w:p w14:paraId="4ECD759A" w14:textId="7234173C" w:rsidR="00167196" w:rsidRDefault="00167196" w:rsidP="00167196">
      <w:pPr>
        <w:pStyle w:val="af5"/>
        <w:numPr>
          <w:ilvl w:val="0"/>
          <w:numId w:val="34"/>
        </w:numPr>
        <w:ind w:leftChars="0"/>
      </w:pPr>
      <w:r>
        <w:rPr>
          <w:rFonts w:hint="eastAsia"/>
        </w:rPr>
        <w:t>ファイル/フォルダ上でマウス右クリック時に開かれるメニューより「移動」をクリックする。</w:t>
      </w:r>
    </w:p>
    <w:p w14:paraId="536C43DE" w14:textId="756E165D" w:rsidR="00167196" w:rsidRDefault="00167196" w:rsidP="00167196"/>
    <w:p w14:paraId="1B5CD62A" w14:textId="47DD2677" w:rsidR="00167196" w:rsidRPr="00167196" w:rsidRDefault="00167196" w:rsidP="00167196">
      <w:r>
        <w:rPr>
          <w:rFonts w:hint="eastAsia"/>
        </w:rPr>
        <w:t>以下は上部メニューの「ファイル操作」より「移動」をクリックした場合の例となります。</w:t>
      </w:r>
    </w:p>
    <w:p w14:paraId="0258D17D" w14:textId="137646C8" w:rsidR="00300CDA" w:rsidRDefault="00B76807" w:rsidP="00300CDA">
      <w:pPr>
        <w:jc w:val="center"/>
      </w:pPr>
      <w:r>
        <w:rPr>
          <w:noProof/>
        </w:rPr>
        <mc:AlternateContent>
          <mc:Choice Requires="wps">
            <w:drawing>
              <wp:anchor distT="0" distB="0" distL="114300" distR="114300" simplePos="0" relativeHeight="251500544" behindDoc="0" locked="0" layoutInCell="1" allowOverlap="1" wp14:anchorId="486E15BC" wp14:editId="398B1E63">
                <wp:simplePos x="0" y="0"/>
                <wp:positionH relativeFrom="column">
                  <wp:posOffset>786765</wp:posOffset>
                </wp:positionH>
                <wp:positionV relativeFrom="paragraph">
                  <wp:posOffset>795020</wp:posOffset>
                </wp:positionV>
                <wp:extent cx="266700" cy="228600"/>
                <wp:effectExtent l="0" t="0" r="19050" b="19050"/>
                <wp:wrapNone/>
                <wp:docPr id="29" name="楕円 29"/>
                <wp:cNvGraphicFramePr/>
                <a:graphic xmlns:a="http://schemas.openxmlformats.org/drawingml/2006/main">
                  <a:graphicData uri="http://schemas.microsoft.com/office/word/2010/wordprocessingShape">
                    <wps:wsp>
                      <wps:cNvSpPr/>
                      <wps:spPr>
                        <a:xfrm>
                          <a:off x="0" y="0"/>
                          <a:ext cx="26670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12E361" id="楕円 29" o:spid="_x0000_s1026" style="position:absolute;left:0;text-align:left;margin-left:61.95pt;margin-top:62.6pt;width:21pt;height:18pt;z-index:25150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" filled="f" strokecolor="red" strokeweight="2pt"/>
            </w:pict>
          </mc:Fallback>
        </mc:AlternateContent>
      </w:r>
      <w:r>
        <w:rPr>
          <w:noProof/>
        </w:rPr>
        <mc:AlternateContent>
          <mc:Choice Requires="wps">
            <w:drawing>
              <wp:anchor distT="0" distB="0" distL="114300" distR="114300" simplePos="0" relativeHeight="251498496" behindDoc="0" locked="0" layoutInCell="1" allowOverlap="1" wp14:anchorId="009823F5" wp14:editId="29198326">
                <wp:simplePos x="0" y="0"/>
                <wp:positionH relativeFrom="column">
                  <wp:posOffset>2034540</wp:posOffset>
                </wp:positionH>
                <wp:positionV relativeFrom="paragraph">
                  <wp:posOffset>442595</wp:posOffset>
                </wp:positionV>
                <wp:extent cx="590550" cy="228600"/>
                <wp:effectExtent l="0" t="0" r="19050" b="19050"/>
                <wp:wrapNone/>
                <wp:docPr id="3" name="楕円 3"/>
                <wp:cNvGraphicFramePr/>
                <a:graphic xmlns:a="http://schemas.openxmlformats.org/drawingml/2006/main">
                  <a:graphicData uri="http://schemas.microsoft.com/office/word/2010/wordprocessingShape">
                    <wps:wsp>
                      <wps:cNvSpPr/>
                      <wps:spPr>
                        <a:xfrm>
                          <a:off x="0" y="0"/>
                          <a:ext cx="59055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18DA44" id="楕円 3" o:spid="_x0000_s1026" style="position:absolute;left:0;text-align:left;margin-left:160.2pt;margin-top:34.85pt;width:46.5pt;height:18pt;z-index:25149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" filled="f" strokecolor="red" strokeweight="2pt"/>
            </w:pict>
          </mc:Fallback>
        </mc:AlternateContent>
      </w:r>
      <w:r w:rsidR="00300CDA">
        <w:rPr>
          <w:noProof/>
        </w:rPr>
        <w:drawing>
          <wp:inline distT="0" distB="0" distL="0" distR="0" wp14:anchorId="0A8BEC5A" wp14:editId="52C911B6">
            <wp:extent cx="5400000" cy="1293683"/>
            <wp:effectExtent l="19050" t="19050" r="10795" b="20955"/>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extLst>
                        <a:ext uri="{28A0092B-C50C-407E-A947-70E740481C1C}">
                          <a14:useLocalDpi xmlns:a14="http://schemas.microsoft.com/office/drawing/2010/main" val="0"/>
                        </a:ext>
                      </a:extLst>
                    </a:blip>
                    <a:srcRect/>
                    <a:stretch/>
                  </pic:blipFill>
                  <pic:spPr bwMode="auto">
                    <a:xfrm>
                      <a:off x="0" y="0"/>
                      <a:ext cx="5400000" cy="129368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BD5DCD" w14:textId="01D4C251" w:rsidR="00300CDA" w:rsidRDefault="00B76807" w:rsidP="00300CDA">
      <w:pPr>
        <w:jc w:val="center"/>
      </w:pPr>
      <w:r>
        <w:rPr>
          <w:rFonts w:hint="eastAsia"/>
          <w:b/>
        </w:rPr>
        <w:t>ファイル一覧画面</w:t>
      </w:r>
    </w:p>
    <w:p w14:paraId="118FE617" w14:textId="05FB1F26" w:rsidR="00300CDA" w:rsidRDefault="00300CDA" w:rsidP="00A00B22"/>
    <w:p w14:paraId="0DE69A6C" w14:textId="180C30B4" w:rsidR="001B5F1E" w:rsidRPr="00300CDA" w:rsidRDefault="00B76807" w:rsidP="00B76807">
      <w:r>
        <w:rPr>
          <w:rFonts w:hint="eastAsia"/>
        </w:rPr>
        <w:t>移動先</w:t>
      </w:r>
      <w:r w:rsidRPr="000762B6">
        <w:t>指定画面</w:t>
      </w:r>
      <w:r>
        <w:rPr>
          <w:rFonts w:hint="eastAsia"/>
        </w:rPr>
        <w:t>で</w:t>
      </w:r>
      <w:r w:rsidR="001B5F1E">
        <w:t>フォルダ</w:t>
      </w:r>
      <w:r>
        <w:rPr>
          <w:rFonts w:hint="eastAsia"/>
        </w:rPr>
        <w:t>名</w:t>
      </w:r>
      <w:r w:rsidR="001B5F1E">
        <w:t>を</w:t>
      </w:r>
      <w:r>
        <w:rPr>
          <w:rFonts w:hint="eastAsia"/>
        </w:rPr>
        <w:t>クリック</w:t>
      </w:r>
      <w:r w:rsidR="001B5F1E">
        <w:t>し「移動」を</w:t>
      </w:r>
      <w:r w:rsidR="001B5F1E">
        <w:rPr>
          <w:rFonts w:hint="eastAsia"/>
        </w:rPr>
        <w:t>クリック</w:t>
      </w:r>
      <w:r w:rsidR="001B5F1E">
        <w:t>します。</w:t>
      </w:r>
    </w:p>
    <w:p w14:paraId="5B15FE17" w14:textId="4D8FA667" w:rsidR="000762B6" w:rsidRDefault="00300CDA" w:rsidP="000762B6">
      <w:pPr>
        <w:jc w:val="center"/>
      </w:pPr>
      <w:r>
        <w:rPr>
          <w:noProof/>
        </w:rPr>
        <mc:AlternateContent>
          <mc:Choice Requires="wps">
            <w:drawing>
              <wp:anchor distT="0" distB="0" distL="114300" distR="114300" simplePos="0" relativeHeight="251469824" behindDoc="0" locked="0" layoutInCell="1" allowOverlap="1" wp14:anchorId="5800ABC8" wp14:editId="06B942D8">
                <wp:simplePos x="0" y="0"/>
                <wp:positionH relativeFrom="column">
                  <wp:posOffset>2358390</wp:posOffset>
                </wp:positionH>
                <wp:positionV relativeFrom="paragraph">
                  <wp:posOffset>2368550</wp:posOffset>
                </wp:positionV>
                <wp:extent cx="704850" cy="171450"/>
                <wp:effectExtent l="0" t="0" r="19050" b="19050"/>
                <wp:wrapNone/>
                <wp:docPr id="138" name="正方形/長方形 138"/>
                <wp:cNvGraphicFramePr/>
                <a:graphic xmlns:a="http://schemas.openxmlformats.org/drawingml/2006/main">
                  <a:graphicData uri="http://schemas.microsoft.com/office/word/2010/wordprocessingShape">
                    <wps:wsp>
                      <wps:cNvSpPr/>
                      <wps:spPr>
                        <a:xfrm>
                          <a:off x="0" y="0"/>
                          <a:ext cx="7048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56C6C" id="正方形/長方形 138" o:spid="_x0000_s1026" style="position:absolute;left:0;text-align:left;margin-left:185.7pt;margin-top:186.5pt;width:55.5pt;height:13.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" filled="f" strokecolor="red" strokeweight="2pt"/>
            </w:pict>
          </mc:Fallback>
        </mc:AlternateContent>
      </w:r>
      <w:r>
        <w:rPr>
          <w:noProof/>
        </w:rPr>
        <mc:AlternateContent>
          <mc:Choice Requires="wps">
            <w:drawing>
              <wp:anchor distT="0" distB="0" distL="114300" distR="114300" simplePos="0" relativeHeight="251467776" behindDoc="0" locked="0" layoutInCell="1" allowOverlap="1" wp14:anchorId="037F45B5" wp14:editId="0C461623">
                <wp:simplePos x="0" y="0"/>
                <wp:positionH relativeFrom="column">
                  <wp:posOffset>1758315</wp:posOffset>
                </wp:positionH>
                <wp:positionV relativeFrom="paragraph">
                  <wp:posOffset>1358900</wp:posOffset>
                </wp:positionV>
                <wp:extent cx="419100" cy="152400"/>
                <wp:effectExtent l="0" t="0" r="19050" b="19050"/>
                <wp:wrapNone/>
                <wp:docPr id="137" name="楕円 137"/>
                <wp:cNvGraphicFramePr/>
                <a:graphic xmlns:a="http://schemas.openxmlformats.org/drawingml/2006/main">
                  <a:graphicData uri="http://schemas.microsoft.com/office/word/2010/wordprocessingShape">
                    <wps:wsp>
                      <wps:cNvSpPr/>
                      <wps:spPr>
                        <a:xfrm>
                          <a:off x="0" y="0"/>
                          <a:ext cx="41910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5EC2AB" id="楕円 137" o:spid="_x0000_s1026" style="position:absolute;left:0;text-align:left;margin-left:138.45pt;margin-top:107pt;width:33pt;height:12pt;z-index:25146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" filled="f" strokecolor="red" strokeweight="2pt"/>
            </w:pict>
          </mc:Fallback>
        </mc:AlternateContent>
      </w:r>
      <w:r>
        <w:rPr>
          <w:noProof/>
        </w:rPr>
        <w:drawing>
          <wp:inline distT="0" distB="0" distL="0" distR="0" wp14:anchorId="40B028CF" wp14:editId="77CC02FF">
            <wp:extent cx="5400040" cy="2616200"/>
            <wp:effectExtent l="19050" t="19050" r="10160" b="1270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5400040" cy="2616200"/>
                    </a:xfrm>
                    <a:prstGeom prst="rect">
                      <a:avLst/>
                    </a:prstGeom>
                    <a:ln>
                      <a:solidFill>
                        <a:schemeClr val="tx1"/>
                      </a:solidFill>
                    </a:ln>
                  </pic:spPr>
                </pic:pic>
              </a:graphicData>
            </a:graphic>
          </wp:inline>
        </w:drawing>
      </w:r>
    </w:p>
    <w:p w14:paraId="75C18E12" w14:textId="721E9B5D" w:rsidR="000762B6" w:rsidRPr="007727A3" w:rsidRDefault="000762B6" w:rsidP="007727A3">
      <w:pPr>
        <w:jc w:val="center"/>
        <w:rPr>
          <w:b/>
        </w:rPr>
      </w:pPr>
      <w:r w:rsidRPr="007727A3">
        <w:rPr>
          <w:rFonts w:hint="eastAsia"/>
          <w:b/>
        </w:rPr>
        <w:t>移動先</w:t>
      </w:r>
      <w:r w:rsidR="00B76807">
        <w:rPr>
          <w:rFonts w:hint="eastAsia"/>
          <w:b/>
        </w:rPr>
        <w:t>指定</w:t>
      </w:r>
      <w:r w:rsidRPr="007727A3">
        <w:rPr>
          <w:rFonts w:hint="eastAsia"/>
          <w:b/>
        </w:rPr>
        <w:t>画面</w:t>
      </w:r>
    </w:p>
    <w:p w14:paraId="1D7440F4" w14:textId="0A495463" w:rsidR="000762B6" w:rsidRDefault="000762B6" w:rsidP="000762B6"/>
    <w:p w14:paraId="41157557" w14:textId="25724629" w:rsidR="00B76807" w:rsidRDefault="00B76807" w:rsidP="000762B6">
      <w:r>
        <w:rPr>
          <w:rFonts w:hint="eastAsia"/>
        </w:rPr>
        <w:lastRenderedPageBreak/>
        <w:t>移動先として指定したフォルダ内にファイルが移動</w:t>
      </w:r>
      <w:r>
        <w:t>されて</w:t>
      </w:r>
      <w:r>
        <w:rPr>
          <w:rFonts w:hint="eastAsia"/>
        </w:rPr>
        <w:t>います。</w:t>
      </w:r>
    </w:p>
    <w:p w14:paraId="7EFFCB4B" w14:textId="5559E338" w:rsidR="007727A3" w:rsidRDefault="00B76807" w:rsidP="00C00AA0">
      <w:pPr>
        <w:pStyle w:val="af5"/>
        <w:numPr>
          <w:ilvl w:val="0"/>
          <w:numId w:val="10"/>
        </w:numPr>
        <w:ind w:leftChars="0"/>
      </w:pPr>
      <w:r>
        <w:rPr>
          <w:rFonts w:hint="eastAsia"/>
        </w:rPr>
        <w:t>移動元からはファイルが削除されます。</w:t>
      </w:r>
    </w:p>
    <w:p w14:paraId="3626EC1D" w14:textId="478ED034" w:rsidR="007727A3" w:rsidRPr="007727A3" w:rsidRDefault="006C626D" w:rsidP="00052D10">
      <w:pPr>
        <w:jc w:val="center"/>
      </w:pPr>
      <w:r>
        <w:rPr>
          <w:noProof/>
        </w:rPr>
        <mc:AlternateContent>
          <mc:Choice Requires="wps">
            <w:drawing>
              <wp:anchor distT="0" distB="0" distL="114300" distR="114300" simplePos="0" relativeHeight="251471872" behindDoc="0" locked="0" layoutInCell="1" allowOverlap="1" wp14:anchorId="282BB3A1" wp14:editId="689BD902">
                <wp:simplePos x="0" y="0"/>
                <wp:positionH relativeFrom="column">
                  <wp:posOffset>920115</wp:posOffset>
                </wp:positionH>
                <wp:positionV relativeFrom="paragraph">
                  <wp:posOffset>1010285</wp:posOffset>
                </wp:positionV>
                <wp:extent cx="1219200" cy="219075"/>
                <wp:effectExtent l="0" t="0" r="19050" b="28575"/>
                <wp:wrapNone/>
                <wp:docPr id="140" name="楕円 140"/>
                <wp:cNvGraphicFramePr/>
                <a:graphic xmlns:a="http://schemas.openxmlformats.org/drawingml/2006/main">
                  <a:graphicData uri="http://schemas.microsoft.com/office/word/2010/wordprocessingShape">
                    <wps:wsp>
                      <wps:cNvSpPr/>
                      <wps:spPr>
                        <a:xfrm>
                          <a:off x="0" y="0"/>
                          <a:ext cx="121920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9B9F662" id="楕円 140" o:spid="_x0000_s1026" style="position:absolute;left:0;text-align:left;margin-left:72.45pt;margin-top:79.55pt;width:96pt;height:17.25pt;z-index:25147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" filled="f" strokecolor="red" strokeweight="2pt"/>
            </w:pict>
          </mc:Fallback>
        </mc:AlternateContent>
      </w:r>
      <w:r w:rsidR="00052D10">
        <w:rPr>
          <w:noProof/>
        </w:rPr>
        <w:drawing>
          <wp:inline distT="0" distB="0" distL="0" distR="0" wp14:anchorId="4A10A9FF" wp14:editId="3DE122FA">
            <wp:extent cx="5400040" cy="1428750"/>
            <wp:effectExtent l="19050" t="19050" r="10160" b="190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extLst>
                        <a:ext uri="{28A0092B-C50C-407E-A947-70E740481C1C}">
                          <a14:useLocalDpi xmlns:a14="http://schemas.microsoft.com/office/drawing/2010/main" val="0"/>
                        </a:ext>
                      </a:extLst>
                    </a:blip>
                    <a:srcRect/>
                    <a:stretch/>
                  </pic:blipFill>
                  <pic:spPr bwMode="auto">
                    <a:xfrm>
                      <a:off x="0" y="0"/>
                      <a:ext cx="5400040" cy="14287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3CF5B8" w14:textId="3C2B6C3C" w:rsidR="007727A3" w:rsidRDefault="00B76807" w:rsidP="007727A3">
      <w:pPr>
        <w:jc w:val="center"/>
        <w:rPr>
          <w:b/>
        </w:rPr>
      </w:pPr>
      <w:r>
        <w:rPr>
          <w:rFonts w:hint="eastAsia"/>
          <w:b/>
        </w:rPr>
        <w:t>ファイル一覧画面</w:t>
      </w:r>
    </w:p>
    <w:p w14:paraId="693FCBE4" w14:textId="77777777" w:rsidR="00627B0F" w:rsidRPr="00E843B3" w:rsidRDefault="00627B0F" w:rsidP="00E843B3"/>
    <w:p w14:paraId="703D1F88" w14:textId="63D98E52" w:rsidR="007727A3" w:rsidRDefault="007727A3" w:rsidP="00A97964">
      <w:pPr>
        <w:pStyle w:val="3"/>
        <w:ind w:left="-12"/>
      </w:pPr>
      <w:bookmarkStart w:id="69" w:name="_Toc414281107"/>
      <w:bookmarkStart w:id="70" w:name="_Toc153801617"/>
      <w:r>
        <w:t>削除</w:t>
      </w:r>
      <w:bookmarkEnd w:id="69"/>
      <w:bookmarkEnd w:id="70"/>
    </w:p>
    <w:p w14:paraId="27A26660" w14:textId="16C208F1" w:rsidR="00DB3CA6" w:rsidRDefault="00DB3CA6" w:rsidP="00DB3CA6">
      <w:r>
        <w:rPr>
          <w:rFonts w:hint="eastAsia"/>
        </w:rPr>
        <w:t>ファイル/フォルダを削除します。操作方法としては以下の2通りあります。</w:t>
      </w:r>
    </w:p>
    <w:p w14:paraId="1C3E42B3" w14:textId="2D4A11E6" w:rsidR="00DB3CA6" w:rsidRDefault="00DB3CA6" w:rsidP="00DB3CA6">
      <w:pPr>
        <w:pStyle w:val="af5"/>
        <w:numPr>
          <w:ilvl w:val="0"/>
          <w:numId w:val="35"/>
        </w:numPr>
        <w:ind w:leftChars="0"/>
      </w:pPr>
      <w:r>
        <w:rPr>
          <w:rFonts w:hint="eastAsia"/>
        </w:rPr>
        <w:t>ファイル/フォルダにチェックを入れ、上部メニューの「ファイル操作」より「削除」をクリックする。</w:t>
      </w:r>
    </w:p>
    <w:p w14:paraId="1B918DFE" w14:textId="29547212" w:rsidR="00DB3CA6" w:rsidRDefault="00DB3CA6" w:rsidP="00DB3CA6">
      <w:pPr>
        <w:pStyle w:val="af5"/>
        <w:numPr>
          <w:ilvl w:val="0"/>
          <w:numId w:val="34"/>
        </w:numPr>
        <w:ind w:leftChars="0"/>
      </w:pPr>
      <w:r>
        <w:rPr>
          <w:rFonts w:hint="eastAsia"/>
        </w:rPr>
        <w:t>ファイル/フォルダ上でマウス右クリック時に開かれるメニューより「削除」をクリックする。</w:t>
      </w:r>
    </w:p>
    <w:p w14:paraId="3A010F42" w14:textId="77777777" w:rsidR="00DB3CA6" w:rsidRDefault="00DB3CA6" w:rsidP="00DB3CA6"/>
    <w:p w14:paraId="31216F3F" w14:textId="737D2F70" w:rsidR="00DB3CA6" w:rsidRDefault="00DB3CA6" w:rsidP="00DB3CA6">
      <w:r>
        <w:rPr>
          <w:rFonts w:hint="eastAsia"/>
        </w:rPr>
        <w:t>以下は上部メニューの「ファイル操作」より「削除」をクリックした場合の例となります。</w:t>
      </w:r>
    </w:p>
    <w:p w14:paraId="135E980B" w14:textId="387FA752" w:rsidR="007727A3" w:rsidRDefault="00817615" w:rsidP="00817615">
      <w:pPr>
        <w:jc w:val="center"/>
      </w:pPr>
      <w:r>
        <w:rPr>
          <w:noProof/>
        </w:rPr>
        <mc:AlternateContent>
          <mc:Choice Requires="wps">
            <w:drawing>
              <wp:anchor distT="0" distB="0" distL="114300" distR="114300" simplePos="0" relativeHeight="251486208" behindDoc="0" locked="0" layoutInCell="1" allowOverlap="1" wp14:anchorId="2F1B2165" wp14:editId="0107B754">
                <wp:simplePos x="0" y="0"/>
                <wp:positionH relativeFrom="column">
                  <wp:posOffset>1996440</wp:posOffset>
                </wp:positionH>
                <wp:positionV relativeFrom="paragraph">
                  <wp:posOffset>939800</wp:posOffset>
                </wp:positionV>
                <wp:extent cx="581025" cy="190500"/>
                <wp:effectExtent l="0" t="0" r="28575" b="19050"/>
                <wp:wrapNone/>
                <wp:docPr id="143" name="楕円 143"/>
                <wp:cNvGraphicFramePr/>
                <a:graphic xmlns:a="http://schemas.openxmlformats.org/drawingml/2006/main">
                  <a:graphicData uri="http://schemas.microsoft.com/office/word/2010/wordprocessingShape">
                    <wps:wsp>
                      <wps:cNvSpPr/>
                      <wps:spPr>
                        <a:xfrm>
                          <a:off x="0" y="0"/>
                          <a:ext cx="58102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9710421" id="楕円 143" o:spid="_x0000_s1026" style="position:absolute;left:0;text-align:left;margin-left:157.2pt;margin-top:74pt;width:45.75pt;height:15pt;z-index:25148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" filled="f" strokecolor="red" strokeweight="2pt"/>
            </w:pict>
          </mc:Fallback>
        </mc:AlternateContent>
      </w:r>
      <w:r>
        <w:rPr>
          <w:noProof/>
        </w:rPr>
        <mc:AlternateContent>
          <mc:Choice Requires="wps">
            <w:drawing>
              <wp:anchor distT="0" distB="0" distL="114300" distR="114300" simplePos="0" relativeHeight="251484160" behindDoc="0" locked="0" layoutInCell="1" allowOverlap="1" wp14:anchorId="3B8388ED" wp14:editId="2010B136">
                <wp:simplePos x="0" y="0"/>
                <wp:positionH relativeFrom="column">
                  <wp:posOffset>786765</wp:posOffset>
                </wp:positionH>
                <wp:positionV relativeFrom="paragraph">
                  <wp:posOffset>810260</wp:posOffset>
                </wp:positionV>
                <wp:extent cx="247650" cy="190500"/>
                <wp:effectExtent l="0" t="0" r="19050" b="19050"/>
                <wp:wrapNone/>
                <wp:docPr id="142" name="楕円 142"/>
                <wp:cNvGraphicFramePr/>
                <a:graphic xmlns:a="http://schemas.openxmlformats.org/drawingml/2006/main">
                  <a:graphicData uri="http://schemas.microsoft.com/office/word/2010/wordprocessingShape">
                    <wps:wsp>
                      <wps:cNvSpPr/>
                      <wps:spPr>
                        <a:xfrm>
                          <a:off x="0" y="0"/>
                          <a:ext cx="2476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DAC96C" id="楕円 142" o:spid="_x0000_s1026" style="position:absolute;left:0;text-align:left;margin-left:61.95pt;margin-top:63.8pt;width:19.5pt;height:15pt;z-index:25148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" filled="f" strokecolor="red" strokeweight="2pt"/>
            </w:pict>
          </mc:Fallback>
        </mc:AlternateContent>
      </w:r>
      <w:r>
        <w:rPr>
          <w:noProof/>
        </w:rPr>
        <w:drawing>
          <wp:inline distT="0" distB="0" distL="0" distR="0" wp14:anchorId="79AB889A" wp14:editId="3B6B3817">
            <wp:extent cx="5347335" cy="1400175"/>
            <wp:effectExtent l="19050" t="19050" r="24765" b="2857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extLst>
                        <a:ext uri="{28A0092B-C50C-407E-A947-70E740481C1C}">
                          <a14:useLocalDpi xmlns:a14="http://schemas.microsoft.com/office/drawing/2010/main" val="0"/>
                        </a:ext>
                      </a:extLst>
                    </a:blip>
                    <a:srcRect/>
                    <a:stretch/>
                  </pic:blipFill>
                  <pic:spPr bwMode="auto">
                    <a:xfrm>
                      <a:off x="0" y="0"/>
                      <a:ext cx="5354200" cy="14019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EFBA5EE" w14:textId="64942A7A" w:rsidR="007727A3" w:rsidRPr="007727A3" w:rsidRDefault="00EB2A9B" w:rsidP="007727A3">
      <w:pPr>
        <w:jc w:val="center"/>
        <w:rPr>
          <w:b/>
        </w:rPr>
      </w:pPr>
      <w:r>
        <w:rPr>
          <w:rFonts w:hint="eastAsia"/>
          <w:b/>
        </w:rPr>
        <w:t>ファイル一覧画面</w:t>
      </w:r>
    </w:p>
    <w:p w14:paraId="07195D54" w14:textId="77777777" w:rsidR="007727A3" w:rsidRDefault="007727A3" w:rsidP="007727A3"/>
    <w:p w14:paraId="254BB736" w14:textId="77777777" w:rsidR="002239C7" w:rsidRDefault="002239C7">
      <w:pPr>
        <w:adjustRightInd/>
        <w:snapToGrid/>
      </w:pPr>
      <w:r>
        <w:br w:type="page"/>
      </w:r>
    </w:p>
    <w:p w14:paraId="61DA2251" w14:textId="7A86ED54" w:rsidR="007727A3" w:rsidRDefault="007727A3" w:rsidP="00EB2A9B">
      <w:r>
        <w:lastRenderedPageBreak/>
        <w:t>削除確認</w:t>
      </w:r>
      <w:r w:rsidR="00817615">
        <w:rPr>
          <w:rFonts w:hint="eastAsia"/>
        </w:rPr>
        <w:t>ダイアログが表示されます</w:t>
      </w:r>
      <w:r w:rsidR="00D51C37">
        <w:rPr>
          <w:rFonts w:hint="eastAsia"/>
        </w:rPr>
        <w:t>ので、</w:t>
      </w:r>
      <w:r w:rsidR="00817615">
        <w:rPr>
          <w:rFonts w:hint="eastAsia"/>
        </w:rPr>
        <w:t>問題なければ</w:t>
      </w:r>
      <w:r>
        <w:t>「削除」を</w:t>
      </w:r>
      <w:r w:rsidR="00AB7A42">
        <w:rPr>
          <w:rFonts w:hint="eastAsia"/>
        </w:rPr>
        <w:t>クリック</w:t>
      </w:r>
      <w:r w:rsidR="00D51C37">
        <w:rPr>
          <w:rFonts w:hint="eastAsia"/>
        </w:rPr>
        <w:t>します。</w:t>
      </w:r>
    </w:p>
    <w:p w14:paraId="08636D4C" w14:textId="2B45ECE7" w:rsidR="007727A3" w:rsidRDefault="006940D4" w:rsidP="0073697C">
      <w:pPr>
        <w:jc w:val="center"/>
      </w:pPr>
      <w:r>
        <w:rPr>
          <w:noProof/>
        </w:rPr>
        <mc:AlternateContent>
          <mc:Choice Requires="wps">
            <w:drawing>
              <wp:anchor distT="0" distB="0" distL="114300" distR="114300" simplePos="0" relativeHeight="251473920" behindDoc="0" locked="0" layoutInCell="1" allowOverlap="1" wp14:anchorId="242875C0" wp14:editId="1B5396AC">
                <wp:simplePos x="0" y="0"/>
                <wp:positionH relativeFrom="column">
                  <wp:posOffset>2367915</wp:posOffset>
                </wp:positionH>
                <wp:positionV relativeFrom="paragraph">
                  <wp:posOffset>1686560</wp:posOffset>
                </wp:positionV>
                <wp:extent cx="704850" cy="171450"/>
                <wp:effectExtent l="0" t="0" r="19050" b="19050"/>
                <wp:wrapNone/>
                <wp:docPr id="145" name="正方形/長方形 145"/>
                <wp:cNvGraphicFramePr/>
                <a:graphic xmlns:a="http://schemas.openxmlformats.org/drawingml/2006/main">
                  <a:graphicData uri="http://schemas.microsoft.com/office/word/2010/wordprocessingShape">
                    <wps:wsp>
                      <wps:cNvSpPr/>
                      <wps:spPr>
                        <a:xfrm>
                          <a:off x="0" y="0"/>
                          <a:ext cx="7048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27957" id="正方形/長方形 145" o:spid="_x0000_s1026" style="position:absolute;left:0;text-align:left;margin-left:186.45pt;margin-top:132.8pt;width:55.5pt;height:13.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" filled="f" strokecolor="red" strokeweight="2pt"/>
            </w:pict>
          </mc:Fallback>
        </mc:AlternateContent>
      </w:r>
      <w:r w:rsidR="00B25106">
        <w:rPr>
          <w:noProof/>
        </w:rPr>
        <w:drawing>
          <wp:inline distT="0" distB="0" distL="0" distR="0" wp14:anchorId="349E2E23" wp14:editId="70C80B37">
            <wp:extent cx="5400040" cy="1981200"/>
            <wp:effectExtent l="19050" t="19050" r="10160" b="19050"/>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extLst>
                        <a:ext uri="{28A0092B-C50C-407E-A947-70E740481C1C}">
                          <a14:useLocalDpi xmlns:a14="http://schemas.microsoft.com/office/drawing/2010/main" val="0"/>
                        </a:ext>
                      </a:extLst>
                    </a:blip>
                    <a:srcRect/>
                    <a:stretch/>
                  </pic:blipFill>
                  <pic:spPr bwMode="auto">
                    <a:xfrm>
                      <a:off x="0" y="0"/>
                      <a:ext cx="5400040" cy="1981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964B75A" w14:textId="3EA44DF5" w:rsidR="007727A3" w:rsidRDefault="007727A3" w:rsidP="007E3B25">
      <w:pPr>
        <w:jc w:val="center"/>
        <w:rPr>
          <w:b/>
        </w:rPr>
      </w:pPr>
      <w:r w:rsidRPr="007727A3">
        <w:rPr>
          <w:rFonts w:hint="eastAsia"/>
          <w:b/>
        </w:rPr>
        <w:t>削除確認</w:t>
      </w:r>
      <w:r w:rsidR="00817615">
        <w:rPr>
          <w:rFonts w:hint="eastAsia"/>
          <w:b/>
        </w:rPr>
        <w:t>ダイアログ</w:t>
      </w:r>
    </w:p>
    <w:p w14:paraId="57DAE11E" w14:textId="535676AB" w:rsidR="002C46A6" w:rsidRDefault="002C46A6" w:rsidP="00817615"/>
    <w:p w14:paraId="37136F44" w14:textId="6C738BF8" w:rsidR="00D51C37" w:rsidRDefault="00EB2A9B" w:rsidP="00EB2A9B">
      <w:r>
        <w:rPr>
          <w:rFonts w:hint="eastAsia"/>
        </w:rPr>
        <w:t>対象のファイルが</w:t>
      </w:r>
      <w:r w:rsidR="00D51C37">
        <w:rPr>
          <w:rFonts w:hint="eastAsia"/>
        </w:rPr>
        <w:t>削除されて</w:t>
      </w:r>
      <w:r w:rsidR="00D51C37">
        <w:t>います。</w:t>
      </w:r>
    </w:p>
    <w:p w14:paraId="7488CBBB" w14:textId="39432AD5" w:rsidR="0073697C" w:rsidRPr="00D51C37" w:rsidRDefault="00D51C37" w:rsidP="00D51C37">
      <w:pPr>
        <w:jc w:val="center"/>
      </w:pPr>
      <w:r>
        <w:rPr>
          <w:noProof/>
        </w:rPr>
        <w:drawing>
          <wp:inline distT="0" distB="0" distL="0" distR="0" wp14:anchorId="60CEF4A2" wp14:editId="456328CD">
            <wp:extent cx="5400040" cy="1419225"/>
            <wp:effectExtent l="19050" t="19050" r="10160" b="28575"/>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extLst>
                        <a:ext uri="{28A0092B-C50C-407E-A947-70E740481C1C}">
                          <a14:useLocalDpi xmlns:a14="http://schemas.microsoft.com/office/drawing/2010/main" val="0"/>
                        </a:ext>
                      </a:extLst>
                    </a:blip>
                    <a:srcRect/>
                    <a:stretch/>
                  </pic:blipFill>
                  <pic:spPr bwMode="auto">
                    <a:xfrm>
                      <a:off x="0" y="0"/>
                      <a:ext cx="5400040" cy="14192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8AF1B7" w14:textId="46533697" w:rsidR="0073697C" w:rsidRDefault="00EB2A9B" w:rsidP="00D51C37">
      <w:pPr>
        <w:jc w:val="center"/>
      </w:pPr>
      <w:r>
        <w:rPr>
          <w:rFonts w:hint="eastAsia"/>
          <w:b/>
        </w:rPr>
        <w:t>ファイル一覧画面</w:t>
      </w:r>
    </w:p>
    <w:p w14:paraId="69D5D0EF" w14:textId="0F51AD25" w:rsidR="00627B0F" w:rsidRDefault="00627B0F" w:rsidP="00817615"/>
    <w:p w14:paraId="4B6C1345" w14:textId="02BE577E" w:rsidR="008263D0" w:rsidRDefault="00A97964" w:rsidP="00A97964">
      <w:pPr>
        <w:pStyle w:val="3"/>
        <w:ind w:left="-12"/>
      </w:pPr>
      <w:bookmarkStart w:id="71" w:name="_Toc153801618"/>
      <w:r>
        <w:rPr>
          <w:rFonts w:hint="eastAsia"/>
          <w:lang w:eastAsia="ja-JP"/>
        </w:rPr>
        <w:t>名前の変更</w:t>
      </w:r>
      <w:bookmarkEnd w:id="71"/>
    </w:p>
    <w:p w14:paraId="7FB2E948" w14:textId="5F8D6084" w:rsidR="00A97964" w:rsidRDefault="00BD44C0" w:rsidP="00817615">
      <w:r>
        <w:rPr>
          <w:rFonts w:hint="eastAsia"/>
        </w:rPr>
        <w:t>ファイル/フォルダ</w:t>
      </w:r>
      <w:r w:rsidR="00596298">
        <w:rPr>
          <w:rFonts w:hint="eastAsia"/>
        </w:rPr>
        <w:t>名の変更はファイル一覧画面、詳細画面より行うことができます。</w:t>
      </w:r>
    </w:p>
    <w:p w14:paraId="630E7E9A" w14:textId="177705C7" w:rsidR="00596298" w:rsidRDefault="00596298" w:rsidP="00817615"/>
    <w:p w14:paraId="091DC4EC" w14:textId="77777777" w:rsidR="00B25106" w:rsidRPr="002239C7" w:rsidRDefault="00B25106" w:rsidP="00B25106">
      <w:pPr>
        <w:rPr>
          <w:b/>
          <w:u w:val="single"/>
        </w:rPr>
      </w:pPr>
      <w:r w:rsidRPr="002239C7">
        <w:rPr>
          <w:rFonts w:hint="eastAsia"/>
          <w:b/>
          <w:u w:val="single"/>
        </w:rPr>
        <w:t>ファイル一覧画面の場合</w:t>
      </w:r>
    </w:p>
    <w:p w14:paraId="06DCB76A" w14:textId="77777777" w:rsidR="00BD44C0" w:rsidRDefault="00BD44C0" w:rsidP="00BD44C0">
      <w:r>
        <w:rPr>
          <w:rFonts w:hint="eastAsia"/>
        </w:rPr>
        <w:t>操作方法としては以下の2通りあります。</w:t>
      </w:r>
    </w:p>
    <w:p w14:paraId="5C7514BB" w14:textId="10323892" w:rsidR="00BD44C0" w:rsidRDefault="00BD44C0" w:rsidP="00BD44C0">
      <w:pPr>
        <w:pStyle w:val="af5"/>
        <w:numPr>
          <w:ilvl w:val="0"/>
          <w:numId w:val="35"/>
        </w:numPr>
        <w:ind w:leftChars="0"/>
      </w:pPr>
      <w:r>
        <w:rPr>
          <w:rFonts w:hint="eastAsia"/>
        </w:rPr>
        <w:t>ファイル/フォルダにチェックを入れ、上部メニューの「ファイル操作」より「名前の変更」をクリックする。</w:t>
      </w:r>
    </w:p>
    <w:p w14:paraId="12A91EC1" w14:textId="4AAA2815" w:rsidR="00BD44C0" w:rsidRDefault="00BD44C0" w:rsidP="00BD44C0">
      <w:pPr>
        <w:pStyle w:val="af5"/>
        <w:numPr>
          <w:ilvl w:val="0"/>
          <w:numId w:val="34"/>
        </w:numPr>
        <w:ind w:leftChars="0"/>
      </w:pPr>
      <w:r>
        <w:rPr>
          <w:rFonts w:hint="eastAsia"/>
        </w:rPr>
        <w:t>ファイル/フォルダ上でマウス右クリック時に開かれるメニューより「名前の変更」をクリックする。</w:t>
      </w:r>
    </w:p>
    <w:p w14:paraId="3B7C05DF" w14:textId="4B0DA90A" w:rsidR="00BD44C0" w:rsidRDefault="00BD44C0" w:rsidP="00B25106">
      <w:r>
        <w:rPr>
          <w:rFonts w:hint="eastAsia"/>
        </w:rPr>
        <w:lastRenderedPageBreak/>
        <w:t>以下は上部メニューの「ファイル操作」より「名前の変更」をクリックした場合の例となります。</w:t>
      </w:r>
    </w:p>
    <w:p w14:paraId="37FE7892" w14:textId="4D9510CF" w:rsidR="00385703" w:rsidRDefault="00385703" w:rsidP="00385703">
      <w:pPr>
        <w:jc w:val="center"/>
      </w:pPr>
      <w:r w:rsidRPr="00385703">
        <w:rPr>
          <w:noProof/>
        </w:rPr>
        <mc:AlternateContent>
          <mc:Choice Requires="wps">
            <w:drawing>
              <wp:anchor distT="0" distB="0" distL="114300" distR="114300" simplePos="0" relativeHeight="251805696" behindDoc="0" locked="0" layoutInCell="1" allowOverlap="1" wp14:anchorId="47FC8ED0" wp14:editId="08212900">
                <wp:simplePos x="0" y="0"/>
                <wp:positionH relativeFrom="column">
                  <wp:posOffset>1929765</wp:posOffset>
                </wp:positionH>
                <wp:positionV relativeFrom="paragraph">
                  <wp:posOffset>741680</wp:posOffset>
                </wp:positionV>
                <wp:extent cx="581025" cy="190500"/>
                <wp:effectExtent l="0" t="0" r="28575" b="19050"/>
                <wp:wrapNone/>
                <wp:docPr id="128" name="楕円 128"/>
                <wp:cNvGraphicFramePr/>
                <a:graphic xmlns:a="http://schemas.openxmlformats.org/drawingml/2006/main">
                  <a:graphicData uri="http://schemas.microsoft.com/office/word/2010/wordprocessingShape">
                    <wps:wsp>
                      <wps:cNvSpPr/>
                      <wps:spPr>
                        <a:xfrm>
                          <a:off x="0" y="0"/>
                          <a:ext cx="58102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3DDA945" id="楕円 128" o:spid="_x0000_s1026" style="position:absolute;left:0;text-align:left;margin-left:151.95pt;margin-top:58.4pt;width:45.75pt;height:1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" filled="f" strokecolor="red" strokeweight="2pt"/>
            </w:pict>
          </mc:Fallback>
        </mc:AlternateContent>
      </w:r>
      <w:r w:rsidRPr="00385703">
        <w:rPr>
          <w:noProof/>
        </w:rPr>
        <mc:AlternateContent>
          <mc:Choice Requires="wps">
            <w:drawing>
              <wp:anchor distT="0" distB="0" distL="114300" distR="114300" simplePos="0" relativeHeight="251799552" behindDoc="0" locked="0" layoutInCell="1" allowOverlap="1" wp14:anchorId="62BCA2EB" wp14:editId="7B2EA762">
                <wp:simplePos x="0" y="0"/>
                <wp:positionH relativeFrom="column">
                  <wp:posOffset>748665</wp:posOffset>
                </wp:positionH>
                <wp:positionV relativeFrom="paragraph">
                  <wp:posOffset>764540</wp:posOffset>
                </wp:positionV>
                <wp:extent cx="247650" cy="190500"/>
                <wp:effectExtent l="0" t="0" r="19050" b="19050"/>
                <wp:wrapNone/>
                <wp:docPr id="127" name="楕円 127"/>
                <wp:cNvGraphicFramePr/>
                <a:graphic xmlns:a="http://schemas.openxmlformats.org/drawingml/2006/main">
                  <a:graphicData uri="http://schemas.microsoft.com/office/word/2010/wordprocessingShape">
                    <wps:wsp>
                      <wps:cNvSpPr/>
                      <wps:spPr>
                        <a:xfrm>
                          <a:off x="0" y="0"/>
                          <a:ext cx="2476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A5DB34" id="楕円 127" o:spid="_x0000_s1026" style="position:absolute;left:0;text-align:left;margin-left:58.95pt;margin-top:60.2pt;width:19.5pt;height:1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" filled="f" strokecolor="red" strokeweight="2pt"/>
            </w:pict>
          </mc:Fallback>
        </mc:AlternateContent>
      </w:r>
      <w:r>
        <w:rPr>
          <w:noProof/>
        </w:rPr>
        <w:drawing>
          <wp:inline distT="0" distB="0" distL="0" distR="0" wp14:anchorId="72FBFEA3" wp14:editId="47D85842">
            <wp:extent cx="5313045" cy="1343025"/>
            <wp:effectExtent l="19050" t="19050" r="20955" b="28575"/>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extLst>
                        <a:ext uri="{28A0092B-C50C-407E-A947-70E740481C1C}">
                          <a14:useLocalDpi xmlns:a14="http://schemas.microsoft.com/office/drawing/2010/main" val="0"/>
                        </a:ext>
                      </a:extLst>
                    </a:blip>
                    <a:srcRect/>
                    <a:stretch/>
                  </pic:blipFill>
                  <pic:spPr bwMode="auto">
                    <a:xfrm>
                      <a:off x="0" y="0"/>
                      <a:ext cx="5322834" cy="134549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E73321" w14:textId="7B70281D" w:rsidR="003241D1" w:rsidRDefault="00B25106" w:rsidP="00385703">
      <w:pPr>
        <w:jc w:val="center"/>
      </w:pPr>
      <w:r>
        <w:rPr>
          <w:rFonts w:hint="eastAsia"/>
          <w:b/>
        </w:rPr>
        <w:t>ファイル一覧画面</w:t>
      </w:r>
    </w:p>
    <w:p w14:paraId="29066C11" w14:textId="77777777" w:rsidR="00385703" w:rsidRDefault="00385703" w:rsidP="00817615"/>
    <w:p w14:paraId="34EAA6FE" w14:textId="207CBE62" w:rsidR="003241D1" w:rsidRDefault="00385703" w:rsidP="00B25106">
      <w:r>
        <w:rPr>
          <w:rFonts w:hint="eastAsia"/>
        </w:rPr>
        <w:t>名前の変更ダイアログが表示されますので、ファイル名を変更後</w:t>
      </w:r>
      <w:r>
        <w:t>「</w:t>
      </w:r>
      <w:r>
        <w:rPr>
          <w:rFonts w:hint="eastAsia"/>
        </w:rPr>
        <w:t>名前の変更</w:t>
      </w:r>
      <w:r>
        <w:t>」を</w:t>
      </w:r>
      <w:r>
        <w:rPr>
          <w:rFonts w:hint="eastAsia"/>
        </w:rPr>
        <w:t>クリックします。</w:t>
      </w:r>
    </w:p>
    <w:p w14:paraId="2056C1B4" w14:textId="2E6E418D" w:rsidR="00B25106" w:rsidRDefault="00B25106" w:rsidP="00B25106">
      <w:pPr>
        <w:pStyle w:val="af5"/>
        <w:numPr>
          <w:ilvl w:val="0"/>
          <w:numId w:val="10"/>
        </w:numPr>
        <w:ind w:leftChars="0"/>
      </w:pPr>
      <w:r w:rsidRPr="00AD2487">
        <w:rPr>
          <w:rFonts w:hint="eastAsia"/>
        </w:rPr>
        <w:t>ファイル</w:t>
      </w:r>
      <w:r>
        <w:rPr>
          <w:rFonts w:hint="eastAsia"/>
        </w:rPr>
        <w:t>/フォルダの</w:t>
      </w:r>
      <w:r w:rsidRPr="00AD2487">
        <w:rPr>
          <w:rFonts w:hint="eastAsia"/>
        </w:rPr>
        <w:t>名</w:t>
      </w:r>
      <w:r>
        <w:rPr>
          <w:rFonts w:hint="eastAsia"/>
        </w:rPr>
        <w:t>前</w:t>
      </w:r>
      <w:r w:rsidRPr="00AD2487">
        <w:rPr>
          <w:rFonts w:hint="eastAsia"/>
        </w:rPr>
        <w:t>に次の文字は使えません</w:t>
      </w:r>
      <w:r>
        <w:rPr>
          <w:rFonts w:hint="eastAsia"/>
        </w:rPr>
        <w:t>のでご注意ください。</w:t>
      </w:r>
    </w:p>
    <w:p w14:paraId="56D57D76" w14:textId="37EFAE20" w:rsidR="00B25106" w:rsidRDefault="00B25106" w:rsidP="00B25106">
      <w:pPr>
        <w:pStyle w:val="af5"/>
        <w:ind w:leftChars="0" w:left="420"/>
      </w:pPr>
      <w:r w:rsidRPr="00AD2487">
        <w:t>\ / : * ? " &lt; &gt; |</w:t>
      </w:r>
    </w:p>
    <w:p w14:paraId="5ED35C33" w14:textId="4D32E9A3" w:rsidR="003241D1" w:rsidRDefault="00B25106" w:rsidP="00385703">
      <w:pPr>
        <w:jc w:val="center"/>
      </w:pPr>
      <w:r>
        <w:rPr>
          <w:noProof/>
        </w:rPr>
        <mc:AlternateContent>
          <mc:Choice Requires="wps">
            <w:drawing>
              <wp:anchor distT="0" distB="0" distL="114300" distR="114300" simplePos="0" relativeHeight="251502592" behindDoc="0" locked="0" layoutInCell="1" allowOverlap="1" wp14:anchorId="54A4D424" wp14:editId="51BEA6FB">
                <wp:simplePos x="0" y="0"/>
                <wp:positionH relativeFrom="column">
                  <wp:posOffset>2358390</wp:posOffset>
                </wp:positionH>
                <wp:positionV relativeFrom="paragraph">
                  <wp:posOffset>1240790</wp:posOffset>
                </wp:positionV>
                <wp:extent cx="704850" cy="171450"/>
                <wp:effectExtent l="0" t="0" r="19050" b="19050"/>
                <wp:wrapNone/>
                <wp:docPr id="236" name="正方形/長方形 236"/>
                <wp:cNvGraphicFramePr/>
                <a:graphic xmlns:a="http://schemas.openxmlformats.org/drawingml/2006/main">
                  <a:graphicData uri="http://schemas.microsoft.com/office/word/2010/wordprocessingShape">
                    <wps:wsp>
                      <wps:cNvSpPr/>
                      <wps:spPr>
                        <a:xfrm>
                          <a:off x="0" y="0"/>
                          <a:ext cx="7048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55465" id="正方形/長方形 236" o:spid="_x0000_s1026" style="position:absolute;left:0;text-align:left;margin-left:185.7pt;margin-top:97.7pt;width:55.5pt;height:13.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" filled="f" strokecolor="red" strokeweight="2pt"/>
            </w:pict>
          </mc:Fallback>
        </mc:AlternateContent>
      </w:r>
      <w:r w:rsidR="00385703">
        <w:rPr>
          <w:noProof/>
        </w:rPr>
        <w:drawing>
          <wp:inline distT="0" distB="0" distL="0" distR="0" wp14:anchorId="73BCCF7A" wp14:editId="1A18BE35">
            <wp:extent cx="5400040" cy="1552575"/>
            <wp:effectExtent l="19050" t="19050" r="10160" b="28575"/>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extLst>
                        <a:ext uri="{28A0092B-C50C-407E-A947-70E740481C1C}">
                          <a14:useLocalDpi xmlns:a14="http://schemas.microsoft.com/office/drawing/2010/main" val="0"/>
                        </a:ext>
                      </a:extLst>
                    </a:blip>
                    <a:srcRect/>
                    <a:stretch/>
                  </pic:blipFill>
                  <pic:spPr bwMode="auto">
                    <a:xfrm>
                      <a:off x="0" y="0"/>
                      <a:ext cx="5400040" cy="15525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EFAF86" w14:textId="53B948F0" w:rsidR="003241D1" w:rsidRDefault="00385703" w:rsidP="00385703">
      <w:pPr>
        <w:jc w:val="center"/>
      </w:pPr>
      <w:r>
        <w:rPr>
          <w:rFonts w:hint="eastAsia"/>
          <w:b/>
        </w:rPr>
        <w:t>名前の変更ダイアログ</w:t>
      </w:r>
    </w:p>
    <w:p w14:paraId="124C7D46" w14:textId="77777777" w:rsidR="00E80D77" w:rsidRDefault="00E80D77" w:rsidP="00817615"/>
    <w:p w14:paraId="23745277" w14:textId="7DE764E1" w:rsidR="00E80D77" w:rsidRDefault="00E80D77" w:rsidP="00B25106">
      <w:r>
        <w:rPr>
          <w:rFonts w:hint="eastAsia"/>
        </w:rPr>
        <w:t>ファイル名が変更されて</w:t>
      </w:r>
      <w:r>
        <w:t>います。</w:t>
      </w:r>
    </w:p>
    <w:p w14:paraId="5453C4B9" w14:textId="6F5A0B49" w:rsidR="00385703" w:rsidRDefault="00E80D77" w:rsidP="00E80D77">
      <w:pPr>
        <w:jc w:val="center"/>
      </w:pPr>
      <w:r>
        <w:rPr>
          <w:noProof/>
        </w:rPr>
        <w:drawing>
          <wp:inline distT="0" distB="0" distL="0" distR="0" wp14:anchorId="6C6FE6A7" wp14:editId="4245B49F">
            <wp:extent cx="5400040" cy="1343025"/>
            <wp:effectExtent l="19050" t="19050" r="10160" b="28575"/>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extLst>
                        <a:ext uri="{28A0092B-C50C-407E-A947-70E740481C1C}">
                          <a14:useLocalDpi xmlns:a14="http://schemas.microsoft.com/office/drawing/2010/main" val="0"/>
                        </a:ext>
                      </a:extLst>
                    </a:blip>
                    <a:srcRect/>
                    <a:stretch/>
                  </pic:blipFill>
                  <pic:spPr bwMode="auto">
                    <a:xfrm>
                      <a:off x="0" y="0"/>
                      <a:ext cx="5400040" cy="13430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B30043" w14:textId="2EB0E1FB" w:rsidR="00385703" w:rsidRDefault="00B25106" w:rsidP="00E80D77">
      <w:pPr>
        <w:jc w:val="center"/>
      </w:pPr>
      <w:r>
        <w:rPr>
          <w:rFonts w:hint="eastAsia"/>
          <w:b/>
        </w:rPr>
        <w:t>ファイル一覧画面</w:t>
      </w:r>
    </w:p>
    <w:p w14:paraId="2C084EF4" w14:textId="48948C52" w:rsidR="00BD44C0" w:rsidRDefault="00BD44C0" w:rsidP="007727A3"/>
    <w:p w14:paraId="05D7F5E4" w14:textId="77777777" w:rsidR="00F559C9" w:rsidRDefault="00F559C9" w:rsidP="007727A3"/>
    <w:p w14:paraId="3DE89251" w14:textId="29E990C4" w:rsidR="00E22AC6" w:rsidRPr="001C4267" w:rsidRDefault="00E22AC6" w:rsidP="00E22AC6">
      <w:pPr>
        <w:rPr>
          <w:b/>
          <w:u w:val="single"/>
          <w:lang w:eastAsia="ar-SA"/>
        </w:rPr>
      </w:pPr>
      <w:r w:rsidRPr="001C4267">
        <w:rPr>
          <w:rFonts w:hint="eastAsia"/>
          <w:b/>
          <w:u w:val="single"/>
        </w:rPr>
        <w:lastRenderedPageBreak/>
        <w:t>詳細画面の場合</w:t>
      </w:r>
    </w:p>
    <w:p w14:paraId="653B3415" w14:textId="0B5ADEE4" w:rsidR="00E22AC6" w:rsidRPr="00E22AC6" w:rsidRDefault="00BC6F9A" w:rsidP="00E22AC6">
      <w:r w:rsidRPr="006C51EB">
        <w:rPr>
          <w:rFonts w:hint="eastAsia"/>
        </w:rPr>
        <w:t>ファイル</w:t>
      </w:r>
      <w:r w:rsidR="001022E4">
        <w:rPr>
          <w:rFonts w:hint="eastAsia"/>
        </w:rPr>
        <w:t>/フォルダ</w:t>
      </w:r>
      <w:r w:rsidRPr="006C51EB">
        <w:rPr>
          <w:rFonts w:hint="eastAsia"/>
        </w:rPr>
        <w:t>名</w:t>
      </w:r>
      <w:r w:rsidR="001022E4">
        <w:rPr>
          <w:rFonts w:hint="eastAsia"/>
        </w:rPr>
        <w:t>の</w:t>
      </w:r>
      <w:r w:rsidRPr="006C51EB">
        <w:rPr>
          <w:rFonts w:hint="eastAsia"/>
        </w:rPr>
        <w:t>横</w:t>
      </w:r>
      <w:r w:rsidR="001022E4">
        <w:rPr>
          <w:rFonts w:hint="eastAsia"/>
        </w:rPr>
        <w:t>にある</w:t>
      </w:r>
      <w:r w:rsidRPr="006C51EB">
        <w:rPr>
          <w:rFonts w:hint="eastAsia"/>
        </w:rPr>
        <w:t>ペンアイコンをクリック</w:t>
      </w:r>
      <w:r w:rsidR="001022E4">
        <w:rPr>
          <w:rFonts w:hint="eastAsia"/>
        </w:rPr>
        <w:t>するとダイアログが表示されますので</w:t>
      </w:r>
      <w:r w:rsidR="00E743DA">
        <w:rPr>
          <w:rFonts w:hint="eastAsia"/>
        </w:rPr>
        <w:t>、</w:t>
      </w:r>
      <w:r w:rsidR="00E22AC6">
        <w:rPr>
          <w:rFonts w:hint="eastAsia"/>
        </w:rPr>
        <w:t>適宜変更の上「名前の変更」をクリックします。</w:t>
      </w:r>
    </w:p>
    <w:p w14:paraId="2B49EC03" w14:textId="77777777" w:rsidR="00E22AC6" w:rsidRDefault="00E22AC6" w:rsidP="00E22AC6">
      <w:pPr>
        <w:pStyle w:val="af5"/>
        <w:numPr>
          <w:ilvl w:val="0"/>
          <w:numId w:val="10"/>
        </w:numPr>
        <w:ind w:leftChars="0"/>
      </w:pPr>
      <w:r w:rsidRPr="00AD2487">
        <w:rPr>
          <w:rFonts w:hint="eastAsia"/>
        </w:rPr>
        <w:t>ファイル</w:t>
      </w:r>
      <w:r>
        <w:rPr>
          <w:rFonts w:hint="eastAsia"/>
        </w:rPr>
        <w:t>/フォルダの</w:t>
      </w:r>
      <w:r w:rsidRPr="00AD2487">
        <w:rPr>
          <w:rFonts w:hint="eastAsia"/>
        </w:rPr>
        <w:t>名</w:t>
      </w:r>
      <w:r>
        <w:rPr>
          <w:rFonts w:hint="eastAsia"/>
        </w:rPr>
        <w:t>前</w:t>
      </w:r>
      <w:r w:rsidRPr="00AD2487">
        <w:rPr>
          <w:rFonts w:hint="eastAsia"/>
        </w:rPr>
        <w:t>に次の文字は使えません</w:t>
      </w:r>
      <w:r>
        <w:rPr>
          <w:rFonts w:hint="eastAsia"/>
        </w:rPr>
        <w:t>のでご注意ください。</w:t>
      </w:r>
    </w:p>
    <w:p w14:paraId="17A82A16" w14:textId="2A99A94B" w:rsidR="00E22AC6" w:rsidRDefault="00E22AC6" w:rsidP="00E22AC6">
      <w:pPr>
        <w:pStyle w:val="af5"/>
        <w:ind w:leftChars="0" w:left="420"/>
      </w:pPr>
      <w:r w:rsidRPr="00AD2487">
        <w:t>\ / : * ? " &lt; &gt; |</w:t>
      </w:r>
    </w:p>
    <w:p w14:paraId="2C730E69" w14:textId="209A08A1" w:rsidR="00482D90" w:rsidRDefault="005C502D" w:rsidP="00482D90">
      <w:pPr>
        <w:jc w:val="center"/>
      </w:pPr>
      <w:r>
        <w:rPr>
          <w:noProof/>
        </w:rPr>
        <mc:AlternateContent>
          <mc:Choice Requires="wps">
            <w:drawing>
              <wp:anchor distT="0" distB="0" distL="114300" distR="114300" simplePos="0" relativeHeight="251508736" behindDoc="0" locked="0" layoutInCell="1" allowOverlap="1" wp14:anchorId="0CEF6FFF" wp14:editId="072F088A">
                <wp:simplePos x="0" y="0"/>
                <wp:positionH relativeFrom="column">
                  <wp:posOffset>2348865</wp:posOffset>
                </wp:positionH>
                <wp:positionV relativeFrom="paragraph">
                  <wp:posOffset>1366520</wp:posOffset>
                </wp:positionV>
                <wp:extent cx="704850" cy="171450"/>
                <wp:effectExtent l="0" t="0" r="19050" b="19050"/>
                <wp:wrapNone/>
                <wp:docPr id="252" name="正方形/長方形 252"/>
                <wp:cNvGraphicFramePr/>
                <a:graphic xmlns:a="http://schemas.openxmlformats.org/drawingml/2006/main">
                  <a:graphicData uri="http://schemas.microsoft.com/office/word/2010/wordprocessingShape">
                    <wps:wsp>
                      <wps:cNvSpPr/>
                      <wps:spPr>
                        <a:xfrm>
                          <a:off x="0" y="0"/>
                          <a:ext cx="7048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8B728" id="正方形/長方形 252" o:spid="_x0000_s1026" style="position:absolute;left:0;text-align:left;margin-left:184.95pt;margin-top:107.6pt;width:55.5pt;height:13.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" filled="f" strokecolor="red" strokeweight="2pt"/>
            </w:pict>
          </mc:Fallback>
        </mc:AlternateContent>
      </w:r>
      <w:r w:rsidR="00BC6F9A">
        <w:rPr>
          <w:noProof/>
        </w:rPr>
        <mc:AlternateContent>
          <mc:Choice Requires="wps">
            <w:drawing>
              <wp:anchor distT="0" distB="0" distL="114300" distR="114300" simplePos="0" relativeHeight="251494400" behindDoc="0" locked="0" layoutInCell="1" allowOverlap="1" wp14:anchorId="234DEDD6" wp14:editId="32674244">
                <wp:simplePos x="0" y="0"/>
                <wp:positionH relativeFrom="column">
                  <wp:posOffset>5082540</wp:posOffset>
                </wp:positionH>
                <wp:positionV relativeFrom="paragraph">
                  <wp:posOffset>598805</wp:posOffset>
                </wp:positionV>
                <wp:extent cx="247650" cy="190500"/>
                <wp:effectExtent l="0" t="0" r="19050" b="19050"/>
                <wp:wrapNone/>
                <wp:docPr id="151" name="楕円 151"/>
                <wp:cNvGraphicFramePr/>
                <a:graphic xmlns:a="http://schemas.openxmlformats.org/drawingml/2006/main">
                  <a:graphicData uri="http://schemas.microsoft.com/office/word/2010/wordprocessingShape">
                    <wps:wsp>
                      <wps:cNvSpPr/>
                      <wps:spPr>
                        <a:xfrm>
                          <a:off x="0" y="0"/>
                          <a:ext cx="2476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DDCC28" id="楕円 151" o:spid="_x0000_s1026" style="position:absolute;left:0;text-align:left;margin-left:400.2pt;margin-top:47.15pt;width:19.5pt;height:15pt;z-index:25149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" filled="f" strokecolor="red" strokeweight="2pt"/>
            </w:pict>
          </mc:Fallback>
        </mc:AlternateContent>
      </w:r>
      <w:r w:rsidR="00E743DA">
        <w:rPr>
          <w:noProof/>
        </w:rPr>
        <w:drawing>
          <wp:inline distT="0" distB="0" distL="0" distR="0" wp14:anchorId="4F1CAD72" wp14:editId="3E660405">
            <wp:extent cx="5400040" cy="2132965"/>
            <wp:effectExtent l="19050" t="19050" r="10160" b="19685"/>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5400040" cy="2132965"/>
                    </a:xfrm>
                    <a:prstGeom prst="rect">
                      <a:avLst/>
                    </a:prstGeom>
                    <a:ln>
                      <a:solidFill>
                        <a:schemeClr val="tx1"/>
                      </a:solidFill>
                    </a:ln>
                  </pic:spPr>
                </pic:pic>
              </a:graphicData>
            </a:graphic>
          </wp:inline>
        </w:drawing>
      </w:r>
    </w:p>
    <w:p w14:paraId="2818E8BF" w14:textId="5EC0ECB2" w:rsidR="00AD2487" w:rsidRDefault="005B5004" w:rsidP="00E22AC6">
      <w:pPr>
        <w:jc w:val="center"/>
      </w:pPr>
      <w:r w:rsidRPr="005B5004">
        <w:rPr>
          <w:rFonts w:hint="eastAsia"/>
          <w:b/>
        </w:rPr>
        <w:t>名前の変更</w:t>
      </w:r>
    </w:p>
    <w:p w14:paraId="3EFE987A" w14:textId="77777777" w:rsidR="005B5004" w:rsidRPr="005B5004" w:rsidRDefault="005B5004" w:rsidP="00AD2487">
      <w:pPr>
        <w:pStyle w:val="3"/>
        <w:ind w:left="-12"/>
      </w:pPr>
      <w:bookmarkStart w:id="72" w:name="_Toc153801619"/>
      <w:r w:rsidRPr="005B5004">
        <w:rPr>
          <w:rFonts w:hint="eastAsia"/>
        </w:rPr>
        <w:t>属性</w:t>
      </w:r>
      <w:r w:rsidR="00247A3B">
        <w:rPr>
          <w:rFonts w:hint="eastAsia"/>
        </w:rPr>
        <w:t>の変更</w:t>
      </w:r>
      <w:bookmarkEnd w:id="72"/>
    </w:p>
    <w:p w14:paraId="66A2FE8D" w14:textId="1E487043" w:rsidR="005B5004" w:rsidRPr="00D87AD7" w:rsidRDefault="005C502D" w:rsidP="007727A3">
      <w:r>
        <w:rPr>
          <w:rFonts w:hint="eastAsia"/>
        </w:rPr>
        <w:t>詳細画面の</w:t>
      </w:r>
      <w:r w:rsidR="00AB7A42" w:rsidRPr="00D87AD7">
        <w:rPr>
          <w:rFonts w:hint="eastAsia"/>
        </w:rPr>
        <w:t>属性横</w:t>
      </w:r>
      <w:r w:rsidR="00E743DA">
        <w:rPr>
          <w:rFonts w:hint="eastAsia"/>
        </w:rPr>
        <w:t>にある</w:t>
      </w:r>
      <w:r w:rsidR="00AB7A42" w:rsidRPr="00D87AD7">
        <w:rPr>
          <w:rFonts w:hint="eastAsia"/>
        </w:rPr>
        <w:t>ペンアイコンをクリック</w:t>
      </w:r>
      <w:r w:rsidR="00E743DA">
        <w:rPr>
          <w:rFonts w:hint="eastAsia"/>
        </w:rPr>
        <w:t>するとダイアログが表示されますので、適宜変更の上「</w:t>
      </w:r>
      <w:r>
        <w:rPr>
          <w:rFonts w:hint="eastAsia"/>
        </w:rPr>
        <w:t>更新</w:t>
      </w:r>
      <w:r w:rsidR="00E743DA">
        <w:rPr>
          <w:rFonts w:hint="eastAsia"/>
        </w:rPr>
        <w:t>」をクリックします。</w:t>
      </w:r>
    </w:p>
    <w:p w14:paraId="160C4AA8" w14:textId="35C25204" w:rsidR="005B5004" w:rsidRDefault="005C502D" w:rsidP="005B5004">
      <w:pPr>
        <w:jc w:val="center"/>
      </w:pPr>
      <w:r>
        <w:rPr>
          <w:noProof/>
        </w:rPr>
        <mc:AlternateContent>
          <mc:Choice Requires="wps">
            <w:drawing>
              <wp:anchor distT="0" distB="0" distL="114300" distR="114300" simplePos="0" relativeHeight="251510784" behindDoc="0" locked="0" layoutInCell="1" allowOverlap="1" wp14:anchorId="41BF5196" wp14:editId="6AB4FB12">
                <wp:simplePos x="0" y="0"/>
                <wp:positionH relativeFrom="column">
                  <wp:posOffset>2358390</wp:posOffset>
                </wp:positionH>
                <wp:positionV relativeFrom="paragraph">
                  <wp:posOffset>1652270</wp:posOffset>
                </wp:positionV>
                <wp:extent cx="704850" cy="171450"/>
                <wp:effectExtent l="0" t="0" r="19050" b="19050"/>
                <wp:wrapNone/>
                <wp:docPr id="61" name="正方形/長方形 61"/>
                <wp:cNvGraphicFramePr/>
                <a:graphic xmlns:a="http://schemas.openxmlformats.org/drawingml/2006/main">
                  <a:graphicData uri="http://schemas.microsoft.com/office/word/2010/wordprocessingShape">
                    <wps:wsp>
                      <wps:cNvSpPr/>
                      <wps:spPr>
                        <a:xfrm>
                          <a:off x="0" y="0"/>
                          <a:ext cx="7048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8ADCB" id="正方形/長方形 61" o:spid="_x0000_s1026" style="position:absolute;left:0;text-align:left;margin-left:185.7pt;margin-top:130.1pt;width:55.5pt;height:13.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" filled="f" strokecolor="red" strokeweight="2pt"/>
            </w:pict>
          </mc:Fallback>
        </mc:AlternateContent>
      </w:r>
      <w:r w:rsidR="00AB7A42">
        <w:rPr>
          <w:noProof/>
        </w:rPr>
        <mc:AlternateContent>
          <mc:Choice Requires="wps">
            <w:drawing>
              <wp:anchor distT="0" distB="0" distL="114300" distR="114300" simplePos="0" relativeHeight="251496448" behindDoc="0" locked="0" layoutInCell="1" allowOverlap="1" wp14:anchorId="0F837DF1" wp14:editId="3C10D7C7">
                <wp:simplePos x="0" y="0"/>
                <wp:positionH relativeFrom="column">
                  <wp:posOffset>5111115</wp:posOffset>
                </wp:positionH>
                <wp:positionV relativeFrom="paragraph">
                  <wp:posOffset>417830</wp:posOffset>
                </wp:positionV>
                <wp:extent cx="200025" cy="171450"/>
                <wp:effectExtent l="0" t="0" r="28575" b="19050"/>
                <wp:wrapNone/>
                <wp:docPr id="153" name="楕円 153"/>
                <wp:cNvGraphicFramePr/>
                <a:graphic xmlns:a="http://schemas.openxmlformats.org/drawingml/2006/main">
                  <a:graphicData uri="http://schemas.microsoft.com/office/word/2010/wordprocessingShape">
                    <wps:wsp>
                      <wps:cNvSpPr/>
                      <wps:spPr>
                        <a:xfrm>
                          <a:off x="0" y="0"/>
                          <a:ext cx="200025"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3027DB" id="楕円 153" o:spid="_x0000_s1026" style="position:absolute;left:0;text-align:left;margin-left:402.45pt;margin-top:32.9pt;width:15.75pt;height:13.5pt;z-index:25149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" filled="f" strokecolor="red" strokeweight="2pt"/>
            </w:pict>
          </mc:Fallback>
        </mc:AlternateContent>
      </w:r>
      <w:r w:rsidR="00E743DA">
        <w:rPr>
          <w:noProof/>
        </w:rPr>
        <w:drawing>
          <wp:inline distT="0" distB="0" distL="0" distR="0" wp14:anchorId="5D271B15" wp14:editId="6D32B8E5">
            <wp:extent cx="5400040" cy="2132965"/>
            <wp:effectExtent l="19050" t="19050" r="10160" b="19685"/>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5400040" cy="2132965"/>
                    </a:xfrm>
                    <a:prstGeom prst="rect">
                      <a:avLst/>
                    </a:prstGeom>
                    <a:ln>
                      <a:solidFill>
                        <a:schemeClr val="tx1"/>
                      </a:solidFill>
                    </a:ln>
                  </pic:spPr>
                </pic:pic>
              </a:graphicData>
            </a:graphic>
          </wp:inline>
        </w:drawing>
      </w:r>
    </w:p>
    <w:p w14:paraId="7098C3EE" w14:textId="77777777" w:rsidR="005B5004" w:rsidRPr="005B5004" w:rsidRDefault="005B5004" w:rsidP="005B5004">
      <w:pPr>
        <w:jc w:val="center"/>
        <w:rPr>
          <w:b/>
        </w:rPr>
      </w:pPr>
      <w:r w:rsidRPr="005B5004">
        <w:rPr>
          <w:rFonts w:hint="eastAsia"/>
          <w:b/>
        </w:rPr>
        <w:t>属性の変更</w:t>
      </w:r>
    </w:p>
    <w:p w14:paraId="6CF50E96" w14:textId="77777777" w:rsidR="00A82C55" w:rsidRDefault="00A82C55" w:rsidP="00AD2487"/>
    <w:p w14:paraId="3C625C64" w14:textId="246067FE" w:rsidR="00AD2487" w:rsidRDefault="00AD2487" w:rsidP="00AD2487">
      <w:r>
        <w:rPr>
          <w:rFonts w:hint="eastAsia"/>
        </w:rPr>
        <w:t>各設定項目については以下の通りです。</w:t>
      </w:r>
    </w:p>
    <w:tbl>
      <w:tblPr>
        <w:tblStyle w:val="af1"/>
        <w:tblW w:w="0" w:type="auto"/>
        <w:tblInd w:w="108" w:type="dxa"/>
        <w:tblLook w:val="04A0" w:firstRow="1" w:lastRow="0" w:firstColumn="1" w:lastColumn="0" w:noHBand="0" w:noVBand="1"/>
      </w:tblPr>
      <w:tblGrid>
        <w:gridCol w:w="2410"/>
        <w:gridCol w:w="6095"/>
      </w:tblGrid>
      <w:tr w:rsidR="00AD2487" w14:paraId="71626033" w14:textId="77777777" w:rsidTr="008B1F22">
        <w:trPr>
          <w:tblHeader/>
        </w:trPr>
        <w:tc>
          <w:tcPr>
            <w:tcW w:w="2410" w:type="dxa"/>
            <w:shd w:val="clear" w:color="auto" w:fill="DAEEF3" w:themeFill="accent5" w:themeFillTint="33"/>
          </w:tcPr>
          <w:p w14:paraId="247F4744" w14:textId="77777777" w:rsidR="00AD2487" w:rsidRDefault="00AD2487" w:rsidP="00901C97">
            <w:r>
              <w:rPr>
                <w:rFonts w:hint="eastAsia"/>
              </w:rPr>
              <w:t>項目名</w:t>
            </w:r>
          </w:p>
        </w:tc>
        <w:tc>
          <w:tcPr>
            <w:tcW w:w="6095" w:type="dxa"/>
            <w:shd w:val="clear" w:color="auto" w:fill="DAEEF3" w:themeFill="accent5" w:themeFillTint="33"/>
          </w:tcPr>
          <w:p w14:paraId="41DDB480" w14:textId="77777777" w:rsidR="00AD2487" w:rsidRDefault="00AD2487" w:rsidP="00901C97">
            <w:r>
              <w:rPr>
                <w:rFonts w:hint="eastAsia"/>
              </w:rPr>
              <w:t>説明</w:t>
            </w:r>
          </w:p>
        </w:tc>
      </w:tr>
      <w:tr w:rsidR="00AD2487" w14:paraId="3B279074" w14:textId="77777777" w:rsidTr="008B1F22">
        <w:tc>
          <w:tcPr>
            <w:tcW w:w="2410" w:type="dxa"/>
          </w:tcPr>
          <w:p w14:paraId="66116C3A" w14:textId="5EA285BF" w:rsidR="00AD2487" w:rsidRDefault="00AD2487" w:rsidP="00901C97">
            <w:r>
              <w:rPr>
                <w:rFonts w:hint="eastAsia"/>
              </w:rPr>
              <w:t>なし</w:t>
            </w:r>
          </w:p>
        </w:tc>
        <w:tc>
          <w:tcPr>
            <w:tcW w:w="6095" w:type="dxa"/>
          </w:tcPr>
          <w:p w14:paraId="50272683" w14:textId="77777777" w:rsidR="00AD2487" w:rsidRDefault="00AD2487" w:rsidP="00AD2487">
            <w:r>
              <w:rPr>
                <w:rFonts w:hint="eastAsia"/>
              </w:rPr>
              <w:t>属性設定を解除します。</w:t>
            </w:r>
          </w:p>
          <w:p w14:paraId="4571D5E5" w14:textId="5622A35B" w:rsidR="00AD2487" w:rsidRDefault="00AD2487" w:rsidP="00AD2487">
            <w:r>
              <w:rPr>
                <w:rFonts w:hint="eastAsia"/>
              </w:rPr>
              <w:lastRenderedPageBreak/>
              <w:t>※設定したユーザーと管理者だけが解除を行えます。</w:t>
            </w:r>
          </w:p>
        </w:tc>
      </w:tr>
      <w:tr w:rsidR="00AD2487" w14:paraId="7087B3B8" w14:textId="77777777" w:rsidTr="008B1F22">
        <w:tc>
          <w:tcPr>
            <w:tcW w:w="2410" w:type="dxa"/>
          </w:tcPr>
          <w:p w14:paraId="77DD78F2" w14:textId="65C06B72" w:rsidR="00AD2487" w:rsidRDefault="00AD2487" w:rsidP="00AD2487">
            <w:r>
              <w:rPr>
                <w:rFonts w:hint="eastAsia"/>
              </w:rPr>
              <w:lastRenderedPageBreak/>
              <w:t>読取専用</w:t>
            </w:r>
            <w:r w:rsidR="00A82C55">
              <w:rPr>
                <w:rFonts w:hint="eastAsia"/>
              </w:rPr>
              <w:t>(※)</w:t>
            </w:r>
          </w:p>
        </w:tc>
        <w:tc>
          <w:tcPr>
            <w:tcW w:w="6095" w:type="dxa"/>
          </w:tcPr>
          <w:p w14:paraId="0675CEB5" w14:textId="64685362" w:rsidR="00AD2487" w:rsidRDefault="00A82C55" w:rsidP="00A82C55">
            <w:r>
              <w:rPr>
                <w:rFonts w:hint="eastAsia"/>
              </w:rPr>
              <w:t>設定したユーザーも含め</w:t>
            </w:r>
            <w:r w:rsidR="00AD2487">
              <w:rPr>
                <w:rFonts w:hint="eastAsia"/>
              </w:rPr>
              <w:t>ファイルの更新</w:t>
            </w:r>
            <w:r>
              <w:rPr>
                <w:rFonts w:hint="eastAsia"/>
              </w:rPr>
              <w:t>が行えなくなります。</w:t>
            </w:r>
          </w:p>
        </w:tc>
      </w:tr>
      <w:tr w:rsidR="00AD2487" w14:paraId="126C3DE2" w14:textId="77777777" w:rsidTr="008B1F22">
        <w:tc>
          <w:tcPr>
            <w:tcW w:w="2410" w:type="dxa"/>
          </w:tcPr>
          <w:p w14:paraId="21067C01" w14:textId="655E4BF9" w:rsidR="00AD2487" w:rsidRPr="008E6EED" w:rsidRDefault="00AD2487" w:rsidP="00901C97">
            <w:r>
              <w:rPr>
                <w:rFonts w:hint="eastAsia"/>
              </w:rPr>
              <w:t>ロック</w:t>
            </w:r>
          </w:p>
        </w:tc>
        <w:tc>
          <w:tcPr>
            <w:tcW w:w="6095" w:type="dxa"/>
          </w:tcPr>
          <w:p w14:paraId="10CFE40B" w14:textId="3C12DD81" w:rsidR="00AD2487" w:rsidRDefault="00AD2487" w:rsidP="00901C97">
            <w:r>
              <w:rPr>
                <w:rFonts w:hint="eastAsia"/>
              </w:rPr>
              <w:t>ファイルを他の人と共有している場合、</w:t>
            </w:r>
            <w:r w:rsidR="00A82C55">
              <w:rPr>
                <w:rFonts w:hint="eastAsia"/>
              </w:rPr>
              <w:t>設定したユーザー</w:t>
            </w:r>
            <w:r>
              <w:rPr>
                <w:rFonts w:hint="eastAsia"/>
              </w:rPr>
              <w:t>だけがファイルの更新を行えるようになります。</w:t>
            </w:r>
          </w:p>
        </w:tc>
      </w:tr>
    </w:tbl>
    <w:p w14:paraId="114515EC" w14:textId="6C58F473" w:rsidR="00E743DA" w:rsidRDefault="00A82C55" w:rsidP="00A82C55">
      <w:pPr>
        <w:pStyle w:val="af5"/>
        <w:numPr>
          <w:ilvl w:val="0"/>
          <w:numId w:val="10"/>
        </w:numPr>
        <w:ind w:leftChars="0"/>
      </w:pPr>
      <w:r>
        <w:rPr>
          <w:rFonts w:hint="eastAsia"/>
        </w:rPr>
        <w:t>管理者により「読取専用」の許可が与えら</w:t>
      </w:r>
      <w:r w:rsidR="00F52E52">
        <w:rPr>
          <w:rFonts w:hint="eastAsia"/>
        </w:rPr>
        <w:t>れている</w:t>
      </w:r>
      <w:r>
        <w:rPr>
          <w:rFonts w:hint="eastAsia"/>
        </w:rPr>
        <w:t>場合</w:t>
      </w:r>
      <w:r w:rsidR="00F52E52">
        <w:rPr>
          <w:rFonts w:hint="eastAsia"/>
        </w:rPr>
        <w:t>に</w:t>
      </w:r>
      <w:r>
        <w:rPr>
          <w:rFonts w:hint="eastAsia"/>
        </w:rPr>
        <w:t>選択できま</w:t>
      </w:r>
      <w:r w:rsidR="00F52E52">
        <w:rPr>
          <w:rFonts w:hint="eastAsia"/>
        </w:rPr>
        <w:t>す</w:t>
      </w:r>
      <w:r>
        <w:rPr>
          <w:rFonts w:hint="eastAsia"/>
        </w:rPr>
        <w:t>。</w:t>
      </w:r>
    </w:p>
    <w:p w14:paraId="01BA2E8E" w14:textId="77777777" w:rsidR="00A82C55" w:rsidRDefault="00A82C55" w:rsidP="007727A3"/>
    <w:p w14:paraId="5D971AF1" w14:textId="734E06D8" w:rsidR="005B5004" w:rsidRPr="005B5004" w:rsidRDefault="005B5004" w:rsidP="00AD2487">
      <w:pPr>
        <w:pStyle w:val="3"/>
        <w:ind w:left="-12"/>
      </w:pPr>
      <w:bookmarkStart w:id="73" w:name="_Toc153801620"/>
      <w:r w:rsidRPr="005B5004">
        <w:rPr>
          <w:rFonts w:hint="eastAsia"/>
        </w:rPr>
        <w:t>時限ファイル</w:t>
      </w:r>
      <w:r w:rsidR="00371151">
        <w:rPr>
          <w:rFonts w:hint="cs"/>
        </w:rPr>
        <w:t>/</w:t>
      </w:r>
      <w:r w:rsidRPr="005B5004">
        <w:rPr>
          <w:rFonts w:hint="eastAsia"/>
        </w:rPr>
        <w:t>フォルダの設定</w:t>
      </w:r>
      <w:bookmarkEnd w:id="73"/>
    </w:p>
    <w:p w14:paraId="7E8EBD8F" w14:textId="271E8377" w:rsidR="00EB3731" w:rsidRDefault="005B5004" w:rsidP="005B5004">
      <w:r>
        <w:rPr>
          <w:rFonts w:hint="eastAsia"/>
        </w:rPr>
        <w:t>ファイル</w:t>
      </w:r>
      <w:r w:rsidR="008B69AE">
        <w:rPr>
          <w:rFonts w:hint="eastAsia"/>
        </w:rPr>
        <w:t>/</w:t>
      </w:r>
      <w:r>
        <w:rPr>
          <w:rFonts w:hint="eastAsia"/>
        </w:rPr>
        <w:t>フォルダ</w:t>
      </w:r>
      <w:r w:rsidR="008B69AE">
        <w:rPr>
          <w:rFonts w:hint="eastAsia"/>
        </w:rPr>
        <w:t>のProself上での保管期限</w:t>
      </w:r>
      <w:r>
        <w:rPr>
          <w:rFonts w:hint="eastAsia"/>
        </w:rPr>
        <w:t>を設定できます。</w:t>
      </w:r>
    </w:p>
    <w:p w14:paraId="08F16BDE" w14:textId="74FF3B31" w:rsidR="005B5004" w:rsidRDefault="005B5004" w:rsidP="005B5004">
      <w:r>
        <w:rPr>
          <w:rFonts w:hint="eastAsia"/>
        </w:rPr>
        <w:t>設定した期日が過ぎると</w:t>
      </w:r>
      <w:r w:rsidR="008B69AE">
        <w:rPr>
          <w:rFonts w:hint="eastAsia"/>
        </w:rPr>
        <w:t>該当</w:t>
      </w:r>
      <w:r>
        <w:rPr>
          <w:rFonts w:hint="eastAsia"/>
        </w:rPr>
        <w:t>ファイル</w:t>
      </w:r>
      <w:r w:rsidR="008B69AE">
        <w:rPr>
          <w:rFonts w:hint="eastAsia"/>
        </w:rPr>
        <w:t>/</w:t>
      </w:r>
      <w:r>
        <w:rPr>
          <w:rFonts w:hint="eastAsia"/>
        </w:rPr>
        <w:t>フォルダは自動的に</w:t>
      </w:r>
      <w:r w:rsidR="008B69AE">
        <w:rPr>
          <w:rFonts w:hint="eastAsia"/>
        </w:rPr>
        <w:t>削除</w:t>
      </w:r>
      <w:r>
        <w:rPr>
          <w:rFonts w:hint="eastAsia"/>
        </w:rPr>
        <w:t>されます。</w:t>
      </w:r>
    </w:p>
    <w:p w14:paraId="15BE6FBB" w14:textId="7B753D15" w:rsidR="00EB3731" w:rsidRDefault="00EB3731" w:rsidP="005B5004"/>
    <w:p w14:paraId="5BB53C53" w14:textId="1C7FCFD9" w:rsidR="005B0487" w:rsidRDefault="005B0487" w:rsidP="005B5004">
      <w:r w:rsidRPr="005B5004">
        <w:rPr>
          <w:rFonts w:hint="eastAsia"/>
        </w:rPr>
        <w:t>時限ファイル</w:t>
      </w:r>
      <w:r>
        <w:rPr>
          <w:rFonts w:hint="cs"/>
        </w:rPr>
        <w:t>/</w:t>
      </w:r>
      <w:r w:rsidRPr="005B5004">
        <w:rPr>
          <w:rFonts w:hint="eastAsia"/>
        </w:rPr>
        <w:t>フォルダの設定</w:t>
      </w:r>
      <w:r>
        <w:rPr>
          <w:rFonts w:hint="eastAsia"/>
        </w:rPr>
        <w:t>はファイル一覧画面、詳細画面より行うことができます。</w:t>
      </w:r>
    </w:p>
    <w:p w14:paraId="7F9EBAFC" w14:textId="08EECE07" w:rsidR="005B0487" w:rsidRDefault="005B0487" w:rsidP="005B5004"/>
    <w:p w14:paraId="4C62A17B" w14:textId="532C9CFC" w:rsidR="005B0487" w:rsidRPr="005A7947" w:rsidRDefault="005B0487" w:rsidP="005B5004">
      <w:pPr>
        <w:rPr>
          <w:u w:val="single"/>
        </w:rPr>
      </w:pPr>
      <w:r w:rsidRPr="005A7947">
        <w:rPr>
          <w:rFonts w:hint="eastAsia"/>
          <w:b/>
          <w:u w:val="single"/>
        </w:rPr>
        <w:t>ファイル一覧画面の場合</w:t>
      </w:r>
    </w:p>
    <w:p w14:paraId="63EC952E" w14:textId="77777777" w:rsidR="00714B31" w:rsidRDefault="00714B31" w:rsidP="00714B31">
      <w:r>
        <w:rPr>
          <w:rFonts w:hint="eastAsia"/>
        </w:rPr>
        <w:t>操作方法としては以下の2通りあります。</w:t>
      </w:r>
    </w:p>
    <w:p w14:paraId="0623E0FA" w14:textId="71C1C538" w:rsidR="00714B31" w:rsidRDefault="00714B31" w:rsidP="00714B31">
      <w:pPr>
        <w:pStyle w:val="af5"/>
        <w:numPr>
          <w:ilvl w:val="0"/>
          <w:numId w:val="35"/>
        </w:numPr>
        <w:ind w:leftChars="0"/>
      </w:pPr>
      <w:r>
        <w:rPr>
          <w:rFonts w:hint="eastAsia"/>
        </w:rPr>
        <w:t>ファイル</w:t>
      </w:r>
      <w:r w:rsidR="001D3EDB">
        <w:rPr>
          <w:rFonts w:hint="eastAsia"/>
        </w:rPr>
        <w:t>、</w:t>
      </w:r>
      <w:r>
        <w:rPr>
          <w:rFonts w:hint="eastAsia"/>
        </w:rPr>
        <w:t>フォルダにチェックを入れ、上部メニューの「ファイル操作」より「時限ファイル</w:t>
      </w:r>
      <w:r w:rsidR="001D3EDB">
        <w:rPr>
          <w:rFonts w:hint="eastAsia"/>
        </w:rPr>
        <w:t>(フォルダ)</w:t>
      </w:r>
      <w:r>
        <w:rPr>
          <w:rFonts w:hint="eastAsia"/>
        </w:rPr>
        <w:t>の設定」をクリックする。</w:t>
      </w:r>
    </w:p>
    <w:p w14:paraId="297A9370" w14:textId="0CA0F5A1" w:rsidR="00714B31" w:rsidRDefault="001D3EDB" w:rsidP="00714B31">
      <w:pPr>
        <w:pStyle w:val="af5"/>
        <w:numPr>
          <w:ilvl w:val="0"/>
          <w:numId w:val="34"/>
        </w:numPr>
        <w:ind w:leftChars="0"/>
      </w:pPr>
      <w:r>
        <w:rPr>
          <w:rFonts w:hint="eastAsia"/>
        </w:rPr>
        <w:t>ファイル、</w:t>
      </w:r>
      <w:r w:rsidR="00714B31">
        <w:rPr>
          <w:rFonts w:hint="eastAsia"/>
        </w:rPr>
        <w:t>フォルダ</w:t>
      </w:r>
      <w:r>
        <w:rPr>
          <w:rFonts w:hint="eastAsia"/>
        </w:rPr>
        <w:t>にチェックを入れた</w:t>
      </w:r>
      <w:r w:rsidR="00714B31">
        <w:rPr>
          <w:rFonts w:hint="eastAsia"/>
        </w:rPr>
        <w:t>上でマウス右クリック時に開かれるメニューより</w:t>
      </w:r>
      <w:r>
        <w:rPr>
          <w:rFonts w:hint="eastAsia"/>
        </w:rPr>
        <w:t>時限ファイル(フォルダ)の設定」</w:t>
      </w:r>
      <w:r w:rsidR="00714B31">
        <w:rPr>
          <w:rFonts w:hint="eastAsia"/>
        </w:rPr>
        <w:t>をクリックする。</w:t>
      </w:r>
    </w:p>
    <w:p w14:paraId="45BAE3C0" w14:textId="395A583A" w:rsidR="001D3EDB" w:rsidRDefault="001D3EDB" w:rsidP="001D3EDB">
      <w:pPr>
        <w:pStyle w:val="af5"/>
        <w:numPr>
          <w:ilvl w:val="0"/>
          <w:numId w:val="10"/>
        </w:numPr>
        <w:ind w:leftChars="0"/>
      </w:pPr>
      <w:r>
        <w:rPr>
          <w:rFonts w:hint="eastAsia"/>
        </w:rPr>
        <w:t>時限の設定を行いたい</w:t>
      </w:r>
      <w:r w:rsidR="00CA46EC">
        <w:rPr>
          <w:rFonts w:hint="eastAsia"/>
        </w:rPr>
        <w:t>ファイル</w:t>
      </w:r>
      <w:r>
        <w:rPr>
          <w:rFonts w:hint="eastAsia"/>
        </w:rPr>
        <w:t>、</w:t>
      </w:r>
      <w:r w:rsidR="00CA46EC">
        <w:rPr>
          <w:rFonts w:hint="eastAsia"/>
        </w:rPr>
        <w:t>フォルダ</w:t>
      </w:r>
      <w:r>
        <w:rPr>
          <w:rFonts w:hint="eastAsia"/>
        </w:rPr>
        <w:t>については</w:t>
      </w:r>
      <w:r w:rsidR="00CA46EC">
        <w:rPr>
          <w:rFonts w:hint="eastAsia"/>
        </w:rPr>
        <w:t>複数選択することができます。</w:t>
      </w:r>
    </w:p>
    <w:p w14:paraId="6C55C9A0" w14:textId="77777777" w:rsidR="001D3EDB" w:rsidRPr="001E4C21" w:rsidRDefault="001D3EDB" w:rsidP="005B5004"/>
    <w:p w14:paraId="2C83F850" w14:textId="6E30361F" w:rsidR="00DE6349" w:rsidRDefault="00CB7BA8" w:rsidP="005B5004">
      <w:r>
        <w:rPr>
          <w:rFonts w:hint="eastAsia"/>
        </w:rPr>
        <w:t>以下は</w:t>
      </w:r>
      <w:r w:rsidR="00E64CF6">
        <w:rPr>
          <w:rFonts w:hint="eastAsia"/>
        </w:rPr>
        <w:t>フォルダ</w:t>
      </w:r>
      <w:r w:rsidR="00FA2751">
        <w:rPr>
          <w:rFonts w:hint="eastAsia"/>
        </w:rPr>
        <w:t>と</w:t>
      </w:r>
      <w:r w:rsidR="00F11035">
        <w:rPr>
          <w:rFonts w:hint="eastAsia"/>
        </w:rPr>
        <w:t>ファイルを選択後、</w:t>
      </w:r>
      <w:r>
        <w:rPr>
          <w:rFonts w:hint="eastAsia"/>
        </w:rPr>
        <w:t>上部メニューの「ファイル操作」より「時限ファイルの設定」をクリックした場合の例となります。</w:t>
      </w:r>
    </w:p>
    <w:p w14:paraId="1D0772C5" w14:textId="4BD79813" w:rsidR="00DA02D6" w:rsidRDefault="00E64CF6" w:rsidP="00E64CF6">
      <w:pPr>
        <w:jc w:val="center"/>
      </w:pPr>
      <w:r w:rsidRPr="00385703">
        <w:rPr>
          <w:noProof/>
        </w:rPr>
        <w:lastRenderedPageBreak/>
        <mc:AlternateContent>
          <mc:Choice Requires="wps">
            <w:drawing>
              <wp:anchor distT="0" distB="0" distL="114300" distR="114300" simplePos="0" relativeHeight="251621376" behindDoc="0" locked="0" layoutInCell="1" allowOverlap="1" wp14:anchorId="378B6BEF" wp14:editId="4DEC0D98">
                <wp:simplePos x="0" y="0"/>
                <wp:positionH relativeFrom="column">
                  <wp:posOffset>2910840</wp:posOffset>
                </wp:positionH>
                <wp:positionV relativeFrom="paragraph">
                  <wp:posOffset>1023620</wp:posOffset>
                </wp:positionV>
                <wp:extent cx="895350" cy="209550"/>
                <wp:effectExtent l="0" t="0" r="19050" b="19050"/>
                <wp:wrapNone/>
                <wp:docPr id="14" name="楕円 14"/>
                <wp:cNvGraphicFramePr/>
                <a:graphic xmlns:a="http://schemas.openxmlformats.org/drawingml/2006/main">
                  <a:graphicData uri="http://schemas.microsoft.com/office/word/2010/wordprocessingShape">
                    <wps:wsp>
                      <wps:cNvSpPr/>
                      <wps:spPr>
                        <a:xfrm>
                          <a:off x="0" y="0"/>
                          <a:ext cx="89535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D3AA3B" id="楕円 14" o:spid="_x0000_s1026" style="position:absolute;left:0;text-align:left;margin-left:229.2pt;margin-top:80.6pt;width:70.5pt;height:1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" filled="f" strokecolor="red" strokeweight="2pt"/>
            </w:pict>
          </mc:Fallback>
        </mc:AlternateContent>
      </w:r>
      <w:r>
        <w:rPr>
          <w:noProof/>
        </w:rPr>
        <mc:AlternateContent>
          <mc:Choice Requires="wps">
            <w:drawing>
              <wp:anchor distT="0" distB="0" distL="114300" distR="114300" simplePos="0" relativeHeight="251793408" behindDoc="0" locked="0" layoutInCell="1" allowOverlap="1" wp14:anchorId="4A4BDE1C" wp14:editId="73D26957">
                <wp:simplePos x="0" y="0"/>
                <wp:positionH relativeFrom="column">
                  <wp:posOffset>843915</wp:posOffset>
                </wp:positionH>
                <wp:positionV relativeFrom="paragraph">
                  <wp:posOffset>899795</wp:posOffset>
                </wp:positionV>
                <wp:extent cx="247650" cy="180975"/>
                <wp:effectExtent l="0" t="0" r="19050" b="28575"/>
                <wp:wrapNone/>
                <wp:docPr id="303" name="楕円 303"/>
                <wp:cNvGraphicFramePr/>
                <a:graphic xmlns:a="http://schemas.openxmlformats.org/drawingml/2006/main">
                  <a:graphicData uri="http://schemas.microsoft.com/office/word/2010/wordprocessingShape">
                    <wps:wsp>
                      <wps:cNvSpPr/>
                      <wps:spPr>
                        <a:xfrm>
                          <a:off x="0" y="0"/>
                          <a:ext cx="247650"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8AF21F2" id="楕円 303" o:spid="_x0000_s1026" style="position:absolute;left:0;text-align:left;margin-left:66.45pt;margin-top:70.85pt;width:19.5pt;height:14.2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" filled="f" strokecolor="red" strokeweight="2pt"/>
            </w:pict>
          </mc:Fallback>
        </mc:AlternateContent>
      </w:r>
      <w:r w:rsidR="0021795E">
        <w:rPr>
          <w:noProof/>
        </w:rPr>
        <mc:AlternateContent>
          <mc:Choice Requires="wps">
            <w:drawing>
              <wp:anchor distT="0" distB="0" distL="114300" distR="114300" simplePos="0" relativeHeight="251785216" behindDoc="0" locked="0" layoutInCell="1" allowOverlap="1" wp14:anchorId="2BAE4831" wp14:editId="6A2028BD">
                <wp:simplePos x="0" y="0"/>
                <wp:positionH relativeFrom="column">
                  <wp:posOffset>834390</wp:posOffset>
                </wp:positionH>
                <wp:positionV relativeFrom="paragraph">
                  <wp:posOffset>1690370</wp:posOffset>
                </wp:positionV>
                <wp:extent cx="247650" cy="180975"/>
                <wp:effectExtent l="0" t="0" r="19050" b="28575"/>
                <wp:wrapNone/>
                <wp:docPr id="225" name="楕円 225"/>
                <wp:cNvGraphicFramePr/>
                <a:graphic xmlns:a="http://schemas.openxmlformats.org/drawingml/2006/main">
                  <a:graphicData uri="http://schemas.microsoft.com/office/word/2010/wordprocessingShape">
                    <wps:wsp>
                      <wps:cNvSpPr/>
                      <wps:spPr>
                        <a:xfrm>
                          <a:off x="0" y="0"/>
                          <a:ext cx="247650"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005D4B4" id="楕円 225" o:spid="_x0000_s1026" style="position:absolute;left:0;text-align:left;margin-left:65.7pt;margin-top:133.1pt;width:19.5pt;height:14.2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" filled="f" strokecolor="red" strokeweight="2pt"/>
            </w:pict>
          </mc:Fallback>
        </mc:AlternateContent>
      </w:r>
      <w:r>
        <w:rPr>
          <w:noProof/>
        </w:rPr>
        <w:drawing>
          <wp:inline distT="0" distB="0" distL="0" distR="0" wp14:anchorId="28357492" wp14:editId="6EC7B77E">
            <wp:extent cx="5400040" cy="2302510"/>
            <wp:effectExtent l="19050" t="19050" r="10160" b="2159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400040" cy="2302510"/>
                    </a:xfrm>
                    <a:prstGeom prst="rect">
                      <a:avLst/>
                    </a:prstGeom>
                    <a:ln>
                      <a:solidFill>
                        <a:schemeClr val="tx1"/>
                      </a:solidFill>
                    </a:ln>
                  </pic:spPr>
                </pic:pic>
              </a:graphicData>
            </a:graphic>
          </wp:inline>
        </w:drawing>
      </w:r>
    </w:p>
    <w:p w14:paraId="71BC7D0B" w14:textId="2C03219B" w:rsidR="006478D4" w:rsidRDefault="006478D4" w:rsidP="006478D4">
      <w:pPr>
        <w:jc w:val="center"/>
      </w:pPr>
      <w:r>
        <w:rPr>
          <w:rFonts w:hint="eastAsia"/>
          <w:b/>
        </w:rPr>
        <w:t>ファイル一覧画面</w:t>
      </w:r>
    </w:p>
    <w:p w14:paraId="64655E5A" w14:textId="77777777" w:rsidR="00DE6349" w:rsidRPr="00DE6349" w:rsidRDefault="00DE6349" w:rsidP="005B5004"/>
    <w:p w14:paraId="3EE1D59D" w14:textId="1602BC63" w:rsidR="0021795E" w:rsidRDefault="0021795E" w:rsidP="0021795E">
      <w:r>
        <w:rPr>
          <w:rFonts w:hint="eastAsia"/>
        </w:rPr>
        <w:t>時限ファイルの設定ダイアログが表示されますので、</w:t>
      </w:r>
      <w:r w:rsidR="00E64CF6">
        <w:rPr>
          <w:rFonts w:hint="eastAsia"/>
        </w:rPr>
        <w:t>適宜</w:t>
      </w:r>
      <w:r w:rsidR="00A43D2C">
        <w:rPr>
          <w:rFonts w:hint="eastAsia"/>
        </w:rPr>
        <w:t>入力やチェックを行った</w:t>
      </w:r>
      <w:r w:rsidR="00E64CF6">
        <w:rPr>
          <w:rFonts w:hint="eastAsia"/>
        </w:rPr>
        <w:t>後</w:t>
      </w:r>
      <w:r>
        <w:t>「</w:t>
      </w:r>
      <w:r>
        <w:rPr>
          <w:rFonts w:hint="eastAsia"/>
        </w:rPr>
        <w:t>設定</w:t>
      </w:r>
      <w:r>
        <w:t>」を</w:t>
      </w:r>
      <w:r>
        <w:rPr>
          <w:rFonts w:hint="eastAsia"/>
        </w:rPr>
        <w:t>クリックします。</w:t>
      </w:r>
    </w:p>
    <w:p w14:paraId="35C04B37" w14:textId="220CF244" w:rsidR="005B0487" w:rsidRDefault="00153A05" w:rsidP="0065303C">
      <w:pPr>
        <w:jc w:val="center"/>
      </w:pPr>
      <w:r>
        <w:rPr>
          <w:noProof/>
        </w:rPr>
        <mc:AlternateContent>
          <mc:Choice Requires="wps">
            <w:drawing>
              <wp:anchor distT="0" distB="0" distL="114300" distR="114300" simplePos="0" relativeHeight="251840512" behindDoc="0" locked="0" layoutInCell="1" allowOverlap="1" wp14:anchorId="33D0CB5F" wp14:editId="7ED75EFF">
                <wp:simplePos x="0" y="0"/>
                <wp:positionH relativeFrom="column">
                  <wp:posOffset>2339340</wp:posOffset>
                </wp:positionH>
                <wp:positionV relativeFrom="paragraph">
                  <wp:posOffset>2044700</wp:posOffset>
                </wp:positionV>
                <wp:extent cx="704850" cy="171450"/>
                <wp:effectExtent l="0" t="0" r="19050" b="19050"/>
                <wp:wrapNone/>
                <wp:docPr id="347" name="正方形/長方形 347"/>
                <wp:cNvGraphicFramePr/>
                <a:graphic xmlns:a="http://schemas.openxmlformats.org/drawingml/2006/main">
                  <a:graphicData uri="http://schemas.microsoft.com/office/word/2010/wordprocessingShape">
                    <wps:wsp>
                      <wps:cNvSpPr/>
                      <wps:spPr>
                        <a:xfrm>
                          <a:off x="0" y="0"/>
                          <a:ext cx="7048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B5F5E" id="正方形/長方形 347" o:spid="_x0000_s1026" style="position:absolute;left:0;text-align:left;margin-left:184.2pt;margin-top:161pt;width:55.5pt;height:1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" filled="f" strokecolor="red" strokeweight="2pt"/>
            </w:pict>
          </mc:Fallback>
        </mc:AlternateContent>
      </w:r>
      <w:r w:rsidR="0065303C">
        <w:rPr>
          <w:noProof/>
        </w:rPr>
        <w:drawing>
          <wp:inline distT="0" distB="0" distL="0" distR="0" wp14:anchorId="30E7DCC9" wp14:editId="27645127">
            <wp:extent cx="5400040" cy="2302510"/>
            <wp:effectExtent l="19050" t="19050" r="10160" b="21590"/>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400040" cy="2302510"/>
                    </a:xfrm>
                    <a:prstGeom prst="rect">
                      <a:avLst/>
                    </a:prstGeom>
                    <a:ln>
                      <a:solidFill>
                        <a:schemeClr val="tx1"/>
                      </a:solidFill>
                    </a:ln>
                  </pic:spPr>
                </pic:pic>
              </a:graphicData>
            </a:graphic>
          </wp:inline>
        </w:drawing>
      </w:r>
    </w:p>
    <w:p w14:paraId="4CF3BF6B" w14:textId="7CDC6F37" w:rsidR="0021795E" w:rsidRPr="0021795E" w:rsidRDefault="0021795E" w:rsidP="0021795E">
      <w:pPr>
        <w:jc w:val="center"/>
      </w:pPr>
      <w:r w:rsidRPr="005B5004">
        <w:rPr>
          <w:rFonts w:hint="eastAsia"/>
          <w:b/>
        </w:rPr>
        <w:t>時限ファイルの設定</w:t>
      </w:r>
      <w:r>
        <w:rPr>
          <w:rFonts w:hint="eastAsia"/>
          <w:b/>
        </w:rPr>
        <w:t>ダイアログ</w:t>
      </w:r>
    </w:p>
    <w:p w14:paraId="67CE4639" w14:textId="0B7440B7" w:rsidR="005B0487" w:rsidRDefault="005B0487" w:rsidP="005B5004"/>
    <w:p w14:paraId="367E08DE" w14:textId="77777777" w:rsidR="0021795E" w:rsidRDefault="0021795E" w:rsidP="0021795E">
      <w:r>
        <w:rPr>
          <w:rFonts w:hint="eastAsia"/>
        </w:rPr>
        <w:t>各設定項目については以下の通りです。</w:t>
      </w:r>
    </w:p>
    <w:tbl>
      <w:tblPr>
        <w:tblStyle w:val="af1"/>
        <w:tblW w:w="0" w:type="auto"/>
        <w:tblInd w:w="108" w:type="dxa"/>
        <w:tblLook w:val="04A0" w:firstRow="1" w:lastRow="0" w:firstColumn="1" w:lastColumn="0" w:noHBand="0" w:noVBand="1"/>
      </w:tblPr>
      <w:tblGrid>
        <w:gridCol w:w="2410"/>
        <w:gridCol w:w="6095"/>
      </w:tblGrid>
      <w:tr w:rsidR="0021795E" w14:paraId="6F6F01DD" w14:textId="77777777" w:rsidTr="0021795E">
        <w:trPr>
          <w:cantSplit/>
          <w:tblHeader/>
        </w:trPr>
        <w:tc>
          <w:tcPr>
            <w:tcW w:w="2410" w:type="dxa"/>
            <w:shd w:val="clear" w:color="auto" w:fill="DAEEF3" w:themeFill="accent5" w:themeFillTint="33"/>
          </w:tcPr>
          <w:p w14:paraId="1C26F209" w14:textId="77777777" w:rsidR="0021795E" w:rsidRDefault="0021795E" w:rsidP="0021795E">
            <w:r>
              <w:rPr>
                <w:rFonts w:hint="eastAsia"/>
              </w:rPr>
              <w:t>項目名</w:t>
            </w:r>
          </w:p>
        </w:tc>
        <w:tc>
          <w:tcPr>
            <w:tcW w:w="6095" w:type="dxa"/>
            <w:shd w:val="clear" w:color="auto" w:fill="DAEEF3" w:themeFill="accent5" w:themeFillTint="33"/>
          </w:tcPr>
          <w:p w14:paraId="1D1FFE64" w14:textId="77777777" w:rsidR="0021795E" w:rsidRDefault="0021795E" w:rsidP="0021795E">
            <w:r>
              <w:rPr>
                <w:rFonts w:hint="eastAsia"/>
              </w:rPr>
              <w:t>説明</w:t>
            </w:r>
          </w:p>
        </w:tc>
      </w:tr>
      <w:tr w:rsidR="0021795E" w14:paraId="48FEBA2D" w14:textId="77777777" w:rsidTr="0021795E">
        <w:trPr>
          <w:cantSplit/>
        </w:trPr>
        <w:tc>
          <w:tcPr>
            <w:tcW w:w="2410" w:type="dxa"/>
          </w:tcPr>
          <w:p w14:paraId="10A77CB1" w14:textId="77F28452" w:rsidR="0021795E" w:rsidRDefault="0021795E" w:rsidP="0021795E">
            <w:r>
              <w:rPr>
                <w:rFonts w:hint="eastAsia"/>
              </w:rPr>
              <w:t>時限ファイル</w:t>
            </w:r>
            <w:r w:rsidR="00E64CF6">
              <w:rPr>
                <w:rFonts w:hint="eastAsia"/>
              </w:rPr>
              <w:t>/フォルダ</w:t>
            </w:r>
          </w:p>
        </w:tc>
        <w:tc>
          <w:tcPr>
            <w:tcW w:w="6095" w:type="dxa"/>
          </w:tcPr>
          <w:p w14:paraId="04673A17" w14:textId="77777777" w:rsidR="0021795E" w:rsidRDefault="0021795E" w:rsidP="0021795E">
            <w:r>
              <w:rPr>
                <w:rFonts w:hint="eastAsia"/>
              </w:rPr>
              <w:t>チェックを入れる場合は日付を指定します。チェックを外すと時限が解除されます。</w:t>
            </w:r>
          </w:p>
          <w:p w14:paraId="072C4925" w14:textId="77777777" w:rsidR="0021795E" w:rsidRDefault="0021795E" w:rsidP="0021795E">
            <w:r>
              <w:rPr>
                <w:rFonts w:hint="eastAsia"/>
              </w:rPr>
              <w:t>※管理者の設定によってはチェックを外せない場合があります。</w:t>
            </w:r>
          </w:p>
        </w:tc>
      </w:tr>
      <w:tr w:rsidR="00E64CF6" w14:paraId="672EFE7C" w14:textId="77777777" w:rsidTr="0021795E">
        <w:trPr>
          <w:cantSplit/>
        </w:trPr>
        <w:tc>
          <w:tcPr>
            <w:tcW w:w="2410" w:type="dxa"/>
          </w:tcPr>
          <w:p w14:paraId="7318E7B0" w14:textId="65A74A82" w:rsidR="00E64CF6" w:rsidRDefault="00E64CF6" w:rsidP="0032468D">
            <w:r>
              <w:rPr>
                <w:rFonts w:hint="eastAsia"/>
              </w:rPr>
              <w:lastRenderedPageBreak/>
              <w:t>フォルダ内が空になってから削除(※)</w:t>
            </w:r>
          </w:p>
        </w:tc>
        <w:tc>
          <w:tcPr>
            <w:tcW w:w="6095" w:type="dxa"/>
          </w:tcPr>
          <w:p w14:paraId="1D7D338A" w14:textId="368102F1" w:rsidR="00E64CF6" w:rsidRDefault="00D16591" w:rsidP="00D16591">
            <w:r>
              <w:rPr>
                <w:rFonts w:hint="eastAsia"/>
              </w:rPr>
              <w:t>チェックを入れた場合、対象フォルダ内が完全に空の場合にのみ、設定した期日が過ぎるとそのフォルダが自動的に削除されます。</w:t>
            </w:r>
          </w:p>
        </w:tc>
      </w:tr>
      <w:tr w:rsidR="00E64CF6" w14:paraId="5F2649E9" w14:textId="77777777" w:rsidTr="0021795E">
        <w:trPr>
          <w:cantSplit/>
        </w:trPr>
        <w:tc>
          <w:tcPr>
            <w:tcW w:w="2410" w:type="dxa"/>
          </w:tcPr>
          <w:p w14:paraId="65F9A55B" w14:textId="15B50686" w:rsidR="00E64CF6" w:rsidRDefault="00E64CF6" w:rsidP="0032468D">
            <w:r>
              <w:rPr>
                <w:rFonts w:hint="eastAsia"/>
              </w:rPr>
              <w:t>対象フォルダ内のファイル/フォルダに設定する</w:t>
            </w:r>
            <w:r w:rsidR="00CA46EC">
              <w:rPr>
                <w:rFonts w:hint="eastAsia"/>
              </w:rPr>
              <w:t>(※)</w:t>
            </w:r>
          </w:p>
        </w:tc>
        <w:tc>
          <w:tcPr>
            <w:tcW w:w="6095" w:type="dxa"/>
          </w:tcPr>
          <w:p w14:paraId="35497BFC" w14:textId="338B8087" w:rsidR="00943554" w:rsidRDefault="00D16591" w:rsidP="00943554">
            <w:r>
              <w:rPr>
                <w:rFonts w:hint="eastAsia"/>
              </w:rPr>
              <w:t>チェックを入れた場合、</w:t>
            </w:r>
            <w:r w:rsidR="00943554">
              <w:rPr>
                <w:rFonts w:hint="eastAsia"/>
              </w:rPr>
              <w:t>フォルダ内にあるフォルダ/ファイルに対して時限を一括で設定できます。この際、適用先として「ファイル及びフォルダ」「フォルダのみ」「ファイルのみ」のいずれかを選択できます。</w:t>
            </w:r>
          </w:p>
        </w:tc>
      </w:tr>
    </w:tbl>
    <w:p w14:paraId="05E3565F" w14:textId="769B3CCE" w:rsidR="0021795E" w:rsidRDefault="00D16591" w:rsidP="0032468D">
      <w:pPr>
        <w:pStyle w:val="af5"/>
        <w:numPr>
          <w:ilvl w:val="0"/>
          <w:numId w:val="10"/>
        </w:numPr>
        <w:ind w:leftChars="0"/>
      </w:pPr>
      <w:r>
        <w:rPr>
          <w:rFonts w:hint="eastAsia"/>
        </w:rPr>
        <w:t>フォルダ</w:t>
      </w:r>
      <w:r w:rsidR="00216A17">
        <w:rPr>
          <w:rFonts w:hint="eastAsia"/>
        </w:rPr>
        <w:t>が選択されている場合のみ</w:t>
      </w:r>
      <w:r>
        <w:rPr>
          <w:rFonts w:hint="eastAsia"/>
        </w:rPr>
        <w:t>設定できます。</w:t>
      </w:r>
    </w:p>
    <w:p w14:paraId="2BE7ACF1" w14:textId="0BD94BD5" w:rsidR="00B027E6" w:rsidRDefault="00B027E6" w:rsidP="005B5004"/>
    <w:p w14:paraId="1166E0CB" w14:textId="4197B817" w:rsidR="008003DB" w:rsidRDefault="000240A6" w:rsidP="008003DB">
      <w:r>
        <w:rPr>
          <w:rFonts w:hint="eastAsia"/>
        </w:rPr>
        <w:t>時限を</w:t>
      </w:r>
      <w:r w:rsidR="008003DB">
        <w:rPr>
          <w:rFonts w:hint="eastAsia"/>
        </w:rPr>
        <w:t>設定</w:t>
      </w:r>
      <w:r>
        <w:rPr>
          <w:rFonts w:hint="eastAsia"/>
        </w:rPr>
        <w:t>した</w:t>
      </w:r>
      <w:r w:rsidR="00A60C19">
        <w:rPr>
          <w:rFonts w:hint="eastAsia"/>
        </w:rPr>
        <w:t>後</w:t>
      </w:r>
      <w:r w:rsidR="008003DB">
        <w:rPr>
          <w:rFonts w:hint="eastAsia"/>
        </w:rPr>
        <w:t>はファイル一覧の付加情報に時計アイコンが表示されます。</w:t>
      </w:r>
      <w:r w:rsidR="00A55CD9">
        <w:rPr>
          <w:rFonts w:hint="eastAsia"/>
        </w:rPr>
        <w:t>※</w:t>
      </w:r>
      <w:r w:rsidR="00C10FE3">
        <w:tab/>
      </w:r>
      <w:r w:rsidR="00A55CD9">
        <w:rPr>
          <w:rFonts w:hint="eastAsia"/>
        </w:rPr>
        <w:t>解除した場合は時計アイコンが非表示となります。</w:t>
      </w:r>
    </w:p>
    <w:p w14:paraId="32CA849E" w14:textId="77777777" w:rsidR="008003DB" w:rsidRDefault="008003DB" w:rsidP="008003DB">
      <w:pPr>
        <w:jc w:val="center"/>
      </w:pPr>
      <w:r>
        <w:rPr>
          <w:noProof/>
        </w:rPr>
        <mc:AlternateContent>
          <mc:Choice Requires="wps">
            <w:drawing>
              <wp:anchor distT="0" distB="0" distL="114300" distR="114300" simplePos="0" relativeHeight="251844608" behindDoc="0" locked="0" layoutInCell="1" allowOverlap="1" wp14:anchorId="43144DC1" wp14:editId="4E8A0A07">
                <wp:simplePos x="0" y="0"/>
                <wp:positionH relativeFrom="column">
                  <wp:posOffset>4701540</wp:posOffset>
                </wp:positionH>
                <wp:positionV relativeFrom="paragraph">
                  <wp:posOffset>1671320</wp:posOffset>
                </wp:positionV>
                <wp:extent cx="228600" cy="209550"/>
                <wp:effectExtent l="0" t="0" r="19050" b="19050"/>
                <wp:wrapNone/>
                <wp:docPr id="353" name="楕円 353"/>
                <wp:cNvGraphicFramePr/>
                <a:graphic xmlns:a="http://schemas.openxmlformats.org/drawingml/2006/main">
                  <a:graphicData uri="http://schemas.microsoft.com/office/word/2010/wordprocessingShape">
                    <wps:wsp>
                      <wps:cNvSpPr/>
                      <wps:spPr>
                        <a:xfrm>
                          <a:off x="0" y="0"/>
                          <a:ext cx="2286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BA5AE8" id="楕円 353" o:spid="_x0000_s1026" style="position:absolute;left:0;text-align:left;margin-left:370.2pt;margin-top:131.6pt;width:18pt;height:1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" filled="f" strokecolor="red" strokeweight="2pt"/>
            </w:pict>
          </mc:Fallback>
        </mc:AlternateContent>
      </w:r>
      <w:r>
        <w:rPr>
          <w:noProof/>
        </w:rPr>
        <mc:AlternateContent>
          <mc:Choice Requires="wps">
            <w:drawing>
              <wp:anchor distT="0" distB="0" distL="114300" distR="114300" simplePos="0" relativeHeight="251842560" behindDoc="0" locked="0" layoutInCell="1" allowOverlap="1" wp14:anchorId="49B2ADCD" wp14:editId="20AF859D">
                <wp:simplePos x="0" y="0"/>
                <wp:positionH relativeFrom="column">
                  <wp:posOffset>4701540</wp:posOffset>
                </wp:positionH>
                <wp:positionV relativeFrom="paragraph">
                  <wp:posOffset>875030</wp:posOffset>
                </wp:positionV>
                <wp:extent cx="228600" cy="209550"/>
                <wp:effectExtent l="0" t="0" r="19050" b="19050"/>
                <wp:wrapNone/>
                <wp:docPr id="36" name="楕円 36"/>
                <wp:cNvGraphicFramePr/>
                <a:graphic xmlns:a="http://schemas.openxmlformats.org/drawingml/2006/main">
                  <a:graphicData uri="http://schemas.microsoft.com/office/word/2010/wordprocessingShape">
                    <wps:wsp>
                      <wps:cNvSpPr/>
                      <wps:spPr>
                        <a:xfrm>
                          <a:off x="0" y="0"/>
                          <a:ext cx="2286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B058F2" id="楕円 36" o:spid="_x0000_s1026" style="position:absolute;left:0;text-align:left;margin-left:370.2pt;margin-top:68.9pt;width:18pt;height:1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" filled="f" strokecolor="red" strokeweight="2pt"/>
            </w:pict>
          </mc:Fallback>
        </mc:AlternateContent>
      </w:r>
      <w:r>
        <w:rPr>
          <w:noProof/>
        </w:rPr>
        <w:drawing>
          <wp:inline distT="0" distB="0" distL="0" distR="0" wp14:anchorId="4B6DAFCE" wp14:editId="08A58E10">
            <wp:extent cx="5400040" cy="2302510"/>
            <wp:effectExtent l="19050" t="19050" r="10160" b="2159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400040" cy="2302510"/>
                    </a:xfrm>
                    <a:prstGeom prst="rect">
                      <a:avLst/>
                    </a:prstGeom>
                    <a:ln>
                      <a:solidFill>
                        <a:schemeClr val="tx1"/>
                      </a:solidFill>
                    </a:ln>
                  </pic:spPr>
                </pic:pic>
              </a:graphicData>
            </a:graphic>
          </wp:inline>
        </w:drawing>
      </w:r>
    </w:p>
    <w:p w14:paraId="1E4E7612" w14:textId="77777777" w:rsidR="008003DB" w:rsidRPr="006F1B58" w:rsidRDefault="008003DB" w:rsidP="008003DB">
      <w:pPr>
        <w:jc w:val="center"/>
        <w:rPr>
          <w:b/>
        </w:rPr>
      </w:pPr>
      <w:r w:rsidRPr="006F1B58">
        <w:rPr>
          <w:rFonts w:hint="eastAsia"/>
          <w:b/>
        </w:rPr>
        <w:t>ファイル一覧</w:t>
      </w:r>
      <w:r>
        <w:rPr>
          <w:rFonts w:hint="eastAsia"/>
          <w:b/>
        </w:rPr>
        <w:t>画面</w:t>
      </w:r>
    </w:p>
    <w:p w14:paraId="2A3EEB32" w14:textId="77777777" w:rsidR="008003DB" w:rsidRDefault="008003DB" w:rsidP="005B5004"/>
    <w:p w14:paraId="1829F703" w14:textId="2ED4A1CC" w:rsidR="005B0487" w:rsidRPr="005A7947" w:rsidRDefault="005B0487" w:rsidP="005B5004">
      <w:pPr>
        <w:rPr>
          <w:u w:val="single"/>
        </w:rPr>
      </w:pPr>
      <w:r w:rsidRPr="005A7947">
        <w:rPr>
          <w:rFonts w:hint="eastAsia"/>
          <w:b/>
          <w:u w:val="single"/>
        </w:rPr>
        <w:t>詳細画面の場合</w:t>
      </w:r>
    </w:p>
    <w:p w14:paraId="30C3CEBC" w14:textId="194BB9D2" w:rsidR="003E7B15" w:rsidRDefault="003E7B15" w:rsidP="005B5004">
      <w:r w:rsidRPr="00D87AD7">
        <w:rPr>
          <w:rFonts w:hint="eastAsia"/>
        </w:rPr>
        <w:t>時限ファイル</w:t>
      </w:r>
      <w:r w:rsidR="008B69AE">
        <w:rPr>
          <w:rFonts w:hint="eastAsia"/>
        </w:rPr>
        <w:t>/</w:t>
      </w:r>
      <w:r w:rsidRPr="00D87AD7">
        <w:rPr>
          <w:rFonts w:hint="eastAsia"/>
        </w:rPr>
        <w:t>フォルダ横のペンアイコンをクリック</w:t>
      </w:r>
      <w:r w:rsidR="008B69AE">
        <w:rPr>
          <w:rFonts w:hint="eastAsia"/>
        </w:rPr>
        <w:t>するとダイアログが表示されますので、適宜</w:t>
      </w:r>
      <w:r w:rsidR="00A12F2D">
        <w:rPr>
          <w:rFonts w:hint="eastAsia"/>
        </w:rPr>
        <w:t>設定の</w:t>
      </w:r>
      <w:r w:rsidR="008B69AE">
        <w:rPr>
          <w:rFonts w:hint="eastAsia"/>
        </w:rPr>
        <w:t>上「</w:t>
      </w:r>
      <w:r w:rsidR="00A12F2D">
        <w:rPr>
          <w:rFonts w:hint="eastAsia"/>
        </w:rPr>
        <w:t>設定</w:t>
      </w:r>
      <w:r w:rsidR="008B69AE">
        <w:rPr>
          <w:rFonts w:hint="eastAsia"/>
        </w:rPr>
        <w:t>」をクリックします。</w:t>
      </w:r>
    </w:p>
    <w:p w14:paraId="249374A3" w14:textId="7F6AA142" w:rsidR="00A12F2D" w:rsidRPr="00A12F2D" w:rsidRDefault="00A12F2D" w:rsidP="005B5004"/>
    <w:p w14:paraId="741343FD" w14:textId="484A8486" w:rsidR="00A12F2D" w:rsidRPr="00D87AD7" w:rsidRDefault="00A12F2D" w:rsidP="005B5004">
      <w:r>
        <w:rPr>
          <w:rFonts w:hint="eastAsia"/>
        </w:rPr>
        <w:t>以下はファイル選択時に時限ファイルの設定を行う場合の例となります。</w:t>
      </w:r>
    </w:p>
    <w:p w14:paraId="62DEC6C8" w14:textId="14737119" w:rsidR="005B5004" w:rsidRDefault="00666067" w:rsidP="005B5004">
      <w:pPr>
        <w:jc w:val="center"/>
      </w:pPr>
      <w:r>
        <w:rPr>
          <w:noProof/>
        </w:rPr>
        <w:lastRenderedPageBreak/>
        <mc:AlternateContent>
          <mc:Choice Requires="wps">
            <w:drawing>
              <wp:anchor distT="0" distB="0" distL="114300" distR="114300" simplePos="0" relativeHeight="251512832" behindDoc="0" locked="0" layoutInCell="1" allowOverlap="1" wp14:anchorId="02283B05" wp14:editId="5247ADDD">
                <wp:simplePos x="0" y="0"/>
                <wp:positionH relativeFrom="column">
                  <wp:posOffset>2348865</wp:posOffset>
                </wp:positionH>
                <wp:positionV relativeFrom="paragraph">
                  <wp:posOffset>1408430</wp:posOffset>
                </wp:positionV>
                <wp:extent cx="704850" cy="171450"/>
                <wp:effectExtent l="0" t="0" r="19050" b="19050"/>
                <wp:wrapNone/>
                <wp:docPr id="79" name="正方形/長方形 79"/>
                <wp:cNvGraphicFramePr/>
                <a:graphic xmlns:a="http://schemas.openxmlformats.org/drawingml/2006/main">
                  <a:graphicData uri="http://schemas.microsoft.com/office/word/2010/wordprocessingShape">
                    <wps:wsp>
                      <wps:cNvSpPr/>
                      <wps:spPr>
                        <a:xfrm>
                          <a:off x="0" y="0"/>
                          <a:ext cx="7048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EA006" id="正方形/長方形 79" o:spid="_x0000_s1026" style="position:absolute;left:0;text-align:left;margin-left:184.95pt;margin-top:110.9pt;width:55.5pt;height:13.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" filled="f" strokecolor="red" strokeweight="2pt"/>
            </w:pict>
          </mc:Fallback>
        </mc:AlternateContent>
      </w:r>
      <w:r w:rsidR="003E7B15">
        <w:rPr>
          <w:noProof/>
        </w:rPr>
        <mc:AlternateContent>
          <mc:Choice Requires="wps">
            <w:drawing>
              <wp:anchor distT="0" distB="0" distL="114300" distR="114300" simplePos="0" relativeHeight="251490304" behindDoc="0" locked="0" layoutInCell="1" allowOverlap="1" wp14:anchorId="301D2387" wp14:editId="22E5DE04">
                <wp:simplePos x="0" y="0"/>
                <wp:positionH relativeFrom="column">
                  <wp:posOffset>5092065</wp:posOffset>
                </wp:positionH>
                <wp:positionV relativeFrom="paragraph">
                  <wp:posOffset>692150</wp:posOffset>
                </wp:positionV>
                <wp:extent cx="247650" cy="180975"/>
                <wp:effectExtent l="0" t="0" r="19050" b="28575"/>
                <wp:wrapNone/>
                <wp:docPr id="155" name="楕円 155"/>
                <wp:cNvGraphicFramePr/>
                <a:graphic xmlns:a="http://schemas.openxmlformats.org/drawingml/2006/main">
                  <a:graphicData uri="http://schemas.microsoft.com/office/word/2010/wordprocessingShape">
                    <wps:wsp>
                      <wps:cNvSpPr/>
                      <wps:spPr>
                        <a:xfrm>
                          <a:off x="0" y="0"/>
                          <a:ext cx="247650"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FDC8DF4" id="楕円 155" o:spid="_x0000_s1026" style="position:absolute;left:0;text-align:left;margin-left:400.95pt;margin-top:54.5pt;width:19.5pt;height:14.25pt;z-index:25149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" filled="f" strokecolor="red" strokeweight="2pt"/>
            </w:pict>
          </mc:Fallback>
        </mc:AlternateContent>
      </w:r>
      <w:r w:rsidR="008B69AE">
        <w:rPr>
          <w:noProof/>
        </w:rPr>
        <w:drawing>
          <wp:inline distT="0" distB="0" distL="0" distR="0" wp14:anchorId="58E4FFDF" wp14:editId="6782F40D">
            <wp:extent cx="5400040" cy="2132965"/>
            <wp:effectExtent l="19050" t="19050" r="10160" b="1968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5400040" cy="2132965"/>
                    </a:xfrm>
                    <a:prstGeom prst="rect">
                      <a:avLst/>
                    </a:prstGeom>
                    <a:ln>
                      <a:solidFill>
                        <a:schemeClr val="tx1"/>
                      </a:solidFill>
                    </a:ln>
                  </pic:spPr>
                </pic:pic>
              </a:graphicData>
            </a:graphic>
          </wp:inline>
        </w:drawing>
      </w:r>
    </w:p>
    <w:p w14:paraId="177CC13F" w14:textId="26266855" w:rsidR="005B5004" w:rsidRDefault="005B5004" w:rsidP="005B5004">
      <w:pPr>
        <w:jc w:val="center"/>
        <w:rPr>
          <w:b/>
        </w:rPr>
      </w:pPr>
      <w:r w:rsidRPr="005B5004">
        <w:rPr>
          <w:rFonts w:hint="eastAsia"/>
          <w:b/>
        </w:rPr>
        <w:t>時限ファイルの設定</w:t>
      </w:r>
    </w:p>
    <w:p w14:paraId="70DE69DC" w14:textId="77777777" w:rsidR="00EB3731" w:rsidRDefault="00EB3731" w:rsidP="006F1B58"/>
    <w:p w14:paraId="48997FC3" w14:textId="220E2C10" w:rsidR="006F1B58" w:rsidRDefault="006F1B58" w:rsidP="006F1B58">
      <w:r>
        <w:rPr>
          <w:rFonts w:hint="eastAsia"/>
        </w:rPr>
        <w:t>各設定項目については</w:t>
      </w:r>
      <w:r w:rsidR="00307878">
        <w:rPr>
          <w:rFonts w:hint="eastAsia"/>
        </w:rPr>
        <w:t>「</w:t>
      </w:r>
      <w:r w:rsidR="0065303C">
        <w:rPr>
          <w:rFonts w:hint="eastAsia"/>
        </w:rPr>
        <w:t>ファイル一覧画面</w:t>
      </w:r>
      <w:r w:rsidR="00307878">
        <w:rPr>
          <w:rFonts w:hint="eastAsia"/>
        </w:rPr>
        <w:t>の場合」と同様です。</w:t>
      </w:r>
    </w:p>
    <w:p w14:paraId="0D0D4435" w14:textId="2AB1B255" w:rsidR="008B69AE" w:rsidRDefault="008B69AE" w:rsidP="007727A3"/>
    <w:p w14:paraId="466DF8D2" w14:textId="34C1E0AB" w:rsidR="009361EF" w:rsidRDefault="004171AA" w:rsidP="009361EF">
      <w:r w:rsidRPr="004171AA">
        <w:rPr>
          <w:rFonts w:hint="eastAsia"/>
        </w:rPr>
        <w:t>時限ファイル</w:t>
      </w:r>
      <w:r w:rsidRPr="004171AA">
        <w:t>/フォルダの設定の詳細につきましては</w:t>
      </w:r>
      <w:r w:rsidR="004064E4" w:rsidRPr="00D50699">
        <w:rPr>
          <w:rFonts w:hint="eastAsia"/>
        </w:rPr>
        <w:t>、</w:t>
      </w:r>
      <w:r w:rsidR="009361EF" w:rsidRPr="00D50699">
        <w:rPr>
          <w:rFonts w:hint="eastAsia"/>
        </w:rPr>
        <w:t>以下</w:t>
      </w:r>
      <w:r w:rsidR="009361EF" w:rsidRPr="00D50699">
        <w:t xml:space="preserve">URL内の「Proself Ver.5 - </w:t>
      </w:r>
      <w:r w:rsidR="009361EF" w:rsidRPr="009361EF">
        <w:rPr>
          <w:rFonts w:hint="eastAsia"/>
        </w:rPr>
        <w:t>操作チュートリアル時限ファイル設定ユーザー編</w:t>
      </w:r>
      <w:r w:rsidR="009361EF" w:rsidRPr="00D50699">
        <w:t>」を</w:t>
      </w:r>
      <w:r w:rsidR="006D3064">
        <w:t>ご参照ください</w:t>
      </w:r>
      <w:r w:rsidR="009361EF" w:rsidRPr="00D50699">
        <w:t>。</w:t>
      </w:r>
    </w:p>
    <w:p w14:paraId="03EF651D" w14:textId="77777777" w:rsidR="009361EF" w:rsidRDefault="00956EE5" w:rsidP="009361EF">
      <w:hyperlink r:id="rId125" w:history="1">
        <w:r w:rsidR="009361EF" w:rsidRPr="007543A1">
          <w:rPr>
            <w:rStyle w:val="af0"/>
          </w:rPr>
          <w:t>https://www.proself.jp/manualtutorial/list/</w:t>
        </w:r>
      </w:hyperlink>
    </w:p>
    <w:p w14:paraId="77998A9C" w14:textId="77777777" w:rsidR="009361EF" w:rsidRDefault="009361EF" w:rsidP="007727A3"/>
    <w:p w14:paraId="4966967F" w14:textId="77777777" w:rsidR="005B5004" w:rsidRPr="005B5004" w:rsidRDefault="005B5004" w:rsidP="00AD2487">
      <w:pPr>
        <w:pStyle w:val="3"/>
        <w:ind w:left="-12"/>
      </w:pPr>
      <w:bookmarkStart w:id="74" w:name="_Toc153801621"/>
      <w:r w:rsidRPr="005B5004">
        <w:rPr>
          <w:rFonts w:hint="eastAsia"/>
        </w:rPr>
        <w:t>コメントの設定</w:t>
      </w:r>
      <w:bookmarkEnd w:id="74"/>
    </w:p>
    <w:p w14:paraId="7FA8581B" w14:textId="31C599BC" w:rsidR="005B5004" w:rsidRDefault="005B5004" w:rsidP="005B5004">
      <w:r>
        <w:rPr>
          <w:rFonts w:hint="eastAsia"/>
        </w:rPr>
        <w:t>ファイル</w:t>
      </w:r>
      <w:r w:rsidR="003A078E">
        <w:rPr>
          <w:rFonts w:hint="eastAsia"/>
        </w:rPr>
        <w:t>/</w:t>
      </w:r>
      <w:r>
        <w:rPr>
          <w:rFonts w:hint="eastAsia"/>
        </w:rPr>
        <w:t>フォルダにコメントをつけることができます。</w:t>
      </w:r>
    </w:p>
    <w:p w14:paraId="29EAA389" w14:textId="06358960" w:rsidR="000E5CF4" w:rsidRPr="000E5CF4" w:rsidRDefault="003E7B15" w:rsidP="007727A3">
      <w:r w:rsidRPr="00D87AD7">
        <w:rPr>
          <w:rFonts w:hint="eastAsia"/>
        </w:rPr>
        <w:t>コメント横のペンアイコンをクリックすると編集ボックスが表示されます</w:t>
      </w:r>
      <w:r w:rsidR="000E5CF4">
        <w:rPr>
          <w:rFonts w:hint="eastAsia"/>
        </w:rPr>
        <w:t>ので、編集後に「コメントの設定」をクリックします。</w:t>
      </w:r>
    </w:p>
    <w:p w14:paraId="22880BB8" w14:textId="4FAC9F7C" w:rsidR="005B5004" w:rsidRDefault="000E5CF4" w:rsidP="003A078E">
      <w:pPr>
        <w:jc w:val="center"/>
      </w:pPr>
      <w:r>
        <w:rPr>
          <w:noProof/>
        </w:rPr>
        <mc:AlternateContent>
          <mc:Choice Requires="wps">
            <w:drawing>
              <wp:anchor distT="0" distB="0" distL="114300" distR="114300" simplePos="0" relativeHeight="251478016" behindDoc="0" locked="0" layoutInCell="1" allowOverlap="1" wp14:anchorId="2B95226C" wp14:editId="25D98432">
                <wp:simplePos x="0" y="0"/>
                <wp:positionH relativeFrom="column">
                  <wp:posOffset>5092065</wp:posOffset>
                </wp:positionH>
                <wp:positionV relativeFrom="paragraph">
                  <wp:posOffset>1148715</wp:posOffset>
                </wp:positionV>
                <wp:extent cx="247650" cy="190500"/>
                <wp:effectExtent l="0" t="0" r="19050" b="19050"/>
                <wp:wrapNone/>
                <wp:docPr id="158" name="楕円 158"/>
                <wp:cNvGraphicFramePr/>
                <a:graphic xmlns:a="http://schemas.openxmlformats.org/drawingml/2006/main">
                  <a:graphicData uri="http://schemas.microsoft.com/office/word/2010/wordprocessingShape">
                    <wps:wsp>
                      <wps:cNvSpPr/>
                      <wps:spPr>
                        <a:xfrm>
                          <a:off x="0" y="0"/>
                          <a:ext cx="2476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7B15BEF" id="楕円 158" o:spid="_x0000_s1026" style="position:absolute;left:0;text-align:left;margin-left:400.95pt;margin-top:90.45pt;width:19.5pt;height:15pt;z-index:25147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" filled="f" strokecolor="red" strokeweight="2pt"/>
            </w:pict>
          </mc:Fallback>
        </mc:AlternateContent>
      </w:r>
      <w:r>
        <w:rPr>
          <w:noProof/>
        </w:rPr>
        <mc:AlternateContent>
          <mc:Choice Requires="wps">
            <w:drawing>
              <wp:anchor distT="0" distB="0" distL="114300" distR="114300" simplePos="0" relativeHeight="251475968" behindDoc="0" locked="0" layoutInCell="1" allowOverlap="1" wp14:anchorId="604607C0" wp14:editId="24B1341A">
                <wp:simplePos x="0" y="0"/>
                <wp:positionH relativeFrom="column">
                  <wp:posOffset>3787139</wp:posOffset>
                </wp:positionH>
                <wp:positionV relativeFrom="paragraph">
                  <wp:posOffset>1369695</wp:posOffset>
                </wp:positionV>
                <wp:extent cx="1552575" cy="390525"/>
                <wp:effectExtent l="0" t="0" r="28575" b="28575"/>
                <wp:wrapNone/>
                <wp:docPr id="157" name="正方形/長方形 157"/>
                <wp:cNvGraphicFramePr/>
                <a:graphic xmlns:a="http://schemas.openxmlformats.org/drawingml/2006/main">
                  <a:graphicData uri="http://schemas.microsoft.com/office/word/2010/wordprocessingShape">
                    <wps:wsp>
                      <wps:cNvSpPr/>
                      <wps:spPr>
                        <a:xfrm>
                          <a:off x="0" y="0"/>
                          <a:ext cx="1552575"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516C0" id="正方形/長方形 157" o:spid="_x0000_s1026" style="position:absolute;left:0;text-align:left;margin-left:298.2pt;margin-top:107.85pt;width:122.25pt;height:30.7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" filled="f" strokecolor="red" strokeweight="2pt"/>
            </w:pict>
          </mc:Fallback>
        </mc:AlternateContent>
      </w:r>
      <w:r w:rsidR="003A078E">
        <w:rPr>
          <w:noProof/>
        </w:rPr>
        <w:drawing>
          <wp:inline distT="0" distB="0" distL="0" distR="0" wp14:anchorId="6ABAA1A9" wp14:editId="3D289D4A">
            <wp:extent cx="5400040" cy="2132965"/>
            <wp:effectExtent l="19050" t="19050" r="10160" b="1968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5400040" cy="2132965"/>
                    </a:xfrm>
                    <a:prstGeom prst="rect">
                      <a:avLst/>
                    </a:prstGeom>
                    <a:ln>
                      <a:solidFill>
                        <a:schemeClr val="tx1"/>
                      </a:solidFill>
                    </a:ln>
                  </pic:spPr>
                </pic:pic>
              </a:graphicData>
            </a:graphic>
          </wp:inline>
        </w:drawing>
      </w:r>
    </w:p>
    <w:p w14:paraId="39F933D1" w14:textId="3841A886" w:rsidR="005B5004" w:rsidRDefault="005B5004" w:rsidP="004171AA">
      <w:pPr>
        <w:jc w:val="center"/>
      </w:pPr>
      <w:r w:rsidRPr="005B5004">
        <w:rPr>
          <w:rFonts w:hint="eastAsia"/>
          <w:b/>
        </w:rPr>
        <w:t>コメントの設定</w:t>
      </w:r>
    </w:p>
    <w:p w14:paraId="2845B05E" w14:textId="57A80F7A" w:rsidR="005B5004" w:rsidRPr="005B5004" w:rsidRDefault="005B5004" w:rsidP="00AD2487">
      <w:pPr>
        <w:pStyle w:val="3"/>
        <w:ind w:left="-12"/>
      </w:pPr>
      <w:bookmarkStart w:id="75" w:name="_Toc153801622"/>
      <w:r w:rsidRPr="005B5004">
        <w:rPr>
          <w:rFonts w:hint="eastAsia"/>
        </w:rPr>
        <w:lastRenderedPageBreak/>
        <w:t>以前のバージョン</w:t>
      </w:r>
      <w:bookmarkEnd w:id="75"/>
    </w:p>
    <w:p w14:paraId="57C0936E" w14:textId="0DD6F31E" w:rsidR="00AF6CD2" w:rsidRDefault="005B5004" w:rsidP="007727A3">
      <w:r>
        <w:rPr>
          <w:rFonts w:hint="eastAsia"/>
        </w:rPr>
        <w:t>管理者</w:t>
      </w:r>
      <w:r w:rsidR="00DB06C8">
        <w:rPr>
          <w:rFonts w:hint="eastAsia"/>
        </w:rPr>
        <w:t>によって</w:t>
      </w:r>
      <w:r>
        <w:rPr>
          <w:rFonts w:hint="eastAsia"/>
        </w:rPr>
        <w:t>バージョン管理</w:t>
      </w:r>
      <w:r w:rsidR="00DB06C8">
        <w:rPr>
          <w:rFonts w:hint="eastAsia"/>
        </w:rPr>
        <w:t>が</w:t>
      </w:r>
      <w:r w:rsidR="00C20734">
        <w:rPr>
          <w:rFonts w:hint="eastAsia"/>
        </w:rPr>
        <w:t>有効に</w:t>
      </w:r>
      <w:r>
        <w:rPr>
          <w:rFonts w:hint="eastAsia"/>
        </w:rPr>
        <w:t>設定</w:t>
      </w:r>
      <w:r w:rsidR="00DB06C8">
        <w:rPr>
          <w:rFonts w:hint="eastAsia"/>
        </w:rPr>
        <w:t>されている</w:t>
      </w:r>
      <w:r>
        <w:rPr>
          <w:rFonts w:hint="eastAsia"/>
        </w:rPr>
        <w:t>場合、設定した世代分前の</w:t>
      </w:r>
      <w:r w:rsidR="00DB06C8">
        <w:rPr>
          <w:rFonts w:hint="eastAsia"/>
        </w:rPr>
        <w:t>ファイルが</w:t>
      </w:r>
      <w:r>
        <w:rPr>
          <w:rFonts w:hint="eastAsia"/>
        </w:rPr>
        <w:t>保存され</w:t>
      </w:r>
      <w:r w:rsidR="00AF6CD2">
        <w:rPr>
          <w:rFonts w:hint="eastAsia"/>
        </w:rPr>
        <w:t>ます。</w:t>
      </w:r>
    </w:p>
    <w:p w14:paraId="6EB5D5B5" w14:textId="1D654733" w:rsidR="00D50699" w:rsidRDefault="00AF6CD2" w:rsidP="007727A3">
      <w:r>
        <w:rPr>
          <w:rFonts w:hint="eastAsia"/>
        </w:rPr>
        <w:t>「以前のバージョン」をクリックするとダイアログが表示されますので、バージョンを選択して「</w:t>
      </w:r>
      <w:r w:rsidR="005B5004">
        <w:rPr>
          <w:rFonts w:hint="eastAsia"/>
        </w:rPr>
        <w:t>ダウンロード</w:t>
      </w:r>
      <w:r>
        <w:rPr>
          <w:rFonts w:hint="eastAsia"/>
        </w:rPr>
        <w:t>」をクリックします。</w:t>
      </w:r>
    </w:p>
    <w:p w14:paraId="528D30E8" w14:textId="64ABAB62" w:rsidR="005B5004" w:rsidRDefault="002027C3" w:rsidP="005B5004">
      <w:pPr>
        <w:jc w:val="center"/>
      </w:pPr>
      <w:r>
        <w:rPr>
          <w:noProof/>
        </w:rPr>
        <mc:AlternateContent>
          <mc:Choice Requires="wps">
            <w:drawing>
              <wp:anchor distT="0" distB="0" distL="114300" distR="114300" simplePos="0" relativeHeight="251516928" behindDoc="0" locked="0" layoutInCell="1" allowOverlap="1" wp14:anchorId="201BF52E" wp14:editId="5A270389">
                <wp:simplePos x="0" y="0"/>
                <wp:positionH relativeFrom="column">
                  <wp:posOffset>1739265</wp:posOffset>
                </wp:positionH>
                <wp:positionV relativeFrom="paragraph">
                  <wp:posOffset>753110</wp:posOffset>
                </wp:positionV>
                <wp:extent cx="1028700" cy="161925"/>
                <wp:effectExtent l="0" t="0" r="19050" b="28575"/>
                <wp:wrapNone/>
                <wp:docPr id="147" name="正方形/長方形 147"/>
                <wp:cNvGraphicFramePr/>
                <a:graphic xmlns:a="http://schemas.openxmlformats.org/drawingml/2006/main">
                  <a:graphicData uri="http://schemas.microsoft.com/office/word/2010/wordprocessingShape">
                    <wps:wsp>
                      <wps:cNvSpPr/>
                      <wps:spPr>
                        <a:xfrm>
                          <a:off x="0" y="0"/>
                          <a:ext cx="10287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9B9CA" id="正方形/長方形 147" o:spid="_x0000_s1026" style="position:absolute;left:0;text-align:left;margin-left:136.95pt;margin-top:59.3pt;width:81pt;height:12.7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514880" behindDoc="0" locked="0" layoutInCell="1" allowOverlap="1" wp14:anchorId="507007CD" wp14:editId="25BF8EF0">
                <wp:simplePos x="0" y="0"/>
                <wp:positionH relativeFrom="column">
                  <wp:posOffset>2367915</wp:posOffset>
                </wp:positionH>
                <wp:positionV relativeFrom="paragraph">
                  <wp:posOffset>1657985</wp:posOffset>
                </wp:positionV>
                <wp:extent cx="704850" cy="171450"/>
                <wp:effectExtent l="0" t="0" r="19050" b="19050"/>
                <wp:wrapNone/>
                <wp:docPr id="292" name="正方形/長方形 292"/>
                <wp:cNvGraphicFramePr/>
                <a:graphic xmlns:a="http://schemas.openxmlformats.org/drawingml/2006/main">
                  <a:graphicData uri="http://schemas.microsoft.com/office/word/2010/wordprocessingShape">
                    <wps:wsp>
                      <wps:cNvSpPr/>
                      <wps:spPr>
                        <a:xfrm>
                          <a:off x="0" y="0"/>
                          <a:ext cx="7048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50E38" id="正方形/長方形 292" o:spid="_x0000_s1026" style="position:absolute;left:0;text-align:left;margin-left:186.45pt;margin-top:130.55pt;width:55.5pt;height:13.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" filled="f" strokecolor="red" strokeweight="2pt"/>
            </w:pict>
          </mc:Fallback>
        </mc:AlternateContent>
      </w:r>
      <w:r w:rsidR="00247A3B">
        <w:rPr>
          <w:noProof/>
        </w:rPr>
        <mc:AlternateContent>
          <mc:Choice Requires="wps">
            <w:drawing>
              <wp:anchor distT="0" distB="0" distL="114300" distR="114300" simplePos="0" relativeHeight="251492352" behindDoc="0" locked="0" layoutInCell="1" allowOverlap="1" wp14:anchorId="71C57E2D" wp14:editId="40DB63CE">
                <wp:simplePos x="0" y="0"/>
                <wp:positionH relativeFrom="column">
                  <wp:posOffset>4625340</wp:posOffset>
                </wp:positionH>
                <wp:positionV relativeFrom="paragraph">
                  <wp:posOffset>690245</wp:posOffset>
                </wp:positionV>
                <wp:extent cx="647700" cy="171450"/>
                <wp:effectExtent l="0" t="0" r="19050" b="19050"/>
                <wp:wrapNone/>
                <wp:docPr id="168" name="正方形/長方形 168"/>
                <wp:cNvGraphicFramePr/>
                <a:graphic xmlns:a="http://schemas.openxmlformats.org/drawingml/2006/main">
                  <a:graphicData uri="http://schemas.microsoft.com/office/word/2010/wordprocessingShape">
                    <wps:wsp>
                      <wps:cNvSpPr/>
                      <wps:spPr>
                        <a:xfrm>
                          <a:off x="0" y="0"/>
                          <a:ext cx="6477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A0974" id="正方形/長方形 168" o:spid="_x0000_s1026" style="position:absolute;left:0;text-align:left;margin-left:364.2pt;margin-top:54.35pt;width:51pt;height:13.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" filled="f" strokecolor="red" strokeweight="2pt"/>
            </w:pict>
          </mc:Fallback>
        </mc:AlternateContent>
      </w:r>
      <w:r w:rsidR="00C20734">
        <w:rPr>
          <w:noProof/>
        </w:rPr>
        <w:drawing>
          <wp:inline distT="0" distB="0" distL="0" distR="0" wp14:anchorId="37A25E87" wp14:editId="3B90AEC7">
            <wp:extent cx="5400040" cy="2132965"/>
            <wp:effectExtent l="19050" t="19050" r="10160" b="1968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5400040" cy="2132965"/>
                    </a:xfrm>
                    <a:prstGeom prst="rect">
                      <a:avLst/>
                    </a:prstGeom>
                    <a:ln>
                      <a:solidFill>
                        <a:schemeClr val="tx1"/>
                      </a:solidFill>
                    </a:ln>
                  </pic:spPr>
                </pic:pic>
              </a:graphicData>
            </a:graphic>
          </wp:inline>
        </w:drawing>
      </w:r>
    </w:p>
    <w:p w14:paraId="0D9A0774" w14:textId="77777777" w:rsidR="005B5004" w:rsidRPr="005B5004" w:rsidRDefault="005B5004" w:rsidP="005B5004">
      <w:pPr>
        <w:jc w:val="center"/>
        <w:rPr>
          <w:b/>
        </w:rPr>
      </w:pPr>
      <w:r w:rsidRPr="005B5004">
        <w:rPr>
          <w:rFonts w:hint="eastAsia"/>
          <w:b/>
        </w:rPr>
        <w:t>以前のバージョン</w:t>
      </w:r>
    </w:p>
    <w:p w14:paraId="691CB871" w14:textId="75259A88" w:rsidR="005B5004" w:rsidRDefault="005B5004" w:rsidP="007727A3"/>
    <w:p w14:paraId="6C929AA2" w14:textId="598D08A3" w:rsidR="00D50699" w:rsidRDefault="00D50699" w:rsidP="00D50699">
      <w:r w:rsidRPr="00D50699">
        <w:rPr>
          <w:rFonts w:hint="eastAsia"/>
        </w:rPr>
        <w:t>詳細につきましては、以下</w:t>
      </w:r>
      <w:r w:rsidRPr="00D50699">
        <w:t>URL内の「Proself Ver.5 - 操作チュートリアルバージョン管理設定ユーザー編」を</w:t>
      </w:r>
      <w:r w:rsidR="006D3064">
        <w:t>ご参照ください</w:t>
      </w:r>
      <w:r w:rsidRPr="00D50699">
        <w:t>。</w:t>
      </w:r>
    </w:p>
    <w:p w14:paraId="3EA63710" w14:textId="4F4337D1" w:rsidR="00D50699" w:rsidRDefault="00956EE5" w:rsidP="00D50699">
      <w:hyperlink r:id="rId128" w:history="1">
        <w:r w:rsidR="00D50699" w:rsidRPr="007543A1">
          <w:rPr>
            <w:rStyle w:val="af0"/>
          </w:rPr>
          <w:t>https://www.proself.jp/manualtutorial/list/</w:t>
        </w:r>
      </w:hyperlink>
    </w:p>
    <w:p w14:paraId="20B7DBEC" w14:textId="3C2F5B1A" w:rsidR="00D50699" w:rsidRDefault="00D50699" w:rsidP="007727A3"/>
    <w:p w14:paraId="7FC6B6E7" w14:textId="665ECB63" w:rsidR="001172A7" w:rsidRDefault="001172A7" w:rsidP="001172A7">
      <w:pPr>
        <w:pStyle w:val="3"/>
        <w:ind w:left="-12"/>
      </w:pPr>
      <w:bookmarkStart w:id="76" w:name="_Toc153801623"/>
      <w:r>
        <w:rPr>
          <w:rFonts w:hint="eastAsia"/>
        </w:rPr>
        <w:t>ログダウンロード</w:t>
      </w:r>
      <w:bookmarkEnd w:id="76"/>
    </w:p>
    <w:p w14:paraId="50598F66" w14:textId="573C4C7F" w:rsidR="00D81480" w:rsidRDefault="00D81480" w:rsidP="00D81480">
      <w:r>
        <w:rPr>
          <w:rFonts w:hint="eastAsia"/>
        </w:rPr>
        <w:t>ファイル/フォルダに対する操作ログをダウンロードすることができます。</w:t>
      </w:r>
    </w:p>
    <w:p w14:paraId="3F4F920F" w14:textId="77777777" w:rsidR="00FD3006" w:rsidRPr="00FD3006" w:rsidRDefault="00FD3006" w:rsidP="00D81480"/>
    <w:p w14:paraId="4AC4AE1B" w14:textId="55D119E3" w:rsidR="001172A7" w:rsidRDefault="00D81480" w:rsidP="007727A3">
      <w:r>
        <w:rPr>
          <w:rFonts w:hint="eastAsia"/>
        </w:rPr>
        <w:t>ログダウンロード</w:t>
      </w:r>
      <w:r w:rsidRPr="00D87AD7">
        <w:rPr>
          <w:rFonts w:hint="eastAsia"/>
        </w:rPr>
        <w:t>横の</w:t>
      </w:r>
      <w:r>
        <w:rPr>
          <w:rFonts w:hint="eastAsia"/>
        </w:rPr>
        <w:t>矢印ア</w:t>
      </w:r>
      <w:r w:rsidRPr="00D87AD7">
        <w:rPr>
          <w:rFonts w:hint="eastAsia"/>
        </w:rPr>
        <w:t>イコンをクリックすると</w:t>
      </w:r>
      <w:r>
        <w:rPr>
          <w:rFonts w:hint="eastAsia"/>
        </w:rPr>
        <w:t>ダイアログが表示されますので、ダウンロードしたい種類のログの年月プルダウンを選択し「ダウンロード」をクリックします。</w:t>
      </w:r>
    </w:p>
    <w:p w14:paraId="2BB9257B" w14:textId="2A7CC409" w:rsidR="00D81480" w:rsidRDefault="008E0FDC" w:rsidP="00D81480">
      <w:pPr>
        <w:jc w:val="center"/>
      </w:pPr>
      <w:r>
        <w:rPr>
          <w:noProof/>
        </w:rPr>
        <w:lastRenderedPageBreak/>
        <mc:AlternateContent>
          <mc:Choice Requires="wps">
            <w:drawing>
              <wp:anchor distT="0" distB="0" distL="114300" distR="114300" simplePos="0" relativeHeight="251668480" behindDoc="0" locked="0" layoutInCell="1" allowOverlap="1" wp14:anchorId="06222520" wp14:editId="388DD312">
                <wp:simplePos x="0" y="0"/>
                <wp:positionH relativeFrom="column">
                  <wp:posOffset>2625090</wp:posOffset>
                </wp:positionH>
                <wp:positionV relativeFrom="paragraph">
                  <wp:posOffset>471170</wp:posOffset>
                </wp:positionV>
                <wp:extent cx="1343025" cy="723900"/>
                <wp:effectExtent l="0" t="0" r="28575" b="19050"/>
                <wp:wrapNone/>
                <wp:docPr id="340" name="正方形/長方形 340"/>
                <wp:cNvGraphicFramePr/>
                <a:graphic xmlns:a="http://schemas.openxmlformats.org/drawingml/2006/main">
                  <a:graphicData uri="http://schemas.microsoft.com/office/word/2010/wordprocessingShape">
                    <wps:wsp>
                      <wps:cNvSpPr/>
                      <wps:spPr>
                        <a:xfrm>
                          <a:off x="0" y="0"/>
                          <a:ext cx="1343025" cy="723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5255B" id="正方形/長方形 340" o:spid="_x0000_s1026" style="position:absolute;left:0;text-align:left;margin-left:206.7pt;margin-top:37.1pt;width:105.75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" filled="f" strokecolor="red" strokeweight="2pt"/>
            </w:pict>
          </mc:Fallback>
        </mc:AlternateContent>
      </w:r>
      <w:r>
        <w:rPr>
          <w:noProof/>
        </w:rPr>
        <mc:AlternateContent>
          <mc:Choice Requires="wps">
            <w:drawing>
              <wp:anchor distT="0" distB="0" distL="114300" distR="114300" simplePos="0" relativeHeight="251572224" behindDoc="0" locked="0" layoutInCell="1" allowOverlap="1" wp14:anchorId="59C0594E" wp14:editId="33E73E05">
                <wp:simplePos x="0" y="0"/>
                <wp:positionH relativeFrom="column">
                  <wp:posOffset>5063490</wp:posOffset>
                </wp:positionH>
                <wp:positionV relativeFrom="paragraph">
                  <wp:posOffset>1086485</wp:posOffset>
                </wp:positionV>
                <wp:extent cx="247650" cy="190500"/>
                <wp:effectExtent l="0" t="0" r="19050" b="19050"/>
                <wp:wrapNone/>
                <wp:docPr id="339" name="楕円 339"/>
                <wp:cNvGraphicFramePr/>
                <a:graphic xmlns:a="http://schemas.openxmlformats.org/drawingml/2006/main">
                  <a:graphicData uri="http://schemas.microsoft.com/office/word/2010/wordprocessingShape">
                    <wps:wsp>
                      <wps:cNvSpPr/>
                      <wps:spPr>
                        <a:xfrm>
                          <a:off x="0" y="0"/>
                          <a:ext cx="2476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9F217CF" id="楕円 339" o:spid="_x0000_s1026" style="position:absolute;left:0;text-align:left;margin-left:398.7pt;margin-top:85.55pt;width:19.5pt;height:15pt;z-index:25157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" filled="f" strokecolor="red" strokeweight="2pt"/>
            </w:pict>
          </mc:Fallback>
        </mc:AlternateContent>
      </w:r>
      <w:r w:rsidR="00D81480">
        <w:rPr>
          <w:noProof/>
        </w:rPr>
        <w:drawing>
          <wp:inline distT="0" distB="0" distL="0" distR="0" wp14:anchorId="18469BFA" wp14:editId="49430F8C">
            <wp:extent cx="5399155" cy="2428875"/>
            <wp:effectExtent l="19050" t="19050" r="11430" b="9525"/>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extLst>
                        <a:ext uri="{28A0092B-C50C-407E-A947-70E740481C1C}">
                          <a14:useLocalDpi xmlns:a14="http://schemas.microsoft.com/office/drawing/2010/main" val="0"/>
                        </a:ext>
                      </a:extLst>
                    </a:blip>
                    <a:srcRect/>
                    <a:stretch/>
                  </pic:blipFill>
                  <pic:spPr bwMode="auto">
                    <a:xfrm>
                      <a:off x="0" y="0"/>
                      <a:ext cx="5400000" cy="24292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89D600" w14:textId="745620C9" w:rsidR="00D81480" w:rsidRPr="00D81480" w:rsidRDefault="00D81480" w:rsidP="00D81480">
      <w:pPr>
        <w:jc w:val="center"/>
        <w:rPr>
          <w:b/>
        </w:rPr>
      </w:pPr>
      <w:r w:rsidRPr="00D81480">
        <w:rPr>
          <w:rFonts w:hint="eastAsia"/>
          <w:b/>
        </w:rPr>
        <w:t>ログのダウンロード</w:t>
      </w:r>
    </w:p>
    <w:p w14:paraId="668C85FC" w14:textId="77777777" w:rsidR="00FD3006" w:rsidRDefault="00FD3006" w:rsidP="007727A3"/>
    <w:p w14:paraId="7A307FAE" w14:textId="7B5CCBED" w:rsidR="00D50699" w:rsidRDefault="00D50699" w:rsidP="00D50699">
      <w:pPr>
        <w:pStyle w:val="3"/>
        <w:ind w:left="-12"/>
      </w:pPr>
      <w:bookmarkStart w:id="77" w:name="_Toc153801624"/>
      <w:r>
        <w:rPr>
          <w:rFonts w:hint="eastAsia"/>
        </w:rPr>
        <w:t>W</w:t>
      </w:r>
      <w:r>
        <w:t>eb</w:t>
      </w:r>
      <w:r>
        <w:rPr>
          <w:rFonts w:hint="eastAsia"/>
        </w:rPr>
        <w:t>公開</w:t>
      </w:r>
      <w:bookmarkEnd w:id="77"/>
    </w:p>
    <w:p w14:paraId="32083DE8" w14:textId="313371D9" w:rsidR="0000191E" w:rsidRDefault="0000191E" w:rsidP="0000191E">
      <w:r>
        <w:rPr>
          <w:rFonts w:hint="eastAsia"/>
        </w:rPr>
        <w:t>Web公開</w:t>
      </w:r>
      <w:r w:rsidR="00FC51C6">
        <w:rPr>
          <w:rFonts w:hint="eastAsia"/>
        </w:rPr>
        <w:t>設定</w:t>
      </w:r>
      <w:r>
        <w:rPr>
          <w:rFonts w:hint="eastAsia"/>
        </w:rPr>
        <w:t>はファイル一覧画面、詳細画面より行うことができます。</w:t>
      </w:r>
    </w:p>
    <w:p w14:paraId="5B129F16" w14:textId="5FC8C9A1" w:rsidR="0000191E" w:rsidRDefault="0000191E" w:rsidP="0000191E"/>
    <w:p w14:paraId="34EC046C" w14:textId="3B16FF92" w:rsidR="0000191E" w:rsidRPr="00146D9A" w:rsidRDefault="0000191E" w:rsidP="0000191E">
      <w:pPr>
        <w:rPr>
          <w:b/>
          <w:u w:val="single"/>
        </w:rPr>
      </w:pPr>
      <w:r w:rsidRPr="00146D9A">
        <w:rPr>
          <w:rFonts w:hint="eastAsia"/>
          <w:b/>
          <w:u w:val="single"/>
        </w:rPr>
        <w:t>ファイル一覧画面の場合</w:t>
      </w:r>
    </w:p>
    <w:p w14:paraId="0A67E337" w14:textId="69030405" w:rsidR="0000191E" w:rsidRDefault="009E5C90" w:rsidP="0000191E">
      <w:r>
        <w:rPr>
          <w:rFonts w:hint="eastAsia"/>
        </w:rPr>
        <w:t>詳細については「</w:t>
      </w:r>
      <w:hyperlink w:anchor="_Web公開" w:history="1">
        <w:r w:rsidRPr="00C90AF3">
          <w:rPr>
            <w:rStyle w:val="af0"/>
            <w:rFonts w:hint="eastAsia"/>
          </w:rPr>
          <w:t>3.1.Web公開</w:t>
        </w:r>
      </w:hyperlink>
      <w:r>
        <w:rPr>
          <w:rFonts w:hint="eastAsia"/>
        </w:rPr>
        <w:t>」</w:t>
      </w:r>
      <w:r w:rsidRPr="005B5004">
        <w:t>を</w:t>
      </w:r>
      <w:r w:rsidR="006D3064">
        <w:rPr>
          <w:rFonts w:hint="eastAsia"/>
        </w:rPr>
        <w:t>ご参照ください</w:t>
      </w:r>
      <w:r>
        <w:rPr>
          <w:rFonts w:hint="eastAsia"/>
        </w:rPr>
        <w:t>。</w:t>
      </w:r>
    </w:p>
    <w:p w14:paraId="149F92CA" w14:textId="77777777" w:rsidR="009E5C90" w:rsidRDefault="009E5C90" w:rsidP="0000191E"/>
    <w:p w14:paraId="303E58C1" w14:textId="77777777" w:rsidR="0000191E" w:rsidRPr="00146D9A" w:rsidRDefault="0000191E" w:rsidP="0000191E">
      <w:pPr>
        <w:rPr>
          <w:b/>
          <w:u w:val="single"/>
        </w:rPr>
      </w:pPr>
      <w:r w:rsidRPr="00146D9A">
        <w:rPr>
          <w:rFonts w:hint="eastAsia"/>
          <w:b/>
          <w:u w:val="single"/>
        </w:rPr>
        <w:t>詳細画面の場合</w:t>
      </w:r>
    </w:p>
    <w:p w14:paraId="38FC1A4F" w14:textId="67D89E6C" w:rsidR="0000191E" w:rsidRDefault="002B5D45" w:rsidP="0000191E">
      <w:r>
        <w:rPr>
          <w:rFonts w:hint="eastAsia"/>
        </w:rPr>
        <w:t>Web公開</w:t>
      </w:r>
      <w:r w:rsidRPr="00D87AD7">
        <w:rPr>
          <w:rFonts w:hint="eastAsia"/>
        </w:rPr>
        <w:t>横</w:t>
      </w:r>
      <w:r w:rsidR="009E5C90">
        <w:rPr>
          <w:rFonts w:hint="eastAsia"/>
        </w:rPr>
        <w:t>にある水色の</w:t>
      </w:r>
      <w:r w:rsidRPr="00D87AD7">
        <w:rPr>
          <w:rFonts w:hint="eastAsia"/>
        </w:rPr>
        <w:t>アイコンをクリック</w:t>
      </w:r>
      <w:r w:rsidR="008F1E6B">
        <w:rPr>
          <w:rFonts w:hint="eastAsia"/>
        </w:rPr>
        <w:t>します。</w:t>
      </w:r>
    </w:p>
    <w:p w14:paraId="1A24CB11" w14:textId="150ACE14" w:rsidR="00AF6CD2" w:rsidRDefault="003378C4" w:rsidP="00DB06C8">
      <w:pPr>
        <w:jc w:val="center"/>
      </w:pPr>
      <w:r>
        <w:rPr>
          <w:noProof/>
        </w:rPr>
        <mc:AlternateContent>
          <mc:Choice Requires="wps">
            <w:drawing>
              <wp:anchor distT="0" distB="0" distL="114300" distR="114300" simplePos="0" relativeHeight="251488256" behindDoc="0" locked="0" layoutInCell="1" allowOverlap="1" wp14:anchorId="35AFF817" wp14:editId="2CB83D82">
                <wp:simplePos x="0" y="0"/>
                <wp:positionH relativeFrom="column">
                  <wp:posOffset>5073015</wp:posOffset>
                </wp:positionH>
                <wp:positionV relativeFrom="paragraph">
                  <wp:posOffset>1925955</wp:posOffset>
                </wp:positionV>
                <wp:extent cx="209550" cy="200025"/>
                <wp:effectExtent l="0" t="0" r="19050" b="28575"/>
                <wp:wrapNone/>
                <wp:docPr id="41" name="楕円 41"/>
                <wp:cNvGraphicFramePr/>
                <a:graphic xmlns:a="http://schemas.openxmlformats.org/drawingml/2006/main">
                  <a:graphicData uri="http://schemas.microsoft.com/office/word/2010/wordprocessingShape">
                    <wps:wsp>
                      <wps:cNvSpPr/>
                      <wps:spPr>
                        <a:xfrm>
                          <a:off x="0" y="0"/>
                          <a:ext cx="20955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1017BA" id="楕円 41" o:spid="_x0000_s1026" style="position:absolute;left:0;text-align:left;margin-left:399.45pt;margin-top:151.65pt;width:16.5pt;height:15.7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" filled="f" strokecolor="red" strokeweight="2pt"/>
            </w:pict>
          </mc:Fallback>
        </mc:AlternateContent>
      </w:r>
      <w:r w:rsidR="00DB06C8">
        <w:rPr>
          <w:noProof/>
        </w:rPr>
        <w:drawing>
          <wp:inline distT="0" distB="0" distL="0" distR="0" wp14:anchorId="68C3D4FD" wp14:editId="331C814A">
            <wp:extent cx="5380021" cy="2282569"/>
            <wp:effectExtent l="19050" t="19050" r="11430" b="2286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5380021" cy="2282569"/>
                    </a:xfrm>
                    <a:prstGeom prst="rect">
                      <a:avLst/>
                    </a:prstGeom>
                    <a:ln>
                      <a:solidFill>
                        <a:schemeClr val="tx1"/>
                      </a:solidFill>
                    </a:ln>
                  </pic:spPr>
                </pic:pic>
              </a:graphicData>
            </a:graphic>
          </wp:inline>
        </w:drawing>
      </w:r>
    </w:p>
    <w:p w14:paraId="43CDB259" w14:textId="04BB0065" w:rsidR="003378C4" w:rsidRPr="00DB06C8" w:rsidRDefault="003378C4" w:rsidP="003378C4">
      <w:pPr>
        <w:jc w:val="center"/>
        <w:rPr>
          <w:b/>
        </w:rPr>
      </w:pPr>
      <w:r>
        <w:rPr>
          <w:rFonts w:hint="eastAsia"/>
          <w:b/>
        </w:rPr>
        <w:t xml:space="preserve">詳細画面 </w:t>
      </w:r>
      <w:r>
        <w:rPr>
          <w:b/>
        </w:rPr>
        <w:t>–</w:t>
      </w:r>
      <w:r>
        <w:rPr>
          <w:rFonts w:hint="eastAsia"/>
          <w:b/>
        </w:rPr>
        <w:t xml:space="preserve"> </w:t>
      </w:r>
      <w:r>
        <w:rPr>
          <w:b/>
        </w:rPr>
        <w:t>Web</w:t>
      </w:r>
      <w:r>
        <w:rPr>
          <w:rFonts w:hint="eastAsia"/>
          <w:b/>
        </w:rPr>
        <w:t>公開の設定</w:t>
      </w:r>
    </w:p>
    <w:p w14:paraId="40C8A449" w14:textId="05DA08A6" w:rsidR="002B5D45" w:rsidRDefault="002B5D45" w:rsidP="007727A3"/>
    <w:p w14:paraId="188A872C" w14:textId="15CF8DA8" w:rsidR="009E5C90" w:rsidRDefault="009E5C90" w:rsidP="007727A3">
      <w:r>
        <w:rPr>
          <w:rFonts w:hint="eastAsia"/>
        </w:rPr>
        <w:lastRenderedPageBreak/>
        <w:t>また、公開中の</w:t>
      </w:r>
      <w:r w:rsidR="00A9145F">
        <w:rPr>
          <w:rFonts w:hint="eastAsia"/>
        </w:rPr>
        <w:t>Web公開を停止する場合は「</w:t>
      </w:r>
      <w:r>
        <w:rPr>
          <w:rFonts w:hint="eastAsia"/>
        </w:rPr>
        <w:t>Web公開</w:t>
      </w:r>
      <w:r w:rsidR="00A9145F">
        <w:rPr>
          <w:rFonts w:hint="eastAsia"/>
        </w:rPr>
        <w:t>」</w:t>
      </w:r>
      <w:r>
        <w:rPr>
          <w:rFonts w:hint="eastAsia"/>
        </w:rPr>
        <w:t>横にある赤いアイコンをクリック</w:t>
      </w:r>
      <w:r w:rsidR="008F1E6B">
        <w:rPr>
          <w:rFonts w:hint="eastAsia"/>
        </w:rPr>
        <w:t>します。</w:t>
      </w:r>
    </w:p>
    <w:p w14:paraId="21FD0A2A" w14:textId="5175B6D6" w:rsidR="009E5C90" w:rsidRDefault="008F1E6B" w:rsidP="009E5C90">
      <w:pPr>
        <w:jc w:val="center"/>
      </w:pPr>
      <w:r>
        <w:rPr>
          <w:noProof/>
        </w:rPr>
        <mc:AlternateContent>
          <mc:Choice Requires="wps">
            <w:drawing>
              <wp:anchor distT="0" distB="0" distL="114300" distR="114300" simplePos="0" relativeHeight="251815936" behindDoc="0" locked="0" layoutInCell="1" allowOverlap="1" wp14:anchorId="2BF40324" wp14:editId="6798BE49">
                <wp:simplePos x="0" y="0"/>
                <wp:positionH relativeFrom="column">
                  <wp:posOffset>5095875</wp:posOffset>
                </wp:positionH>
                <wp:positionV relativeFrom="paragraph">
                  <wp:posOffset>1370965</wp:posOffset>
                </wp:positionV>
                <wp:extent cx="209550" cy="200025"/>
                <wp:effectExtent l="0" t="0" r="19050" b="28575"/>
                <wp:wrapNone/>
                <wp:docPr id="205" name="楕円 205"/>
                <wp:cNvGraphicFramePr/>
                <a:graphic xmlns:a="http://schemas.openxmlformats.org/drawingml/2006/main">
                  <a:graphicData uri="http://schemas.microsoft.com/office/word/2010/wordprocessingShape">
                    <wps:wsp>
                      <wps:cNvSpPr/>
                      <wps:spPr>
                        <a:xfrm>
                          <a:off x="0" y="0"/>
                          <a:ext cx="20955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AEF382" id="楕円 205" o:spid="_x0000_s1026" style="position:absolute;left:0;text-align:left;margin-left:401.25pt;margin-top:107.95pt;width:16.5pt;height:15.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" filled="f" strokecolor="red" strokeweight="2pt"/>
            </w:pict>
          </mc:Fallback>
        </mc:AlternateContent>
      </w:r>
      <w:r w:rsidR="009E5C90">
        <w:rPr>
          <w:noProof/>
        </w:rPr>
        <w:drawing>
          <wp:inline distT="0" distB="0" distL="0" distR="0" wp14:anchorId="1556A7D7" wp14:editId="69C8DE85">
            <wp:extent cx="5398914" cy="2009775"/>
            <wp:effectExtent l="19050" t="19050" r="11430" b="9525"/>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extLst>
                        <a:ext uri="{28A0092B-C50C-407E-A947-70E740481C1C}">
                          <a14:useLocalDpi xmlns:a14="http://schemas.microsoft.com/office/drawing/2010/main" val="0"/>
                        </a:ext>
                      </a:extLst>
                    </a:blip>
                    <a:srcRect b="29052"/>
                    <a:stretch/>
                  </pic:blipFill>
                  <pic:spPr bwMode="auto">
                    <a:xfrm>
                      <a:off x="0" y="0"/>
                      <a:ext cx="5400040" cy="201019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438840" w14:textId="67A0B6F3" w:rsidR="0000191E" w:rsidRDefault="003378C4" w:rsidP="00B74FDA">
      <w:pPr>
        <w:jc w:val="center"/>
      </w:pPr>
      <w:r>
        <w:rPr>
          <w:rFonts w:hint="eastAsia"/>
          <w:b/>
        </w:rPr>
        <w:t xml:space="preserve">詳細画面 - </w:t>
      </w:r>
      <w:r w:rsidR="00B74FDA">
        <w:rPr>
          <w:rFonts w:hint="eastAsia"/>
          <w:b/>
        </w:rPr>
        <w:t>公開停止</w:t>
      </w:r>
    </w:p>
    <w:p w14:paraId="36A5629E" w14:textId="36A197A4" w:rsidR="009E5C90" w:rsidRDefault="009E5C90" w:rsidP="0000191E"/>
    <w:p w14:paraId="70434E7C" w14:textId="46BD24D5" w:rsidR="008F1E6B" w:rsidRDefault="008F1E6B" w:rsidP="0000191E">
      <w:r>
        <w:rPr>
          <w:rFonts w:hint="eastAsia"/>
        </w:rPr>
        <w:t>各機能についてはファイル一覧画面から行うWeb公開/停止と同じです。</w:t>
      </w:r>
    </w:p>
    <w:p w14:paraId="1794A7BA" w14:textId="20A26F3A" w:rsidR="00B74FDA" w:rsidRDefault="00B74FDA" w:rsidP="0000191E">
      <w:r>
        <w:rPr>
          <w:rFonts w:hint="eastAsia"/>
        </w:rPr>
        <w:t>詳細については「</w:t>
      </w:r>
      <w:hyperlink w:anchor="_Web公開" w:history="1">
        <w:r w:rsidRPr="00C90AF3">
          <w:rPr>
            <w:rStyle w:val="af0"/>
            <w:rFonts w:hint="eastAsia"/>
          </w:rPr>
          <w:t>3.1.Web公開</w:t>
        </w:r>
      </w:hyperlink>
      <w:r>
        <w:rPr>
          <w:rFonts w:hint="eastAsia"/>
        </w:rPr>
        <w:t>」</w:t>
      </w:r>
      <w:r w:rsidRPr="005B5004">
        <w:t>を</w:t>
      </w:r>
      <w:r w:rsidR="006D3064">
        <w:rPr>
          <w:rFonts w:hint="eastAsia"/>
        </w:rPr>
        <w:t>ご参照ください</w:t>
      </w:r>
      <w:r>
        <w:rPr>
          <w:rFonts w:hint="eastAsia"/>
        </w:rPr>
        <w:t>。</w:t>
      </w:r>
    </w:p>
    <w:p w14:paraId="40C4BB17" w14:textId="77777777" w:rsidR="002B5D45" w:rsidRPr="005B5004" w:rsidRDefault="002B5D45" w:rsidP="007727A3"/>
    <w:p w14:paraId="673CD828" w14:textId="6E3E7413" w:rsidR="005B5004" w:rsidRDefault="00D50699" w:rsidP="00D50699">
      <w:pPr>
        <w:pStyle w:val="3"/>
        <w:ind w:left="-12"/>
        <w:rPr>
          <w:lang w:eastAsia="ja-JP"/>
        </w:rPr>
      </w:pPr>
      <w:bookmarkStart w:id="78" w:name="_Toc153801625"/>
      <w:r>
        <w:rPr>
          <w:rFonts w:hint="eastAsia"/>
          <w:lang w:eastAsia="ja-JP"/>
        </w:rPr>
        <w:t>受取フォルダ</w:t>
      </w:r>
      <w:bookmarkEnd w:id="78"/>
    </w:p>
    <w:p w14:paraId="6CF7FD1A" w14:textId="7E798385" w:rsidR="00FC51C6" w:rsidRPr="00FC51C6" w:rsidRDefault="00FC51C6" w:rsidP="00FC51C6">
      <w:r>
        <w:rPr>
          <w:rFonts w:hint="eastAsia"/>
        </w:rPr>
        <w:t>受取フォルダ設定はファイル一覧画面、詳細画面より行うことができます。</w:t>
      </w:r>
    </w:p>
    <w:p w14:paraId="46DE1263" w14:textId="77777777" w:rsidR="00FC51C6" w:rsidRDefault="00FC51C6" w:rsidP="00D50699"/>
    <w:p w14:paraId="7990961B" w14:textId="04C111D9" w:rsidR="00FC51C6" w:rsidRPr="00E54186" w:rsidRDefault="00FC51C6" w:rsidP="00D50699">
      <w:pPr>
        <w:rPr>
          <w:b/>
          <w:u w:val="single"/>
        </w:rPr>
      </w:pPr>
      <w:r w:rsidRPr="00E54186">
        <w:rPr>
          <w:rFonts w:hint="eastAsia"/>
          <w:b/>
          <w:u w:val="single"/>
        </w:rPr>
        <w:t>ファイル一覧画面の場合</w:t>
      </w:r>
    </w:p>
    <w:p w14:paraId="7DD66CB9" w14:textId="7D54CF58" w:rsidR="00726FDD" w:rsidRDefault="00726FDD" w:rsidP="00D50699">
      <w:r>
        <w:rPr>
          <w:rFonts w:hint="eastAsia"/>
        </w:rPr>
        <w:t>詳細については「</w:t>
      </w:r>
      <w:hyperlink w:anchor="_受取フォルダ" w:history="1">
        <w:r w:rsidR="000E35B2" w:rsidRPr="00C90AF3">
          <w:rPr>
            <w:rStyle w:val="af0"/>
            <w:rFonts w:hint="eastAsia"/>
          </w:rPr>
          <w:t>3.2.</w:t>
        </w:r>
        <w:r w:rsidRPr="00C90AF3">
          <w:rPr>
            <w:rStyle w:val="af0"/>
            <w:rFonts w:hint="eastAsia"/>
          </w:rPr>
          <w:t>受取フォルダ</w:t>
        </w:r>
      </w:hyperlink>
      <w:r>
        <w:rPr>
          <w:rFonts w:hint="eastAsia"/>
        </w:rPr>
        <w:t>」を</w:t>
      </w:r>
      <w:r w:rsidR="006D3064">
        <w:rPr>
          <w:rFonts w:hint="eastAsia"/>
        </w:rPr>
        <w:t>ご参照ください</w:t>
      </w:r>
      <w:r>
        <w:rPr>
          <w:rFonts w:hint="eastAsia"/>
        </w:rPr>
        <w:t>。</w:t>
      </w:r>
    </w:p>
    <w:p w14:paraId="54738B78" w14:textId="77777777" w:rsidR="00726FDD" w:rsidRPr="00726FDD" w:rsidRDefault="00726FDD" w:rsidP="00D50699"/>
    <w:p w14:paraId="4C1622A7" w14:textId="788DD7BE" w:rsidR="00726FDD" w:rsidRPr="00E54186" w:rsidRDefault="00726FDD" w:rsidP="00D50699">
      <w:pPr>
        <w:rPr>
          <w:b/>
          <w:u w:val="single"/>
        </w:rPr>
      </w:pPr>
      <w:r w:rsidRPr="00E54186">
        <w:rPr>
          <w:rFonts w:hint="eastAsia"/>
          <w:b/>
          <w:u w:val="single"/>
        </w:rPr>
        <w:t>詳細画面の場合</w:t>
      </w:r>
    </w:p>
    <w:p w14:paraId="11D3EBF0" w14:textId="11707E7D" w:rsidR="002B5D45" w:rsidRDefault="00DE655D" w:rsidP="00D50699">
      <w:r>
        <w:rPr>
          <w:rFonts w:hint="eastAsia"/>
        </w:rPr>
        <w:t>管理者の設定により</w:t>
      </w:r>
      <w:r w:rsidR="00DB06C8">
        <w:rPr>
          <w:rFonts w:hint="eastAsia"/>
        </w:rPr>
        <w:t>受取フォルダが利用できる場合、</w:t>
      </w:r>
      <w:r w:rsidR="00A9145F">
        <w:rPr>
          <w:rFonts w:hint="eastAsia"/>
        </w:rPr>
        <w:t>「Web公開」</w:t>
      </w:r>
      <w:r w:rsidR="00DB06C8" w:rsidRPr="00D87AD7">
        <w:rPr>
          <w:rFonts w:hint="eastAsia"/>
        </w:rPr>
        <w:t>横</w:t>
      </w:r>
      <w:r w:rsidR="00A9145F">
        <w:rPr>
          <w:rFonts w:hint="eastAsia"/>
        </w:rPr>
        <w:t>にある黄色い</w:t>
      </w:r>
      <w:r w:rsidR="00DB06C8">
        <w:rPr>
          <w:rFonts w:hint="eastAsia"/>
        </w:rPr>
        <w:t>アイコンをクリック</w:t>
      </w:r>
      <w:r w:rsidR="00A9145F">
        <w:rPr>
          <w:rFonts w:hint="eastAsia"/>
        </w:rPr>
        <w:t>します。</w:t>
      </w:r>
    </w:p>
    <w:p w14:paraId="4ED2AE8C" w14:textId="3CD8C18D" w:rsidR="002B5D45" w:rsidRDefault="003378C4" w:rsidP="003378C4">
      <w:pPr>
        <w:jc w:val="center"/>
      </w:pPr>
      <w:r>
        <w:rPr>
          <w:noProof/>
        </w:rPr>
        <w:lastRenderedPageBreak/>
        <mc:AlternateContent>
          <mc:Choice Requires="wps">
            <w:drawing>
              <wp:anchor distT="0" distB="0" distL="114300" distR="114300" simplePos="0" relativeHeight="251817984" behindDoc="0" locked="0" layoutInCell="1" allowOverlap="1" wp14:anchorId="62860541" wp14:editId="5A0D72A6">
                <wp:simplePos x="0" y="0"/>
                <wp:positionH relativeFrom="column">
                  <wp:posOffset>5025390</wp:posOffset>
                </wp:positionH>
                <wp:positionV relativeFrom="paragraph">
                  <wp:posOffset>1882775</wp:posOffset>
                </wp:positionV>
                <wp:extent cx="209550" cy="200025"/>
                <wp:effectExtent l="0" t="0" r="19050" b="28575"/>
                <wp:wrapNone/>
                <wp:docPr id="207" name="楕円 207"/>
                <wp:cNvGraphicFramePr/>
                <a:graphic xmlns:a="http://schemas.openxmlformats.org/drawingml/2006/main">
                  <a:graphicData uri="http://schemas.microsoft.com/office/word/2010/wordprocessingShape">
                    <wps:wsp>
                      <wps:cNvSpPr/>
                      <wps:spPr>
                        <a:xfrm>
                          <a:off x="0" y="0"/>
                          <a:ext cx="20955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FC25E" id="楕円 207" o:spid="_x0000_s1026" style="position:absolute;left:0;text-align:left;margin-left:395.7pt;margin-top:148.25pt;width:16.5pt;height:15.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" filled="f" strokecolor="red" strokeweight="2pt"/>
            </w:pict>
          </mc:Fallback>
        </mc:AlternateContent>
      </w:r>
      <w:r w:rsidR="00DB06C8">
        <w:rPr>
          <w:noProof/>
        </w:rPr>
        <w:drawing>
          <wp:inline distT="0" distB="0" distL="0" distR="0" wp14:anchorId="13ACD619" wp14:editId="50F43E71">
            <wp:extent cx="5312251" cy="2253816"/>
            <wp:effectExtent l="19050" t="19050" r="22225" b="1333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5312251" cy="2253816"/>
                    </a:xfrm>
                    <a:prstGeom prst="rect">
                      <a:avLst/>
                    </a:prstGeom>
                    <a:ln>
                      <a:solidFill>
                        <a:schemeClr val="tx1"/>
                      </a:solidFill>
                    </a:ln>
                  </pic:spPr>
                </pic:pic>
              </a:graphicData>
            </a:graphic>
          </wp:inline>
        </w:drawing>
      </w:r>
    </w:p>
    <w:p w14:paraId="0A2A3600" w14:textId="733E4C95" w:rsidR="002B5D45" w:rsidRPr="00DB06C8" w:rsidRDefault="00A9145F" w:rsidP="00DB06C8">
      <w:pPr>
        <w:jc w:val="center"/>
        <w:rPr>
          <w:b/>
        </w:rPr>
      </w:pPr>
      <w:r>
        <w:rPr>
          <w:rFonts w:hint="eastAsia"/>
          <w:b/>
        </w:rPr>
        <w:t xml:space="preserve">詳細画面 </w:t>
      </w:r>
      <w:r>
        <w:rPr>
          <w:b/>
        </w:rPr>
        <w:t>-</w:t>
      </w:r>
      <w:r>
        <w:rPr>
          <w:rFonts w:hint="eastAsia"/>
          <w:b/>
        </w:rPr>
        <w:t xml:space="preserve"> 受取フォルダの設定</w:t>
      </w:r>
    </w:p>
    <w:p w14:paraId="07ED5978" w14:textId="02F701F9" w:rsidR="00A9145F" w:rsidRDefault="00A9145F" w:rsidP="00D50699"/>
    <w:p w14:paraId="4CC912A3" w14:textId="5EA29768" w:rsidR="00A9145F" w:rsidRDefault="00A9145F" w:rsidP="00A9145F">
      <w:r>
        <w:rPr>
          <w:rFonts w:hint="eastAsia"/>
        </w:rPr>
        <w:t>また、公開中の受取フォルダを停止する場合は「Web公開」横にある赤いアイコンをクリックします。</w:t>
      </w:r>
    </w:p>
    <w:p w14:paraId="59136461" w14:textId="5B291175" w:rsidR="00A9145F" w:rsidRPr="00A9145F" w:rsidRDefault="0084043C" w:rsidP="00A9145F">
      <w:pPr>
        <w:jc w:val="center"/>
      </w:pPr>
      <w:r>
        <w:rPr>
          <w:noProof/>
        </w:rPr>
        <mc:AlternateContent>
          <mc:Choice Requires="wps">
            <w:drawing>
              <wp:anchor distT="0" distB="0" distL="114300" distR="114300" simplePos="0" relativeHeight="251820032" behindDoc="0" locked="0" layoutInCell="1" allowOverlap="1" wp14:anchorId="518FAF09" wp14:editId="450C63B8">
                <wp:simplePos x="0" y="0"/>
                <wp:positionH relativeFrom="column">
                  <wp:posOffset>5092065</wp:posOffset>
                </wp:positionH>
                <wp:positionV relativeFrom="paragraph">
                  <wp:posOffset>1318895</wp:posOffset>
                </wp:positionV>
                <wp:extent cx="209550" cy="200025"/>
                <wp:effectExtent l="0" t="0" r="19050" b="28575"/>
                <wp:wrapNone/>
                <wp:docPr id="211" name="楕円 211"/>
                <wp:cNvGraphicFramePr/>
                <a:graphic xmlns:a="http://schemas.openxmlformats.org/drawingml/2006/main">
                  <a:graphicData uri="http://schemas.microsoft.com/office/word/2010/wordprocessingShape">
                    <wps:wsp>
                      <wps:cNvSpPr/>
                      <wps:spPr>
                        <a:xfrm>
                          <a:off x="0" y="0"/>
                          <a:ext cx="20955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2A00A" id="楕円 211" o:spid="_x0000_s1026" style="position:absolute;left:0;text-align:left;margin-left:400.95pt;margin-top:103.85pt;width:16.5pt;height:15.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" filled="f" strokecolor="red" strokeweight="2pt"/>
            </w:pict>
          </mc:Fallback>
        </mc:AlternateContent>
      </w:r>
      <w:r w:rsidR="00A9145F">
        <w:rPr>
          <w:noProof/>
        </w:rPr>
        <w:drawing>
          <wp:inline distT="0" distB="0" distL="0" distR="0" wp14:anchorId="03E19ED1" wp14:editId="075A6E8D">
            <wp:extent cx="5400040" cy="2019300"/>
            <wp:effectExtent l="19050" t="19050" r="10160" b="1905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4-2-11-2.png"/>
                    <pic:cNvPicPr/>
                  </pic:nvPicPr>
                  <pic:blipFill rotWithShape="1">
                    <a:blip r:embed="rId133">
                      <a:extLst>
                        <a:ext uri="{28A0092B-C50C-407E-A947-70E740481C1C}">
                          <a14:useLocalDpi xmlns:a14="http://schemas.microsoft.com/office/drawing/2010/main" val="0"/>
                        </a:ext>
                      </a:extLst>
                    </a:blip>
                    <a:srcRect b="28731"/>
                    <a:stretch/>
                  </pic:blipFill>
                  <pic:spPr bwMode="auto">
                    <a:xfrm>
                      <a:off x="0" y="0"/>
                      <a:ext cx="5400040" cy="20193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B13C879" w14:textId="76BB7D36" w:rsidR="00A9145F" w:rsidRPr="00A9145F" w:rsidRDefault="00A9145F" w:rsidP="00A9145F">
      <w:pPr>
        <w:jc w:val="center"/>
      </w:pPr>
      <w:r>
        <w:rPr>
          <w:rFonts w:hint="eastAsia"/>
          <w:b/>
        </w:rPr>
        <w:t>詳細画面 - 公開停止</w:t>
      </w:r>
    </w:p>
    <w:p w14:paraId="5B16ADA4" w14:textId="77777777" w:rsidR="00726FDD" w:rsidRDefault="00726FDD" w:rsidP="00726FDD"/>
    <w:p w14:paraId="056E3E19" w14:textId="09CCA65E" w:rsidR="00726FDD" w:rsidRDefault="00726FDD" w:rsidP="00726FDD">
      <w:r>
        <w:rPr>
          <w:rFonts w:hint="eastAsia"/>
        </w:rPr>
        <w:t>各機能についてはファイル一覧画面から行う受取フォルダ/停止と同じです。</w:t>
      </w:r>
    </w:p>
    <w:p w14:paraId="0829D37D" w14:textId="4B8DC740" w:rsidR="00D50699" w:rsidRDefault="00AF6CD2" w:rsidP="00D50699">
      <w:r>
        <w:rPr>
          <w:rFonts w:hint="eastAsia"/>
        </w:rPr>
        <w:t>詳細については「</w:t>
      </w:r>
      <w:hyperlink w:anchor="_外部の人からファイルを受け取る(受取フォルダ)" w:history="1">
        <w:r w:rsidR="000E35B2" w:rsidRPr="00C90AF3">
          <w:rPr>
            <w:rStyle w:val="af0"/>
            <w:rFonts w:hint="eastAsia"/>
          </w:rPr>
          <w:t>3.2.</w:t>
        </w:r>
        <w:r w:rsidR="00541CC1" w:rsidRPr="00C90AF3">
          <w:rPr>
            <w:rStyle w:val="af0"/>
            <w:rFonts w:hint="eastAsia"/>
          </w:rPr>
          <w:t>受取フォルダ</w:t>
        </w:r>
      </w:hyperlink>
      <w:r>
        <w:rPr>
          <w:rFonts w:hint="eastAsia"/>
        </w:rPr>
        <w:t>」を</w:t>
      </w:r>
      <w:r w:rsidR="006D3064">
        <w:rPr>
          <w:rFonts w:hint="eastAsia"/>
        </w:rPr>
        <w:t>ご参照ください</w:t>
      </w:r>
      <w:r>
        <w:rPr>
          <w:rFonts w:hint="eastAsia"/>
        </w:rPr>
        <w:t>。</w:t>
      </w:r>
    </w:p>
    <w:p w14:paraId="5EE5CC15" w14:textId="77777777" w:rsidR="00FC51C6" w:rsidRDefault="00FC51C6" w:rsidP="007727A3"/>
    <w:p w14:paraId="243D6F2B" w14:textId="7D51386F" w:rsidR="005B5004" w:rsidRDefault="005B5004" w:rsidP="001D47A0">
      <w:pPr>
        <w:pStyle w:val="3"/>
        <w:ind w:left="-12"/>
      </w:pPr>
      <w:bookmarkStart w:id="79" w:name="_メール送信"/>
      <w:bookmarkStart w:id="80" w:name="_Toc414281109"/>
      <w:bookmarkStart w:id="81" w:name="_Toc153801626"/>
      <w:bookmarkEnd w:id="79"/>
      <w:r>
        <w:t>メール送信</w:t>
      </w:r>
      <w:bookmarkEnd w:id="80"/>
      <w:bookmarkEnd w:id="81"/>
    </w:p>
    <w:p w14:paraId="2FEEFDF9" w14:textId="71923A24" w:rsidR="009E3FEC" w:rsidRDefault="009E3FEC" w:rsidP="009E3FEC">
      <w:r>
        <w:rPr>
          <w:rFonts w:hint="eastAsia"/>
        </w:rPr>
        <w:t>Web公開や受取フォルダを設定した際に発行される公開アドレスを外部の人に伝える際</w:t>
      </w:r>
      <w:r w:rsidR="000D55E5">
        <w:rPr>
          <w:rFonts w:hint="eastAsia"/>
        </w:rPr>
        <w:t>、以下の手順によりメールを送信することができます</w:t>
      </w:r>
      <w:r>
        <w:rPr>
          <w:rFonts w:hint="eastAsia"/>
        </w:rPr>
        <w:t>。</w:t>
      </w:r>
    </w:p>
    <w:p w14:paraId="76388CF6" w14:textId="3DE9E31E" w:rsidR="000D55E5" w:rsidRDefault="000D55E5" w:rsidP="009E3FEC"/>
    <w:p w14:paraId="11CE31F7" w14:textId="77777777" w:rsidR="00C044D3" w:rsidRDefault="00C044D3" w:rsidP="00C044D3">
      <w:r>
        <w:rPr>
          <w:rFonts w:hint="eastAsia"/>
        </w:rPr>
        <w:t>操作方法としては以下の2通りあります。</w:t>
      </w:r>
    </w:p>
    <w:p w14:paraId="2E5F99F0" w14:textId="5F371F83" w:rsidR="00C044D3" w:rsidRDefault="00C044D3" w:rsidP="00C044D3">
      <w:pPr>
        <w:pStyle w:val="af5"/>
        <w:numPr>
          <w:ilvl w:val="0"/>
          <w:numId w:val="35"/>
        </w:numPr>
        <w:ind w:leftChars="0"/>
      </w:pPr>
      <w:r>
        <w:rPr>
          <w:rFonts w:hint="eastAsia"/>
        </w:rPr>
        <w:lastRenderedPageBreak/>
        <w:t>Web公開されているファイル/フォルダ上、または受取フォルダとして設定されているフォルダにチェックを入れ、上部メニューに表示される「メール送信」をクリックする。</w:t>
      </w:r>
    </w:p>
    <w:p w14:paraId="24A1516C" w14:textId="0752BADC" w:rsidR="00C044D3" w:rsidRDefault="00C044D3" w:rsidP="00C044D3">
      <w:pPr>
        <w:pStyle w:val="af5"/>
        <w:numPr>
          <w:ilvl w:val="0"/>
          <w:numId w:val="34"/>
        </w:numPr>
        <w:ind w:leftChars="0"/>
      </w:pPr>
      <w:r>
        <w:rPr>
          <w:rFonts w:hint="eastAsia"/>
        </w:rPr>
        <w:t>Web公開されているファイル/フォルダ上、または受取フォルダとして設定されているフォルダ上でマウス右クリック時に開かれるメニューより「メール送信」をクリックする。</w:t>
      </w:r>
    </w:p>
    <w:p w14:paraId="5BBD6FC7" w14:textId="1CC5563E" w:rsidR="00C044D3" w:rsidRDefault="00C044D3" w:rsidP="00C044D3"/>
    <w:p w14:paraId="67B61242" w14:textId="7C788806" w:rsidR="002674DD" w:rsidRDefault="00C044D3" w:rsidP="00FC2102">
      <w:r>
        <w:rPr>
          <w:rFonts w:hint="eastAsia"/>
        </w:rPr>
        <w:t>以下は上部メニューに表示される「メール送信」をクリックした場合の例となります。</w:t>
      </w:r>
    </w:p>
    <w:p w14:paraId="37073821" w14:textId="2E8629D4" w:rsidR="009D095E" w:rsidRDefault="007A2719" w:rsidP="009D095E">
      <w:pPr>
        <w:pStyle w:val="af5"/>
        <w:numPr>
          <w:ilvl w:val="0"/>
          <w:numId w:val="10"/>
        </w:numPr>
        <w:ind w:leftChars="0"/>
      </w:pPr>
      <w:r w:rsidRPr="002674DD">
        <w:rPr>
          <w:rFonts w:hint="eastAsia"/>
        </w:rPr>
        <w:t>管理者によ</w:t>
      </w:r>
      <w:r>
        <w:rPr>
          <w:rFonts w:hint="eastAsia"/>
        </w:rPr>
        <w:t>る</w:t>
      </w:r>
      <w:r w:rsidRPr="002674DD">
        <w:rPr>
          <w:rFonts w:hint="eastAsia"/>
        </w:rPr>
        <w:t>メールサーバーの設定</w:t>
      </w:r>
      <w:r>
        <w:rPr>
          <w:rFonts w:hint="eastAsia"/>
        </w:rPr>
        <w:t>が行われていない場合、</w:t>
      </w:r>
      <w:r w:rsidR="009D095E" w:rsidRPr="009D095E">
        <w:rPr>
          <w:rFonts w:hint="eastAsia"/>
        </w:rPr>
        <w:t>ユーザーにメール送信の許可が無い</w:t>
      </w:r>
      <w:r w:rsidR="009D095E">
        <w:rPr>
          <w:rFonts w:hint="eastAsia"/>
        </w:rPr>
        <w:t>場合は、上部</w:t>
      </w:r>
      <w:r w:rsidR="009D095E" w:rsidRPr="009D095E">
        <w:rPr>
          <w:rFonts w:hint="eastAsia"/>
        </w:rPr>
        <w:t>メニューに</w:t>
      </w:r>
      <w:r w:rsidR="009D095E">
        <w:rPr>
          <w:rFonts w:hint="eastAsia"/>
        </w:rPr>
        <w:t>「</w:t>
      </w:r>
      <w:r w:rsidR="009D095E" w:rsidRPr="009D095E">
        <w:rPr>
          <w:rFonts w:hint="eastAsia"/>
        </w:rPr>
        <w:t>メール送信</w:t>
      </w:r>
      <w:r w:rsidR="009D095E">
        <w:rPr>
          <w:rFonts w:hint="eastAsia"/>
        </w:rPr>
        <w:t>」</w:t>
      </w:r>
      <w:r w:rsidR="009D095E" w:rsidRPr="009D095E">
        <w:rPr>
          <w:rFonts w:hint="eastAsia"/>
        </w:rPr>
        <w:t>が表示され</w:t>
      </w:r>
      <w:r w:rsidR="009D095E">
        <w:rPr>
          <w:rFonts w:hint="eastAsia"/>
        </w:rPr>
        <w:t>ません。</w:t>
      </w:r>
    </w:p>
    <w:p w14:paraId="63DE8907" w14:textId="48420C50" w:rsidR="005B5004" w:rsidRDefault="00DE655D" w:rsidP="005B5004">
      <w:r>
        <w:rPr>
          <w:noProof/>
        </w:rPr>
        <mc:AlternateContent>
          <mc:Choice Requires="wps">
            <w:drawing>
              <wp:anchor distT="0" distB="0" distL="114300" distR="114300" simplePos="0" relativeHeight="251480064" behindDoc="0" locked="0" layoutInCell="1" allowOverlap="1" wp14:anchorId="53AA91B2" wp14:editId="334FCF7F">
                <wp:simplePos x="0" y="0"/>
                <wp:positionH relativeFrom="column">
                  <wp:posOffset>672465</wp:posOffset>
                </wp:positionH>
                <wp:positionV relativeFrom="paragraph">
                  <wp:posOffset>1021715</wp:posOffset>
                </wp:positionV>
                <wp:extent cx="238125" cy="219075"/>
                <wp:effectExtent l="0" t="0" r="28575" b="28575"/>
                <wp:wrapNone/>
                <wp:docPr id="170" name="楕円 170"/>
                <wp:cNvGraphicFramePr/>
                <a:graphic xmlns:a="http://schemas.openxmlformats.org/drawingml/2006/main">
                  <a:graphicData uri="http://schemas.microsoft.com/office/word/2010/wordprocessingShape">
                    <wps:wsp>
                      <wps:cNvSpPr/>
                      <wps:spPr>
                        <a:xfrm>
                          <a:off x="0" y="0"/>
                          <a:ext cx="2381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FEF9D8" id="楕円 170" o:spid="_x0000_s1026" style="position:absolute;left:0;text-align:left;margin-left:52.95pt;margin-top:80.45pt;width:18.75pt;height:17.25pt;z-index:25148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" filled="f" strokecolor="red" strokeweight="2pt"/>
            </w:pict>
          </mc:Fallback>
        </mc:AlternateContent>
      </w:r>
      <w:r w:rsidR="003A1044">
        <w:rPr>
          <w:noProof/>
        </w:rPr>
        <mc:AlternateContent>
          <mc:Choice Requires="wps">
            <w:drawing>
              <wp:anchor distT="0" distB="0" distL="114300" distR="114300" simplePos="0" relativeHeight="251482112" behindDoc="0" locked="0" layoutInCell="1" allowOverlap="1" wp14:anchorId="2A41CC2E" wp14:editId="17D7FE6D">
                <wp:simplePos x="0" y="0"/>
                <wp:positionH relativeFrom="column">
                  <wp:posOffset>2339340</wp:posOffset>
                </wp:positionH>
                <wp:positionV relativeFrom="paragraph">
                  <wp:posOffset>229235</wp:posOffset>
                </wp:positionV>
                <wp:extent cx="552450" cy="200025"/>
                <wp:effectExtent l="0" t="0" r="19050" b="28575"/>
                <wp:wrapNone/>
                <wp:docPr id="171" name="楕円 171"/>
                <wp:cNvGraphicFramePr/>
                <a:graphic xmlns:a="http://schemas.openxmlformats.org/drawingml/2006/main">
                  <a:graphicData uri="http://schemas.microsoft.com/office/word/2010/wordprocessingShape">
                    <wps:wsp>
                      <wps:cNvSpPr/>
                      <wps:spPr>
                        <a:xfrm>
                          <a:off x="0" y="0"/>
                          <a:ext cx="55245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1932B7" id="楕円 171" o:spid="_x0000_s1026" style="position:absolute;left:0;text-align:left;margin-left:184.2pt;margin-top:18.05pt;width:43.5pt;height:15.7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" filled="f" strokecolor="red" strokeweight="2pt"/>
            </w:pict>
          </mc:Fallback>
        </mc:AlternateContent>
      </w:r>
      <w:r>
        <w:rPr>
          <w:noProof/>
        </w:rPr>
        <w:drawing>
          <wp:inline distT="0" distB="0" distL="0" distR="0" wp14:anchorId="7A8449F6" wp14:editId="5448536B">
            <wp:extent cx="5400040" cy="1371600"/>
            <wp:effectExtent l="19050" t="19050" r="10160" b="1905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extLst>
                        <a:ext uri="{28A0092B-C50C-407E-A947-70E740481C1C}">
                          <a14:useLocalDpi xmlns:a14="http://schemas.microsoft.com/office/drawing/2010/main" val="0"/>
                        </a:ext>
                      </a:extLst>
                    </a:blip>
                    <a:srcRect b="35465"/>
                    <a:stretch/>
                  </pic:blipFill>
                  <pic:spPr bwMode="auto">
                    <a:xfrm>
                      <a:off x="0" y="0"/>
                      <a:ext cx="5400040" cy="13716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3BCB86" w14:textId="4598CA59" w:rsidR="003A1044" w:rsidRDefault="003A1044" w:rsidP="003A1044">
      <w:pPr>
        <w:jc w:val="center"/>
        <w:rPr>
          <w:b/>
        </w:rPr>
      </w:pPr>
      <w:r w:rsidRPr="003A1044">
        <w:rPr>
          <w:rFonts w:hint="eastAsia"/>
          <w:b/>
        </w:rPr>
        <w:t>ファイル一覧画面</w:t>
      </w:r>
    </w:p>
    <w:p w14:paraId="76849837" w14:textId="0E56BE1C" w:rsidR="00DD7E3F" w:rsidRDefault="00DD7E3F">
      <w:pPr>
        <w:adjustRightInd/>
        <w:snapToGrid/>
      </w:pPr>
    </w:p>
    <w:p w14:paraId="3BEFE98E" w14:textId="77777777" w:rsidR="008B56CE" w:rsidRDefault="008B56CE">
      <w:pPr>
        <w:adjustRightInd/>
        <w:snapToGrid/>
      </w:pPr>
      <w:r>
        <w:br w:type="page"/>
      </w:r>
    </w:p>
    <w:p w14:paraId="1A0620A1" w14:textId="3AC1E80C" w:rsidR="00DE655D" w:rsidRDefault="002674DD" w:rsidP="00FC2102">
      <w:r>
        <w:rPr>
          <w:rFonts w:hint="eastAsia"/>
        </w:rPr>
        <w:lastRenderedPageBreak/>
        <w:t>メール送信ダイアログが表示されますので、宛先等の入力後に「送信」をクリックします。</w:t>
      </w:r>
    </w:p>
    <w:p w14:paraId="56984ADC" w14:textId="414FEE08" w:rsidR="00DE655D" w:rsidRDefault="002027C3" w:rsidP="002674DD">
      <w:pPr>
        <w:jc w:val="center"/>
      </w:pPr>
      <w:r>
        <w:rPr>
          <w:noProof/>
        </w:rPr>
        <mc:AlternateContent>
          <mc:Choice Requires="wps">
            <w:drawing>
              <wp:anchor distT="0" distB="0" distL="114300" distR="114300" simplePos="0" relativeHeight="251811840" behindDoc="0" locked="0" layoutInCell="1" allowOverlap="1" wp14:anchorId="326B8BD0" wp14:editId="75B51612">
                <wp:simplePos x="0" y="0"/>
                <wp:positionH relativeFrom="column">
                  <wp:posOffset>2291715</wp:posOffset>
                </wp:positionH>
                <wp:positionV relativeFrom="paragraph">
                  <wp:posOffset>2253615</wp:posOffset>
                </wp:positionV>
                <wp:extent cx="838200" cy="180975"/>
                <wp:effectExtent l="0" t="0" r="19050" b="28575"/>
                <wp:wrapNone/>
                <wp:docPr id="148" name="正方形/長方形 148"/>
                <wp:cNvGraphicFramePr/>
                <a:graphic xmlns:a="http://schemas.openxmlformats.org/drawingml/2006/main">
                  <a:graphicData uri="http://schemas.microsoft.com/office/word/2010/wordprocessingShape">
                    <wps:wsp>
                      <wps:cNvSpPr/>
                      <wps:spPr>
                        <a:xfrm>
                          <a:off x="0" y="0"/>
                          <a:ext cx="8382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EB970" id="正方形/長方形 148" o:spid="_x0000_s1026" style="position:absolute;left:0;text-align:left;margin-left:180.45pt;margin-top:177.45pt;width:66pt;height:14.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" filled="f" strokecolor="red" strokeweight="2pt"/>
            </w:pict>
          </mc:Fallback>
        </mc:AlternateContent>
      </w:r>
      <w:r w:rsidR="002674DD">
        <w:rPr>
          <w:noProof/>
        </w:rPr>
        <w:drawing>
          <wp:inline distT="0" distB="0" distL="0" distR="0" wp14:anchorId="1494193B" wp14:editId="3F1CA773">
            <wp:extent cx="2948940" cy="2457450"/>
            <wp:effectExtent l="19050" t="19050" r="22860" b="1905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2948940" cy="2457450"/>
                    </a:xfrm>
                    <a:prstGeom prst="rect">
                      <a:avLst/>
                    </a:prstGeom>
                    <a:ln>
                      <a:solidFill>
                        <a:schemeClr val="tx1"/>
                      </a:solidFill>
                    </a:ln>
                  </pic:spPr>
                </pic:pic>
              </a:graphicData>
            </a:graphic>
          </wp:inline>
        </w:drawing>
      </w:r>
    </w:p>
    <w:p w14:paraId="680F2B42" w14:textId="606A242A" w:rsidR="00DE655D" w:rsidRPr="00DE655D" w:rsidRDefault="00DE655D" w:rsidP="00DE655D">
      <w:pPr>
        <w:jc w:val="center"/>
        <w:rPr>
          <w:b/>
        </w:rPr>
      </w:pPr>
      <w:r w:rsidRPr="00DE655D">
        <w:rPr>
          <w:rFonts w:hint="eastAsia"/>
          <w:b/>
        </w:rPr>
        <w:t>メール送信</w:t>
      </w:r>
    </w:p>
    <w:p w14:paraId="51BACA92" w14:textId="77777777" w:rsidR="000B43C9" w:rsidRDefault="000B43C9" w:rsidP="000B43C9"/>
    <w:p w14:paraId="271BD315" w14:textId="5F824817" w:rsidR="000E35B2" w:rsidRDefault="00812630" w:rsidP="00812630">
      <w:pPr>
        <w:pStyle w:val="af5"/>
        <w:numPr>
          <w:ilvl w:val="0"/>
          <w:numId w:val="10"/>
        </w:numPr>
        <w:ind w:leftChars="0"/>
      </w:pPr>
      <w:r w:rsidRPr="00812630">
        <w:rPr>
          <w:rFonts w:hint="eastAsia"/>
        </w:rPr>
        <w:t>「送信」クリック時にエラー「ユー</w:t>
      </w:r>
      <w:r>
        <w:rPr>
          <w:rFonts w:hint="eastAsia"/>
        </w:rPr>
        <w:t>ザー設定でメールアドレスが設定されていません。」が発生することがあります。これはユーザーにメールアドレスが設定されていないことが原因であるため</w:t>
      </w:r>
      <w:r w:rsidRPr="00812630">
        <w:rPr>
          <w:rFonts w:hint="eastAsia"/>
        </w:rPr>
        <w:t>「</w:t>
      </w:r>
      <w:hyperlink w:anchor="_ユーザー設定_2" w:history="1">
        <w:r w:rsidRPr="00AA561E">
          <w:rPr>
            <w:rStyle w:val="af0"/>
          </w:rPr>
          <w:t>4.4.2.ユーザー設定</w:t>
        </w:r>
      </w:hyperlink>
      <w:r w:rsidRPr="00812630">
        <w:t>」よりメールアドレスを設定してください。</w:t>
      </w:r>
    </w:p>
    <w:p w14:paraId="790A0314" w14:textId="77777777" w:rsidR="000D5C33" w:rsidRDefault="000D5C33" w:rsidP="00DE655D"/>
    <w:p w14:paraId="54812616" w14:textId="77777777" w:rsidR="002674DD" w:rsidRDefault="002674DD" w:rsidP="002674DD">
      <w:r>
        <w:rPr>
          <w:rFonts w:hint="eastAsia"/>
        </w:rPr>
        <w:t>各設定項目については以下の通りです。</w:t>
      </w:r>
    </w:p>
    <w:tbl>
      <w:tblPr>
        <w:tblStyle w:val="af1"/>
        <w:tblW w:w="0" w:type="auto"/>
        <w:tblInd w:w="108" w:type="dxa"/>
        <w:tblLook w:val="04A0" w:firstRow="1" w:lastRow="0" w:firstColumn="1" w:lastColumn="0" w:noHBand="0" w:noVBand="1"/>
      </w:tblPr>
      <w:tblGrid>
        <w:gridCol w:w="2268"/>
        <w:gridCol w:w="6237"/>
      </w:tblGrid>
      <w:tr w:rsidR="002674DD" w14:paraId="2C7057D5" w14:textId="77777777" w:rsidTr="002C39C4">
        <w:trPr>
          <w:tblHeader/>
        </w:trPr>
        <w:tc>
          <w:tcPr>
            <w:tcW w:w="2268" w:type="dxa"/>
            <w:shd w:val="clear" w:color="auto" w:fill="DAEEF3" w:themeFill="accent5" w:themeFillTint="33"/>
          </w:tcPr>
          <w:p w14:paraId="799EF2DB" w14:textId="77777777" w:rsidR="002674DD" w:rsidRDefault="002674DD" w:rsidP="00901C97">
            <w:r>
              <w:rPr>
                <w:rFonts w:hint="eastAsia"/>
              </w:rPr>
              <w:t>項目名</w:t>
            </w:r>
          </w:p>
        </w:tc>
        <w:tc>
          <w:tcPr>
            <w:tcW w:w="6237" w:type="dxa"/>
            <w:shd w:val="clear" w:color="auto" w:fill="DAEEF3" w:themeFill="accent5" w:themeFillTint="33"/>
          </w:tcPr>
          <w:p w14:paraId="61D7BCBC" w14:textId="77777777" w:rsidR="002674DD" w:rsidRDefault="002674DD" w:rsidP="00901C97">
            <w:r>
              <w:rPr>
                <w:rFonts w:hint="eastAsia"/>
              </w:rPr>
              <w:t>説明</w:t>
            </w:r>
          </w:p>
        </w:tc>
      </w:tr>
      <w:tr w:rsidR="002674DD" w14:paraId="460AFDC5" w14:textId="77777777" w:rsidTr="002C39C4">
        <w:tc>
          <w:tcPr>
            <w:tcW w:w="2268" w:type="dxa"/>
          </w:tcPr>
          <w:p w14:paraId="6CE6508E" w14:textId="77777777" w:rsidR="002674DD" w:rsidRDefault="002674DD" w:rsidP="00901C97">
            <w:r>
              <w:rPr>
                <w:rFonts w:hint="eastAsia"/>
              </w:rPr>
              <w:t>個別に送信する</w:t>
            </w:r>
          </w:p>
        </w:tc>
        <w:tc>
          <w:tcPr>
            <w:tcW w:w="6237" w:type="dxa"/>
          </w:tcPr>
          <w:p w14:paraId="5AAD510B" w14:textId="77777777" w:rsidR="002674DD" w:rsidRDefault="002674DD" w:rsidP="00901C97">
            <w:r>
              <w:rPr>
                <w:rFonts w:hint="eastAsia"/>
              </w:rPr>
              <w:t>チェックを入れると、宛先に指定したアドレス（TO）に設定したアドレス分、個別に送信されます。</w:t>
            </w:r>
          </w:p>
        </w:tc>
      </w:tr>
      <w:tr w:rsidR="002674DD" w14:paraId="632BD99A" w14:textId="77777777" w:rsidTr="002C39C4">
        <w:tc>
          <w:tcPr>
            <w:tcW w:w="2268" w:type="dxa"/>
          </w:tcPr>
          <w:p w14:paraId="2EB64230" w14:textId="77777777" w:rsidR="002674DD" w:rsidRDefault="002674DD" w:rsidP="00901C97">
            <w:r w:rsidRPr="008E6EED">
              <w:rPr>
                <w:rFonts w:hint="eastAsia"/>
              </w:rPr>
              <w:t>送信控えメールを受け取る</w:t>
            </w:r>
          </w:p>
        </w:tc>
        <w:tc>
          <w:tcPr>
            <w:tcW w:w="6237" w:type="dxa"/>
          </w:tcPr>
          <w:p w14:paraId="2115FA30" w14:textId="77777777" w:rsidR="002674DD" w:rsidRDefault="002674DD" w:rsidP="00901C97">
            <w:r>
              <w:rPr>
                <w:rFonts w:hint="eastAsia"/>
              </w:rPr>
              <w:t>チェックを入れると、自分のメールアドレスにメールの控えが送信されます。</w:t>
            </w:r>
          </w:p>
        </w:tc>
      </w:tr>
      <w:tr w:rsidR="002674DD" w14:paraId="1ED1AC0E" w14:textId="77777777" w:rsidTr="002C39C4">
        <w:tc>
          <w:tcPr>
            <w:tcW w:w="2268" w:type="dxa"/>
          </w:tcPr>
          <w:p w14:paraId="2447E4CE" w14:textId="77777777" w:rsidR="002674DD" w:rsidRPr="008E6EED" w:rsidRDefault="002674DD" w:rsidP="00901C97">
            <w:r>
              <w:rPr>
                <w:rFonts w:hint="eastAsia"/>
              </w:rPr>
              <w:t>宛先</w:t>
            </w:r>
          </w:p>
        </w:tc>
        <w:tc>
          <w:tcPr>
            <w:tcW w:w="6237" w:type="dxa"/>
          </w:tcPr>
          <w:p w14:paraId="75216FF9" w14:textId="77777777" w:rsidR="002674DD" w:rsidRDefault="002674DD" w:rsidP="00901C97">
            <w:r>
              <w:rPr>
                <w:rFonts w:hint="eastAsia"/>
              </w:rPr>
              <w:t>TO/CC/BCCにメールアドレスを入力します。</w:t>
            </w:r>
          </w:p>
        </w:tc>
      </w:tr>
      <w:tr w:rsidR="002674DD" w14:paraId="6815F6A6" w14:textId="77777777" w:rsidTr="002C39C4">
        <w:tc>
          <w:tcPr>
            <w:tcW w:w="2268" w:type="dxa"/>
          </w:tcPr>
          <w:p w14:paraId="6CC24DA8" w14:textId="77777777" w:rsidR="002674DD" w:rsidRDefault="002674DD" w:rsidP="00901C97">
            <w:r>
              <w:rPr>
                <w:rFonts w:hint="eastAsia"/>
              </w:rPr>
              <w:t>件名</w:t>
            </w:r>
          </w:p>
        </w:tc>
        <w:tc>
          <w:tcPr>
            <w:tcW w:w="6237" w:type="dxa"/>
          </w:tcPr>
          <w:p w14:paraId="752A0530" w14:textId="77777777" w:rsidR="002674DD" w:rsidRDefault="002674DD" w:rsidP="00901C97">
            <w:r>
              <w:rPr>
                <w:rFonts w:hint="eastAsia"/>
              </w:rPr>
              <w:t>変更する場合は件名をここに入力します。デフォルトでは管理者が設定した件名が入力されています。</w:t>
            </w:r>
          </w:p>
        </w:tc>
      </w:tr>
      <w:tr w:rsidR="002674DD" w14:paraId="5AA227C0" w14:textId="77777777" w:rsidTr="002C39C4">
        <w:tc>
          <w:tcPr>
            <w:tcW w:w="2268" w:type="dxa"/>
          </w:tcPr>
          <w:p w14:paraId="2DA43405" w14:textId="77777777" w:rsidR="002674DD" w:rsidRDefault="002674DD" w:rsidP="00901C97">
            <w:r>
              <w:rPr>
                <w:rFonts w:hint="eastAsia"/>
              </w:rPr>
              <w:t>本文</w:t>
            </w:r>
          </w:p>
        </w:tc>
        <w:tc>
          <w:tcPr>
            <w:tcW w:w="6237" w:type="dxa"/>
          </w:tcPr>
          <w:p w14:paraId="0F6C6502" w14:textId="77777777" w:rsidR="002674DD" w:rsidRDefault="002674DD" w:rsidP="00901C97">
            <w:r>
              <w:rPr>
                <w:rFonts w:hint="eastAsia"/>
              </w:rPr>
              <w:t>メッセージを入力します。デフォルトでは管理者が設定した本文が入力されています。</w:t>
            </w:r>
          </w:p>
          <w:p w14:paraId="4C6BB240" w14:textId="77777777" w:rsidR="002674DD" w:rsidRDefault="002674DD" w:rsidP="00901C97">
            <w:pPr>
              <w:pStyle w:val="af5"/>
              <w:numPr>
                <w:ilvl w:val="0"/>
                <w:numId w:val="10"/>
              </w:numPr>
              <w:ind w:leftChars="0"/>
            </w:pPr>
            <w:r>
              <w:rPr>
                <w:rFonts w:hint="eastAsia"/>
              </w:rPr>
              <w:lastRenderedPageBreak/>
              <w:t>デフォルト本文が表示されている場合、</w:t>
            </w:r>
            <w:r w:rsidRPr="000F5EA6">
              <w:t>${</w:t>
            </w:r>
            <w:r w:rsidRPr="00934EC2">
              <w:t>publicaddress</w:t>
            </w:r>
            <w:r w:rsidRPr="000F5EA6">
              <w:t>}</w:t>
            </w:r>
            <w:r>
              <w:rPr>
                <w:rFonts w:hint="eastAsia"/>
              </w:rPr>
              <w:t>を削除しないようご注意ください。削除すると相手が受信するメールにダウンロード用のURLが表示されなくなってしまいます。</w:t>
            </w:r>
          </w:p>
        </w:tc>
      </w:tr>
    </w:tbl>
    <w:p w14:paraId="23D9E223" w14:textId="59C74785" w:rsidR="002674DD" w:rsidRDefault="002674DD" w:rsidP="007727A3">
      <w:pPr>
        <w:rPr>
          <w:b/>
          <w:color w:val="FF0000"/>
        </w:rPr>
      </w:pPr>
    </w:p>
    <w:p w14:paraId="4D0FAA88" w14:textId="6597022A" w:rsidR="005B63B8" w:rsidRDefault="005B63B8" w:rsidP="005B63B8">
      <w:pPr>
        <w:pStyle w:val="3"/>
        <w:ind w:left="-12"/>
      </w:pPr>
      <w:bookmarkStart w:id="82" w:name="_Toc153801627"/>
      <w:r w:rsidRPr="005B63B8">
        <w:rPr>
          <w:rFonts w:hint="eastAsia"/>
        </w:rPr>
        <w:t>WebリンクURLを表示</w:t>
      </w:r>
      <w:bookmarkEnd w:id="82"/>
    </w:p>
    <w:p w14:paraId="6D3AE158" w14:textId="02AECB29" w:rsidR="002A689B" w:rsidRPr="002A689B" w:rsidRDefault="00BE7DD4" w:rsidP="002A689B">
      <w:pPr>
        <w:rPr>
          <w:lang w:eastAsia="ar-SA"/>
        </w:rPr>
      </w:pPr>
      <w:r>
        <w:rPr>
          <w:rFonts w:hint="eastAsia"/>
        </w:rPr>
        <w:t>ファイル/フォルダの上でマウスを右クリックした際に表示されるメニューより「WebリンクURLを表示」をクリックします。</w:t>
      </w:r>
    </w:p>
    <w:p w14:paraId="736F3391" w14:textId="098BA73B" w:rsidR="005B63B8" w:rsidRDefault="002A689B" w:rsidP="002A689B">
      <w:pPr>
        <w:jc w:val="center"/>
        <w:rPr>
          <w:b/>
          <w:color w:val="FF0000"/>
        </w:rPr>
      </w:pPr>
      <w:r>
        <w:rPr>
          <w:noProof/>
        </w:rPr>
        <mc:AlternateContent>
          <mc:Choice Requires="wps">
            <w:drawing>
              <wp:anchor distT="0" distB="0" distL="114300" distR="114300" simplePos="0" relativeHeight="251743232" behindDoc="0" locked="0" layoutInCell="1" allowOverlap="1" wp14:anchorId="4D9B2846" wp14:editId="4950CACE">
                <wp:simplePos x="0" y="0"/>
                <wp:positionH relativeFrom="column">
                  <wp:posOffset>1739264</wp:posOffset>
                </wp:positionH>
                <wp:positionV relativeFrom="paragraph">
                  <wp:posOffset>2240915</wp:posOffset>
                </wp:positionV>
                <wp:extent cx="981075" cy="190500"/>
                <wp:effectExtent l="0" t="0" r="28575" b="19050"/>
                <wp:wrapNone/>
                <wp:docPr id="336" name="楕円 336"/>
                <wp:cNvGraphicFramePr/>
                <a:graphic xmlns:a="http://schemas.openxmlformats.org/drawingml/2006/main">
                  <a:graphicData uri="http://schemas.microsoft.com/office/word/2010/wordprocessingShape">
                    <wps:wsp>
                      <wps:cNvSpPr/>
                      <wps:spPr>
                        <a:xfrm>
                          <a:off x="0" y="0"/>
                          <a:ext cx="9810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6662E8" id="楕円 336" o:spid="_x0000_s1026" style="position:absolute;left:0;text-align:left;margin-left:136.95pt;margin-top:176.45pt;width:77.25pt;height: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" filled="f" strokecolor="red" strokeweight="2pt"/>
            </w:pict>
          </mc:Fallback>
        </mc:AlternateContent>
      </w:r>
      <w:r>
        <w:rPr>
          <w:noProof/>
        </w:rPr>
        <w:drawing>
          <wp:inline distT="0" distB="0" distL="0" distR="0" wp14:anchorId="6469EC91" wp14:editId="3B812D7C">
            <wp:extent cx="5400040" cy="2946400"/>
            <wp:effectExtent l="19050" t="19050" r="10160" b="25400"/>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5400040" cy="2946400"/>
                    </a:xfrm>
                    <a:prstGeom prst="rect">
                      <a:avLst/>
                    </a:prstGeom>
                    <a:ln>
                      <a:solidFill>
                        <a:schemeClr val="tx1"/>
                      </a:solidFill>
                    </a:ln>
                  </pic:spPr>
                </pic:pic>
              </a:graphicData>
            </a:graphic>
          </wp:inline>
        </w:drawing>
      </w:r>
    </w:p>
    <w:p w14:paraId="343BA4ED" w14:textId="31907F2E" w:rsidR="005B63B8" w:rsidRPr="00BE7DD4" w:rsidRDefault="00BE7DD4" w:rsidP="00BE7DD4">
      <w:pPr>
        <w:jc w:val="center"/>
        <w:rPr>
          <w:b/>
        </w:rPr>
      </w:pPr>
      <w:r w:rsidRPr="00BE7DD4">
        <w:rPr>
          <w:rFonts w:hint="eastAsia"/>
          <w:b/>
        </w:rPr>
        <w:t>ファイル一覧画面</w:t>
      </w:r>
    </w:p>
    <w:p w14:paraId="1F27C604" w14:textId="6897EFC3" w:rsidR="001D44E3" w:rsidRDefault="001D44E3">
      <w:pPr>
        <w:adjustRightInd/>
        <w:snapToGrid/>
      </w:pPr>
    </w:p>
    <w:p w14:paraId="7A5690D8" w14:textId="77777777" w:rsidR="009268D9" w:rsidRDefault="009268D9">
      <w:pPr>
        <w:adjustRightInd/>
        <w:snapToGrid/>
      </w:pPr>
      <w:r>
        <w:br w:type="page"/>
      </w:r>
    </w:p>
    <w:p w14:paraId="24296DEA" w14:textId="20C32B08" w:rsidR="0070472E" w:rsidRDefault="000758CD" w:rsidP="007727A3">
      <w:pPr>
        <w:rPr>
          <w:b/>
          <w:color w:val="FF0000"/>
        </w:rPr>
      </w:pPr>
      <w:r>
        <w:rPr>
          <w:rFonts w:hint="eastAsia"/>
        </w:rPr>
        <w:lastRenderedPageBreak/>
        <w:t>選択したファイル/フォルダに直接アクセスするためのURL</w:t>
      </w:r>
      <w:r w:rsidR="001C57F7">
        <w:rPr>
          <w:rFonts w:hint="eastAsia"/>
        </w:rPr>
        <w:t>が</w:t>
      </w:r>
      <w:r>
        <w:rPr>
          <w:rFonts w:hint="eastAsia"/>
        </w:rPr>
        <w:t>表示</w:t>
      </w:r>
      <w:r w:rsidR="001C57F7">
        <w:rPr>
          <w:rFonts w:hint="eastAsia"/>
        </w:rPr>
        <w:t>されます</w:t>
      </w:r>
      <w:r>
        <w:rPr>
          <w:rFonts w:hint="eastAsia"/>
        </w:rPr>
        <w:t>。</w:t>
      </w:r>
    </w:p>
    <w:p w14:paraId="0346D25B" w14:textId="6F20297B" w:rsidR="0070472E" w:rsidRDefault="000758CD" w:rsidP="000758CD">
      <w:pPr>
        <w:jc w:val="center"/>
        <w:rPr>
          <w:b/>
          <w:color w:val="FF0000"/>
        </w:rPr>
      </w:pPr>
      <w:r>
        <w:rPr>
          <w:noProof/>
        </w:rPr>
        <mc:AlternateContent>
          <mc:Choice Requires="wps">
            <w:drawing>
              <wp:anchor distT="0" distB="0" distL="114300" distR="114300" simplePos="0" relativeHeight="251746304" behindDoc="0" locked="0" layoutInCell="1" allowOverlap="1" wp14:anchorId="3FE45217" wp14:editId="65BAB00F">
                <wp:simplePos x="0" y="0"/>
                <wp:positionH relativeFrom="column">
                  <wp:posOffset>1682115</wp:posOffset>
                </wp:positionH>
                <wp:positionV relativeFrom="paragraph">
                  <wp:posOffset>1433195</wp:posOffset>
                </wp:positionV>
                <wp:extent cx="2133600" cy="361950"/>
                <wp:effectExtent l="0" t="0" r="19050" b="19050"/>
                <wp:wrapNone/>
                <wp:docPr id="338" name="正方形/長方形 338"/>
                <wp:cNvGraphicFramePr/>
                <a:graphic xmlns:a="http://schemas.openxmlformats.org/drawingml/2006/main">
                  <a:graphicData uri="http://schemas.microsoft.com/office/word/2010/wordprocessingShape">
                    <wps:wsp>
                      <wps:cNvSpPr/>
                      <wps:spPr>
                        <a:xfrm>
                          <a:off x="0" y="0"/>
                          <a:ext cx="2133600"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6E195" id="正方形/長方形 338" o:spid="_x0000_s1026" style="position:absolute;left:0;text-align:left;margin-left:132.45pt;margin-top:112.85pt;width:168pt;height:2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" filled="f" strokecolor="red" strokeweight="2pt"/>
            </w:pict>
          </mc:Fallback>
        </mc:AlternateContent>
      </w:r>
      <w:r>
        <w:rPr>
          <w:noProof/>
        </w:rPr>
        <w:drawing>
          <wp:inline distT="0" distB="0" distL="0" distR="0" wp14:anchorId="64742E52" wp14:editId="46010A43">
            <wp:extent cx="5400040" cy="1876425"/>
            <wp:effectExtent l="19050" t="19050" r="10160" b="28575"/>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extLst>
                        <a:ext uri="{28A0092B-C50C-407E-A947-70E740481C1C}">
                          <a14:useLocalDpi xmlns:a14="http://schemas.microsoft.com/office/drawing/2010/main" val="0"/>
                        </a:ext>
                      </a:extLst>
                    </a:blip>
                    <a:srcRect/>
                    <a:stretch/>
                  </pic:blipFill>
                  <pic:spPr bwMode="auto">
                    <a:xfrm>
                      <a:off x="0" y="0"/>
                      <a:ext cx="5400040" cy="18764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9E65161" w14:textId="5B470901" w:rsidR="005B63B8" w:rsidRPr="000758CD" w:rsidRDefault="000758CD" w:rsidP="000758CD">
      <w:pPr>
        <w:jc w:val="center"/>
        <w:rPr>
          <w:b/>
        </w:rPr>
      </w:pPr>
      <w:r w:rsidRPr="000758CD">
        <w:rPr>
          <w:b/>
        </w:rPr>
        <w:t>WebリンクURL</w:t>
      </w:r>
    </w:p>
    <w:p w14:paraId="71761F2C" w14:textId="6D2F3364" w:rsidR="00DD4C97" w:rsidRDefault="00DD4C97" w:rsidP="007727A3">
      <w:pPr>
        <w:rPr>
          <w:b/>
          <w:color w:val="FF0000"/>
        </w:rPr>
      </w:pPr>
    </w:p>
    <w:p w14:paraId="46D387CD" w14:textId="0CDB78F5" w:rsidR="006D6821" w:rsidRDefault="006D6821" w:rsidP="006D6821">
      <w:pPr>
        <w:pStyle w:val="3"/>
        <w:ind w:left="-12"/>
      </w:pPr>
      <w:bookmarkStart w:id="83" w:name="_Toc153801628"/>
      <w:r>
        <w:rPr>
          <w:rFonts w:hint="eastAsia"/>
          <w:lang w:eastAsia="ja-JP"/>
        </w:rPr>
        <w:t>共有フォルダ</w:t>
      </w:r>
      <w:bookmarkEnd w:id="83"/>
    </w:p>
    <w:p w14:paraId="6C16D0F7" w14:textId="77777777" w:rsidR="00107656" w:rsidRDefault="00A24F81" w:rsidP="006D6821">
      <w:r>
        <w:rPr>
          <w:rFonts w:hint="eastAsia"/>
        </w:rPr>
        <w:t>自分のユーザーフォルダ配下にある特定のフォルダを、他のユーザーから</w:t>
      </w:r>
      <w:r w:rsidR="00AE1E0A">
        <w:rPr>
          <w:rFonts w:hint="eastAsia"/>
        </w:rPr>
        <w:t>も</w:t>
      </w:r>
      <w:r>
        <w:rPr>
          <w:rFonts w:hint="eastAsia"/>
        </w:rPr>
        <w:t>アクセスできるよう</w:t>
      </w:r>
      <w:r w:rsidR="001D136A">
        <w:rPr>
          <w:rFonts w:hint="eastAsia"/>
        </w:rPr>
        <w:t>設定することができます</w:t>
      </w:r>
      <w:r>
        <w:rPr>
          <w:rFonts w:hint="eastAsia"/>
        </w:rPr>
        <w:t>。</w:t>
      </w:r>
    </w:p>
    <w:p w14:paraId="6BBC88BF" w14:textId="509E95B5" w:rsidR="00A24F81" w:rsidRPr="00913B91" w:rsidRDefault="00A24F81" w:rsidP="00913B91">
      <w:pPr>
        <w:pStyle w:val="af5"/>
        <w:numPr>
          <w:ilvl w:val="0"/>
          <w:numId w:val="10"/>
        </w:numPr>
        <w:ind w:leftChars="0"/>
        <w:rPr>
          <w:color w:val="FF0000"/>
        </w:rPr>
      </w:pPr>
      <w:r w:rsidRPr="00913B91">
        <w:rPr>
          <w:rFonts w:hint="eastAsia"/>
          <w:color w:val="FF0000"/>
        </w:rPr>
        <w:t>本機能はEnter</w:t>
      </w:r>
      <w:r w:rsidRPr="00913B91">
        <w:rPr>
          <w:color w:val="FF0000"/>
        </w:rPr>
        <w:t>prise</w:t>
      </w:r>
      <w:r w:rsidRPr="00913B91">
        <w:rPr>
          <w:rFonts w:hint="eastAsia"/>
          <w:color w:val="FF0000"/>
        </w:rPr>
        <w:t xml:space="preserve"> </w:t>
      </w:r>
      <w:r w:rsidRPr="00913B91">
        <w:rPr>
          <w:color w:val="FF0000"/>
        </w:rPr>
        <w:t>Edition</w:t>
      </w:r>
      <w:r w:rsidRPr="00913B91">
        <w:rPr>
          <w:rFonts w:hint="eastAsia"/>
          <w:color w:val="FF0000"/>
        </w:rPr>
        <w:t>のみ利用可能です。</w:t>
      </w:r>
    </w:p>
    <w:p w14:paraId="41C52B18" w14:textId="6E9ADF24" w:rsidR="000A6EB3" w:rsidRPr="000A6EB3" w:rsidRDefault="000A6EB3" w:rsidP="00A24F81">
      <w:r>
        <w:rPr>
          <w:noProof/>
        </w:rPr>
        <w:drawing>
          <wp:inline distT="0" distB="0" distL="0" distR="0" wp14:anchorId="466F6C67" wp14:editId="30F38BE0">
            <wp:extent cx="5400040" cy="2945130"/>
            <wp:effectExtent l="0" t="0" r="0" b="762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400040" cy="2945130"/>
                    </a:xfrm>
                    <a:prstGeom prst="rect">
                      <a:avLst/>
                    </a:prstGeom>
                  </pic:spPr>
                </pic:pic>
              </a:graphicData>
            </a:graphic>
          </wp:inline>
        </w:drawing>
      </w:r>
    </w:p>
    <w:p w14:paraId="5E08ADBD" w14:textId="58899332" w:rsidR="000A6EB3" w:rsidRPr="000A6EB3" w:rsidRDefault="000A6EB3" w:rsidP="000A6EB3">
      <w:pPr>
        <w:jc w:val="center"/>
        <w:rPr>
          <w:b/>
        </w:rPr>
      </w:pPr>
      <w:r w:rsidRPr="000A6EB3">
        <w:rPr>
          <w:rFonts w:hint="eastAsia"/>
          <w:b/>
        </w:rPr>
        <w:t>共有フォルダ設定</w:t>
      </w:r>
    </w:p>
    <w:p w14:paraId="71AE98DA" w14:textId="77777777" w:rsidR="000A6EB3" w:rsidRDefault="000A6EB3" w:rsidP="00A24F81"/>
    <w:p w14:paraId="192B205F" w14:textId="77777777" w:rsidR="009268D9" w:rsidRDefault="009268D9">
      <w:pPr>
        <w:adjustRightInd/>
        <w:snapToGrid/>
      </w:pPr>
      <w:r>
        <w:br w:type="page"/>
      </w:r>
    </w:p>
    <w:p w14:paraId="03C81997" w14:textId="393AA079" w:rsidR="00A24F81" w:rsidRDefault="00A24F81" w:rsidP="00A24F81">
      <w:r w:rsidRPr="00D50699">
        <w:rPr>
          <w:rFonts w:hint="eastAsia"/>
        </w:rPr>
        <w:lastRenderedPageBreak/>
        <w:t>詳細につきましては、以下</w:t>
      </w:r>
      <w:r w:rsidRPr="00D50699">
        <w:t>URL内の「Proself Ver.5 -</w:t>
      </w:r>
      <w:r>
        <w:t xml:space="preserve"> </w:t>
      </w:r>
      <w:r w:rsidRPr="00A24F81">
        <w:rPr>
          <w:rFonts w:hint="eastAsia"/>
        </w:rPr>
        <w:t>操作チュートリアル共有フォルダユーザー編</w:t>
      </w:r>
      <w:r w:rsidRPr="00A24F81">
        <w:t>(前方一致検索設定)</w:t>
      </w:r>
      <w:r w:rsidRPr="00D50699">
        <w:t>」</w:t>
      </w:r>
      <w:r>
        <w:rPr>
          <w:rFonts w:hint="eastAsia"/>
        </w:rPr>
        <w:t>「</w:t>
      </w:r>
      <w:r w:rsidRPr="00D50699">
        <w:t>Proself Ver.5 -</w:t>
      </w:r>
      <w:r>
        <w:t xml:space="preserve"> </w:t>
      </w:r>
      <w:r w:rsidRPr="00A24F81">
        <w:rPr>
          <w:rFonts w:hint="eastAsia"/>
        </w:rPr>
        <w:t>操作チュートリアル共有フォルダユーザー編</w:t>
      </w:r>
      <w:r w:rsidRPr="00A24F81">
        <w:t>(完全一致検索設定)</w:t>
      </w:r>
      <w:r>
        <w:rPr>
          <w:rFonts w:hint="eastAsia"/>
        </w:rPr>
        <w:t>」</w:t>
      </w:r>
      <w:r w:rsidRPr="00D50699">
        <w:t>を</w:t>
      </w:r>
      <w:r>
        <w:t>ご参照ください</w:t>
      </w:r>
      <w:r w:rsidRPr="00D50699">
        <w:t>。</w:t>
      </w:r>
    </w:p>
    <w:p w14:paraId="2E8A6044" w14:textId="77777777" w:rsidR="00A24F81" w:rsidRDefault="00956EE5" w:rsidP="00A24F81">
      <w:pPr>
        <w:rPr>
          <w:rStyle w:val="af0"/>
        </w:rPr>
      </w:pPr>
      <w:hyperlink r:id="rId139" w:history="1">
        <w:r w:rsidR="00A24F81" w:rsidRPr="003E2E15">
          <w:rPr>
            <w:rStyle w:val="af0"/>
          </w:rPr>
          <w:t>https://www.proself.jp/manualtutorial/list/</w:t>
        </w:r>
      </w:hyperlink>
    </w:p>
    <w:p w14:paraId="60735DE9" w14:textId="77777777" w:rsidR="006D6821" w:rsidRPr="002674DD" w:rsidRDefault="006D6821" w:rsidP="007727A3">
      <w:pPr>
        <w:rPr>
          <w:b/>
          <w:color w:val="FF0000"/>
        </w:rPr>
      </w:pPr>
    </w:p>
    <w:p w14:paraId="4345185A" w14:textId="77777777" w:rsidR="00E024A5" w:rsidRDefault="00E024A5" w:rsidP="00E024A5">
      <w:pPr>
        <w:pStyle w:val="2"/>
      </w:pPr>
      <w:bookmarkStart w:id="84" w:name="_お知らせ"/>
      <w:bookmarkStart w:id="85" w:name="_Toc414281110"/>
      <w:bookmarkStart w:id="86" w:name="_Toc153801629"/>
      <w:bookmarkEnd w:id="84"/>
      <w:r>
        <w:rPr>
          <w:rFonts w:hint="eastAsia"/>
        </w:rPr>
        <w:t>お知らせ</w:t>
      </w:r>
      <w:bookmarkEnd w:id="86"/>
    </w:p>
    <w:p w14:paraId="4CC41D5F" w14:textId="77777777" w:rsidR="00E024A5" w:rsidRDefault="00E024A5" w:rsidP="00E024A5">
      <w:r>
        <w:rPr>
          <w:rFonts w:hint="eastAsia"/>
        </w:rPr>
        <w:t>画面右上のユーザー名が表示されている左横のベルアイコンをクリックすると、お知らせ一覧画面が表示されます。</w:t>
      </w:r>
    </w:p>
    <w:p w14:paraId="1AA795D6" w14:textId="77777777" w:rsidR="00E024A5" w:rsidRDefault="00E024A5" w:rsidP="00E024A5">
      <w:pPr>
        <w:pStyle w:val="af5"/>
        <w:numPr>
          <w:ilvl w:val="0"/>
          <w:numId w:val="10"/>
        </w:numPr>
        <w:ind w:leftChars="0"/>
      </w:pPr>
      <w:r>
        <w:rPr>
          <w:rFonts w:hint="eastAsia"/>
        </w:rPr>
        <w:t>アイコンの横に数字が表示される場合がありますが、これは未読記事があることを意味しております。</w:t>
      </w:r>
    </w:p>
    <w:p w14:paraId="2A2C01CB" w14:textId="77777777" w:rsidR="00E024A5" w:rsidRDefault="00E024A5" w:rsidP="00E024A5">
      <w:pPr>
        <w:jc w:val="center"/>
      </w:pPr>
      <w:r>
        <w:rPr>
          <w:noProof/>
        </w:rPr>
        <mc:AlternateContent>
          <mc:Choice Requires="wps">
            <w:drawing>
              <wp:anchor distT="0" distB="0" distL="114300" distR="114300" simplePos="0" relativeHeight="251658240" behindDoc="0" locked="0" layoutInCell="1" allowOverlap="1" wp14:anchorId="21628CC2" wp14:editId="0A49DA8F">
                <wp:simplePos x="0" y="0"/>
                <wp:positionH relativeFrom="column">
                  <wp:posOffset>4711065</wp:posOffset>
                </wp:positionH>
                <wp:positionV relativeFrom="paragraph">
                  <wp:posOffset>61595</wp:posOffset>
                </wp:positionV>
                <wp:extent cx="208915" cy="190500"/>
                <wp:effectExtent l="0" t="0" r="19685" b="19050"/>
                <wp:wrapNone/>
                <wp:docPr id="331" name="楕円 331"/>
                <wp:cNvGraphicFramePr/>
                <a:graphic xmlns:a="http://schemas.openxmlformats.org/drawingml/2006/main">
                  <a:graphicData uri="http://schemas.microsoft.com/office/word/2010/wordprocessingShape">
                    <wps:wsp>
                      <wps:cNvSpPr/>
                      <wps:spPr>
                        <a:xfrm>
                          <a:off x="0" y="0"/>
                          <a:ext cx="20891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385BAC" id="楕円 331" o:spid="_x0000_s1026" style="position:absolute;left:0;text-align:left;margin-left:370.95pt;margin-top:4.85pt;width:16.45pt;height: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" filled="f" strokecolor="red" strokeweight="2pt"/>
            </w:pict>
          </mc:Fallback>
        </mc:AlternateContent>
      </w:r>
      <w:r>
        <w:rPr>
          <w:noProof/>
        </w:rPr>
        <w:drawing>
          <wp:inline distT="0" distB="0" distL="0" distR="0" wp14:anchorId="1D4E6627" wp14:editId="4E524CAE">
            <wp:extent cx="5400040" cy="1676400"/>
            <wp:effectExtent l="19050" t="19050" r="10160" b="19050"/>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extLst>
                        <a:ext uri="{28A0092B-C50C-407E-A947-70E740481C1C}">
                          <a14:useLocalDpi xmlns:a14="http://schemas.microsoft.com/office/drawing/2010/main" val="0"/>
                        </a:ext>
                      </a:extLst>
                    </a:blip>
                    <a:srcRect/>
                    <a:stretch/>
                  </pic:blipFill>
                  <pic:spPr bwMode="auto">
                    <a:xfrm>
                      <a:off x="0" y="0"/>
                      <a:ext cx="5400040" cy="16764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54D946C" w14:textId="77777777" w:rsidR="00E024A5" w:rsidRDefault="00E024A5" w:rsidP="00E024A5">
      <w:pPr>
        <w:jc w:val="center"/>
        <w:rPr>
          <w:b/>
        </w:rPr>
      </w:pPr>
      <w:r w:rsidRPr="00AE728C">
        <w:rPr>
          <w:rFonts w:hint="eastAsia"/>
          <w:b/>
        </w:rPr>
        <w:t>ファイル一覧画面</w:t>
      </w:r>
    </w:p>
    <w:p w14:paraId="3C43DE9B" w14:textId="77777777" w:rsidR="00E024A5" w:rsidRDefault="00E024A5" w:rsidP="00E024A5">
      <w:pPr>
        <w:rPr>
          <w:b/>
        </w:rPr>
      </w:pPr>
    </w:p>
    <w:p w14:paraId="12BFC564" w14:textId="77777777" w:rsidR="00E024A5" w:rsidRDefault="00E024A5" w:rsidP="00E024A5">
      <w:pPr>
        <w:jc w:val="center"/>
      </w:pPr>
      <w:r>
        <w:rPr>
          <w:noProof/>
        </w:rPr>
        <w:drawing>
          <wp:inline distT="0" distB="0" distL="0" distR="0" wp14:anchorId="324B7EFD" wp14:editId="465499E9">
            <wp:extent cx="5400040" cy="1657350"/>
            <wp:effectExtent l="19050" t="19050" r="10160" b="19050"/>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extLst>
                        <a:ext uri="{28A0092B-C50C-407E-A947-70E740481C1C}">
                          <a14:useLocalDpi xmlns:a14="http://schemas.microsoft.com/office/drawing/2010/main" val="0"/>
                        </a:ext>
                      </a:extLst>
                    </a:blip>
                    <a:srcRect/>
                    <a:stretch/>
                  </pic:blipFill>
                  <pic:spPr bwMode="auto">
                    <a:xfrm>
                      <a:off x="0" y="0"/>
                      <a:ext cx="5400040" cy="16573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2044213" w14:textId="362667D5" w:rsidR="00E024A5" w:rsidRDefault="00E024A5" w:rsidP="00E024A5">
      <w:pPr>
        <w:jc w:val="center"/>
        <w:rPr>
          <w:b/>
        </w:rPr>
      </w:pPr>
      <w:r w:rsidRPr="003B6269">
        <w:rPr>
          <w:rFonts w:hint="eastAsia"/>
          <w:b/>
        </w:rPr>
        <w:t>お知らせ一覧画面</w:t>
      </w:r>
    </w:p>
    <w:p w14:paraId="7A6A32C3" w14:textId="46B40198" w:rsidR="00F52DB3" w:rsidRDefault="00F52DB3">
      <w:pPr>
        <w:adjustRightInd/>
        <w:snapToGrid/>
      </w:pPr>
      <w:r>
        <w:br w:type="page"/>
      </w:r>
    </w:p>
    <w:p w14:paraId="565EF435" w14:textId="1BE3F9A1" w:rsidR="00E024A5" w:rsidRDefault="00E024A5" w:rsidP="00E024A5">
      <w:pPr>
        <w:pStyle w:val="2"/>
      </w:pPr>
      <w:bookmarkStart w:id="87" w:name="_ユーザー設定"/>
      <w:bookmarkStart w:id="88" w:name="_Toc153801630"/>
      <w:bookmarkEnd w:id="87"/>
      <w:r>
        <w:lastRenderedPageBreak/>
        <w:t>ユーザー</w:t>
      </w:r>
      <w:r w:rsidR="00354976">
        <w:rPr>
          <w:rFonts w:hint="eastAsia"/>
          <w:lang w:eastAsia="ja-JP"/>
        </w:rPr>
        <w:t>メニュー</w:t>
      </w:r>
      <w:bookmarkEnd w:id="88"/>
    </w:p>
    <w:p w14:paraId="13CB7949" w14:textId="4CAB46D0" w:rsidR="00E024A5" w:rsidRDefault="00E024A5" w:rsidP="00E024A5">
      <w:r>
        <w:rPr>
          <w:rFonts w:hint="eastAsia"/>
        </w:rPr>
        <w:t>画面右上のユーザー名が表示されている右横の▼をクリックすると、</w:t>
      </w:r>
      <w:r w:rsidR="00354976">
        <w:rPr>
          <w:rFonts w:hint="eastAsia"/>
        </w:rPr>
        <w:t>ユーザーメニュー</w:t>
      </w:r>
      <w:r>
        <w:rPr>
          <w:rFonts w:hint="eastAsia"/>
        </w:rPr>
        <w:t>画面が表示され</w:t>
      </w:r>
      <w:r w:rsidR="00354976">
        <w:rPr>
          <w:rFonts w:hint="eastAsia"/>
        </w:rPr>
        <w:t>、各種設定を行うことができます</w:t>
      </w:r>
      <w:r>
        <w:rPr>
          <w:rFonts w:hint="eastAsia"/>
        </w:rPr>
        <w:t>。</w:t>
      </w:r>
    </w:p>
    <w:p w14:paraId="61C86E28" w14:textId="77D9334C" w:rsidR="00F30576" w:rsidRPr="00F30576" w:rsidRDefault="00F30576" w:rsidP="005547E0">
      <w:pPr>
        <w:pStyle w:val="af5"/>
        <w:numPr>
          <w:ilvl w:val="0"/>
          <w:numId w:val="10"/>
        </w:numPr>
        <w:ind w:leftChars="0"/>
      </w:pPr>
      <w:r>
        <w:rPr>
          <w:rFonts w:hint="eastAsia"/>
        </w:rPr>
        <w:t>管理者の設定によっては一部の機能が利用できない場合があります。</w:t>
      </w:r>
    </w:p>
    <w:p w14:paraId="4F21A834" w14:textId="3C90601D" w:rsidR="00A60CE4" w:rsidRDefault="00A450FC" w:rsidP="00E024A5">
      <w:r>
        <w:rPr>
          <w:noProof/>
        </w:rPr>
        <mc:AlternateContent>
          <mc:Choice Requires="wps">
            <w:drawing>
              <wp:anchor distT="0" distB="0" distL="114300" distR="114300" simplePos="0" relativeHeight="251666432" behindDoc="0" locked="0" layoutInCell="1" allowOverlap="1" wp14:anchorId="4F66A327" wp14:editId="36A14C4C">
                <wp:simplePos x="0" y="0"/>
                <wp:positionH relativeFrom="column">
                  <wp:posOffset>4444365</wp:posOffset>
                </wp:positionH>
                <wp:positionV relativeFrom="paragraph">
                  <wp:posOffset>311150</wp:posOffset>
                </wp:positionV>
                <wp:extent cx="954000" cy="1259840"/>
                <wp:effectExtent l="0" t="0" r="17780" b="16510"/>
                <wp:wrapNone/>
                <wp:docPr id="414" name="正方形/長方形 414"/>
                <wp:cNvGraphicFramePr/>
                <a:graphic xmlns:a="http://schemas.openxmlformats.org/drawingml/2006/main">
                  <a:graphicData uri="http://schemas.microsoft.com/office/word/2010/wordprocessingShape">
                    <wps:wsp>
                      <wps:cNvSpPr/>
                      <wps:spPr>
                        <a:xfrm>
                          <a:off x="0" y="0"/>
                          <a:ext cx="954000" cy="1259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E9B45" id="正方形/長方形 414" o:spid="_x0000_s1026" style="position:absolute;left:0;text-align:left;margin-left:349.95pt;margin-top:24.5pt;width:75.1pt;height:9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" filled="f" strokecolor="red" strokeweight="2pt"/>
            </w:pict>
          </mc:Fallback>
        </mc:AlternateContent>
      </w:r>
      <w:r w:rsidR="00A60CE4">
        <w:rPr>
          <w:noProof/>
        </w:rPr>
        <mc:AlternateContent>
          <mc:Choice Requires="wps">
            <w:drawing>
              <wp:anchor distT="0" distB="0" distL="114300" distR="114300" simplePos="0" relativeHeight="251682816" behindDoc="0" locked="0" layoutInCell="1" allowOverlap="1" wp14:anchorId="2010E5B4" wp14:editId="64F8D27A">
                <wp:simplePos x="0" y="0"/>
                <wp:positionH relativeFrom="column">
                  <wp:posOffset>5139690</wp:posOffset>
                </wp:positionH>
                <wp:positionV relativeFrom="paragraph">
                  <wp:posOffset>34925</wp:posOffset>
                </wp:positionV>
                <wp:extent cx="266700" cy="247650"/>
                <wp:effectExtent l="0" t="0" r="19050" b="19050"/>
                <wp:wrapNone/>
                <wp:docPr id="415" name="楕円 415"/>
                <wp:cNvGraphicFramePr/>
                <a:graphic xmlns:a="http://schemas.openxmlformats.org/drawingml/2006/main">
                  <a:graphicData uri="http://schemas.microsoft.com/office/word/2010/wordprocessingShape">
                    <wps:wsp>
                      <wps:cNvSpPr/>
                      <wps:spPr>
                        <a:xfrm>
                          <a:off x="0" y="0"/>
                          <a:ext cx="26670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CC47A6" id="楕円 415" o:spid="_x0000_s1026" style="position:absolute;left:0;text-align:left;margin-left:404.7pt;margin-top:2.75pt;width:21pt;height:1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" filled="f" strokecolor="red" strokeweight="2pt"/>
            </w:pict>
          </mc:Fallback>
        </mc:AlternateContent>
      </w:r>
      <w:r w:rsidR="00A60CE4">
        <w:rPr>
          <w:noProof/>
        </w:rPr>
        <w:drawing>
          <wp:inline distT="0" distB="0" distL="0" distR="0" wp14:anchorId="2B2E4892" wp14:editId="38AF8E7A">
            <wp:extent cx="5400040" cy="1677670"/>
            <wp:effectExtent l="19050" t="19050" r="10160" b="17780"/>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5400040" cy="1677670"/>
                    </a:xfrm>
                    <a:prstGeom prst="rect">
                      <a:avLst/>
                    </a:prstGeom>
                    <a:ln>
                      <a:solidFill>
                        <a:schemeClr val="tx1"/>
                      </a:solidFill>
                    </a:ln>
                  </pic:spPr>
                </pic:pic>
              </a:graphicData>
            </a:graphic>
          </wp:inline>
        </w:drawing>
      </w:r>
    </w:p>
    <w:p w14:paraId="01E3BFDA" w14:textId="77777777" w:rsidR="00E024A5" w:rsidRPr="00600C87" w:rsidRDefault="00E024A5" w:rsidP="00E024A5">
      <w:pPr>
        <w:jc w:val="center"/>
        <w:rPr>
          <w:b/>
        </w:rPr>
      </w:pPr>
      <w:r w:rsidRPr="00600C87">
        <w:rPr>
          <w:rFonts w:hint="eastAsia"/>
          <w:b/>
        </w:rPr>
        <w:t>ファイル一覧画面</w:t>
      </w:r>
    </w:p>
    <w:p w14:paraId="1943C2B9" w14:textId="3D0D83C3" w:rsidR="00E024A5" w:rsidRDefault="00E024A5" w:rsidP="00E024A5">
      <w:pPr>
        <w:rPr>
          <w:lang w:eastAsia="ar-SA"/>
        </w:rPr>
      </w:pPr>
    </w:p>
    <w:p w14:paraId="4A84B25F" w14:textId="096D1F29" w:rsidR="00975CDF" w:rsidRDefault="00975CDF" w:rsidP="00E024A5">
      <w:r>
        <w:rPr>
          <w:rFonts w:hint="eastAsia"/>
        </w:rPr>
        <w:t>各設定については次項より記載しております。</w:t>
      </w:r>
    </w:p>
    <w:p w14:paraId="3A511168" w14:textId="77777777" w:rsidR="00F52DB3" w:rsidRDefault="00F52DB3" w:rsidP="00E024A5">
      <w:pPr>
        <w:rPr>
          <w:lang w:eastAsia="ar-SA"/>
        </w:rPr>
      </w:pPr>
    </w:p>
    <w:p w14:paraId="5791F359" w14:textId="77777777" w:rsidR="00E024A5" w:rsidRDefault="00E024A5" w:rsidP="00E024A5">
      <w:pPr>
        <w:pStyle w:val="3"/>
        <w:ind w:left="-12"/>
      </w:pPr>
      <w:bookmarkStart w:id="89" w:name="_Toc153801631"/>
      <w:r>
        <w:rPr>
          <w:rFonts w:hint="eastAsia"/>
          <w:lang w:eastAsia="ja-JP"/>
        </w:rPr>
        <w:t>パスワードの変更</w:t>
      </w:r>
      <w:bookmarkEnd w:id="89"/>
    </w:p>
    <w:p w14:paraId="15317A65" w14:textId="17403429" w:rsidR="00E024A5" w:rsidRDefault="00E024A5" w:rsidP="00E024A5">
      <w:r w:rsidRPr="002C46A6">
        <w:t>ログインしているユーザーのパスワードを変更します。</w:t>
      </w:r>
    </w:p>
    <w:p w14:paraId="151DB3E8" w14:textId="119F493E" w:rsidR="008E6C07" w:rsidRPr="008E6C07" w:rsidRDefault="008E6C07" w:rsidP="00B32A11">
      <w:pPr>
        <w:pStyle w:val="af5"/>
        <w:numPr>
          <w:ilvl w:val="0"/>
          <w:numId w:val="10"/>
        </w:numPr>
        <w:ind w:leftChars="0"/>
        <w:rPr>
          <w:lang w:eastAsia="ar-SA"/>
        </w:rPr>
      </w:pPr>
      <w:r>
        <w:rPr>
          <w:rFonts w:hint="eastAsia"/>
        </w:rPr>
        <w:t>管理者の設定によっては利用できません。</w:t>
      </w:r>
    </w:p>
    <w:p w14:paraId="26313F19" w14:textId="77777777" w:rsidR="00E024A5" w:rsidRDefault="00E024A5" w:rsidP="00E024A5">
      <w:pPr>
        <w:jc w:val="center"/>
      </w:pPr>
      <w:r>
        <w:rPr>
          <w:noProof/>
        </w:rPr>
        <w:drawing>
          <wp:inline distT="0" distB="0" distL="0" distR="0" wp14:anchorId="294450DA" wp14:editId="41F9B756">
            <wp:extent cx="2389505" cy="2227375"/>
            <wp:effectExtent l="19050" t="19050" r="10795" b="20955"/>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2411422" cy="2247805"/>
                    </a:xfrm>
                    <a:prstGeom prst="rect">
                      <a:avLst/>
                    </a:prstGeom>
                    <a:ln>
                      <a:solidFill>
                        <a:schemeClr val="tx1"/>
                      </a:solidFill>
                    </a:ln>
                  </pic:spPr>
                </pic:pic>
              </a:graphicData>
            </a:graphic>
          </wp:inline>
        </w:drawing>
      </w:r>
    </w:p>
    <w:p w14:paraId="4A4E63B8" w14:textId="77777777" w:rsidR="00E024A5" w:rsidRPr="006C51EB" w:rsidRDefault="00E024A5" w:rsidP="00E024A5">
      <w:pPr>
        <w:jc w:val="center"/>
        <w:rPr>
          <w:b/>
        </w:rPr>
      </w:pPr>
      <w:r w:rsidRPr="006C51EB">
        <w:rPr>
          <w:rFonts w:hint="eastAsia"/>
          <w:b/>
        </w:rPr>
        <w:t>パスワードの変更</w:t>
      </w:r>
    </w:p>
    <w:p w14:paraId="3C54682E" w14:textId="19E8F7C3" w:rsidR="00E024A5" w:rsidRDefault="00E024A5" w:rsidP="00E024A5"/>
    <w:p w14:paraId="1AF72031" w14:textId="1828CA24" w:rsidR="00586F61" w:rsidRDefault="00FC460F" w:rsidP="00C63AE0">
      <w:r>
        <w:rPr>
          <w:rFonts w:hint="eastAsia"/>
        </w:rPr>
        <w:t>パスワードに使用できる文字の種類</w:t>
      </w:r>
      <w:r w:rsidR="00206F90">
        <w:rPr>
          <w:rFonts w:hint="eastAsia"/>
        </w:rPr>
        <w:t>は</w:t>
      </w:r>
      <w:r w:rsidR="006C581B">
        <w:rPr>
          <w:rFonts w:hint="eastAsia"/>
        </w:rPr>
        <w:t>以下</w:t>
      </w:r>
      <w:r w:rsidR="00206F90">
        <w:rPr>
          <w:rFonts w:hint="eastAsia"/>
        </w:rPr>
        <w:t>の通り</w:t>
      </w:r>
      <w:r w:rsidR="00075760">
        <w:rPr>
          <w:rFonts w:hint="eastAsia"/>
        </w:rPr>
        <w:t>で</w:t>
      </w:r>
      <w:r w:rsidR="00206F90">
        <w:rPr>
          <w:rFonts w:hint="eastAsia"/>
        </w:rPr>
        <w:t>す。</w:t>
      </w:r>
      <w:r w:rsidR="005B5431">
        <w:rPr>
          <w:rFonts w:hint="eastAsia"/>
        </w:rPr>
        <w:t>なお、</w:t>
      </w:r>
      <w:r w:rsidR="00E024A5">
        <w:rPr>
          <w:rFonts w:hint="eastAsia"/>
        </w:rPr>
        <w:t>管理者によりパスワード</w:t>
      </w:r>
      <w:r w:rsidR="00E024A5">
        <w:t>の長さや有効期限等が設定されていることがあります。</w:t>
      </w:r>
    </w:p>
    <w:tbl>
      <w:tblPr>
        <w:tblStyle w:val="af1"/>
        <w:tblW w:w="0" w:type="auto"/>
        <w:tblInd w:w="108" w:type="dxa"/>
        <w:tblLook w:val="04A0" w:firstRow="1" w:lastRow="0" w:firstColumn="1" w:lastColumn="0" w:noHBand="0" w:noVBand="1"/>
      </w:tblPr>
      <w:tblGrid>
        <w:gridCol w:w="2410"/>
        <w:gridCol w:w="6095"/>
      </w:tblGrid>
      <w:tr w:rsidR="00E024A5" w14:paraId="589A7067" w14:textId="77777777" w:rsidTr="006F67A0">
        <w:trPr>
          <w:cantSplit/>
          <w:tblHeader/>
        </w:trPr>
        <w:tc>
          <w:tcPr>
            <w:tcW w:w="2410" w:type="dxa"/>
            <w:shd w:val="clear" w:color="auto" w:fill="DAEEF3" w:themeFill="accent5" w:themeFillTint="33"/>
          </w:tcPr>
          <w:p w14:paraId="14D3B230" w14:textId="77777777" w:rsidR="00E024A5" w:rsidRDefault="00E024A5" w:rsidP="00E46CB1">
            <w:r>
              <w:rPr>
                <w:rFonts w:hint="eastAsia"/>
              </w:rPr>
              <w:lastRenderedPageBreak/>
              <w:t>文字種</w:t>
            </w:r>
          </w:p>
        </w:tc>
        <w:tc>
          <w:tcPr>
            <w:tcW w:w="6095" w:type="dxa"/>
            <w:shd w:val="clear" w:color="auto" w:fill="DAEEF3" w:themeFill="accent5" w:themeFillTint="33"/>
          </w:tcPr>
          <w:p w14:paraId="186793B6" w14:textId="77777777" w:rsidR="00E024A5" w:rsidRDefault="00E024A5" w:rsidP="00E46CB1">
            <w:r>
              <w:rPr>
                <w:rFonts w:hint="eastAsia"/>
              </w:rPr>
              <w:t>内容</w:t>
            </w:r>
          </w:p>
        </w:tc>
      </w:tr>
      <w:tr w:rsidR="00E024A5" w14:paraId="21D5F95B" w14:textId="77777777" w:rsidTr="002C39CA">
        <w:tc>
          <w:tcPr>
            <w:tcW w:w="2410" w:type="dxa"/>
          </w:tcPr>
          <w:p w14:paraId="37D6FD9B" w14:textId="77777777" w:rsidR="00E024A5" w:rsidRDefault="00E024A5" w:rsidP="00E46CB1">
            <w:r>
              <w:rPr>
                <w:rFonts w:hint="eastAsia"/>
              </w:rPr>
              <w:t>英大文字</w:t>
            </w:r>
          </w:p>
        </w:tc>
        <w:tc>
          <w:tcPr>
            <w:tcW w:w="6095" w:type="dxa"/>
          </w:tcPr>
          <w:p w14:paraId="4DCBE326" w14:textId="77777777" w:rsidR="00E024A5" w:rsidRDefault="00E024A5" w:rsidP="00E46CB1">
            <w:r>
              <w:t xml:space="preserve">A, B, C, </w:t>
            </w:r>
            <w:r>
              <w:rPr>
                <w:rFonts w:hint="eastAsia"/>
              </w:rPr>
              <w:t xml:space="preserve">… </w:t>
            </w:r>
            <w:r>
              <w:t>Z</w:t>
            </w:r>
          </w:p>
        </w:tc>
      </w:tr>
      <w:tr w:rsidR="00E024A5" w14:paraId="027457AF" w14:textId="77777777" w:rsidTr="002C39CA">
        <w:tc>
          <w:tcPr>
            <w:tcW w:w="2410" w:type="dxa"/>
          </w:tcPr>
          <w:p w14:paraId="28CBD5A7" w14:textId="77777777" w:rsidR="00E024A5" w:rsidRDefault="00E024A5" w:rsidP="00E46CB1">
            <w:r>
              <w:rPr>
                <w:rFonts w:hint="eastAsia"/>
              </w:rPr>
              <w:t>英小文字</w:t>
            </w:r>
          </w:p>
        </w:tc>
        <w:tc>
          <w:tcPr>
            <w:tcW w:w="6095" w:type="dxa"/>
          </w:tcPr>
          <w:p w14:paraId="2ED026FC" w14:textId="77777777" w:rsidR="00E024A5" w:rsidRDefault="00E024A5" w:rsidP="00E46CB1">
            <w:r>
              <w:t xml:space="preserve">a, b, c, </w:t>
            </w:r>
            <w:r>
              <w:rPr>
                <w:rFonts w:hint="eastAsia"/>
              </w:rPr>
              <w:t xml:space="preserve">… </w:t>
            </w:r>
            <w:r>
              <w:t>z</w:t>
            </w:r>
          </w:p>
        </w:tc>
      </w:tr>
      <w:tr w:rsidR="00E024A5" w14:paraId="198B5E36" w14:textId="77777777" w:rsidTr="002C39CA">
        <w:tc>
          <w:tcPr>
            <w:tcW w:w="2410" w:type="dxa"/>
          </w:tcPr>
          <w:p w14:paraId="445488A6" w14:textId="77777777" w:rsidR="00E024A5" w:rsidRDefault="00E024A5" w:rsidP="00E46CB1">
            <w:r>
              <w:rPr>
                <w:rFonts w:hint="eastAsia"/>
              </w:rPr>
              <w:t>数字</w:t>
            </w:r>
          </w:p>
        </w:tc>
        <w:tc>
          <w:tcPr>
            <w:tcW w:w="6095" w:type="dxa"/>
          </w:tcPr>
          <w:p w14:paraId="7A0B2B5C" w14:textId="77777777" w:rsidR="00E024A5" w:rsidRDefault="00E024A5" w:rsidP="00E46CB1">
            <w:r>
              <w:t>0, 1, 2, … 9</w:t>
            </w:r>
          </w:p>
        </w:tc>
      </w:tr>
      <w:tr w:rsidR="00E024A5" w14:paraId="5CE82908" w14:textId="77777777" w:rsidTr="002C39CA">
        <w:tc>
          <w:tcPr>
            <w:tcW w:w="2410" w:type="dxa"/>
          </w:tcPr>
          <w:p w14:paraId="12AA05C7" w14:textId="77777777" w:rsidR="00E024A5" w:rsidRDefault="00E024A5" w:rsidP="00E46CB1">
            <w:r>
              <w:t>英数字以外の文字 (「特殊文字」)</w:t>
            </w:r>
          </w:p>
        </w:tc>
        <w:tc>
          <w:tcPr>
            <w:tcW w:w="6095" w:type="dxa"/>
          </w:tcPr>
          <w:p w14:paraId="1FAC53B3" w14:textId="77777777" w:rsidR="00E024A5" w:rsidRDefault="00E024A5" w:rsidP="00E46CB1">
            <w:r>
              <w:t>! # $ % ( ) = + * ? _ { }</w:t>
            </w:r>
            <w:r>
              <w:rPr>
                <w:rFonts w:hint="eastAsia"/>
              </w:rPr>
              <w:t xml:space="preserve"> </w:t>
            </w:r>
            <w:r>
              <w:t>; : [ ]</w:t>
            </w:r>
          </w:p>
          <w:p w14:paraId="3113BA8B" w14:textId="77777777" w:rsidR="00E024A5" w:rsidRPr="00BE3A1A" w:rsidRDefault="00E024A5" w:rsidP="00E46CB1">
            <w:r w:rsidRPr="00BE3A1A">
              <w:rPr>
                <w:rFonts w:hint="eastAsia"/>
                <w:color w:val="FF0000"/>
              </w:rPr>
              <w:t>【注意点】</w:t>
            </w:r>
            <w:r w:rsidRPr="00BE3A1A">
              <w:rPr>
                <w:color w:val="FF0000"/>
              </w:rPr>
              <w:t>&lt; &gt; ’ ” &amp; は使用できません</w:t>
            </w:r>
          </w:p>
        </w:tc>
      </w:tr>
    </w:tbl>
    <w:p w14:paraId="517AFD22" w14:textId="77777777" w:rsidR="00E024A5" w:rsidRDefault="00E024A5" w:rsidP="00E024A5"/>
    <w:p w14:paraId="764DEA66" w14:textId="77777777" w:rsidR="00E024A5" w:rsidRDefault="00E024A5" w:rsidP="00E024A5">
      <w:r>
        <w:rPr>
          <w:rFonts w:hint="eastAsia"/>
        </w:rPr>
        <w:t>設定後、画面内の「更新」をクリックするとパスワード変更が行われます。</w:t>
      </w:r>
    </w:p>
    <w:p w14:paraId="422BCFEB" w14:textId="728102D7" w:rsidR="00516F28" w:rsidRDefault="00516F28">
      <w:pPr>
        <w:adjustRightInd/>
        <w:snapToGrid/>
        <w:rPr>
          <w:rFonts w:hAnsi="Arial" w:cs="Century"/>
          <w:b/>
          <w:kern w:val="24"/>
          <w:szCs w:val="24"/>
        </w:rPr>
      </w:pPr>
      <w:bookmarkStart w:id="90" w:name="_ユーザー設定_1"/>
      <w:bookmarkEnd w:id="90"/>
    </w:p>
    <w:p w14:paraId="242DCB3A" w14:textId="2DEB97D0" w:rsidR="00E024A5" w:rsidRDefault="00E024A5" w:rsidP="00E024A5">
      <w:pPr>
        <w:pStyle w:val="3"/>
        <w:ind w:left="-12"/>
        <w:rPr>
          <w:lang w:eastAsia="ja-JP"/>
        </w:rPr>
      </w:pPr>
      <w:bookmarkStart w:id="91" w:name="_ユーザー設定_2"/>
      <w:bookmarkStart w:id="92" w:name="_Toc153801632"/>
      <w:bookmarkEnd w:id="91"/>
      <w:r>
        <w:rPr>
          <w:rFonts w:hint="eastAsia"/>
          <w:lang w:eastAsia="ja-JP"/>
        </w:rPr>
        <w:t>ユーザー設定</w:t>
      </w:r>
      <w:bookmarkEnd w:id="92"/>
    </w:p>
    <w:p w14:paraId="0BDA4498" w14:textId="77777777" w:rsidR="00E024A5" w:rsidRPr="00686578" w:rsidRDefault="00E024A5" w:rsidP="00E024A5">
      <w:r w:rsidRPr="002C46A6">
        <w:t>ログイン</w:t>
      </w:r>
      <w:r>
        <w:rPr>
          <w:rFonts w:hint="eastAsia"/>
        </w:rPr>
        <w:t>しているユーザー固有の設定を行うことができます。</w:t>
      </w:r>
    </w:p>
    <w:p w14:paraId="4C049A7D" w14:textId="28357037" w:rsidR="00FE6C83" w:rsidRPr="00034782" w:rsidRDefault="00FE6C83" w:rsidP="00E024A5">
      <w:pPr>
        <w:jc w:val="center"/>
      </w:pPr>
      <w:r>
        <w:rPr>
          <w:noProof/>
        </w:rPr>
        <w:drawing>
          <wp:inline distT="0" distB="0" distL="0" distR="0" wp14:anchorId="251EB95C" wp14:editId="23FB2FFE">
            <wp:extent cx="2880000" cy="2684591"/>
            <wp:effectExtent l="19050" t="19050" r="15875" b="20955"/>
            <wp:docPr id="420" name="図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2880000" cy="2684591"/>
                    </a:xfrm>
                    <a:prstGeom prst="rect">
                      <a:avLst/>
                    </a:prstGeom>
                    <a:ln>
                      <a:solidFill>
                        <a:schemeClr val="tx1"/>
                      </a:solidFill>
                    </a:ln>
                  </pic:spPr>
                </pic:pic>
              </a:graphicData>
            </a:graphic>
          </wp:inline>
        </w:drawing>
      </w:r>
    </w:p>
    <w:p w14:paraId="69193B93" w14:textId="77777777" w:rsidR="00E024A5" w:rsidRDefault="00E024A5" w:rsidP="00E024A5">
      <w:pPr>
        <w:jc w:val="center"/>
        <w:rPr>
          <w:b/>
        </w:rPr>
      </w:pPr>
      <w:r w:rsidRPr="00600C87">
        <w:rPr>
          <w:rFonts w:hint="eastAsia"/>
          <w:b/>
        </w:rPr>
        <w:t>ユーザー設定</w:t>
      </w:r>
    </w:p>
    <w:p w14:paraId="080F76C2" w14:textId="77777777" w:rsidR="00E024A5" w:rsidRDefault="00E024A5" w:rsidP="00E024A5"/>
    <w:p w14:paraId="544BA9B9" w14:textId="77777777" w:rsidR="00E024A5" w:rsidRDefault="00E024A5" w:rsidP="00E024A5">
      <w:r>
        <w:rPr>
          <w:rFonts w:hint="eastAsia"/>
        </w:rPr>
        <w:t>各設定項目については以下の通りです。</w:t>
      </w:r>
    </w:p>
    <w:tbl>
      <w:tblPr>
        <w:tblStyle w:val="af1"/>
        <w:tblW w:w="0" w:type="auto"/>
        <w:tblInd w:w="108" w:type="dxa"/>
        <w:tblLook w:val="04A0" w:firstRow="1" w:lastRow="0" w:firstColumn="1" w:lastColumn="0" w:noHBand="0" w:noVBand="1"/>
      </w:tblPr>
      <w:tblGrid>
        <w:gridCol w:w="2410"/>
        <w:gridCol w:w="6095"/>
      </w:tblGrid>
      <w:tr w:rsidR="00E024A5" w14:paraId="23CE2F21" w14:textId="77777777" w:rsidTr="004B3152">
        <w:trPr>
          <w:tblHeader/>
        </w:trPr>
        <w:tc>
          <w:tcPr>
            <w:tcW w:w="2410" w:type="dxa"/>
            <w:shd w:val="clear" w:color="auto" w:fill="DAEEF3" w:themeFill="accent5" w:themeFillTint="33"/>
          </w:tcPr>
          <w:p w14:paraId="75BAEF5A" w14:textId="77777777" w:rsidR="00E024A5" w:rsidRDefault="00E024A5" w:rsidP="00E46CB1">
            <w:r>
              <w:rPr>
                <w:rFonts w:hint="eastAsia"/>
              </w:rPr>
              <w:t>項目名</w:t>
            </w:r>
          </w:p>
        </w:tc>
        <w:tc>
          <w:tcPr>
            <w:tcW w:w="6095" w:type="dxa"/>
            <w:shd w:val="clear" w:color="auto" w:fill="DAEEF3" w:themeFill="accent5" w:themeFillTint="33"/>
          </w:tcPr>
          <w:p w14:paraId="1F7D4509" w14:textId="77777777" w:rsidR="00E024A5" w:rsidRDefault="00E024A5" w:rsidP="00E46CB1">
            <w:r>
              <w:rPr>
                <w:rFonts w:hint="eastAsia"/>
              </w:rPr>
              <w:t>説明</w:t>
            </w:r>
          </w:p>
        </w:tc>
      </w:tr>
      <w:tr w:rsidR="00E024A5" w14:paraId="0606B760" w14:textId="77777777" w:rsidTr="004B3152">
        <w:tc>
          <w:tcPr>
            <w:tcW w:w="2410" w:type="dxa"/>
          </w:tcPr>
          <w:p w14:paraId="37F2DC0E" w14:textId="77777777" w:rsidR="00E024A5" w:rsidRDefault="00E024A5" w:rsidP="00E46CB1">
            <w:r>
              <w:rPr>
                <w:rFonts w:hint="eastAsia"/>
              </w:rPr>
              <w:t>ログインフォルダ</w:t>
            </w:r>
          </w:p>
        </w:tc>
        <w:tc>
          <w:tcPr>
            <w:tcW w:w="6095" w:type="dxa"/>
          </w:tcPr>
          <w:p w14:paraId="7AF0E178" w14:textId="77777777" w:rsidR="00E024A5" w:rsidRDefault="00E024A5" w:rsidP="00E46CB1">
            <w:r>
              <w:rPr>
                <w:rFonts w:hint="eastAsia"/>
              </w:rPr>
              <w:t>Proselfにログインした際に初期で表示するフォルダ位置を変更します。</w:t>
            </w:r>
          </w:p>
        </w:tc>
      </w:tr>
      <w:tr w:rsidR="00E024A5" w14:paraId="61BB453B" w14:textId="77777777" w:rsidTr="004B3152">
        <w:tc>
          <w:tcPr>
            <w:tcW w:w="2410" w:type="dxa"/>
          </w:tcPr>
          <w:p w14:paraId="4AB59E3D" w14:textId="77777777" w:rsidR="00E024A5" w:rsidRDefault="00E024A5" w:rsidP="00E46CB1">
            <w:r>
              <w:rPr>
                <w:rFonts w:hint="eastAsia"/>
              </w:rPr>
              <w:t>メールアドレス</w:t>
            </w:r>
          </w:p>
        </w:tc>
        <w:tc>
          <w:tcPr>
            <w:tcW w:w="6095" w:type="dxa"/>
          </w:tcPr>
          <w:p w14:paraId="34846520" w14:textId="0A3D2B6D" w:rsidR="00E024A5" w:rsidRDefault="00E024A5" w:rsidP="00E46CB1">
            <w:r>
              <w:rPr>
                <w:rFonts w:hint="eastAsia"/>
              </w:rPr>
              <w:t>自分のメールアドレスを設定します。</w:t>
            </w:r>
          </w:p>
          <w:p w14:paraId="562843BB" w14:textId="3F68D41F" w:rsidR="00E024A5" w:rsidRPr="00686578" w:rsidRDefault="00E024A5" w:rsidP="00075145">
            <w:pPr>
              <w:pStyle w:val="af5"/>
              <w:numPr>
                <w:ilvl w:val="0"/>
                <w:numId w:val="38"/>
              </w:numPr>
              <w:ind w:leftChars="0"/>
            </w:pPr>
            <w:r w:rsidRPr="00075145">
              <w:rPr>
                <w:rFonts w:hint="eastAsia"/>
                <w:color w:val="FF0000"/>
              </w:rPr>
              <w:t>メール送信機能を使用する場合は設定必須です。</w:t>
            </w:r>
          </w:p>
        </w:tc>
      </w:tr>
      <w:tr w:rsidR="00E024A5" w14:paraId="6B5A7499" w14:textId="77777777" w:rsidTr="004B3152">
        <w:tc>
          <w:tcPr>
            <w:tcW w:w="2410" w:type="dxa"/>
          </w:tcPr>
          <w:p w14:paraId="685BE2A4" w14:textId="77777777" w:rsidR="00E024A5" w:rsidRPr="008E6EED" w:rsidRDefault="00E024A5" w:rsidP="00E46CB1">
            <w:r>
              <w:rPr>
                <w:rFonts w:hint="eastAsia"/>
              </w:rPr>
              <w:lastRenderedPageBreak/>
              <w:t>表示機能</w:t>
            </w:r>
          </w:p>
        </w:tc>
        <w:tc>
          <w:tcPr>
            <w:tcW w:w="6095" w:type="dxa"/>
          </w:tcPr>
          <w:p w14:paraId="2812913C" w14:textId="77777777" w:rsidR="00E024A5" w:rsidRDefault="00E024A5" w:rsidP="00E46CB1">
            <w:r>
              <w:rPr>
                <w:rFonts w:hint="eastAsia"/>
              </w:rPr>
              <w:t>ページの表示言語を変更できます。「ブラウザ設定」「日本語」「英語」「中国語」より選択可能です。</w:t>
            </w:r>
          </w:p>
        </w:tc>
      </w:tr>
      <w:tr w:rsidR="00E024A5" w14:paraId="540423CE" w14:textId="77777777" w:rsidTr="004B3152">
        <w:tc>
          <w:tcPr>
            <w:tcW w:w="2410" w:type="dxa"/>
          </w:tcPr>
          <w:p w14:paraId="08380E91" w14:textId="77777777" w:rsidR="00E024A5" w:rsidRDefault="00E024A5" w:rsidP="00E46CB1">
            <w:r>
              <w:rPr>
                <w:rFonts w:hint="eastAsia"/>
              </w:rPr>
              <w:t>通知メールの言語</w:t>
            </w:r>
          </w:p>
        </w:tc>
        <w:tc>
          <w:tcPr>
            <w:tcW w:w="6095" w:type="dxa"/>
          </w:tcPr>
          <w:p w14:paraId="69938340" w14:textId="77777777" w:rsidR="00E024A5" w:rsidRDefault="00E024A5" w:rsidP="00E46CB1">
            <w:r w:rsidRPr="00D21C75">
              <w:rPr>
                <w:rFonts w:hint="eastAsia"/>
              </w:rPr>
              <w:t>自分のメールアドレスに対して送信される通知メールの言語を設定します。</w:t>
            </w:r>
            <w:r>
              <w:rPr>
                <w:rFonts w:hint="eastAsia"/>
              </w:rPr>
              <w:t>「</w:t>
            </w:r>
            <w:r w:rsidRPr="00D21C75">
              <w:rPr>
                <w:rFonts w:hint="eastAsia"/>
              </w:rPr>
              <w:t>日本語</w:t>
            </w:r>
            <w:r>
              <w:rPr>
                <w:rFonts w:hint="eastAsia"/>
              </w:rPr>
              <w:t>」「</w:t>
            </w:r>
            <w:r w:rsidRPr="00D21C75">
              <w:rPr>
                <w:rFonts w:hint="eastAsia"/>
              </w:rPr>
              <w:t>英語</w:t>
            </w:r>
            <w:r>
              <w:rPr>
                <w:rFonts w:hint="eastAsia"/>
              </w:rPr>
              <w:t>」「</w:t>
            </w:r>
            <w:r w:rsidRPr="00D21C75">
              <w:rPr>
                <w:rFonts w:hint="eastAsia"/>
              </w:rPr>
              <w:t>中国語</w:t>
            </w:r>
            <w:r>
              <w:rPr>
                <w:rFonts w:hint="eastAsia"/>
              </w:rPr>
              <w:t>」より選択可能です。</w:t>
            </w:r>
          </w:p>
          <w:p w14:paraId="5B1F1F64" w14:textId="14D36396" w:rsidR="00E024A5" w:rsidRDefault="00E024A5" w:rsidP="00075145">
            <w:pPr>
              <w:pStyle w:val="af5"/>
              <w:numPr>
                <w:ilvl w:val="0"/>
                <w:numId w:val="38"/>
              </w:numPr>
              <w:ind w:leftChars="0"/>
            </w:pPr>
            <w:r w:rsidRPr="00075145">
              <w:rPr>
                <w:rFonts w:hint="eastAsia"/>
                <w:color w:val="FF0000"/>
              </w:rPr>
              <w:t>管理者がメール文書設定画面で英語、中国語のメール文書を用意していない場合は、通知メールの言語を英語、中国語を選択しても日本語で通知メールが送信されますのでご注意ください。</w:t>
            </w:r>
          </w:p>
        </w:tc>
      </w:tr>
      <w:tr w:rsidR="00E024A5" w14:paraId="44B0CE3C" w14:textId="77777777" w:rsidTr="004B3152">
        <w:tc>
          <w:tcPr>
            <w:tcW w:w="2410" w:type="dxa"/>
          </w:tcPr>
          <w:p w14:paraId="3DDE85EE" w14:textId="77777777" w:rsidR="00E024A5" w:rsidRDefault="00E024A5" w:rsidP="00E46CB1">
            <w:r>
              <w:rPr>
                <w:rFonts w:hint="eastAsia"/>
              </w:rPr>
              <w:t>タイムゾーン</w:t>
            </w:r>
          </w:p>
        </w:tc>
        <w:tc>
          <w:tcPr>
            <w:tcW w:w="6095" w:type="dxa"/>
          </w:tcPr>
          <w:p w14:paraId="1CC4CB1D" w14:textId="77777777" w:rsidR="00E024A5" w:rsidRDefault="00E024A5" w:rsidP="00E46CB1">
            <w:r w:rsidRPr="007B7A80">
              <w:rPr>
                <w:rFonts w:hint="eastAsia"/>
              </w:rPr>
              <w:t>ユーザーのタイムゾーンを設定します。ファイルの</w:t>
            </w:r>
            <w:r>
              <w:rPr>
                <w:rFonts w:hint="eastAsia"/>
              </w:rPr>
              <w:t>「作成日時」、「</w:t>
            </w:r>
            <w:r w:rsidRPr="007B7A80">
              <w:rPr>
                <w:rFonts w:hint="eastAsia"/>
              </w:rPr>
              <w:t>更新日時</w:t>
            </w:r>
            <w:r>
              <w:rPr>
                <w:rFonts w:hint="eastAsia"/>
              </w:rPr>
              <w:t>」、「アップロード日時」等</w:t>
            </w:r>
            <w:r w:rsidRPr="007B7A80">
              <w:rPr>
                <w:rFonts w:hint="eastAsia"/>
              </w:rPr>
              <w:t>は</w:t>
            </w:r>
            <w:r>
              <w:rPr>
                <w:rFonts w:hint="eastAsia"/>
              </w:rPr>
              <w:t>ユーザーが</w:t>
            </w:r>
            <w:r w:rsidRPr="007B7A80">
              <w:rPr>
                <w:rFonts w:hint="eastAsia"/>
              </w:rPr>
              <w:t>設定</w:t>
            </w:r>
            <w:r>
              <w:rPr>
                <w:rFonts w:hint="eastAsia"/>
              </w:rPr>
              <w:t>した</w:t>
            </w:r>
            <w:r w:rsidRPr="007B7A80">
              <w:rPr>
                <w:rFonts w:hint="eastAsia"/>
              </w:rPr>
              <w:t>タイムゾーンで表示</w:t>
            </w:r>
            <w:r>
              <w:rPr>
                <w:rFonts w:hint="eastAsia"/>
              </w:rPr>
              <w:t>されます</w:t>
            </w:r>
            <w:r w:rsidRPr="007B7A80">
              <w:rPr>
                <w:rFonts w:hint="eastAsia"/>
              </w:rPr>
              <w:t>。</w:t>
            </w:r>
          </w:p>
        </w:tc>
      </w:tr>
      <w:tr w:rsidR="00E024A5" w14:paraId="51860360" w14:textId="77777777" w:rsidTr="004B3152">
        <w:tc>
          <w:tcPr>
            <w:tcW w:w="2410" w:type="dxa"/>
          </w:tcPr>
          <w:p w14:paraId="4DE49E33" w14:textId="77777777" w:rsidR="00E024A5" w:rsidRDefault="00E024A5" w:rsidP="00E46CB1">
            <w:r>
              <w:rPr>
                <w:rFonts w:hint="eastAsia"/>
              </w:rPr>
              <w:t>日付の形式</w:t>
            </w:r>
          </w:p>
        </w:tc>
        <w:tc>
          <w:tcPr>
            <w:tcW w:w="6095" w:type="dxa"/>
          </w:tcPr>
          <w:p w14:paraId="5695F287" w14:textId="77777777" w:rsidR="00E024A5" w:rsidRDefault="00E024A5" w:rsidP="00E46CB1">
            <w:r>
              <w:rPr>
                <w:rFonts w:hint="eastAsia"/>
              </w:rPr>
              <w:t>日付の形式を設定します。「自動判別」「</w:t>
            </w:r>
            <w:r>
              <w:t>yyyy/MM/DD</w:t>
            </w:r>
            <w:r>
              <w:rPr>
                <w:rFonts w:hint="eastAsia"/>
              </w:rPr>
              <w:t>」「MM/DD/yyyy」「DD/MM/yyyy」より選択可能です。</w:t>
            </w:r>
          </w:p>
        </w:tc>
      </w:tr>
    </w:tbl>
    <w:p w14:paraId="1D3C6E04" w14:textId="77777777" w:rsidR="00E024A5" w:rsidRDefault="00E024A5" w:rsidP="00E024A5">
      <w:pPr>
        <w:ind w:left="2419" w:hangingChars="1008" w:hanging="2419"/>
      </w:pPr>
    </w:p>
    <w:p w14:paraId="325557C3" w14:textId="77777777" w:rsidR="00E024A5" w:rsidRDefault="00E024A5" w:rsidP="00E024A5">
      <w:r>
        <w:rPr>
          <w:rFonts w:hint="eastAsia"/>
        </w:rPr>
        <w:t>設定後、画面内の「更新」をクリックすると設定内容が保存されます。</w:t>
      </w:r>
    </w:p>
    <w:p w14:paraId="0F14922F" w14:textId="5F3D075C" w:rsidR="00186881" w:rsidRDefault="00186881">
      <w:pPr>
        <w:adjustRightInd/>
        <w:snapToGrid/>
      </w:pPr>
    </w:p>
    <w:p w14:paraId="006458E0" w14:textId="4213EE34" w:rsidR="008F6FAB" w:rsidRDefault="008F6FAB" w:rsidP="008F6FAB">
      <w:pPr>
        <w:pStyle w:val="3"/>
        <w:ind w:left="-12"/>
      </w:pPr>
      <w:bookmarkStart w:id="93" w:name="_Toc153801633"/>
      <w:r>
        <w:rPr>
          <w:rFonts w:hint="eastAsia"/>
        </w:rPr>
        <w:t>承認担当設定</w:t>
      </w:r>
      <w:bookmarkEnd w:id="93"/>
    </w:p>
    <w:p w14:paraId="3DCC389A" w14:textId="4D4299C9" w:rsidR="003C35BD" w:rsidRDefault="000345B3" w:rsidP="000345B3">
      <w:r>
        <w:rPr>
          <w:rFonts w:hint="eastAsia"/>
        </w:rPr>
        <w:t>承認を必要とするWeb公開や</w:t>
      </w:r>
      <w:r w:rsidR="00030F2C">
        <w:rPr>
          <w:rFonts w:hint="eastAsia"/>
        </w:rPr>
        <w:t>ファイル送信</w:t>
      </w:r>
      <w:r>
        <w:rPr>
          <w:rFonts w:hint="eastAsia"/>
        </w:rPr>
        <w:t>を行った場合に、その</w:t>
      </w:r>
      <w:r w:rsidR="00030F2C">
        <w:rPr>
          <w:rFonts w:hint="eastAsia"/>
        </w:rPr>
        <w:t>承認担当を変更することができます。</w:t>
      </w:r>
    </w:p>
    <w:p w14:paraId="7AE2A1BB" w14:textId="39CF6BE2" w:rsidR="00071D20" w:rsidRDefault="00071D20" w:rsidP="00071D20">
      <w:pPr>
        <w:ind w:left="2419" w:hangingChars="1008" w:hanging="2419"/>
        <w:jc w:val="center"/>
      </w:pPr>
      <w:r>
        <w:rPr>
          <w:noProof/>
        </w:rPr>
        <w:lastRenderedPageBreak/>
        <w:drawing>
          <wp:inline distT="0" distB="0" distL="0" distR="0" wp14:anchorId="3C275465" wp14:editId="766CDD44">
            <wp:extent cx="2880000" cy="2440753"/>
            <wp:effectExtent l="19050" t="19050" r="15875" b="17145"/>
            <wp:docPr id="418" name="図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2880000" cy="2440753"/>
                    </a:xfrm>
                    <a:prstGeom prst="rect">
                      <a:avLst/>
                    </a:prstGeom>
                    <a:ln>
                      <a:solidFill>
                        <a:schemeClr val="tx1"/>
                      </a:solidFill>
                    </a:ln>
                  </pic:spPr>
                </pic:pic>
              </a:graphicData>
            </a:graphic>
          </wp:inline>
        </w:drawing>
      </w:r>
    </w:p>
    <w:p w14:paraId="656AA09B" w14:textId="261E4CCD" w:rsidR="00071D20" w:rsidRPr="00071D20" w:rsidRDefault="00071D20" w:rsidP="00071D20">
      <w:pPr>
        <w:ind w:left="2419" w:hangingChars="1008" w:hanging="2419"/>
        <w:jc w:val="center"/>
        <w:rPr>
          <w:b/>
        </w:rPr>
      </w:pPr>
      <w:r w:rsidRPr="00071D20">
        <w:rPr>
          <w:rFonts w:hint="eastAsia"/>
          <w:b/>
        </w:rPr>
        <w:t>承認担当設定</w:t>
      </w:r>
    </w:p>
    <w:p w14:paraId="706015BD" w14:textId="74C8CEF2" w:rsidR="00071D20" w:rsidRDefault="00071D20" w:rsidP="00E024A5">
      <w:pPr>
        <w:ind w:left="2419" w:hangingChars="1008" w:hanging="2419"/>
      </w:pPr>
    </w:p>
    <w:p w14:paraId="03DAAF97" w14:textId="64E7FAD7" w:rsidR="00071D20" w:rsidRDefault="008B687C" w:rsidP="00071D20">
      <w:r>
        <w:rPr>
          <w:rFonts w:hint="eastAsia"/>
        </w:rPr>
        <w:t>Web公開承認機能、ファイル送信</w:t>
      </w:r>
      <w:r w:rsidR="00516284" w:rsidRPr="00516284">
        <w:rPr>
          <w:rFonts w:hint="eastAsia"/>
        </w:rPr>
        <w:t>承認機能の</w:t>
      </w:r>
      <w:r w:rsidR="00071D20" w:rsidRPr="00D50699">
        <w:rPr>
          <w:rFonts w:hint="eastAsia"/>
        </w:rPr>
        <w:t>詳細につきましては、以下</w:t>
      </w:r>
      <w:r w:rsidR="00071D20" w:rsidRPr="00D50699">
        <w:t>URL内の</w:t>
      </w:r>
      <w:r w:rsidR="00840755">
        <w:rPr>
          <w:rFonts w:hint="eastAsia"/>
        </w:rPr>
        <w:t>「</w:t>
      </w:r>
      <w:r w:rsidR="00840755" w:rsidRPr="00D50699">
        <w:t>Proself Ver.5 -</w:t>
      </w:r>
      <w:r w:rsidR="00840755">
        <w:t xml:space="preserve"> </w:t>
      </w:r>
      <w:r w:rsidR="00840755" w:rsidRPr="000067BF">
        <w:rPr>
          <w:rFonts w:hint="eastAsia"/>
        </w:rPr>
        <w:t>操作チュートリアル</w:t>
      </w:r>
      <w:r w:rsidR="00840755">
        <w:rPr>
          <w:rFonts w:hint="eastAsia"/>
        </w:rPr>
        <w:t>Web公開承認ユーザー編」</w:t>
      </w:r>
      <w:r w:rsidR="00071D20" w:rsidRPr="00D50699">
        <w:t>「Proself Ver.5 -</w:t>
      </w:r>
      <w:r w:rsidR="00071D20">
        <w:t xml:space="preserve"> </w:t>
      </w:r>
      <w:r w:rsidR="00071D20" w:rsidRPr="000067BF">
        <w:rPr>
          <w:rFonts w:hint="eastAsia"/>
        </w:rPr>
        <w:t>操作チュートリアル</w:t>
      </w:r>
      <w:r w:rsidR="00071D20">
        <w:rPr>
          <w:rFonts w:hint="eastAsia"/>
        </w:rPr>
        <w:t>ファイル送信</w:t>
      </w:r>
      <w:r w:rsidR="0044769D">
        <w:rPr>
          <w:rFonts w:hint="eastAsia"/>
        </w:rPr>
        <w:t>承認</w:t>
      </w:r>
      <w:r w:rsidR="00840755">
        <w:rPr>
          <w:rFonts w:hint="eastAsia"/>
        </w:rPr>
        <w:t>ユーザー編</w:t>
      </w:r>
      <w:r w:rsidR="00071D20" w:rsidRPr="00D50699">
        <w:t>」を</w:t>
      </w:r>
      <w:r w:rsidR="006D3064">
        <w:t>ご参照ください</w:t>
      </w:r>
      <w:r w:rsidR="00071D20" w:rsidRPr="00D50699">
        <w:t>。</w:t>
      </w:r>
    </w:p>
    <w:p w14:paraId="778EF2CB" w14:textId="77777777" w:rsidR="00071D20" w:rsidRDefault="00956EE5" w:rsidP="00071D20">
      <w:pPr>
        <w:rPr>
          <w:rStyle w:val="af0"/>
        </w:rPr>
      </w:pPr>
      <w:hyperlink r:id="rId146" w:history="1">
        <w:r w:rsidR="00071D20" w:rsidRPr="003E2E15">
          <w:rPr>
            <w:rStyle w:val="af0"/>
          </w:rPr>
          <w:t>https://www.proself.jp/manualtutorial/list/</w:t>
        </w:r>
      </w:hyperlink>
    </w:p>
    <w:p w14:paraId="40831EC4" w14:textId="77777777" w:rsidR="0004681F" w:rsidRDefault="0004681F" w:rsidP="00E024A5">
      <w:pPr>
        <w:ind w:left="2419" w:hangingChars="1008" w:hanging="2419"/>
      </w:pPr>
    </w:p>
    <w:p w14:paraId="6B98D05C" w14:textId="1060C123" w:rsidR="008F6FAB" w:rsidRDefault="008F6FAB" w:rsidP="008F6FAB">
      <w:pPr>
        <w:pStyle w:val="3"/>
        <w:ind w:left="-12"/>
      </w:pPr>
      <w:bookmarkStart w:id="94" w:name="_Toc153801634"/>
      <w:r>
        <w:rPr>
          <w:rFonts w:hint="eastAsia"/>
        </w:rPr>
        <w:t>送受信設定</w:t>
      </w:r>
      <w:bookmarkEnd w:id="94"/>
    </w:p>
    <w:p w14:paraId="281AB7FB" w14:textId="14005521" w:rsidR="00010E1B" w:rsidRDefault="00010E1B" w:rsidP="00010E1B">
      <w:r>
        <w:rPr>
          <w:rFonts w:hint="eastAsia"/>
        </w:rPr>
        <w:t>ファイル送信/受信機能で使用するファイル保存先のフォルダ名を任意の名前に変更することができます。</w:t>
      </w:r>
    </w:p>
    <w:p w14:paraId="219ED724" w14:textId="77777777" w:rsidR="00010E1B" w:rsidRDefault="00010E1B" w:rsidP="00010E1B">
      <w:pPr>
        <w:ind w:left="2419" w:hangingChars="1008" w:hanging="2419"/>
        <w:jc w:val="center"/>
      </w:pPr>
      <w:r>
        <w:rPr>
          <w:noProof/>
        </w:rPr>
        <w:drawing>
          <wp:inline distT="0" distB="0" distL="0" distR="0" wp14:anchorId="15DCA8F0" wp14:editId="49716A2C">
            <wp:extent cx="2880000" cy="1636364"/>
            <wp:effectExtent l="19050" t="19050" r="15875" b="2159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tx1"/>
                      </a:solidFill>
                    </a:ln>
                  </pic:spPr>
                </pic:pic>
              </a:graphicData>
            </a:graphic>
          </wp:inline>
        </w:drawing>
      </w:r>
    </w:p>
    <w:p w14:paraId="65B0332D" w14:textId="77777777" w:rsidR="00010E1B" w:rsidRDefault="00010E1B" w:rsidP="00010E1B">
      <w:pPr>
        <w:jc w:val="center"/>
      </w:pPr>
      <w:r w:rsidRPr="00A1425D">
        <w:rPr>
          <w:rFonts w:hint="eastAsia"/>
          <w:b/>
        </w:rPr>
        <w:t>送受信設定</w:t>
      </w:r>
    </w:p>
    <w:p w14:paraId="36609E5B" w14:textId="69A62A63" w:rsidR="00071D20" w:rsidRDefault="004E23BC" w:rsidP="00071D20">
      <w:r w:rsidRPr="004E23BC">
        <w:rPr>
          <w:rFonts w:hint="eastAsia"/>
        </w:rPr>
        <w:t>ファイル送受信機能の詳細につきましては</w:t>
      </w:r>
      <w:r w:rsidR="00071D20" w:rsidRPr="00D50699">
        <w:rPr>
          <w:rFonts w:hint="eastAsia"/>
        </w:rPr>
        <w:t>、以下</w:t>
      </w:r>
      <w:r w:rsidR="00071D20" w:rsidRPr="00D50699">
        <w:t>URL内の「Proself Ver.5 -</w:t>
      </w:r>
      <w:r w:rsidR="00071D20">
        <w:t xml:space="preserve"> </w:t>
      </w:r>
      <w:r w:rsidR="00071D20" w:rsidRPr="000067BF">
        <w:rPr>
          <w:rFonts w:hint="eastAsia"/>
        </w:rPr>
        <w:t>操作チュートリアル</w:t>
      </w:r>
      <w:r w:rsidR="00071D20">
        <w:rPr>
          <w:rFonts w:hint="eastAsia"/>
        </w:rPr>
        <w:t>ファイル送受信ユーザー編</w:t>
      </w:r>
      <w:r w:rsidR="00071D20" w:rsidRPr="00D50699">
        <w:t>」を</w:t>
      </w:r>
      <w:r w:rsidR="006D3064">
        <w:t>ご参照ください</w:t>
      </w:r>
      <w:r w:rsidR="00071D20" w:rsidRPr="00D50699">
        <w:t>。</w:t>
      </w:r>
    </w:p>
    <w:p w14:paraId="33A7E0CD" w14:textId="77777777" w:rsidR="00071D20" w:rsidRDefault="00956EE5" w:rsidP="00071D20">
      <w:pPr>
        <w:rPr>
          <w:rStyle w:val="af0"/>
        </w:rPr>
      </w:pPr>
      <w:hyperlink r:id="rId148" w:history="1">
        <w:r w:rsidR="00071D20" w:rsidRPr="003E2E15">
          <w:rPr>
            <w:rStyle w:val="af0"/>
          </w:rPr>
          <w:t>https://www.proself.jp/manualtutorial/list/</w:t>
        </w:r>
      </w:hyperlink>
    </w:p>
    <w:p w14:paraId="2338CD59" w14:textId="77777777" w:rsidR="00E024A5" w:rsidRDefault="00E024A5" w:rsidP="00E024A5">
      <w:pPr>
        <w:pStyle w:val="3"/>
        <w:ind w:left="-12"/>
      </w:pPr>
      <w:bookmarkStart w:id="95" w:name="_Toc153801635"/>
      <w:r>
        <w:rPr>
          <w:rFonts w:hint="eastAsia"/>
        </w:rPr>
        <w:lastRenderedPageBreak/>
        <w:t>ログダウンロード</w:t>
      </w:r>
      <w:bookmarkEnd w:id="95"/>
    </w:p>
    <w:p w14:paraId="552A929E" w14:textId="562473B2" w:rsidR="00E024A5" w:rsidRDefault="00E024A5" w:rsidP="00E024A5">
      <w:r>
        <w:rPr>
          <w:rFonts w:hint="eastAsia"/>
        </w:rPr>
        <w:t>ログインしているユーザーが実施した操作に関するログを取得することができます。年月プルダウンより選択し「ダウンロード」をクリックすると各項目に関するログのダウンロードが開始されます。</w:t>
      </w:r>
    </w:p>
    <w:p w14:paraId="2BDDFECC" w14:textId="0B0AE455" w:rsidR="007F2406" w:rsidRDefault="007F2406" w:rsidP="00E024A5">
      <w:pPr>
        <w:jc w:val="center"/>
        <w:rPr>
          <w:lang w:eastAsia="ar-SA"/>
        </w:rPr>
      </w:pPr>
      <w:r>
        <w:rPr>
          <w:noProof/>
        </w:rPr>
        <w:drawing>
          <wp:inline distT="0" distB="0" distL="0" distR="0" wp14:anchorId="3BE64867" wp14:editId="1F02E630">
            <wp:extent cx="2879522" cy="1343025"/>
            <wp:effectExtent l="19050" t="19050" r="16510" b="9525"/>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extLst>
                        <a:ext uri="{28A0092B-C50C-407E-A947-70E740481C1C}">
                          <a14:useLocalDpi xmlns:a14="http://schemas.microsoft.com/office/drawing/2010/main" val="0"/>
                        </a:ext>
                      </a:extLst>
                    </a:blip>
                    <a:srcRect/>
                    <a:stretch/>
                  </pic:blipFill>
                  <pic:spPr bwMode="auto">
                    <a:xfrm>
                      <a:off x="0" y="0"/>
                      <a:ext cx="2880000" cy="134324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425B55" w14:textId="77777777" w:rsidR="00E024A5" w:rsidRPr="00CB5528" w:rsidRDefault="00E024A5" w:rsidP="00E024A5">
      <w:pPr>
        <w:jc w:val="center"/>
        <w:rPr>
          <w:b/>
          <w:lang w:eastAsia="ar-SA"/>
        </w:rPr>
      </w:pPr>
      <w:r w:rsidRPr="00CB5528">
        <w:rPr>
          <w:rFonts w:hint="eastAsia"/>
          <w:b/>
        </w:rPr>
        <w:t>ログ</w:t>
      </w:r>
      <w:r>
        <w:rPr>
          <w:rFonts w:hint="eastAsia"/>
          <w:b/>
        </w:rPr>
        <w:t>の</w:t>
      </w:r>
      <w:r w:rsidRPr="00CB5528">
        <w:rPr>
          <w:rFonts w:hint="eastAsia"/>
          <w:b/>
        </w:rPr>
        <w:t>ダウンロード</w:t>
      </w:r>
    </w:p>
    <w:p w14:paraId="72B69C6D" w14:textId="222D79F8" w:rsidR="00E024A5" w:rsidRDefault="00E024A5" w:rsidP="00E024A5">
      <w:pPr>
        <w:ind w:left="2419" w:hangingChars="1008" w:hanging="2419"/>
      </w:pPr>
    </w:p>
    <w:p w14:paraId="45ACED52" w14:textId="3BAC97CE" w:rsidR="000A338E" w:rsidRDefault="000A338E" w:rsidP="000A338E">
      <w:pPr>
        <w:pStyle w:val="3"/>
        <w:ind w:left="-12"/>
      </w:pPr>
      <w:bookmarkStart w:id="96" w:name="_Toc153801636"/>
      <w:r>
        <w:rPr>
          <w:rFonts w:hint="eastAsia"/>
          <w:lang w:eastAsia="ja-JP"/>
        </w:rPr>
        <w:t>ログアウト</w:t>
      </w:r>
      <w:bookmarkEnd w:id="96"/>
    </w:p>
    <w:p w14:paraId="07E52FE1" w14:textId="77777777" w:rsidR="00095831" w:rsidRDefault="00095831" w:rsidP="00095831">
      <w:r>
        <w:rPr>
          <w:rFonts w:hint="eastAsia"/>
        </w:rPr>
        <w:t>Proselfからログアウトします。</w:t>
      </w:r>
    </w:p>
    <w:p w14:paraId="132DD4AC" w14:textId="77777777" w:rsidR="00546844" w:rsidRDefault="00095831" w:rsidP="00095831">
      <w:r>
        <w:rPr>
          <w:rFonts w:hint="eastAsia"/>
        </w:rPr>
        <w:t>ログアウト</w:t>
      </w:r>
      <w:r>
        <w:rPr>
          <w:rFonts w:hint="eastAsia"/>
        </w:rPr>
        <w:t>すると以下のような</w:t>
      </w:r>
      <w:r w:rsidR="001A7C01">
        <w:rPr>
          <w:rFonts w:hint="eastAsia"/>
        </w:rPr>
        <w:t>ログアウトしたことを示す画面が表示されます。</w:t>
      </w:r>
    </w:p>
    <w:p w14:paraId="03A5F612" w14:textId="52DD69BA" w:rsidR="00095831" w:rsidRDefault="00095831" w:rsidP="00095831">
      <w:r>
        <w:rPr>
          <w:rFonts w:hint="eastAsia"/>
        </w:rPr>
        <w:t>画面内の「Login画面へ」をクリックすると、Proselfのログイン画面が表示されます。</w:t>
      </w:r>
    </w:p>
    <w:p w14:paraId="10DDD2DB" w14:textId="77777777" w:rsidR="00095831" w:rsidRDefault="00095831" w:rsidP="00095831">
      <w:pPr>
        <w:jc w:val="center"/>
      </w:pPr>
      <w:r>
        <w:rPr>
          <w:noProof/>
        </w:rPr>
        <w:drawing>
          <wp:inline distT="0" distB="0" distL="0" distR="0" wp14:anchorId="6B1C4E5D" wp14:editId="37F737D4">
            <wp:extent cx="2880000" cy="2088175"/>
            <wp:effectExtent l="19050" t="19050" r="15875" b="2667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extLst>
                        <a:ext uri="{28A0092B-C50C-407E-A947-70E740481C1C}">
                          <a14:useLocalDpi xmlns:a14="http://schemas.microsoft.com/office/drawing/2010/main" val="0"/>
                        </a:ext>
                      </a:extLst>
                    </a:blip>
                    <a:srcRect b="7454"/>
                    <a:stretch/>
                  </pic:blipFill>
                  <pic:spPr bwMode="auto">
                    <a:xfrm>
                      <a:off x="0" y="0"/>
                      <a:ext cx="2880000" cy="208817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8EEC585" w14:textId="77777777" w:rsidR="00095831" w:rsidRPr="00C32D0C" w:rsidRDefault="00095831" w:rsidP="00095831">
      <w:pPr>
        <w:jc w:val="center"/>
        <w:rPr>
          <w:b/>
        </w:rPr>
      </w:pPr>
      <w:r w:rsidRPr="00C32D0C">
        <w:rPr>
          <w:rFonts w:hint="eastAsia"/>
          <w:b/>
        </w:rPr>
        <w:t>ログアウト</w:t>
      </w:r>
    </w:p>
    <w:p w14:paraId="109EF132" w14:textId="77777777" w:rsidR="00EC33BE" w:rsidRDefault="00EC33BE" w:rsidP="00E024A5">
      <w:pPr>
        <w:ind w:left="2419" w:hangingChars="1008" w:hanging="2419"/>
        <w:rPr>
          <w:rFonts w:hint="eastAsia"/>
        </w:rPr>
      </w:pPr>
    </w:p>
    <w:p w14:paraId="775866A1" w14:textId="77777777" w:rsidR="008306E5" w:rsidRDefault="008306E5" w:rsidP="008306E5">
      <w:pPr>
        <w:pStyle w:val="2"/>
      </w:pPr>
      <w:bookmarkStart w:id="97" w:name="_Toc153801637"/>
      <w:r>
        <w:rPr>
          <w:rFonts w:hint="eastAsia"/>
        </w:rPr>
        <w:t>お気に入り</w:t>
      </w:r>
      <w:bookmarkEnd w:id="97"/>
    </w:p>
    <w:p w14:paraId="15662939" w14:textId="77777777" w:rsidR="008306E5" w:rsidRDefault="008306E5" w:rsidP="008306E5">
      <w:r>
        <w:rPr>
          <w:rFonts w:hint="eastAsia"/>
        </w:rPr>
        <w:t>よくアクセスするフォルダ</w:t>
      </w:r>
      <w:r>
        <w:t>/ファイルを</w:t>
      </w:r>
      <w:r>
        <w:rPr>
          <w:rFonts w:hint="eastAsia"/>
        </w:rPr>
        <w:t>「お気に入り」に</w:t>
      </w:r>
      <w:r>
        <w:t>登録</w:t>
      </w:r>
      <w:r>
        <w:rPr>
          <w:rFonts w:hint="eastAsia"/>
        </w:rPr>
        <w:t>する</w:t>
      </w:r>
      <w:r>
        <w:t>こと</w:t>
      </w:r>
      <w:r>
        <w:rPr>
          <w:rFonts w:hint="eastAsia"/>
        </w:rPr>
        <w:t>ができます。この機能により目的の</w:t>
      </w:r>
      <w:r>
        <w:t>フォルダ/ファイル</w:t>
      </w:r>
      <w:r>
        <w:rPr>
          <w:rFonts w:hint="eastAsia"/>
        </w:rPr>
        <w:t>への</w:t>
      </w:r>
      <w:r>
        <w:t>アクセス</w:t>
      </w:r>
      <w:r>
        <w:rPr>
          <w:rFonts w:hint="eastAsia"/>
        </w:rPr>
        <w:t>が素早く</w:t>
      </w:r>
      <w:r>
        <w:t>行</w:t>
      </w:r>
      <w:r>
        <w:rPr>
          <w:rFonts w:hint="eastAsia"/>
        </w:rPr>
        <w:t>えます。</w:t>
      </w:r>
    </w:p>
    <w:p w14:paraId="0B483791" w14:textId="5E208CA5" w:rsidR="008306E5" w:rsidRDefault="008306E5" w:rsidP="008306E5">
      <w:pPr>
        <w:pStyle w:val="af5"/>
        <w:numPr>
          <w:ilvl w:val="0"/>
          <w:numId w:val="10"/>
        </w:numPr>
        <w:ind w:leftChars="0"/>
      </w:pPr>
      <w:r>
        <w:rPr>
          <w:rFonts w:hint="eastAsia"/>
        </w:rPr>
        <w:t>お気に入りはユーザーごとの管理となります。</w:t>
      </w:r>
    </w:p>
    <w:p w14:paraId="21C06DC2" w14:textId="3E482417" w:rsidR="008D2F23" w:rsidRDefault="008D2F23" w:rsidP="008306E5">
      <w:pPr>
        <w:pStyle w:val="af5"/>
        <w:numPr>
          <w:ilvl w:val="0"/>
          <w:numId w:val="10"/>
        </w:numPr>
        <w:ind w:leftChars="0"/>
      </w:pPr>
      <w:r>
        <w:rPr>
          <w:rFonts w:hint="eastAsia"/>
        </w:rPr>
        <w:lastRenderedPageBreak/>
        <w:t>管理者の設定によっては利用できない場合があります。</w:t>
      </w:r>
    </w:p>
    <w:p w14:paraId="6C887091" w14:textId="77777777" w:rsidR="008306E5" w:rsidRDefault="008306E5" w:rsidP="008306E5">
      <w:pPr>
        <w:rPr>
          <w:lang w:eastAsia="ar-SA"/>
        </w:rPr>
      </w:pPr>
    </w:p>
    <w:p w14:paraId="56A3EB37" w14:textId="5A4047AC" w:rsidR="00AA2F0E" w:rsidRDefault="008306E5" w:rsidP="008306E5">
      <w:pPr>
        <w:adjustRightInd/>
        <w:snapToGrid/>
      </w:pPr>
      <w:r>
        <w:rPr>
          <w:rFonts w:hint="eastAsia"/>
        </w:rPr>
        <w:t>左メニューより「お気に入り」をクリックするとお気に入り一覧画面が表示されます。</w:t>
      </w:r>
    </w:p>
    <w:p w14:paraId="1EE4DABF" w14:textId="77777777" w:rsidR="008306E5" w:rsidRDefault="008306E5" w:rsidP="008306E5">
      <w:pPr>
        <w:adjustRightInd/>
        <w:snapToGrid/>
        <w:jc w:val="center"/>
      </w:pPr>
      <w:r>
        <w:rPr>
          <w:rFonts w:hint="eastAsia"/>
          <w:noProof/>
        </w:rPr>
        <mc:AlternateContent>
          <mc:Choice Requires="wps">
            <w:drawing>
              <wp:anchor distT="0" distB="0" distL="114300" distR="114300" simplePos="0" relativeHeight="251729920" behindDoc="0" locked="0" layoutInCell="1" allowOverlap="1" wp14:anchorId="6D2D6CEA" wp14:editId="4D458EDC">
                <wp:simplePos x="0" y="0"/>
                <wp:positionH relativeFrom="column">
                  <wp:posOffset>5715</wp:posOffset>
                </wp:positionH>
                <wp:positionV relativeFrom="paragraph">
                  <wp:posOffset>718820</wp:posOffset>
                </wp:positionV>
                <wp:extent cx="771525" cy="171450"/>
                <wp:effectExtent l="0" t="0" r="28575" b="19050"/>
                <wp:wrapNone/>
                <wp:docPr id="174" name="正方形/長方形 174"/>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BFA98" id="正方形/長方形 174" o:spid="_x0000_s1026" style="position:absolute;left:0;text-align:left;margin-left:.45pt;margin-top:56.6pt;width:60.75pt;height: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" filled="f" strokecolor="red" strokeweight="2pt"/>
            </w:pict>
          </mc:Fallback>
        </mc:AlternateContent>
      </w:r>
      <w:r>
        <w:rPr>
          <w:noProof/>
        </w:rPr>
        <w:drawing>
          <wp:inline distT="0" distB="0" distL="0" distR="0" wp14:anchorId="73A7C016" wp14:editId="00867C72">
            <wp:extent cx="5400040" cy="1619250"/>
            <wp:effectExtent l="19050" t="19050" r="10160" b="1905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extLst>
                        <a:ext uri="{28A0092B-C50C-407E-A947-70E740481C1C}">
                          <a14:useLocalDpi xmlns:a14="http://schemas.microsoft.com/office/drawing/2010/main" val="0"/>
                        </a:ext>
                      </a:extLst>
                    </a:blip>
                    <a:srcRect/>
                    <a:stretch/>
                  </pic:blipFill>
                  <pic:spPr bwMode="auto">
                    <a:xfrm>
                      <a:off x="0" y="0"/>
                      <a:ext cx="5400040" cy="16192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CA8A54E" w14:textId="77777777" w:rsidR="008306E5" w:rsidRPr="00355B02" w:rsidRDefault="008306E5" w:rsidP="008306E5">
      <w:pPr>
        <w:adjustRightInd/>
        <w:snapToGrid/>
        <w:jc w:val="center"/>
        <w:rPr>
          <w:b/>
        </w:rPr>
      </w:pPr>
      <w:r w:rsidRPr="00355B02">
        <w:rPr>
          <w:rFonts w:hint="eastAsia"/>
          <w:b/>
        </w:rPr>
        <w:t>お気に入り一覧</w:t>
      </w:r>
    </w:p>
    <w:p w14:paraId="7CDA8BF5" w14:textId="77777777" w:rsidR="008306E5" w:rsidRDefault="008306E5" w:rsidP="008306E5">
      <w:pPr>
        <w:rPr>
          <w:lang w:eastAsia="ar-SA"/>
        </w:rPr>
      </w:pPr>
    </w:p>
    <w:p w14:paraId="6738220C" w14:textId="77777777" w:rsidR="008306E5" w:rsidRPr="00355B02" w:rsidRDefault="008306E5" w:rsidP="008306E5">
      <w:pPr>
        <w:rPr>
          <w:lang w:eastAsia="ar-SA"/>
        </w:rPr>
      </w:pPr>
      <w:r>
        <w:rPr>
          <w:rFonts w:hint="eastAsia"/>
        </w:rPr>
        <w:t>お気に入りの各操作については次項より記載しております。</w:t>
      </w:r>
    </w:p>
    <w:p w14:paraId="6F7F23DD" w14:textId="77777777" w:rsidR="008306E5" w:rsidRPr="00355B02" w:rsidRDefault="008306E5" w:rsidP="008306E5">
      <w:pPr>
        <w:rPr>
          <w:lang w:eastAsia="ar-SA"/>
        </w:rPr>
      </w:pPr>
    </w:p>
    <w:p w14:paraId="7B8FB8A3" w14:textId="77777777" w:rsidR="008306E5" w:rsidRDefault="008306E5" w:rsidP="008306E5">
      <w:pPr>
        <w:pStyle w:val="3"/>
        <w:ind w:left="-12"/>
        <w:rPr>
          <w:lang w:eastAsia="ja-JP"/>
        </w:rPr>
      </w:pPr>
      <w:bookmarkStart w:id="98" w:name="_お気に入りに登録"/>
      <w:bookmarkStart w:id="99" w:name="_Toc153801638"/>
      <w:bookmarkEnd w:id="98"/>
      <w:r>
        <w:t>お気に入りに</w:t>
      </w:r>
      <w:r>
        <w:rPr>
          <w:rFonts w:hint="eastAsia"/>
          <w:lang w:eastAsia="ja-JP"/>
        </w:rPr>
        <w:t>登録</w:t>
      </w:r>
      <w:bookmarkEnd w:id="99"/>
    </w:p>
    <w:p w14:paraId="53AB4005" w14:textId="77777777" w:rsidR="008306E5" w:rsidRDefault="008306E5" w:rsidP="008306E5">
      <w:pPr>
        <w:rPr>
          <w:lang w:eastAsia="ar-SA"/>
        </w:rPr>
      </w:pPr>
      <w:r>
        <w:rPr>
          <w:rFonts w:hint="eastAsia"/>
        </w:rPr>
        <w:t>ファイル一覧でファイル/フォルダを選択してマウス右クリックを行い、メニューより「お気に入り登録」をクリックします。</w:t>
      </w:r>
    </w:p>
    <w:p w14:paraId="6BC3F4ED" w14:textId="77777777" w:rsidR="008306E5" w:rsidRDefault="008306E5" w:rsidP="008306E5">
      <w:pPr>
        <w:jc w:val="center"/>
        <w:rPr>
          <w:lang w:eastAsia="ar-SA"/>
        </w:rPr>
      </w:pPr>
      <w:r>
        <w:rPr>
          <w:noProof/>
        </w:rPr>
        <mc:AlternateContent>
          <mc:Choice Requires="wps">
            <w:drawing>
              <wp:anchor distT="0" distB="0" distL="114300" distR="114300" simplePos="0" relativeHeight="251671552" behindDoc="0" locked="0" layoutInCell="1" allowOverlap="1" wp14:anchorId="43AC582E" wp14:editId="4260D1D1">
                <wp:simplePos x="0" y="0"/>
                <wp:positionH relativeFrom="column">
                  <wp:posOffset>739140</wp:posOffset>
                </wp:positionH>
                <wp:positionV relativeFrom="paragraph">
                  <wp:posOffset>935354</wp:posOffset>
                </wp:positionV>
                <wp:extent cx="238125" cy="219075"/>
                <wp:effectExtent l="0" t="0" r="28575" b="28575"/>
                <wp:wrapNone/>
                <wp:docPr id="20" name="楕円 20"/>
                <wp:cNvGraphicFramePr/>
                <a:graphic xmlns:a="http://schemas.openxmlformats.org/drawingml/2006/main">
                  <a:graphicData uri="http://schemas.microsoft.com/office/word/2010/wordprocessingShape">
                    <wps:wsp>
                      <wps:cNvSpPr/>
                      <wps:spPr>
                        <a:xfrm>
                          <a:off x="0" y="0"/>
                          <a:ext cx="2381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1AEAC0" id="楕円 20" o:spid="_x0000_s1026" style="position:absolute;left:0;text-align:left;margin-left:58.2pt;margin-top:73.65pt;width:18.75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" filled="f" strokecolor="red" strokeweight="2pt"/>
            </w:pict>
          </mc:Fallback>
        </mc:AlternateContent>
      </w:r>
      <w:r>
        <w:rPr>
          <w:rFonts w:hint="eastAsia"/>
          <w:noProof/>
        </w:rPr>
        <mc:AlternateContent>
          <mc:Choice Requires="wps">
            <w:drawing>
              <wp:anchor distT="0" distB="0" distL="114300" distR="114300" simplePos="0" relativeHeight="251663360" behindDoc="0" locked="0" layoutInCell="1" allowOverlap="1" wp14:anchorId="66E4EFBA" wp14:editId="175E25CE">
                <wp:simplePos x="0" y="0"/>
                <wp:positionH relativeFrom="column">
                  <wp:posOffset>2158365</wp:posOffset>
                </wp:positionH>
                <wp:positionV relativeFrom="paragraph">
                  <wp:posOffset>1954530</wp:posOffset>
                </wp:positionV>
                <wp:extent cx="876300" cy="171450"/>
                <wp:effectExtent l="0" t="0" r="19050" b="19050"/>
                <wp:wrapNone/>
                <wp:docPr id="18" name="正方形/長方形 18"/>
                <wp:cNvGraphicFramePr/>
                <a:graphic xmlns:a="http://schemas.openxmlformats.org/drawingml/2006/main">
                  <a:graphicData uri="http://schemas.microsoft.com/office/word/2010/wordprocessingShape">
                    <wps:wsp>
                      <wps:cNvSpPr/>
                      <wps:spPr>
                        <a:xfrm>
                          <a:off x="0" y="0"/>
                          <a:ext cx="8763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2F530" id="正方形/長方形 18" o:spid="_x0000_s1026" style="position:absolute;left:0;text-align:left;margin-left:169.95pt;margin-top:153.9pt;width:69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" filled="f" strokecolor="red" strokeweight="2pt"/>
            </w:pict>
          </mc:Fallback>
        </mc:AlternateContent>
      </w:r>
      <w:r>
        <w:rPr>
          <w:noProof/>
        </w:rPr>
        <w:drawing>
          <wp:inline distT="0" distB="0" distL="0" distR="0" wp14:anchorId="296FC62E" wp14:editId="11DD1DD7">
            <wp:extent cx="5400040" cy="2305050"/>
            <wp:effectExtent l="19050" t="19050" r="10160" b="190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extLst>
                        <a:ext uri="{28A0092B-C50C-407E-A947-70E740481C1C}">
                          <a14:useLocalDpi xmlns:a14="http://schemas.microsoft.com/office/drawing/2010/main" val="0"/>
                        </a:ext>
                      </a:extLst>
                    </a:blip>
                    <a:srcRect/>
                    <a:stretch/>
                  </pic:blipFill>
                  <pic:spPr bwMode="auto">
                    <a:xfrm>
                      <a:off x="0" y="0"/>
                      <a:ext cx="5400040" cy="23050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79824A1" w14:textId="77777777" w:rsidR="008306E5" w:rsidRPr="00541AA1" w:rsidRDefault="008306E5" w:rsidP="008306E5">
      <w:pPr>
        <w:jc w:val="center"/>
        <w:rPr>
          <w:b/>
          <w:lang w:eastAsia="ar-SA"/>
        </w:rPr>
      </w:pPr>
      <w:r w:rsidRPr="00541AA1">
        <w:rPr>
          <w:rFonts w:hint="eastAsia"/>
          <w:b/>
        </w:rPr>
        <w:t>ファイル一覧</w:t>
      </w:r>
    </w:p>
    <w:p w14:paraId="02C20A23" w14:textId="77777777" w:rsidR="008306E5" w:rsidRDefault="008306E5" w:rsidP="008306E5">
      <w:pPr>
        <w:rPr>
          <w:lang w:eastAsia="ar-SA"/>
        </w:rPr>
      </w:pPr>
    </w:p>
    <w:p w14:paraId="6A9CBF37" w14:textId="77777777" w:rsidR="008F05B8" w:rsidRDefault="008F05B8">
      <w:pPr>
        <w:adjustRightInd/>
        <w:snapToGrid/>
      </w:pPr>
      <w:r>
        <w:br w:type="page"/>
      </w:r>
    </w:p>
    <w:p w14:paraId="690B856D" w14:textId="57476FE6" w:rsidR="008306E5" w:rsidRDefault="008306E5" w:rsidP="008306E5">
      <w:pPr>
        <w:rPr>
          <w:lang w:eastAsia="ar-SA"/>
        </w:rPr>
      </w:pPr>
      <w:r>
        <w:rPr>
          <w:rFonts w:hint="eastAsia"/>
        </w:rPr>
        <w:lastRenderedPageBreak/>
        <w:t>「お気に入り追加」ダイアログが表示されますので、必要に応じて各項目を設定します。</w:t>
      </w:r>
    </w:p>
    <w:p w14:paraId="7A0AA6F3" w14:textId="77777777" w:rsidR="008306E5" w:rsidRDefault="008306E5" w:rsidP="008306E5">
      <w:pPr>
        <w:jc w:val="center"/>
        <w:rPr>
          <w:lang w:eastAsia="ar-SA"/>
        </w:rPr>
      </w:pPr>
      <w:r>
        <w:rPr>
          <w:rFonts w:hint="eastAsia"/>
          <w:noProof/>
        </w:rPr>
        <mc:AlternateContent>
          <mc:Choice Requires="wps">
            <w:drawing>
              <wp:anchor distT="0" distB="0" distL="114300" distR="114300" simplePos="0" relativeHeight="251713536" behindDoc="0" locked="0" layoutInCell="1" allowOverlap="1" wp14:anchorId="2658BB92" wp14:editId="6ACE77F3">
                <wp:simplePos x="0" y="0"/>
                <wp:positionH relativeFrom="column">
                  <wp:posOffset>2252980</wp:posOffset>
                </wp:positionH>
                <wp:positionV relativeFrom="paragraph">
                  <wp:posOffset>1489710</wp:posOffset>
                </wp:positionV>
                <wp:extent cx="900000" cy="198000"/>
                <wp:effectExtent l="0" t="0" r="14605" b="12065"/>
                <wp:wrapNone/>
                <wp:docPr id="25" name="正方形/長方形 25"/>
                <wp:cNvGraphicFramePr/>
                <a:graphic xmlns:a="http://schemas.openxmlformats.org/drawingml/2006/main">
                  <a:graphicData uri="http://schemas.microsoft.com/office/word/2010/wordprocessingShape">
                    <wps:wsp>
                      <wps:cNvSpPr/>
                      <wps:spPr>
                        <a:xfrm>
                          <a:off x="0" y="0"/>
                          <a:ext cx="900000" cy="198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04F54" id="正方形/長方形 25" o:spid="_x0000_s1026" style="position:absolute;left:0;text-align:left;margin-left:177.4pt;margin-top:117.3pt;width:70.85pt;height:15.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" filled="f" strokecolor="red" strokeweight="2pt"/>
            </w:pict>
          </mc:Fallback>
        </mc:AlternateContent>
      </w:r>
      <w:r>
        <w:rPr>
          <w:noProof/>
        </w:rPr>
        <w:drawing>
          <wp:inline distT="0" distB="0" distL="0" distR="0" wp14:anchorId="3E590E7C" wp14:editId="0DDCA3FC">
            <wp:extent cx="2520000" cy="1718182"/>
            <wp:effectExtent l="19050" t="19050" r="13970" b="158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2520000" cy="1718182"/>
                    </a:xfrm>
                    <a:prstGeom prst="rect">
                      <a:avLst/>
                    </a:prstGeom>
                    <a:ln>
                      <a:solidFill>
                        <a:schemeClr val="tx1"/>
                      </a:solidFill>
                    </a:ln>
                  </pic:spPr>
                </pic:pic>
              </a:graphicData>
            </a:graphic>
          </wp:inline>
        </w:drawing>
      </w:r>
    </w:p>
    <w:p w14:paraId="05B3AEE5" w14:textId="77777777" w:rsidR="008306E5" w:rsidRPr="00541AA1" w:rsidRDefault="008306E5" w:rsidP="008306E5">
      <w:pPr>
        <w:jc w:val="center"/>
        <w:rPr>
          <w:b/>
          <w:lang w:eastAsia="ar-SA"/>
        </w:rPr>
      </w:pPr>
      <w:r w:rsidRPr="00541AA1">
        <w:rPr>
          <w:rFonts w:hint="eastAsia"/>
          <w:b/>
        </w:rPr>
        <w:t>お気に入り追加</w:t>
      </w:r>
    </w:p>
    <w:p w14:paraId="594928FC" w14:textId="77777777" w:rsidR="008306E5" w:rsidRPr="00541AA1" w:rsidRDefault="008306E5" w:rsidP="008306E5"/>
    <w:p w14:paraId="66B62250" w14:textId="77777777" w:rsidR="008306E5" w:rsidRDefault="008306E5" w:rsidP="008306E5">
      <w:r>
        <w:rPr>
          <w:rFonts w:hint="eastAsia"/>
        </w:rPr>
        <w:t>各設定項目については以下の通りです。</w:t>
      </w:r>
    </w:p>
    <w:tbl>
      <w:tblPr>
        <w:tblStyle w:val="af1"/>
        <w:tblW w:w="0" w:type="auto"/>
        <w:tblInd w:w="108" w:type="dxa"/>
        <w:tblLook w:val="04A0" w:firstRow="1" w:lastRow="0" w:firstColumn="1" w:lastColumn="0" w:noHBand="0" w:noVBand="1"/>
      </w:tblPr>
      <w:tblGrid>
        <w:gridCol w:w="2410"/>
        <w:gridCol w:w="6095"/>
      </w:tblGrid>
      <w:tr w:rsidR="008306E5" w14:paraId="12517639" w14:textId="77777777" w:rsidTr="00130563">
        <w:trPr>
          <w:tblHeader/>
        </w:trPr>
        <w:tc>
          <w:tcPr>
            <w:tcW w:w="2410" w:type="dxa"/>
            <w:shd w:val="clear" w:color="auto" w:fill="DAEEF3" w:themeFill="accent5" w:themeFillTint="33"/>
          </w:tcPr>
          <w:p w14:paraId="744F3DF0" w14:textId="77777777" w:rsidR="008306E5" w:rsidRDefault="008306E5" w:rsidP="00E46CB1">
            <w:r>
              <w:rPr>
                <w:rFonts w:hint="eastAsia"/>
              </w:rPr>
              <w:t>項目名</w:t>
            </w:r>
          </w:p>
        </w:tc>
        <w:tc>
          <w:tcPr>
            <w:tcW w:w="6095" w:type="dxa"/>
            <w:shd w:val="clear" w:color="auto" w:fill="DAEEF3" w:themeFill="accent5" w:themeFillTint="33"/>
          </w:tcPr>
          <w:p w14:paraId="1F080917" w14:textId="77777777" w:rsidR="008306E5" w:rsidRDefault="008306E5" w:rsidP="00E46CB1">
            <w:r>
              <w:rPr>
                <w:rFonts w:hint="eastAsia"/>
              </w:rPr>
              <w:t>説明</w:t>
            </w:r>
          </w:p>
        </w:tc>
      </w:tr>
      <w:tr w:rsidR="008306E5" w14:paraId="4C195895" w14:textId="77777777" w:rsidTr="00130563">
        <w:tc>
          <w:tcPr>
            <w:tcW w:w="2410" w:type="dxa"/>
          </w:tcPr>
          <w:p w14:paraId="5A312B64" w14:textId="77777777" w:rsidR="008306E5" w:rsidRDefault="008306E5" w:rsidP="00E46CB1">
            <w:r>
              <w:rPr>
                <w:rFonts w:hint="eastAsia"/>
              </w:rPr>
              <w:t>名前(※1)</w:t>
            </w:r>
          </w:p>
        </w:tc>
        <w:tc>
          <w:tcPr>
            <w:tcW w:w="6095" w:type="dxa"/>
          </w:tcPr>
          <w:p w14:paraId="2B5A8E7F" w14:textId="77777777" w:rsidR="008306E5" w:rsidRDefault="008306E5" w:rsidP="00E46CB1">
            <w:r>
              <w:rPr>
                <w:rFonts w:hint="eastAsia"/>
              </w:rPr>
              <w:t>初期では選択したファイル名またはフォルダ名が入力されますが、自分の管理しやすい名前に変更することが可能です。</w:t>
            </w:r>
          </w:p>
        </w:tc>
      </w:tr>
      <w:tr w:rsidR="008306E5" w14:paraId="6D8E9E85" w14:textId="77777777" w:rsidTr="00130563">
        <w:tc>
          <w:tcPr>
            <w:tcW w:w="2410" w:type="dxa"/>
          </w:tcPr>
          <w:p w14:paraId="036819AF" w14:textId="77777777" w:rsidR="008306E5" w:rsidRDefault="008306E5" w:rsidP="00E46CB1">
            <w:r>
              <w:rPr>
                <w:rFonts w:hint="eastAsia"/>
              </w:rPr>
              <w:t>このファイルの更新を通知する(※2)</w:t>
            </w:r>
          </w:p>
        </w:tc>
        <w:tc>
          <w:tcPr>
            <w:tcW w:w="6095" w:type="dxa"/>
          </w:tcPr>
          <w:p w14:paraId="4BAE01FA" w14:textId="77777777" w:rsidR="008306E5" w:rsidRDefault="008306E5" w:rsidP="00E46CB1">
            <w:r>
              <w:rPr>
                <w:rFonts w:hint="eastAsia"/>
              </w:rPr>
              <w:t>自分やファイル/フォルダを共有している他のユーザーが更新した場合、お気に入り登録しているファイル/フォルダに数字の通知マークが表示されます。</w:t>
            </w:r>
          </w:p>
        </w:tc>
      </w:tr>
    </w:tbl>
    <w:p w14:paraId="13645831" w14:textId="77777777" w:rsidR="008306E5" w:rsidRDefault="008306E5" w:rsidP="008306E5">
      <w:r w:rsidRPr="002F6368">
        <w:rPr>
          <w:rFonts w:hint="eastAsia"/>
        </w:rPr>
        <w:t>※</w:t>
      </w:r>
      <w:r>
        <w:rPr>
          <w:rFonts w:hint="eastAsia"/>
        </w:rPr>
        <w:t>1</w:t>
      </w:r>
      <w:r>
        <w:t xml:space="preserve"> </w:t>
      </w:r>
      <w:r>
        <w:rPr>
          <w:rFonts w:hint="eastAsia"/>
        </w:rPr>
        <w:t>必須項目</w:t>
      </w:r>
    </w:p>
    <w:p w14:paraId="0B981DA8" w14:textId="77777777" w:rsidR="008306E5" w:rsidRDefault="008306E5" w:rsidP="008306E5">
      <w:r>
        <w:rPr>
          <w:rFonts w:hint="eastAsia"/>
        </w:rPr>
        <w:t>※2</w:t>
      </w:r>
      <w:r>
        <w:t xml:space="preserve"> </w:t>
      </w:r>
      <w:r>
        <w:rPr>
          <w:rFonts w:hint="eastAsia"/>
        </w:rPr>
        <w:t>フォルダの場合は「このフォルダ内の更新を通知する」となります。</w:t>
      </w:r>
    </w:p>
    <w:p w14:paraId="65B65EF1" w14:textId="77777777" w:rsidR="008306E5" w:rsidRDefault="008306E5" w:rsidP="008306E5">
      <w:pPr>
        <w:rPr>
          <w:lang w:eastAsia="ar-SA"/>
        </w:rPr>
      </w:pPr>
    </w:p>
    <w:p w14:paraId="20652423" w14:textId="77777777" w:rsidR="008306E5" w:rsidRDefault="008306E5" w:rsidP="008306E5">
      <w:r>
        <w:t>設定後</w:t>
      </w:r>
      <w:r>
        <w:rPr>
          <w:rFonts w:hint="eastAsia"/>
        </w:rPr>
        <w:t>、「追加」をクリックするとお気に入り登録が行われます。</w:t>
      </w:r>
    </w:p>
    <w:p w14:paraId="63280B5C" w14:textId="77777777" w:rsidR="008306E5" w:rsidRDefault="008306E5" w:rsidP="008306E5"/>
    <w:p w14:paraId="1248AE8D" w14:textId="77777777" w:rsidR="008306E5" w:rsidRPr="009D3164" w:rsidRDefault="008306E5" w:rsidP="008306E5">
      <w:pPr>
        <w:rPr>
          <w:lang w:eastAsia="ar-SA"/>
        </w:rPr>
      </w:pPr>
      <w:r>
        <w:rPr>
          <w:rFonts w:hint="eastAsia"/>
        </w:rPr>
        <w:t>登録が完了すると、左メニューにある「お気に入り」の下やお気に入り一覧画面に登録されたお気に入りが表示されます。</w:t>
      </w:r>
    </w:p>
    <w:p w14:paraId="095D20CE" w14:textId="77777777" w:rsidR="008306E5" w:rsidRDefault="008306E5" w:rsidP="008306E5">
      <w:pPr>
        <w:jc w:val="center"/>
        <w:rPr>
          <w:lang w:eastAsia="ar-SA"/>
        </w:rPr>
      </w:pPr>
      <w:r>
        <w:rPr>
          <w:rFonts w:hint="eastAsia"/>
          <w:noProof/>
        </w:rPr>
        <w:lastRenderedPageBreak/>
        <mc:AlternateContent>
          <mc:Choice Requires="wps">
            <w:drawing>
              <wp:anchor distT="0" distB="0" distL="114300" distR="114300" simplePos="0" relativeHeight="251674624" behindDoc="0" locked="0" layoutInCell="1" allowOverlap="1" wp14:anchorId="430DA2B5" wp14:editId="648BB404">
                <wp:simplePos x="0" y="0"/>
                <wp:positionH relativeFrom="column">
                  <wp:posOffset>-3810</wp:posOffset>
                </wp:positionH>
                <wp:positionV relativeFrom="paragraph">
                  <wp:posOffset>728345</wp:posOffset>
                </wp:positionV>
                <wp:extent cx="771525" cy="438150"/>
                <wp:effectExtent l="0" t="0" r="28575" b="19050"/>
                <wp:wrapNone/>
                <wp:docPr id="40" name="正方形/長方形 40"/>
                <wp:cNvGraphicFramePr/>
                <a:graphic xmlns:a="http://schemas.openxmlformats.org/drawingml/2006/main">
                  <a:graphicData uri="http://schemas.microsoft.com/office/word/2010/wordprocessingShape">
                    <wps:wsp>
                      <wps:cNvSpPr/>
                      <wps:spPr>
                        <a:xfrm>
                          <a:off x="0" y="0"/>
                          <a:ext cx="771525" cy="438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F9D98" id="正方形/長方形 40" o:spid="_x0000_s1026" style="position:absolute;left:0;text-align:left;margin-left:-.3pt;margin-top:57.35pt;width:60.75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" filled="f" strokecolor="red" strokeweight="2pt"/>
            </w:pict>
          </mc:Fallback>
        </mc:AlternateContent>
      </w:r>
      <w:r>
        <w:rPr>
          <w:noProof/>
        </w:rPr>
        <w:drawing>
          <wp:inline distT="0" distB="0" distL="0" distR="0" wp14:anchorId="7E37A581" wp14:editId="5E85E381">
            <wp:extent cx="5400040" cy="1228725"/>
            <wp:effectExtent l="19050" t="19050" r="10160" b="28575"/>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extLst>
                        <a:ext uri="{28A0092B-C50C-407E-A947-70E740481C1C}">
                          <a14:useLocalDpi xmlns:a14="http://schemas.microsoft.com/office/drawing/2010/main" val="0"/>
                        </a:ext>
                      </a:extLst>
                    </a:blip>
                    <a:srcRect/>
                    <a:stretch/>
                  </pic:blipFill>
                  <pic:spPr bwMode="auto">
                    <a:xfrm>
                      <a:off x="0" y="0"/>
                      <a:ext cx="5400040" cy="12287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4C0408C" w14:textId="77777777" w:rsidR="008306E5" w:rsidRPr="005301F7" w:rsidRDefault="008306E5" w:rsidP="008306E5">
      <w:pPr>
        <w:jc w:val="center"/>
        <w:rPr>
          <w:b/>
          <w:lang w:eastAsia="ar-SA"/>
        </w:rPr>
      </w:pPr>
      <w:r w:rsidRPr="005301F7">
        <w:rPr>
          <w:rFonts w:hint="eastAsia"/>
          <w:b/>
        </w:rPr>
        <w:t>お気に入り一覧</w:t>
      </w:r>
    </w:p>
    <w:p w14:paraId="3D1AE05E" w14:textId="77777777" w:rsidR="003F333C" w:rsidRDefault="003F333C" w:rsidP="008306E5"/>
    <w:p w14:paraId="02DE49FF" w14:textId="7F781718" w:rsidR="008306E5" w:rsidRDefault="009C42DF" w:rsidP="008306E5">
      <w:pPr>
        <w:rPr>
          <w:lang w:eastAsia="ar-SA"/>
        </w:rPr>
      </w:pPr>
      <w:r>
        <w:rPr>
          <w:rFonts w:hint="eastAsia"/>
        </w:rPr>
        <w:t>左メニューの</w:t>
      </w:r>
      <w:r w:rsidR="008306E5">
        <w:rPr>
          <w:rFonts w:hint="eastAsia"/>
        </w:rPr>
        <w:t>お気に入り名をクリックすると対応するファイル/フォルダに移動します。</w:t>
      </w:r>
      <w:r w:rsidR="00516A61">
        <w:rPr>
          <w:rFonts w:hint="eastAsia"/>
        </w:rPr>
        <w:t>ファイルの場合はファイル名が強調表示され、フォルダの場合はそのフォルダ位置に移動します。</w:t>
      </w:r>
    </w:p>
    <w:p w14:paraId="24C95B2F" w14:textId="77777777" w:rsidR="008306E5" w:rsidRDefault="008306E5" w:rsidP="008306E5">
      <w:pPr>
        <w:jc w:val="center"/>
        <w:rPr>
          <w:lang w:eastAsia="ar-SA"/>
        </w:rPr>
      </w:pPr>
      <w:r>
        <w:rPr>
          <w:noProof/>
        </w:rPr>
        <mc:AlternateContent>
          <mc:Choice Requires="wps">
            <w:drawing>
              <wp:anchor distT="0" distB="0" distL="114300" distR="114300" simplePos="0" relativeHeight="251691008" behindDoc="0" locked="0" layoutInCell="1" allowOverlap="1" wp14:anchorId="0C60C6C1" wp14:editId="5175B4D6">
                <wp:simplePos x="0" y="0"/>
                <wp:positionH relativeFrom="column">
                  <wp:posOffset>920115</wp:posOffset>
                </wp:positionH>
                <wp:positionV relativeFrom="paragraph">
                  <wp:posOffset>943609</wp:posOffset>
                </wp:positionV>
                <wp:extent cx="1171575" cy="219075"/>
                <wp:effectExtent l="0" t="0" r="28575" b="28575"/>
                <wp:wrapNone/>
                <wp:docPr id="74" name="楕円 74"/>
                <wp:cNvGraphicFramePr/>
                <a:graphic xmlns:a="http://schemas.openxmlformats.org/drawingml/2006/main">
                  <a:graphicData uri="http://schemas.microsoft.com/office/word/2010/wordprocessingShape">
                    <wps:wsp>
                      <wps:cNvSpPr/>
                      <wps:spPr>
                        <a:xfrm>
                          <a:off x="0" y="0"/>
                          <a:ext cx="11715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F745DB" id="楕円 74" o:spid="_x0000_s1026" style="position:absolute;left:0;text-align:left;margin-left:72.45pt;margin-top:74.3pt;width:92.25pt;height:1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" filled="f" strokecolor="red" strokeweight="2pt"/>
            </w:pict>
          </mc:Fallback>
        </mc:AlternateContent>
      </w:r>
      <w:r>
        <w:rPr>
          <w:rFonts w:hint="eastAsia"/>
          <w:noProof/>
        </w:rPr>
        <mc:AlternateContent>
          <mc:Choice Requires="wps">
            <w:drawing>
              <wp:anchor distT="0" distB="0" distL="114300" distR="114300" simplePos="0" relativeHeight="251679744" behindDoc="0" locked="0" layoutInCell="1" allowOverlap="1" wp14:anchorId="0A4AD3F0" wp14:editId="2BA761F1">
                <wp:simplePos x="0" y="0"/>
                <wp:positionH relativeFrom="column">
                  <wp:posOffset>-3810</wp:posOffset>
                </wp:positionH>
                <wp:positionV relativeFrom="paragraph">
                  <wp:posOffset>1103630</wp:posOffset>
                </wp:positionV>
                <wp:extent cx="771525" cy="133350"/>
                <wp:effectExtent l="0" t="0" r="28575" b="19050"/>
                <wp:wrapNone/>
                <wp:docPr id="59" name="正方形/長方形 59"/>
                <wp:cNvGraphicFramePr/>
                <a:graphic xmlns:a="http://schemas.openxmlformats.org/drawingml/2006/main">
                  <a:graphicData uri="http://schemas.microsoft.com/office/word/2010/wordprocessingShape">
                    <wps:wsp>
                      <wps:cNvSpPr/>
                      <wps:spPr>
                        <a:xfrm>
                          <a:off x="0" y="0"/>
                          <a:ext cx="77152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C2C18" id="正方形/長方形 59" o:spid="_x0000_s1026" style="position:absolute;left:0;text-align:left;margin-left:-.3pt;margin-top:86.9pt;width:60.7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" filled="f" strokecolor="red" strokeweight="2pt"/>
            </w:pict>
          </mc:Fallback>
        </mc:AlternateContent>
      </w:r>
      <w:r>
        <w:rPr>
          <w:noProof/>
        </w:rPr>
        <w:drawing>
          <wp:inline distT="0" distB="0" distL="0" distR="0" wp14:anchorId="746E7A3D" wp14:editId="4F65191E">
            <wp:extent cx="5400040" cy="1343025"/>
            <wp:effectExtent l="19050" t="19050" r="10160" b="2857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extLst>
                        <a:ext uri="{28A0092B-C50C-407E-A947-70E740481C1C}">
                          <a14:useLocalDpi xmlns:a14="http://schemas.microsoft.com/office/drawing/2010/main" val="0"/>
                        </a:ext>
                      </a:extLst>
                    </a:blip>
                    <a:srcRect/>
                    <a:stretch/>
                  </pic:blipFill>
                  <pic:spPr bwMode="auto">
                    <a:xfrm>
                      <a:off x="0" y="0"/>
                      <a:ext cx="5400040" cy="13430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BBBDF9C" w14:textId="35609654" w:rsidR="008306E5" w:rsidRPr="00EA09FD" w:rsidRDefault="00EA09FD" w:rsidP="00EA09FD">
      <w:pPr>
        <w:jc w:val="center"/>
        <w:rPr>
          <w:b/>
          <w:lang w:eastAsia="ar-SA"/>
        </w:rPr>
      </w:pPr>
      <w:r w:rsidRPr="00EA09FD">
        <w:rPr>
          <w:rFonts w:hint="eastAsia"/>
          <w:b/>
        </w:rPr>
        <w:t>ファイル一覧画面</w:t>
      </w:r>
      <w:r w:rsidR="00516A61">
        <w:rPr>
          <w:rFonts w:hint="eastAsia"/>
          <w:b/>
        </w:rPr>
        <w:t>(ファイルの場合)</w:t>
      </w:r>
    </w:p>
    <w:p w14:paraId="517E43BB" w14:textId="214675B3" w:rsidR="008306E5" w:rsidRPr="00FB2586" w:rsidRDefault="008306E5" w:rsidP="008306E5">
      <w:pPr>
        <w:rPr>
          <w:lang w:eastAsia="ar-SA"/>
        </w:rPr>
      </w:pPr>
    </w:p>
    <w:p w14:paraId="73F93186" w14:textId="77777777" w:rsidR="008306E5" w:rsidRDefault="008306E5" w:rsidP="008306E5">
      <w:pPr>
        <w:jc w:val="center"/>
        <w:rPr>
          <w:lang w:eastAsia="ar-SA"/>
        </w:rPr>
      </w:pPr>
      <w:r>
        <w:rPr>
          <w:noProof/>
        </w:rPr>
        <mc:AlternateContent>
          <mc:Choice Requires="wps">
            <w:drawing>
              <wp:anchor distT="0" distB="0" distL="114300" distR="114300" simplePos="0" relativeHeight="251694080" behindDoc="0" locked="0" layoutInCell="1" allowOverlap="1" wp14:anchorId="39624128" wp14:editId="74816112">
                <wp:simplePos x="0" y="0"/>
                <wp:positionH relativeFrom="column">
                  <wp:posOffset>853440</wp:posOffset>
                </wp:positionH>
                <wp:positionV relativeFrom="paragraph">
                  <wp:posOffset>24765</wp:posOffset>
                </wp:positionV>
                <wp:extent cx="1914525" cy="238125"/>
                <wp:effectExtent l="0" t="0" r="28575" b="28575"/>
                <wp:wrapNone/>
                <wp:docPr id="77" name="楕円 77"/>
                <wp:cNvGraphicFramePr/>
                <a:graphic xmlns:a="http://schemas.openxmlformats.org/drawingml/2006/main">
                  <a:graphicData uri="http://schemas.microsoft.com/office/word/2010/wordprocessingShape">
                    <wps:wsp>
                      <wps:cNvSpPr/>
                      <wps:spPr>
                        <a:xfrm>
                          <a:off x="0" y="0"/>
                          <a:ext cx="191452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92F862" id="楕円 77" o:spid="_x0000_s1026" style="position:absolute;left:0;text-align:left;margin-left:67.2pt;margin-top:1.95pt;width:150.75pt;height:1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" filled="f" strokecolor="red" strokeweight="2pt"/>
            </w:pict>
          </mc:Fallback>
        </mc:AlternateContent>
      </w:r>
      <w:r>
        <w:rPr>
          <w:rFonts w:hint="eastAsia"/>
          <w:noProof/>
        </w:rPr>
        <mc:AlternateContent>
          <mc:Choice Requires="wps">
            <w:drawing>
              <wp:anchor distT="0" distB="0" distL="114300" distR="114300" simplePos="0" relativeHeight="251687936" behindDoc="0" locked="0" layoutInCell="1" allowOverlap="1" wp14:anchorId="54B82896" wp14:editId="2275F331">
                <wp:simplePos x="0" y="0"/>
                <wp:positionH relativeFrom="column">
                  <wp:posOffset>5715</wp:posOffset>
                </wp:positionH>
                <wp:positionV relativeFrom="paragraph">
                  <wp:posOffset>985520</wp:posOffset>
                </wp:positionV>
                <wp:extent cx="771525" cy="133350"/>
                <wp:effectExtent l="0" t="0" r="28575" b="19050"/>
                <wp:wrapNone/>
                <wp:docPr id="62" name="正方形/長方形 62"/>
                <wp:cNvGraphicFramePr/>
                <a:graphic xmlns:a="http://schemas.openxmlformats.org/drawingml/2006/main">
                  <a:graphicData uri="http://schemas.microsoft.com/office/word/2010/wordprocessingShape">
                    <wps:wsp>
                      <wps:cNvSpPr/>
                      <wps:spPr>
                        <a:xfrm>
                          <a:off x="0" y="0"/>
                          <a:ext cx="77152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6CD0D" id="正方形/長方形 62" o:spid="_x0000_s1026" style="position:absolute;left:0;text-align:left;margin-left:.45pt;margin-top:77.6pt;width:60.75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" filled="f" strokecolor="red" strokeweight="2pt"/>
            </w:pict>
          </mc:Fallback>
        </mc:AlternateContent>
      </w:r>
      <w:r>
        <w:rPr>
          <w:noProof/>
        </w:rPr>
        <w:drawing>
          <wp:inline distT="0" distB="0" distL="0" distR="0" wp14:anchorId="0A74B8CD" wp14:editId="21FF57D3">
            <wp:extent cx="5400040" cy="1285875"/>
            <wp:effectExtent l="19050" t="19050" r="10160" b="2857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extLst>
                        <a:ext uri="{28A0092B-C50C-407E-A947-70E740481C1C}">
                          <a14:useLocalDpi xmlns:a14="http://schemas.microsoft.com/office/drawing/2010/main" val="0"/>
                        </a:ext>
                      </a:extLst>
                    </a:blip>
                    <a:srcRect/>
                    <a:stretch/>
                  </pic:blipFill>
                  <pic:spPr bwMode="auto">
                    <a:xfrm>
                      <a:off x="0" y="0"/>
                      <a:ext cx="5400040" cy="12858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9EDE4A8" w14:textId="35220AB1" w:rsidR="008306E5" w:rsidRDefault="00516A61" w:rsidP="00516A61">
      <w:pPr>
        <w:jc w:val="center"/>
        <w:rPr>
          <w:lang w:eastAsia="ar-SA"/>
        </w:rPr>
      </w:pPr>
      <w:r w:rsidRPr="00EA09FD">
        <w:rPr>
          <w:rFonts w:hint="eastAsia"/>
          <w:b/>
        </w:rPr>
        <w:t>ファイル一覧画面</w:t>
      </w:r>
      <w:r>
        <w:rPr>
          <w:rFonts w:hint="eastAsia"/>
          <w:b/>
        </w:rPr>
        <w:t>(フォルダの場合)</w:t>
      </w:r>
    </w:p>
    <w:p w14:paraId="1E253A1B" w14:textId="77777777" w:rsidR="00516A61" w:rsidRDefault="00516A61" w:rsidP="008306E5">
      <w:pPr>
        <w:rPr>
          <w:lang w:eastAsia="ar-SA"/>
        </w:rPr>
      </w:pPr>
    </w:p>
    <w:p w14:paraId="210D0278" w14:textId="77777777" w:rsidR="008F05B8" w:rsidRDefault="008F05B8">
      <w:pPr>
        <w:adjustRightInd/>
        <w:snapToGrid/>
      </w:pPr>
      <w:r>
        <w:br w:type="page"/>
      </w:r>
    </w:p>
    <w:p w14:paraId="7669C7FC" w14:textId="3223C36D" w:rsidR="008306E5" w:rsidRDefault="00360984" w:rsidP="00360984">
      <w:r>
        <w:rPr>
          <w:rFonts w:hint="eastAsia"/>
        </w:rPr>
        <w:lastRenderedPageBreak/>
        <w:t>なお、</w:t>
      </w:r>
      <w:r w:rsidR="008306E5">
        <w:rPr>
          <w:rFonts w:hint="eastAsia"/>
        </w:rPr>
        <w:t>お気に入り登録対象となっている</w:t>
      </w:r>
      <w:r>
        <w:rPr>
          <w:rFonts w:hint="eastAsia"/>
        </w:rPr>
        <w:t>元の</w:t>
      </w:r>
      <w:r w:rsidR="008306E5">
        <w:rPr>
          <w:rFonts w:hint="eastAsia"/>
        </w:rPr>
        <w:t>ファイル/フォルダが削除された場合はお気に入り名がグレーアウト表示となります。</w:t>
      </w:r>
    </w:p>
    <w:p w14:paraId="532A0F46" w14:textId="77777777" w:rsidR="008306E5" w:rsidRPr="00790F58" w:rsidRDefault="008306E5" w:rsidP="008306E5">
      <w:pPr>
        <w:jc w:val="center"/>
        <w:rPr>
          <w:lang w:eastAsia="ar-SA"/>
        </w:rPr>
      </w:pPr>
      <w:r>
        <w:rPr>
          <w:rFonts w:hint="eastAsia"/>
          <w:noProof/>
        </w:rPr>
        <mc:AlternateContent>
          <mc:Choice Requires="wps">
            <w:drawing>
              <wp:anchor distT="0" distB="0" distL="114300" distR="114300" simplePos="0" relativeHeight="251735040" behindDoc="0" locked="0" layoutInCell="1" allowOverlap="1" wp14:anchorId="150DB62F" wp14:editId="5BD8F5E5">
                <wp:simplePos x="0" y="0"/>
                <wp:positionH relativeFrom="column">
                  <wp:posOffset>920115</wp:posOffset>
                </wp:positionH>
                <wp:positionV relativeFrom="paragraph">
                  <wp:posOffset>638810</wp:posOffset>
                </wp:positionV>
                <wp:extent cx="771525" cy="190500"/>
                <wp:effectExtent l="0" t="0" r="28575" b="19050"/>
                <wp:wrapNone/>
                <wp:docPr id="270" name="正方形/長方形 270"/>
                <wp:cNvGraphicFramePr/>
                <a:graphic xmlns:a="http://schemas.openxmlformats.org/drawingml/2006/main">
                  <a:graphicData uri="http://schemas.microsoft.com/office/word/2010/wordprocessingShape">
                    <wps:wsp>
                      <wps:cNvSpPr/>
                      <wps:spPr>
                        <a:xfrm>
                          <a:off x="0" y="0"/>
                          <a:ext cx="7715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141CA" id="正方形/長方形 270" o:spid="_x0000_s1026" style="position:absolute;left:0;text-align:left;margin-left:72.45pt;margin-top:50.3pt;width:60.75pt;height: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" filled="f" strokecolor="red" strokeweight="2pt"/>
            </w:pict>
          </mc:Fallback>
        </mc:AlternateContent>
      </w:r>
      <w:r>
        <w:rPr>
          <w:rFonts w:hint="eastAsia"/>
          <w:noProof/>
        </w:rPr>
        <mc:AlternateContent>
          <mc:Choice Requires="wps">
            <w:drawing>
              <wp:anchor distT="0" distB="0" distL="114300" distR="114300" simplePos="0" relativeHeight="251738112" behindDoc="0" locked="0" layoutInCell="1" allowOverlap="1" wp14:anchorId="54839247" wp14:editId="2D5E2D88">
                <wp:simplePos x="0" y="0"/>
                <wp:positionH relativeFrom="column">
                  <wp:posOffset>24765</wp:posOffset>
                </wp:positionH>
                <wp:positionV relativeFrom="paragraph">
                  <wp:posOffset>876935</wp:posOffset>
                </wp:positionV>
                <wp:extent cx="771525" cy="142875"/>
                <wp:effectExtent l="0" t="0" r="28575" b="28575"/>
                <wp:wrapNone/>
                <wp:docPr id="271" name="正方形/長方形 271"/>
                <wp:cNvGraphicFramePr/>
                <a:graphic xmlns:a="http://schemas.openxmlformats.org/drawingml/2006/main">
                  <a:graphicData uri="http://schemas.microsoft.com/office/word/2010/wordprocessingShape">
                    <wps:wsp>
                      <wps:cNvSpPr/>
                      <wps:spPr>
                        <a:xfrm>
                          <a:off x="0" y="0"/>
                          <a:ext cx="77152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54B63" id="正方形/長方形 271" o:spid="_x0000_s1026" style="position:absolute;left:0;text-align:left;margin-left:1.95pt;margin-top:69.05pt;width:60.75pt;height:1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" filled="f" strokecolor="red" strokeweight="2pt"/>
            </w:pict>
          </mc:Fallback>
        </mc:AlternateContent>
      </w:r>
      <w:r>
        <w:rPr>
          <w:noProof/>
        </w:rPr>
        <w:drawing>
          <wp:inline distT="0" distB="0" distL="0" distR="0" wp14:anchorId="5AE8C84F" wp14:editId="11057DFF">
            <wp:extent cx="5400040" cy="1123950"/>
            <wp:effectExtent l="19050" t="19050" r="10160" b="1905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a:extLst>
                        <a:ext uri="{28A0092B-C50C-407E-A947-70E740481C1C}">
                          <a14:useLocalDpi xmlns:a14="http://schemas.microsoft.com/office/drawing/2010/main" val="0"/>
                        </a:ext>
                      </a:extLst>
                    </a:blip>
                    <a:srcRect/>
                    <a:stretch/>
                  </pic:blipFill>
                  <pic:spPr bwMode="auto">
                    <a:xfrm>
                      <a:off x="0" y="0"/>
                      <a:ext cx="5400040" cy="11239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F98CCAB" w14:textId="77777777" w:rsidR="008306E5" w:rsidRPr="00790F58" w:rsidRDefault="008306E5" w:rsidP="008306E5">
      <w:pPr>
        <w:jc w:val="center"/>
        <w:rPr>
          <w:b/>
          <w:lang w:eastAsia="ar-SA"/>
        </w:rPr>
      </w:pPr>
      <w:r w:rsidRPr="00790F58">
        <w:rPr>
          <w:rFonts w:hint="eastAsia"/>
          <w:b/>
        </w:rPr>
        <w:t>お気に入り一覧</w:t>
      </w:r>
    </w:p>
    <w:p w14:paraId="73F08699" w14:textId="39092E01" w:rsidR="008306E5" w:rsidRDefault="008306E5" w:rsidP="008306E5">
      <w:pPr>
        <w:rPr>
          <w:lang w:eastAsia="ar-SA"/>
        </w:rPr>
      </w:pPr>
    </w:p>
    <w:p w14:paraId="3036A186" w14:textId="2F37936B" w:rsidR="009C42DF" w:rsidRDefault="009C42DF" w:rsidP="008306E5">
      <w:pPr>
        <w:rPr>
          <w:lang w:eastAsia="ar-SA"/>
        </w:rPr>
      </w:pPr>
      <w:r>
        <w:rPr>
          <w:rFonts w:hint="eastAsia"/>
        </w:rPr>
        <w:t>この場合は左メニューのお気に入り名をクリックしてもファイル/フォルダへの移動はできず、無効となったお気に入りの削除確認ダイアログが表示されます。問題なければ「削除」をクリックします。</w:t>
      </w:r>
    </w:p>
    <w:p w14:paraId="012B7127" w14:textId="0FB506D9" w:rsidR="009C42DF" w:rsidRDefault="003F0B72" w:rsidP="009C42DF">
      <w:pPr>
        <w:jc w:val="center"/>
        <w:rPr>
          <w:lang w:eastAsia="ar-SA"/>
        </w:rPr>
      </w:pPr>
      <w:r>
        <w:rPr>
          <w:noProof/>
        </w:rPr>
        <w:drawing>
          <wp:inline distT="0" distB="0" distL="0" distR="0" wp14:anchorId="2ED45D8B" wp14:editId="1ABF4CF9">
            <wp:extent cx="5400040" cy="2101215"/>
            <wp:effectExtent l="19050" t="19050" r="10160" b="1333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5400040" cy="2101215"/>
                    </a:xfrm>
                    <a:prstGeom prst="rect">
                      <a:avLst/>
                    </a:prstGeom>
                    <a:ln>
                      <a:solidFill>
                        <a:schemeClr val="tx1"/>
                      </a:solidFill>
                    </a:ln>
                  </pic:spPr>
                </pic:pic>
              </a:graphicData>
            </a:graphic>
          </wp:inline>
        </w:drawing>
      </w:r>
    </w:p>
    <w:p w14:paraId="1C7F7DB1" w14:textId="4184329B" w:rsidR="009C42DF" w:rsidRDefault="009C42DF" w:rsidP="009C42DF">
      <w:pPr>
        <w:jc w:val="center"/>
        <w:rPr>
          <w:lang w:eastAsia="ar-SA"/>
        </w:rPr>
      </w:pPr>
      <w:r w:rsidRPr="00790F58">
        <w:rPr>
          <w:rFonts w:hint="eastAsia"/>
          <w:b/>
        </w:rPr>
        <w:t>お気に入り一覧</w:t>
      </w:r>
      <w:r>
        <w:rPr>
          <w:rFonts w:hint="eastAsia"/>
          <w:b/>
        </w:rPr>
        <w:t>(削除確認)</w:t>
      </w:r>
    </w:p>
    <w:p w14:paraId="150949AF" w14:textId="77777777" w:rsidR="009C42DF" w:rsidRDefault="009C42DF" w:rsidP="008306E5">
      <w:pPr>
        <w:rPr>
          <w:lang w:eastAsia="ar-SA"/>
        </w:rPr>
      </w:pPr>
    </w:p>
    <w:p w14:paraId="6D688A8C" w14:textId="77777777" w:rsidR="008306E5" w:rsidRDefault="008306E5" w:rsidP="008306E5">
      <w:pPr>
        <w:pStyle w:val="3"/>
        <w:ind w:left="-12"/>
        <w:rPr>
          <w:lang w:eastAsia="ja-JP"/>
        </w:rPr>
      </w:pPr>
      <w:bookmarkStart w:id="100" w:name="_Toc153801639"/>
      <w:r>
        <w:t>お気に入り</w:t>
      </w:r>
      <w:r>
        <w:rPr>
          <w:rFonts w:hint="eastAsia"/>
          <w:lang w:eastAsia="ja-JP"/>
        </w:rPr>
        <w:t>更新</w:t>
      </w:r>
      <w:bookmarkEnd w:id="100"/>
    </w:p>
    <w:p w14:paraId="5E981D82" w14:textId="77777777" w:rsidR="008306E5" w:rsidRPr="00A812E8" w:rsidRDefault="008306E5" w:rsidP="008306E5">
      <w:r>
        <w:rPr>
          <w:rFonts w:hint="eastAsia"/>
        </w:rPr>
        <w:t>お気に入り一覧画面で該当のお気に入り名にチェックを入れ、上部メニューに表示される「更新」をクリックします。</w:t>
      </w:r>
    </w:p>
    <w:p w14:paraId="0CB0FFC9" w14:textId="77777777" w:rsidR="008306E5" w:rsidRDefault="008306E5" w:rsidP="008306E5">
      <w:pPr>
        <w:jc w:val="center"/>
      </w:pPr>
      <w:r>
        <w:rPr>
          <w:noProof/>
        </w:rPr>
        <mc:AlternateContent>
          <mc:Choice Requires="wps">
            <w:drawing>
              <wp:anchor distT="0" distB="0" distL="114300" distR="114300" simplePos="0" relativeHeight="251718656" behindDoc="0" locked="0" layoutInCell="1" allowOverlap="1" wp14:anchorId="116FDA44" wp14:editId="37F89BD0">
                <wp:simplePos x="0" y="0"/>
                <wp:positionH relativeFrom="column">
                  <wp:posOffset>748665</wp:posOffset>
                </wp:positionH>
                <wp:positionV relativeFrom="paragraph">
                  <wp:posOffset>631190</wp:posOffset>
                </wp:positionV>
                <wp:extent cx="228600" cy="209550"/>
                <wp:effectExtent l="0" t="0" r="19050" b="19050"/>
                <wp:wrapNone/>
                <wp:docPr id="86" name="楕円 86"/>
                <wp:cNvGraphicFramePr/>
                <a:graphic xmlns:a="http://schemas.openxmlformats.org/drawingml/2006/main">
                  <a:graphicData uri="http://schemas.microsoft.com/office/word/2010/wordprocessingShape">
                    <wps:wsp>
                      <wps:cNvSpPr/>
                      <wps:spPr>
                        <a:xfrm>
                          <a:off x="0" y="0"/>
                          <a:ext cx="2286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996909" id="楕円 86" o:spid="_x0000_s1026" style="position:absolute;left:0;text-align:left;margin-left:58.95pt;margin-top:49.7pt;width:18pt;height:1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" filled="f" strokecolor="red" strokeweight="2pt"/>
            </w:pict>
          </mc:Fallback>
        </mc:AlternateContent>
      </w:r>
      <w:r>
        <w:rPr>
          <w:noProof/>
        </w:rPr>
        <mc:AlternateContent>
          <mc:Choice Requires="wps">
            <w:drawing>
              <wp:anchor distT="0" distB="0" distL="114300" distR="114300" simplePos="0" relativeHeight="251697152" behindDoc="0" locked="0" layoutInCell="1" allowOverlap="1" wp14:anchorId="432BD271" wp14:editId="577E4C9C">
                <wp:simplePos x="0" y="0"/>
                <wp:positionH relativeFrom="column">
                  <wp:posOffset>739140</wp:posOffset>
                </wp:positionH>
                <wp:positionV relativeFrom="paragraph">
                  <wp:posOffset>269240</wp:posOffset>
                </wp:positionV>
                <wp:extent cx="428625" cy="200025"/>
                <wp:effectExtent l="0" t="0" r="28575" b="28575"/>
                <wp:wrapNone/>
                <wp:docPr id="85" name="楕円 85"/>
                <wp:cNvGraphicFramePr/>
                <a:graphic xmlns:a="http://schemas.openxmlformats.org/drawingml/2006/main">
                  <a:graphicData uri="http://schemas.microsoft.com/office/word/2010/wordprocessingShape">
                    <wps:wsp>
                      <wps:cNvSpPr/>
                      <wps:spPr>
                        <a:xfrm>
                          <a:off x="0" y="0"/>
                          <a:ext cx="4286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565DBB" id="楕円 85" o:spid="_x0000_s1026" style="position:absolute;left:0;text-align:left;margin-left:58.2pt;margin-top:21.2pt;width:33.75pt;height:1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" filled="f" strokecolor="red" strokeweight="2pt"/>
            </w:pict>
          </mc:Fallback>
        </mc:AlternateContent>
      </w:r>
      <w:r>
        <w:rPr>
          <w:noProof/>
        </w:rPr>
        <w:drawing>
          <wp:inline distT="0" distB="0" distL="0" distR="0" wp14:anchorId="284D4D8B" wp14:editId="234DD28B">
            <wp:extent cx="5400040" cy="1190625"/>
            <wp:effectExtent l="19050" t="19050" r="10160" b="2857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9">
                      <a:extLst>
                        <a:ext uri="{28A0092B-C50C-407E-A947-70E740481C1C}">
                          <a14:useLocalDpi xmlns:a14="http://schemas.microsoft.com/office/drawing/2010/main" val="0"/>
                        </a:ext>
                      </a:extLst>
                    </a:blip>
                    <a:srcRect/>
                    <a:stretch/>
                  </pic:blipFill>
                  <pic:spPr bwMode="auto">
                    <a:xfrm>
                      <a:off x="0" y="0"/>
                      <a:ext cx="5400040" cy="11906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5189A6" w14:textId="77777777" w:rsidR="008306E5" w:rsidRPr="00A812E8" w:rsidRDefault="008306E5" w:rsidP="008306E5">
      <w:pPr>
        <w:jc w:val="center"/>
        <w:rPr>
          <w:b/>
        </w:rPr>
      </w:pPr>
      <w:r w:rsidRPr="00A812E8">
        <w:rPr>
          <w:rFonts w:hint="eastAsia"/>
          <w:b/>
        </w:rPr>
        <w:t>お気に入り一覧</w:t>
      </w:r>
    </w:p>
    <w:p w14:paraId="3C1A9805" w14:textId="77777777" w:rsidR="008306E5" w:rsidRDefault="008306E5" w:rsidP="008306E5"/>
    <w:p w14:paraId="6346D540" w14:textId="77777777" w:rsidR="008306E5" w:rsidRDefault="008306E5" w:rsidP="008306E5">
      <w:r>
        <w:rPr>
          <w:rFonts w:hint="eastAsia"/>
        </w:rPr>
        <w:t>「お気に入り更新」ダイアログが表示されますので、必要に応じて各項目を設定します。</w:t>
      </w:r>
    </w:p>
    <w:p w14:paraId="2F6FE57F" w14:textId="77777777" w:rsidR="008306E5" w:rsidRDefault="008306E5" w:rsidP="008306E5">
      <w:pPr>
        <w:jc w:val="center"/>
      </w:pPr>
      <w:r>
        <w:rPr>
          <w:rFonts w:hint="eastAsia"/>
          <w:noProof/>
        </w:rPr>
        <mc:AlternateContent>
          <mc:Choice Requires="wps">
            <w:drawing>
              <wp:anchor distT="0" distB="0" distL="114300" distR="114300" simplePos="0" relativeHeight="251721728" behindDoc="0" locked="0" layoutInCell="1" allowOverlap="1" wp14:anchorId="1B6D4831" wp14:editId="7B92D81D">
                <wp:simplePos x="0" y="0"/>
                <wp:positionH relativeFrom="column">
                  <wp:posOffset>2253615</wp:posOffset>
                </wp:positionH>
                <wp:positionV relativeFrom="paragraph">
                  <wp:posOffset>1480820</wp:posOffset>
                </wp:positionV>
                <wp:extent cx="900000" cy="198000"/>
                <wp:effectExtent l="0" t="0" r="14605" b="12065"/>
                <wp:wrapNone/>
                <wp:docPr id="105" name="正方形/長方形 105"/>
                <wp:cNvGraphicFramePr/>
                <a:graphic xmlns:a="http://schemas.openxmlformats.org/drawingml/2006/main">
                  <a:graphicData uri="http://schemas.microsoft.com/office/word/2010/wordprocessingShape">
                    <wps:wsp>
                      <wps:cNvSpPr/>
                      <wps:spPr>
                        <a:xfrm>
                          <a:off x="0" y="0"/>
                          <a:ext cx="900000" cy="198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7808D" id="正方形/長方形 105" o:spid="_x0000_s1026" style="position:absolute;left:0;text-align:left;margin-left:177.45pt;margin-top:116.6pt;width:70.85pt;height:15.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" filled="f" strokecolor="red" strokeweight="2pt"/>
            </w:pict>
          </mc:Fallback>
        </mc:AlternateContent>
      </w:r>
      <w:r>
        <w:rPr>
          <w:noProof/>
        </w:rPr>
        <w:drawing>
          <wp:inline distT="0" distB="0" distL="0" distR="0" wp14:anchorId="5DDF4F75" wp14:editId="4B79C486">
            <wp:extent cx="2520000" cy="1718182"/>
            <wp:effectExtent l="19050" t="19050" r="13970" b="15875"/>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2520000" cy="1718182"/>
                    </a:xfrm>
                    <a:prstGeom prst="rect">
                      <a:avLst/>
                    </a:prstGeom>
                    <a:ln>
                      <a:solidFill>
                        <a:schemeClr val="tx1"/>
                      </a:solidFill>
                    </a:ln>
                  </pic:spPr>
                </pic:pic>
              </a:graphicData>
            </a:graphic>
          </wp:inline>
        </w:drawing>
      </w:r>
    </w:p>
    <w:p w14:paraId="72C40C87" w14:textId="77777777" w:rsidR="008306E5" w:rsidRPr="00EA0A89" w:rsidRDefault="008306E5" w:rsidP="008306E5">
      <w:pPr>
        <w:jc w:val="center"/>
        <w:rPr>
          <w:b/>
        </w:rPr>
      </w:pPr>
      <w:r w:rsidRPr="00EA0A89">
        <w:rPr>
          <w:rFonts w:hint="eastAsia"/>
          <w:b/>
        </w:rPr>
        <w:t>お気に入り更新</w:t>
      </w:r>
    </w:p>
    <w:p w14:paraId="66219D9D" w14:textId="77777777" w:rsidR="008306E5" w:rsidRDefault="008306E5" w:rsidP="008306E5"/>
    <w:p w14:paraId="32A87291" w14:textId="31C2A136" w:rsidR="008306E5" w:rsidRDefault="008306E5" w:rsidP="008306E5">
      <w:r>
        <w:rPr>
          <w:rFonts w:hint="eastAsia"/>
        </w:rPr>
        <w:t>各設定項目については「</w:t>
      </w:r>
      <w:hyperlink w:anchor="_お気に入りに登録" w:history="1">
        <w:r w:rsidR="00844892">
          <w:rPr>
            <w:rStyle w:val="af0"/>
            <w:rFonts w:hint="eastAsia"/>
          </w:rPr>
          <w:t>4.5</w:t>
        </w:r>
        <w:r w:rsidRPr="00C33F8B">
          <w:rPr>
            <w:rStyle w:val="af0"/>
            <w:rFonts w:hint="eastAsia"/>
          </w:rPr>
          <w:t>.1.お気に入りに登録</w:t>
        </w:r>
      </w:hyperlink>
      <w:r>
        <w:rPr>
          <w:rFonts w:hint="eastAsia"/>
        </w:rPr>
        <w:t>」と同じです。</w:t>
      </w:r>
    </w:p>
    <w:p w14:paraId="033FF90D" w14:textId="77777777" w:rsidR="008306E5" w:rsidRDefault="008306E5" w:rsidP="008306E5">
      <w:r>
        <w:t>設定後</w:t>
      </w:r>
      <w:r>
        <w:rPr>
          <w:rFonts w:hint="eastAsia"/>
        </w:rPr>
        <w:t>、「更新」をクリックするとお気に入り更新が行われます。</w:t>
      </w:r>
    </w:p>
    <w:p w14:paraId="48420911" w14:textId="77777777" w:rsidR="008306E5" w:rsidRDefault="008306E5" w:rsidP="008306E5"/>
    <w:p w14:paraId="2862A480" w14:textId="77777777" w:rsidR="008306E5" w:rsidRDefault="008306E5" w:rsidP="008306E5">
      <w:pPr>
        <w:pStyle w:val="3"/>
        <w:ind w:left="-12"/>
      </w:pPr>
      <w:bookmarkStart w:id="101" w:name="_Toc153801640"/>
      <w:r>
        <w:rPr>
          <w:rFonts w:hint="eastAsia"/>
        </w:rPr>
        <w:t>お気に入り削除</w:t>
      </w:r>
      <w:bookmarkEnd w:id="101"/>
    </w:p>
    <w:p w14:paraId="190F42D4" w14:textId="1C3AB37D" w:rsidR="008306E5" w:rsidRDefault="008306E5" w:rsidP="008306E5">
      <w:pPr>
        <w:rPr>
          <w:lang w:eastAsia="ar-SA"/>
        </w:rPr>
      </w:pPr>
      <w:r>
        <w:rPr>
          <w:rFonts w:hint="eastAsia"/>
        </w:rPr>
        <w:t>お気に入り一覧画面で該当のお気に入り名にチェックを入れ、上部メニューに表示される「削除」をクリックします。</w:t>
      </w:r>
    </w:p>
    <w:p w14:paraId="79836D8B" w14:textId="77777777" w:rsidR="008306E5" w:rsidRPr="00082878" w:rsidRDefault="008306E5" w:rsidP="008306E5">
      <w:pPr>
        <w:rPr>
          <w:lang w:eastAsia="ar-SA"/>
        </w:rPr>
      </w:pPr>
      <w:r>
        <w:rPr>
          <w:noProof/>
        </w:rPr>
        <mc:AlternateContent>
          <mc:Choice Requires="wps">
            <w:drawing>
              <wp:anchor distT="0" distB="0" distL="114300" distR="114300" simplePos="0" relativeHeight="251705344" behindDoc="0" locked="0" layoutInCell="1" allowOverlap="1" wp14:anchorId="7DD2BA8C" wp14:editId="1975296A">
                <wp:simplePos x="0" y="0"/>
                <wp:positionH relativeFrom="column">
                  <wp:posOffset>1091565</wp:posOffset>
                </wp:positionH>
                <wp:positionV relativeFrom="paragraph">
                  <wp:posOffset>271145</wp:posOffset>
                </wp:positionV>
                <wp:extent cx="428625" cy="200025"/>
                <wp:effectExtent l="0" t="0" r="28575" b="28575"/>
                <wp:wrapNone/>
                <wp:docPr id="141" name="楕円 141"/>
                <wp:cNvGraphicFramePr/>
                <a:graphic xmlns:a="http://schemas.openxmlformats.org/drawingml/2006/main">
                  <a:graphicData uri="http://schemas.microsoft.com/office/word/2010/wordprocessingShape">
                    <wps:wsp>
                      <wps:cNvSpPr/>
                      <wps:spPr>
                        <a:xfrm>
                          <a:off x="0" y="0"/>
                          <a:ext cx="4286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F02EF2" id="楕円 141" o:spid="_x0000_s1026" style="position:absolute;left:0;text-align:left;margin-left:85.95pt;margin-top:21.35pt;width:33.75pt;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" filled="f" strokecolor="red" strokeweight="2pt"/>
            </w:pict>
          </mc:Fallback>
        </mc:AlternateContent>
      </w:r>
      <w:r>
        <w:rPr>
          <w:noProof/>
        </w:rPr>
        <mc:AlternateContent>
          <mc:Choice Requires="wps">
            <w:drawing>
              <wp:anchor distT="0" distB="0" distL="114300" distR="114300" simplePos="0" relativeHeight="251702272" behindDoc="0" locked="0" layoutInCell="1" allowOverlap="1" wp14:anchorId="23A38541" wp14:editId="3EC28E17">
                <wp:simplePos x="0" y="0"/>
                <wp:positionH relativeFrom="column">
                  <wp:posOffset>748665</wp:posOffset>
                </wp:positionH>
                <wp:positionV relativeFrom="paragraph">
                  <wp:posOffset>633095</wp:posOffset>
                </wp:positionV>
                <wp:extent cx="228600" cy="209550"/>
                <wp:effectExtent l="0" t="0" r="19050" b="19050"/>
                <wp:wrapNone/>
                <wp:docPr id="139" name="楕円 139"/>
                <wp:cNvGraphicFramePr/>
                <a:graphic xmlns:a="http://schemas.openxmlformats.org/drawingml/2006/main">
                  <a:graphicData uri="http://schemas.microsoft.com/office/word/2010/wordprocessingShape">
                    <wps:wsp>
                      <wps:cNvSpPr/>
                      <wps:spPr>
                        <a:xfrm>
                          <a:off x="0" y="0"/>
                          <a:ext cx="2286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6DF25C" id="楕円 139" o:spid="_x0000_s1026" style="position:absolute;left:0;text-align:left;margin-left:58.95pt;margin-top:49.85pt;width:18pt;height:1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" filled="f" strokecolor="red" strokeweight="2pt"/>
            </w:pict>
          </mc:Fallback>
        </mc:AlternateContent>
      </w:r>
      <w:r>
        <w:rPr>
          <w:noProof/>
        </w:rPr>
        <w:drawing>
          <wp:inline distT="0" distB="0" distL="0" distR="0" wp14:anchorId="389FC65D" wp14:editId="48D1E63E">
            <wp:extent cx="5400040" cy="1162050"/>
            <wp:effectExtent l="19050" t="19050" r="10160" b="1905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a:extLst>
                        <a:ext uri="{28A0092B-C50C-407E-A947-70E740481C1C}">
                          <a14:useLocalDpi xmlns:a14="http://schemas.microsoft.com/office/drawing/2010/main" val="0"/>
                        </a:ext>
                      </a:extLst>
                    </a:blip>
                    <a:srcRect/>
                    <a:stretch/>
                  </pic:blipFill>
                  <pic:spPr bwMode="auto">
                    <a:xfrm>
                      <a:off x="0" y="0"/>
                      <a:ext cx="5400040" cy="11620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0E65FB" w14:textId="77777777" w:rsidR="008306E5" w:rsidRPr="00082878" w:rsidRDefault="008306E5" w:rsidP="008306E5">
      <w:pPr>
        <w:jc w:val="center"/>
        <w:rPr>
          <w:b/>
          <w:lang w:eastAsia="ar-SA"/>
        </w:rPr>
      </w:pPr>
      <w:r w:rsidRPr="00082878">
        <w:rPr>
          <w:rFonts w:hint="eastAsia"/>
          <w:b/>
        </w:rPr>
        <w:t>お気に入り一覧</w:t>
      </w:r>
    </w:p>
    <w:p w14:paraId="3D6B2B05" w14:textId="77777777" w:rsidR="008306E5" w:rsidRDefault="008306E5" w:rsidP="008306E5">
      <w:pPr>
        <w:rPr>
          <w:lang w:eastAsia="ar-SA"/>
        </w:rPr>
      </w:pPr>
    </w:p>
    <w:p w14:paraId="447214BE" w14:textId="77777777" w:rsidR="008F05B8" w:rsidRDefault="008F05B8">
      <w:pPr>
        <w:adjustRightInd/>
        <w:snapToGrid/>
      </w:pPr>
      <w:r>
        <w:br w:type="page"/>
      </w:r>
    </w:p>
    <w:p w14:paraId="535E3AAD" w14:textId="77B0607A" w:rsidR="008306E5" w:rsidRDefault="008306E5" w:rsidP="008306E5">
      <w:pPr>
        <w:rPr>
          <w:lang w:eastAsia="ar-SA"/>
        </w:rPr>
      </w:pPr>
      <w:r>
        <w:rPr>
          <w:rFonts w:hint="eastAsia"/>
        </w:rPr>
        <w:lastRenderedPageBreak/>
        <w:t>「お気に入り削除」ダイアログが表示されますので、問題なければ「削除」をクリックします。</w:t>
      </w:r>
    </w:p>
    <w:p w14:paraId="60FDF336" w14:textId="77777777" w:rsidR="008306E5" w:rsidRPr="00165678" w:rsidRDefault="008306E5" w:rsidP="008306E5">
      <w:pPr>
        <w:jc w:val="center"/>
        <w:rPr>
          <w:lang w:eastAsia="ar-SA"/>
        </w:rPr>
      </w:pPr>
      <w:r>
        <w:rPr>
          <w:rFonts w:hint="eastAsia"/>
          <w:noProof/>
        </w:rPr>
        <mc:AlternateContent>
          <mc:Choice Requires="wps">
            <w:drawing>
              <wp:anchor distT="0" distB="0" distL="114300" distR="114300" simplePos="0" relativeHeight="251726848" behindDoc="0" locked="0" layoutInCell="1" allowOverlap="1" wp14:anchorId="0E7C5329" wp14:editId="377AA2DA">
                <wp:simplePos x="0" y="0"/>
                <wp:positionH relativeFrom="column">
                  <wp:posOffset>2291715</wp:posOffset>
                </wp:positionH>
                <wp:positionV relativeFrom="paragraph">
                  <wp:posOffset>1509395</wp:posOffset>
                </wp:positionV>
                <wp:extent cx="819150" cy="190500"/>
                <wp:effectExtent l="0" t="0" r="19050" b="19050"/>
                <wp:wrapNone/>
                <wp:docPr id="161" name="正方形/長方形 161"/>
                <wp:cNvGraphicFramePr/>
                <a:graphic xmlns:a="http://schemas.openxmlformats.org/drawingml/2006/main">
                  <a:graphicData uri="http://schemas.microsoft.com/office/word/2010/wordprocessingShape">
                    <wps:wsp>
                      <wps:cNvSpPr/>
                      <wps:spPr>
                        <a:xfrm>
                          <a:off x="0" y="0"/>
                          <a:ext cx="8191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8B2DA" id="正方形/長方形 161" o:spid="_x0000_s1026" style="position:absolute;left:0;text-align:left;margin-left:180.45pt;margin-top:118.85pt;width:64.5pt;height: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" filled="f" strokecolor="red" strokeweight="2pt"/>
            </w:pict>
          </mc:Fallback>
        </mc:AlternateContent>
      </w:r>
      <w:r>
        <w:rPr>
          <w:noProof/>
        </w:rPr>
        <w:drawing>
          <wp:inline distT="0" distB="0" distL="0" distR="0" wp14:anchorId="51F35C2D" wp14:editId="76C66639">
            <wp:extent cx="2288540" cy="1716405"/>
            <wp:effectExtent l="19050" t="19050" r="16510" b="17145"/>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2311995" cy="1733996"/>
                    </a:xfrm>
                    <a:prstGeom prst="rect">
                      <a:avLst/>
                    </a:prstGeom>
                    <a:ln>
                      <a:solidFill>
                        <a:schemeClr val="tx1"/>
                      </a:solidFill>
                    </a:ln>
                  </pic:spPr>
                </pic:pic>
              </a:graphicData>
            </a:graphic>
          </wp:inline>
        </w:drawing>
      </w:r>
    </w:p>
    <w:p w14:paraId="09683BD5" w14:textId="77777777" w:rsidR="008306E5" w:rsidRPr="00082878" w:rsidRDefault="008306E5" w:rsidP="008306E5">
      <w:pPr>
        <w:jc w:val="center"/>
        <w:rPr>
          <w:b/>
          <w:lang w:eastAsia="ar-SA"/>
        </w:rPr>
      </w:pPr>
      <w:r w:rsidRPr="00082878">
        <w:rPr>
          <w:rFonts w:hint="eastAsia"/>
          <w:b/>
        </w:rPr>
        <w:t>お気に入り削除</w:t>
      </w:r>
    </w:p>
    <w:p w14:paraId="7ECC0C5A" w14:textId="77777777" w:rsidR="008306E5" w:rsidRDefault="008306E5" w:rsidP="008306E5">
      <w:pPr>
        <w:rPr>
          <w:lang w:eastAsia="ar-SA"/>
        </w:rPr>
      </w:pPr>
    </w:p>
    <w:p w14:paraId="7502DED0" w14:textId="77777777" w:rsidR="008306E5" w:rsidRDefault="008306E5" w:rsidP="008306E5">
      <w:pPr>
        <w:rPr>
          <w:lang w:eastAsia="ar-SA"/>
        </w:rPr>
      </w:pPr>
      <w:r>
        <w:rPr>
          <w:rFonts w:hint="eastAsia"/>
        </w:rPr>
        <w:t>削除が完了すると、左メニューにある「お気に入り」の下やお気に入り一覧画面からお気に入りが削除されていることを確認できます。</w:t>
      </w:r>
    </w:p>
    <w:p w14:paraId="0A2AD72A" w14:textId="77777777" w:rsidR="008306E5" w:rsidRDefault="008306E5" w:rsidP="008306E5">
      <w:pPr>
        <w:jc w:val="center"/>
        <w:rPr>
          <w:lang w:eastAsia="ar-SA"/>
        </w:rPr>
      </w:pPr>
      <w:r>
        <w:rPr>
          <w:rFonts w:hint="eastAsia"/>
          <w:noProof/>
        </w:rPr>
        <mc:AlternateContent>
          <mc:Choice Requires="wps">
            <w:drawing>
              <wp:anchor distT="0" distB="0" distL="114300" distR="114300" simplePos="0" relativeHeight="251710464" behindDoc="0" locked="0" layoutInCell="1" allowOverlap="1" wp14:anchorId="0170CF39" wp14:editId="344CA187">
                <wp:simplePos x="0" y="0"/>
                <wp:positionH relativeFrom="column">
                  <wp:posOffset>-3810</wp:posOffset>
                </wp:positionH>
                <wp:positionV relativeFrom="paragraph">
                  <wp:posOffset>709295</wp:posOffset>
                </wp:positionV>
                <wp:extent cx="771525" cy="342900"/>
                <wp:effectExtent l="0" t="0" r="28575" b="19050"/>
                <wp:wrapNone/>
                <wp:docPr id="163" name="正方形/長方形 163"/>
                <wp:cNvGraphicFramePr/>
                <a:graphic xmlns:a="http://schemas.openxmlformats.org/drawingml/2006/main">
                  <a:graphicData uri="http://schemas.microsoft.com/office/word/2010/wordprocessingShape">
                    <wps:wsp>
                      <wps:cNvSpPr/>
                      <wps:spPr>
                        <a:xfrm>
                          <a:off x="0" y="0"/>
                          <a:ext cx="771525"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C3BDD" id="正方形/長方形 163" o:spid="_x0000_s1026" style="position:absolute;left:0;text-align:left;margin-left:-.3pt;margin-top:55.85pt;width:60.75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" filled="f" strokecolor="red" strokeweight="2pt"/>
            </w:pict>
          </mc:Fallback>
        </mc:AlternateContent>
      </w:r>
      <w:r>
        <w:rPr>
          <w:noProof/>
        </w:rPr>
        <w:drawing>
          <wp:inline distT="0" distB="0" distL="0" distR="0" wp14:anchorId="76E5FB47" wp14:editId="7ADD8597">
            <wp:extent cx="5400040" cy="1104900"/>
            <wp:effectExtent l="19050" t="19050" r="10160" b="1905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
                      <a:extLst>
                        <a:ext uri="{28A0092B-C50C-407E-A947-70E740481C1C}">
                          <a14:useLocalDpi xmlns:a14="http://schemas.microsoft.com/office/drawing/2010/main" val="0"/>
                        </a:ext>
                      </a:extLst>
                    </a:blip>
                    <a:srcRect/>
                    <a:stretch/>
                  </pic:blipFill>
                  <pic:spPr bwMode="auto">
                    <a:xfrm>
                      <a:off x="0" y="0"/>
                      <a:ext cx="5400040" cy="11049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8D14A4" w14:textId="60B9CEC9" w:rsidR="008306E5" w:rsidRDefault="008306E5" w:rsidP="008306E5">
      <w:pPr>
        <w:jc w:val="center"/>
        <w:rPr>
          <w:b/>
        </w:rPr>
      </w:pPr>
      <w:r w:rsidRPr="002A48AE">
        <w:rPr>
          <w:rFonts w:hint="eastAsia"/>
          <w:b/>
        </w:rPr>
        <w:t>お気に入り一覧</w:t>
      </w:r>
    </w:p>
    <w:p w14:paraId="533EEBEE" w14:textId="2F665F3C" w:rsidR="006E1CBC" w:rsidRDefault="006E1CBC" w:rsidP="006E1CBC">
      <w:pPr>
        <w:rPr>
          <w:lang w:eastAsia="ar-SA"/>
        </w:rPr>
      </w:pPr>
    </w:p>
    <w:p w14:paraId="05605C70" w14:textId="58359293" w:rsidR="008F05B8" w:rsidRDefault="008F05B8">
      <w:pPr>
        <w:adjustRightInd/>
        <w:snapToGrid/>
        <w:rPr>
          <w:lang w:eastAsia="ar-SA"/>
        </w:rPr>
      </w:pPr>
      <w:r>
        <w:rPr>
          <w:lang w:eastAsia="ar-SA"/>
        </w:rPr>
        <w:br w:type="page"/>
      </w:r>
    </w:p>
    <w:p w14:paraId="68890D84" w14:textId="73C80C76" w:rsidR="008306E5" w:rsidRDefault="008306E5" w:rsidP="008306E5">
      <w:pPr>
        <w:pStyle w:val="2"/>
      </w:pPr>
      <w:bookmarkStart w:id="102" w:name="_Toc153801641"/>
      <w:r>
        <w:rPr>
          <w:rFonts w:hint="eastAsia"/>
        </w:rPr>
        <w:lastRenderedPageBreak/>
        <w:t>ファイル検索</w:t>
      </w:r>
      <w:bookmarkEnd w:id="102"/>
    </w:p>
    <w:p w14:paraId="5C93060C" w14:textId="471BA92F" w:rsidR="00D02B5C" w:rsidRPr="00D02B5C" w:rsidRDefault="00D02B5C" w:rsidP="00D02B5C">
      <w:pPr>
        <w:rPr>
          <w:lang w:eastAsia="ar-SA"/>
        </w:rPr>
      </w:pPr>
      <w:r w:rsidRPr="00D02B5C">
        <w:rPr>
          <w:rFonts w:hint="eastAsia"/>
          <w:lang w:eastAsia="ar-SA"/>
        </w:rPr>
        <w:t>ファイル名、種類、更新日時、コメント等の条件に一致するファイルを検索を行うことができます。</w:t>
      </w:r>
    </w:p>
    <w:p w14:paraId="54B73DFD" w14:textId="4F11DAA8" w:rsidR="00CD1056" w:rsidRDefault="00CD1056" w:rsidP="00CD1056">
      <w:pPr>
        <w:jc w:val="center"/>
      </w:pPr>
      <w:r>
        <w:rPr>
          <w:noProof/>
        </w:rPr>
        <w:drawing>
          <wp:inline distT="0" distB="0" distL="0" distR="0" wp14:anchorId="7AFE350C" wp14:editId="1F5AF1FC">
            <wp:extent cx="5400040" cy="2611755"/>
            <wp:effectExtent l="19050" t="19050" r="10160" b="171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5400040" cy="2611755"/>
                    </a:xfrm>
                    <a:prstGeom prst="rect">
                      <a:avLst/>
                    </a:prstGeom>
                    <a:ln>
                      <a:solidFill>
                        <a:schemeClr val="tx1"/>
                      </a:solidFill>
                    </a:ln>
                  </pic:spPr>
                </pic:pic>
              </a:graphicData>
            </a:graphic>
          </wp:inline>
        </w:drawing>
      </w:r>
    </w:p>
    <w:p w14:paraId="5AA36DA8" w14:textId="4BDFFB00" w:rsidR="00CD1056" w:rsidRPr="00CD1056" w:rsidRDefault="00CD1056" w:rsidP="00CD1056">
      <w:pPr>
        <w:jc w:val="center"/>
        <w:rPr>
          <w:b/>
        </w:rPr>
      </w:pPr>
      <w:r w:rsidRPr="00CD1056">
        <w:rPr>
          <w:rFonts w:hint="eastAsia"/>
          <w:b/>
        </w:rPr>
        <w:t>ファイル検索</w:t>
      </w:r>
    </w:p>
    <w:p w14:paraId="4D05973E" w14:textId="77777777" w:rsidR="00CD1056" w:rsidRDefault="00CD1056" w:rsidP="008306E5"/>
    <w:p w14:paraId="6CD87337" w14:textId="22C53DF4" w:rsidR="008306E5" w:rsidRDefault="00731A91" w:rsidP="008306E5">
      <w:r>
        <w:rPr>
          <w:rFonts w:hint="eastAsia"/>
        </w:rPr>
        <w:t>ファイル検索の</w:t>
      </w:r>
      <w:r w:rsidR="008306E5" w:rsidRPr="00D50699">
        <w:rPr>
          <w:rFonts w:hint="eastAsia"/>
        </w:rPr>
        <w:t>詳細につきましては、以下</w:t>
      </w:r>
      <w:r w:rsidR="008306E5" w:rsidRPr="00D50699">
        <w:t>URL内の「Proself Ver.5 -</w:t>
      </w:r>
      <w:r w:rsidR="008306E5">
        <w:t xml:space="preserve"> </w:t>
      </w:r>
      <w:r w:rsidR="008306E5" w:rsidRPr="000067BF">
        <w:rPr>
          <w:rFonts w:hint="eastAsia"/>
        </w:rPr>
        <w:t>操作チュートリアルファイル検索</w:t>
      </w:r>
      <w:r w:rsidR="008306E5" w:rsidRPr="00D50699">
        <w:t>」を</w:t>
      </w:r>
      <w:r w:rsidR="006D3064">
        <w:t>ご参照ください</w:t>
      </w:r>
      <w:r w:rsidR="008306E5" w:rsidRPr="00D50699">
        <w:t>。</w:t>
      </w:r>
    </w:p>
    <w:p w14:paraId="46C90542" w14:textId="7DA2C23C" w:rsidR="008306E5" w:rsidRDefault="00956EE5" w:rsidP="008306E5">
      <w:pPr>
        <w:rPr>
          <w:rStyle w:val="af0"/>
        </w:rPr>
      </w:pPr>
      <w:hyperlink r:id="rId165" w:history="1">
        <w:r w:rsidR="008306E5" w:rsidRPr="003E2E15">
          <w:rPr>
            <w:rStyle w:val="af0"/>
          </w:rPr>
          <w:t>https://www.proself.jp/manualtutorial/list/</w:t>
        </w:r>
      </w:hyperlink>
    </w:p>
    <w:p w14:paraId="68027D3E" w14:textId="77777777" w:rsidR="00EF4DCA" w:rsidRPr="000067BF" w:rsidRDefault="00EF4DCA" w:rsidP="008306E5">
      <w:pPr>
        <w:rPr>
          <w:lang w:eastAsia="ar-SA"/>
        </w:rPr>
      </w:pPr>
    </w:p>
    <w:p w14:paraId="23EB3279" w14:textId="77777777" w:rsidR="008306E5" w:rsidRDefault="008306E5" w:rsidP="008306E5">
      <w:pPr>
        <w:pStyle w:val="2"/>
      </w:pPr>
      <w:bookmarkStart w:id="103" w:name="_テンプレート"/>
      <w:bookmarkStart w:id="104" w:name="_Toc153801642"/>
      <w:bookmarkEnd w:id="103"/>
      <w:r>
        <w:rPr>
          <w:rFonts w:hint="eastAsia"/>
        </w:rPr>
        <w:t>テンプレート</w:t>
      </w:r>
      <w:bookmarkEnd w:id="104"/>
    </w:p>
    <w:p w14:paraId="10FC092D" w14:textId="77777777" w:rsidR="008306E5" w:rsidRDefault="008306E5" w:rsidP="008306E5">
      <w:pPr>
        <w:rPr>
          <w:lang w:eastAsia="ar-SA"/>
        </w:rPr>
      </w:pPr>
      <w:r w:rsidRPr="006A0ECF">
        <w:rPr>
          <w:rFonts w:hint="eastAsia"/>
          <w:lang w:eastAsia="ar-SA"/>
        </w:rPr>
        <w:t>宛先</w:t>
      </w:r>
      <w:r>
        <w:rPr>
          <w:rFonts w:hint="eastAsia"/>
        </w:rPr>
        <w:t>、</w:t>
      </w:r>
      <w:r w:rsidRPr="006A0ECF">
        <w:rPr>
          <w:rFonts w:hint="eastAsia"/>
          <w:lang w:eastAsia="ar-SA"/>
        </w:rPr>
        <w:t>件名</w:t>
      </w:r>
      <w:r>
        <w:rPr>
          <w:rFonts w:hint="eastAsia"/>
        </w:rPr>
        <w:t>、</w:t>
      </w:r>
      <w:r w:rsidRPr="006A0ECF">
        <w:rPr>
          <w:rFonts w:hint="eastAsia"/>
          <w:lang w:eastAsia="ar-SA"/>
        </w:rPr>
        <w:t>本文など、ファイル送受信で使用する</w:t>
      </w:r>
      <w:r>
        <w:rPr>
          <w:rFonts w:hint="eastAsia"/>
        </w:rPr>
        <w:t>ひな形となる「</w:t>
      </w:r>
      <w:r w:rsidRPr="006A0ECF">
        <w:rPr>
          <w:rFonts w:hint="eastAsia"/>
          <w:lang w:eastAsia="ar-SA"/>
        </w:rPr>
        <w:t>テンプレート</w:t>
      </w:r>
      <w:r>
        <w:rPr>
          <w:rFonts w:hint="eastAsia"/>
        </w:rPr>
        <w:t>」</w:t>
      </w:r>
      <w:r w:rsidRPr="006A0ECF">
        <w:rPr>
          <w:lang w:eastAsia="ar-SA"/>
        </w:rPr>
        <w:t>を管理することが</w:t>
      </w:r>
      <w:r>
        <w:rPr>
          <w:rFonts w:hint="eastAsia"/>
        </w:rPr>
        <w:t>できます</w:t>
      </w:r>
      <w:r w:rsidRPr="006A0ECF">
        <w:rPr>
          <w:lang w:eastAsia="ar-SA"/>
        </w:rPr>
        <w:t>。</w:t>
      </w:r>
    </w:p>
    <w:p w14:paraId="2FF8C62F" w14:textId="16CE9610" w:rsidR="008306E5" w:rsidRDefault="008306E5" w:rsidP="008306E5">
      <w:r w:rsidRPr="00165678">
        <w:rPr>
          <w:rFonts w:hint="eastAsia"/>
        </w:rPr>
        <w:t>目的に応じたテンプレートを用意しておくことで宛先・件名・本文を入力する時間を短縮でき、ファイル</w:t>
      </w:r>
      <w:r>
        <w:rPr>
          <w:rFonts w:hint="eastAsia"/>
        </w:rPr>
        <w:t>送受信の</w:t>
      </w:r>
      <w:r w:rsidRPr="00165678">
        <w:rPr>
          <w:rFonts w:hint="eastAsia"/>
        </w:rPr>
        <w:t>効率化をはかれます。</w:t>
      </w:r>
    </w:p>
    <w:p w14:paraId="6E72BAC1" w14:textId="77777777" w:rsidR="00E06A3C" w:rsidRDefault="00E06A3C" w:rsidP="00E06A3C">
      <w:pPr>
        <w:pStyle w:val="af5"/>
        <w:numPr>
          <w:ilvl w:val="0"/>
          <w:numId w:val="10"/>
        </w:numPr>
        <w:ind w:leftChars="0"/>
      </w:pPr>
      <w:r>
        <w:rPr>
          <w:rFonts w:hint="eastAsia"/>
        </w:rPr>
        <w:t>管理者の設定によっては利用できない場合があります。</w:t>
      </w:r>
    </w:p>
    <w:p w14:paraId="75D7D3CF" w14:textId="77777777" w:rsidR="008306E5" w:rsidRDefault="008306E5" w:rsidP="008306E5">
      <w:pPr>
        <w:adjustRightInd/>
        <w:snapToGrid/>
      </w:pPr>
    </w:p>
    <w:p w14:paraId="09A7B19D" w14:textId="77777777" w:rsidR="00B00484" w:rsidRDefault="00B00484">
      <w:pPr>
        <w:adjustRightInd/>
        <w:snapToGrid/>
      </w:pPr>
      <w:r>
        <w:br w:type="page"/>
      </w:r>
    </w:p>
    <w:p w14:paraId="73E5AB20" w14:textId="2E1F8114" w:rsidR="008306E5" w:rsidRDefault="008306E5" w:rsidP="008306E5">
      <w:pPr>
        <w:adjustRightInd/>
        <w:snapToGrid/>
      </w:pPr>
      <w:r>
        <w:rPr>
          <w:rFonts w:hint="eastAsia"/>
        </w:rPr>
        <w:lastRenderedPageBreak/>
        <w:t>左メニューより「テンプレート一覧」をクリックするとテンプレート一覧画面が表示されます。</w:t>
      </w:r>
    </w:p>
    <w:p w14:paraId="4CE2DF70" w14:textId="77777777" w:rsidR="008306E5" w:rsidRDefault="008306E5" w:rsidP="008306E5">
      <w:pPr>
        <w:adjustRightInd/>
        <w:snapToGrid/>
        <w:jc w:val="center"/>
      </w:pPr>
      <w:r>
        <w:rPr>
          <w:rFonts w:hint="eastAsia"/>
          <w:noProof/>
        </w:rPr>
        <mc:AlternateContent>
          <mc:Choice Requires="wps">
            <w:drawing>
              <wp:anchor distT="0" distB="0" distL="114300" distR="114300" simplePos="0" relativeHeight="251602944" behindDoc="0" locked="0" layoutInCell="1" allowOverlap="1" wp14:anchorId="1292F2E7" wp14:editId="7F021B66">
                <wp:simplePos x="0" y="0"/>
                <wp:positionH relativeFrom="column">
                  <wp:posOffset>15240</wp:posOffset>
                </wp:positionH>
                <wp:positionV relativeFrom="paragraph">
                  <wp:posOffset>1402715</wp:posOffset>
                </wp:positionV>
                <wp:extent cx="771525" cy="200025"/>
                <wp:effectExtent l="0" t="0" r="28575" b="28575"/>
                <wp:wrapNone/>
                <wp:docPr id="169" name="正方形/長方形 169"/>
                <wp:cNvGraphicFramePr/>
                <a:graphic xmlns:a="http://schemas.openxmlformats.org/drawingml/2006/main">
                  <a:graphicData uri="http://schemas.microsoft.com/office/word/2010/wordprocessingShape">
                    <wps:wsp>
                      <wps:cNvSpPr/>
                      <wps:spPr>
                        <a:xfrm>
                          <a:off x="0" y="0"/>
                          <a:ext cx="7715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08267" id="正方形/長方形 169" o:spid="_x0000_s1026" style="position:absolute;left:0;text-align:left;margin-left:1.2pt;margin-top:110.45pt;width:60.75pt;height:15.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" filled="f" strokecolor="red" strokeweight="2pt"/>
            </w:pict>
          </mc:Fallback>
        </mc:AlternateContent>
      </w:r>
      <w:r>
        <w:rPr>
          <w:noProof/>
        </w:rPr>
        <w:drawing>
          <wp:inline distT="0" distB="0" distL="0" distR="0" wp14:anchorId="21034760" wp14:editId="0EE20381">
            <wp:extent cx="5400040" cy="1657350"/>
            <wp:effectExtent l="19050" t="19050" r="10160" b="1905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a:extLst>
                        <a:ext uri="{28A0092B-C50C-407E-A947-70E740481C1C}">
                          <a14:useLocalDpi xmlns:a14="http://schemas.microsoft.com/office/drawing/2010/main" val="0"/>
                        </a:ext>
                      </a:extLst>
                    </a:blip>
                    <a:srcRect/>
                    <a:stretch/>
                  </pic:blipFill>
                  <pic:spPr bwMode="auto">
                    <a:xfrm>
                      <a:off x="0" y="0"/>
                      <a:ext cx="5400040" cy="16573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6A2AC6C" w14:textId="77777777" w:rsidR="008306E5" w:rsidRPr="001314A3" w:rsidRDefault="008306E5" w:rsidP="008306E5">
      <w:pPr>
        <w:adjustRightInd/>
        <w:snapToGrid/>
        <w:jc w:val="center"/>
        <w:rPr>
          <w:b/>
        </w:rPr>
      </w:pPr>
      <w:r w:rsidRPr="001314A3">
        <w:rPr>
          <w:rFonts w:hint="eastAsia"/>
          <w:b/>
        </w:rPr>
        <w:t>テンプレート一覧</w:t>
      </w:r>
    </w:p>
    <w:p w14:paraId="19BD71D2" w14:textId="77777777" w:rsidR="008306E5" w:rsidRDefault="008306E5" w:rsidP="008306E5">
      <w:pPr>
        <w:adjustRightInd/>
        <w:snapToGrid/>
      </w:pPr>
    </w:p>
    <w:p w14:paraId="13C43CD0" w14:textId="77777777" w:rsidR="008306E5" w:rsidRPr="001314A3" w:rsidRDefault="008306E5" w:rsidP="008306E5">
      <w:pPr>
        <w:adjustRightInd/>
        <w:snapToGrid/>
      </w:pPr>
      <w:r>
        <w:rPr>
          <w:rFonts w:hint="eastAsia"/>
        </w:rPr>
        <w:t>テンプレートの各操作については次項より記載しております。</w:t>
      </w:r>
    </w:p>
    <w:p w14:paraId="6A5DC1E4" w14:textId="77777777" w:rsidR="008306E5" w:rsidRDefault="008306E5" w:rsidP="008306E5">
      <w:pPr>
        <w:adjustRightInd/>
        <w:snapToGrid/>
      </w:pPr>
    </w:p>
    <w:p w14:paraId="29E428DD" w14:textId="77777777" w:rsidR="008306E5" w:rsidRDefault="008306E5" w:rsidP="008306E5">
      <w:pPr>
        <w:pStyle w:val="3"/>
        <w:ind w:left="-12"/>
      </w:pPr>
      <w:bookmarkStart w:id="105" w:name="_テンプレート追加"/>
      <w:bookmarkStart w:id="106" w:name="_Toc153801643"/>
      <w:bookmarkEnd w:id="105"/>
      <w:r>
        <w:rPr>
          <w:rFonts w:hint="eastAsia"/>
        </w:rPr>
        <w:t>テンプレート追加</w:t>
      </w:r>
      <w:bookmarkEnd w:id="106"/>
    </w:p>
    <w:p w14:paraId="31006261" w14:textId="77777777" w:rsidR="008306E5" w:rsidRPr="001E6C3F" w:rsidRDefault="008306E5" w:rsidP="008306E5">
      <w:pPr>
        <w:rPr>
          <w:lang w:eastAsia="ar-SA"/>
        </w:rPr>
      </w:pPr>
      <w:r>
        <w:rPr>
          <w:rFonts w:hint="eastAsia"/>
        </w:rPr>
        <w:t>テンプレート一覧画面の上部メニューにある「テンプレート追加」より「ファイル送信用」または「ファイル受信用」をクリックします。</w:t>
      </w:r>
    </w:p>
    <w:p w14:paraId="76CAF0A3" w14:textId="77777777" w:rsidR="008306E5" w:rsidRDefault="008306E5" w:rsidP="008306E5">
      <w:pPr>
        <w:adjustRightInd/>
        <w:snapToGrid/>
        <w:jc w:val="center"/>
      </w:pPr>
      <w:r>
        <w:rPr>
          <w:rFonts w:hint="eastAsia"/>
          <w:noProof/>
        </w:rPr>
        <mc:AlternateContent>
          <mc:Choice Requires="wps">
            <w:drawing>
              <wp:anchor distT="0" distB="0" distL="114300" distR="114300" simplePos="0" relativeHeight="251616256" behindDoc="0" locked="0" layoutInCell="1" allowOverlap="1" wp14:anchorId="4B079649" wp14:editId="0FAD31A0">
                <wp:simplePos x="0" y="0"/>
                <wp:positionH relativeFrom="column">
                  <wp:posOffset>796290</wp:posOffset>
                </wp:positionH>
                <wp:positionV relativeFrom="paragraph">
                  <wp:posOffset>285750</wp:posOffset>
                </wp:positionV>
                <wp:extent cx="723900" cy="533400"/>
                <wp:effectExtent l="0" t="0" r="19050" b="19050"/>
                <wp:wrapNone/>
                <wp:docPr id="204" name="正方形/長方形 204"/>
                <wp:cNvGraphicFramePr/>
                <a:graphic xmlns:a="http://schemas.openxmlformats.org/drawingml/2006/main">
                  <a:graphicData uri="http://schemas.microsoft.com/office/word/2010/wordprocessingShape">
                    <wps:wsp>
                      <wps:cNvSpPr/>
                      <wps:spPr>
                        <a:xfrm>
                          <a:off x="0" y="0"/>
                          <a:ext cx="723900"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CB277" id="正方形/長方形 204" o:spid="_x0000_s1026" style="position:absolute;left:0;text-align:left;margin-left:62.7pt;margin-top:22.5pt;width:57pt;height:4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" filled="f" strokecolor="red" strokeweight="2pt"/>
            </w:pict>
          </mc:Fallback>
        </mc:AlternateContent>
      </w:r>
      <w:r>
        <w:rPr>
          <w:noProof/>
        </w:rPr>
        <w:drawing>
          <wp:inline distT="0" distB="0" distL="0" distR="0" wp14:anchorId="6A2E0368" wp14:editId="02557EBA">
            <wp:extent cx="5400040" cy="1590675"/>
            <wp:effectExtent l="19050" t="19050" r="10160" b="28575"/>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extLst>
                        <a:ext uri="{28A0092B-C50C-407E-A947-70E740481C1C}">
                          <a14:useLocalDpi xmlns:a14="http://schemas.microsoft.com/office/drawing/2010/main" val="0"/>
                        </a:ext>
                      </a:extLst>
                    </a:blip>
                    <a:srcRect/>
                    <a:stretch/>
                  </pic:blipFill>
                  <pic:spPr bwMode="auto">
                    <a:xfrm>
                      <a:off x="0" y="0"/>
                      <a:ext cx="5400040" cy="15906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27E8F67" w14:textId="77777777" w:rsidR="008306E5" w:rsidRDefault="008306E5" w:rsidP="008306E5">
      <w:pPr>
        <w:adjustRightInd/>
        <w:snapToGrid/>
        <w:jc w:val="center"/>
      </w:pPr>
      <w:r w:rsidRPr="001314A3">
        <w:rPr>
          <w:rFonts w:hint="eastAsia"/>
          <w:b/>
        </w:rPr>
        <w:t>テンプレート一覧</w:t>
      </w:r>
    </w:p>
    <w:p w14:paraId="02E0FBDE" w14:textId="3CE0EAE6" w:rsidR="00052B76" w:rsidRDefault="00052B76">
      <w:pPr>
        <w:adjustRightInd/>
        <w:snapToGrid/>
      </w:pPr>
    </w:p>
    <w:p w14:paraId="1BA04D8D" w14:textId="08A0BF51" w:rsidR="00052B76" w:rsidRDefault="00052B76">
      <w:pPr>
        <w:adjustRightInd/>
        <w:snapToGrid/>
      </w:pPr>
      <w:r>
        <w:br w:type="page"/>
      </w:r>
    </w:p>
    <w:p w14:paraId="21DBCB55" w14:textId="77777777" w:rsidR="008306E5" w:rsidRPr="00B00484" w:rsidRDefault="008306E5" w:rsidP="008306E5">
      <w:pPr>
        <w:adjustRightInd/>
        <w:snapToGrid/>
        <w:rPr>
          <w:b/>
          <w:u w:val="single"/>
        </w:rPr>
      </w:pPr>
      <w:r w:rsidRPr="00B00484">
        <w:rPr>
          <w:rFonts w:hint="eastAsia"/>
          <w:b/>
          <w:u w:val="single"/>
        </w:rPr>
        <w:lastRenderedPageBreak/>
        <w:t>「ファイル送信用」をクリックした場合</w:t>
      </w:r>
    </w:p>
    <w:p w14:paraId="081450C7" w14:textId="77777777" w:rsidR="008306E5" w:rsidRDefault="008306E5" w:rsidP="008306E5">
      <w:pPr>
        <w:adjustRightInd/>
        <w:snapToGrid/>
      </w:pPr>
      <w:r>
        <w:rPr>
          <w:rFonts w:hint="eastAsia"/>
        </w:rPr>
        <w:t>「ファイル送信テンプレート追加」画面が表示されますので、必要に応じて各項目を設定します。</w:t>
      </w:r>
    </w:p>
    <w:p w14:paraId="0E6B8E0E" w14:textId="77777777" w:rsidR="008306E5" w:rsidRDefault="008306E5" w:rsidP="008306E5">
      <w:pPr>
        <w:adjustRightInd/>
        <w:snapToGrid/>
        <w:jc w:val="center"/>
      </w:pPr>
      <w:r>
        <w:rPr>
          <w:noProof/>
        </w:rPr>
        <mc:AlternateContent>
          <mc:Choice Requires="wps">
            <w:drawing>
              <wp:anchor distT="0" distB="0" distL="114300" distR="114300" simplePos="0" relativeHeight="251619328" behindDoc="0" locked="0" layoutInCell="1" allowOverlap="1" wp14:anchorId="442726F2" wp14:editId="24EB5082">
                <wp:simplePos x="0" y="0"/>
                <wp:positionH relativeFrom="column">
                  <wp:posOffset>786765</wp:posOffset>
                </wp:positionH>
                <wp:positionV relativeFrom="paragraph">
                  <wp:posOffset>274955</wp:posOffset>
                </wp:positionV>
                <wp:extent cx="428625" cy="200025"/>
                <wp:effectExtent l="0" t="0" r="28575" b="28575"/>
                <wp:wrapNone/>
                <wp:docPr id="222" name="楕円 222"/>
                <wp:cNvGraphicFramePr/>
                <a:graphic xmlns:a="http://schemas.openxmlformats.org/drawingml/2006/main">
                  <a:graphicData uri="http://schemas.microsoft.com/office/word/2010/wordprocessingShape">
                    <wps:wsp>
                      <wps:cNvSpPr/>
                      <wps:spPr>
                        <a:xfrm>
                          <a:off x="0" y="0"/>
                          <a:ext cx="4286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EE856E" id="楕円 222" o:spid="_x0000_s1026" style="position:absolute;left:0;text-align:left;margin-left:61.95pt;margin-top:21.65pt;width:33.75pt;height:15.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" filled="f" strokecolor="red" strokeweight="2pt"/>
            </w:pict>
          </mc:Fallback>
        </mc:AlternateContent>
      </w:r>
      <w:r>
        <w:rPr>
          <w:noProof/>
        </w:rPr>
        <w:drawing>
          <wp:inline distT="0" distB="0" distL="0" distR="0" wp14:anchorId="0A4DF177" wp14:editId="727C41C6">
            <wp:extent cx="5400040" cy="2962275"/>
            <wp:effectExtent l="19050" t="19050" r="10160" b="28575"/>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extLst>
                        <a:ext uri="{28A0092B-C50C-407E-A947-70E740481C1C}">
                          <a14:useLocalDpi xmlns:a14="http://schemas.microsoft.com/office/drawing/2010/main" val="0"/>
                        </a:ext>
                      </a:extLst>
                    </a:blip>
                    <a:srcRect/>
                    <a:stretch/>
                  </pic:blipFill>
                  <pic:spPr bwMode="auto">
                    <a:xfrm>
                      <a:off x="0" y="0"/>
                      <a:ext cx="5400040" cy="29622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F35658F" w14:textId="77777777" w:rsidR="008306E5" w:rsidRPr="00EA42D7" w:rsidRDefault="008306E5" w:rsidP="008306E5">
      <w:pPr>
        <w:adjustRightInd/>
        <w:snapToGrid/>
        <w:jc w:val="center"/>
        <w:rPr>
          <w:b/>
        </w:rPr>
      </w:pPr>
      <w:r w:rsidRPr="00EA42D7">
        <w:rPr>
          <w:rFonts w:hint="eastAsia"/>
          <w:b/>
        </w:rPr>
        <w:t>ファイル送信テンプレート追加</w:t>
      </w:r>
    </w:p>
    <w:p w14:paraId="4E85FAD0" w14:textId="77777777" w:rsidR="008306E5" w:rsidRPr="00EA42D7" w:rsidRDefault="008306E5" w:rsidP="008306E5">
      <w:pPr>
        <w:adjustRightInd/>
        <w:snapToGrid/>
      </w:pPr>
    </w:p>
    <w:p w14:paraId="04F3CB91" w14:textId="20E224EB" w:rsidR="008306E5" w:rsidRDefault="008306E5" w:rsidP="008306E5">
      <w:pPr>
        <w:adjustRightInd/>
        <w:snapToGrid/>
      </w:pPr>
      <w:r>
        <w:rPr>
          <w:rFonts w:hint="eastAsia"/>
        </w:rPr>
        <w:t>テンプレート名は必須です。その他の</w:t>
      </w:r>
      <w:r w:rsidR="001A1C14">
        <w:rPr>
          <w:rFonts w:hint="eastAsia"/>
        </w:rPr>
        <w:t>設定</w:t>
      </w:r>
      <w:r>
        <w:rPr>
          <w:rFonts w:hint="eastAsia"/>
        </w:rPr>
        <w:t>項目については「</w:t>
      </w:r>
      <w:hyperlink w:anchor="_ファイル送信" w:history="1">
        <w:r w:rsidRPr="00C33F8B">
          <w:rPr>
            <w:rStyle w:val="af0"/>
            <w:rFonts w:hint="eastAsia"/>
          </w:rPr>
          <w:t>3.3.ファイル送信</w:t>
        </w:r>
      </w:hyperlink>
      <w:r>
        <w:rPr>
          <w:rFonts w:hint="eastAsia"/>
        </w:rPr>
        <w:t>」を</w:t>
      </w:r>
      <w:r w:rsidR="006D3064">
        <w:rPr>
          <w:rFonts w:hint="eastAsia"/>
        </w:rPr>
        <w:t>ご参照ください</w:t>
      </w:r>
      <w:r>
        <w:rPr>
          <w:rFonts w:hint="eastAsia"/>
        </w:rPr>
        <w:t>。</w:t>
      </w:r>
    </w:p>
    <w:p w14:paraId="6A8666BF" w14:textId="7C1E1071" w:rsidR="00052B76" w:rsidRDefault="00052B76">
      <w:pPr>
        <w:adjustRightInd/>
        <w:snapToGrid/>
      </w:pPr>
    </w:p>
    <w:p w14:paraId="2869BDFB" w14:textId="4F7D1E05" w:rsidR="00052B76" w:rsidRDefault="00052B76">
      <w:pPr>
        <w:adjustRightInd/>
        <w:snapToGrid/>
      </w:pPr>
      <w:r>
        <w:br w:type="page"/>
      </w:r>
    </w:p>
    <w:p w14:paraId="68B35D05" w14:textId="77777777" w:rsidR="008306E5" w:rsidRPr="00F95449" w:rsidRDefault="008306E5" w:rsidP="008306E5">
      <w:pPr>
        <w:adjustRightInd/>
        <w:snapToGrid/>
        <w:rPr>
          <w:b/>
          <w:u w:val="single"/>
        </w:rPr>
      </w:pPr>
      <w:r w:rsidRPr="00F95449">
        <w:rPr>
          <w:rFonts w:hint="eastAsia"/>
          <w:b/>
          <w:u w:val="single"/>
        </w:rPr>
        <w:lastRenderedPageBreak/>
        <w:t>「ファイル受信用」をクリックした場合</w:t>
      </w:r>
    </w:p>
    <w:p w14:paraId="44046893" w14:textId="77777777" w:rsidR="008306E5" w:rsidRDefault="008306E5" w:rsidP="008306E5">
      <w:pPr>
        <w:adjustRightInd/>
        <w:snapToGrid/>
      </w:pPr>
      <w:r>
        <w:rPr>
          <w:rFonts w:hint="eastAsia"/>
        </w:rPr>
        <w:t>「ファイル受信用テンプレート追加」画面が表示されますので、必要に応じて各項目を設定します。</w:t>
      </w:r>
    </w:p>
    <w:p w14:paraId="782CAE7C" w14:textId="77777777" w:rsidR="008306E5" w:rsidRDefault="008306E5" w:rsidP="008306E5">
      <w:pPr>
        <w:adjustRightInd/>
        <w:snapToGrid/>
      </w:pPr>
    </w:p>
    <w:p w14:paraId="652EB824" w14:textId="77777777" w:rsidR="008306E5" w:rsidRDefault="008306E5" w:rsidP="008306E5">
      <w:pPr>
        <w:adjustRightInd/>
        <w:snapToGrid/>
        <w:jc w:val="center"/>
      </w:pPr>
      <w:r>
        <w:rPr>
          <w:noProof/>
        </w:rPr>
        <mc:AlternateContent>
          <mc:Choice Requires="wps">
            <w:drawing>
              <wp:anchor distT="0" distB="0" distL="114300" distR="114300" simplePos="0" relativeHeight="251625472" behindDoc="0" locked="0" layoutInCell="1" allowOverlap="1" wp14:anchorId="6D833E73" wp14:editId="23F442C4">
                <wp:simplePos x="0" y="0"/>
                <wp:positionH relativeFrom="column">
                  <wp:posOffset>748665</wp:posOffset>
                </wp:positionH>
                <wp:positionV relativeFrom="paragraph">
                  <wp:posOffset>271145</wp:posOffset>
                </wp:positionV>
                <wp:extent cx="428625" cy="200025"/>
                <wp:effectExtent l="0" t="0" r="28575" b="28575"/>
                <wp:wrapNone/>
                <wp:docPr id="256" name="楕円 256"/>
                <wp:cNvGraphicFramePr/>
                <a:graphic xmlns:a="http://schemas.openxmlformats.org/drawingml/2006/main">
                  <a:graphicData uri="http://schemas.microsoft.com/office/word/2010/wordprocessingShape">
                    <wps:wsp>
                      <wps:cNvSpPr/>
                      <wps:spPr>
                        <a:xfrm>
                          <a:off x="0" y="0"/>
                          <a:ext cx="4286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E85868" id="楕円 256" o:spid="_x0000_s1026" style="position:absolute;left:0;text-align:left;margin-left:58.95pt;margin-top:21.35pt;width:33.75pt;height:15.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" filled="f" strokecolor="red" strokeweight="2pt"/>
            </w:pict>
          </mc:Fallback>
        </mc:AlternateContent>
      </w:r>
      <w:r>
        <w:rPr>
          <w:noProof/>
        </w:rPr>
        <w:drawing>
          <wp:inline distT="0" distB="0" distL="0" distR="0" wp14:anchorId="14A4CD3A" wp14:editId="6CB21A2A">
            <wp:extent cx="5400040" cy="2962275"/>
            <wp:effectExtent l="19050" t="19050" r="10160" b="28575"/>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a:extLst>
                        <a:ext uri="{28A0092B-C50C-407E-A947-70E740481C1C}">
                          <a14:useLocalDpi xmlns:a14="http://schemas.microsoft.com/office/drawing/2010/main" val="0"/>
                        </a:ext>
                      </a:extLst>
                    </a:blip>
                    <a:srcRect/>
                    <a:stretch/>
                  </pic:blipFill>
                  <pic:spPr bwMode="auto">
                    <a:xfrm>
                      <a:off x="0" y="0"/>
                      <a:ext cx="5400040" cy="29622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C5B28E6" w14:textId="77777777" w:rsidR="008306E5" w:rsidRPr="00EA42D7" w:rsidRDefault="008306E5" w:rsidP="008306E5">
      <w:pPr>
        <w:adjustRightInd/>
        <w:snapToGrid/>
        <w:jc w:val="center"/>
        <w:rPr>
          <w:b/>
        </w:rPr>
      </w:pPr>
      <w:r w:rsidRPr="00EA42D7">
        <w:rPr>
          <w:rFonts w:hint="eastAsia"/>
          <w:b/>
        </w:rPr>
        <w:t>ファイル受信テンプレート追加</w:t>
      </w:r>
    </w:p>
    <w:p w14:paraId="603CE801" w14:textId="77777777" w:rsidR="008306E5" w:rsidRDefault="008306E5" w:rsidP="008306E5">
      <w:pPr>
        <w:adjustRightInd/>
        <w:snapToGrid/>
      </w:pPr>
    </w:p>
    <w:p w14:paraId="1B9D5026" w14:textId="3AB89967" w:rsidR="008306E5" w:rsidRPr="00EA42D7" w:rsidRDefault="008306E5" w:rsidP="008306E5">
      <w:pPr>
        <w:adjustRightInd/>
        <w:snapToGrid/>
      </w:pPr>
      <w:r>
        <w:rPr>
          <w:rFonts w:hint="eastAsia"/>
        </w:rPr>
        <w:t>テンプレート名は必須です。その他の</w:t>
      </w:r>
      <w:r w:rsidR="001A1C14">
        <w:rPr>
          <w:rFonts w:hint="eastAsia"/>
        </w:rPr>
        <w:t>設定</w:t>
      </w:r>
      <w:r>
        <w:rPr>
          <w:rFonts w:hint="eastAsia"/>
        </w:rPr>
        <w:t>項目については「</w:t>
      </w:r>
      <w:hyperlink w:anchor="_ファイル受信" w:history="1">
        <w:r w:rsidRPr="00C33F8B">
          <w:rPr>
            <w:rStyle w:val="af0"/>
            <w:rFonts w:hint="eastAsia"/>
          </w:rPr>
          <w:t>3.4.ファイル受信</w:t>
        </w:r>
      </w:hyperlink>
      <w:r>
        <w:rPr>
          <w:rFonts w:hint="eastAsia"/>
        </w:rPr>
        <w:t>」を</w:t>
      </w:r>
      <w:r w:rsidR="006D3064">
        <w:rPr>
          <w:rFonts w:hint="eastAsia"/>
        </w:rPr>
        <w:t>ご参照ください</w:t>
      </w:r>
      <w:r>
        <w:rPr>
          <w:rFonts w:hint="eastAsia"/>
        </w:rPr>
        <w:t>。</w:t>
      </w:r>
    </w:p>
    <w:p w14:paraId="7D1876DA" w14:textId="77777777" w:rsidR="008306E5" w:rsidRDefault="008306E5" w:rsidP="008306E5">
      <w:pPr>
        <w:adjustRightInd/>
        <w:snapToGrid/>
      </w:pPr>
    </w:p>
    <w:p w14:paraId="2E947A1D" w14:textId="77777777" w:rsidR="008306E5" w:rsidRDefault="008306E5" w:rsidP="008306E5">
      <w:r>
        <w:t>設定後</w:t>
      </w:r>
      <w:r>
        <w:rPr>
          <w:rFonts w:hint="eastAsia"/>
        </w:rPr>
        <w:t>、「追加」をクリックするとテンプレートの登録が行われます。</w:t>
      </w:r>
    </w:p>
    <w:p w14:paraId="1AA39DDE" w14:textId="484EE70B" w:rsidR="00052B76" w:rsidRDefault="00052B76" w:rsidP="008306E5">
      <w:pPr>
        <w:adjustRightInd/>
        <w:snapToGrid/>
      </w:pPr>
    </w:p>
    <w:p w14:paraId="16025F00" w14:textId="081FADE0" w:rsidR="00052B76" w:rsidRDefault="00052B76">
      <w:pPr>
        <w:adjustRightInd/>
        <w:snapToGrid/>
      </w:pPr>
      <w:r>
        <w:br w:type="page"/>
      </w:r>
    </w:p>
    <w:p w14:paraId="32E53A23" w14:textId="77777777" w:rsidR="008306E5" w:rsidRDefault="008306E5" w:rsidP="008306E5">
      <w:pPr>
        <w:pStyle w:val="3"/>
        <w:ind w:left="-12"/>
      </w:pPr>
      <w:bookmarkStart w:id="107" w:name="_Toc153801644"/>
      <w:r>
        <w:rPr>
          <w:rFonts w:hint="eastAsia"/>
        </w:rPr>
        <w:lastRenderedPageBreak/>
        <w:t>テンプレート更新</w:t>
      </w:r>
      <w:bookmarkEnd w:id="107"/>
    </w:p>
    <w:p w14:paraId="1EF41B1F" w14:textId="77777777" w:rsidR="008306E5" w:rsidRDefault="008306E5" w:rsidP="008306E5">
      <w:pPr>
        <w:rPr>
          <w:lang w:eastAsia="ar-SA"/>
        </w:rPr>
      </w:pPr>
      <w:r>
        <w:rPr>
          <w:rFonts w:hint="eastAsia"/>
        </w:rPr>
        <w:t>テンプレート一覧画面で該当のテンプレート名にチェックを入れ、上部メニューに表示される「テンプレート操作」内の「更新」をクリックします。</w:t>
      </w:r>
    </w:p>
    <w:p w14:paraId="15C135E7" w14:textId="77777777" w:rsidR="008306E5" w:rsidRPr="00EA42D7" w:rsidRDefault="008306E5" w:rsidP="008306E5">
      <w:pPr>
        <w:jc w:val="center"/>
        <w:rPr>
          <w:lang w:eastAsia="ar-SA"/>
        </w:rPr>
      </w:pPr>
      <w:r>
        <w:rPr>
          <w:noProof/>
        </w:rPr>
        <mc:AlternateContent>
          <mc:Choice Requires="wps">
            <w:drawing>
              <wp:anchor distT="0" distB="0" distL="114300" distR="114300" simplePos="0" relativeHeight="251629568" behindDoc="0" locked="0" layoutInCell="1" allowOverlap="1" wp14:anchorId="73E4655D" wp14:editId="07A2A99C">
                <wp:simplePos x="0" y="0"/>
                <wp:positionH relativeFrom="column">
                  <wp:posOffset>2196465</wp:posOffset>
                </wp:positionH>
                <wp:positionV relativeFrom="paragraph">
                  <wp:posOffset>442595</wp:posOffset>
                </wp:positionV>
                <wp:extent cx="428625" cy="200025"/>
                <wp:effectExtent l="0" t="0" r="28575" b="28575"/>
                <wp:wrapNone/>
                <wp:docPr id="257" name="楕円 257"/>
                <wp:cNvGraphicFramePr/>
                <a:graphic xmlns:a="http://schemas.openxmlformats.org/drawingml/2006/main">
                  <a:graphicData uri="http://schemas.microsoft.com/office/word/2010/wordprocessingShape">
                    <wps:wsp>
                      <wps:cNvSpPr/>
                      <wps:spPr>
                        <a:xfrm>
                          <a:off x="0" y="0"/>
                          <a:ext cx="4286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08CA36" id="楕円 257" o:spid="_x0000_s1026" style="position:absolute;left:0;text-align:left;margin-left:172.95pt;margin-top:34.85pt;width:33.75pt;height:15.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" filled="f" strokecolor="red" strokeweight="2pt"/>
            </w:pict>
          </mc:Fallback>
        </mc:AlternateContent>
      </w:r>
      <w:r>
        <w:rPr>
          <w:noProof/>
        </w:rPr>
        <w:drawing>
          <wp:inline distT="0" distB="0" distL="0" distR="0" wp14:anchorId="68D318D4" wp14:editId="06516BF7">
            <wp:extent cx="5400040" cy="1562100"/>
            <wp:effectExtent l="19050" t="19050" r="10160" b="1905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extLst>
                        <a:ext uri="{28A0092B-C50C-407E-A947-70E740481C1C}">
                          <a14:useLocalDpi xmlns:a14="http://schemas.microsoft.com/office/drawing/2010/main" val="0"/>
                        </a:ext>
                      </a:extLst>
                    </a:blip>
                    <a:srcRect/>
                    <a:stretch/>
                  </pic:blipFill>
                  <pic:spPr bwMode="auto">
                    <a:xfrm>
                      <a:off x="0" y="0"/>
                      <a:ext cx="5400040" cy="15621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03D96E4" w14:textId="77777777" w:rsidR="008306E5" w:rsidRPr="006435F6" w:rsidRDefault="008306E5" w:rsidP="008306E5">
      <w:pPr>
        <w:jc w:val="center"/>
        <w:rPr>
          <w:b/>
          <w:lang w:eastAsia="ar-SA"/>
        </w:rPr>
      </w:pPr>
      <w:r w:rsidRPr="006435F6">
        <w:rPr>
          <w:rFonts w:hint="eastAsia"/>
          <w:b/>
        </w:rPr>
        <w:t>テンプレート一覧</w:t>
      </w:r>
    </w:p>
    <w:p w14:paraId="6DEB37B6" w14:textId="1EEFDFC0" w:rsidR="00CA6659" w:rsidRDefault="00CA6659">
      <w:pPr>
        <w:adjustRightInd/>
        <w:snapToGrid/>
      </w:pPr>
    </w:p>
    <w:p w14:paraId="361CE09E" w14:textId="4BE366CA" w:rsidR="008306E5" w:rsidRDefault="008306E5" w:rsidP="008306E5">
      <w:r>
        <w:rPr>
          <w:rFonts w:hint="eastAsia"/>
        </w:rPr>
        <w:t>テンプレート更新画面が表示されますので、必要に応じて各項目を設定します。</w:t>
      </w:r>
    </w:p>
    <w:p w14:paraId="0CE1CBBE" w14:textId="725BA32A" w:rsidR="008306E5" w:rsidRDefault="008306E5" w:rsidP="00C10FE3">
      <w:pPr>
        <w:pStyle w:val="af5"/>
        <w:numPr>
          <w:ilvl w:val="0"/>
          <w:numId w:val="10"/>
        </w:numPr>
        <w:ind w:leftChars="0"/>
        <w:rPr>
          <w:lang w:eastAsia="ar-SA"/>
        </w:rPr>
      </w:pPr>
      <w:r>
        <w:rPr>
          <w:rFonts w:hint="eastAsia"/>
        </w:rPr>
        <w:t>画面はファイル受信テンプレート更新画面の表示例です。</w:t>
      </w:r>
    </w:p>
    <w:p w14:paraId="4D51F04B" w14:textId="77777777" w:rsidR="008306E5" w:rsidRDefault="008306E5" w:rsidP="008306E5">
      <w:pPr>
        <w:jc w:val="center"/>
        <w:rPr>
          <w:lang w:eastAsia="ar-SA"/>
        </w:rPr>
      </w:pPr>
      <w:r>
        <w:rPr>
          <w:noProof/>
        </w:rPr>
        <mc:AlternateContent>
          <mc:Choice Requires="wps">
            <w:drawing>
              <wp:anchor distT="0" distB="0" distL="114300" distR="114300" simplePos="0" relativeHeight="251636736" behindDoc="0" locked="0" layoutInCell="1" allowOverlap="1" wp14:anchorId="2B4C5EB4" wp14:editId="7CA78F3C">
                <wp:simplePos x="0" y="0"/>
                <wp:positionH relativeFrom="column">
                  <wp:posOffset>767715</wp:posOffset>
                </wp:positionH>
                <wp:positionV relativeFrom="paragraph">
                  <wp:posOffset>259715</wp:posOffset>
                </wp:positionV>
                <wp:extent cx="428625" cy="200025"/>
                <wp:effectExtent l="0" t="0" r="28575" b="28575"/>
                <wp:wrapNone/>
                <wp:docPr id="260" name="楕円 260"/>
                <wp:cNvGraphicFramePr/>
                <a:graphic xmlns:a="http://schemas.openxmlformats.org/drawingml/2006/main">
                  <a:graphicData uri="http://schemas.microsoft.com/office/word/2010/wordprocessingShape">
                    <wps:wsp>
                      <wps:cNvSpPr/>
                      <wps:spPr>
                        <a:xfrm>
                          <a:off x="0" y="0"/>
                          <a:ext cx="4286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43CA58" id="楕円 260" o:spid="_x0000_s1026" style="position:absolute;left:0;text-align:left;margin-left:60.45pt;margin-top:20.45pt;width:33.75pt;height:15.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" filled="f" strokecolor="red" strokeweight="2pt"/>
            </w:pict>
          </mc:Fallback>
        </mc:AlternateContent>
      </w:r>
      <w:r>
        <w:rPr>
          <w:noProof/>
        </w:rPr>
        <w:drawing>
          <wp:inline distT="0" distB="0" distL="0" distR="0" wp14:anchorId="603EAC04" wp14:editId="432EECF4">
            <wp:extent cx="5400040" cy="2952750"/>
            <wp:effectExtent l="19050" t="19050" r="10160" b="1905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a:extLst>
                        <a:ext uri="{28A0092B-C50C-407E-A947-70E740481C1C}">
                          <a14:useLocalDpi xmlns:a14="http://schemas.microsoft.com/office/drawing/2010/main" val="0"/>
                        </a:ext>
                      </a:extLst>
                    </a:blip>
                    <a:srcRect/>
                    <a:stretch/>
                  </pic:blipFill>
                  <pic:spPr bwMode="auto">
                    <a:xfrm>
                      <a:off x="0" y="0"/>
                      <a:ext cx="5400040" cy="29527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B7C56E5" w14:textId="77777777" w:rsidR="008306E5" w:rsidRPr="000E575E" w:rsidRDefault="008306E5" w:rsidP="008306E5">
      <w:pPr>
        <w:jc w:val="center"/>
        <w:rPr>
          <w:b/>
        </w:rPr>
      </w:pPr>
      <w:r w:rsidRPr="000E575E">
        <w:rPr>
          <w:rFonts w:hint="eastAsia"/>
          <w:b/>
        </w:rPr>
        <w:t>ファイル受信テンプレート更新</w:t>
      </w:r>
    </w:p>
    <w:p w14:paraId="4C1E6D60" w14:textId="77777777" w:rsidR="008306E5" w:rsidRDefault="008306E5" w:rsidP="008306E5">
      <w:pPr>
        <w:rPr>
          <w:lang w:eastAsia="ar-SA"/>
        </w:rPr>
      </w:pPr>
    </w:p>
    <w:p w14:paraId="4656E214" w14:textId="7559C33E" w:rsidR="008306E5" w:rsidRDefault="008306E5" w:rsidP="008306E5">
      <w:r>
        <w:rPr>
          <w:rFonts w:hint="eastAsia"/>
        </w:rPr>
        <w:t>設定項目については「</w:t>
      </w:r>
      <w:hyperlink w:anchor="_テンプレート追加" w:history="1">
        <w:r w:rsidRPr="00C33F8B">
          <w:rPr>
            <w:rStyle w:val="af0"/>
            <w:rFonts w:hint="eastAsia"/>
          </w:rPr>
          <w:t>4.</w:t>
        </w:r>
        <w:r w:rsidR="00BC704C" w:rsidRPr="00C33F8B">
          <w:rPr>
            <w:rStyle w:val="af0"/>
            <w:rFonts w:hint="eastAsia"/>
          </w:rPr>
          <w:t>7</w:t>
        </w:r>
        <w:r w:rsidRPr="00C33F8B">
          <w:rPr>
            <w:rStyle w:val="af0"/>
            <w:rFonts w:hint="eastAsia"/>
          </w:rPr>
          <w:t>.1.テンプレート追加</w:t>
        </w:r>
      </w:hyperlink>
      <w:r>
        <w:rPr>
          <w:rFonts w:hint="eastAsia"/>
        </w:rPr>
        <w:t>」と同じです。</w:t>
      </w:r>
    </w:p>
    <w:p w14:paraId="0E2BE9D1" w14:textId="77777777" w:rsidR="008306E5" w:rsidRDefault="008306E5" w:rsidP="008306E5"/>
    <w:p w14:paraId="45B5B484" w14:textId="77777777" w:rsidR="008306E5" w:rsidRDefault="008306E5" w:rsidP="008306E5">
      <w:r>
        <w:t>設定後</w:t>
      </w:r>
      <w:r>
        <w:rPr>
          <w:rFonts w:hint="eastAsia"/>
        </w:rPr>
        <w:t>、「更新」をクリックするとテンプレートの更新が行われます。</w:t>
      </w:r>
    </w:p>
    <w:p w14:paraId="66DB11A1" w14:textId="77777777" w:rsidR="008306E5" w:rsidRPr="000E575E" w:rsidRDefault="008306E5" w:rsidP="008306E5">
      <w:pPr>
        <w:rPr>
          <w:lang w:eastAsia="ar-SA"/>
        </w:rPr>
      </w:pPr>
    </w:p>
    <w:p w14:paraId="7D4039FB" w14:textId="77777777" w:rsidR="008306E5" w:rsidRPr="001314A3" w:rsidRDefault="008306E5" w:rsidP="008306E5">
      <w:pPr>
        <w:pStyle w:val="3"/>
        <w:ind w:left="-12"/>
      </w:pPr>
      <w:bookmarkStart w:id="108" w:name="_Toc153801645"/>
      <w:r>
        <w:rPr>
          <w:rFonts w:hint="eastAsia"/>
        </w:rPr>
        <w:lastRenderedPageBreak/>
        <w:t>テンプレート削除</w:t>
      </w:r>
      <w:bookmarkEnd w:id="108"/>
    </w:p>
    <w:p w14:paraId="23FD52FD" w14:textId="77777777" w:rsidR="008306E5" w:rsidRDefault="008306E5" w:rsidP="008306E5">
      <w:pPr>
        <w:rPr>
          <w:lang w:eastAsia="ar-SA"/>
        </w:rPr>
      </w:pPr>
      <w:r>
        <w:rPr>
          <w:rFonts w:hint="eastAsia"/>
        </w:rPr>
        <w:t>テンプレート一覧画面で該当のテンプレート名にチェックを入れ、上部メニューに表示される「テンプレート操作」内の「削除」をクリックします。</w:t>
      </w:r>
    </w:p>
    <w:p w14:paraId="486570AD" w14:textId="77777777" w:rsidR="008306E5" w:rsidRPr="00EA42D7" w:rsidRDefault="008306E5" w:rsidP="008306E5">
      <w:pPr>
        <w:jc w:val="center"/>
        <w:rPr>
          <w:lang w:eastAsia="ar-SA"/>
        </w:rPr>
      </w:pPr>
      <w:r>
        <w:rPr>
          <w:noProof/>
        </w:rPr>
        <mc:AlternateContent>
          <mc:Choice Requires="wps">
            <w:drawing>
              <wp:anchor distT="0" distB="0" distL="114300" distR="114300" simplePos="0" relativeHeight="251633664" behindDoc="0" locked="0" layoutInCell="1" allowOverlap="1" wp14:anchorId="18F2F9C6" wp14:editId="7A4525BA">
                <wp:simplePos x="0" y="0"/>
                <wp:positionH relativeFrom="column">
                  <wp:posOffset>2196465</wp:posOffset>
                </wp:positionH>
                <wp:positionV relativeFrom="paragraph">
                  <wp:posOffset>594995</wp:posOffset>
                </wp:positionV>
                <wp:extent cx="428625" cy="200025"/>
                <wp:effectExtent l="0" t="0" r="28575" b="28575"/>
                <wp:wrapNone/>
                <wp:docPr id="258" name="楕円 258"/>
                <wp:cNvGraphicFramePr/>
                <a:graphic xmlns:a="http://schemas.openxmlformats.org/drawingml/2006/main">
                  <a:graphicData uri="http://schemas.microsoft.com/office/word/2010/wordprocessingShape">
                    <wps:wsp>
                      <wps:cNvSpPr/>
                      <wps:spPr>
                        <a:xfrm>
                          <a:off x="0" y="0"/>
                          <a:ext cx="4286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C41AFF" id="楕円 258" o:spid="_x0000_s1026" style="position:absolute;left:0;text-align:left;margin-left:172.95pt;margin-top:46.85pt;width:33.75pt;height:15.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" filled="f" strokecolor="red" strokeweight="2pt"/>
            </w:pict>
          </mc:Fallback>
        </mc:AlternateContent>
      </w:r>
      <w:r>
        <w:rPr>
          <w:noProof/>
        </w:rPr>
        <w:drawing>
          <wp:inline distT="0" distB="0" distL="0" distR="0" wp14:anchorId="047A3CD8" wp14:editId="49C54FA6">
            <wp:extent cx="5400040" cy="1562100"/>
            <wp:effectExtent l="19050" t="19050" r="10160" b="19050"/>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extLst>
                        <a:ext uri="{28A0092B-C50C-407E-A947-70E740481C1C}">
                          <a14:useLocalDpi xmlns:a14="http://schemas.microsoft.com/office/drawing/2010/main" val="0"/>
                        </a:ext>
                      </a:extLst>
                    </a:blip>
                    <a:srcRect/>
                    <a:stretch/>
                  </pic:blipFill>
                  <pic:spPr bwMode="auto">
                    <a:xfrm>
                      <a:off x="0" y="0"/>
                      <a:ext cx="5400040" cy="15621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6A08299" w14:textId="77777777" w:rsidR="008306E5" w:rsidRDefault="008306E5" w:rsidP="008306E5">
      <w:pPr>
        <w:jc w:val="center"/>
        <w:rPr>
          <w:b/>
        </w:rPr>
      </w:pPr>
      <w:r w:rsidRPr="006435F6">
        <w:rPr>
          <w:rFonts w:hint="eastAsia"/>
          <w:b/>
        </w:rPr>
        <w:t>テンプレート一覧</w:t>
      </w:r>
    </w:p>
    <w:p w14:paraId="06BF1B0D" w14:textId="77777777" w:rsidR="008306E5" w:rsidRDefault="008306E5" w:rsidP="008306E5"/>
    <w:p w14:paraId="6C7D71C0" w14:textId="77777777" w:rsidR="008306E5" w:rsidRPr="00FB6DD6" w:rsidRDefault="008306E5" w:rsidP="008306E5">
      <w:pPr>
        <w:rPr>
          <w:lang w:eastAsia="ar-SA"/>
        </w:rPr>
      </w:pPr>
      <w:r>
        <w:rPr>
          <w:rFonts w:hint="eastAsia"/>
        </w:rPr>
        <w:t>「テンプレート削除」ダイアログが表示されますので、問題なければ「削除」をクリックします。</w:t>
      </w:r>
    </w:p>
    <w:p w14:paraId="2381BD26" w14:textId="77777777" w:rsidR="008306E5" w:rsidRDefault="008306E5" w:rsidP="008306E5">
      <w:pPr>
        <w:adjustRightInd/>
        <w:snapToGrid/>
        <w:jc w:val="center"/>
      </w:pPr>
      <w:r>
        <w:rPr>
          <w:rFonts w:hint="eastAsia"/>
          <w:noProof/>
        </w:rPr>
        <mc:AlternateContent>
          <mc:Choice Requires="wps">
            <w:drawing>
              <wp:anchor distT="0" distB="0" distL="114300" distR="114300" simplePos="0" relativeHeight="251655168" behindDoc="0" locked="0" layoutInCell="1" allowOverlap="1" wp14:anchorId="307E088C" wp14:editId="318D6F8B">
                <wp:simplePos x="0" y="0"/>
                <wp:positionH relativeFrom="column">
                  <wp:posOffset>2253615</wp:posOffset>
                </wp:positionH>
                <wp:positionV relativeFrom="paragraph">
                  <wp:posOffset>1785620</wp:posOffset>
                </wp:positionV>
                <wp:extent cx="900000" cy="198000"/>
                <wp:effectExtent l="0" t="0" r="14605" b="12065"/>
                <wp:wrapNone/>
                <wp:docPr id="262" name="正方形/長方形 262"/>
                <wp:cNvGraphicFramePr/>
                <a:graphic xmlns:a="http://schemas.openxmlformats.org/drawingml/2006/main">
                  <a:graphicData uri="http://schemas.microsoft.com/office/word/2010/wordprocessingShape">
                    <wps:wsp>
                      <wps:cNvSpPr/>
                      <wps:spPr>
                        <a:xfrm>
                          <a:off x="0" y="0"/>
                          <a:ext cx="900000" cy="198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63F34" id="正方形/長方形 262" o:spid="_x0000_s1026" style="position:absolute;left:0;text-align:left;margin-left:177.45pt;margin-top:140.6pt;width:70.85pt;height:1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" filled="f" strokecolor="red" strokeweight="2pt"/>
            </w:pict>
          </mc:Fallback>
        </mc:AlternateContent>
      </w:r>
      <w:r>
        <w:rPr>
          <w:noProof/>
        </w:rPr>
        <w:drawing>
          <wp:inline distT="0" distB="0" distL="0" distR="0" wp14:anchorId="0E8481B8" wp14:editId="19FCF1FA">
            <wp:extent cx="2520000" cy="2004545"/>
            <wp:effectExtent l="19050" t="19050" r="13970" b="1524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2520000" cy="2004545"/>
                    </a:xfrm>
                    <a:prstGeom prst="rect">
                      <a:avLst/>
                    </a:prstGeom>
                    <a:ln>
                      <a:solidFill>
                        <a:schemeClr val="tx1"/>
                      </a:solidFill>
                    </a:ln>
                  </pic:spPr>
                </pic:pic>
              </a:graphicData>
            </a:graphic>
          </wp:inline>
        </w:drawing>
      </w:r>
    </w:p>
    <w:p w14:paraId="434231F2" w14:textId="77777777" w:rsidR="008306E5" w:rsidRPr="00FB6DD6" w:rsidRDefault="008306E5" w:rsidP="008306E5">
      <w:pPr>
        <w:adjustRightInd/>
        <w:snapToGrid/>
        <w:jc w:val="center"/>
        <w:rPr>
          <w:b/>
        </w:rPr>
      </w:pPr>
      <w:r w:rsidRPr="00FB6DD6">
        <w:rPr>
          <w:rFonts w:hint="eastAsia"/>
          <w:b/>
        </w:rPr>
        <w:t>テンプレート削除</w:t>
      </w:r>
    </w:p>
    <w:p w14:paraId="5D82F444" w14:textId="72671504" w:rsidR="008306E5" w:rsidRDefault="008306E5" w:rsidP="008306E5">
      <w:pPr>
        <w:adjustRightInd/>
        <w:snapToGrid/>
      </w:pPr>
    </w:p>
    <w:p w14:paraId="779E40B9" w14:textId="18036BEE" w:rsidR="00052B76" w:rsidRDefault="00052B76">
      <w:pPr>
        <w:adjustRightInd/>
        <w:snapToGrid/>
      </w:pPr>
      <w:r>
        <w:br w:type="page"/>
      </w:r>
    </w:p>
    <w:p w14:paraId="03E1CF5D" w14:textId="77777777" w:rsidR="008306E5" w:rsidRDefault="008306E5" w:rsidP="008306E5">
      <w:pPr>
        <w:adjustRightInd/>
        <w:snapToGrid/>
      </w:pPr>
      <w:r>
        <w:rPr>
          <w:rFonts w:hint="eastAsia"/>
        </w:rPr>
        <w:lastRenderedPageBreak/>
        <w:t>削除が完了すると、テンプレート一覧画面からテンプレートが削除されていることを確認できます。</w:t>
      </w:r>
    </w:p>
    <w:p w14:paraId="08DCE387" w14:textId="77777777" w:rsidR="008306E5" w:rsidRDefault="008306E5" w:rsidP="008306E5">
      <w:pPr>
        <w:adjustRightInd/>
        <w:snapToGrid/>
        <w:jc w:val="center"/>
      </w:pPr>
      <w:r>
        <w:rPr>
          <w:noProof/>
        </w:rPr>
        <w:drawing>
          <wp:inline distT="0" distB="0" distL="0" distR="0" wp14:anchorId="69AFE61E" wp14:editId="17DBCC6E">
            <wp:extent cx="5400040" cy="1562100"/>
            <wp:effectExtent l="19050" t="19050" r="10160" b="1905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a:extLst>
                        <a:ext uri="{28A0092B-C50C-407E-A947-70E740481C1C}">
                          <a14:useLocalDpi xmlns:a14="http://schemas.microsoft.com/office/drawing/2010/main" val="0"/>
                        </a:ext>
                      </a:extLst>
                    </a:blip>
                    <a:srcRect/>
                    <a:stretch/>
                  </pic:blipFill>
                  <pic:spPr bwMode="auto">
                    <a:xfrm>
                      <a:off x="0" y="0"/>
                      <a:ext cx="5400040" cy="15621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D116320" w14:textId="77777777" w:rsidR="008306E5" w:rsidRPr="00FB6DD6" w:rsidRDefault="008306E5" w:rsidP="008306E5">
      <w:pPr>
        <w:adjustRightInd/>
        <w:snapToGrid/>
        <w:jc w:val="center"/>
        <w:rPr>
          <w:b/>
        </w:rPr>
      </w:pPr>
      <w:r w:rsidRPr="00FB6DD6">
        <w:rPr>
          <w:rFonts w:hint="eastAsia"/>
          <w:b/>
        </w:rPr>
        <w:t>テンプレート一覧</w:t>
      </w:r>
    </w:p>
    <w:p w14:paraId="3F147521" w14:textId="77777777" w:rsidR="008306E5" w:rsidRDefault="008306E5" w:rsidP="008306E5">
      <w:pPr>
        <w:adjustRightInd/>
        <w:snapToGrid/>
      </w:pPr>
    </w:p>
    <w:p w14:paraId="0EDE36CD" w14:textId="77777777" w:rsidR="008306E5" w:rsidRPr="00165678" w:rsidRDefault="008306E5" w:rsidP="008306E5">
      <w:pPr>
        <w:pStyle w:val="3"/>
        <w:ind w:left="-12"/>
      </w:pPr>
      <w:bookmarkStart w:id="109" w:name="_Toc153801646"/>
      <w:r>
        <w:rPr>
          <w:rFonts w:hint="eastAsia"/>
        </w:rPr>
        <w:t>ファイル送受信</w:t>
      </w:r>
      <w:bookmarkEnd w:id="109"/>
    </w:p>
    <w:p w14:paraId="7DE918B5" w14:textId="77777777" w:rsidR="008306E5" w:rsidRDefault="008306E5" w:rsidP="008306E5">
      <w:pPr>
        <w:adjustRightInd/>
        <w:snapToGrid/>
      </w:pPr>
      <w:r>
        <w:rPr>
          <w:rFonts w:hint="eastAsia"/>
        </w:rPr>
        <w:t>作成済みのテンプレートを使用してファイル送信、ファイル受信を行うことができます。</w:t>
      </w:r>
    </w:p>
    <w:p w14:paraId="7265C778" w14:textId="77777777" w:rsidR="008306E5" w:rsidRDefault="008306E5" w:rsidP="008306E5">
      <w:pPr>
        <w:adjustRightInd/>
        <w:snapToGrid/>
      </w:pPr>
    </w:p>
    <w:p w14:paraId="45A24034" w14:textId="77777777" w:rsidR="008306E5" w:rsidRDefault="008306E5" w:rsidP="008306E5">
      <w:r>
        <w:rPr>
          <w:rFonts w:hint="eastAsia"/>
        </w:rPr>
        <w:t>テンプレート一覧画面で該当のテンプレート名にチェックを入れ、上部メニューに表示される「ファイル送受信」をクリックします。</w:t>
      </w:r>
    </w:p>
    <w:p w14:paraId="7C85DD3C" w14:textId="48C9DF37" w:rsidR="008306E5" w:rsidRDefault="008306E5" w:rsidP="00C10FE3">
      <w:pPr>
        <w:pStyle w:val="af5"/>
        <w:numPr>
          <w:ilvl w:val="0"/>
          <w:numId w:val="10"/>
        </w:numPr>
        <w:ind w:leftChars="0"/>
        <w:rPr>
          <w:lang w:eastAsia="ar-SA"/>
        </w:rPr>
      </w:pPr>
      <w:r>
        <w:rPr>
          <w:rFonts w:hint="eastAsia"/>
        </w:rPr>
        <w:t>画面はファイル送信テンプレートを選択した場合の例です。</w:t>
      </w:r>
    </w:p>
    <w:p w14:paraId="3685388A" w14:textId="77777777" w:rsidR="008306E5" w:rsidRPr="006A0ECF" w:rsidRDefault="008306E5" w:rsidP="008306E5">
      <w:pPr>
        <w:adjustRightInd/>
        <w:snapToGrid/>
        <w:jc w:val="center"/>
      </w:pPr>
      <w:r>
        <w:rPr>
          <w:noProof/>
        </w:rPr>
        <mc:AlternateContent>
          <mc:Choice Requires="wps">
            <w:drawing>
              <wp:anchor distT="0" distB="0" distL="114300" distR="114300" simplePos="0" relativeHeight="251608064" behindDoc="0" locked="0" layoutInCell="1" allowOverlap="1" wp14:anchorId="77415D61" wp14:editId="663E4BCF">
                <wp:simplePos x="0" y="0"/>
                <wp:positionH relativeFrom="column">
                  <wp:posOffset>758190</wp:posOffset>
                </wp:positionH>
                <wp:positionV relativeFrom="paragraph">
                  <wp:posOffset>261620</wp:posOffset>
                </wp:positionV>
                <wp:extent cx="714375" cy="209550"/>
                <wp:effectExtent l="0" t="0" r="28575" b="19050"/>
                <wp:wrapNone/>
                <wp:docPr id="265" name="楕円 265"/>
                <wp:cNvGraphicFramePr/>
                <a:graphic xmlns:a="http://schemas.openxmlformats.org/drawingml/2006/main">
                  <a:graphicData uri="http://schemas.microsoft.com/office/word/2010/wordprocessingShape">
                    <wps:wsp>
                      <wps:cNvSpPr/>
                      <wps:spPr>
                        <a:xfrm>
                          <a:off x="0" y="0"/>
                          <a:ext cx="714375"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CA64F2" id="楕円 265" o:spid="_x0000_s1026" style="position:absolute;left:0;text-align:left;margin-left:59.7pt;margin-top:20.6pt;width:56.25pt;height:1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" filled="f" strokecolor="red" strokeweight="2pt"/>
            </w:pict>
          </mc:Fallback>
        </mc:AlternateContent>
      </w:r>
      <w:r>
        <w:rPr>
          <w:noProof/>
        </w:rPr>
        <mc:AlternateContent>
          <mc:Choice Requires="wps">
            <w:drawing>
              <wp:anchor distT="0" distB="0" distL="114300" distR="114300" simplePos="0" relativeHeight="251611136" behindDoc="0" locked="0" layoutInCell="1" allowOverlap="1" wp14:anchorId="4F0E2637" wp14:editId="7EEF38B6">
                <wp:simplePos x="0" y="0"/>
                <wp:positionH relativeFrom="column">
                  <wp:posOffset>720090</wp:posOffset>
                </wp:positionH>
                <wp:positionV relativeFrom="paragraph">
                  <wp:posOffset>975360</wp:posOffset>
                </wp:positionV>
                <wp:extent cx="257175" cy="219075"/>
                <wp:effectExtent l="0" t="0" r="28575" b="28575"/>
                <wp:wrapNone/>
                <wp:docPr id="266" name="楕円 266"/>
                <wp:cNvGraphicFramePr/>
                <a:graphic xmlns:a="http://schemas.openxmlformats.org/drawingml/2006/main">
                  <a:graphicData uri="http://schemas.microsoft.com/office/word/2010/wordprocessingShape">
                    <wps:wsp>
                      <wps:cNvSpPr/>
                      <wps:spPr>
                        <a:xfrm>
                          <a:off x="0" y="0"/>
                          <a:ext cx="2571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C00AF2" id="楕円 266" o:spid="_x0000_s1026" style="position:absolute;left:0;text-align:left;margin-left:56.7pt;margin-top:76.8pt;width:20.25pt;height:17.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" filled="f" strokecolor="red" strokeweight="2pt"/>
            </w:pict>
          </mc:Fallback>
        </mc:AlternateContent>
      </w:r>
      <w:r>
        <w:rPr>
          <w:noProof/>
        </w:rPr>
        <w:drawing>
          <wp:inline distT="0" distB="0" distL="0" distR="0" wp14:anchorId="71161EB5" wp14:editId="3A5F8944">
            <wp:extent cx="5400040" cy="1581150"/>
            <wp:effectExtent l="19050" t="19050" r="10160" b="19050"/>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a:extLst>
                        <a:ext uri="{28A0092B-C50C-407E-A947-70E740481C1C}">
                          <a14:useLocalDpi xmlns:a14="http://schemas.microsoft.com/office/drawing/2010/main" val="0"/>
                        </a:ext>
                      </a:extLst>
                    </a:blip>
                    <a:srcRect/>
                    <a:stretch/>
                  </pic:blipFill>
                  <pic:spPr bwMode="auto">
                    <a:xfrm>
                      <a:off x="0" y="0"/>
                      <a:ext cx="5400040" cy="15811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FD6D5C8" w14:textId="77777777" w:rsidR="008306E5" w:rsidRPr="006A0ECF" w:rsidRDefault="008306E5" w:rsidP="008306E5">
      <w:pPr>
        <w:adjustRightInd/>
        <w:snapToGrid/>
        <w:jc w:val="center"/>
        <w:rPr>
          <w:b/>
        </w:rPr>
      </w:pPr>
      <w:r w:rsidRPr="006A0ECF">
        <w:rPr>
          <w:rFonts w:hint="eastAsia"/>
          <w:b/>
        </w:rPr>
        <w:t>テンプレート一覧</w:t>
      </w:r>
    </w:p>
    <w:p w14:paraId="5FD436B7" w14:textId="49332268" w:rsidR="008306E5" w:rsidRDefault="008306E5" w:rsidP="008306E5">
      <w:pPr>
        <w:adjustRightInd/>
        <w:snapToGrid/>
      </w:pPr>
    </w:p>
    <w:p w14:paraId="49BBBB62" w14:textId="6E4416A9" w:rsidR="00052B76" w:rsidRDefault="00052B76">
      <w:pPr>
        <w:adjustRightInd/>
        <w:snapToGrid/>
      </w:pPr>
      <w:r>
        <w:br w:type="page"/>
      </w:r>
    </w:p>
    <w:p w14:paraId="6B43FB3F" w14:textId="77777777" w:rsidR="008306E5" w:rsidRDefault="008306E5" w:rsidP="008306E5">
      <w:pPr>
        <w:adjustRightInd/>
        <w:snapToGrid/>
      </w:pPr>
      <w:r>
        <w:rPr>
          <w:rFonts w:hint="eastAsia"/>
        </w:rPr>
        <w:lastRenderedPageBreak/>
        <w:t>各項目にテンプレート内容が適用されたファイル送受信画面に遷移します。</w:t>
      </w:r>
    </w:p>
    <w:p w14:paraId="2A0A87E4" w14:textId="296F1C79" w:rsidR="008306E5" w:rsidRDefault="008306E5" w:rsidP="00C10FE3">
      <w:pPr>
        <w:pStyle w:val="af5"/>
        <w:numPr>
          <w:ilvl w:val="0"/>
          <w:numId w:val="10"/>
        </w:numPr>
        <w:adjustRightInd/>
        <w:snapToGrid/>
        <w:ind w:leftChars="0"/>
      </w:pPr>
      <w:r>
        <w:rPr>
          <w:rFonts w:hint="eastAsia"/>
        </w:rPr>
        <w:t>画面はファイル送信テンプレートを選択した場合の例です。</w:t>
      </w:r>
    </w:p>
    <w:p w14:paraId="710BEDCC" w14:textId="77777777" w:rsidR="008306E5" w:rsidRDefault="008306E5" w:rsidP="008306E5">
      <w:pPr>
        <w:adjustRightInd/>
        <w:snapToGrid/>
        <w:jc w:val="center"/>
      </w:pPr>
      <w:r>
        <w:rPr>
          <w:noProof/>
        </w:rPr>
        <mc:AlternateContent>
          <mc:Choice Requires="wps">
            <w:drawing>
              <wp:anchor distT="0" distB="0" distL="114300" distR="114300" simplePos="0" relativeHeight="251599872" behindDoc="0" locked="0" layoutInCell="1" allowOverlap="1" wp14:anchorId="6E7D92C4" wp14:editId="7E21C5F3">
                <wp:simplePos x="0" y="0"/>
                <wp:positionH relativeFrom="column">
                  <wp:posOffset>767715</wp:posOffset>
                </wp:positionH>
                <wp:positionV relativeFrom="paragraph">
                  <wp:posOffset>295275</wp:posOffset>
                </wp:positionV>
                <wp:extent cx="495300" cy="219075"/>
                <wp:effectExtent l="0" t="0" r="19050" b="28575"/>
                <wp:wrapNone/>
                <wp:docPr id="268" name="楕円 268"/>
                <wp:cNvGraphicFramePr/>
                <a:graphic xmlns:a="http://schemas.openxmlformats.org/drawingml/2006/main">
                  <a:graphicData uri="http://schemas.microsoft.com/office/word/2010/wordprocessingShape">
                    <wps:wsp>
                      <wps:cNvSpPr/>
                      <wps:spPr>
                        <a:xfrm>
                          <a:off x="0" y="0"/>
                          <a:ext cx="49530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58A6B8" id="楕円 268" o:spid="_x0000_s1026" style="position:absolute;left:0;text-align:left;margin-left:60.45pt;margin-top:23.25pt;width:39pt;height:17.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" filled="f" strokecolor="red" strokeweight="2pt"/>
            </w:pict>
          </mc:Fallback>
        </mc:AlternateContent>
      </w:r>
      <w:r>
        <w:rPr>
          <w:noProof/>
        </w:rPr>
        <w:drawing>
          <wp:inline distT="0" distB="0" distL="0" distR="0" wp14:anchorId="235EF62C" wp14:editId="70B3E9B8">
            <wp:extent cx="5400040" cy="3152775"/>
            <wp:effectExtent l="19050" t="19050" r="10160" b="28575"/>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5400040" cy="3152775"/>
                    </a:xfrm>
                    <a:prstGeom prst="rect">
                      <a:avLst/>
                    </a:prstGeom>
                    <a:ln>
                      <a:solidFill>
                        <a:schemeClr val="tx1"/>
                      </a:solidFill>
                    </a:ln>
                  </pic:spPr>
                </pic:pic>
              </a:graphicData>
            </a:graphic>
          </wp:inline>
        </w:drawing>
      </w:r>
    </w:p>
    <w:p w14:paraId="71AE9F3F" w14:textId="77777777" w:rsidR="008306E5" w:rsidRPr="00384D72" w:rsidRDefault="008306E5" w:rsidP="008306E5">
      <w:pPr>
        <w:adjustRightInd/>
        <w:snapToGrid/>
        <w:jc w:val="center"/>
        <w:rPr>
          <w:b/>
        </w:rPr>
      </w:pPr>
      <w:r w:rsidRPr="00384D72">
        <w:rPr>
          <w:rFonts w:hint="eastAsia"/>
          <w:b/>
        </w:rPr>
        <w:t>ファイル送信</w:t>
      </w:r>
    </w:p>
    <w:p w14:paraId="532022B4" w14:textId="77777777" w:rsidR="008306E5" w:rsidRDefault="008306E5" w:rsidP="008306E5">
      <w:pPr>
        <w:adjustRightInd/>
        <w:snapToGrid/>
      </w:pPr>
    </w:p>
    <w:p w14:paraId="12E0461C" w14:textId="77777777" w:rsidR="008306E5" w:rsidRDefault="008306E5" w:rsidP="008306E5">
      <w:pPr>
        <w:adjustRightInd/>
        <w:snapToGrid/>
      </w:pPr>
      <w:r>
        <w:rPr>
          <w:rFonts w:hint="eastAsia"/>
        </w:rPr>
        <w:t>必要に応じて各項目設定を行い「送信」をクリックします。</w:t>
      </w:r>
    </w:p>
    <w:p w14:paraId="40EE572B" w14:textId="5293B734" w:rsidR="008306E5" w:rsidRDefault="008306E5" w:rsidP="008306E5">
      <w:pPr>
        <w:adjustRightInd/>
        <w:snapToGrid/>
      </w:pPr>
    </w:p>
    <w:p w14:paraId="07E831A4" w14:textId="7538B687" w:rsidR="00052B76" w:rsidRDefault="00052B76" w:rsidP="008306E5">
      <w:pPr>
        <w:adjustRightInd/>
        <w:snapToGrid/>
      </w:pPr>
    </w:p>
    <w:p w14:paraId="1BBF5BF2" w14:textId="16BB02EA" w:rsidR="00052B76" w:rsidRDefault="00052B76">
      <w:pPr>
        <w:adjustRightInd/>
        <w:snapToGrid/>
      </w:pPr>
      <w:r>
        <w:br w:type="page"/>
      </w:r>
    </w:p>
    <w:p w14:paraId="1BB40673" w14:textId="7CAC8C7F" w:rsidR="000849AD" w:rsidRDefault="000849AD" w:rsidP="000849AD">
      <w:pPr>
        <w:pStyle w:val="2"/>
        <w:rPr>
          <w:lang w:eastAsia="ja-JP"/>
        </w:rPr>
      </w:pPr>
      <w:bookmarkStart w:id="110" w:name="_Toc153801647"/>
      <w:r>
        <w:rPr>
          <w:rFonts w:hint="eastAsia"/>
          <w:lang w:eastAsia="ja-JP"/>
        </w:rPr>
        <w:lastRenderedPageBreak/>
        <w:t>承認一覧(ファイル送信)</w:t>
      </w:r>
      <w:bookmarkEnd w:id="110"/>
    </w:p>
    <w:p w14:paraId="0296D210" w14:textId="1C69221F" w:rsidR="003C0FAC" w:rsidRPr="003C0FAC" w:rsidRDefault="003C0FAC" w:rsidP="003C0FAC">
      <w:r>
        <w:rPr>
          <w:rFonts w:hint="eastAsia"/>
        </w:rPr>
        <w:t>承認が必要なファイル送信の一覧を確認し、承認または拒否の操作を行うことができます。</w:t>
      </w:r>
    </w:p>
    <w:p w14:paraId="0F208EAF" w14:textId="77777777" w:rsidR="003C0FAC" w:rsidRDefault="003C0FAC" w:rsidP="003C0FAC">
      <w:pPr>
        <w:pStyle w:val="af5"/>
        <w:numPr>
          <w:ilvl w:val="0"/>
          <w:numId w:val="10"/>
        </w:numPr>
        <w:ind w:leftChars="0"/>
      </w:pPr>
      <w:r>
        <w:rPr>
          <w:rFonts w:hint="eastAsia"/>
        </w:rPr>
        <w:t>管理者の設定によっては利用できない場合があります。</w:t>
      </w:r>
    </w:p>
    <w:p w14:paraId="1984061C" w14:textId="2E0E71CC" w:rsidR="00A74576" w:rsidRDefault="00A74576" w:rsidP="00A2481A">
      <w:pPr>
        <w:jc w:val="center"/>
        <w:rPr>
          <w:lang w:eastAsia="ar-SA"/>
        </w:rPr>
      </w:pPr>
      <w:r>
        <w:rPr>
          <w:noProof/>
        </w:rPr>
        <w:drawing>
          <wp:inline distT="0" distB="0" distL="0" distR="0" wp14:anchorId="5069038E" wp14:editId="411A2E28">
            <wp:extent cx="5400040" cy="2704465"/>
            <wp:effectExtent l="19050" t="19050" r="10160" b="1968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5400040" cy="2704465"/>
                    </a:xfrm>
                    <a:prstGeom prst="rect">
                      <a:avLst/>
                    </a:prstGeom>
                    <a:ln>
                      <a:solidFill>
                        <a:schemeClr val="tx1"/>
                      </a:solidFill>
                    </a:ln>
                  </pic:spPr>
                </pic:pic>
              </a:graphicData>
            </a:graphic>
          </wp:inline>
        </w:drawing>
      </w:r>
    </w:p>
    <w:p w14:paraId="0A0DC4DA" w14:textId="776FB5F3" w:rsidR="00A74576" w:rsidRPr="00A74576" w:rsidRDefault="00A74576" w:rsidP="00A74576">
      <w:pPr>
        <w:jc w:val="center"/>
        <w:rPr>
          <w:b/>
        </w:rPr>
      </w:pPr>
      <w:r w:rsidRPr="00A74576">
        <w:rPr>
          <w:rFonts w:hint="eastAsia"/>
          <w:b/>
        </w:rPr>
        <w:t>承認一覧(ファイル送信)</w:t>
      </w:r>
    </w:p>
    <w:p w14:paraId="573FE1BE" w14:textId="77777777" w:rsidR="00A74576" w:rsidRPr="003C0FAC" w:rsidRDefault="00A74576" w:rsidP="003C0FAC"/>
    <w:p w14:paraId="74BFF4BC" w14:textId="402CA19E" w:rsidR="000849AD" w:rsidRDefault="00731A91" w:rsidP="000849AD">
      <w:r>
        <w:rPr>
          <w:rFonts w:hint="eastAsia"/>
        </w:rPr>
        <w:t>ファイル送信承認機能の</w:t>
      </w:r>
      <w:r w:rsidR="000849AD" w:rsidRPr="00D50699">
        <w:rPr>
          <w:rFonts w:hint="eastAsia"/>
        </w:rPr>
        <w:t>詳細につきましては、以下</w:t>
      </w:r>
      <w:r w:rsidR="000849AD" w:rsidRPr="00D50699">
        <w:t>URL内の「Proself Ver.5 -</w:t>
      </w:r>
      <w:r w:rsidR="000849AD">
        <w:t xml:space="preserve"> </w:t>
      </w:r>
      <w:r w:rsidR="000849AD" w:rsidRPr="000067BF">
        <w:rPr>
          <w:rFonts w:hint="eastAsia"/>
        </w:rPr>
        <w:t>操作チュートリアル</w:t>
      </w:r>
      <w:r w:rsidR="000849AD">
        <w:rPr>
          <w:rFonts w:hint="eastAsia"/>
        </w:rPr>
        <w:t>ファイル送信</w:t>
      </w:r>
      <w:r>
        <w:rPr>
          <w:rFonts w:hint="eastAsia"/>
        </w:rPr>
        <w:t>承認</w:t>
      </w:r>
      <w:r w:rsidR="000849AD">
        <w:rPr>
          <w:rFonts w:hint="eastAsia"/>
        </w:rPr>
        <w:t>ユーザー編</w:t>
      </w:r>
      <w:r w:rsidR="000849AD" w:rsidRPr="00D50699">
        <w:t>」を</w:t>
      </w:r>
      <w:r w:rsidR="000849AD">
        <w:t>ご参照ください</w:t>
      </w:r>
      <w:r w:rsidR="000849AD" w:rsidRPr="00D50699">
        <w:t>。</w:t>
      </w:r>
    </w:p>
    <w:p w14:paraId="031CB5C1" w14:textId="77777777" w:rsidR="000849AD" w:rsidRDefault="00956EE5" w:rsidP="000849AD">
      <w:pPr>
        <w:rPr>
          <w:rStyle w:val="af0"/>
        </w:rPr>
      </w:pPr>
      <w:hyperlink r:id="rId177" w:history="1">
        <w:r w:rsidR="000849AD" w:rsidRPr="003E2E15">
          <w:rPr>
            <w:rStyle w:val="af0"/>
          </w:rPr>
          <w:t>https://www.proself.jp/manualtutorial/list/</w:t>
        </w:r>
      </w:hyperlink>
    </w:p>
    <w:p w14:paraId="63C341C5" w14:textId="68D38BEE" w:rsidR="000849AD" w:rsidRDefault="000849AD" w:rsidP="008306E5">
      <w:pPr>
        <w:adjustRightInd/>
        <w:snapToGrid/>
      </w:pPr>
    </w:p>
    <w:p w14:paraId="16AC09F9" w14:textId="708DAE20" w:rsidR="00052B76" w:rsidRDefault="00052B76" w:rsidP="008306E5">
      <w:pPr>
        <w:adjustRightInd/>
        <w:snapToGrid/>
      </w:pPr>
    </w:p>
    <w:p w14:paraId="065E03EE" w14:textId="3DE139A6" w:rsidR="00052B76" w:rsidRDefault="00052B76">
      <w:pPr>
        <w:adjustRightInd/>
        <w:snapToGrid/>
      </w:pPr>
      <w:r>
        <w:br w:type="page"/>
      </w:r>
    </w:p>
    <w:p w14:paraId="32386A49" w14:textId="614EB67E" w:rsidR="000849AD" w:rsidRDefault="000849AD" w:rsidP="000849AD">
      <w:pPr>
        <w:pStyle w:val="2"/>
        <w:rPr>
          <w:lang w:eastAsia="ja-JP"/>
        </w:rPr>
      </w:pPr>
      <w:bookmarkStart w:id="111" w:name="_Toc153801648"/>
      <w:r>
        <w:rPr>
          <w:rFonts w:hint="eastAsia"/>
          <w:lang w:eastAsia="ja-JP"/>
        </w:rPr>
        <w:lastRenderedPageBreak/>
        <w:t>承認一覧(Web公開)</w:t>
      </w:r>
      <w:bookmarkEnd w:id="111"/>
    </w:p>
    <w:p w14:paraId="639CCC66" w14:textId="0CB1EBFE" w:rsidR="003C0FAC" w:rsidRDefault="003C0FAC" w:rsidP="003C0FAC">
      <w:r>
        <w:rPr>
          <w:rFonts w:hint="eastAsia"/>
        </w:rPr>
        <w:t>承認が必要なWeb公開の一覧を確認し、承認または拒否の操作を行うことができます。</w:t>
      </w:r>
    </w:p>
    <w:p w14:paraId="117DD92B" w14:textId="3E7BAD0A" w:rsidR="00AB1830" w:rsidRDefault="003C0FAC" w:rsidP="00F54037">
      <w:pPr>
        <w:pStyle w:val="af5"/>
        <w:numPr>
          <w:ilvl w:val="0"/>
          <w:numId w:val="10"/>
        </w:numPr>
        <w:ind w:leftChars="0"/>
      </w:pPr>
      <w:r>
        <w:rPr>
          <w:rFonts w:hint="eastAsia"/>
        </w:rPr>
        <w:t>管理者の設定によっては利用できない場合があります。</w:t>
      </w:r>
    </w:p>
    <w:p w14:paraId="60CD6BFE" w14:textId="16619927" w:rsidR="00A2481A" w:rsidRPr="00D31719" w:rsidRDefault="00A2481A" w:rsidP="00A2481A">
      <w:pPr>
        <w:jc w:val="center"/>
      </w:pPr>
      <w:r>
        <w:rPr>
          <w:noProof/>
        </w:rPr>
        <w:drawing>
          <wp:inline distT="0" distB="0" distL="0" distR="0" wp14:anchorId="6A01DE37" wp14:editId="2469872E">
            <wp:extent cx="5400040" cy="2635885"/>
            <wp:effectExtent l="19050" t="19050" r="10160" b="1206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extLst>
                        <a:ext uri="{28A0092B-C50C-407E-A947-70E740481C1C}">
                          <a14:useLocalDpi xmlns:a14="http://schemas.microsoft.com/office/drawing/2010/main" val="0"/>
                        </a:ext>
                      </a:extLst>
                    </a:blip>
                    <a:stretch>
                      <a:fillRect/>
                    </a:stretch>
                  </pic:blipFill>
                  <pic:spPr>
                    <a:xfrm>
                      <a:off x="0" y="0"/>
                      <a:ext cx="5400040" cy="2635885"/>
                    </a:xfrm>
                    <a:prstGeom prst="rect">
                      <a:avLst/>
                    </a:prstGeom>
                    <a:ln>
                      <a:solidFill>
                        <a:schemeClr val="tx1"/>
                      </a:solidFill>
                    </a:ln>
                  </pic:spPr>
                </pic:pic>
              </a:graphicData>
            </a:graphic>
          </wp:inline>
        </w:drawing>
      </w:r>
    </w:p>
    <w:p w14:paraId="334D89C8" w14:textId="43B4E596" w:rsidR="00A2481A" w:rsidRDefault="00A2481A" w:rsidP="00A2481A">
      <w:pPr>
        <w:jc w:val="center"/>
      </w:pPr>
      <w:r w:rsidRPr="00671ED9">
        <w:rPr>
          <w:rFonts w:hint="eastAsia"/>
          <w:b/>
        </w:rPr>
        <w:t>承認一覧(Web公開)</w:t>
      </w:r>
    </w:p>
    <w:p w14:paraId="49ED0D27" w14:textId="77777777" w:rsidR="00A2481A" w:rsidRPr="003C0FAC" w:rsidRDefault="00A2481A" w:rsidP="003C0FAC"/>
    <w:p w14:paraId="1C542CBB" w14:textId="4F4F5F2A" w:rsidR="000849AD" w:rsidRDefault="00852C84" w:rsidP="000849AD">
      <w:r>
        <w:rPr>
          <w:rFonts w:hint="eastAsia"/>
        </w:rPr>
        <w:t>Web公開承認機能の</w:t>
      </w:r>
      <w:r w:rsidR="000849AD" w:rsidRPr="00D50699">
        <w:rPr>
          <w:rFonts w:hint="eastAsia"/>
        </w:rPr>
        <w:t>詳細につきましては、以下</w:t>
      </w:r>
      <w:r w:rsidR="000849AD" w:rsidRPr="00D50699">
        <w:t>URL内の「Proself Ver.5 -</w:t>
      </w:r>
      <w:r w:rsidR="000849AD">
        <w:t xml:space="preserve"> </w:t>
      </w:r>
      <w:r w:rsidR="000849AD" w:rsidRPr="000067BF">
        <w:rPr>
          <w:rFonts w:hint="eastAsia"/>
        </w:rPr>
        <w:t>操作チュートリアル</w:t>
      </w:r>
      <w:r w:rsidR="000849AD">
        <w:rPr>
          <w:rFonts w:hint="eastAsia"/>
        </w:rPr>
        <w:t>Web公開承認ユーザー編</w:t>
      </w:r>
      <w:r w:rsidR="000849AD" w:rsidRPr="00D50699">
        <w:t>」を</w:t>
      </w:r>
      <w:r w:rsidR="000849AD">
        <w:t>ご参照ください</w:t>
      </w:r>
      <w:r w:rsidR="000849AD" w:rsidRPr="00D50699">
        <w:t>。</w:t>
      </w:r>
    </w:p>
    <w:p w14:paraId="6444D0FB" w14:textId="77777777" w:rsidR="000849AD" w:rsidRDefault="00956EE5" w:rsidP="000849AD">
      <w:pPr>
        <w:rPr>
          <w:rStyle w:val="af0"/>
        </w:rPr>
      </w:pPr>
      <w:hyperlink r:id="rId179" w:history="1">
        <w:r w:rsidR="000849AD" w:rsidRPr="003E2E15">
          <w:rPr>
            <w:rStyle w:val="af0"/>
          </w:rPr>
          <w:t>https://www.proself.jp/manualtutorial/list/</w:t>
        </w:r>
      </w:hyperlink>
    </w:p>
    <w:p w14:paraId="523C6FF3" w14:textId="3A241471" w:rsidR="000849AD" w:rsidRDefault="000849AD" w:rsidP="008306E5">
      <w:pPr>
        <w:adjustRightInd/>
        <w:snapToGrid/>
      </w:pPr>
    </w:p>
    <w:p w14:paraId="15310A32" w14:textId="39E127B6" w:rsidR="00052B76" w:rsidRDefault="00052B76">
      <w:pPr>
        <w:adjustRightInd/>
        <w:snapToGrid/>
      </w:pPr>
      <w:r>
        <w:br w:type="page"/>
      </w:r>
    </w:p>
    <w:p w14:paraId="7FEAC584" w14:textId="676DB7F2" w:rsidR="00913B91" w:rsidRDefault="00913B91" w:rsidP="00913B91">
      <w:pPr>
        <w:pStyle w:val="2"/>
      </w:pPr>
      <w:bookmarkStart w:id="112" w:name="_Toc153801649"/>
      <w:r>
        <w:rPr>
          <w:rFonts w:hint="eastAsia"/>
          <w:lang w:eastAsia="ja-JP"/>
        </w:rPr>
        <w:lastRenderedPageBreak/>
        <w:t>共有フォルダ管理</w:t>
      </w:r>
      <w:bookmarkEnd w:id="112"/>
    </w:p>
    <w:p w14:paraId="3BC7344F" w14:textId="729DCC80" w:rsidR="00B8198E" w:rsidRDefault="00B8198E" w:rsidP="00B8198E">
      <w:r>
        <w:rPr>
          <w:rFonts w:hint="eastAsia"/>
        </w:rPr>
        <w:t>自分自身が設定した共有フォルダの一覧の確認や更新、停止を行うことができます。</w:t>
      </w:r>
    </w:p>
    <w:p w14:paraId="3EEC2336" w14:textId="627B6E92" w:rsidR="0093665F" w:rsidRPr="00171C2C" w:rsidRDefault="0093665F" w:rsidP="00171C2C">
      <w:pPr>
        <w:pStyle w:val="af5"/>
        <w:numPr>
          <w:ilvl w:val="0"/>
          <w:numId w:val="32"/>
        </w:numPr>
        <w:ind w:leftChars="0"/>
        <w:rPr>
          <w:color w:val="FF0000"/>
        </w:rPr>
      </w:pPr>
      <w:r w:rsidRPr="00171C2C">
        <w:rPr>
          <w:rFonts w:hint="eastAsia"/>
          <w:color w:val="FF0000"/>
        </w:rPr>
        <w:t>本機能はEnter</w:t>
      </w:r>
      <w:r w:rsidRPr="00171C2C">
        <w:rPr>
          <w:color w:val="FF0000"/>
        </w:rPr>
        <w:t>prise</w:t>
      </w:r>
      <w:r w:rsidRPr="00171C2C">
        <w:rPr>
          <w:rFonts w:hint="eastAsia"/>
          <w:color w:val="FF0000"/>
        </w:rPr>
        <w:t xml:space="preserve"> </w:t>
      </w:r>
      <w:r w:rsidRPr="00171C2C">
        <w:rPr>
          <w:color w:val="FF0000"/>
        </w:rPr>
        <w:t>Edition</w:t>
      </w:r>
      <w:r w:rsidRPr="00171C2C">
        <w:rPr>
          <w:rFonts w:hint="eastAsia"/>
          <w:color w:val="FF0000"/>
        </w:rPr>
        <w:t>のみ利用可能です。</w:t>
      </w:r>
    </w:p>
    <w:p w14:paraId="2251292F" w14:textId="5395F501" w:rsidR="007B44BD" w:rsidRDefault="007B44BD" w:rsidP="007B44BD">
      <w:pPr>
        <w:jc w:val="center"/>
        <w:rPr>
          <w:lang w:eastAsia="ar-SA"/>
        </w:rPr>
      </w:pPr>
      <w:r>
        <w:rPr>
          <w:noProof/>
        </w:rPr>
        <w:drawing>
          <wp:inline distT="0" distB="0" distL="0" distR="0" wp14:anchorId="3AE4FFEE" wp14:editId="7F73B098">
            <wp:extent cx="5400040" cy="2550160"/>
            <wp:effectExtent l="19050" t="19050" r="10160" b="2159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28A0092B-C50C-407E-A947-70E740481C1C}">
                          <a14:useLocalDpi xmlns:a14="http://schemas.microsoft.com/office/drawing/2010/main" val="0"/>
                        </a:ext>
                      </a:extLst>
                    </a:blip>
                    <a:stretch>
                      <a:fillRect/>
                    </a:stretch>
                  </pic:blipFill>
                  <pic:spPr>
                    <a:xfrm>
                      <a:off x="0" y="0"/>
                      <a:ext cx="5400040" cy="2550160"/>
                    </a:xfrm>
                    <a:prstGeom prst="rect">
                      <a:avLst/>
                    </a:prstGeom>
                    <a:ln>
                      <a:solidFill>
                        <a:schemeClr val="tx1"/>
                      </a:solidFill>
                    </a:ln>
                  </pic:spPr>
                </pic:pic>
              </a:graphicData>
            </a:graphic>
          </wp:inline>
        </w:drawing>
      </w:r>
    </w:p>
    <w:p w14:paraId="70072D79" w14:textId="7316749A" w:rsidR="007B44BD" w:rsidRPr="007B44BD" w:rsidRDefault="007B44BD" w:rsidP="007B44BD">
      <w:pPr>
        <w:jc w:val="center"/>
        <w:rPr>
          <w:b/>
          <w:lang w:eastAsia="ar-SA"/>
        </w:rPr>
      </w:pPr>
      <w:r w:rsidRPr="007B44BD">
        <w:rPr>
          <w:rFonts w:hint="eastAsia"/>
          <w:b/>
        </w:rPr>
        <w:t>共有フォルダ管理</w:t>
      </w:r>
    </w:p>
    <w:p w14:paraId="7E471F00" w14:textId="77777777" w:rsidR="00052B76" w:rsidRDefault="00052B76" w:rsidP="00B8198E"/>
    <w:p w14:paraId="502C7BA5" w14:textId="25851A1A" w:rsidR="00B8198E" w:rsidRDefault="003C73EF" w:rsidP="00B8198E">
      <w:r>
        <w:rPr>
          <w:rFonts w:hint="eastAsia"/>
        </w:rPr>
        <w:t>共有フォルダ機能の</w:t>
      </w:r>
      <w:r w:rsidR="00B8198E" w:rsidRPr="00D50699">
        <w:rPr>
          <w:rFonts w:hint="eastAsia"/>
        </w:rPr>
        <w:t>詳細につきましては、以下</w:t>
      </w:r>
      <w:r w:rsidR="00B8198E" w:rsidRPr="00D50699">
        <w:t>URL内の「Proself Ver.5 -</w:t>
      </w:r>
      <w:r w:rsidR="00B8198E">
        <w:t xml:space="preserve"> </w:t>
      </w:r>
      <w:r w:rsidR="00B8198E" w:rsidRPr="00A24F81">
        <w:rPr>
          <w:rFonts w:hint="eastAsia"/>
        </w:rPr>
        <w:t>操作チュートリアル共有フォルダユーザー編</w:t>
      </w:r>
      <w:r w:rsidR="00B8198E" w:rsidRPr="00A24F81">
        <w:t>(前方一致検索設定)</w:t>
      </w:r>
      <w:r w:rsidR="00B8198E" w:rsidRPr="00D50699">
        <w:t>」</w:t>
      </w:r>
      <w:r w:rsidR="00B8198E">
        <w:rPr>
          <w:rFonts w:hint="eastAsia"/>
        </w:rPr>
        <w:t>「</w:t>
      </w:r>
      <w:r w:rsidR="00B8198E" w:rsidRPr="00D50699">
        <w:t>Proself Ver.5 -</w:t>
      </w:r>
      <w:r w:rsidR="00B8198E">
        <w:t xml:space="preserve"> </w:t>
      </w:r>
      <w:r w:rsidR="00B8198E" w:rsidRPr="00A24F81">
        <w:rPr>
          <w:rFonts w:hint="eastAsia"/>
        </w:rPr>
        <w:t>操作チュートリアル共有フォルダユーザー編</w:t>
      </w:r>
      <w:r w:rsidR="00B8198E" w:rsidRPr="00A24F81">
        <w:t>(完全一致検索設定)</w:t>
      </w:r>
      <w:r w:rsidR="00B8198E">
        <w:rPr>
          <w:rFonts w:hint="eastAsia"/>
        </w:rPr>
        <w:t>」</w:t>
      </w:r>
      <w:r w:rsidR="00B8198E" w:rsidRPr="00D50699">
        <w:t>を</w:t>
      </w:r>
      <w:r w:rsidR="00B8198E">
        <w:t>ご参照ください</w:t>
      </w:r>
      <w:r w:rsidR="00B8198E" w:rsidRPr="00D50699">
        <w:t>。</w:t>
      </w:r>
    </w:p>
    <w:p w14:paraId="55905AE8" w14:textId="77777777" w:rsidR="00B8198E" w:rsidRDefault="00956EE5" w:rsidP="00B8198E">
      <w:pPr>
        <w:rPr>
          <w:rStyle w:val="af0"/>
        </w:rPr>
      </w:pPr>
      <w:hyperlink r:id="rId181" w:history="1">
        <w:r w:rsidR="00B8198E" w:rsidRPr="003E2E15">
          <w:rPr>
            <w:rStyle w:val="af0"/>
          </w:rPr>
          <w:t>https://www.proself.jp/manualtutorial/list/</w:t>
        </w:r>
      </w:hyperlink>
    </w:p>
    <w:p w14:paraId="27280010" w14:textId="77777777" w:rsidR="00913B91" w:rsidRPr="000849AD" w:rsidRDefault="00913B91" w:rsidP="008306E5">
      <w:pPr>
        <w:adjustRightInd/>
        <w:snapToGrid/>
      </w:pPr>
    </w:p>
    <w:p w14:paraId="25E733F2" w14:textId="77777777" w:rsidR="0090390C" w:rsidRDefault="0090390C" w:rsidP="0090390C">
      <w:pPr>
        <w:pStyle w:val="2"/>
      </w:pPr>
      <w:bookmarkStart w:id="113" w:name="_Toc153801650"/>
      <w:r>
        <w:t>アドレス帳</w:t>
      </w:r>
      <w:bookmarkEnd w:id="85"/>
      <w:bookmarkEnd w:id="113"/>
    </w:p>
    <w:p w14:paraId="44ABA6BC" w14:textId="771EB64C" w:rsidR="0090390C" w:rsidRDefault="00901C97" w:rsidP="0090390C">
      <w:r>
        <w:rPr>
          <w:rFonts w:hint="eastAsia"/>
        </w:rPr>
        <w:t>ファイル送受信機能や</w:t>
      </w:r>
      <w:r w:rsidR="0090390C">
        <w:rPr>
          <w:rFonts w:hint="eastAsia"/>
        </w:rPr>
        <w:t>メール送信</w:t>
      </w:r>
      <w:r>
        <w:rPr>
          <w:rFonts w:hint="eastAsia"/>
        </w:rPr>
        <w:t>機能において</w:t>
      </w:r>
      <w:r w:rsidR="0090390C">
        <w:rPr>
          <w:rFonts w:hint="eastAsia"/>
        </w:rPr>
        <w:t>使用するアドレス帳の編集を行うことができます。</w:t>
      </w:r>
    </w:p>
    <w:p w14:paraId="72FD5652" w14:textId="080512CD" w:rsidR="00901C97" w:rsidRDefault="00901C97" w:rsidP="005559F1">
      <w:pPr>
        <w:pStyle w:val="af5"/>
        <w:numPr>
          <w:ilvl w:val="0"/>
          <w:numId w:val="10"/>
        </w:numPr>
        <w:ind w:leftChars="0"/>
      </w:pPr>
      <w:r>
        <w:rPr>
          <w:rFonts w:hint="eastAsia"/>
        </w:rPr>
        <w:t>アドレス帳はユーザーごとの管理となります。</w:t>
      </w:r>
    </w:p>
    <w:p w14:paraId="2D3C6A90" w14:textId="77777777" w:rsidR="005559F1" w:rsidRDefault="005559F1" w:rsidP="005559F1">
      <w:pPr>
        <w:pStyle w:val="af5"/>
        <w:numPr>
          <w:ilvl w:val="0"/>
          <w:numId w:val="10"/>
        </w:numPr>
        <w:ind w:leftChars="0"/>
      </w:pPr>
      <w:r>
        <w:rPr>
          <w:rFonts w:hint="eastAsia"/>
        </w:rPr>
        <w:t>管理者の設定によっては利用できない場合があります。</w:t>
      </w:r>
    </w:p>
    <w:p w14:paraId="2FF08DD9" w14:textId="4D699D8A" w:rsidR="002F42A0" w:rsidRDefault="002F42A0" w:rsidP="0090390C"/>
    <w:p w14:paraId="67CD84FB" w14:textId="1DD2B6A4" w:rsidR="00052B76" w:rsidRDefault="00052B76">
      <w:pPr>
        <w:adjustRightInd/>
        <w:snapToGrid/>
      </w:pPr>
      <w:r>
        <w:br w:type="page"/>
      </w:r>
    </w:p>
    <w:p w14:paraId="3D87A3C7" w14:textId="26E07B39" w:rsidR="002F42A0" w:rsidRDefault="002F42A0" w:rsidP="0090390C">
      <w:r>
        <w:rPr>
          <w:rFonts w:hint="eastAsia"/>
        </w:rPr>
        <w:lastRenderedPageBreak/>
        <w:t>左メニューより「アドレス帳」をクリックするとアドレス一覧画面が表示されます。</w:t>
      </w:r>
    </w:p>
    <w:p w14:paraId="106F7A86" w14:textId="61077B94" w:rsidR="0090390C" w:rsidRDefault="00901C97" w:rsidP="00901C97">
      <w:pPr>
        <w:jc w:val="center"/>
      </w:pPr>
      <w:r>
        <w:rPr>
          <w:rFonts w:hint="eastAsia"/>
          <w:noProof/>
        </w:rPr>
        <mc:AlternateContent>
          <mc:Choice Requires="wps">
            <w:drawing>
              <wp:anchor distT="0" distB="0" distL="114300" distR="114300" simplePos="0" relativeHeight="251557888" behindDoc="0" locked="0" layoutInCell="1" allowOverlap="1" wp14:anchorId="27B630D8" wp14:editId="144AC2F7">
                <wp:simplePos x="0" y="0"/>
                <wp:positionH relativeFrom="column">
                  <wp:posOffset>-3810</wp:posOffset>
                </wp:positionH>
                <wp:positionV relativeFrom="paragraph">
                  <wp:posOffset>1760855</wp:posOffset>
                </wp:positionV>
                <wp:extent cx="819150" cy="161925"/>
                <wp:effectExtent l="0" t="0" r="19050" b="28575"/>
                <wp:wrapNone/>
                <wp:docPr id="83" name="正方形/長方形 83"/>
                <wp:cNvGraphicFramePr/>
                <a:graphic xmlns:a="http://schemas.openxmlformats.org/drawingml/2006/main">
                  <a:graphicData uri="http://schemas.microsoft.com/office/word/2010/wordprocessingShape">
                    <wps:wsp>
                      <wps:cNvSpPr/>
                      <wps:spPr>
                        <a:xfrm>
                          <a:off x="0" y="0"/>
                          <a:ext cx="8191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79116" id="正方形/長方形 83" o:spid="_x0000_s1026" style="position:absolute;left:0;text-align:left;margin-left:-.3pt;margin-top:138.65pt;width:64.5pt;height:12.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" filled="f" strokecolor="red" strokeweight="2pt"/>
            </w:pict>
          </mc:Fallback>
        </mc:AlternateContent>
      </w:r>
      <w:r>
        <w:rPr>
          <w:noProof/>
        </w:rPr>
        <w:drawing>
          <wp:inline distT="0" distB="0" distL="0" distR="0" wp14:anchorId="2F1B28DC" wp14:editId="13262811">
            <wp:extent cx="5400040" cy="2449195"/>
            <wp:effectExtent l="19050" t="19050" r="10160" b="2730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extLst>
                        <a:ext uri="{28A0092B-C50C-407E-A947-70E740481C1C}">
                          <a14:useLocalDpi xmlns:a14="http://schemas.microsoft.com/office/drawing/2010/main" val="0"/>
                        </a:ext>
                      </a:extLst>
                    </a:blip>
                    <a:stretch>
                      <a:fillRect/>
                    </a:stretch>
                  </pic:blipFill>
                  <pic:spPr>
                    <a:xfrm>
                      <a:off x="0" y="0"/>
                      <a:ext cx="5400040" cy="2449195"/>
                    </a:xfrm>
                    <a:prstGeom prst="rect">
                      <a:avLst/>
                    </a:prstGeom>
                    <a:ln>
                      <a:solidFill>
                        <a:schemeClr val="tx1"/>
                      </a:solidFill>
                    </a:ln>
                  </pic:spPr>
                </pic:pic>
              </a:graphicData>
            </a:graphic>
          </wp:inline>
        </w:drawing>
      </w:r>
    </w:p>
    <w:p w14:paraId="1129E0D7" w14:textId="0AAB376D" w:rsidR="0090390C" w:rsidRPr="0090390C" w:rsidRDefault="0090390C" w:rsidP="0090390C">
      <w:pPr>
        <w:jc w:val="center"/>
        <w:rPr>
          <w:b/>
        </w:rPr>
      </w:pPr>
      <w:r w:rsidRPr="0090390C">
        <w:rPr>
          <w:rFonts w:hint="eastAsia"/>
          <w:b/>
        </w:rPr>
        <w:t>アドレス</w:t>
      </w:r>
      <w:r w:rsidR="002F42A0">
        <w:rPr>
          <w:rFonts w:hint="eastAsia"/>
          <w:b/>
        </w:rPr>
        <w:t>一覧</w:t>
      </w:r>
    </w:p>
    <w:p w14:paraId="0D5DCE2B" w14:textId="3163E5AD" w:rsidR="007F1FD3" w:rsidRDefault="007F1FD3">
      <w:pPr>
        <w:adjustRightInd/>
        <w:snapToGrid/>
      </w:pPr>
    </w:p>
    <w:p w14:paraId="31E866D0" w14:textId="688314D6" w:rsidR="0090390C" w:rsidRDefault="0090390C" w:rsidP="002F42A0">
      <w:pPr>
        <w:pStyle w:val="3"/>
        <w:ind w:left="-12"/>
      </w:pPr>
      <w:bookmarkStart w:id="114" w:name="_Toc153801651"/>
      <w:r w:rsidRPr="0090390C">
        <w:rPr>
          <w:rFonts w:hint="eastAsia"/>
        </w:rPr>
        <w:t>アドレス追加・更新</w:t>
      </w:r>
      <w:bookmarkEnd w:id="114"/>
    </w:p>
    <w:p w14:paraId="07C34158" w14:textId="378B6397" w:rsidR="002F42A0" w:rsidRDefault="002F42A0" w:rsidP="002F42A0">
      <w:r>
        <w:rPr>
          <w:rFonts w:hint="eastAsia"/>
        </w:rPr>
        <w:t>アドレスの追加や更新を行うことができます。</w:t>
      </w:r>
    </w:p>
    <w:p w14:paraId="79786A46" w14:textId="77777777" w:rsidR="002F42A0" w:rsidRDefault="002F42A0" w:rsidP="002F42A0"/>
    <w:p w14:paraId="2B5CE389" w14:textId="418F9D74" w:rsidR="002F42A0" w:rsidRDefault="002F42A0" w:rsidP="002F42A0">
      <w:r>
        <w:rPr>
          <w:rFonts w:hint="eastAsia"/>
        </w:rPr>
        <w:t>アドレスの追加を行う場合は上部メニューの「追加」をクリックすると、アドレス帳追加の画面が表示されます。</w:t>
      </w:r>
    </w:p>
    <w:p w14:paraId="732BEF71" w14:textId="038B2111" w:rsidR="002F42A0" w:rsidRPr="002F42A0" w:rsidRDefault="002F42A0" w:rsidP="002F42A0">
      <w:pPr>
        <w:rPr>
          <w:lang w:eastAsia="ar-SA"/>
        </w:rPr>
      </w:pPr>
      <w:r>
        <w:rPr>
          <w:noProof/>
        </w:rPr>
        <mc:AlternateContent>
          <mc:Choice Requires="wps">
            <w:drawing>
              <wp:anchor distT="0" distB="0" distL="114300" distR="114300" simplePos="0" relativeHeight="251537408" behindDoc="0" locked="0" layoutInCell="1" allowOverlap="1" wp14:anchorId="5846EF31" wp14:editId="39DBDFB4">
                <wp:simplePos x="0" y="0"/>
                <wp:positionH relativeFrom="column">
                  <wp:posOffset>786765</wp:posOffset>
                </wp:positionH>
                <wp:positionV relativeFrom="paragraph">
                  <wp:posOffset>242570</wp:posOffset>
                </wp:positionV>
                <wp:extent cx="371475" cy="219075"/>
                <wp:effectExtent l="0" t="0" r="28575" b="28575"/>
                <wp:wrapNone/>
                <wp:docPr id="87" name="楕円 87"/>
                <wp:cNvGraphicFramePr/>
                <a:graphic xmlns:a="http://schemas.openxmlformats.org/drawingml/2006/main">
                  <a:graphicData uri="http://schemas.microsoft.com/office/word/2010/wordprocessingShape">
                    <wps:wsp>
                      <wps:cNvSpPr/>
                      <wps:spPr>
                        <a:xfrm>
                          <a:off x="0" y="0"/>
                          <a:ext cx="3714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0371F3" id="楕円 87" o:spid="_x0000_s1026" style="position:absolute;left:0;text-align:left;margin-left:61.95pt;margin-top:19.1pt;width:29.25pt;height:17.2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" filled="f" strokecolor="red" strokeweight="2pt"/>
            </w:pict>
          </mc:Fallback>
        </mc:AlternateContent>
      </w:r>
      <w:r>
        <w:rPr>
          <w:noProof/>
        </w:rPr>
        <w:drawing>
          <wp:inline distT="0" distB="0" distL="0" distR="0" wp14:anchorId="0B804AD1" wp14:editId="4321D9D4">
            <wp:extent cx="5400040" cy="2449195"/>
            <wp:effectExtent l="19050" t="19050" r="10160" b="2730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28A0092B-C50C-407E-A947-70E740481C1C}">
                          <a14:useLocalDpi xmlns:a14="http://schemas.microsoft.com/office/drawing/2010/main" val="0"/>
                        </a:ext>
                      </a:extLst>
                    </a:blip>
                    <a:stretch>
                      <a:fillRect/>
                    </a:stretch>
                  </pic:blipFill>
                  <pic:spPr>
                    <a:xfrm>
                      <a:off x="0" y="0"/>
                      <a:ext cx="5400040" cy="2449195"/>
                    </a:xfrm>
                    <a:prstGeom prst="rect">
                      <a:avLst/>
                    </a:prstGeom>
                    <a:ln>
                      <a:solidFill>
                        <a:schemeClr val="tx1"/>
                      </a:solidFill>
                    </a:ln>
                  </pic:spPr>
                </pic:pic>
              </a:graphicData>
            </a:graphic>
          </wp:inline>
        </w:drawing>
      </w:r>
    </w:p>
    <w:p w14:paraId="5B684416" w14:textId="7F259E3D" w:rsidR="0090390C" w:rsidRPr="0090390C" w:rsidRDefault="0090390C" w:rsidP="0090390C">
      <w:pPr>
        <w:jc w:val="center"/>
        <w:rPr>
          <w:b/>
        </w:rPr>
      </w:pPr>
      <w:r w:rsidRPr="0090390C">
        <w:rPr>
          <w:rFonts w:hint="eastAsia"/>
          <w:b/>
        </w:rPr>
        <w:t>アドレス追加</w:t>
      </w:r>
    </w:p>
    <w:p w14:paraId="2BCC1EF5" w14:textId="77777777" w:rsidR="00F94F9E" w:rsidRDefault="00F94F9E" w:rsidP="0090390C"/>
    <w:p w14:paraId="13E2C6BF" w14:textId="5A1D2974" w:rsidR="002F42A0" w:rsidRDefault="002F42A0" w:rsidP="0090390C">
      <w:r>
        <w:rPr>
          <w:rFonts w:hint="eastAsia"/>
        </w:rPr>
        <w:lastRenderedPageBreak/>
        <w:t>アドレスの更新を行う場合は</w:t>
      </w:r>
      <w:r w:rsidR="00775B57">
        <w:rPr>
          <w:rFonts w:hint="eastAsia"/>
        </w:rPr>
        <w:t>、</w:t>
      </w:r>
      <w:r>
        <w:rPr>
          <w:rFonts w:hint="eastAsia"/>
        </w:rPr>
        <w:t>アドレス一覧</w:t>
      </w:r>
      <w:r w:rsidR="001E6C3F">
        <w:rPr>
          <w:rFonts w:hint="eastAsia"/>
        </w:rPr>
        <w:t>画面</w:t>
      </w:r>
      <w:r w:rsidR="00775B57">
        <w:rPr>
          <w:rFonts w:hint="eastAsia"/>
        </w:rPr>
        <w:t>で該当のアドレス</w:t>
      </w:r>
      <w:r w:rsidR="00F86223">
        <w:rPr>
          <w:rFonts w:hint="eastAsia"/>
        </w:rPr>
        <w:t>にチェックを入れ、</w:t>
      </w:r>
      <w:r w:rsidR="00775B57">
        <w:rPr>
          <w:rFonts w:hint="eastAsia"/>
        </w:rPr>
        <w:t>上部メニューに表示される「アドレス帳操作」内の「更新」をクリックします。</w:t>
      </w:r>
    </w:p>
    <w:p w14:paraId="79EF2A14" w14:textId="65C3F7EF" w:rsidR="002F42A0" w:rsidRDefault="002F42A0" w:rsidP="002F42A0">
      <w:pPr>
        <w:jc w:val="center"/>
      </w:pPr>
      <w:r>
        <w:rPr>
          <w:noProof/>
        </w:rPr>
        <mc:AlternateContent>
          <mc:Choice Requires="wps">
            <w:drawing>
              <wp:anchor distT="0" distB="0" distL="114300" distR="114300" simplePos="0" relativeHeight="251582464" behindDoc="0" locked="0" layoutInCell="1" allowOverlap="1" wp14:anchorId="76A3FFD1" wp14:editId="04AE60E7">
                <wp:simplePos x="0" y="0"/>
                <wp:positionH relativeFrom="column">
                  <wp:posOffset>767715</wp:posOffset>
                </wp:positionH>
                <wp:positionV relativeFrom="paragraph">
                  <wp:posOffset>608330</wp:posOffset>
                </wp:positionV>
                <wp:extent cx="228600" cy="200025"/>
                <wp:effectExtent l="0" t="0" r="19050" b="28575"/>
                <wp:wrapNone/>
                <wp:docPr id="95" name="楕円 95"/>
                <wp:cNvGraphicFramePr/>
                <a:graphic xmlns:a="http://schemas.openxmlformats.org/drawingml/2006/main">
                  <a:graphicData uri="http://schemas.microsoft.com/office/word/2010/wordprocessingShape">
                    <wps:wsp>
                      <wps:cNvSpPr/>
                      <wps:spPr>
                        <a:xfrm>
                          <a:off x="0" y="0"/>
                          <a:ext cx="228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5D034A" id="楕円 95" o:spid="_x0000_s1026" style="position:absolute;left:0;text-align:left;margin-left:60.45pt;margin-top:47.9pt;width:18pt;height:15.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" filled="f" strokecolor="red" strokeweight="2pt"/>
            </w:pict>
          </mc:Fallback>
        </mc:AlternateContent>
      </w:r>
      <w:r>
        <w:rPr>
          <w:noProof/>
        </w:rPr>
        <mc:AlternateContent>
          <mc:Choice Requires="wps">
            <w:drawing>
              <wp:anchor distT="0" distB="0" distL="114300" distR="114300" simplePos="0" relativeHeight="251559936" behindDoc="0" locked="0" layoutInCell="1" allowOverlap="1" wp14:anchorId="57E7DAAC" wp14:editId="30C82AF3">
                <wp:simplePos x="0" y="0"/>
                <wp:positionH relativeFrom="column">
                  <wp:posOffset>2710815</wp:posOffset>
                </wp:positionH>
                <wp:positionV relativeFrom="paragraph">
                  <wp:posOffset>398780</wp:posOffset>
                </wp:positionV>
                <wp:extent cx="371475" cy="219075"/>
                <wp:effectExtent l="0" t="0" r="28575" b="28575"/>
                <wp:wrapNone/>
                <wp:docPr id="94" name="楕円 94"/>
                <wp:cNvGraphicFramePr/>
                <a:graphic xmlns:a="http://schemas.openxmlformats.org/drawingml/2006/main">
                  <a:graphicData uri="http://schemas.microsoft.com/office/word/2010/wordprocessingShape">
                    <wps:wsp>
                      <wps:cNvSpPr/>
                      <wps:spPr>
                        <a:xfrm>
                          <a:off x="0" y="0"/>
                          <a:ext cx="3714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889E3B" id="楕円 94" o:spid="_x0000_s1026" style="position:absolute;left:0;text-align:left;margin-left:213.45pt;margin-top:31.4pt;width:29.25pt;height:17.2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" filled="f" strokecolor="red" strokeweight="2pt"/>
            </w:pict>
          </mc:Fallback>
        </mc:AlternateContent>
      </w:r>
      <w:r>
        <w:rPr>
          <w:noProof/>
        </w:rPr>
        <w:drawing>
          <wp:inline distT="0" distB="0" distL="0" distR="0" wp14:anchorId="4E6C5338" wp14:editId="0A248C7D">
            <wp:extent cx="5320665" cy="1143000"/>
            <wp:effectExtent l="19050" t="19050" r="13335" b="1905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4">
                      <a:extLst>
                        <a:ext uri="{28A0092B-C50C-407E-A947-70E740481C1C}">
                          <a14:useLocalDpi xmlns:a14="http://schemas.microsoft.com/office/drawing/2010/main" val="0"/>
                        </a:ext>
                      </a:extLst>
                    </a:blip>
                    <a:srcRect/>
                    <a:stretch/>
                  </pic:blipFill>
                  <pic:spPr bwMode="auto">
                    <a:xfrm>
                      <a:off x="0" y="0"/>
                      <a:ext cx="5326234" cy="11441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0B7447" w14:textId="08EC4CDF" w:rsidR="00775B57" w:rsidRDefault="00775B57" w:rsidP="002F42A0">
      <w:pPr>
        <w:jc w:val="center"/>
        <w:rPr>
          <w:b/>
        </w:rPr>
      </w:pPr>
      <w:r w:rsidRPr="00775B57">
        <w:rPr>
          <w:rFonts w:hint="eastAsia"/>
          <w:b/>
        </w:rPr>
        <w:t>アドレス一覧</w:t>
      </w:r>
    </w:p>
    <w:p w14:paraId="6C4DCE7E" w14:textId="77777777" w:rsidR="00642C22" w:rsidRPr="00642C22" w:rsidRDefault="00642C22" w:rsidP="00642C22"/>
    <w:p w14:paraId="1F9C830C" w14:textId="2E971CB9" w:rsidR="002F42A0" w:rsidRDefault="00775B57" w:rsidP="00775B57">
      <w:pPr>
        <w:jc w:val="center"/>
      </w:pPr>
      <w:r>
        <w:rPr>
          <w:noProof/>
        </w:rPr>
        <w:drawing>
          <wp:inline distT="0" distB="0" distL="0" distR="0" wp14:anchorId="7635A8CA" wp14:editId="372E5394">
            <wp:extent cx="5400040" cy="2449195"/>
            <wp:effectExtent l="19050" t="19050" r="10160" b="2730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5400040" cy="2449195"/>
                    </a:xfrm>
                    <a:prstGeom prst="rect">
                      <a:avLst/>
                    </a:prstGeom>
                    <a:ln>
                      <a:solidFill>
                        <a:schemeClr val="tx1"/>
                      </a:solidFill>
                    </a:ln>
                  </pic:spPr>
                </pic:pic>
              </a:graphicData>
            </a:graphic>
          </wp:inline>
        </w:drawing>
      </w:r>
    </w:p>
    <w:p w14:paraId="48077A29" w14:textId="606D6365" w:rsidR="002F42A0" w:rsidRPr="00775B57" w:rsidRDefault="00775B57" w:rsidP="00775B57">
      <w:pPr>
        <w:jc w:val="center"/>
        <w:rPr>
          <w:b/>
        </w:rPr>
      </w:pPr>
      <w:r w:rsidRPr="00775B57">
        <w:rPr>
          <w:rFonts w:hint="eastAsia"/>
          <w:b/>
        </w:rPr>
        <w:t>アドレス更新</w:t>
      </w:r>
    </w:p>
    <w:p w14:paraId="694F69BD" w14:textId="77777777" w:rsidR="00840CBF" w:rsidRDefault="00840CBF" w:rsidP="00357710"/>
    <w:p w14:paraId="2346DB61" w14:textId="66370F36" w:rsidR="00357710" w:rsidRDefault="00357710" w:rsidP="00357710">
      <w:r>
        <w:rPr>
          <w:rFonts w:hint="eastAsia"/>
        </w:rPr>
        <w:t>各設定項目については以下の通りです。</w:t>
      </w:r>
    </w:p>
    <w:tbl>
      <w:tblPr>
        <w:tblStyle w:val="af1"/>
        <w:tblW w:w="0" w:type="auto"/>
        <w:tblInd w:w="108" w:type="dxa"/>
        <w:tblLook w:val="04A0" w:firstRow="1" w:lastRow="0" w:firstColumn="1" w:lastColumn="0" w:noHBand="0" w:noVBand="1"/>
      </w:tblPr>
      <w:tblGrid>
        <w:gridCol w:w="2410"/>
        <w:gridCol w:w="6095"/>
      </w:tblGrid>
      <w:tr w:rsidR="00357710" w14:paraId="2BE163EF" w14:textId="77777777" w:rsidTr="003327EC">
        <w:trPr>
          <w:cantSplit/>
          <w:tblHeader/>
        </w:trPr>
        <w:tc>
          <w:tcPr>
            <w:tcW w:w="2410" w:type="dxa"/>
            <w:shd w:val="clear" w:color="auto" w:fill="DAEEF3" w:themeFill="accent5" w:themeFillTint="33"/>
          </w:tcPr>
          <w:p w14:paraId="705ACEEF" w14:textId="77777777" w:rsidR="00357710" w:rsidRDefault="00357710" w:rsidP="003327EC">
            <w:r>
              <w:rPr>
                <w:rFonts w:hint="eastAsia"/>
              </w:rPr>
              <w:t>項目名</w:t>
            </w:r>
          </w:p>
        </w:tc>
        <w:tc>
          <w:tcPr>
            <w:tcW w:w="6095" w:type="dxa"/>
            <w:shd w:val="clear" w:color="auto" w:fill="DAEEF3" w:themeFill="accent5" w:themeFillTint="33"/>
          </w:tcPr>
          <w:p w14:paraId="66C19797" w14:textId="77777777" w:rsidR="00357710" w:rsidRDefault="00357710" w:rsidP="003327EC">
            <w:r>
              <w:rPr>
                <w:rFonts w:hint="eastAsia"/>
              </w:rPr>
              <w:t>説明</w:t>
            </w:r>
          </w:p>
        </w:tc>
      </w:tr>
      <w:tr w:rsidR="00357710" w14:paraId="4765C697" w14:textId="77777777" w:rsidTr="003327EC">
        <w:trPr>
          <w:cantSplit/>
        </w:trPr>
        <w:tc>
          <w:tcPr>
            <w:tcW w:w="2410" w:type="dxa"/>
          </w:tcPr>
          <w:p w14:paraId="00C386C5" w14:textId="7F90E8FC" w:rsidR="00357710" w:rsidRDefault="00357710" w:rsidP="002F6368">
            <w:r>
              <w:rPr>
                <w:rFonts w:hint="eastAsia"/>
              </w:rPr>
              <w:t>名前</w:t>
            </w:r>
          </w:p>
        </w:tc>
        <w:tc>
          <w:tcPr>
            <w:tcW w:w="6095" w:type="dxa"/>
          </w:tcPr>
          <w:p w14:paraId="28E07E9B" w14:textId="0A5CA84E" w:rsidR="00357710" w:rsidRDefault="00357710" w:rsidP="002F6368">
            <w:r>
              <w:rPr>
                <w:rFonts w:hint="eastAsia"/>
              </w:rPr>
              <w:t>メール送信時に使用される差出人名</w:t>
            </w:r>
            <w:r w:rsidR="002F6368">
              <w:rPr>
                <w:rFonts w:hint="eastAsia"/>
              </w:rPr>
              <w:t>を指定します</w:t>
            </w:r>
            <w:r>
              <w:rPr>
                <w:rFonts w:hint="eastAsia"/>
              </w:rPr>
              <w:t>。</w:t>
            </w:r>
          </w:p>
        </w:tc>
      </w:tr>
      <w:tr w:rsidR="00357710" w14:paraId="0B051E6B" w14:textId="77777777" w:rsidTr="003327EC">
        <w:trPr>
          <w:cantSplit/>
        </w:trPr>
        <w:tc>
          <w:tcPr>
            <w:tcW w:w="2410" w:type="dxa"/>
          </w:tcPr>
          <w:p w14:paraId="2680773C" w14:textId="12AD71BB" w:rsidR="00357710" w:rsidRDefault="00357710" w:rsidP="003327EC">
            <w:r>
              <w:rPr>
                <w:rFonts w:hint="eastAsia"/>
              </w:rPr>
              <w:t>フリガナ</w:t>
            </w:r>
          </w:p>
        </w:tc>
        <w:tc>
          <w:tcPr>
            <w:tcW w:w="6095" w:type="dxa"/>
          </w:tcPr>
          <w:p w14:paraId="061C696D" w14:textId="028695BB" w:rsidR="00357710" w:rsidRDefault="00357710" w:rsidP="002F6368">
            <w:r>
              <w:rPr>
                <w:rFonts w:hint="eastAsia"/>
              </w:rPr>
              <w:t>差出人名のフリガナを指定します。</w:t>
            </w:r>
          </w:p>
        </w:tc>
      </w:tr>
      <w:tr w:rsidR="00357710" w14:paraId="45A17F98" w14:textId="77777777" w:rsidTr="003327EC">
        <w:trPr>
          <w:cantSplit/>
        </w:trPr>
        <w:tc>
          <w:tcPr>
            <w:tcW w:w="2410" w:type="dxa"/>
          </w:tcPr>
          <w:p w14:paraId="5E6C9B9A" w14:textId="76C62159" w:rsidR="00357710" w:rsidRPr="008E6EED" w:rsidRDefault="00357710" w:rsidP="003327EC">
            <w:r>
              <w:rPr>
                <w:rFonts w:hint="eastAsia"/>
              </w:rPr>
              <w:t>メールアドレス</w:t>
            </w:r>
            <w:r w:rsidR="002F6368">
              <w:rPr>
                <w:rFonts w:hint="eastAsia"/>
              </w:rPr>
              <w:t>(※)</w:t>
            </w:r>
          </w:p>
        </w:tc>
        <w:tc>
          <w:tcPr>
            <w:tcW w:w="6095" w:type="dxa"/>
          </w:tcPr>
          <w:p w14:paraId="079A4DA6" w14:textId="463E2D06" w:rsidR="00357710" w:rsidRDefault="00357710" w:rsidP="002F6368">
            <w:r>
              <w:rPr>
                <w:rFonts w:hint="eastAsia"/>
              </w:rPr>
              <w:t>メール送信時に使用されるアドレス</w:t>
            </w:r>
            <w:r w:rsidR="002F6368">
              <w:rPr>
                <w:rFonts w:hint="eastAsia"/>
              </w:rPr>
              <w:t>を指定します。</w:t>
            </w:r>
          </w:p>
        </w:tc>
      </w:tr>
    </w:tbl>
    <w:p w14:paraId="06A30AB2" w14:textId="0331C374" w:rsidR="00AE2CC3" w:rsidRDefault="002F6368" w:rsidP="00CB66C9">
      <w:pPr>
        <w:pStyle w:val="af5"/>
        <w:numPr>
          <w:ilvl w:val="0"/>
          <w:numId w:val="10"/>
        </w:numPr>
        <w:ind w:leftChars="0"/>
      </w:pPr>
      <w:r>
        <w:rPr>
          <w:rFonts w:hint="eastAsia"/>
        </w:rPr>
        <w:t>必須項目</w:t>
      </w:r>
    </w:p>
    <w:p w14:paraId="66549E6C" w14:textId="77777777" w:rsidR="002F6368" w:rsidRPr="002F6368" w:rsidRDefault="002F6368" w:rsidP="00AE2CC3"/>
    <w:p w14:paraId="595ECF14" w14:textId="0955A3B3" w:rsidR="004176E0" w:rsidRDefault="00AE2CC3" w:rsidP="00AE2CC3">
      <w:pPr>
        <w:rPr>
          <w:b/>
        </w:rPr>
      </w:pPr>
      <w:r>
        <w:t>設定後</w:t>
      </w:r>
      <w:r>
        <w:rPr>
          <w:rFonts w:hint="eastAsia"/>
        </w:rPr>
        <w:t>、画面上の「追加」または「更新」をクリックするとアドレスの追加、更新が行われます。</w:t>
      </w:r>
    </w:p>
    <w:p w14:paraId="7AA2B710" w14:textId="1FF6E05E" w:rsidR="00FC7DAA" w:rsidRPr="00FC7DAA" w:rsidRDefault="00FC7DAA" w:rsidP="00357710">
      <w:pPr>
        <w:pStyle w:val="3"/>
        <w:ind w:left="-12"/>
      </w:pPr>
      <w:bookmarkStart w:id="115" w:name="_Toc153801652"/>
      <w:r w:rsidRPr="00FC7DAA">
        <w:rPr>
          <w:rFonts w:hint="eastAsia"/>
        </w:rPr>
        <w:lastRenderedPageBreak/>
        <w:t>グループ追加</w:t>
      </w:r>
      <w:r w:rsidR="00B26109">
        <w:rPr>
          <w:rFonts w:hint="eastAsia"/>
          <w:lang w:eastAsia="ja-JP"/>
        </w:rPr>
        <w:t>・更新</w:t>
      </w:r>
      <w:bookmarkEnd w:id="115"/>
    </w:p>
    <w:p w14:paraId="07305471" w14:textId="58544016" w:rsidR="00B26109" w:rsidRDefault="005344AD" w:rsidP="00FC7DAA">
      <w:r>
        <w:rPr>
          <w:rFonts w:hint="eastAsia"/>
        </w:rPr>
        <w:t>アドレス帳に登録済みのメール</w:t>
      </w:r>
      <w:r w:rsidR="00FC7DAA">
        <w:rPr>
          <w:rFonts w:hint="eastAsia"/>
        </w:rPr>
        <w:t>アドレスを</w:t>
      </w:r>
      <w:r>
        <w:rPr>
          <w:rFonts w:hint="eastAsia"/>
        </w:rPr>
        <w:t>まとめた</w:t>
      </w:r>
      <w:r w:rsidR="00FC7DAA">
        <w:rPr>
          <w:rFonts w:hint="eastAsia"/>
        </w:rPr>
        <w:t>グループ</w:t>
      </w:r>
      <w:r>
        <w:rPr>
          <w:rFonts w:hint="eastAsia"/>
        </w:rPr>
        <w:t>の追加や更新を行うことが</w:t>
      </w:r>
      <w:r w:rsidR="00FC7DAA">
        <w:rPr>
          <w:rFonts w:hint="eastAsia"/>
        </w:rPr>
        <w:t>できます。</w:t>
      </w:r>
    </w:p>
    <w:p w14:paraId="6CEF59B2" w14:textId="7523EFF2" w:rsidR="00B26109" w:rsidRDefault="00B26109" w:rsidP="00FC7DAA"/>
    <w:p w14:paraId="2874BFA7" w14:textId="6FDDDBD8" w:rsidR="00B26109" w:rsidRDefault="00B26109" w:rsidP="00B26109">
      <w:r>
        <w:rPr>
          <w:rFonts w:hint="eastAsia"/>
        </w:rPr>
        <w:t>グループの追加を行う場合は上部メニューの「グループ追加」をクリックすると、グループ追加の画面が表示されます。</w:t>
      </w:r>
    </w:p>
    <w:p w14:paraId="73378B21" w14:textId="5BB4D50F" w:rsidR="00B26109" w:rsidRDefault="00B26109" w:rsidP="00B26109">
      <w:r>
        <w:rPr>
          <w:noProof/>
        </w:rPr>
        <mc:AlternateContent>
          <mc:Choice Requires="wps">
            <w:drawing>
              <wp:anchor distT="0" distB="0" distL="114300" distR="114300" simplePos="0" relativeHeight="251553792" behindDoc="0" locked="0" layoutInCell="1" allowOverlap="1" wp14:anchorId="254320B6" wp14:editId="07492923">
                <wp:simplePos x="0" y="0"/>
                <wp:positionH relativeFrom="column">
                  <wp:posOffset>1091565</wp:posOffset>
                </wp:positionH>
                <wp:positionV relativeFrom="paragraph">
                  <wp:posOffset>271145</wp:posOffset>
                </wp:positionV>
                <wp:extent cx="609600" cy="200025"/>
                <wp:effectExtent l="0" t="0" r="19050" b="28575"/>
                <wp:wrapNone/>
                <wp:docPr id="102" name="楕円 102"/>
                <wp:cNvGraphicFramePr/>
                <a:graphic xmlns:a="http://schemas.openxmlformats.org/drawingml/2006/main">
                  <a:graphicData uri="http://schemas.microsoft.com/office/word/2010/wordprocessingShape">
                    <wps:wsp>
                      <wps:cNvSpPr/>
                      <wps:spPr>
                        <a:xfrm>
                          <a:off x="0" y="0"/>
                          <a:ext cx="609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A996B9" id="楕円 102" o:spid="_x0000_s1026" style="position:absolute;left:0;text-align:left;margin-left:85.95pt;margin-top:21.35pt;width:48pt;height:15.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" filled="f" strokecolor="red" strokeweight="2pt"/>
            </w:pict>
          </mc:Fallback>
        </mc:AlternateContent>
      </w:r>
      <w:r>
        <w:rPr>
          <w:noProof/>
        </w:rPr>
        <w:drawing>
          <wp:inline distT="0" distB="0" distL="0" distR="0" wp14:anchorId="02BC5146" wp14:editId="1CBBEB6C">
            <wp:extent cx="5400040" cy="2894965"/>
            <wp:effectExtent l="19050" t="19050" r="10160" b="19685"/>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5400040" cy="2894965"/>
                    </a:xfrm>
                    <a:prstGeom prst="rect">
                      <a:avLst/>
                    </a:prstGeom>
                    <a:ln>
                      <a:solidFill>
                        <a:schemeClr val="tx1"/>
                      </a:solidFill>
                    </a:ln>
                  </pic:spPr>
                </pic:pic>
              </a:graphicData>
            </a:graphic>
          </wp:inline>
        </w:drawing>
      </w:r>
    </w:p>
    <w:p w14:paraId="60AA06CA" w14:textId="32D68EC2" w:rsidR="00B26109" w:rsidRPr="00B26109" w:rsidRDefault="00B26109" w:rsidP="00B26109">
      <w:pPr>
        <w:jc w:val="center"/>
        <w:rPr>
          <w:b/>
        </w:rPr>
      </w:pPr>
      <w:r>
        <w:rPr>
          <w:rFonts w:hint="eastAsia"/>
          <w:b/>
        </w:rPr>
        <w:t>グループ追加</w:t>
      </w:r>
    </w:p>
    <w:p w14:paraId="0DAA1BAC" w14:textId="24256EB1" w:rsidR="00B26109" w:rsidRDefault="00B26109" w:rsidP="00FC7DAA"/>
    <w:p w14:paraId="2D6E1A42" w14:textId="0D86DEA4" w:rsidR="00A164FF" w:rsidRDefault="00A164FF" w:rsidP="00A164FF">
      <w:r>
        <w:rPr>
          <w:rFonts w:hint="eastAsia"/>
        </w:rPr>
        <w:t>グループの更新を行う場合は、アドレス一覧</w:t>
      </w:r>
      <w:r w:rsidR="001E6C3F">
        <w:rPr>
          <w:rFonts w:hint="eastAsia"/>
        </w:rPr>
        <w:t>画面</w:t>
      </w:r>
      <w:r>
        <w:rPr>
          <w:rFonts w:hint="eastAsia"/>
        </w:rPr>
        <w:t>で該当のグループにチェックを入れ、上部メニューに表示される「アドレス帳操作」内の「更新」をクリック</w:t>
      </w:r>
      <w:r w:rsidR="00DD247B">
        <w:rPr>
          <w:rFonts w:hint="eastAsia"/>
        </w:rPr>
        <w:t>するとグループ更新の画面が表示されます。</w:t>
      </w:r>
    </w:p>
    <w:p w14:paraId="4B144BE0" w14:textId="39A3AE58" w:rsidR="00A164FF" w:rsidRPr="00A164FF" w:rsidRDefault="00DB3AFF" w:rsidP="0009687A">
      <w:pPr>
        <w:jc w:val="center"/>
      </w:pPr>
      <w:r>
        <w:rPr>
          <w:noProof/>
        </w:rPr>
        <mc:AlternateContent>
          <mc:Choice Requires="wps">
            <w:drawing>
              <wp:anchor distT="0" distB="0" distL="114300" distR="114300" simplePos="0" relativeHeight="251588608" behindDoc="0" locked="0" layoutInCell="1" allowOverlap="1" wp14:anchorId="45B3829B" wp14:editId="7043618D">
                <wp:simplePos x="0" y="0"/>
                <wp:positionH relativeFrom="column">
                  <wp:posOffset>2672715</wp:posOffset>
                </wp:positionH>
                <wp:positionV relativeFrom="paragraph">
                  <wp:posOffset>442595</wp:posOffset>
                </wp:positionV>
                <wp:extent cx="495300" cy="171450"/>
                <wp:effectExtent l="0" t="0" r="19050" b="19050"/>
                <wp:wrapNone/>
                <wp:docPr id="107" name="楕円 107"/>
                <wp:cNvGraphicFramePr/>
                <a:graphic xmlns:a="http://schemas.openxmlformats.org/drawingml/2006/main">
                  <a:graphicData uri="http://schemas.microsoft.com/office/word/2010/wordprocessingShape">
                    <wps:wsp>
                      <wps:cNvSpPr/>
                      <wps:spPr>
                        <a:xfrm>
                          <a:off x="0" y="0"/>
                          <a:ext cx="49530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856822" id="楕円 107" o:spid="_x0000_s1026" style="position:absolute;left:0;text-align:left;margin-left:210.45pt;margin-top:34.85pt;width:39pt;height:13.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" filled="f" strokecolor="red" strokeweight="2pt"/>
            </w:pict>
          </mc:Fallback>
        </mc:AlternateContent>
      </w:r>
      <w:r w:rsidR="0009687A">
        <w:rPr>
          <w:noProof/>
        </w:rPr>
        <w:drawing>
          <wp:inline distT="0" distB="0" distL="0" distR="0" wp14:anchorId="6192E9ED" wp14:editId="64025DD3">
            <wp:extent cx="5405120" cy="1457325"/>
            <wp:effectExtent l="19050" t="19050" r="24130" b="28575"/>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7">
                      <a:extLst>
                        <a:ext uri="{28A0092B-C50C-407E-A947-70E740481C1C}">
                          <a14:useLocalDpi xmlns:a14="http://schemas.microsoft.com/office/drawing/2010/main" val="0"/>
                        </a:ext>
                      </a:extLst>
                    </a:blip>
                    <a:srcRect/>
                    <a:stretch/>
                  </pic:blipFill>
                  <pic:spPr bwMode="auto">
                    <a:xfrm>
                      <a:off x="0" y="0"/>
                      <a:ext cx="5426912" cy="146320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032BC5" w14:textId="14772586" w:rsidR="00B26109" w:rsidRPr="00A164FF" w:rsidRDefault="00A164FF" w:rsidP="00A164FF">
      <w:pPr>
        <w:jc w:val="center"/>
        <w:rPr>
          <w:b/>
        </w:rPr>
      </w:pPr>
      <w:r w:rsidRPr="00A164FF">
        <w:rPr>
          <w:rFonts w:hint="eastAsia"/>
          <w:b/>
        </w:rPr>
        <w:t>アドレス一覧</w:t>
      </w:r>
    </w:p>
    <w:p w14:paraId="7DB9E28A" w14:textId="11002A0D" w:rsidR="00B26109" w:rsidRDefault="00B26109" w:rsidP="00FC7DAA"/>
    <w:p w14:paraId="25451B11" w14:textId="3F9DDF69" w:rsidR="00A164FF" w:rsidRDefault="00DB3AFF" w:rsidP="00FC7DAA">
      <w:r>
        <w:rPr>
          <w:noProof/>
        </w:rPr>
        <w:lastRenderedPageBreak/>
        <w:drawing>
          <wp:inline distT="0" distB="0" distL="0" distR="0" wp14:anchorId="26908B33" wp14:editId="49D64E61">
            <wp:extent cx="5400040" cy="2894965"/>
            <wp:effectExtent l="19050" t="19050" r="10160" b="1968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5400040" cy="2894965"/>
                    </a:xfrm>
                    <a:prstGeom prst="rect">
                      <a:avLst/>
                    </a:prstGeom>
                    <a:ln>
                      <a:solidFill>
                        <a:schemeClr val="tx1"/>
                      </a:solidFill>
                    </a:ln>
                  </pic:spPr>
                </pic:pic>
              </a:graphicData>
            </a:graphic>
          </wp:inline>
        </w:drawing>
      </w:r>
    </w:p>
    <w:p w14:paraId="6B67E5F1" w14:textId="03616814" w:rsidR="00A164FF" w:rsidRDefault="00DB3AFF" w:rsidP="00DB3AFF">
      <w:pPr>
        <w:jc w:val="center"/>
      </w:pPr>
      <w:r>
        <w:rPr>
          <w:rFonts w:hint="eastAsia"/>
          <w:b/>
        </w:rPr>
        <w:t>グループ</w:t>
      </w:r>
      <w:r w:rsidRPr="00775B57">
        <w:rPr>
          <w:rFonts w:hint="eastAsia"/>
          <w:b/>
        </w:rPr>
        <w:t>更新</w:t>
      </w:r>
    </w:p>
    <w:p w14:paraId="0FAD614D" w14:textId="2DE86A0C" w:rsidR="00A164FF" w:rsidRDefault="00A164FF" w:rsidP="00FC7DAA"/>
    <w:p w14:paraId="69D244C4" w14:textId="77777777" w:rsidR="0009687A" w:rsidRDefault="0009687A" w:rsidP="0009687A">
      <w:r>
        <w:rPr>
          <w:rFonts w:hint="eastAsia"/>
        </w:rPr>
        <w:t>各設定項目については以下の通りです。</w:t>
      </w:r>
    </w:p>
    <w:tbl>
      <w:tblPr>
        <w:tblStyle w:val="af1"/>
        <w:tblW w:w="0" w:type="auto"/>
        <w:tblInd w:w="108" w:type="dxa"/>
        <w:tblLook w:val="04A0" w:firstRow="1" w:lastRow="0" w:firstColumn="1" w:lastColumn="0" w:noHBand="0" w:noVBand="1"/>
      </w:tblPr>
      <w:tblGrid>
        <w:gridCol w:w="2410"/>
        <w:gridCol w:w="6095"/>
      </w:tblGrid>
      <w:tr w:rsidR="0009687A" w14:paraId="491DCCF8" w14:textId="77777777" w:rsidTr="003327EC">
        <w:trPr>
          <w:cantSplit/>
          <w:tblHeader/>
        </w:trPr>
        <w:tc>
          <w:tcPr>
            <w:tcW w:w="2410" w:type="dxa"/>
            <w:shd w:val="clear" w:color="auto" w:fill="DAEEF3" w:themeFill="accent5" w:themeFillTint="33"/>
          </w:tcPr>
          <w:p w14:paraId="42A4F702" w14:textId="77777777" w:rsidR="0009687A" w:rsidRDefault="0009687A" w:rsidP="003327EC">
            <w:r>
              <w:rPr>
                <w:rFonts w:hint="eastAsia"/>
              </w:rPr>
              <w:t>項目名</w:t>
            </w:r>
          </w:p>
        </w:tc>
        <w:tc>
          <w:tcPr>
            <w:tcW w:w="6095" w:type="dxa"/>
            <w:shd w:val="clear" w:color="auto" w:fill="DAEEF3" w:themeFill="accent5" w:themeFillTint="33"/>
          </w:tcPr>
          <w:p w14:paraId="4DA4DF78" w14:textId="77777777" w:rsidR="0009687A" w:rsidRDefault="0009687A" w:rsidP="003327EC">
            <w:r>
              <w:rPr>
                <w:rFonts w:hint="eastAsia"/>
              </w:rPr>
              <w:t>説明</w:t>
            </w:r>
          </w:p>
        </w:tc>
      </w:tr>
      <w:tr w:rsidR="0009687A" w14:paraId="33BA3EBF" w14:textId="77777777" w:rsidTr="003327EC">
        <w:trPr>
          <w:cantSplit/>
        </w:trPr>
        <w:tc>
          <w:tcPr>
            <w:tcW w:w="2410" w:type="dxa"/>
          </w:tcPr>
          <w:p w14:paraId="174D1FC9" w14:textId="44854716" w:rsidR="0009687A" w:rsidRDefault="0009687A" w:rsidP="003327EC">
            <w:r>
              <w:rPr>
                <w:rFonts w:hint="eastAsia"/>
              </w:rPr>
              <w:t>名前</w:t>
            </w:r>
            <w:r w:rsidR="002F6368">
              <w:rPr>
                <w:rFonts w:hint="eastAsia"/>
              </w:rPr>
              <w:t>(※)</w:t>
            </w:r>
          </w:p>
        </w:tc>
        <w:tc>
          <w:tcPr>
            <w:tcW w:w="6095" w:type="dxa"/>
          </w:tcPr>
          <w:p w14:paraId="04C925C2" w14:textId="2B4AD617" w:rsidR="0009687A" w:rsidRDefault="002F6368" w:rsidP="002F6368">
            <w:r>
              <w:rPr>
                <w:rFonts w:hint="eastAsia"/>
              </w:rPr>
              <w:t>グループ名を指定します</w:t>
            </w:r>
            <w:r w:rsidR="0009687A">
              <w:rPr>
                <w:rFonts w:hint="eastAsia"/>
              </w:rPr>
              <w:t>。</w:t>
            </w:r>
          </w:p>
        </w:tc>
      </w:tr>
      <w:tr w:rsidR="0009687A" w14:paraId="65DB8374" w14:textId="77777777" w:rsidTr="003327EC">
        <w:trPr>
          <w:cantSplit/>
        </w:trPr>
        <w:tc>
          <w:tcPr>
            <w:tcW w:w="2410" w:type="dxa"/>
          </w:tcPr>
          <w:p w14:paraId="0B05F2DE" w14:textId="77777777" w:rsidR="0009687A" w:rsidRDefault="0009687A" w:rsidP="003327EC">
            <w:r>
              <w:rPr>
                <w:rFonts w:hint="eastAsia"/>
              </w:rPr>
              <w:t>フリガナ</w:t>
            </w:r>
          </w:p>
        </w:tc>
        <w:tc>
          <w:tcPr>
            <w:tcW w:w="6095" w:type="dxa"/>
          </w:tcPr>
          <w:p w14:paraId="7E42DB14" w14:textId="13656A41" w:rsidR="0009687A" w:rsidRDefault="002F6368" w:rsidP="002F6368">
            <w:r>
              <w:rPr>
                <w:rFonts w:hint="eastAsia"/>
              </w:rPr>
              <w:t>グループ名</w:t>
            </w:r>
            <w:r w:rsidR="0009687A">
              <w:rPr>
                <w:rFonts w:hint="eastAsia"/>
              </w:rPr>
              <w:t>のフリガナを指定します。</w:t>
            </w:r>
          </w:p>
        </w:tc>
      </w:tr>
      <w:tr w:rsidR="0009687A" w:rsidRPr="005344AD" w14:paraId="02DAB624" w14:textId="77777777" w:rsidTr="003327EC">
        <w:trPr>
          <w:cantSplit/>
        </w:trPr>
        <w:tc>
          <w:tcPr>
            <w:tcW w:w="2410" w:type="dxa"/>
          </w:tcPr>
          <w:p w14:paraId="314ED647" w14:textId="2564619D" w:rsidR="0009687A" w:rsidRPr="008E6EED" w:rsidRDefault="005344AD" w:rsidP="005344AD">
            <w:r>
              <w:rPr>
                <w:rFonts w:hint="eastAsia"/>
              </w:rPr>
              <w:t>参加しない名前</w:t>
            </w:r>
          </w:p>
        </w:tc>
        <w:tc>
          <w:tcPr>
            <w:tcW w:w="6095" w:type="dxa"/>
          </w:tcPr>
          <w:p w14:paraId="387F332A" w14:textId="72CF9542" w:rsidR="0009687A" w:rsidRDefault="005344AD" w:rsidP="005344AD">
            <w:r>
              <w:rPr>
                <w:rFonts w:hint="eastAsia"/>
              </w:rPr>
              <w:t>グループに参加していないメールアドレスの一覧が表示されます。</w:t>
            </w:r>
          </w:p>
        </w:tc>
      </w:tr>
      <w:tr w:rsidR="005344AD" w:rsidRPr="005344AD" w14:paraId="5DDA21B2" w14:textId="77777777" w:rsidTr="003327EC">
        <w:trPr>
          <w:cantSplit/>
        </w:trPr>
        <w:tc>
          <w:tcPr>
            <w:tcW w:w="2410" w:type="dxa"/>
          </w:tcPr>
          <w:p w14:paraId="5BEE5436" w14:textId="73207CA9" w:rsidR="005344AD" w:rsidRDefault="005344AD" w:rsidP="005344AD">
            <w:r>
              <w:rPr>
                <w:rFonts w:hint="eastAsia"/>
              </w:rPr>
              <w:t>参加する名前</w:t>
            </w:r>
          </w:p>
        </w:tc>
        <w:tc>
          <w:tcPr>
            <w:tcW w:w="6095" w:type="dxa"/>
          </w:tcPr>
          <w:p w14:paraId="61218437" w14:textId="31C123FE" w:rsidR="005344AD" w:rsidRDefault="005344AD" w:rsidP="005344AD">
            <w:r>
              <w:rPr>
                <w:rFonts w:hint="eastAsia"/>
              </w:rPr>
              <w:t>グループに参加するメールアドレスの一覧が表示されます。</w:t>
            </w:r>
          </w:p>
        </w:tc>
      </w:tr>
      <w:tr w:rsidR="005344AD" w:rsidRPr="005344AD" w14:paraId="7EA68AA5" w14:textId="77777777" w:rsidTr="003327EC">
        <w:trPr>
          <w:cantSplit/>
        </w:trPr>
        <w:tc>
          <w:tcPr>
            <w:tcW w:w="2410" w:type="dxa"/>
          </w:tcPr>
          <w:p w14:paraId="1FC069C1" w14:textId="1C769DF5" w:rsidR="005344AD" w:rsidRDefault="005344AD" w:rsidP="005344AD">
            <w:r>
              <w:rPr>
                <w:rFonts w:hint="eastAsia"/>
              </w:rPr>
              <w:t>参加&gt;&gt;</w:t>
            </w:r>
          </w:p>
        </w:tc>
        <w:tc>
          <w:tcPr>
            <w:tcW w:w="6095" w:type="dxa"/>
          </w:tcPr>
          <w:p w14:paraId="33A5E748" w14:textId="00FE163F" w:rsidR="005344AD" w:rsidRDefault="005344AD" w:rsidP="005344AD">
            <w:r>
              <w:rPr>
                <w:rFonts w:hint="eastAsia"/>
              </w:rPr>
              <w:t>選択したメールアドレスをグループに参加させます。</w:t>
            </w:r>
          </w:p>
        </w:tc>
      </w:tr>
      <w:tr w:rsidR="005344AD" w:rsidRPr="005344AD" w14:paraId="62B071EA" w14:textId="77777777" w:rsidTr="003327EC">
        <w:trPr>
          <w:cantSplit/>
        </w:trPr>
        <w:tc>
          <w:tcPr>
            <w:tcW w:w="2410" w:type="dxa"/>
          </w:tcPr>
          <w:p w14:paraId="00A5FDA7" w14:textId="6AD43666" w:rsidR="005344AD" w:rsidRDefault="005344AD" w:rsidP="005344AD">
            <w:r>
              <w:rPr>
                <w:rFonts w:hint="eastAsia"/>
              </w:rPr>
              <w:t>&lt;&lt;外す</w:t>
            </w:r>
          </w:p>
        </w:tc>
        <w:tc>
          <w:tcPr>
            <w:tcW w:w="6095" w:type="dxa"/>
          </w:tcPr>
          <w:p w14:paraId="7B00A46A" w14:textId="5B91E071" w:rsidR="005344AD" w:rsidRDefault="005344AD" w:rsidP="005344AD">
            <w:r>
              <w:rPr>
                <w:rFonts w:hint="eastAsia"/>
              </w:rPr>
              <w:t>選択したメールアドレスをグループから外します。</w:t>
            </w:r>
          </w:p>
        </w:tc>
      </w:tr>
    </w:tbl>
    <w:p w14:paraId="48392487" w14:textId="69DA3D1C" w:rsidR="0009687A" w:rsidRDefault="002F6368" w:rsidP="00C6767B">
      <w:pPr>
        <w:pStyle w:val="af5"/>
        <w:numPr>
          <w:ilvl w:val="0"/>
          <w:numId w:val="10"/>
        </w:numPr>
        <w:ind w:leftChars="0"/>
      </w:pPr>
      <w:r>
        <w:rPr>
          <w:rFonts w:hint="eastAsia"/>
        </w:rPr>
        <w:t>必須項目</w:t>
      </w:r>
    </w:p>
    <w:p w14:paraId="11D610AB" w14:textId="20758CCC" w:rsidR="002C46A6" w:rsidRDefault="002C46A6" w:rsidP="00FC7DAA"/>
    <w:p w14:paraId="6AC5B76A" w14:textId="5C083470" w:rsidR="002F6368" w:rsidRDefault="002F6368" w:rsidP="002F6368">
      <w:pPr>
        <w:rPr>
          <w:b/>
        </w:rPr>
      </w:pPr>
      <w:r>
        <w:t>設定後</w:t>
      </w:r>
      <w:r>
        <w:rPr>
          <w:rFonts w:hint="eastAsia"/>
        </w:rPr>
        <w:t>、画面上の「追加」または「更新」をクリックするとグループの追加、更新が行われます。</w:t>
      </w:r>
    </w:p>
    <w:p w14:paraId="68F275E1" w14:textId="77777777" w:rsidR="002F6368" w:rsidRDefault="002F6368" w:rsidP="00FC7DAA"/>
    <w:p w14:paraId="5C4A2ED6" w14:textId="04C0C07F" w:rsidR="00FC7DAA" w:rsidRDefault="00FC7DAA" w:rsidP="00F86223">
      <w:pPr>
        <w:pStyle w:val="3"/>
        <w:ind w:left="-12"/>
      </w:pPr>
      <w:bookmarkStart w:id="116" w:name="_Toc153801653"/>
      <w:r w:rsidRPr="00FC7DAA">
        <w:rPr>
          <w:rFonts w:hint="eastAsia"/>
        </w:rPr>
        <w:lastRenderedPageBreak/>
        <w:t>アドレス削除</w:t>
      </w:r>
      <w:bookmarkEnd w:id="116"/>
    </w:p>
    <w:p w14:paraId="1D8E3286" w14:textId="77777777" w:rsidR="002700A1" w:rsidRDefault="005302BC" w:rsidP="007727A3">
      <w:r>
        <w:rPr>
          <w:rFonts w:hint="eastAsia"/>
        </w:rPr>
        <w:t>登録済みの</w:t>
      </w:r>
      <w:r w:rsidR="00F86223">
        <w:rPr>
          <w:rFonts w:hint="eastAsia"/>
        </w:rPr>
        <w:t>アドレス</w:t>
      </w:r>
      <w:r>
        <w:rPr>
          <w:rFonts w:hint="eastAsia"/>
        </w:rPr>
        <w:t>/グループ</w:t>
      </w:r>
      <w:r w:rsidR="00F86223">
        <w:rPr>
          <w:rFonts w:hint="eastAsia"/>
        </w:rPr>
        <w:t>の削除を行</w:t>
      </w:r>
      <w:r w:rsidR="002700A1">
        <w:rPr>
          <w:rFonts w:hint="eastAsia"/>
        </w:rPr>
        <w:t>います。</w:t>
      </w:r>
    </w:p>
    <w:p w14:paraId="0BC1F5D5" w14:textId="77777777" w:rsidR="002700A1" w:rsidRDefault="002700A1" w:rsidP="007727A3"/>
    <w:p w14:paraId="01417402" w14:textId="00FA0729" w:rsidR="0090390C" w:rsidRDefault="00F86223" w:rsidP="007727A3">
      <w:r>
        <w:rPr>
          <w:rFonts w:hint="eastAsia"/>
        </w:rPr>
        <w:t>アドレス一覧</w:t>
      </w:r>
      <w:r w:rsidR="001E6C3F">
        <w:rPr>
          <w:rFonts w:hint="eastAsia"/>
        </w:rPr>
        <w:t>画面</w:t>
      </w:r>
      <w:r>
        <w:rPr>
          <w:rFonts w:hint="eastAsia"/>
        </w:rPr>
        <w:t>で該当</w:t>
      </w:r>
      <w:r w:rsidR="005302BC">
        <w:rPr>
          <w:rFonts w:hint="eastAsia"/>
        </w:rPr>
        <w:t>アドレス/グループ</w:t>
      </w:r>
      <w:r>
        <w:rPr>
          <w:rFonts w:hint="eastAsia"/>
        </w:rPr>
        <w:t>にチェックを入れ、上部メニューに表示される「アドレス帳操作」内の「削除」をクリックします。</w:t>
      </w:r>
    </w:p>
    <w:p w14:paraId="470C1EF5" w14:textId="21EBBC4F" w:rsidR="0090390C" w:rsidRDefault="005302BC" w:rsidP="005302BC">
      <w:r>
        <w:rPr>
          <w:noProof/>
        </w:rPr>
        <mc:AlternateContent>
          <mc:Choice Requires="wps">
            <w:drawing>
              <wp:anchor distT="0" distB="0" distL="114300" distR="114300" simplePos="0" relativeHeight="251533312" behindDoc="0" locked="0" layoutInCell="1" allowOverlap="1" wp14:anchorId="3B437E26" wp14:editId="3D89BA34">
                <wp:simplePos x="0" y="0"/>
                <wp:positionH relativeFrom="column">
                  <wp:posOffset>2682240</wp:posOffset>
                </wp:positionH>
                <wp:positionV relativeFrom="paragraph">
                  <wp:posOffset>606425</wp:posOffset>
                </wp:positionV>
                <wp:extent cx="504825" cy="200025"/>
                <wp:effectExtent l="0" t="0" r="28575" b="28575"/>
                <wp:wrapNone/>
                <wp:docPr id="50" name="楕円 50"/>
                <wp:cNvGraphicFramePr/>
                <a:graphic xmlns:a="http://schemas.openxmlformats.org/drawingml/2006/main">
                  <a:graphicData uri="http://schemas.microsoft.com/office/word/2010/wordprocessingShape">
                    <wps:wsp>
                      <wps:cNvSpPr/>
                      <wps:spPr>
                        <a:xfrm>
                          <a:off x="0" y="0"/>
                          <a:ext cx="5048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6660B04" id="楕円 50" o:spid="_x0000_s1026" style="position:absolute;left:0;text-align:left;margin-left:211.2pt;margin-top:47.75pt;width:39.75pt;height:15.75pt;z-index:25153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" filled="f" strokecolor="red" strokeweight="2pt"/>
            </w:pict>
          </mc:Fallback>
        </mc:AlternateContent>
      </w:r>
      <w:r w:rsidR="007F37EF">
        <w:rPr>
          <w:noProof/>
        </w:rPr>
        <mc:AlternateContent>
          <mc:Choice Requires="wps">
            <w:drawing>
              <wp:anchor distT="0" distB="0" distL="114300" distR="114300" simplePos="0" relativeHeight="251535360" behindDoc="0" locked="0" layoutInCell="1" allowOverlap="1" wp14:anchorId="2B5B4490" wp14:editId="67B923FF">
                <wp:simplePos x="0" y="0"/>
                <wp:positionH relativeFrom="column">
                  <wp:posOffset>748665</wp:posOffset>
                </wp:positionH>
                <wp:positionV relativeFrom="paragraph">
                  <wp:posOffset>804545</wp:posOffset>
                </wp:positionV>
                <wp:extent cx="266700" cy="209550"/>
                <wp:effectExtent l="0" t="0" r="19050" b="19050"/>
                <wp:wrapNone/>
                <wp:docPr id="51" name="楕円 51"/>
                <wp:cNvGraphicFramePr/>
                <a:graphic xmlns:a="http://schemas.openxmlformats.org/drawingml/2006/main">
                  <a:graphicData uri="http://schemas.microsoft.com/office/word/2010/wordprocessingShape">
                    <wps:wsp>
                      <wps:cNvSpPr/>
                      <wps:spPr>
                        <a:xfrm>
                          <a:off x="0" y="0"/>
                          <a:ext cx="2667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0BBDBE" id="楕円 51" o:spid="_x0000_s1026" style="position:absolute;left:0;text-align:left;margin-left:58.95pt;margin-top:63.35pt;width:21pt;height:16.5pt;z-index:25153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" filled="f" strokecolor="red" strokeweight="2pt"/>
            </w:pict>
          </mc:Fallback>
        </mc:AlternateContent>
      </w:r>
      <w:r>
        <w:rPr>
          <w:noProof/>
        </w:rPr>
        <w:drawing>
          <wp:inline distT="0" distB="0" distL="0" distR="0" wp14:anchorId="6BA3F02C" wp14:editId="44A6D5F0">
            <wp:extent cx="5400040" cy="1371600"/>
            <wp:effectExtent l="19050" t="19050" r="10160" b="1905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9">
                      <a:extLst>
                        <a:ext uri="{28A0092B-C50C-407E-A947-70E740481C1C}">
                          <a14:useLocalDpi xmlns:a14="http://schemas.microsoft.com/office/drawing/2010/main" val="0"/>
                        </a:ext>
                      </a:extLst>
                    </a:blip>
                    <a:srcRect/>
                    <a:stretch/>
                  </pic:blipFill>
                  <pic:spPr bwMode="auto">
                    <a:xfrm>
                      <a:off x="0" y="0"/>
                      <a:ext cx="5400040" cy="13716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0C799E" w14:textId="77777777" w:rsidR="00FC7DAA" w:rsidRPr="00FC7DAA" w:rsidRDefault="00FC7DAA" w:rsidP="00FC7DAA">
      <w:pPr>
        <w:jc w:val="center"/>
        <w:rPr>
          <w:b/>
        </w:rPr>
      </w:pPr>
      <w:r w:rsidRPr="00FC7DAA">
        <w:rPr>
          <w:rFonts w:hint="eastAsia"/>
          <w:b/>
        </w:rPr>
        <w:t>アドレス削除</w:t>
      </w:r>
    </w:p>
    <w:p w14:paraId="74A274D1" w14:textId="5082DA64" w:rsidR="00FC7DAA" w:rsidRDefault="00FC7DAA" w:rsidP="007727A3"/>
    <w:p w14:paraId="470113EE" w14:textId="265BE023" w:rsidR="005302BC" w:rsidRDefault="005302BC" w:rsidP="007727A3">
      <w:r>
        <w:rPr>
          <w:rFonts w:hint="eastAsia"/>
        </w:rPr>
        <w:t>以下のように削除確認ダイアログが表示されますので、問題なければ「削除」をクリックします。</w:t>
      </w:r>
    </w:p>
    <w:p w14:paraId="24A7FCB0" w14:textId="7A4DD594" w:rsidR="005302BC" w:rsidRDefault="007A1E8D" w:rsidP="007727A3">
      <w:r>
        <w:rPr>
          <w:rFonts w:hint="eastAsia"/>
          <w:noProof/>
        </w:rPr>
        <mc:AlternateContent>
          <mc:Choice Requires="wps">
            <w:drawing>
              <wp:anchor distT="0" distB="0" distL="114300" distR="114300" simplePos="0" relativeHeight="251787264" behindDoc="0" locked="0" layoutInCell="1" allowOverlap="1" wp14:anchorId="170793D7" wp14:editId="4F6A2C08">
                <wp:simplePos x="0" y="0"/>
                <wp:positionH relativeFrom="column">
                  <wp:posOffset>2357755</wp:posOffset>
                </wp:positionH>
                <wp:positionV relativeFrom="paragraph">
                  <wp:posOffset>1520825</wp:posOffset>
                </wp:positionV>
                <wp:extent cx="676275" cy="161925"/>
                <wp:effectExtent l="0" t="0" r="28575" b="28575"/>
                <wp:wrapNone/>
                <wp:docPr id="342" name="正方形/長方形 342"/>
                <wp:cNvGraphicFramePr/>
                <a:graphic xmlns:a="http://schemas.openxmlformats.org/drawingml/2006/main">
                  <a:graphicData uri="http://schemas.microsoft.com/office/word/2010/wordprocessingShape">
                    <wps:wsp>
                      <wps:cNvSpPr/>
                      <wps:spPr>
                        <a:xfrm>
                          <a:off x="0" y="0"/>
                          <a:ext cx="6762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ECBE2" id="正方形/長方形 342" o:spid="_x0000_s1026" style="position:absolute;left:0;text-align:left;margin-left:185.65pt;margin-top:119.75pt;width:53.25pt;height:12.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" filled="f" strokecolor="red" strokeweight="2pt"/>
            </w:pict>
          </mc:Fallback>
        </mc:AlternateContent>
      </w:r>
      <w:r w:rsidR="005302BC">
        <w:rPr>
          <w:noProof/>
        </w:rPr>
        <w:drawing>
          <wp:inline distT="0" distB="0" distL="0" distR="0" wp14:anchorId="155F31AB" wp14:editId="37281290">
            <wp:extent cx="5400040" cy="1934210"/>
            <wp:effectExtent l="0" t="0" r="0" b="889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400040" cy="1934210"/>
                    </a:xfrm>
                    <a:prstGeom prst="rect">
                      <a:avLst/>
                    </a:prstGeom>
                  </pic:spPr>
                </pic:pic>
              </a:graphicData>
            </a:graphic>
          </wp:inline>
        </w:drawing>
      </w:r>
    </w:p>
    <w:p w14:paraId="65D0E9D1" w14:textId="0C7A977D" w:rsidR="005302BC" w:rsidRPr="005302BC" w:rsidRDefault="005302BC" w:rsidP="005302BC">
      <w:pPr>
        <w:jc w:val="center"/>
        <w:rPr>
          <w:b/>
        </w:rPr>
      </w:pPr>
      <w:r w:rsidRPr="005302BC">
        <w:rPr>
          <w:rFonts w:hint="eastAsia"/>
          <w:b/>
        </w:rPr>
        <w:t>アドレス削除確認ダイアログ</w:t>
      </w:r>
    </w:p>
    <w:p w14:paraId="0F64D6FB" w14:textId="363400C6" w:rsidR="002700A1" w:rsidRDefault="002700A1" w:rsidP="007727A3"/>
    <w:p w14:paraId="040E701E" w14:textId="42D8ED1B" w:rsidR="002700A1" w:rsidRDefault="002700A1" w:rsidP="007727A3">
      <w:r>
        <w:rPr>
          <w:rFonts w:hint="eastAsia"/>
        </w:rPr>
        <w:t>アドレス一覧からアドレスが削除されています。</w:t>
      </w:r>
    </w:p>
    <w:p w14:paraId="2EA34086" w14:textId="2E17C3EF" w:rsidR="002700A1" w:rsidRDefault="002700A1" w:rsidP="007727A3">
      <w:r>
        <w:rPr>
          <w:noProof/>
        </w:rPr>
        <w:drawing>
          <wp:inline distT="0" distB="0" distL="0" distR="0" wp14:anchorId="25981529" wp14:editId="175CE81F">
            <wp:extent cx="5400040" cy="1200150"/>
            <wp:effectExtent l="19050" t="19050" r="10160" b="1905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1">
                      <a:extLst>
                        <a:ext uri="{28A0092B-C50C-407E-A947-70E740481C1C}">
                          <a14:useLocalDpi xmlns:a14="http://schemas.microsoft.com/office/drawing/2010/main" val="0"/>
                        </a:ext>
                      </a:extLst>
                    </a:blip>
                    <a:srcRect/>
                    <a:stretch/>
                  </pic:blipFill>
                  <pic:spPr bwMode="auto">
                    <a:xfrm>
                      <a:off x="0" y="0"/>
                      <a:ext cx="5400040" cy="12001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6F21B7" w14:textId="2358E0A2" w:rsidR="002700A1" w:rsidRPr="005658E2" w:rsidRDefault="005658E2" w:rsidP="005658E2">
      <w:pPr>
        <w:jc w:val="center"/>
        <w:rPr>
          <w:b/>
        </w:rPr>
      </w:pPr>
      <w:r w:rsidRPr="005658E2">
        <w:rPr>
          <w:rFonts w:hint="eastAsia"/>
          <w:b/>
        </w:rPr>
        <w:t>アドレス一覧</w:t>
      </w:r>
    </w:p>
    <w:p w14:paraId="17686EA3" w14:textId="79D06952" w:rsidR="00FC7DAA" w:rsidRDefault="00FC7DAA" w:rsidP="00F86223">
      <w:pPr>
        <w:pStyle w:val="3"/>
        <w:ind w:left="-12"/>
      </w:pPr>
      <w:bookmarkStart w:id="117" w:name="_Toc153801654"/>
      <w:r w:rsidRPr="00FC7DAA">
        <w:rPr>
          <w:rFonts w:hint="eastAsia"/>
        </w:rPr>
        <w:lastRenderedPageBreak/>
        <w:t>インポート</w:t>
      </w:r>
      <w:bookmarkEnd w:id="117"/>
    </w:p>
    <w:p w14:paraId="37C87DA4" w14:textId="7DCF7307" w:rsidR="00642C22" w:rsidRDefault="00642C22" w:rsidP="007727A3">
      <w:r>
        <w:rPr>
          <w:rFonts w:hint="eastAsia"/>
        </w:rPr>
        <w:t>上部メニューの「インポート」をクリックします。</w:t>
      </w:r>
    </w:p>
    <w:p w14:paraId="72A6C2AA" w14:textId="60C46617" w:rsidR="00642C22" w:rsidRPr="00642C22" w:rsidRDefault="00642C22" w:rsidP="00642C22">
      <w:pPr>
        <w:jc w:val="center"/>
      </w:pPr>
      <w:r>
        <w:rPr>
          <w:noProof/>
        </w:rPr>
        <mc:AlternateContent>
          <mc:Choice Requires="wps">
            <w:drawing>
              <wp:anchor distT="0" distB="0" distL="114300" distR="114300" simplePos="0" relativeHeight="251592704" behindDoc="0" locked="0" layoutInCell="1" allowOverlap="1" wp14:anchorId="0D11E7C3" wp14:editId="62419D84">
                <wp:simplePos x="0" y="0"/>
                <wp:positionH relativeFrom="column">
                  <wp:posOffset>1701165</wp:posOffset>
                </wp:positionH>
                <wp:positionV relativeFrom="paragraph">
                  <wp:posOffset>263525</wp:posOffset>
                </wp:positionV>
                <wp:extent cx="504825" cy="200025"/>
                <wp:effectExtent l="0" t="0" r="28575" b="28575"/>
                <wp:wrapNone/>
                <wp:docPr id="172" name="楕円 172"/>
                <wp:cNvGraphicFramePr/>
                <a:graphic xmlns:a="http://schemas.openxmlformats.org/drawingml/2006/main">
                  <a:graphicData uri="http://schemas.microsoft.com/office/word/2010/wordprocessingShape">
                    <wps:wsp>
                      <wps:cNvSpPr/>
                      <wps:spPr>
                        <a:xfrm>
                          <a:off x="0" y="0"/>
                          <a:ext cx="5048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32CF2E0" id="楕円 172" o:spid="_x0000_s1026" style="position:absolute;left:0;text-align:left;margin-left:133.95pt;margin-top:20.75pt;width:39.75pt;height:15.75pt;z-index:25159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" filled="f" strokecolor="red" strokeweight="2pt"/>
            </w:pict>
          </mc:Fallback>
        </mc:AlternateContent>
      </w:r>
      <w:r>
        <w:rPr>
          <w:noProof/>
        </w:rPr>
        <w:drawing>
          <wp:inline distT="0" distB="0" distL="0" distR="0" wp14:anchorId="3598097B" wp14:editId="0A44A9E6">
            <wp:extent cx="5400040" cy="1209675"/>
            <wp:effectExtent l="19050" t="19050" r="10160" b="28575"/>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2">
                      <a:extLst>
                        <a:ext uri="{28A0092B-C50C-407E-A947-70E740481C1C}">
                          <a14:useLocalDpi xmlns:a14="http://schemas.microsoft.com/office/drawing/2010/main" val="0"/>
                        </a:ext>
                      </a:extLst>
                    </a:blip>
                    <a:srcRect/>
                    <a:stretch/>
                  </pic:blipFill>
                  <pic:spPr bwMode="auto">
                    <a:xfrm>
                      <a:off x="0" y="0"/>
                      <a:ext cx="5400040" cy="12096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302C98" w14:textId="5EB70BEE" w:rsidR="00FC7DAA" w:rsidRPr="00FC7DAA" w:rsidRDefault="00FC7DAA" w:rsidP="00FC7DAA">
      <w:pPr>
        <w:jc w:val="center"/>
        <w:rPr>
          <w:b/>
        </w:rPr>
      </w:pPr>
      <w:r w:rsidRPr="00FC7DAA">
        <w:rPr>
          <w:rFonts w:hint="eastAsia"/>
          <w:b/>
        </w:rPr>
        <w:t>アドレス</w:t>
      </w:r>
      <w:r w:rsidR="00642C22">
        <w:rPr>
          <w:rFonts w:hint="eastAsia"/>
          <w:b/>
        </w:rPr>
        <w:t>一覧</w:t>
      </w:r>
    </w:p>
    <w:p w14:paraId="62DF7172" w14:textId="228197E0" w:rsidR="00642C22" w:rsidRDefault="00642C22" w:rsidP="00FC7DAA"/>
    <w:p w14:paraId="2FF496D2" w14:textId="6C9AB1EC" w:rsidR="00512E76" w:rsidRDefault="00512E76" w:rsidP="00512E76">
      <w:r>
        <w:rPr>
          <w:rFonts w:hint="eastAsia"/>
        </w:rPr>
        <w:t>アドレスの</w:t>
      </w:r>
      <w:r>
        <w:t>インポート</w:t>
      </w:r>
      <w:r>
        <w:rPr>
          <w:rFonts w:hint="eastAsia"/>
        </w:rPr>
        <w:t>画面が表示されますので、「ファイルを選択」をクリックしインポートに使用するCSVファイルを選択します。</w:t>
      </w:r>
    </w:p>
    <w:p w14:paraId="60AC3534" w14:textId="554AB946" w:rsidR="00512E76" w:rsidRDefault="00512E76" w:rsidP="00512E76">
      <w:r>
        <w:rPr>
          <w:rFonts w:hint="eastAsia"/>
        </w:rPr>
        <w:t>CSVファイルのフォーマットについては同画面に表示されているヒントに記載しておりますのでご確認ください。</w:t>
      </w:r>
    </w:p>
    <w:p w14:paraId="1738DC60" w14:textId="563B896E" w:rsidR="00512E76" w:rsidRDefault="00512E76" w:rsidP="00512E76">
      <w:pPr>
        <w:jc w:val="center"/>
      </w:pPr>
      <w:r>
        <w:rPr>
          <w:noProof/>
        </w:rPr>
        <w:drawing>
          <wp:inline distT="0" distB="0" distL="0" distR="0" wp14:anchorId="4514309B" wp14:editId="073680F9">
            <wp:extent cx="5400040" cy="2787650"/>
            <wp:effectExtent l="19050" t="19050" r="10160" b="1270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val="0"/>
                        </a:ext>
                      </a:extLst>
                    </a:blip>
                    <a:stretch>
                      <a:fillRect/>
                    </a:stretch>
                  </pic:blipFill>
                  <pic:spPr>
                    <a:xfrm>
                      <a:off x="0" y="0"/>
                      <a:ext cx="5400040" cy="2787650"/>
                    </a:xfrm>
                    <a:prstGeom prst="rect">
                      <a:avLst/>
                    </a:prstGeom>
                    <a:ln>
                      <a:solidFill>
                        <a:schemeClr val="tx1"/>
                      </a:solidFill>
                    </a:ln>
                  </pic:spPr>
                </pic:pic>
              </a:graphicData>
            </a:graphic>
          </wp:inline>
        </w:drawing>
      </w:r>
    </w:p>
    <w:p w14:paraId="6A8F60A9" w14:textId="30A0087E" w:rsidR="00512E76" w:rsidRPr="00512E76" w:rsidRDefault="00512E76" w:rsidP="00512E76">
      <w:pPr>
        <w:jc w:val="center"/>
        <w:rPr>
          <w:b/>
        </w:rPr>
      </w:pPr>
      <w:r w:rsidRPr="00512E76">
        <w:rPr>
          <w:rFonts w:hint="eastAsia"/>
          <w:b/>
        </w:rPr>
        <w:t>アドレスのインポート</w:t>
      </w:r>
    </w:p>
    <w:p w14:paraId="50FCC161" w14:textId="5BF58FBE" w:rsidR="00512E76" w:rsidRDefault="00512E76" w:rsidP="00FC7DAA"/>
    <w:p w14:paraId="2E7EC0F9" w14:textId="77777777" w:rsidR="008617EC" w:rsidRDefault="008617EC">
      <w:pPr>
        <w:adjustRightInd/>
        <w:snapToGrid/>
      </w:pPr>
      <w:r>
        <w:br w:type="page"/>
      </w:r>
    </w:p>
    <w:p w14:paraId="769847F5" w14:textId="08FB5F2C" w:rsidR="00895D57" w:rsidRDefault="00895D57" w:rsidP="00FC7DAA">
      <w:r>
        <w:rPr>
          <w:rFonts w:hint="eastAsia"/>
        </w:rPr>
        <w:lastRenderedPageBreak/>
        <w:t>画面左上の「インポート」をクリックするとダイアログが表示されますので、インポートするユーザーの件数を確認後「インポート」をクリックします。</w:t>
      </w:r>
    </w:p>
    <w:p w14:paraId="14858BD9" w14:textId="28A1897E" w:rsidR="00895D57" w:rsidRDefault="00895D57" w:rsidP="00895D57">
      <w:pPr>
        <w:jc w:val="center"/>
      </w:pPr>
      <w:r>
        <w:rPr>
          <w:noProof/>
        </w:rPr>
        <w:drawing>
          <wp:inline distT="0" distB="0" distL="0" distR="0" wp14:anchorId="58246ACF" wp14:editId="50FE8E92">
            <wp:extent cx="2474595" cy="1406019"/>
            <wp:effectExtent l="19050" t="19050" r="20955" b="2286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extLst>
                        <a:ext uri="{28A0092B-C50C-407E-A947-70E740481C1C}">
                          <a14:useLocalDpi xmlns:a14="http://schemas.microsoft.com/office/drawing/2010/main" val="0"/>
                        </a:ext>
                      </a:extLst>
                    </a:blip>
                    <a:stretch>
                      <a:fillRect/>
                    </a:stretch>
                  </pic:blipFill>
                  <pic:spPr>
                    <a:xfrm>
                      <a:off x="0" y="0"/>
                      <a:ext cx="2490794" cy="1415223"/>
                    </a:xfrm>
                    <a:prstGeom prst="rect">
                      <a:avLst/>
                    </a:prstGeom>
                    <a:ln>
                      <a:solidFill>
                        <a:schemeClr val="tx1"/>
                      </a:solidFill>
                    </a:ln>
                  </pic:spPr>
                </pic:pic>
              </a:graphicData>
            </a:graphic>
          </wp:inline>
        </w:drawing>
      </w:r>
    </w:p>
    <w:p w14:paraId="07541A06" w14:textId="77EE3F5D" w:rsidR="00895D57" w:rsidRPr="00895D57" w:rsidRDefault="00895D57" w:rsidP="00895D57">
      <w:pPr>
        <w:jc w:val="center"/>
        <w:rPr>
          <w:b/>
        </w:rPr>
      </w:pPr>
      <w:r w:rsidRPr="00895D57">
        <w:rPr>
          <w:rFonts w:hint="eastAsia"/>
          <w:b/>
        </w:rPr>
        <w:t>アドレスのインポート</w:t>
      </w:r>
    </w:p>
    <w:p w14:paraId="3DBF7BFD" w14:textId="48010962" w:rsidR="00895D57" w:rsidRDefault="00895D57" w:rsidP="00FC7DAA"/>
    <w:p w14:paraId="6AD1D87B" w14:textId="38822DB7" w:rsidR="00895D57" w:rsidRDefault="00D21249" w:rsidP="00FC7DAA">
      <w:r>
        <w:rPr>
          <w:rFonts w:hint="eastAsia"/>
        </w:rPr>
        <w:t>インポートが完了するとダイアログが表示されますので、「OK」をクリックします。</w:t>
      </w:r>
    </w:p>
    <w:p w14:paraId="7520A4B6" w14:textId="6099212C" w:rsidR="00D21249" w:rsidRDefault="00D21249" w:rsidP="00D21249">
      <w:pPr>
        <w:jc w:val="center"/>
      </w:pPr>
      <w:r>
        <w:rPr>
          <w:noProof/>
        </w:rPr>
        <w:drawing>
          <wp:inline distT="0" distB="0" distL="0" distR="0" wp14:anchorId="6D9A7FD4" wp14:editId="50B06722">
            <wp:extent cx="2456764" cy="1395889"/>
            <wp:effectExtent l="19050" t="19050" r="20320" b="1397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extLst>
                        <a:ext uri="{28A0092B-C50C-407E-A947-70E740481C1C}">
                          <a14:useLocalDpi xmlns:a14="http://schemas.microsoft.com/office/drawing/2010/main" val="0"/>
                        </a:ext>
                      </a:extLst>
                    </a:blip>
                    <a:stretch>
                      <a:fillRect/>
                    </a:stretch>
                  </pic:blipFill>
                  <pic:spPr>
                    <a:xfrm>
                      <a:off x="0" y="0"/>
                      <a:ext cx="2486430" cy="1412745"/>
                    </a:xfrm>
                    <a:prstGeom prst="rect">
                      <a:avLst/>
                    </a:prstGeom>
                    <a:ln>
                      <a:solidFill>
                        <a:schemeClr val="tx1"/>
                      </a:solidFill>
                    </a:ln>
                  </pic:spPr>
                </pic:pic>
              </a:graphicData>
            </a:graphic>
          </wp:inline>
        </w:drawing>
      </w:r>
    </w:p>
    <w:p w14:paraId="10D7E4A8" w14:textId="3BF3309C" w:rsidR="00895D57" w:rsidRDefault="00D21249" w:rsidP="00D21249">
      <w:pPr>
        <w:jc w:val="center"/>
      </w:pPr>
      <w:r w:rsidRPr="00895D57">
        <w:rPr>
          <w:rFonts w:hint="eastAsia"/>
          <w:b/>
        </w:rPr>
        <w:t>アドレスのインポート</w:t>
      </w:r>
    </w:p>
    <w:p w14:paraId="65D2B6B0" w14:textId="77777777" w:rsidR="008617EC" w:rsidRDefault="008617EC" w:rsidP="00FC7DAA"/>
    <w:p w14:paraId="0594C630" w14:textId="3B0FBD02" w:rsidR="00D21249" w:rsidRDefault="00D21249" w:rsidP="00FC7DAA">
      <w:r>
        <w:rPr>
          <w:rFonts w:hint="eastAsia"/>
        </w:rPr>
        <w:t>アドレス一覧画面が表示されますので、インポートしたアドレスが追加されていることを確認します。(本チュートリアルではインポートにて2アドレスの追加を行っています)</w:t>
      </w:r>
    </w:p>
    <w:p w14:paraId="32496F68" w14:textId="4AA69A1A" w:rsidR="00D21249" w:rsidRDefault="00CC1C1C" w:rsidP="00CC1C1C">
      <w:pPr>
        <w:jc w:val="center"/>
      </w:pPr>
      <w:r>
        <w:rPr>
          <w:noProof/>
        </w:rPr>
        <w:drawing>
          <wp:inline distT="0" distB="0" distL="0" distR="0" wp14:anchorId="7472BF25" wp14:editId="1A715301">
            <wp:extent cx="5400040" cy="1533525"/>
            <wp:effectExtent l="19050" t="19050" r="10160" b="28575"/>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6">
                      <a:extLst>
                        <a:ext uri="{28A0092B-C50C-407E-A947-70E740481C1C}">
                          <a14:useLocalDpi xmlns:a14="http://schemas.microsoft.com/office/drawing/2010/main" val="0"/>
                        </a:ext>
                      </a:extLst>
                    </a:blip>
                    <a:srcRect/>
                    <a:stretch/>
                  </pic:blipFill>
                  <pic:spPr bwMode="auto">
                    <a:xfrm>
                      <a:off x="0" y="0"/>
                      <a:ext cx="5400040" cy="15335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1CFF4A" w14:textId="2D6AE7B8" w:rsidR="00D21249" w:rsidRDefault="00CC1C1C" w:rsidP="00CC1C1C">
      <w:pPr>
        <w:jc w:val="center"/>
      </w:pPr>
      <w:r w:rsidRPr="00FC7DAA">
        <w:rPr>
          <w:rFonts w:hint="eastAsia"/>
          <w:b/>
        </w:rPr>
        <w:t>アドレス</w:t>
      </w:r>
      <w:r>
        <w:rPr>
          <w:rFonts w:hint="eastAsia"/>
          <w:b/>
        </w:rPr>
        <w:t>一覧</w:t>
      </w:r>
    </w:p>
    <w:p w14:paraId="2F80F95E" w14:textId="77777777" w:rsidR="00D21249" w:rsidRDefault="00D21249" w:rsidP="00FC7DAA"/>
    <w:p w14:paraId="0C9B7EBA" w14:textId="3667184C" w:rsidR="00512E76" w:rsidRDefault="00606CBE" w:rsidP="00606CBE">
      <w:pPr>
        <w:pStyle w:val="3"/>
        <w:ind w:left="-12"/>
      </w:pPr>
      <w:bookmarkStart w:id="118" w:name="_Toc153801655"/>
      <w:r>
        <w:rPr>
          <w:rFonts w:hint="eastAsia"/>
        </w:rPr>
        <w:lastRenderedPageBreak/>
        <w:t>エクスポート</w:t>
      </w:r>
      <w:bookmarkEnd w:id="118"/>
    </w:p>
    <w:p w14:paraId="253CEB8F" w14:textId="05F239F2" w:rsidR="00E62A7A" w:rsidRDefault="00E62A7A" w:rsidP="00E62A7A">
      <w:r>
        <w:rPr>
          <w:rFonts w:hint="eastAsia"/>
        </w:rPr>
        <w:t>アドレスの一覧情報をCSV形式でエクスポートすることができます。</w:t>
      </w:r>
    </w:p>
    <w:p w14:paraId="150FAC81" w14:textId="77777777" w:rsidR="00E62A7A" w:rsidRPr="00AC62E3" w:rsidRDefault="00E62A7A" w:rsidP="00E62A7A">
      <w:r>
        <w:rPr>
          <w:rFonts w:hint="eastAsia"/>
        </w:rPr>
        <w:t>上部メニューの「エクスポート」をクリックします。</w:t>
      </w:r>
    </w:p>
    <w:p w14:paraId="433BB48B" w14:textId="39BE1B1C" w:rsidR="00512E76" w:rsidRPr="00E62A7A" w:rsidRDefault="00E62A7A" w:rsidP="00E62A7A">
      <w:pPr>
        <w:jc w:val="center"/>
      </w:pPr>
      <w:r>
        <w:rPr>
          <w:noProof/>
        </w:rPr>
        <mc:AlternateContent>
          <mc:Choice Requires="wps">
            <w:drawing>
              <wp:anchor distT="0" distB="0" distL="114300" distR="114300" simplePos="0" relativeHeight="251658752" behindDoc="0" locked="0" layoutInCell="1" allowOverlap="1" wp14:anchorId="4D22D192" wp14:editId="088A0411">
                <wp:simplePos x="0" y="0"/>
                <wp:positionH relativeFrom="column">
                  <wp:posOffset>2186940</wp:posOffset>
                </wp:positionH>
                <wp:positionV relativeFrom="paragraph">
                  <wp:posOffset>254001</wp:posOffset>
                </wp:positionV>
                <wp:extent cx="590550" cy="190500"/>
                <wp:effectExtent l="0" t="0" r="19050" b="19050"/>
                <wp:wrapNone/>
                <wp:docPr id="185" name="楕円 185"/>
                <wp:cNvGraphicFramePr/>
                <a:graphic xmlns:a="http://schemas.openxmlformats.org/drawingml/2006/main">
                  <a:graphicData uri="http://schemas.microsoft.com/office/word/2010/wordprocessingShape">
                    <wps:wsp>
                      <wps:cNvSpPr/>
                      <wps:spPr>
                        <a:xfrm>
                          <a:off x="0" y="0"/>
                          <a:ext cx="5905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7B0BA9" id="楕円 185" o:spid="_x0000_s1026" style="position:absolute;left:0;text-align:left;margin-left:172.2pt;margin-top:20pt;width:46.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" filled="f" strokecolor="red" strokeweight="2pt"/>
            </w:pict>
          </mc:Fallback>
        </mc:AlternateContent>
      </w:r>
      <w:r>
        <w:rPr>
          <w:noProof/>
        </w:rPr>
        <w:drawing>
          <wp:inline distT="0" distB="0" distL="0" distR="0" wp14:anchorId="77585AAC" wp14:editId="31CAA438">
            <wp:extent cx="5400040" cy="1495425"/>
            <wp:effectExtent l="19050" t="19050" r="10160" b="28575"/>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7">
                      <a:extLst>
                        <a:ext uri="{28A0092B-C50C-407E-A947-70E740481C1C}">
                          <a14:useLocalDpi xmlns:a14="http://schemas.microsoft.com/office/drawing/2010/main" val="0"/>
                        </a:ext>
                      </a:extLst>
                    </a:blip>
                    <a:srcRect/>
                    <a:stretch/>
                  </pic:blipFill>
                  <pic:spPr bwMode="auto">
                    <a:xfrm>
                      <a:off x="0" y="0"/>
                      <a:ext cx="5400040" cy="14954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A3C56D" w14:textId="3C8E243E" w:rsidR="00CC1C1C" w:rsidRPr="00E62A7A" w:rsidRDefault="00E62A7A" w:rsidP="00E62A7A">
      <w:pPr>
        <w:jc w:val="center"/>
        <w:rPr>
          <w:b/>
        </w:rPr>
      </w:pPr>
      <w:r w:rsidRPr="00E62A7A">
        <w:rPr>
          <w:rFonts w:hint="eastAsia"/>
          <w:b/>
        </w:rPr>
        <w:t>アドレス一覧</w:t>
      </w:r>
    </w:p>
    <w:p w14:paraId="25C894F4" w14:textId="49EFC924" w:rsidR="00CC1C1C" w:rsidRDefault="00CC1C1C" w:rsidP="00FC7DAA"/>
    <w:p w14:paraId="0F044E8F" w14:textId="66D8A555" w:rsidR="00E62A7A" w:rsidRDefault="008837CA" w:rsidP="00FC7DAA">
      <w:r>
        <w:rPr>
          <w:rFonts w:hint="eastAsia"/>
        </w:rPr>
        <w:t>ダイアログが表示されますので、「エクスポート」をクリックします。</w:t>
      </w:r>
    </w:p>
    <w:p w14:paraId="204BA77D" w14:textId="63486457" w:rsidR="008837CA" w:rsidRDefault="008374FD" w:rsidP="008374FD">
      <w:pPr>
        <w:jc w:val="center"/>
      </w:pPr>
      <w:r>
        <w:rPr>
          <w:noProof/>
        </w:rPr>
        <w:drawing>
          <wp:inline distT="0" distB="0" distL="0" distR="0" wp14:anchorId="7464E406" wp14:editId="020EAE6F">
            <wp:extent cx="2875913" cy="1437957"/>
            <wp:effectExtent l="19050" t="19050" r="20320" b="1016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val="0"/>
                        </a:ext>
                      </a:extLst>
                    </a:blip>
                    <a:stretch>
                      <a:fillRect/>
                    </a:stretch>
                  </pic:blipFill>
                  <pic:spPr>
                    <a:xfrm>
                      <a:off x="0" y="0"/>
                      <a:ext cx="2887374" cy="1443687"/>
                    </a:xfrm>
                    <a:prstGeom prst="rect">
                      <a:avLst/>
                    </a:prstGeom>
                    <a:ln>
                      <a:solidFill>
                        <a:schemeClr val="tx1"/>
                      </a:solidFill>
                    </a:ln>
                  </pic:spPr>
                </pic:pic>
              </a:graphicData>
            </a:graphic>
          </wp:inline>
        </w:drawing>
      </w:r>
    </w:p>
    <w:p w14:paraId="6B3E406F" w14:textId="73F128A4" w:rsidR="008374FD" w:rsidRPr="008374FD" w:rsidRDefault="008374FD" w:rsidP="008374FD">
      <w:pPr>
        <w:jc w:val="center"/>
        <w:rPr>
          <w:b/>
        </w:rPr>
      </w:pPr>
      <w:r w:rsidRPr="008374FD">
        <w:rPr>
          <w:rFonts w:hint="eastAsia"/>
          <w:b/>
        </w:rPr>
        <w:t>アドレス帳のエクスポート</w:t>
      </w:r>
    </w:p>
    <w:p w14:paraId="60A03C3F" w14:textId="77777777" w:rsidR="008517D2" w:rsidRDefault="008517D2" w:rsidP="00FC7DAA"/>
    <w:p w14:paraId="21BD06E7" w14:textId="13BE4443" w:rsidR="008837CA" w:rsidRDefault="008517D2" w:rsidP="00FC7DAA">
      <w:r>
        <w:rPr>
          <w:rFonts w:hint="eastAsia"/>
        </w:rPr>
        <w:t>エクスポートしたファイルがダウンロードされます。ファイルをテキストエディタ等で開くとアドレスの一覧情報を確認することができます。</w:t>
      </w:r>
    </w:p>
    <w:p w14:paraId="31C37039" w14:textId="042D0940" w:rsidR="008517D2" w:rsidRPr="008517D2" w:rsidRDefault="008517D2" w:rsidP="008517D2">
      <w:pPr>
        <w:jc w:val="center"/>
      </w:pPr>
      <w:r>
        <w:rPr>
          <w:noProof/>
        </w:rPr>
        <w:drawing>
          <wp:inline distT="0" distB="0" distL="0" distR="0" wp14:anchorId="4EC87C8B" wp14:editId="08468F8D">
            <wp:extent cx="3676650" cy="584921"/>
            <wp:effectExtent l="19050" t="19050" r="19050" b="24765"/>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9">
                      <a:extLst>
                        <a:ext uri="{28A0092B-C50C-407E-A947-70E740481C1C}">
                          <a14:useLocalDpi xmlns:a14="http://schemas.microsoft.com/office/drawing/2010/main" val="0"/>
                        </a:ext>
                      </a:extLst>
                    </a:blip>
                    <a:srcRect/>
                    <a:stretch/>
                  </pic:blipFill>
                  <pic:spPr bwMode="auto">
                    <a:xfrm>
                      <a:off x="0" y="0"/>
                      <a:ext cx="3782391" cy="6017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0400D8" w14:textId="77777777" w:rsidR="00D35F9F" w:rsidRPr="00FC7DAA" w:rsidRDefault="00D35F9F" w:rsidP="007727A3"/>
    <w:sectPr w:rsidR="00D35F9F" w:rsidRPr="00FC7DAA" w:rsidSect="00120AFC">
      <w:headerReference w:type="default" r:id="rId200"/>
      <w:footerReference w:type="default" r:id="rId201"/>
      <w:pgSz w:w="11906" w:h="16838" w:code="9"/>
      <w:pgMar w:top="1418" w:right="1701" w:bottom="1701" w:left="1701" w:header="851" w:footer="992" w:gutter="0"/>
      <w:pgNumType w:start="1"/>
      <w:cols w:space="425"/>
      <w:docGrid w:linePitch="326"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E12911" w14:textId="77777777" w:rsidR="00956EE5" w:rsidRDefault="00956EE5" w:rsidP="00A01D21">
      <w:r>
        <w:separator/>
      </w:r>
    </w:p>
  </w:endnote>
  <w:endnote w:type="continuationSeparator" w:id="0">
    <w:p w14:paraId="6932F7F2" w14:textId="77777777" w:rsidR="00956EE5" w:rsidRDefault="00956EE5"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75298" w14:textId="77777777" w:rsidR="00C74623" w:rsidRDefault="00C74623" w:rsidP="00A01D21">
    <w:pPr>
      <w:pStyle w:val="a6"/>
      <w:rPr>
        <w:rStyle w:val="a8"/>
      </w:rPr>
    </w:pPr>
    <w:r>
      <w:rPr>
        <w:rStyle w:val="a8"/>
      </w:rPr>
      <w:fldChar w:fldCharType="begin"/>
    </w:r>
    <w:r>
      <w:rPr>
        <w:rStyle w:val="a8"/>
      </w:rPr>
      <w:instrText xml:space="preserve">PAGE  </w:instrText>
    </w:r>
    <w:r>
      <w:rPr>
        <w:rStyle w:val="a8"/>
      </w:rPr>
      <w:fldChar w:fldCharType="end"/>
    </w:r>
  </w:p>
  <w:p w14:paraId="5A38667C" w14:textId="77777777" w:rsidR="00C74623" w:rsidRDefault="00C74623"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7823193"/>
      <w:docPartObj>
        <w:docPartGallery w:val="Page Numbers (Bottom of Page)"/>
        <w:docPartUnique/>
      </w:docPartObj>
    </w:sdtPr>
    <w:sdtEndPr/>
    <w:sdtContent>
      <w:p w14:paraId="6E2941B7" w14:textId="5306D1EA" w:rsidR="00C74623" w:rsidRDefault="00C74623">
        <w:pPr>
          <w:pStyle w:val="a6"/>
          <w:jc w:val="center"/>
        </w:pPr>
        <w:r>
          <w:fldChar w:fldCharType="begin"/>
        </w:r>
        <w:r>
          <w:instrText>PAGE   \* MERGEFORMAT</w:instrText>
        </w:r>
        <w:r>
          <w:fldChar w:fldCharType="separate"/>
        </w:r>
        <w:r w:rsidR="001A35DA" w:rsidRPr="001A35DA">
          <w:rPr>
            <w:noProof/>
            <w:lang w:val="ja-JP"/>
          </w:rPr>
          <w:t>17</w:t>
        </w:r>
        <w:r>
          <w:fldChar w:fldCharType="end"/>
        </w:r>
      </w:p>
    </w:sdtContent>
  </w:sdt>
  <w:p w14:paraId="3FCB01BE" w14:textId="4D38F355" w:rsidR="00C74623" w:rsidRPr="00120AFC" w:rsidRDefault="00C74623" w:rsidP="00120AFC">
    <w:pPr>
      <w:pStyle w:val="a6"/>
      <w:jc w:val="right"/>
      <w:rPr>
        <w:rStyle w:val="a8"/>
        <w:rFonts w:cs="メイリオ"/>
      </w:rPr>
    </w:pPr>
    <w:r w:rsidRPr="005E3A6A">
      <w:rPr>
        <w:rFonts w:cs="メイリオ"/>
      </w:rPr>
      <w:t>Copyright © North Grid Corporation 20</w:t>
    </w:r>
    <w:r>
      <w:rPr>
        <w:rFonts w:cs="メイリオ" w:hint="eastAsia"/>
      </w:rPr>
      <w:t>2</w:t>
    </w:r>
    <w:r w:rsidR="006F69BF">
      <w:rPr>
        <w:rFonts w:cs="メイリオ" w:hint="eastAsia"/>
      </w:rPr>
      <w:t>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C8BD0B" w14:textId="77777777" w:rsidR="00956EE5" w:rsidRDefault="00956EE5" w:rsidP="00A01D21">
      <w:r>
        <w:separator/>
      </w:r>
    </w:p>
  </w:footnote>
  <w:footnote w:type="continuationSeparator" w:id="0">
    <w:p w14:paraId="504EF206" w14:textId="77777777" w:rsidR="00956EE5" w:rsidRDefault="00956EE5"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47352" w14:textId="77777777" w:rsidR="00C74623" w:rsidRDefault="00C74623" w:rsidP="00120AFC">
    <w:pPr>
      <w:pStyle w:val="af2"/>
      <w:tabs>
        <w:tab w:val="clear" w:pos="4252"/>
        <w:tab w:val="clear" w:pos="8504"/>
        <w:tab w:val="left" w:pos="6630"/>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EADBA" w14:textId="2A4DBCDF" w:rsidR="00C74623" w:rsidRPr="00120AFC" w:rsidRDefault="00C9691F" w:rsidP="00120AFC">
    <w:pPr>
      <w:pStyle w:val="af2"/>
      <w:jc w:val="right"/>
    </w:pPr>
    <w:r w:rsidRPr="00C9691F">
      <w:rPr>
        <w:rFonts w:hint="eastAsia"/>
      </w:rPr>
      <w:t>操作チュートリアル　ユーザー編</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06937"/>
    <w:multiLevelType w:val="hybridMultilevel"/>
    <w:tmpl w:val="73F2703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FC5975"/>
    <w:multiLevelType w:val="hybridMultilevel"/>
    <w:tmpl w:val="20D4B324"/>
    <w:lvl w:ilvl="0" w:tplc="7D048F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8F6668"/>
    <w:multiLevelType w:val="hybridMultilevel"/>
    <w:tmpl w:val="06D46278"/>
    <w:lvl w:ilvl="0" w:tplc="51188B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0C07CF"/>
    <w:multiLevelType w:val="hybridMultilevel"/>
    <w:tmpl w:val="74F44474"/>
    <w:lvl w:ilvl="0" w:tplc="B6D4847E">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F334DED"/>
    <w:multiLevelType w:val="hybridMultilevel"/>
    <w:tmpl w:val="3ECED964"/>
    <w:lvl w:ilvl="0" w:tplc="DA0826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25E4F4A"/>
    <w:multiLevelType w:val="hybridMultilevel"/>
    <w:tmpl w:val="01A69516"/>
    <w:lvl w:ilvl="0" w:tplc="5EA8BDC8">
      <w:start w:val="2"/>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AD05C22"/>
    <w:multiLevelType w:val="hybridMultilevel"/>
    <w:tmpl w:val="9D08AE40"/>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CDB3BA1"/>
    <w:multiLevelType w:val="hybridMultilevel"/>
    <w:tmpl w:val="C0EC9804"/>
    <w:lvl w:ilvl="0" w:tplc="F1E4467C">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DBE49CA"/>
    <w:multiLevelType w:val="hybridMultilevel"/>
    <w:tmpl w:val="0DA49730"/>
    <w:lvl w:ilvl="0" w:tplc="51188B5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0E9405A"/>
    <w:multiLevelType w:val="hybridMultilevel"/>
    <w:tmpl w:val="DD848EE6"/>
    <w:lvl w:ilvl="0" w:tplc="174896C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3855AA"/>
    <w:multiLevelType w:val="hybridMultilevel"/>
    <w:tmpl w:val="0770A066"/>
    <w:lvl w:ilvl="0" w:tplc="F1E4467C">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49C2124"/>
    <w:multiLevelType w:val="hybridMultilevel"/>
    <w:tmpl w:val="E876A2E4"/>
    <w:lvl w:ilvl="0" w:tplc="DA0826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F064725"/>
    <w:multiLevelType w:val="hybridMultilevel"/>
    <w:tmpl w:val="8C2E555C"/>
    <w:lvl w:ilvl="0" w:tplc="5ADAC8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2680ACF"/>
    <w:multiLevelType w:val="hybridMultilevel"/>
    <w:tmpl w:val="60DADFB0"/>
    <w:lvl w:ilvl="0" w:tplc="B03EBC2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44D1BE0"/>
    <w:multiLevelType w:val="hybridMultilevel"/>
    <w:tmpl w:val="4F36489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5763795"/>
    <w:multiLevelType w:val="hybridMultilevel"/>
    <w:tmpl w:val="5CFEDCE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60185A"/>
    <w:multiLevelType w:val="hybridMultilevel"/>
    <w:tmpl w:val="7D522D7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F8C1331"/>
    <w:multiLevelType w:val="hybridMultilevel"/>
    <w:tmpl w:val="4D44B68A"/>
    <w:lvl w:ilvl="0" w:tplc="EE9C91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48868B8"/>
    <w:multiLevelType w:val="hybridMultilevel"/>
    <w:tmpl w:val="F96E8B8C"/>
    <w:lvl w:ilvl="0" w:tplc="696E17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5941151"/>
    <w:multiLevelType w:val="hybridMultilevel"/>
    <w:tmpl w:val="4718F994"/>
    <w:lvl w:ilvl="0" w:tplc="655CD156">
      <w:numFmt w:val="bullet"/>
      <w:lvlText w:val="※"/>
      <w:lvlJc w:val="left"/>
      <w:pPr>
        <w:ind w:left="360" w:hanging="360"/>
      </w:pPr>
      <w:rPr>
        <w:rFonts w:ascii="メイリオ" w:eastAsia="メイリオ" w:hAnsi="メイリオ"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61269F7"/>
    <w:multiLevelType w:val="multilevel"/>
    <w:tmpl w:val="EE0834F4"/>
    <w:lvl w:ilvl="0">
      <w:start w:val="1"/>
      <w:numFmt w:val="decimal"/>
      <w:pStyle w:val="1"/>
      <w:lvlText w:val="%1."/>
      <w:lvlJc w:val="left"/>
      <w:pPr>
        <w:tabs>
          <w:tab w:val="num" w:pos="709"/>
        </w:tabs>
        <w:ind w:left="709"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483F6654"/>
    <w:multiLevelType w:val="hybridMultilevel"/>
    <w:tmpl w:val="C3CAB6F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00B7FEE"/>
    <w:multiLevelType w:val="hybridMultilevel"/>
    <w:tmpl w:val="88DE384C"/>
    <w:lvl w:ilvl="0" w:tplc="C1F67F8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0D95A0E"/>
    <w:multiLevelType w:val="hybridMultilevel"/>
    <w:tmpl w:val="3DEE527A"/>
    <w:lvl w:ilvl="0" w:tplc="771277F6">
      <w:start w:val="1"/>
      <w:numFmt w:val="bullet"/>
      <w:lvlText w:val="※"/>
      <w:lvlJc w:val="left"/>
      <w:pPr>
        <w:ind w:left="420" w:hanging="420"/>
      </w:pPr>
      <w:rPr>
        <w:rFonts w:ascii="メイリオ" w:eastAsia="メイリオ" w:hAnsi="メイリオ" w:hint="eastAsia"/>
        <w:color w:val="auto"/>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2606D4E"/>
    <w:multiLevelType w:val="hybridMultilevel"/>
    <w:tmpl w:val="6862DA10"/>
    <w:lvl w:ilvl="0" w:tplc="D11CCF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61070FF"/>
    <w:multiLevelType w:val="hybridMultilevel"/>
    <w:tmpl w:val="6106A820"/>
    <w:lvl w:ilvl="0" w:tplc="C1F67F8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9761FC"/>
    <w:multiLevelType w:val="hybridMultilevel"/>
    <w:tmpl w:val="54CA1A06"/>
    <w:lvl w:ilvl="0" w:tplc="DA0826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00E5049"/>
    <w:multiLevelType w:val="hybridMultilevel"/>
    <w:tmpl w:val="3522B972"/>
    <w:lvl w:ilvl="0" w:tplc="79A4E642">
      <w:start w:val="1"/>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0973D06"/>
    <w:multiLevelType w:val="hybridMultilevel"/>
    <w:tmpl w:val="AF5858D6"/>
    <w:lvl w:ilvl="0" w:tplc="51188B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266259C"/>
    <w:multiLevelType w:val="hybridMultilevel"/>
    <w:tmpl w:val="A33473AC"/>
    <w:lvl w:ilvl="0" w:tplc="51188B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38A7AA9"/>
    <w:multiLevelType w:val="hybridMultilevel"/>
    <w:tmpl w:val="49E07BC4"/>
    <w:lvl w:ilvl="0" w:tplc="D62AB780">
      <w:start w:val="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4931A7D"/>
    <w:multiLevelType w:val="hybridMultilevel"/>
    <w:tmpl w:val="A34048EA"/>
    <w:lvl w:ilvl="0" w:tplc="79A4E642">
      <w:start w:val="1"/>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CC22EDA"/>
    <w:multiLevelType w:val="hybridMultilevel"/>
    <w:tmpl w:val="72CA3830"/>
    <w:lvl w:ilvl="0" w:tplc="DA0826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DBB65B6"/>
    <w:multiLevelType w:val="hybridMultilevel"/>
    <w:tmpl w:val="70D4DBA4"/>
    <w:lvl w:ilvl="0" w:tplc="14685FF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48720BE"/>
    <w:multiLevelType w:val="hybridMultilevel"/>
    <w:tmpl w:val="A06A8368"/>
    <w:lvl w:ilvl="0" w:tplc="4E9080A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6CD5CA1"/>
    <w:multiLevelType w:val="hybridMultilevel"/>
    <w:tmpl w:val="E55A4528"/>
    <w:lvl w:ilvl="0" w:tplc="A140AFE6">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73E49F1"/>
    <w:multiLevelType w:val="hybridMultilevel"/>
    <w:tmpl w:val="130E683E"/>
    <w:lvl w:ilvl="0" w:tplc="4E9080A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E974197"/>
    <w:multiLevelType w:val="hybridMultilevel"/>
    <w:tmpl w:val="7540B6B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0"/>
  </w:num>
  <w:num w:numId="2">
    <w:abstractNumId w:val="16"/>
  </w:num>
  <w:num w:numId="3">
    <w:abstractNumId w:val="37"/>
  </w:num>
  <w:num w:numId="4">
    <w:abstractNumId w:val="14"/>
  </w:num>
  <w:num w:numId="5">
    <w:abstractNumId w:val="21"/>
  </w:num>
  <w:num w:numId="6">
    <w:abstractNumId w:val="36"/>
  </w:num>
  <w:num w:numId="7">
    <w:abstractNumId w:val="34"/>
  </w:num>
  <w:num w:numId="8">
    <w:abstractNumId w:val="15"/>
  </w:num>
  <w:num w:numId="9">
    <w:abstractNumId w:val="5"/>
  </w:num>
  <w:num w:numId="10">
    <w:abstractNumId w:val="23"/>
  </w:num>
  <w:num w:numId="11">
    <w:abstractNumId w:val="24"/>
  </w:num>
  <w:num w:numId="12">
    <w:abstractNumId w:val="18"/>
  </w:num>
  <w:num w:numId="13">
    <w:abstractNumId w:val="11"/>
  </w:num>
  <w:num w:numId="14">
    <w:abstractNumId w:val="32"/>
  </w:num>
  <w:num w:numId="15">
    <w:abstractNumId w:val="4"/>
  </w:num>
  <w:num w:numId="16">
    <w:abstractNumId w:val="26"/>
  </w:num>
  <w:num w:numId="17">
    <w:abstractNumId w:val="33"/>
  </w:num>
  <w:num w:numId="18">
    <w:abstractNumId w:val="25"/>
  </w:num>
  <w:num w:numId="19">
    <w:abstractNumId w:val="22"/>
  </w:num>
  <w:num w:numId="20">
    <w:abstractNumId w:val="0"/>
  </w:num>
  <w:num w:numId="21">
    <w:abstractNumId w:val="17"/>
  </w:num>
  <w:num w:numId="22">
    <w:abstractNumId w:val="12"/>
  </w:num>
  <w:num w:numId="23">
    <w:abstractNumId w:val="1"/>
  </w:num>
  <w:num w:numId="24">
    <w:abstractNumId w:val="28"/>
  </w:num>
  <w:num w:numId="25">
    <w:abstractNumId w:val="2"/>
  </w:num>
  <w:num w:numId="26">
    <w:abstractNumId w:val="29"/>
  </w:num>
  <w:num w:numId="27">
    <w:abstractNumId w:val="30"/>
  </w:num>
  <w:num w:numId="28">
    <w:abstractNumId w:val="8"/>
  </w:num>
  <w:num w:numId="29">
    <w:abstractNumId w:val="27"/>
  </w:num>
  <w:num w:numId="30">
    <w:abstractNumId w:val="19"/>
  </w:num>
  <w:num w:numId="31">
    <w:abstractNumId w:val="13"/>
  </w:num>
  <w:num w:numId="32">
    <w:abstractNumId w:val="9"/>
  </w:num>
  <w:num w:numId="33">
    <w:abstractNumId w:val="31"/>
  </w:num>
  <w:num w:numId="34">
    <w:abstractNumId w:val="10"/>
  </w:num>
  <w:num w:numId="35">
    <w:abstractNumId w:val="7"/>
  </w:num>
  <w:num w:numId="36">
    <w:abstractNumId w:val="35"/>
  </w:num>
  <w:num w:numId="37">
    <w:abstractNumId w:val="3"/>
  </w:num>
  <w:num w:numId="38">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93"/>
  <w:drawingGridVerticalSpacing w:val="163"/>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B60"/>
    <w:rsid w:val="00000966"/>
    <w:rsid w:val="000017AC"/>
    <w:rsid w:val="0000191E"/>
    <w:rsid w:val="00002D49"/>
    <w:rsid w:val="00002F1E"/>
    <w:rsid w:val="00002FF0"/>
    <w:rsid w:val="00003848"/>
    <w:rsid w:val="00004384"/>
    <w:rsid w:val="000043B2"/>
    <w:rsid w:val="000044A4"/>
    <w:rsid w:val="00005658"/>
    <w:rsid w:val="00005C5B"/>
    <w:rsid w:val="00005E51"/>
    <w:rsid w:val="0000670A"/>
    <w:rsid w:val="000067BF"/>
    <w:rsid w:val="000068B9"/>
    <w:rsid w:val="00006BDD"/>
    <w:rsid w:val="0000723B"/>
    <w:rsid w:val="00007A03"/>
    <w:rsid w:val="00010267"/>
    <w:rsid w:val="00010862"/>
    <w:rsid w:val="00010E1B"/>
    <w:rsid w:val="0001143A"/>
    <w:rsid w:val="0001154C"/>
    <w:rsid w:val="00012175"/>
    <w:rsid w:val="00013845"/>
    <w:rsid w:val="00015269"/>
    <w:rsid w:val="00015C24"/>
    <w:rsid w:val="000162EB"/>
    <w:rsid w:val="0001672B"/>
    <w:rsid w:val="00016951"/>
    <w:rsid w:val="000171B1"/>
    <w:rsid w:val="00017A9D"/>
    <w:rsid w:val="0002052E"/>
    <w:rsid w:val="00020D66"/>
    <w:rsid w:val="00020FB8"/>
    <w:rsid w:val="00021C47"/>
    <w:rsid w:val="000224B0"/>
    <w:rsid w:val="000226C4"/>
    <w:rsid w:val="000240A6"/>
    <w:rsid w:val="0002486A"/>
    <w:rsid w:val="00024B8E"/>
    <w:rsid w:val="000253EB"/>
    <w:rsid w:val="000260E7"/>
    <w:rsid w:val="00026AFB"/>
    <w:rsid w:val="0003033D"/>
    <w:rsid w:val="00030F2C"/>
    <w:rsid w:val="000323D9"/>
    <w:rsid w:val="000331F9"/>
    <w:rsid w:val="0003404D"/>
    <w:rsid w:val="000343B3"/>
    <w:rsid w:val="000345B3"/>
    <w:rsid w:val="00034782"/>
    <w:rsid w:val="000366CF"/>
    <w:rsid w:val="0003697A"/>
    <w:rsid w:val="00041738"/>
    <w:rsid w:val="00042532"/>
    <w:rsid w:val="00042575"/>
    <w:rsid w:val="000433E2"/>
    <w:rsid w:val="00043F3A"/>
    <w:rsid w:val="00044772"/>
    <w:rsid w:val="0004512E"/>
    <w:rsid w:val="0004556F"/>
    <w:rsid w:val="000459DC"/>
    <w:rsid w:val="000466B3"/>
    <w:rsid w:val="0004681F"/>
    <w:rsid w:val="00050380"/>
    <w:rsid w:val="00050F49"/>
    <w:rsid w:val="00050F4D"/>
    <w:rsid w:val="00051315"/>
    <w:rsid w:val="00052B76"/>
    <w:rsid w:val="00052D10"/>
    <w:rsid w:val="0005394E"/>
    <w:rsid w:val="000544C3"/>
    <w:rsid w:val="000546D7"/>
    <w:rsid w:val="000555DB"/>
    <w:rsid w:val="000556B0"/>
    <w:rsid w:val="00057BCA"/>
    <w:rsid w:val="0006178B"/>
    <w:rsid w:val="000624DE"/>
    <w:rsid w:val="000632AA"/>
    <w:rsid w:val="000642C9"/>
    <w:rsid w:val="000673BD"/>
    <w:rsid w:val="0006784B"/>
    <w:rsid w:val="00070D45"/>
    <w:rsid w:val="0007163F"/>
    <w:rsid w:val="00071D20"/>
    <w:rsid w:val="000725C7"/>
    <w:rsid w:val="000739B5"/>
    <w:rsid w:val="00073E18"/>
    <w:rsid w:val="00073F64"/>
    <w:rsid w:val="000743DC"/>
    <w:rsid w:val="00075145"/>
    <w:rsid w:val="00075760"/>
    <w:rsid w:val="000758CD"/>
    <w:rsid w:val="000759EA"/>
    <w:rsid w:val="000762B6"/>
    <w:rsid w:val="00076FB7"/>
    <w:rsid w:val="00077AE7"/>
    <w:rsid w:val="00077C7E"/>
    <w:rsid w:val="00081F06"/>
    <w:rsid w:val="00082878"/>
    <w:rsid w:val="000837FD"/>
    <w:rsid w:val="0008394F"/>
    <w:rsid w:val="000849AD"/>
    <w:rsid w:val="000866BC"/>
    <w:rsid w:val="0008693E"/>
    <w:rsid w:val="00086F9B"/>
    <w:rsid w:val="00087170"/>
    <w:rsid w:val="0009058B"/>
    <w:rsid w:val="00092A9B"/>
    <w:rsid w:val="00092BB8"/>
    <w:rsid w:val="00093E04"/>
    <w:rsid w:val="00095831"/>
    <w:rsid w:val="00095F35"/>
    <w:rsid w:val="0009687A"/>
    <w:rsid w:val="00096E9B"/>
    <w:rsid w:val="00096FCF"/>
    <w:rsid w:val="000A0720"/>
    <w:rsid w:val="000A0C28"/>
    <w:rsid w:val="000A0D4C"/>
    <w:rsid w:val="000A338E"/>
    <w:rsid w:val="000A3E26"/>
    <w:rsid w:val="000A4587"/>
    <w:rsid w:val="000A4734"/>
    <w:rsid w:val="000A60FD"/>
    <w:rsid w:val="000A6EB3"/>
    <w:rsid w:val="000B3E0D"/>
    <w:rsid w:val="000B40C2"/>
    <w:rsid w:val="000B43C9"/>
    <w:rsid w:val="000B4513"/>
    <w:rsid w:val="000B51C5"/>
    <w:rsid w:val="000B568D"/>
    <w:rsid w:val="000B7505"/>
    <w:rsid w:val="000C0DCE"/>
    <w:rsid w:val="000C2D89"/>
    <w:rsid w:val="000C3A7D"/>
    <w:rsid w:val="000C4E26"/>
    <w:rsid w:val="000C5B7F"/>
    <w:rsid w:val="000C5BEC"/>
    <w:rsid w:val="000C5C3C"/>
    <w:rsid w:val="000C67A0"/>
    <w:rsid w:val="000C6E19"/>
    <w:rsid w:val="000D0761"/>
    <w:rsid w:val="000D0768"/>
    <w:rsid w:val="000D0DE5"/>
    <w:rsid w:val="000D1234"/>
    <w:rsid w:val="000D1580"/>
    <w:rsid w:val="000D1626"/>
    <w:rsid w:val="000D228D"/>
    <w:rsid w:val="000D36DC"/>
    <w:rsid w:val="000D55E5"/>
    <w:rsid w:val="000D5C33"/>
    <w:rsid w:val="000D6DB6"/>
    <w:rsid w:val="000D7215"/>
    <w:rsid w:val="000D7728"/>
    <w:rsid w:val="000D789F"/>
    <w:rsid w:val="000E04E5"/>
    <w:rsid w:val="000E1211"/>
    <w:rsid w:val="000E15D6"/>
    <w:rsid w:val="000E1DB9"/>
    <w:rsid w:val="000E2053"/>
    <w:rsid w:val="000E21A4"/>
    <w:rsid w:val="000E2FC3"/>
    <w:rsid w:val="000E3419"/>
    <w:rsid w:val="000E35B2"/>
    <w:rsid w:val="000E3A14"/>
    <w:rsid w:val="000E3EAD"/>
    <w:rsid w:val="000E44F8"/>
    <w:rsid w:val="000E4B7D"/>
    <w:rsid w:val="000E4F16"/>
    <w:rsid w:val="000E5577"/>
    <w:rsid w:val="000E575E"/>
    <w:rsid w:val="000E5CF4"/>
    <w:rsid w:val="000E6730"/>
    <w:rsid w:val="000F0C54"/>
    <w:rsid w:val="000F1854"/>
    <w:rsid w:val="000F3F97"/>
    <w:rsid w:val="000F4E8F"/>
    <w:rsid w:val="000F5EA6"/>
    <w:rsid w:val="000F687B"/>
    <w:rsid w:val="000F6ABA"/>
    <w:rsid w:val="00100371"/>
    <w:rsid w:val="001008A1"/>
    <w:rsid w:val="0010104F"/>
    <w:rsid w:val="001022E4"/>
    <w:rsid w:val="00103FBA"/>
    <w:rsid w:val="00105CA2"/>
    <w:rsid w:val="00107656"/>
    <w:rsid w:val="00110583"/>
    <w:rsid w:val="0011091A"/>
    <w:rsid w:val="0011180D"/>
    <w:rsid w:val="00111EBF"/>
    <w:rsid w:val="001121D5"/>
    <w:rsid w:val="001125C2"/>
    <w:rsid w:val="00113876"/>
    <w:rsid w:val="0011426E"/>
    <w:rsid w:val="00114576"/>
    <w:rsid w:val="00114A30"/>
    <w:rsid w:val="0011579F"/>
    <w:rsid w:val="00116F4E"/>
    <w:rsid w:val="001172A7"/>
    <w:rsid w:val="001177D2"/>
    <w:rsid w:val="00117CBC"/>
    <w:rsid w:val="00120AFC"/>
    <w:rsid w:val="001212AD"/>
    <w:rsid w:val="001220E5"/>
    <w:rsid w:val="00122EC6"/>
    <w:rsid w:val="00123219"/>
    <w:rsid w:val="00126097"/>
    <w:rsid w:val="001264B5"/>
    <w:rsid w:val="00127AEE"/>
    <w:rsid w:val="00127C17"/>
    <w:rsid w:val="00130563"/>
    <w:rsid w:val="001314A3"/>
    <w:rsid w:val="00131C88"/>
    <w:rsid w:val="00132891"/>
    <w:rsid w:val="0013311D"/>
    <w:rsid w:val="00133F50"/>
    <w:rsid w:val="001342FE"/>
    <w:rsid w:val="001356CE"/>
    <w:rsid w:val="00135989"/>
    <w:rsid w:val="00135AAE"/>
    <w:rsid w:val="0013737D"/>
    <w:rsid w:val="00137F62"/>
    <w:rsid w:val="00140DDB"/>
    <w:rsid w:val="00140EA7"/>
    <w:rsid w:val="00140F8B"/>
    <w:rsid w:val="00141085"/>
    <w:rsid w:val="00141B83"/>
    <w:rsid w:val="00142186"/>
    <w:rsid w:val="001435B3"/>
    <w:rsid w:val="001440CC"/>
    <w:rsid w:val="00145A14"/>
    <w:rsid w:val="00145D0C"/>
    <w:rsid w:val="00146D9A"/>
    <w:rsid w:val="001474AE"/>
    <w:rsid w:val="0014758A"/>
    <w:rsid w:val="00147AFD"/>
    <w:rsid w:val="00150CDB"/>
    <w:rsid w:val="001513FA"/>
    <w:rsid w:val="00152BC3"/>
    <w:rsid w:val="00153529"/>
    <w:rsid w:val="00153572"/>
    <w:rsid w:val="00153A05"/>
    <w:rsid w:val="001548ED"/>
    <w:rsid w:val="00155F84"/>
    <w:rsid w:val="00156B70"/>
    <w:rsid w:val="00157394"/>
    <w:rsid w:val="00157C5A"/>
    <w:rsid w:val="00157FFD"/>
    <w:rsid w:val="00160412"/>
    <w:rsid w:val="001606E7"/>
    <w:rsid w:val="001607E4"/>
    <w:rsid w:val="001613B4"/>
    <w:rsid w:val="00161EC8"/>
    <w:rsid w:val="00163649"/>
    <w:rsid w:val="001650C1"/>
    <w:rsid w:val="00165108"/>
    <w:rsid w:val="00165678"/>
    <w:rsid w:val="00165DE7"/>
    <w:rsid w:val="0016653C"/>
    <w:rsid w:val="00166827"/>
    <w:rsid w:val="00167196"/>
    <w:rsid w:val="001676FD"/>
    <w:rsid w:val="00171C2C"/>
    <w:rsid w:val="00172B53"/>
    <w:rsid w:val="00173251"/>
    <w:rsid w:val="001739E5"/>
    <w:rsid w:val="00173C0A"/>
    <w:rsid w:val="00174612"/>
    <w:rsid w:val="001752CA"/>
    <w:rsid w:val="00176005"/>
    <w:rsid w:val="00176338"/>
    <w:rsid w:val="00176C1D"/>
    <w:rsid w:val="00177C56"/>
    <w:rsid w:val="00180871"/>
    <w:rsid w:val="0018193B"/>
    <w:rsid w:val="00182BFB"/>
    <w:rsid w:val="00183B5D"/>
    <w:rsid w:val="00183FE5"/>
    <w:rsid w:val="00184FD3"/>
    <w:rsid w:val="00185AE0"/>
    <w:rsid w:val="0018613D"/>
    <w:rsid w:val="00186703"/>
    <w:rsid w:val="00186881"/>
    <w:rsid w:val="0018750F"/>
    <w:rsid w:val="0018785E"/>
    <w:rsid w:val="00187D18"/>
    <w:rsid w:val="00190340"/>
    <w:rsid w:val="00191298"/>
    <w:rsid w:val="00192824"/>
    <w:rsid w:val="00192927"/>
    <w:rsid w:val="00193510"/>
    <w:rsid w:val="00193A5D"/>
    <w:rsid w:val="00194291"/>
    <w:rsid w:val="001945CF"/>
    <w:rsid w:val="001948A6"/>
    <w:rsid w:val="00194C97"/>
    <w:rsid w:val="001A0514"/>
    <w:rsid w:val="001A0580"/>
    <w:rsid w:val="001A1C14"/>
    <w:rsid w:val="001A2F16"/>
    <w:rsid w:val="001A3056"/>
    <w:rsid w:val="001A35DA"/>
    <w:rsid w:val="001A3E31"/>
    <w:rsid w:val="001A4A64"/>
    <w:rsid w:val="001A4C57"/>
    <w:rsid w:val="001A4E94"/>
    <w:rsid w:val="001A54DC"/>
    <w:rsid w:val="001A6C10"/>
    <w:rsid w:val="001A6C85"/>
    <w:rsid w:val="001A75B9"/>
    <w:rsid w:val="001A7C01"/>
    <w:rsid w:val="001A7FD0"/>
    <w:rsid w:val="001B0C4A"/>
    <w:rsid w:val="001B31CB"/>
    <w:rsid w:val="001B38D8"/>
    <w:rsid w:val="001B3DCF"/>
    <w:rsid w:val="001B4E26"/>
    <w:rsid w:val="001B5058"/>
    <w:rsid w:val="001B54D2"/>
    <w:rsid w:val="001B5F1E"/>
    <w:rsid w:val="001B6EC4"/>
    <w:rsid w:val="001B781E"/>
    <w:rsid w:val="001C03D9"/>
    <w:rsid w:val="001C1490"/>
    <w:rsid w:val="001C1E82"/>
    <w:rsid w:val="001C2089"/>
    <w:rsid w:val="001C2698"/>
    <w:rsid w:val="001C28A4"/>
    <w:rsid w:val="001C4267"/>
    <w:rsid w:val="001C51BB"/>
    <w:rsid w:val="001C5796"/>
    <w:rsid w:val="001C57F7"/>
    <w:rsid w:val="001C6A4B"/>
    <w:rsid w:val="001C767C"/>
    <w:rsid w:val="001D0CD1"/>
    <w:rsid w:val="001D136A"/>
    <w:rsid w:val="001D3EDB"/>
    <w:rsid w:val="001D44E3"/>
    <w:rsid w:val="001D46C5"/>
    <w:rsid w:val="001D4700"/>
    <w:rsid w:val="001D47A0"/>
    <w:rsid w:val="001D495F"/>
    <w:rsid w:val="001D4BC5"/>
    <w:rsid w:val="001D5584"/>
    <w:rsid w:val="001D574E"/>
    <w:rsid w:val="001D5A44"/>
    <w:rsid w:val="001D5AC5"/>
    <w:rsid w:val="001D6F58"/>
    <w:rsid w:val="001D744A"/>
    <w:rsid w:val="001D7A9D"/>
    <w:rsid w:val="001D7E4C"/>
    <w:rsid w:val="001E06A1"/>
    <w:rsid w:val="001E1421"/>
    <w:rsid w:val="001E2734"/>
    <w:rsid w:val="001E2883"/>
    <w:rsid w:val="001E36C6"/>
    <w:rsid w:val="001E4B11"/>
    <w:rsid w:val="001E4C21"/>
    <w:rsid w:val="001E58C6"/>
    <w:rsid w:val="001E6C3F"/>
    <w:rsid w:val="001E7BDE"/>
    <w:rsid w:val="001F0EEA"/>
    <w:rsid w:val="001F36AB"/>
    <w:rsid w:val="001F45CB"/>
    <w:rsid w:val="001F4E89"/>
    <w:rsid w:val="001F5486"/>
    <w:rsid w:val="0020261E"/>
    <w:rsid w:val="002027C3"/>
    <w:rsid w:val="0020586D"/>
    <w:rsid w:val="002065A5"/>
    <w:rsid w:val="00206835"/>
    <w:rsid w:val="00206F90"/>
    <w:rsid w:val="0021039F"/>
    <w:rsid w:val="00210569"/>
    <w:rsid w:val="002135E4"/>
    <w:rsid w:val="00213BD0"/>
    <w:rsid w:val="002140CE"/>
    <w:rsid w:val="002147FC"/>
    <w:rsid w:val="00215841"/>
    <w:rsid w:val="00215985"/>
    <w:rsid w:val="0021608E"/>
    <w:rsid w:val="00216A17"/>
    <w:rsid w:val="00216D9C"/>
    <w:rsid w:val="0021795E"/>
    <w:rsid w:val="002200FD"/>
    <w:rsid w:val="00222418"/>
    <w:rsid w:val="00222D51"/>
    <w:rsid w:val="002232AC"/>
    <w:rsid w:val="00223444"/>
    <w:rsid w:val="002239C7"/>
    <w:rsid w:val="00224601"/>
    <w:rsid w:val="00224A03"/>
    <w:rsid w:val="00224DB6"/>
    <w:rsid w:val="00225105"/>
    <w:rsid w:val="002259F4"/>
    <w:rsid w:val="00226F98"/>
    <w:rsid w:val="00227607"/>
    <w:rsid w:val="00231268"/>
    <w:rsid w:val="00232C00"/>
    <w:rsid w:val="00233033"/>
    <w:rsid w:val="002336A8"/>
    <w:rsid w:val="0023376E"/>
    <w:rsid w:val="00234D7F"/>
    <w:rsid w:val="00234EBA"/>
    <w:rsid w:val="002367D7"/>
    <w:rsid w:val="0024089B"/>
    <w:rsid w:val="00241698"/>
    <w:rsid w:val="00242358"/>
    <w:rsid w:val="00243109"/>
    <w:rsid w:val="00243B99"/>
    <w:rsid w:val="002445B5"/>
    <w:rsid w:val="002449F8"/>
    <w:rsid w:val="0024546D"/>
    <w:rsid w:val="0024777C"/>
    <w:rsid w:val="00247A3B"/>
    <w:rsid w:val="002505E9"/>
    <w:rsid w:val="00250B82"/>
    <w:rsid w:val="0025113D"/>
    <w:rsid w:val="00252722"/>
    <w:rsid w:val="0025353F"/>
    <w:rsid w:val="00254878"/>
    <w:rsid w:val="00254BE2"/>
    <w:rsid w:val="00255A21"/>
    <w:rsid w:val="00255AFA"/>
    <w:rsid w:val="0025698A"/>
    <w:rsid w:val="00257985"/>
    <w:rsid w:val="002600DF"/>
    <w:rsid w:val="0026064D"/>
    <w:rsid w:val="002609FE"/>
    <w:rsid w:val="00260C3D"/>
    <w:rsid w:val="002612F9"/>
    <w:rsid w:val="00261411"/>
    <w:rsid w:val="00261425"/>
    <w:rsid w:val="00261DAA"/>
    <w:rsid w:val="002621DC"/>
    <w:rsid w:val="00262E46"/>
    <w:rsid w:val="002646CD"/>
    <w:rsid w:val="00265FF5"/>
    <w:rsid w:val="002674DD"/>
    <w:rsid w:val="00267512"/>
    <w:rsid w:val="0026772D"/>
    <w:rsid w:val="002700A1"/>
    <w:rsid w:val="00270D2D"/>
    <w:rsid w:val="00270FB2"/>
    <w:rsid w:val="002710E0"/>
    <w:rsid w:val="00273876"/>
    <w:rsid w:val="00274B12"/>
    <w:rsid w:val="00275085"/>
    <w:rsid w:val="0027560A"/>
    <w:rsid w:val="00275AF0"/>
    <w:rsid w:val="002774BB"/>
    <w:rsid w:val="002777DD"/>
    <w:rsid w:val="00277BE8"/>
    <w:rsid w:val="00277C74"/>
    <w:rsid w:val="00281081"/>
    <w:rsid w:val="002810B7"/>
    <w:rsid w:val="00281B3C"/>
    <w:rsid w:val="0028298E"/>
    <w:rsid w:val="00284DAB"/>
    <w:rsid w:val="00285A90"/>
    <w:rsid w:val="002862A5"/>
    <w:rsid w:val="00286619"/>
    <w:rsid w:val="00290B11"/>
    <w:rsid w:val="00290D3E"/>
    <w:rsid w:val="00291548"/>
    <w:rsid w:val="002916A2"/>
    <w:rsid w:val="002932EB"/>
    <w:rsid w:val="00293402"/>
    <w:rsid w:val="002939EB"/>
    <w:rsid w:val="002942B5"/>
    <w:rsid w:val="00295096"/>
    <w:rsid w:val="00295504"/>
    <w:rsid w:val="002962EC"/>
    <w:rsid w:val="0029718B"/>
    <w:rsid w:val="00297CA7"/>
    <w:rsid w:val="002A0FEA"/>
    <w:rsid w:val="002A1198"/>
    <w:rsid w:val="002A2F53"/>
    <w:rsid w:val="002A3AC2"/>
    <w:rsid w:val="002A3D83"/>
    <w:rsid w:val="002A48AE"/>
    <w:rsid w:val="002A493C"/>
    <w:rsid w:val="002A689B"/>
    <w:rsid w:val="002A7AF0"/>
    <w:rsid w:val="002B0C86"/>
    <w:rsid w:val="002B0DBB"/>
    <w:rsid w:val="002B1762"/>
    <w:rsid w:val="002B20FC"/>
    <w:rsid w:val="002B39E6"/>
    <w:rsid w:val="002B3BF0"/>
    <w:rsid w:val="002B406D"/>
    <w:rsid w:val="002B51A3"/>
    <w:rsid w:val="002B5235"/>
    <w:rsid w:val="002B576B"/>
    <w:rsid w:val="002B5B27"/>
    <w:rsid w:val="002B5D45"/>
    <w:rsid w:val="002B6DBB"/>
    <w:rsid w:val="002B7948"/>
    <w:rsid w:val="002C02F5"/>
    <w:rsid w:val="002C2157"/>
    <w:rsid w:val="002C2FCE"/>
    <w:rsid w:val="002C39C4"/>
    <w:rsid w:val="002C39CA"/>
    <w:rsid w:val="002C3D5D"/>
    <w:rsid w:val="002C411C"/>
    <w:rsid w:val="002C46A6"/>
    <w:rsid w:val="002C4EAE"/>
    <w:rsid w:val="002C56A6"/>
    <w:rsid w:val="002C5756"/>
    <w:rsid w:val="002C5CBB"/>
    <w:rsid w:val="002C5EDF"/>
    <w:rsid w:val="002C61A6"/>
    <w:rsid w:val="002C6358"/>
    <w:rsid w:val="002C6778"/>
    <w:rsid w:val="002C6E46"/>
    <w:rsid w:val="002C71C1"/>
    <w:rsid w:val="002C74E3"/>
    <w:rsid w:val="002C764D"/>
    <w:rsid w:val="002C76AF"/>
    <w:rsid w:val="002D00AA"/>
    <w:rsid w:val="002D0545"/>
    <w:rsid w:val="002D36C2"/>
    <w:rsid w:val="002D4325"/>
    <w:rsid w:val="002D4A08"/>
    <w:rsid w:val="002D4D63"/>
    <w:rsid w:val="002D6273"/>
    <w:rsid w:val="002D76B9"/>
    <w:rsid w:val="002E0D3F"/>
    <w:rsid w:val="002E19D1"/>
    <w:rsid w:val="002E1D43"/>
    <w:rsid w:val="002E1DBB"/>
    <w:rsid w:val="002E2018"/>
    <w:rsid w:val="002E36AB"/>
    <w:rsid w:val="002E555F"/>
    <w:rsid w:val="002E5BD9"/>
    <w:rsid w:val="002E5EA6"/>
    <w:rsid w:val="002E66BD"/>
    <w:rsid w:val="002E6884"/>
    <w:rsid w:val="002E6A9D"/>
    <w:rsid w:val="002E74E7"/>
    <w:rsid w:val="002E7DFE"/>
    <w:rsid w:val="002F0BFE"/>
    <w:rsid w:val="002F2414"/>
    <w:rsid w:val="002F2808"/>
    <w:rsid w:val="002F2BA7"/>
    <w:rsid w:val="002F389C"/>
    <w:rsid w:val="002F42A0"/>
    <w:rsid w:val="002F4ACE"/>
    <w:rsid w:val="002F5172"/>
    <w:rsid w:val="002F5BA6"/>
    <w:rsid w:val="002F6368"/>
    <w:rsid w:val="002F6921"/>
    <w:rsid w:val="002F7A07"/>
    <w:rsid w:val="002F7C80"/>
    <w:rsid w:val="00300CDA"/>
    <w:rsid w:val="00301052"/>
    <w:rsid w:val="003027E6"/>
    <w:rsid w:val="00302912"/>
    <w:rsid w:val="00303E3E"/>
    <w:rsid w:val="0030421A"/>
    <w:rsid w:val="003057C2"/>
    <w:rsid w:val="00305E87"/>
    <w:rsid w:val="00307878"/>
    <w:rsid w:val="00307C85"/>
    <w:rsid w:val="00311B28"/>
    <w:rsid w:val="003123CC"/>
    <w:rsid w:val="00313043"/>
    <w:rsid w:val="003130A9"/>
    <w:rsid w:val="003131B9"/>
    <w:rsid w:val="0031387B"/>
    <w:rsid w:val="00315549"/>
    <w:rsid w:val="00317119"/>
    <w:rsid w:val="003172CC"/>
    <w:rsid w:val="003174B0"/>
    <w:rsid w:val="003176FB"/>
    <w:rsid w:val="003179E1"/>
    <w:rsid w:val="0032054D"/>
    <w:rsid w:val="0032143F"/>
    <w:rsid w:val="0032149F"/>
    <w:rsid w:val="0032166E"/>
    <w:rsid w:val="00321E95"/>
    <w:rsid w:val="00322C36"/>
    <w:rsid w:val="003237D8"/>
    <w:rsid w:val="00323F81"/>
    <w:rsid w:val="003241D1"/>
    <w:rsid w:val="00324384"/>
    <w:rsid w:val="0032468D"/>
    <w:rsid w:val="00324F9D"/>
    <w:rsid w:val="00325C6A"/>
    <w:rsid w:val="003268AC"/>
    <w:rsid w:val="003270C4"/>
    <w:rsid w:val="003276C8"/>
    <w:rsid w:val="00330774"/>
    <w:rsid w:val="003312E7"/>
    <w:rsid w:val="00331FC6"/>
    <w:rsid w:val="00332076"/>
    <w:rsid w:val="003327EC"/>
    <w:rsid w:val="00333914"/>
    <w:rsid w:val="00334592"/>
    <w:rsid w:val="00334A5D"/>
    <w:rsid w:val="00334FBD"/>
    <w:rsid w:val="00335210"/>
    <w:rsid w:val="00335303"/>
    <w:rsid w:val="00335371"/>
    <w:rsid w:val="00336341"/>
    <w:rsid w:val="003376B2"/>
    <w:rsid w:val="003378C4"/>
    <w:rsid w:val="00337A31"/>
    <w:rsid w:val="0034006B"/>
    <w:rsid w:val="003406B9"/>
    <w:rsid w:val="003409C1"/>
    <w:rsid w:val="00340CAD"/>
    <w:rsid w:val="00341A12"/>
    <w:rsid w:val="00342AE6"/>
    <w:rsid w:val="00342BFC"/>
    <w:rsid w:val="00342C36"/>
    <w:rsid w:val="00342DF8"/>
    <w:rsid w:val="0034325B"/>
    <w:rsid w:val="0034333F"/>
    <w:rsid w:val="00343C2E"/>
    <w:rsid w:val="0034444C"/>
    <w:rsid w:val="003460E3"/>
    <w:rsid w:val="00346ACD"/>
    <w:rsid w:val="0034744F"/>
    <w:rsid w:val="00347772"/>
    <w:rsid w:val="00351E4F"/>
    <w:rsid w:val="00352CA6"/>
    <w:rsid w:val="00352E10"/>
    <w:rsid w:val="00353C1B"/>
    <w:rsid w:val="00354976"/>
    <w:rsid w:val="00354F69"/>
    <w:rsid w:val="00355B02"/>
    <w:rsid w:val="0035666F"/>
    <w:rsid w:val="00356B37"/>
    <w:rsid w:val="00357710"/>
    <w:rsid w:val="00360984"/>
    <w:rsid w:val="00360AA9"/>
    <w:rsid w:val="00361846"/>
    <w:rsid w:val="003625AB"/>
    <w:rsid w:val="00362790"/>
    <w:rsid w:val="00362D0F"/>
    <w:rsid w:val="003657C8"/>
    <w:rsid w:val="00365F62"/>
    <w:rsid w:val="0036627A"/>
    <w:rsid w:val="00366AF4"/>
    <w:rsid w:val="00371151"/>
    <w:rsid w:val="0037226C"/>
    <w:rsid w:val="00372641"/>
    <w:rsid w:val="00374247"/>
    <w:rsid w:val="003757BF"/>
    <w:rsid w:val="00375A00"/>
    <w:rsid w:val="00377A51"/>
    <w:rsid w:val="00377EA5"/>
    <w:rsid w:val="00380090"/>
    <w:rsid w:val="00381D5D"/>
    <w:rsid w:val="00381DB6"/>
    <w:rsid w:val="00381E11"/>
    <w:rsid w:val="0038314C"/>
    <w:rsid w:val="003832AF"/>
    <w:rsid w:val="0038410A"/>
    <w:rsid w:val="00384D72"/>
    <w:rsid w:val="00385703"/>
    <w:rsid w:val="003859AB"/>
    <w:rsid w:val="00385B97"/>
    <w:rsid w:val="003862C4"/>
    <w:rsid w:val="00386501"/>
    <w:rsid w:val="003866DE"/>
    <w:rsid w:val="00387E32"/>
    <w:rsid w:val="00387E61"/>
    <w:rsid w:val="00387EFB"/>
    <w:rsid w:val="0039053C"/>
    <w:rsid w:val="003907D7"/>
    <w:rsid w:val="0039081F"/>
    <w:rsid w:val="00390EEF"/>
    <w:rsid w:val="00391537"/>
    <w:rsid w:val="003915AC"/>
    <w:rsid w:val="003915C4"/>
    <w:rsid w:val="00392203"/>
    <w:rsid w:val="0039257E"/>
    <w:rsid w:val="00392DEA"/>
    <w:rsid w:val="00392DEB"/>
    <w:rsid w:val="00394BCA"/>
    <w:rsid w:val="003952D9"/>
    <w:rsid w:val="003A01C4"/>
    <w:rsid w:val="003A078E"/>
    <w:rsid w:val="003A1044"/>
    <w:rsid w:val="003A3EC9"/>
    <w:rsid w:val="003A40DF"/>
    <w:rsid w:val="003A4480"/>
    <w:rsid w:val="003A4710"/>
    <w:rsid w:val="003A4B80"/>
    <w:rsid w:val="003A56EF"/>
    <w:rsid w:val="003A6797"/>
    <w:rsid w:val="003A6CB6"/>
    <w:rsid w:val="003B08F5"/>
    <w:rsid w:val="003B09C7"/>
    <w:rsid w:val="003B372A"/>
    <w:rsid w:val="003B4CA4"/>
    <w:rsid w:val="003B50DC"/>
    <w:rsid w:val="003B5362"/>
    <w:rsid w:val="003B5848"/>
    <w:rsid w:val="003B5C36"/>
    <w:rsid w:val="003B5CEA"/>
    <w:rsid w:val="003B5E0C"/>
    <w:rsid w:val="003B6269"/>
    <w:rsid w:val="003B649C"/>
    <w:rsid w:val="003B6523"/>
    <w:rsid w:val="003B6709"/>
    <w:rsid w:val="003B7116"/>
    <w:rsid w:val="003B74D2"/>
    <w:rsid w:val="003C011F"/>
    <w:rsid w:val="003C07D4"/>
    <w:rsid w:val="003C0CCA"/>
    <w:rsid w:val="003C0FAC"/>
    <w:rsid w:val="003C1E25"/>
    <w:rsid w:val="003C25E3"/>
    <w:rsid w:val="003C280C"/>
    <w:rsid w:val="003C35BD"/>
    <w:rsid w:val="003C52F8"/>
    <w:rsid w:val="003C55FB"/>
    <w:rsid w:val="003C5D5C"/>
    <w:rsid w:val="003C5EFD"/>
    <w:rsid w:val="003C67CE"/>
    <w:rsid w:val="003C6A43"/>
    <w:rsid w:val="003C73EF"/>
    <w:rsid w:val="003D0B18"/>
    <w:rsid w:val="003D1968"/>
    <w:rsid w:val="003D24AA"/>
    <w:rsid w:val="003D2AAF"/>
    <w:rsid w:val="003D3B3C"/>
    <w:rsid w:val="003D4870"/>
    <w:rsid w:val="003D544A"/>
    <w:rsid w:val="003D78FB"/>
    <w:rsid w:val="003D7B3F"/>
    <w:rsid w:val="003E20EF"/>
    <w:rsid w:val="003E2651"/>
    <w:rsid w:val="003E3498"/>
    <w:rsid w:val="003E3732"/>
    <w:rsid w:val="003E384F"/>
    <w:rsid w:val="003E5349"/>
    <w:rsid w:val="003E7B15"/>
    <w:rsid w:val="003F0A04"/>
    <w:rsid w:val="003F0B72"/>
    <w:rsid w:val="003F0EC9"/>
    <w:rsid w:val="003F1B42"/>
    <w:rsid w:val="003F333C"/>
    <w:rsid w:val="003F36B6"/>
    <w:rsid w:val="003F3EBB"/>
    <w:rsid w:val="003F4367"/>
    <w:rsid w:val="003F4992"/>
    <w:rsid w:val="003F4F8B"/>
    <w:rsid w:val="003F74BC"/>
    <w:rsid w:val="00401444"/>
    <w:rsid w:val="00402210"/>
    <w:rsid w:val="004031CB"/>
    <w:rsid w:val="004031E7"/>
    <w:rsid w:val="00403319"/>
    <w:rsid w:val="004064E4"/>
    <w:rsid w:val="00406AF9"/>
    <w:rsid w:val="00407A78"/>
    <w:rsid w:val="00407F9F"/>
    <w:rsid w:val="00411557"/>
    <w:rsid w:val="00411D3F"/>
    <w:rsid w:val="00412163"/>
    <w:rsid w:val="00412332"/>
    <w:rsid w:val="00412E2F"/>
    <w:rsid w:val="00413198"/>
    <w:rsid w:val="00413C18"/>
    <w:rsid w:val="0041404D"/>
    <w:rsid w:val="00415168"/>
    <w:rsid w:val="00415289"/>
    <w:rsid w:val="00415DE7"/>
    <w:rsid w:val="00415F36"/>
    <w:rsid w:val="00416F97"/>
    <w:rsid w:val="004171AA"/>
    <w:rsid w:val="004173F0"/>
    <w:rsid w:val="004176E0"/>
    <w:rsid w:val="004205A5"/>
    <w:rsid w:val="00420AB7"/>
    <w:rsid w:val="00423E47"/>
    <w:rsid w:val="00423F3E"/>
    <w:rsid w:val="00424972"/>
    <w:rsid w:val="00424C57"/>
    <w:rsid w:val="00425380"/>
    <w:rsid w:val="00427216"/>
    <w:rsid w:val="00430325"/>
    <w:rsid w:val="00431970"/>
    <w:rsid w:val="00431FB2"/>
    <w:rsid w:val="0043224D"/>
    <w:rsid w:val="00433636"/>
    <w:rsid w:val="00434543"/>
    <w:rsid w:val="00435077"/>
    <w:rsid w:val="00437BB9"/>
    <w:rsid w:val="0044076A"/>
    <w:rsid w:val="0044105B"/>
    <w:rsid w:val="00442352"/>
    <w:rsid w:val="00442EA4"/>
    <w:rsid w:val="004430F2"/>
    <w:rsid w:val="0044446A"/>
    <w:rsid w:val="00444F6A"/>
    <w:rsid w:val="00445081"/>
    <w:rsid w:val="004451FA"/>
    <w:rsid w:val="004459C3"/>
    <w:rsid w:val="00445D81"/>
    <w:rsid w:val="004474DD"/>
    <w:rsid w:val="0044769D"/>
    <w:rsid w:val="00447755"/>
    <w:rsid w:val="004479A8"/>
    <w:rsid w:val="004501F0"/>
    <w:rsid w:val="00450BF1"/>
    <w:rsid w:val="004515AA"/>
    <w:rsid w:val="00451667"/>
    <w:rsid w:val="0045261C"/>
    <w:rsid w:val="00453107"/>
    <w:rsid w:val="004538A4"/>
    <w:rsid w:val="00454808"/>
    <w:rsid w:val="004565E7"/>
    <w:rsid w:val="004576EF"/>
    <w:rsid w:val="00462585"/>
    <w:rsid w:val="00462BF4"/>
    <w:rsid w:val="00462E97"/>
    <w:rsid w:val="00463C24"/>
    <w:rsid w:val="00463C6E"/>
    <w:rsid w:val="0046456F"/>
    <w:rsid w:val="00464CBB"/>
    <w:rsid w:val="0046506D"/>
    <w:rsid w:val="00465339"/>
    <w:rsid w:val="00465D54"/>
    <w:rsid w:val="00467F17"/>
    <w:rsid w:val="00470097"/>
    <w:rsid w:val="0047122E"/>
    <w:rsid w:val="00471422"/>
    <w:rsid w:val="004719AE"/>
    <w:rsid w:val="00473D17"/>
    <w:rsid w:val="004753D4"/>
    <w:rsid w:val="00476BC3"/>
    <w:rsid w:val="00477966"/>
    <w:rsid w:val="00480C9B"/>
    <w:rsid w:val="004810DD"/>
    <w:rsid w:val="00481F18"/>
    <w:rsid w:val="00482161"/>
    <w:rsid w:val="00482D90"/>
    <w:rsid w:val="00483357"/>
    <w:rsid w:val="00484CBA"/>
    <w:rsid w:val="00485470"/>
    <w:rsid w:val="00485724"/>
    <w:rsid w:val="00485767"/>
    <w:rsid w:val="00485D70"/>
    <w:rsid w:val="004869C4"/>
    <w:rsid w:val="004901C6"/>
    <w:rsid w:val="0049110F"/>
    <w:rsid w:val="004924A4"/>
    <w:rsid w:val="00492692"/>
    <w:rsid w:val="004949BE"/>
    <w:rsid w:val="00494CAF"/>
    <w:rsid w:val="004955FA"/>
    <w:rsid w:val="00496F99"/>
    <w:rsid w:val="0049796F"/>
    <w:rsid w:val="004A0B6B"/>
    <w:rsid w:val="004A1E77"/>
    <w:rsid w:val="004A2C3D"/>
    <w:rsid w:val="004A57BD"/>
    <w:rsid w:val="004A6607"/>
    <w:rsid w:val="004B0BAA"/>
    <w:rsid w:val="004B0CA2"/>
    <w:rsid w:val="004B0E7C"/>
    <w:rsid w:val="004B20CA"/>
    <w:rsid w:val="004B2140"/>
    <w:rsid w:val="004B24AE"/>
    <w:rsid w:val="004B25CC"/>
    <w:rsid w:val="004B3152"/>
    <w:rsid w:val="004B37F5"/>
    <w:rsid w:val="004B45BD"/>
    <w:rsid w:val="004B45D3"/>
    <w:rsid w:val="004B5E3C"/>
    <w:rsid w:val="004B6578"/>
    <w:rsid w:val="004B72AF"/>
    <w:rsid w:val="004B77A7"/>
    <w:rsid w:val="004C0836"/>
    <w:rsid w:val="004C0B1F"/>
    <w:rsid w:val="004C18E4"/>
    <w:rsid w:val="004C1D05"/>
    <w:rsid w:val="004C32D0"/>
    <w:rsid w:val="004C42E7"/>
    <w:rsid w:val="004D114C"/>
    <w:rsid w:val="004D139C"/>
    <w:rsid w:val="004D1E3F"/>
    <w:rsid w:val="004D327F"/>
    <w:rsid w:val="004D3584"/>
    <w:rsid w:val="004D4162"/>
    <w:rsid w:val="004D52BA"/>
    <w:rsid w:val="004D7E55"/>
    <w:rsid w:val="004E0B37"/>
    <w:rsid w:val="004E15EC"/>
    <w:rsid w:val="004E1E9A"/>
    <w:rsid w:val="004E23BC"/>
    <w:rsid w:val="004E313B"/>
    <w:rsid w:val="004E5D5A"/>
    <w:rsid w:val="004E5F5B"/>
    <w:rsid w:val="004E68D3"/>
    <w:rsid w:val="004E6A29"/>
    <w:rsid w:val="004E6F13"/>
    <w:rsid w:val="004F0020"/>
    <w:rsid w:val="004F1904"/>
    <w:rsid w:val="004F2888"/>
    <w:rsid w:val="004F2B0B"/>
    <w:rsid w:val="004F4A58"/>
    <w:rsid w:val="004F5087"/>
    <w:rsid w:val="004F6983"/>
    <w:rsid w:val="004F7CF3"/>
    <w:rsid w:val="005013F3"/>
    <w:rsid w:val="00502369"/>
    <w:rsid w:val="005031E7"/>
    <w:rsid w:val="00503452"/>
    <w:rsid w:val="00504473"/>
    <w:rsid w:val="00507B5B"/>
    <w:rsid w:val="005103F8"/>
    <w:rsid w:val="005104FB"/>
    <w:rsid w:val="00510EA7"/>
    <w:rsid w:val="00512E76"/>
    <w:rsid w:val="00515831"/>
    <w:rsid w:val="00515A76"/>
    <w:rsid w:val="00515ABC"/>
    <w:rsid w:val="00515FD5"/>
    <w:rsid w:val="00516284"/>
    <w:rsid w:val="005165FB"/>
    <w:rsid w:val="00516979"/>
    <w:rsid w:val="00516A61"/>
    <w:rsid w:val="00516E50"/>
    <w:rsid w:val="00516F28"/>
    <w:rsid w:val="00520A97"/>
    <w:rsid w:val="00521360"/>
    <w:rsid w:val="00521709"/>
    <w:rsid w:val="005220FF"/>
    <w:rsid w:val="00522BA9"/>
    <w:rsid w:val="005235AA"/>
    <w:rsid w:val="005258E3"/>
    <w:rsid w:val="005262DA"/>
    <w:rsid w:val="00526942"/>
    <w:rsid w:val="00526963"/>
    <w:rsid w:val="00527F64"/>
    <w:rsid w:val="005301F7"/>
    <w:rsid w:val="005302BC"/>
    <w:rsid w:val="00530606"/>
    <w:rsid w:val="00530966"/>
    <w:rsid w:val="00532678"/>
    <w:rsid w:val="005332DD"/>
    <w:rsid w:val="005344AD"/>
    <w:rsid w:val="00535804"/>
    <w:rsid w:val="00537C19"/>
    <w:rsid w:val="0054148A"/>
    <w:rsid w:val="00541AA1"/>
    <w:rsid w:val="00541CC1"/>
    <w:rsid w:val="0054318F"/>
    <w:rsid w:val="00543C0F"/>
    <w:rsid w:val="0054448B"/>
    <w:rsid w:val="005444FE"/>
    <w:rsid w:val="00545D0A"/>
    <w:rsid w:val="00546844"/>
    <w:rsid w:val="00546E74"/>
    <w:rsid w:val="00547C2C"/>
    <w:rsid w:val="00551DBA"/>
    <w:rsid w:val="0055245E"/>
    <w:rsid w:val="00552863"/>
    <w:rsid w:val="00553DCC"/>
    <w:rsid w:val="00554D52"/>
    <w:rsid w:val="005550B5"/>
    <w:rsid w:val="00555602"/>
    <w:rsid w:val="005559F1"/>
    <w:rsid w:val="00557B60"/>
    <w:rsid w:val="00557D7E"/>
    <w:rsid w:val="005604C3"/>
    <w:rsid w:val="0056052E"/>
    <w:rsid w:val="00560715"/>
    <w:rsid w:val="00561FA3"/>
    <w:rsid w:val="005625E8"/>
    <w:rsid w:val="00563A0C"/>
    <w:rsid w:val="00563A99"/>
    <w:rsid w:val="005647CF"/>
    <w:rsid w:val="00564D09"/>
    <w:rsid w:val="0056538B"/>
    <w:rsid w:val="005658E2"/>
    <w:rsid w:val="00565C18"/>
    <w:rsid w:val="00565D6B"/>
    <w:rsid w:val="00565D88"/>
    <w:rsid w:val="00566FAA"/>
    <w:rsid w:val="00567CE5"/>
    <w:rsid w:val="00570042"/>
    <w:rsid w:val="005704A9"/>
    <w:rsid w:val="00570903"/>
    <w:rsid w:val="005719A5"/>
    <w:rsid w:val="00572528"/>
    <w:rsid w:val="005728DC"/>
    <w:rsid w:val="00572B35"/>
    <w:rsid w:val="005738A7"/>
    <w:rsid w:val="00573D98"/>
    <w:rsid w:val="00574667"/>
    <w:rsid w:val="0057476F"/>
    <w:rsid w:val="0057595C"/>
    <w:rsid w:val="00575A4F"/>
    <w:rsid w:val="00575C6C"/>
    <w:rsid w:val="00576172"/>
    <w:rsid w:val="00576251"/>
    <w:rsid w:val="00577485"/>
    <w:rsid w:val="005778C0"/>
    <w:rsid w:val="00580572"/>
    <w:rsid w:val="005813C4"/>
    <w:rsid w:val="0058290F"/>
    <w:rsid w:val="00582A68"/>
    <w:rsid w:val="00584AAF"/>
    <w:rsid w:val="005859A9"/>
    <w:rsid w:val="00586F61"/>
    <w:rsid w:val="0059100D"/>
    <w:rsid w:val="005918DE"/>
    <w:rsid w:val="00591C06"/>
    <w:rsid w:val="00592155"/>
    <w:rsid w:val="00594D99"/>
    <w:rsid w:val="00595E8F"/>
    <w:rsid w:val="00595F4A"/>
    <w:rsid w:val="00596298"/>
    <w:rsid w:val="00596A4E"/>
    <w:rsid w:val="00597A43"/>
    <w:rsid w:val="005A08EA"/>
    <w:rsid w:val="005A2384"/>
    <w:rsid w:val="005A3F5F"/>
    <w:rsid w:val="005A4C6F"/>
    <w:rsid w:val="005A5141"/>
    <w:rsid w:val="005A53BE"/>
    <w:rsid w:val="005A5544"/>
    <w:rsid w:val="005A57A0"/>
    <w:rsid w:val="005A6B4D"/>
    <w:rsid w:val="005A6E4F"/>
    <w:rsid w:val="005A72D8"/>
    <w:rsid w:val="005A7739"/>
    <w:rsid w:val="005A781E"/>
    <w:rsid w:val="005A7947"/>
    <w:rsid w:val="005B02F9"/>
    <w:rsid w:val="005B0487"/>
    <w:rsid w:val="005B0D1B"/>
    <w:rsid w:val="005B157D"/>
    <w:rsid w:val="005B17F6"/>
    <w:rsid w:val="005B2CA4"/>
    <w:rsid w:val="005B4641"/>
    <w:rsid w:val="005B46C0"/>
    <w:rsid w:val="005B5004"/>
    <w:rsid w:val="005B5431"/>
    <w:rsid w:val="005B5F18"/>
    <w:rsid w:val="005B63B8"/>
    <w:rsid w:val="005C3D8E"/>
    <w:rsid w:val="005C3F82"/>
    <w:rsid w:val="005C4E98"/>
    <w:rsid w:val="005C502D"/>
    <w:rsid w:val="005C5D8E"/>
    <w:rsid w:val="005C5F3B"/>
    <w:rsid w:val="005C66CE"/>
    <w:rsid w:val="005C6A62"/>
    <w:rsid w:val="005C7C1B"/>
    <w:rsid w:val="005D0164"/>
    <w:rsid w:val="005D1312"/>
    <w:rsid w:val="005D1CD1"/>
    <w:rsid w:val="005D1FC0"/>
    <w:rsid w:val="005D2478"/>
    <w:rsid w:val="005D5207"/>
    <w:rsid w:val="005D5C0F"/>
    <w:rsid w:val="005D6AC8"/>
    <w:rsid w:val="005D7085"/>
    <w:rsid w:val="005D74C4"/>
    <w:rsid w:val="005E2020"/>
    <w:rsid w:val="005E20C2"/>
    <w:rsid w:val="005E2697"/>
    <w:rsid w:val="005E2E59"/>
    <w:rsid w:val="005E322A"/>
    <w:rsid w:val="005E37D4"/>
    <w:rsid w:val="005E3AAB"/>
    <w:rsid w:val="005E3B2D"/>
    <w:rsid w:val="005E45CA"/>
    <w:rsid w:val="005E52AC"/>
    <w:rsid w:val="005E61F9"/>
    <w:rsid w:val="005E695E"/>
    <w:rsid w:val="005E7B0F"/>
    <w:rsid w:val="005E7D99"/>
    <w:rsid w:val="005F0819"/>
    <w:rsid w:val="005F2CB9"/>
    <w:rsid w:val="005F41C1"/>
    <w:rsid w:val="005F4A01"/>
    <w:rsid w:val="005F4BA2"/>
    <w:rsid w:val="005F4D31"/>
    <w:rsid w:val="005F70AE"/>
    <w:rsid w:val="005F7BCA"/>
    <w:rsid w:val="00600C87"/>
    <w:rsid w:val="00603B55"/>
    <w:rsid w:val="00604135"/>
    <w:rsid w:val="00604D4C"/>
    <w:rsid w:val="00605DF9"/>
    <w:rsid w:val="00606CBE"/>
    <w:rsid w:val="00606F32"/>
    <w:rsid w:val="00607606"/>
    <w:rsid w:val="006108AE"/>
    <w:rsid w:val="00610B3A"/>
    <w:rsid w:val="00611508"/>
    <w:rsid w:val="00611932"/>
    <w:rsid w:val="0061200F"/>
    <w:rsid w:val="00612381"/>
    <w:rsid w:val="00612ED1"/>
    <w:rsid w:val="006140B7"/>
    <w:rsid w:val="00614472"/>
    <w:rsid w:val="00614496"/>
    <w:rsid w:val="0061491C"/>
    <w:rsid w:val="00615E83"/>
    <w:rsid w:val="006174A4"/>
    <w:rsid w:val="00617E41"/>
    <w:rsid w:val="0062125F"/>
    <w:rsid w:val="006213EA"/>
    <w:rsid w:val="00621854"/>
    <w:rsid w:val="00621ABC"/>
    <w:rsid w:val="00622758"/>
    <w:rsid w:val="00622FA8"/>
    <w:rsid w:val="00623B1F"/>
    <w:rsid w:val="0062569A"/>
    <w:rsid w:val="00627199"/>
    <w:rsid w:val="00627927"/>
    <w:rsid w:val="00627B0F"/>
    <w:rsid w:val="006303F4"/>
    <w:rsid w:val="0063135B"/>
    <w:rsid w:val="00631EE0"/>
    <w:rsid w:val="00631F81"/>
    <w:rsid w:val="00632204"/>
    <w:rsid w:val="00632BF2"/>
    <w:rsid w:val="00635958"/>
    <w:rsid w:val="006363EE"/>
    <w:rsid w:val="00637753"/>
    <w:rsid w:val="00641E8B"/>
    <w:rsid w:val="00642152"/>
    <w:rsid w:val="00642B69"/>
    <w:rsid w:val="00642C22"/>
    <w:rsid w:val="00643002"/>
    <w:rsid w:val="006435F6"/>
    <w:rsid w:val="00643B5F"/>
    <w:rsid w:val="00645198"/>
    <w:rsid w:val="00645398"/>
    <w:rsid w:val="006455B4"/>
    <w:rsid w:val="00645CD2"/>
    <w:rsid w:val="00646490"/>
    <w:rsid w:val="00646F3B"/>
    <w:rsid w:val="0064766B"/>
    <w:rsid w:val="006478D4"/>
    <w:rsid w:val="006516B5"/>
    <w:rsid w:val="00651DEE"/>
    <w:rsid w:val="00652F91"/>
    <w:rsid w:val="00652FD8"/>
    <w:rsid w:val="0065303C"/>
    <w:rsid w:val="0065389C"/>
    <w:rsid w:val="00654AC6"/>
    <w:rsid w:val="00655C37"/>
    <w:rsid w:val="00656F78"/>
    <w:rsid w:val="00657E3D"/>
    <w:rsid w:val="00657FF9"/>
    <w:rsid w:val="0066043E"/>
    <w:rsid w:val="00660906"/>
    <w:rsid w:val="006630C2"/>
    <w:rsid w:val="00663B64"/>
    <w:rsid w:val="0066402E"/>
    <w:rsid w:val="00664A41"/>
    <w:rsid w:val="00664F6C"/>
    <w:rsid w:val="00665733"/>
    <w:rsid w:val="00665809"/>
    <w:rsid w:val="00666067"/>
    <w:rsid w:val="00666B04"/>
    <w:rsid w:val="00666D0B"/>
    <w:rsid w:val="00666EE2"/>
    <w:rsid w:val="00667211"/>
    <w:rsid w:val="0066725C"/>
    <w:rsid w:val="0067068B"/>
    <w:rsid w:val="00671224"/>
    <w:rsid w:val="0067286F"/>
    <w:rsid w:val="006742AA"/>
    <w:rsid w:val="006742B0"/>
    <w:rsid w:val="00674466"/>
    <w:rsid w:val="0067526E"/>
    <w:rsid w:val="00680C56"/>
    <w:rsid w:val="00680F5D"/>
    <w:rsid w:val="0068201E"/>
    <w:rsid w:val="0068250C"/>
    <w:rsid w:val="00682B83"/>
    <w:rsid w:val="00683ED0"/>
    <w:rsid w:val="006841CA"/>
    <w:rsid w:val="00685395"/>
    <w:rsid w:val="00685692"/>
    <w:rsid w:val="00686578"/>
    <w:rsid w:val="00687062"/>
    <w:rsid w:val="00690150"/>
    <w:rsid w:val="00693240"/>
    <w:rsid w:val="006940D4"/>
    <w:rsid w:val="006945E3"/>
    <w:rsid w:val="00694C31"/>
    <w:rsid w:val="00694EAA"/>
    <w:rsid w:val="00695B25"/>
    <w:rsid w:val="0069637B"/>
    <w:rsid w:val="00696708"/>
    <w:rsid w:val="00697209"/>
    <w:rsid w:val="00697F6B"/>
    <w:rsid w:val="006A0ECF"/>
    <w:rsid w:val="006A25DA"/>
    <w:rsid w:val="006A29E1"/>
    <w:rsid w:val="006A2DB7"/>
    <w:rsid w:val="006A46CB"/>
    <w:rsid w:val="006A4B4C"/>
    <w:rsid w:val="006A5EFA"/>
    <w:rsid w:val="006A63DE"/>
    <w:rsid w:val="006A6A38"/>
    <w:rsid w:val="006A6C53"/>
    <w:rsid w:val="006A7256"/>
    <w:rsid w:val="006B0599"/>
    <w:rsid w:val="006B0A6F"/>
    <w:rsid w:val="006B1463"/>
    <w:rsid w:val="006B157D"/>
    <w:rsid w:val="006B18DA"/>
    <w:rsid w:val="006B258A"/>
    <w:rsid w:val="006B2FF2"/>
    <w:rsid w:val="006B4277"/>
    <w:rsid w:val="006B42E1"/>
    <w:rsid w:val="006B477D"/>
    <w:rsid w:val="006B6E1F"/>
    <w:rsid w:val="006C06F2"/>
    <w:rsid w:val="006C0892"/>
    <w:rsid w:val="006C139B"/>
    <w:rsid w:val="006C15A3"/>
    <w:rsid w:val="006C3197"/>
    <w:rsid w:val="006C4116"/>
    <w:rsid w:val="006C51EB"/>
    <w:rsid w:val="006C581B"/>
    <w:rsid w:val="006C5D63"/>
    <w:rsid w:val="006C626D"/>
    <w:rsid w:val="006C7205"/>
    <w:rsid w:val="006C74D6"/>
    <w:rsid w:val="006D0818"/>
    <w:rsid w:val="006D191F"/>
    <w:rsid w:val="006D2659"/>
    <w:rsid w:val="006D28B7"/>
    <w:rsid w:val="006D3064"/>
    <w:rsid w:val="006D35C0"/>
    <w:rsid w:val="006D35DA"/>
    <w:rsid w:val="006D3718"/>
    <w:rsid w:val="006D3ABF"/>
    <w:rsid w:val="006D3B7D"/>
    <w:rsid w:val="006D4258"/>
    <w:rsid w:val="006D4CFF"/>
    <w:rsid w:val="006D5EF3"/>
    <w:rsid w:val="006D60C2"/>
    <w:rsid w:val="006D62B7"/>
    <w:rsid w:val="006D65D6"/>
    <w:rsid w:val="006D6821"/>
    <w:rsid w:val="006D693D"/>
    <w:rsid w:val="006D74DA"/>
    <w:rsid w:val="006E118D"/>
    <w:rsid w:val="006E1CBC"/>
    <w:rsid w:val="006E2EA4"/>
    <w:rsid w:val="006E3574"/>
    <w:rsid w:val="006E4BD1"/>
    <w:rsid w:val="006E5568"/>
    <w:rsid w:val="006E656E"/>
    <w:rsid w:val="006E6849"/>
    <w:rsid w:val="006E6C41"/>
    <w:rsid w:val="006E6E85"/>
    <w:rsid w:val="006E7541"/>
    <w:rsid w:val="006E7F84"/>
    <w:rsid w:val="006F013A"/>
    <w:rsid w:val="006F0B44"/>
    <w:rsid w:val="006F109C"/>
    <w:rsid w:val="006F15A4"/>
    <w:rsid w:val="006F1B58"/>
    <w:rsid w:val="006F48D8"/>
    <w:rsid w:val="006F5961"/>
    <w:rsid w:val="006F5C54"/>
    <w:rsid w:val="006F5EF9"/>
    <w:rsid w:val="006F67A0"/>
    <w:rsid w:val="006F69BF"/>
    <w:rsid w:val="006F6D05"/>
    <w:rsid w:val="006F77DA"/>
    <w:rsid w:val="006F7D41"/>
    <w:rsid w:val="0070025A"/>
    <w:rsid w:val="00700A2C"/>
    <w:rsid w:val="00701304"/>
    <w:rsid w:val="007019E9"/>
    <w:rsid w:val="00701BEB"/>
    <w:rsid w:val="00701D0E"/>
    <w:rsid w:val="0070295C"/>
    <w:rsid w:val="0070472E"/>
    <w:rsid w:val="00704E08"/>
    <w:rsid w:val="00706922"/>
    <w:rsid w:val="00706F5A"/>
    <w:rsid w:val="00707945"/>
    <w:rsid w:val="007100BB"/>
    <w:rsid w:val="0071046F"/>
    <w:rsid w:val="0071067F"/>
    <w:rsid w:val="00711CA9"/>
    <w:rsid w:val="007123AC"/>
    <w:rsid w:val="00713539"/>
    <w:rsid w:val="0071425B"/>
    <w:rsid w:val="00714B31"/>
    <w:rsid w:val="00714FDE"/>
    <w:rsid w:val="00715D9C"/>
    <w:rsid w:val="0071631F"/>
    <w:rsid w:val="00717382"/>
    <w:rsid w:val="007177AD"/>
    <w:rsid w:val="00717B2F"/>
    <w:rsid w:val="00717DE2"/>
    <w:rsid w:val="007202F5"/>
    <w:rsid w:val="007203F4"/>
    <w:rsid w:val="00720895"/>
    <w:rsid w:val="00721132"/>
    <w:rsid w:val="00721284"/>
    <w:rsid w:val="00721A71"/>
    <w:rsid w:val="007226E2"/>
    <w:rsid w:val="007234D4"/>
    <w:rsid w:val="00723FB3"/>
    <w:rsid w:val="007241BF"/>
    <w:rsid w:val="007245FF"/>
    <w:rsid w:val="00724DC2"/>
    <w:rsid w:val="007268A5"/>
    <w:rsid w:val="00726AAA"/>
    <w:rsid w:val="00726BB9"/>
    <w:rsid w:val="00726CD8"/>
    <w:rsid w:val="00726E1F"/>
    <w:rsid w:val="00726F01"/>
    <w:rsid w:val="00726F6B"/>
    <w:rsid w:val="00726FDD"/>
    <w:rsid w:val="00727BC4"/>
    <w:rsid w:val="00730717"/>
    <w:rsid w:val="007309F6"/>
    <w:rsid w:val="00730D39"/>
    <w:rsid w:val="00731273"/>
    <w:rsid w:val="0073195C"/>
    <w:rsid w:val="00731A91"/>
    <w:rsid w:val="00731F72"/>
    <w:rsid w:val="00732BF0"/>
    <w:rsid w:val="00733930"/>
    <w:rsid w:val="00734200"/>
    <w:rsid w:val="00735BDF"/>
    <w:rsid w:val="00735F32"/>
    <w:rsid w:val="00736146"/>
    <w:rsid w:val="00736670"/>
    <w:rsid w:val="007367B0"/>
    <w:rsid w:val="0073697C"/>
    <w:rsid w:val="00736C73"/>
    <w:rsid w:val="00740ABF"/>
    <w:rsid w:val="00740AD9"/>
    <w:rsid w:val="007414A5"/>
    <w:rsid w:val="007418FC"/>
    <w:rsid w:val="00742148"/>
    <w:rsid w:val="0074279F"/>
    <w:rsid w:val="00742981"/>
    <w:rsid w:val="00742ABE"/>
    <w:rsid w:val="00742E69"/>
    <w:rsid w:val="00742EF6"/>
    <w:rsid w:val="0074474F"/>
    <w:rsid w:val="00744EBF"/>
    <w:rsid w:val="00745018"/>
    <w:rsid w:val="00745709"/>
    <w:rsid w:val="00745D45"/>
    <w:rsid w:val="007469D8"/>
    <w:rsid w:val="007476E3"/>
    <w:rsid w:val="007509EC"/>
    <w:rsid w:val="00750FD2"/>
    <w:rsid w:val="00751299"/>
    <w:rsid w:val="00751E18"/>
    <w:rsid w:val="00752AFF"/>
    <w:rsid w:val="007535F2"/>
    <w:rsid w:val="00755B39"/>
    <w:rsid w:val="00756FCF"/>
    <w:rsid w:val="00757958"/>
    <w:rsid w:val="00757E2F"/>
    <w:rsid w:val="00761332"/>
    <w:rsid w:val="00761C89"/>
    <w:rsid w:val="0076280E"/>
    <w:rsid w:val="0076287C"/>
    <w:rsid w:val="00762995"/>
    <w:rsid w:val="00762FC7"/>
    <w:rsid w:val="00764FE5"/>
    <w:rsid w:val="00765135"/>
    <w:rsid w:val="00765E64"/>
    <w:rsid w:val="007660AF"/>
    <w:rsid w:val="00766605"/>
    <w:rsid w:val="00767530"/>
    <w:rsid w:val="007703D5"/>
    <w:rsid w:val="00770989"/>
    <w:rsid w:val="007727A3"/>
    <w:rsid w:val="007728C8"/>
    <w:rsid w:val="00772CC6"/>
    <w:rsid w:val="00772D1C"/>
    <w:rsid w:val="0077303E"/>
    <w:rsid w:val="007731E8"/>
    <w:rsid w:val="007739DD"/>
    <w:rsid w:val="00773B84"/>
    <w:rsid w:val="0077415C"/>
    <w:rsid w:val="00775B57"/>
    <w:rsid w:val="00776B67"/>
    <w:rsid w:val="00777E07"/>
    <w:rsid w:val="007811C4"/>
    <w:rsid w:val="007812B4"/>
    <w:rsid w:val="007827B4"/>
    <w:rsid w:val="007830E2"/>
    <w:rsid w:val="00783914"/>
    <w:rsid w:val="00783E3F"/>
    <w:rsid w:val="00784CD4"/>
    <w:rsid w:val="007867FC"/>
    <w:rsid w:val="00786AF5"/>
    <w:rsid w:val="00787C0F"/>
    <w:rsid w:val="00790139"/>
    <w:rsid w:val="00790CAA"/>
    <w:rsid w:val="00790F58"/>
    <w:rsid w:val="00794003"/>
    <w:rsid w:val="0079471D"/>
    <w:rsid w:val="0079540D"/>
    <w:rsid w:val="00796064"/>
    <w:rsid w:val="00796F7C"/>
    <w:rsid w:val="007970DF"/>
    <w:rsid w:val="007A1816"/>
    <w:rsid w:val="007A1BFD"/>
    <w:rsid w:val="007A1E8D"/>
    <w:rsid w:val="007A222E"/>
    <w:rsid w:val="007A2719"/>
    <w:rsid w:val="007A3CD0"/>
    <w:rsid w:val="007A4D67"/>
    <w:rsid w:val="007A7218"/>
    <w:rsid w:val="007B0C37"/>
    <w:rsid w:val="007B0ED2"/>
    <w:rsid w:val="007B214C"/>
    <w:rsid w:val="007B2210"/>
    <w:rsid w:val="007B2CA4"/>
    <w:rsid w:val="007B44BD"/>
    <w:rsid w:val="007B4A08"/>
    <w:rsid w:val="007B4F43"/>
    <w:rsid w:val="007B5E3F"/>
    <w:rsid w:val="007B6D3A"/>
    <w:rsid w:val="007B6F02"/>
    <w:rsid w:val="007B74F5"/>
    <w:rsid w:val="007B7A80"/>
    <w:rsid w:val="007C05C4"/>
    <w:rsid w:val="007C0DDE"/>
    <w:rsid w:val="007C2E67"/>
    <w:rsid w:val="007C34F2"/>
    <w:rsid w:val="007C3C4B"/>
    <w:rsid w:val="007C4016"/>
    <w:rsid w:val="007C4C5E"/>
    <w:rsid w:val="007C4EDD"/>
    <w:rsid w:val="007C5270"/>
    <w:rsid w:val="007C58A7"/>
    <w:rsid w:val="007C7898"/>
    <w:rsid w:val="007C7F46"/>
    <w:rsid w:val="007D2585"/>
    <w:rsid w:val="007D2D58"/>
    <w:rsid w:val="007D3B10"/>
    <w:rsid w:val="007D56E4"/>
    <w:rsid w:val="007D56FA"/>
    <w:rsid w:val="007D5851"/>
    <w:rsid w:val="007D705F"/>
    <w:rsid w:val="007E0A3C"/>
    <w:rsid w:val="007E0FF2"/>
    <w:rsid w:val="007E172E"/>
    <w:rsid w:val="007E3270"/>
    <w:rsid w:val="007E3B25"/>
    <w:rsid w:val="007E3F7B"/>
    <w:rsid w:val="007E4594"/>
    <w:rsid w:val="007E5EE9"/>
    <w:rsid w:val="007F0092"/>
    <w:rsid w:val="007F1163"/>
    <w:rsid w:val="007F1FD3"/>
    <w:rsid w:val="007F2406"/>
    <w:rsid w:val="007F2581"/>
    <w:rsid w:val="007F298A"/>
    <w:rsid w:val="007F3257"/>
    <w:rsid w:val="007F32A5"/>
    <w:rsid w:val="007F37EF"/>
    <w:rsid w:val="007F50CC"/>
    <w:rsid w:val="007F55E7"/>
    <w:rsid w:val="007F58A1"/>
    <w:rsid w:val="007F58D3"/>
    <w:rsid w:val="007F63C6"/>
    <w:rsid w:val="008002FF"/>
    <w:rsid w:val="008003DB"/>
    <w:rsid w:val="008007C7"/>
    <w:rsid w:val="008021D0"/>
    <w:rsid w:val="00804830"/>
    <w:rsid w:val="008052A8"/>
    <w:rsid w:val="00805546"/>
    <w:rsid w:val="00805A87"/>
    <w:rsid w:val="008076CE"/>
    <w:rsid w:val="00807DA1"/>
    <w:rsid w:val="00807FDB"/>
    <w:rsid w:val="008105EA"/>
    <w:rsid w:val="00811985"/>
    <w:rsid w:val="00811ACB"/>
    <w:rsid w:val="00811C72"/>
    <w:rsid w:val="00812134"/>
    <w:rsid w:val="00812630"/>
    <w:rsid w:val="008126C4"/>
    <w:rsid w:val="00812780"/>
    <w:rsid w:val="00812FC2"/>
    <w:rsid w:val="008156FE"/>
    <w:rsid w:val="008169C5"/>
    <w:rsid w:val="0081752F"/>
    <w:rsid w:val="00817615"/>
    <w:rsid w:val="00817656"/>
    <w:rsid w:val="00821C04"/>
    <w:rsid w:val="00821C9D"/>
    <w:rsid w:val="0082312D"/>
    <w:rsid w:val="0082321C"/>
    <w:rsid w:val="0082382A"/>
    <w:rsid w:val="0082445C"/>
    <w:rsid w:val="008263D0"/>
    <w:rsid w:val="008266D5"/>
    <w:rsid w:val="00827C0F"/>
    <w:rsid w:val="008306E5"/>
    <w:rsid w:val="00830A95"/>
    <w:rsid w:val="00831106"/>
    <w:rsid w:val="008317DA"/>
    <w:rsid w:val="00831B8C"/>
    <w:rsid w:val="00832C23"/>
    <w:rsid w:val="00835E3F"/>
    <w:rsid w:val="00836280"/>
    <w:rsid w:val="00836C70"/>
    <w:rsid w:val="00837359"/>
    <w:rsid w:val="008374FD"/>
    <w:rsid w:val="0084043C"/>
    <w:rsid w:val="00840755"/>
    <w:rsid w:val="00840CBF"/>
    <w:rsid w:val="00842723"/>
    <w:rsid w:val="00843229"/>
    <w:rsid w:val="0084415A"/>
    <w:rsid w:val="00844892"/>
    <w:rsid w:val="00844B13"/>
    <w:rsid w:val="00844D8E"/>
    <w:rsid w:val="008450F7"/>
    <w:rsid w:val="0084554E"/>
    <w:rsid w:val="0084555A"/>
    <w:rsid w:val="00846799"/>
    <w:rsid w:val="0085047D"/>
    <w:rsid w:val="00850AAC"/>
    <w:rsid w:val="00850B7C"/>
    <w:rsid w:val="008517D2"/>
    <w:rsid w:val="00851C83"/>
    <w:rsid w:val="008527CC"/>
    <w:rsid w:val="00852C84"/>
    <w:rsid w:val="00853997"/>
    <w:rsid w:val="008545CD"/>
    <w:rsid w:val="0086048F"/>
    <w:rsid w:val="0086059F"/>
    <w:rsid w:val="00860783"/>
    <w:rsid w:val="00860BA7"/>
    <w:rsid w:val="008617A3"/>
    <w:rsid w:val="008617EC"/>
    <w:rsid w:val="008622C1"/>
    <w:rsid w:val="008635A6"/>
    <w:rsid w:val="00863BA5"/>
    <w:rsid w:val="00863C7C"/>
    <w:rsid w:val="00863F48"/>
    <w:rsid w:val="00864C62"/>
    <w:rsid w:val="0086690A"/>
    <w:rsid w:val="0086693C"/>
    <w:rsid w:val="00867614"/>
    <w:rsid w:val="00867D9F"/>
    <w:rsid w:val="008706E6"/>
    <w:rsid w:val="00870858"/>
    <w:rsid w:val="00870BD4"/>
    <w:rsid w:val="008711B6"/>
    <w:rsid w:val="0087146A"/>
    <w:rsid w:val="0087294F"/>
    <w:rsid w:val="00873524"/>
    <w:rsid w:val="0087465B"/>
    <w:rsid w:val="0087543A"/>
    <w:rsid w:val="00875C1A"/>
    <w:rsid w:val="00876FB1"/>
    <w:rsid w:val="00881454"/>
    <w:rsid w:val="0088169E"/>
    <w:rsid w:val="00882D94"/>
    <w:rsid w:val="008837CA"/>
    <w:rsid w:val="008838FF"/>
    <w:rsid w:val="00883E41"/>
    <w:rsid w:val="0088434A"/>
    <w:rsid w:val="00885E4D"/>
    <w:rsid w:val="00885E92"/>
    <w:rsid w:val="00885EDF"/>
    <w:rsid w:val="008868E5"/>
    <w:rsid w:val="008902A3"/>
    <w:rsid w:val="00891106"/>
    <w:rsid w:val="008912DC"/>
    <w:rsid w:val="0089212E"/>
    <w:rsid w:val="00892536"/>
    <w:rsid w:val="0089310B"/>
    <w:rsid w:val="00893146"/>
    <w:rsid w:val="008935C9"/>
    <w:rsid w:val="00893B31"/>
    <w:rsid w:val="008946AB"/>
    <w:rsid w:val="00894CE6"/>
    <w:rsid w:val="008950A2"/>
    <w:rsid w:val="00895D57"/>
    <w:rsid w:val="00896E0E"/>
    <w:rsid w:val="0089715D"/>
    <w:rsid w:val="008A00CB"/>
    <w:rsid w:val="008A119D"/>
    <w:rsid w:val="008A11AE"/>
    <w:rsid w:val="008A2C81"/>
    <w:rsid w:val="008A2D00"/>
    <w:rsid w:val="008A3310"/>
    <w:rsid w:val="008A34D8"/>
    <w:rsid w:val="008A36E3"/>
    <w:rsid w:val="008A45E6"/>
    <w:rsid w:val="008A6155"/>
    <w:rsid w:val="008A625D"/>
    <w:rsid w:val="008A7004"/>
    <w:rsid w:val="008B0192"/>
    <w:rsid w:val="008B09D5"/>
    <w:rsid w:val="008B0B2B"/>
    <w:rsid w:val="008B0DCB"/>
    <w:rsid w:val="008B127A"/>
    <w:rsid w:val="008B18F0"/>
    <w:rsid w:val="008B1F22"/>
    <w:rsid w:val="008B3103"/>
    <w:rsid w:val="008B56CE"/>
    <w:rsid w:val="008B59A3"/>
    <w:rsid w:val="008B687C"/>
    <w:rsid w:val="008B69AE"/>
    <w:rsid w:val="008B756C"/>
    <w:rsid w:val="008C071E"/>
    <w:rsid w:val="008C0BA1"/>
    <w:rsid w:val="008C16FE"/>
    <w:rsid w:val="008C3166"/>
    <w:rsid w:val="008C4472"/>
    <w:rsid w:val="008C4A49"/>
    <w:rsid w:val="008C563E"/>
    <w:rsid w:val="008C5CF3"/>
    <w:rsid w:val="008C6B0C"/>
    <w:rsid w:val="008C6EFB"/>
    <w:rsid w:val="008D00C0"/>
    <w:rsid w:val="008D1D85"/>
    <w:rsid w:val="008D21C0"/>
    <w:rsid w:val="008D223B"/>
    <w:rsid w:val="008D2F23"/>
    <w:rsid w:val="008D345D"/>
    <w:rsid w:val="008D3580"/>
    <w:rsid w:val="008D3A12"/>
    <w:rsid w:val="008D47BE"/>
    <w:rsid w:val="008D5C3E"/>
    <w:rsid w:val="008D602D"/>
    <w:rsid w:val="008D67AD"/>
    <w:rsid w:val="008D76E1"/>
    <w:rsid w:val="008D7822"/>
    <w:rsid w:val="008D7C77"/>
    <w:rsid w:val="008D7E10"/>
    <w:rsid w:val="008D7F35"/>
    <w:rsid w:val="008E03F9"/>
    <w:rsid w:val="008E0FDC"/>
    <w:rsid w:val="008E31D4"/>
    <w:rsid w:val="008E5B74"/>
    <w:rsid w:val="008E6C07"/>
    <w:rsid w:val="008E6EC2"/>
    <w:rsid w:val="008E6EED"/>
    <w:rsid w:val="008E769F"/>
    <w:rsid w:val="008E7EF0"/>
    <w:rsid w:val="008F02CD"/>
    <w:rsid w:val="008F05B8"/>
    <w:rsid w:val="008F0B86"/>
    <w:rsid w:val="008F1CF2"/>
    <w:rsid w:val="008F1E25"/>
    <w:rsid w:val="008F1E6B"/>
    <w:rsid w:val="008F39E3"/>
    <w:rsid w:val="008F4067"/>
    <w:rsid w:val="008F4F7C"/>
    <w:rsid w:val="008F54C0"/>
    <w:rsid w:val="008F6A29"/>
    <w:rsid w:val="008F6FAB"/>
    <w:rsid w:val="008F7133"/>
    <w:rsid w:val="008F7646"/>
    <w:rsid w:val="0090041A"/>
    <w:rsid w:val="00900756"/>
    <w:rsid w:val="00900EC4"/>
    <w:rsid w:val="0090158F"/>
    <w:rsid w:val="00901C32"/>
    <w:rsid w:val="00901C97"/>
    <w:rsid w:val="0090202D"/>
    <w:rsid w:val="009033BF"/>
    <w:rsid w:val="0090390C"/>
    <w:rsid w:val="00904A64"/>
    <w:rsid w:val="00904C34"/>
    <w:rsid w:val="00905066"/>
    <w:rsid w:val="0090523D"/>
    <w:rsid w:val="00905BB5"/>
    <w:rsid w:val="009075B2"/>
    <w:rsid w:val="009115C5"/>
    <w:rsid w:val="00912D97"/>
    <w:rsid w:val="00913B91"/>
    <w:rsid w:val="00913E58"/>
    <w:rsid w:val="00914AB5"/>
    <w:rsid w:val="00916EC9"/>
    <w:rsid w:val="0092139E"/>
    <w:rsid w:val="00921ADA"/>
    <w:rsid w:val="009226E0"/>
    <w:rsid w:val="009231E0"/>
    <w:rsid w:val="00923330"/>
    <w:rsid w:val="00924A90"/>
    <w:rsid w:val="00924E61"/>
    <w:rsid w:val="009268D9"/>
    <w:rsid w:val="00927C2F"/>
    <w:rsid w:val="0093001B"/>
    <w:rsid w:val="009300FC"/>
    <w:rsid w:val="009304D2"/>
    <w:rsid w:val="0093291D"/>
    <w:rsid w:val="00932AFA"/>
    <w:rsid w:val="00932C47"/>
    <w:rsid w:val="00933239"/>
    <w:rsid w:val="00933DD4"/>
    <w:rsid w:val="00934302"/>
    <w:rsid w:val="00934A09"/>
    <w:rsid w:val="00934EC2"/>
    <w:rsid w:val="009361EF"/>
    <w:rsid w:val="0093665F"/>
    <w:rsid w:val="00937AD8"/>
    <w:rsid w:val="00942A77"/>
    <w:rsid w:val="00943554"/>
    <w:rsid w:val="00943FB7"/>
    <w:rsid w:val="00944E1D"/>
    <w:rsid w:val="00945193"/>
    <w:rsid w:val="0094555E"/>
    <w:rsid w:val="00946A2E"/>
    <w:rsid w:val="00950F91"/>
    <w:rsid w:val="00951A3A"/>
    <w:rsid w:val="00951FF0"/>
    <w:rsid w:val="009527CC"/>
    <w:rsid w:val="009548BF"/>
    <w:rsid w:val="009554D6"/>
    <w:rsid w:val="0095580A"/>
    <w:rsid w:val="009568A7"/>
    <w:rsid w:val="00956992"/>
    <w:rsid w:val="00956CBD"/>
    <w:rsid w:val="00956EE5"/>
    <w:rsid w:val="00960568"/>
    <w:rsid w:val="009605EE"/>
    <w:rsid w:val="009619AB"/>
    <w:rsid w:val="00961D1B"/>
    <w:rsid w:val="00961F75"/>
    <w:rsid w:val="009625EE"/>
    <w:rsid w:val="00962DE4"/>
    <w:rsid w:val="00962E7E"/>
    <w:rsid w:val="0096387E"/>
    <w:rsid w:val="00965725"/>
    <w:rsid w:val="00967F72"/>
    <w:rsid w:val="0097035F"/>
    <w:rsid w:val="0097259B"/>
    <w:rsid w:val="00974AB2"/>
    <w:rsid w:val="00975CDF"/>
    <w:rsid w:val="00975D8D"/>
    <w:rsid w:val="00976541"/>
    <w:rsid w:val="00976F07"/>
    <w:rsid w:val="0097712D"/>
    <w:rsid w:val="00977F29"/>
    <w:rsid w:val="009813F8"/>
    <w:rsid w:val="00983A01"/>
    <w:rsid w:val="0098400B"/>
    <w:rsid w:val="00984428"/>
    <w:rsid w:val="00984805"/>
    <w:rsid w:val="00985557"/>
    <w:rsid w:val="00985965"/>
    <w:rsid w:val="009870D7"/>
    <w:rsid w:val="009873B8"/>
    <w:rsid w:val="00987805"/>
    <w:rsid w:val="00987B14"/>
    <w:rsid w:val="0099082B"/>
    <w:rsid w:val="0099188D"/>
    <w:rsid w:val="00992087"/>
    <w:rsid w:val="00992E79"/>
    <w:rsid w:val="009939BF"/>
    <w:rsid w:val="0099479E"/>
    <w:rsid w:val="009952EA"/>
    <w:rsid w:val="00996A8E"/>
    <w:rsid w:val="00996AD1"/>
    <w:rsid w:val="009979E6"/>
    <w:rsid w:val="009A236A"/>
    <w:rsid w:val="009A3CDB"/>
    <w:rsid w:val="009A49B8"/>
    <w:rsid w:val="009A4D4D"/>
    <w:rsid w:val="009A5137"/>
    <w:rsid w:val="009A59DA"/>
    <w:rsid w:val="009A5B32"/>
    <w:rsid w:val="009B063D"/>
    <w:rsid w:val="009B0711"/>
    <w:rsid w:val="009B08E7"/>
    <w:rsid w:val="009B0BAC"/>
    <w:rsid w:val="009B107D"/>
    <w:rsid w:val="009B1925"/>
    <w:rsid w:val="009B30F0"/>
    <w:rsid w:val="009B3112"/>
    <w:rsid w:val="009B4B3B"/>
    <w:rsid w:val="009B5E35"/>
    <w:rsid w:val="009B7FDD"/>
    <w:rsid w:val="009C06AD"/>
    <w:rsid w:val="009C0E90"/>
    <w:rsid w:val="009C37FC"/>
    <w:rsid w:val="009C3F61"/>
    <w:rsid w:val="009C4287"/>
    <w:rsid w:val="009C42DF"/>
    <w:rsid w:val="009C4845"/>
    <w:rsid w:val="009C5DB3"/>
    <w:rsid w:val="009C6000"/>
    <w:rsid w:val="009C6E94"/>
    <w:rsid w:val="009C76D9"/>
    <w:rsid w:val="009C7CC4"/>
    <w:rsid w:val="009C7F69"/>
    <w:rsid w:val="009D015C"/>
    <w:rsid w:val="009D095E"/>
    <w:rsid w:val="009D1B56"/>
    <w:rsid w:val="009D1DC4"/>
    <w:rsid w:val="009D3164"/>
    <w:rsid w:val="009D59D7"/>
    <w:rsid w:val="009D61C8"/>
    <w:rsid w:val="009D799A"/>
    <w:rsid w:val="009E029A"/>
    <w:rsid w:val="009E0668"/>
    <w:rsid w:val="009E29BE"/>
    <w:rsid w:val="009E3FEC"/>
    <w:rsid w:val="009E5C90"/>
    <w:rsid w:val="009E7273"/>
    <w:rsid w:val="009F0192"/>
    <w:rsid w:val="009F0881"/>
    <w:rsid w:val="009F08E1"/>
    <w:rsid w:val="009F11AE"/>
    <w:rsid w:val="009F1B86"/>
    <w:rsid w:val="009F1E16"/>
    <w:rsid w:val="009F202C"/>
    <w:rsid w:val="009F3297"/>
    <w:rsid w:val="009F4957"/>
    <w:rsid w:val="009F4B23"/>
    <w:rsid w:val="009F518C"/>
    <w:rsid w:val="009F5197"/>
    <w:rsid w:val="009F5D23"/>
    <w:rsid w:val="009F6C7D"/>
    <w:rsid w:val="009F6E10"/>
    <w:rsid w:val="009F74C6"/>
    <w:rsid w:val="009F7977"/>
    <w:rsid w:val="00A00B22"/>
    <w:rsid w:val="00A0106E"/>
    <w:rsid w:val="00A01174"/>
    <w:rsid w:val="00A01314"/>
    <w:rsid w:val="00A01B3C"/>
    <w:rsid w:val="00A01D21"/>
    <w:rsid w:val="00A02653"/>
    <w:rsid w:val="00A02802"/>
    <w:rsid w:val="00A04408"/>
    <w:rsid w:val="00A05C58"/>
    <w:rsid w:val="00A06916"/>
    <w:rsid w:val="00A0699D"/>
    <w:rsid w:val="00A06B37"/>
    <w:rsid w:val="00A07DFF"/>
    <w:rsid w:val="00A101BB"/>
    <w:rsid w:val="00A1021E"/>
    <w:rsid w:val="00A10BBC"/>
    <w:rsid w:val="00A10E09"/>
    <w:rsid w:val="00A12F2D"/>
    <w:rsid w:val="00A132CB"/>
    <w:rsid w:val="00A14605"/>
    <w:rsid w:val="00A1584C"/>
    <w:rsid w:val="00A164FF"/>
    <w:rsid w:val="00A167C0"/>
    <w:rsid w:val="00A1714E"/>
    <w:rsid w:val="00A179B3"/>
    <w:rsid w:val="00A20B58"/>
    <w:rsid w:val="00A22A3E"/>
    <w:rsid w:val="00A2453E"/>
    <w:rsid w:val="00A2481A"/>
    <w:rsid w:val="00A24AEB"/>
    <w:rsid w:val="00A24F81"/>
    <w:rsid w:val="00A2566B"/>
    <w:rsid w:val="00A25A82"/>
    <w:rsid w:val="00A26D25"/>
    <w:rsid w:val="00A26D9E"/>
    <w:rsid w:val="00A27890"/>
    <w:rsid w:val="00A306F7"/>
    <w:rsid w:val="00A3135E"/>
    <w:rsid w:val="00A32A6C"/>
    <w:rsid w:val="00A3659F"/>
    <w:rsid w:val="00A367CF"/>
    <w:rsid w:val="00A36849"/>
    <w:rsid w:val="00A42B66"/>
    <w:rsid w:val="00A42D70"/>
    <w:rsid w:val="00A43057"/>
    <w:rsid w:val="00A43D2C"/>
    <w:rsid w:val="00A43D56"/>
    <w:rsid w:val="00A43D87"/>
    <w:rsid w:val="00A450FC"/>
    <w:rsid w:val="00A454D2"/>
    <w:rsid w:val="00A45A5F"/>
    <w:rsid w:val="00A46023"/>
    <w:rsid w:val="00A4669A"/>
    <w:rsid w:val="00A468FD"/>
    <w:rsid w:val="00A47EE5"/>
    <w:rsid w:val="00A51360"/>
    <w:rsid w:val="00A51843"/>
    <w:rsid w:val="00A51DCE"/>
    <w:rsid w:val="00A528D6"/>
    <w:rsid w:val="00A52B64"/>
    <w:rsid w:val="00A52BD8"/>
    <w:rsid w:val="00A53255"/>
    <w:rsid w:val="00A53BD2"/>
    <w:rsid w:val="00A546DF"/>
    <w:rsid w:val="00A55CD9"/>
    <w:rsid w:val="00A56BFE"/>
    <w:rsid w:val="00A57181"/>
    <w:rsid w:val="00A57CC7"/>
    <w:rsid w:val="00A60C19"/>
    <w:rsid w:val="00A60CE4"/>
    <w:rsid w:val="00A60F29"/>
    <w:rsid w:val="00A61448"/>
    <w:rsid w:val="00A63B05"/>
    <w:rsid w:val="00A647C0"/>
    <w:rsid w:val="00A64BDF"/>
    <w:rsid w:val="00A64DB3"/>
    <w:rsid w:val="00A64EFF"/>
    <w:rsid w:val="00A664E0"/>
    <w:rsid w:val="00A66508"/>
    <w:rsid w:val="00A66E20"/>
    <w:rsid w:val="00A671A8"/>
    <w:rsid w:val="00A675B7"/>
    <w:rsid w:val="00A67B50"/>
    <w:rsid w:val="00A67D81"/>
    <w:rsid w:val="00A70730"/>
    <w:rsid w:val="00A708DC"/>
    <w:rsid w:val="00A71438"/>
    <w:rsid w:val="00A71AD2"/>
    <w:rsid w:val="00A72C07"/>
    <w:rsid w:val="00A74576"/>
    <w:rsid w:val="00A75A71"/>
    <w:rsid w:val="00A77D12"/>
    <w:rsid w:val="00A80885"/>
    <w:rsid w:val="00A812E8"/>
    <w:rsid w:val="00A82C55"/>
    <w:rsid w:val="00A868AD"/>
    <w:rsid w:val="00A869E3"/>
    <w:rsid w:val="00A87820"/>
    <w:rsid w:val="00A87B31"/>
    <w:rsid w:val="00A90983"/>
    <w:rsid w:val="00A9145F"/>
    <w:rsid w:val="00A9436C"/>
    <w:rsid w:val="00A9562F"/>
    <w:rsid w:val="00A96751"/>
    <w:rsid w:val="00A96896"/>
    <w:rsid w:val="00A96CB6"/>
    <w:rsid w:val="00A97964"/>
    <w:rsid w:val="00AA0346"/>
    <w:rsid w:val="00AA287E"/>
    <w:rsid w:val="00AA2F0E"/>
    <w:rsid w:val="00AA3FD0"/>
    <w:rsid w:val="00AA4776"/>
    <w:rsid w:val="00AA561E"/>
    <w:rsid w:val="00AA6509"/>
    <w:rsid w:val="00AA739D"/>
    <w:rsid w:val="00AA74E1"/>
    <w:rsid w:val="00AB0515"/>
    <w:rsid w:val="00AB0FF3"/>
    <w:rsid w:val="00AB1058"/>
    <w:rsid w:val="00AB1830"/>
    <w:rsid w:val="00AB2388"/>
    <w:rsid w:val="00AB5469"/>
    <w:rsid w:val="00AB5BF2"/>
    <w:rsid w:val="00AB7A42"/>
    <w:rsid w:val="00AC0669"/>
    <w:rsid w:val="00AC0C4A"/>
    <w:rsid w:val="00AC1F81"/>
    <w:rsid w:val="00AC2695"/>
    <w:rsid w:val="00AC2AC6"/>
    <w:rsid w:val="00AC2F7A"/>
    <w:rsid w:val="00AC318C"/>
    <w:rsid w:val="00AC4149"/>
    <w:rsid w:val="00AC47C5"/>
    <w:rsid w:val="00AC4B31"/>
    <w:rsid w:val="00AC4FE0"/>
    <w:rsid w:val="00AC5427"/>
    <w:rsid w:val="00AC6CAA"/>
    <w:rsid w:val="00AC7F2E"/>
    <w:rsid w:val="00AD0CAD"/>
    <w:rsid w:val="00AD18D6"/>
    <w:rsid w:val="00AD2487"/>
    <w:rsid w:val="00AD2CB5"/>
    <w:rsid w:val="00AD2F3B"/>
    <w:rsid w:val="00AD4211"/>
    <w:rsid w:val="00AD4D5D"/>
    <w:rsid w:val="00AD52D2"/>
    <w:rsid w:val="00AD6E3A"/>
    <w:rsid w:val="00AD6F33"/>
    <w:rsid w:val="00AD7483"/>
    <w:rsid w:val="00AD7C50"/>
    <w:rsid w:val="00AE00D9"/>
    <w:rsid w:val="00AE0B6F"/>
    <w:rsid w:val="00AE1E0A"/>
    <w:rsid w:val="00AE2CA8"/>
    <w:rsid w:val="00AE2CC3"/>
    <w:rsid w:val="00AE4754"/>
    <w:rsid w:val="00AE48DB"/>
    <w:rsid w:val="00AE5505"/>
    <w:rsid w:val="00AE5BFB"/>
    <w:rsid w:val="00AE65C9"/>
    <w:rsid w:val="00AE728C"/>
    <w:rsid w:val="00AE7E71"/>
    <w:rsid w:val="00AF114A"/>
    <w:rsid w:val="00AF1ABC"/>
    <w:rsid w:val="00AF272C"/>
    <w:rsid w:val="00AF2866"/>
    <w:rsid w:val="00AF6CD2"/>
    <w:rsid w:val="00AF6D29"/>
    <w:rsid w:val="00AF7359"/>
    <w:rsid w:val="00AF7444"/>
    <w:rsid w:val="00B00484"/>
    <w:rsid w:val="00B00C50"/>
    <w:rsid w:val="00B024F8"/>
    <w:rsid w:val="00B027E6"/>
    <w:rsid w:val="00B02EF4"/>
    <w:rsid w:val="00B06A7E"/>
    <w:rsid w:val="00B0708E"/>
    <w:rsid w:val="00B07A4D"/>
    <w:rsid w:val="00B07B20"/>
    <w:rsid w:val="00B07CC8"/>
    <w:rsid w:val="00B1015B"/>
    <w:rsid w:val="00B10DFC"/>
    <w:rsid w:val="00B10FC5"/>
    <w:rsid w:val="00B132E4"/>
    <w:rsid w:val="00B153D2"/>
    <w:rsid w:val="00B17293"/>
    <w:rsid w:val="00B2012C"/>
    <w:rsid w:val="00B20348"/>
    <w:rsid w:val="00B20980"/>
    <w:rsid w:val="00B20BB0"/>
    <w:rsid w:val="00B21B85"/>
    <w:rsid w:val="00B23671"/>
    <w:rsid w:val="00B25106"/>
    <w:rsid w:val="00B254BF"/>
    <w:rsid w:val="00B26109"/>
    <w:rsid w:val="00B2640C"/>
    <w:rsid w:val="00B26444"/>
    <w:rsid w:val="00B26604"/>
    <w:rsid w:val="00B26E15"/>
    <w:rsid w:val="00B271EB"/>
    <w:rsid w:val="00B30B89"/>
    <w:rsid w:val="00B33390"/>
    <w:rsid w:val="00B357C5"/>
    <w:rsid w:val="00B36244"/>
    <w:rsid w:val="00B364BC"/>
    <w:rsid w:val="00B3676C"/>
    <w:rsid w:val="00B3697F"/>
    <w:rsid w:val="00B404DF"/>
    <w:rsid w:val="00B42281"/>
    <w:rsid w:val="00B422F5"/>
    <w:rsid w:val="00B43E75"/>
    <w:rsid w:val="00B44F19"/>
    <w:rsid w:val="00B45077"/>
    <w:rsid w:val="00B45256"/>
    <w:rsid w:val="00B46030"/>
    <w:rsid w:val="00B46658"/>
    <w:rsid w:val="00B46C0B"/>
    <w:rsid w:val="00B47B1D"/>
    <w:rsid w:val="00B50989"/>
    <w:rsid w:val="00B51138"/>
    <w:rsid w:val="00B515D2"/>
    <w:rsid w:val="00B5192C"/>
    <w:rsid w:val="00B51C77"/>
    <w:rsid w:val="00B52D68"/>
    <w:rsid w:val="00B53B49"/>
    <w:rsid w:val="00B548BA"/>
    <w:rsid w:val="00B54E89"/>
    <w:rsid w:val="00B55824"/>
    <w:rsid w:val="00B55CA9"/>
    <w:rsid w:val="00B56590"/>
    <w:rsid w:val="00B569A1"/>
    <w:rsid w:val="00B628AA"/>
    <w:rsid w:val="00B62D0E"/>
    <w:rsid w:val="00B6358D"/>
    <w:rsid w:val="00B63A68"/>
    <w:rsid w:val="00B65096"/>
    <w:rsid w:val="00B6619C"/>
    <w:rsid w:val="00B666C6"/>
    <w:rsid w:val="00B67264"/>
    <w:rsid w:val="00B67864"/>
    <w:rsid w:val="00B67E52"/>
    <w:rsid w:val="00B70518"/>
    <w:rsid w:val="00B70772"/>
    <w:rsid w:val="00B7268F"/>
    <w:rsid w:val="00B72E78"/>
    <w:rsid w:val="00B741B2"/>
    <w:rsid w:val="00B74CDA"/>
    <w:rsid w:val="00B74FDA"/>
    <w:rsid w:val="00B76807"/>
    <w:rsid w:val="00B7735A"/>
    <w:rsid w:val="00B77E57"/>
    <w:rsid w:val="00B8157E"/>
    <w:rsid w:val="00B8198E"/>
    <w:rsid w:val="00B81BC1"/>
    <w:rsid w:val="00B8483E"/>
    <w:rsid w:val="00B84E6D"/>
    <w:rsid w:val="00B85064"/>
    <w:rsid w:val="00B85E82"/>
    <w:rsid w:val="00B85F56"/>
    <w:rsid w:val="00B8606C"/>
    <w:rsid w:val="00B863BD"/>
    <w:rsid w:val="00B8652B"/>
    <w:rsid w:val="00B86FF2"/>
    <w:rsid w:val="00B90107"/>
    <w:rsid w:val="00B91254"/>
    <w:rsid w:val="00B915B0"/>
    <w:rsid w:val="00B922B4"/>
    <w:rsid w:val="00B922C4"/>
    <w:rsid w:val="00B928B4"/>
    <w:rsid w:val="00B931D9"/>
    <w:rsid w:val="00B945FC"/>
    <w:rsid w:val="00B94C17"/>
    <w:rsid w:val="00B962B3"/>
    <w:rsid w:val="00B96F1C"/>
    <w:rsid w:val="00B976C5"/>
    <w:rsid w:val="00B97AA3"/>
    <w:rsid w:val="00BA08B4"/>
    <w:rsid w:val="00BA100B"/>
    <w:rsid w:val="00BA192B"/>
    <w:rsid w:val="00BA1C35"/>
    <w:rsid w:val="00BA1F6B"/>
    <w:rsid w:val="00BA210A"/>
    <w:rsid w:val="00BA2C4A"/>
    <w:rsid w:val="00BA387E"/>
    <w:rsid w:val="00BA4E2B"/>
    <w:rsid w:val="00BA5568"/>
    <w:rsid w:val="00BA6695"/>
    <w:rsid w:val="00BA75C5"/>
    <w:rsid w:val="00BA774E"/>
    <w:rsid w:val="00BB0B66"/>
    <w:rsid w:val="00BB1B9D"/>
    <w:rsid w:val="00BB269F"/>
    <w:rsid w:val="00BB47AA"/>
    <w:rsid w:val="00BB52AB"/>
    <w:rsid w:val="00BB53E5"/>
    <w:rsid w:val="00BB58F0"/>
    <w:rsid w:val="00BB5A0F"/>
    <w:rsid w:val="00BB5E07"/>
    <w:rsid w:val="00BB7587"/>
    <w:rsid w:val="00BC119A"/>
    <w:rsid w:val="00BC170B"/>
    <w:rsid w:val="00BC1B93"/>
    <w:rsid w:val="00BC1D1F"/>
    <w:rsid w:val="00BC3762"/>
    <w:rsid w:val="00BC3ED3"/>
    <w:rsid w:val="00BC3F6B"/>
    <w:rsid w:val="00BC4625"/>
    <w:rsid w:val="00BC4C2A"/>
    <w:rsid w:val="00BC6021"/>
    <w:rsid w:val="00BC631B"/>
    <w:rsid w:val="00BC64B1"/>
    <w:rsid w:val="00BC6F9A"/>
    <w:rsid w:val="00BC704C"/>
    <w:rsid w:val="00BC76A1"/>
    <w:rsid w:val="00BD0156"/>
    <w:rsid w:val="00BD0BE1"/>
    <w:rsid w:val="00BD154F"/>
    <w:rsid w:val="00BD3408"/>
    <w:rsid w:val="00BD3975"/>
    <w:rsid w:val="00BD44C0"/>
    <w:rsid w:val="00BD4582"/>
    <w:rsid w:val="00BD5E85"/>
    <w:rsid w:val="00BD6001"/>
    <w:rsid w:val="00BD67F6"/>
    <w:rsid w:val="00BD6C52"/>
    <w:rsid w:val="00BD7823"/>
    <w:rsid w:val="00BD7F1C"/>
    <w:rsid w:val="00BE0097"/>
    <w:rsid w:val="00BE009C"/>
    <w:rsid w:val="00BE083C"/>
    <w:rsid w:val="00BE0A84"/>
    <w:rsid w:val="00BE2DD7"/>
    <w:rsid w:val="00BE32D7"/>
    <w:rsid w:val="00BE3A1A"/>
    <w:rsid w:val="00BE3D25"/>
    <w:rsid w:val="00BE5F31"/>
    <w:rsid w:val="00BE62FB"/>
    <w:rsid w:val="00BE6C8D"/>
    <w:rsid w:val="00BE720E"/>
    <w:rsid w:val="00BE7CC0"/>
    <w:rsid w:val="00BE7DD4"/>
    <w:rsid w:val="00BE7DEC"/>
    <w:rsid w:val="00BF20ED"/>
    <w:rsid w:val="00BF29E2"/>
    <w:rsid w:val="00BF3039"/>
    <w:rsid w:val="00BF5CB9"/>
    <w:rsid w:val="00BF60E4"/>
    <w:rsid w:val="00BF6416"/>
    <w:rsid w:val="00BF6572"/>
    <w:rsid w:val="00BF7864"/>
    <w:rsid w:val="00BF7DD5"/>
    <w:rsid w:val="00C00AA0"/>
    <w:rsid w:val="00C0390A"/>
    <w:rsid w:val="00C03A98"/>
    <w:rsid w:val="00C044D3"/>
    <w:rsid w:val="00C04535"/>
    <w:rsid w:val="00C048AD"/>
    <w:rsid w:val="00C0563C"/>
    <w:rsid w:val="00C05CA4"/>
    <w:rsid w:val="00C063AE"/>
    <w:rsid w:val="00C06E04"/>
    <w:rsid w:val="00C07045"/>
    <w:rsid w:val="00C100B3"/>
    <w:rsid w:val="00C10C2A"/>
    <w:rsid w:val="00C10FE3"/>
    <w:rsid w:val="00C11044"/>
    <w:rsid w:val="00C117FE"/>
    <w:rsid w:val="00C11BEA"/>
    <w:rsid w:val="00C128A1"/>
    <w:rsid w:val="00C14AAA"/>
    <w:rsid w:val="00C15FD4"/>
    <w:rsid w:val="00C16169"/>
    <w:rsid w:val="00C178FF"/>
    <w:rsid w:val="00C20734"/>
    <w:rsid w:val="00C21A5A"/>
    <w:rsid w:val="00C224C6"/>
    <w:rsid w:val="00C22EDE"/>
    <w:rsid w:val="00C2384C"/>
    <w:rsid w:val="00C2399D"/>
    <w:rsid w:val="00C25020"/>
    <w:rsid w:val="00C250AA"/>
    <w:rsid w:val="00C25DA4"/>
    <w:rsid w:val="00C270F6"/>
    <w:rsid w:val="00C30B85"/>
    <w:rsid w:val="00C30F79"/>
    <w:rsid w:val="00C31325"/>
    <w:rsid w:val="00C31B0E"/>
    <w:rsid w:val="00C321F3"/>
    <w:rsid w:val="00C33856"/>
    <w:rsid w:val="00C33C98"/>
    <w:rsid w:val="00C33F8B"/>
    <w:rsid w:val="00C34BF4"/>
    <w:rsid w:val="00C35596"/>
    <w:rsid w:val="00C362FD"/>
    <w:rsid w:val="00C36B18"/>
    <w:rsid w:val="00C37459"/>
    <w:rsid w:val="00C413F9"/>
    <w:rsid w:val="00C417E7"/>
    <w:rsid w:val="00C41969"/>
    <w:rsid w:val="00C43727"/>
    <w:rsid w:val="00C43CF3"/>
    <w:rsid w:val="00C50134"/>
    <w:rsid w:val="00C520F0"/>
    <w:rsid w:val="00C5241D"/>
    <w:rsid w:val="00C52A56"/>
    <w:rsid w:val="00C52A98"/>
    <w:rsid w:val="00C53045"/>
    <w:rsid w:val="00C534E9"/>
    <w:rsid w:val="00C536EF"/>
    <w:rsid w:val="00C54060"/>
    <w:rsid w:val="00C54189"/>
    <w:rsid w:val="00C54B60"/>
    <w:rsid w:val="00C5703F"/>
    <w:rsid w:val="00C60492"/>
    <w:rsid w:val="00C61A42"/>
    <w:rsid w:val="00C63462"/>
    <w:rsid w:val="00C63AE0"/>
    <w:rsid w:val="00C63D3C"/>
    <w:rsid w:val="00C63F5F"/>
    <w:rsid w:val="00C64030"/>
    <w:rsid w:val="00C642DB"/>
    <w:rsid w:val="00C643A4"/>
    <w:rsid w:val="00C668CD"/>
    <w:rsid w:val="00C66A38"/>
    <w:rsid w:val="00C66F3F"/>
    <w:rsid w:val="00C6767B"/>
    <w:rsid w:val="00C67811"/>
    <w:rsid w:val="00C72CCA"/>
    <w:rsid w:val="00C74362"/>
    <w:rsid w:val="00C74623"/>
    <w:rsid w:val="00C75018"/>
    <w:rsid w:val="00C75B65"/>
    <w:rsid w:val="00C80E73"/>
    <w:rsid w:val="00C810CB"/>
    <w:rsid w:val="00C8125F"/>
    <w:rsid w:val="00C812ED"/>
    <w:rsid w:val="00C81E4B"/>
    <w:rsid w:val="00C85587"/>
    <w:rsid w:val="00C861EE"/>
    <w:rsid w:val="00C862CC"/>
    <w:rsid w:val="00C86AC6"/>
    <w:rsid w:val="00C86FA4"/>
    <w:rsid w:val="00C87447"/>
    <w:rsid w:val="00C876E4"/>
    <w:rsid w:val="00C87D1D"/>
    <w:rsid w:val="00C90AF3"/>
    <w:rsid w:val="00C93AF5"/>
    <w:rsid w:val="00C93C8F"/>
    <w:rsid w:val="00C943AB"/>
    <w:rsid w:val="00C95B89"/>
    <w:rsid w:val="00C9691F"/>
    <w:rsid w:val="00C96F7C"/>
    <w:rsid w:val="00C971A2"/>
    <w:rsid w:val="00C975B5"/>
    <w:rsid w:val="00CA0834"/>
    <w:rsid w:val="00CA16AB"/>
    <w:rsid w:val="00CA1E82"/>
    <w:rsid w:val="00CA250A"/>
    <w:rsid w:val="00CA2A6D"/>
    <w:rsid w:val="00CA3433"/>
    <w:rsid w:val="00CA3E40"/>
    <w:rsid w:val="00CA46EC"/>
    <w:rsid w:val="00CA64A7"/>
    <w:rsid w:val="00CA6659"/>
    <w:rsid w:val="00CA6E00"/>
    <w:rsid w:val="00CB047F"/>
    <w:rsid w:val="00CB0A47"/>
    <w:rsid w:val="00CB0D20"/>
    <w:rsid w:val="00CB1708"/>
    <w:rsid w:val="00CB2142"/>
    <w:rsid w:val="00CB26A5"/>
    <w:rsid w:val="00CB2B4C"/>
    <w:rsid w:val="00CB339C"/>
    <w:rsid w:val="00CB4B75"/>
    <w:rsid w:val="00CB5464"/>
    <w:rsid w:val="00CB5528"/>
    <w:rsid w:val="00CB66C9"/>
    <w:rsid w:val="00CB7BA8"/>
    <w:rsid w:val="00CC184C"/>
    <w:rsid w:val="00CC1C1C"/>
    <w:rsid w:val="00CC1C8C"/>
    <w:rsid w:val="00CC209C"/>
    <w:rsid w:val="00CC4CD6"/>
    <w:rsid w:val="00CC5D05"/>
    <w:rsid w:val="00CC633B"/>
    <w:rsid w:val="00CC7633"/>
    <w:rsid w:val="00CC76D8"/>
    <w:rsid w:val="00CC7CD2"/>
    <w:rsid w:val="00CD1056"/>
    <w:rsid w:val="00CD1EA7"/>
    <w:rsid w:val="00CD4124"/>
    <w:rsid w:val="00CD45DE"/>
    <w:rsid w:val="00CD5EE0"/>
    <w:rsid w:val="00CD5F94"/>
    <w:rsid w:val="00CE168F"/>
    <w:rsid w:val="00CE25B2"/>
    <w:rsid w:val="00CE3812"/>
    <w:rsid w:val="00CE4D37"/>
    <w:rsid w:val="00CE509A"/>
    <w:rsid w:val="00CE64F6"/>
    <w:rsid w:val="00CE717A"/>
    <w:rsid w:val="00CE774C"/>
    <w:rsid w:val="00CE7817"/>
    <w:rsid w:val="00CF209E"/>
    <w:rsid w:val="00CF4C25"/>
    <w:rsid w:val="00CF6757"/>
    <w:rsid w:val="00CF6CFF"/>
    <w:rsid w:val="00CF6E8D"/>
    <w:rsid w:val="00D01247"/>
    <w:rsid w:val="00D018DD"/>
    <w:rsid w:val="00D0201A"/>
    <w:rsid w:val="00D02B5C"/>
    <w:rsid w:val="00D04813"/>
    <w:rsid w:val="00D04C95"/>
    <w:rsid w:val="00D05037"/>
    <w:rsid w:val="00D059A2"/>
    <w:rsid w:val="00D05AE9"/>
    <w:rsid w:val="00D06298"/>
    <w:rsid w:val="00D067F3"/>
    <w:rsid w:val="00D10326"/>
    <w:rsid w:val="00D107E3"/>
    <w:rsid w:val="00D109AA"/>
    <w:rsid w:val="00D10DF8"/>
    <w:rsid w:val="00D1175B"/>
    <w:rsid w:val="00D117D5"/>
    <w:rsid w:val="00D118F6"/>
    <w:rsid w:val="00D13FBD"/>
    <w:rsid w:val="00D1521D"/>
    <w:rsid w:val="00D15762"/>
    <w:rsid w:val="00D15D19"/>
    <w:rsid w:val="00D164A4"/>
    <w:rsid w:val="00D16591"/>
    <w:rsid w:val="00D16889"/>
    <w:rsid w:val="00D16C06"/>
    <w:rsid w:val="00D20ABE"/>
    <w:rsid w:val="00D20FAE"/>
    <w:rsid w:val="00D21249"/>
    <w:rsid w:val="00D2156F"/>
    <w:rsid w:val="00D21C75"/>
    <w:rsid w:val="00D22154"/>
    <w:rsid w:val="00D22917"/>
    <w:rsid w:val="00D22A35"/>
    <w:rsid w:val="00D27322"/>
    <w:rsid w:val="00D27A84"/>
    <w:rsid w:val="00D27C13"/>
    <w:rsid w:val="00D305D4"/>
    <w:rsid w:val="00D30957"/>
    <w:rsid w:val="00D31112"/>
    <w:rsid w:val="00D313D0"/>
    <w:rsid w:val="00D32098"/>
    <w:rsid w:val="00D32C67"/>
    <w:rsid w:val="00D35448"/>
    <w:rsid w:val="00D35F34"/>
    <w:rsid w:val="00D35F9F"/>
    <w:rsid w:val="00D37165"/>
    <w:rsid w:val="00D37920"/>
    <w:rsid w:val="00D37C30"/>
    <w:rsid w:val="00D40C97"/>
    <w:rsid w:val="00D40D35"/>
    <w:rsid w:val="00D40E4E"/>
    <w:rsid w:val="00D41803"/>
    <w:rsid w:val="00D434F9"/>
    <w:rsid w:val="00D442D2"/>
    <w:rsid w:val="00D457F6"/>
    <w:rsid w:val="00D4669F"/>
    <w:rsid w:val="00D4680A"/>
    <w:rsid w:val="00D474E6"/>
    <w:rsid w:val="00D50492"/>
    <w:rsid w:val="00D50699"/>
    <w:rsid w:val="00D510AD"/>
    <w:rsid w:val="00D51560"/>
    <w:rsid w:val="00D51C37"/>
    <w:rsid w:val="00D521DA"/>
    <w:rsid w:val="00D52E95"/>
    <w:rsid w:val="00D53B55"/>
    <w:rsid w:val="00D55A60"/>
    <w:rsid w:val="00D55C21"/>
    <w:rsid w:val="00D56436"/>
    <w:rsid w:val="00D56D37"/>
    <w:rsid w:val="00D6086D"/>
    <w:rsid w:val="00D613FB"/>
    <w:rsid w:val="00D616F9"/>
    <w:rsid w:val="00D61B46"/>
    <w:rsid w:val="00D63246"/>
    <w:rsid w:val="00D64EDB"/>
    <w:rsid w:val="00D650B6"/>
    <w:rsid w:val="00D6520C"/>
    <w:rsid w:val="00D653D7"/>
    <w:rsid w:val="00D65520"/>
    <w:rsid w:val="00D66132"/>
    <w:rsid w:val="00D677F9"/>
    <w:rsid w:val="00D71D96"/>
    <w:rsid w:val="00D721C7"/>
    <w:rsid w:val="00D728DD"/>
    <w:rsid w:val="00D730E5"/>
    <w:rsid w:val="00D735E8"/>
    <w:rsid w:val="00D73AB4"/>
    <w:rsid w:val="00D73B38"/>
    <w:rsid w:val="00D740B4"/>
    <w:rsid w:val="00D75CAC"/>
    <w:rsid w:val="00D81480"/>
    <w:rsid w:val="00D81F18"/>
    <w:rsid w:val="00D836FC"/>
    <w:rsid w:val="00D872D9"/>
    <w:rsid w:val="00D87593"/>
    <w:rsid w:val="00D87AD7"/>
    <w:rsid w:val="00D90BCD"/>
    <w:rsid w:val="00D91953"/>
    <w:rsid w:val="00D92AA4"/>
    <w:rsid w:val="00D9331F"/>
    <w:rsid w:val="00D93553"/>
    <w:rsid w:val="00D94493"/>
    <w:rsid w:val="00D94C19"/>
    <w:rsid w:val="00D967F5"/>
    <w:rsid w:val="00D97561"/>
    <w:rsid w:val="00DA02D6"/>
    <w:rsid w:val="00DA10FD"/>
    <w:rsid w:val="00DA1A15"/>
    <w:rsid w:val="00DA263A"/>
    <w:rsid w:val="00DA2A2D"/>
    <w:rsid w:val="00DA30B5"/>
    <w:rsid w:val="00DA33F4"/>
    <w:rsid w:val="00DA3417"/>
    <w:rsid w:val="00DA6460"/>
    <w:rsid w:val="00DA6BD4"/>
    <w:rsid w:val="00DB006E"/>
    <w:rsid w:val="00DB06C8"/>
    <w:rsid w:val="00DB0BC0"/>
    <w:rsid w:val="00DB1CF3"/>
    <w:rsid w:val="00DB2E86"/>
    <w:rsid w:val="00DB3AFF"/>
    <w:rsid w:val="00DB3CA6"/>
    <w:rsid w:val="00DB7C12"/>
    <w:rsid w:val="00DC0084"/>
    <w:rsid w:val="00DC12C0"/>
    <w:rsid w:val="00DC15C1"/>
    <w:rsid w:val="00DC1F8D"/>
    <w:rsid w:val="00DC2705"/>
    <w:rsid w:val="00DC2CCD"/>
    <w:rsid w:val="00DC2DBE"/>
    <w:rsid w:val="00DC380B"/>
    <w:rsid w:val="00DC42A0"/>
    <w:rsid w:val="00DC55BA"/>
    <w:rsid w:val="00DC5716"/>
    <w:rsid w:val="00DC5749"/>
    <w:rsid w:val="00DC575D"/>
    <w:rsid w:val="00DC6CC0"/>
    <w:rsid w:val="00DC7834"/>
    <w:rsid w:val="00DD056A"/>
    <w:rsid w:val="00DD1118"/>
    <w:rsid w:val="00DD1BC2"/>
    <w:rsid w:val="00DD2135"/>
    <w:rsid w:val="00DD247B"/>
    <w:rsid w:val="00DD40D4"/>
    <w:rsid w:val="00DD4C97"/>
    <w:rsid w:val="00DD4DCF"/>
    <w:rsid w:val="00DD5E10"/>
    <w:rsid w:val="00DD5F1C"/>
    <w:rsid w:val="00DD66C1"/>
    <w:rsid w:val="00DD6780"/>
    <w:rsid w:val="00DD75A5"/>
    <w:rsid w:val="00DD7935"/>
    <w:rsid w:val="00DD7ABB"/>
    <w:rsid w:val="00DD7E3F"/>
    <w:rsid w:val="00DE08E3"/>
    <w:rsid w:val="00DE12ED"/>
    <w:rsid w:val="00DE1350"/>
    <w:rsid w:val="00DE3265"/>
    <w:rsid w:val="00DE3A7A"/>
    <w:rsid w:val="00DE3C75"/>
    <w:rsid w:val="00DE4049"/>
    <w:rsid w:val="00DE425E"/>
    <w:rsid w:val="00DE43BF"/>
    <w:rsid w:val="00DE5522"/>
    <w:rsid w:val="00DE5D8A"/>
    <w:rsid w:val="00DE6349"/>
    <w:rsid w:val="00DE655D"/>
    <w:rsid w:val="00DF020C"/>
    <w:rsid w:val="00DF0DA0"/>
    <w:rsid w:val="00DF10F0"/>
    <w:rsid w:val="00DF2106"/>
    <w:rsid w:val="00DF3E2E"/>
    <w:rsid w:val="00DF3FEF"/>
    <w:rsid w:val="00DF48D2"/>
    <w:rsid w:val="00DF4F9A"/>
    <w:rsid w:val="00DF6CF0"/>
    <w:rsid w:val="00DF7210"/>
    <w:rsid w:val="00DF7A57"/>
    <w:rsid w:val="00E0018C"/>
    <w:rsid w:val="00E004E6"/>
    <w:rsid w:val="00E0081F"/>
    <w:rsid w:val="00E01C3A"/>
    <w:rsid w:val="00E01E7E"/>
    <w:rsid w:val="00E024A5"/>
    <w:rsid w:val="00E029AF"/>
    <w:rsid w:val="00E02BF4"/>
    <w:rsid w:val="00E02D37"/>
    <w:rsid w:val="00E02E78"/>
    <w:rsid w:val="00E03B0C"/>
    <w:rsid w:val="00E0446B"/>
    <w:rsid w:val="00E05D4B"/>
    <w:rsid w:val="00E06A3C"/>
    <w:rsid w:val="00E0723F"/>
    <w:rsid w:val="00E1178F"/>
    <w:rsid w:val="00E117B3"/>
    <w:rsid w:val="00E131F2"/>
    <w:rsid w:val="00E145AB"/>
    <w:rsid w:val="00E1597B"/>
    <w:rsid w:val="00E1694B"/>
    <w:rsid w:val="00E16D2C"/>
    <w:rsid w:val="00E17BB9"/>
    <w:rsid w:val="00E17BBA"/>
    <w:rsid w:val="00E17D17"/>
    <w:rsid w:val="00E17E2F"/>
    <w:rsid w:val="00E20C43"/>
    <w:rsid w:val="00E213F9"/>
    <w:rsid w:val="00E21FD5"/>
    <w:rsid w:val="00E22AC6"/>
    <w:rsid w:val="00E22B60"/>
    <w:rsid w:val="00E242C6"/>
    <w:rsid w:val="00E24A95"/>
    <w:rsid w:val="00E24BA0"/>
    <w:rsid w:val="00E25514"/>
    <w:rsid w:val="00E274B2"/>
    <w:rsid w:val="00E30E7A"/>
    <w:rsid w:val="00E312B0"/>
    <w:rsid w:val="00E3245A"/>
    <w:rsid w:val="00E32F4E"/>
    <w:rsid w:val="00E33E37"/>
    <w:rsid w:val="00E34E54"/>
    <w:rsid w:val="00E374E2"/>
    <w:rsid w:val="00E40807"/>
    <w:rsid w:val="00E40E88"/>
    <w:rsid w:val="00E41765"/>
    <w:rsid w:val="00E422F7"/>
    <w:rsid w:val="00E423BC"/>
    <w:rsid w:val="00E43230"/>
    <w:rsid w:val="00E4518D"/>
    <w:rsid w:val="00E454AE"/>
    <w:rsid w:val="00E45968"/>
    <w:rsid w:val="00E46476"/>
    <w:rsid w:val="00E46CB1"/>
    <w:rsid w:val="00E47D84"/>
    <w:rsid w:val="00E5033F"/>
    <w:rsid w:val="00E508B2"/>
    <w:rsid w:val="00E51166"/>
    <w:rsid w:val="00E52A0E"/>
    <w:rsid w:val="00E54186"/>
    <w:rsid w:val="00E54A9F"/>
    <w:rsid w:val="00E5518E"/>
    <w:rsid w:val="00E556B3"/>
    <w:rsid w:val="00E56709"/>
    <w:rsid w:val="00E62A7A"/>
    <w:rsid w:val="00E63130"/>
    <w:rsid w:val="00E63237"/>
    <w:rsid w:val="00E639F0"/>
    <w:rsid w:val="00E64393"/>
    <w:rsid w:val="00E649E5"/>
    <w:rsid w:val="00E64CF6"/>
    <w:rsid w:val="00E66FB7"/>
    <w:rsid w:val="00E6747A"/>
    <w:rsid w:val="00E700B0"/>
    <w:rsid w:val="00E70C0D"/>
    <w:rsid w:val="00E72ABE"/>
    <w:rsid w:val="00E73B00"/>
    <w:rsid w:val="00E743DA"/>
    <w:rsid w:val="00E76037"/>
    <w:rsid w:val="00E76258"/>
    <w:rsid w:val="00E764FA"/>
    <w:rsid w:val="00E76FC7"/>
    <w:rsid w:val="00E779BC"/>
    <w:rsid w:val="00E77A8A"/>
    <w:rsid w:val="00E77E20"/>
    <w:rsid w:val="00E8031C"/>
    <w:rsid w:val="00E80D77"/>
    <w:rsid w:val="00E8100D"/>
    <w:rsid w:val="00E81DC0"/>
    <w:rsid w:val="00E82AD1"/>
    <w:rsid w:val="00E83300"/>
    <w:rsid w:val="00E83F8E"/>
    <w:rsid w:val="00E843B3"/>
    <w:rsid w:val="00E87EBB"/>
    <w:rsid w:val="00E90D30"/>
    <w:rsid w:val="00E9146B"/>
    <w:rsid w:val="00E91810"/>
    <w:rsid w:val="00E920DD"/>
    <w:rsid w:val="00E92DB6"/>
    <w:rsid w:val="00E93321"/>
    <w:rsid w:val="00E93836"/>
    <w:rsid w:val="00E94EBB"/>
    <w:rsid w:val="00E94F45"/>
    <w:rsid w:val="00E969EF"/>
    <w:rsid w:val="00E96CAA"/>
    <w:rsid w:val="00EA01C0"/>
    <w:rsid w:val="00EA05D8"/>
    <w:rsid w:val="00EA09FD"/>
    <w:rsid w:val="00EA0A89"/>
    <w:rsid w:val="00EA42D7"/>
    <w:rsid w:val="00EA499F"/>
    <w:rsid w:val="00EA53AD"/>
    <w:rsid w:val="00EA5DFC"/>
    <w:rsid w:val="00EA6A56"/>
    <w:rsid w:val="00EA6AEF"/>
    <w:rsid w:val="00EA79F1"/>
    <w:rsid w:val="00EB0951"/>
    <w:rsid w:val="00EB1D3F"/>
    <w:rsid w:val="00EB2A9B"/>
    <w:rsid w:val="00EB30F0"/>
    <w:rsid w:val="00EB34B3"/>
    <w:rsid w:val="00EB3731"/>
    <w:rsid w:val="00EB38FC"/>
    <w:rsid w:val="00EB4653"/>
    <w:rsid w:val="00EB483F"/>
    <w:rsid w:val="00EB4D32"/>
    <w:rsid w:val="00EB4F8A"/>
    <w:rsid w:val="00EB5053"/>
    <w:rsid w:val="00EB55E9"/>
    <w:rsid w:val="00EB5693"/>
    <w:rsid w:val="00EB70C8"/>
    <w:rsid w:val="00EB738A"/>
    <w:rsid w:val="00EB78EE"/>
    <w:rsid w:val="00EC00E0"/>
    <w:rsid w:val="00EC097F"/>
    <w:rsid w:val="00EC0BD4"/>
    <w:rsid w:val="00EC173B"/>
    <w:rsid w:val="00EC18A3"/>
    <w:rsid w:val="00EC33BE"/>
    <w:rsid w:val="00EC4467"/>
    <w:rsid w:val="00EC65F4"/>
    <w:rsid w:val="00EC68EC"/>
    <w:rsid w:val="00EC6E69"/>
    <w:rsid w:val="00EC6F86"/>
    <w:rsid w:val="00ED1B96"/>
    <w:rsid w:val="00ED21EB"/>
    <w:rsid w:val="00ED29B0"/>
    <w:rsid w:val="00ED316E"/>
    <w:rsid w:val="00ED34B0"/>
    <w:rsid w:val="00ED594D"/>
    <w:rsid w:val="00ED65AE"/>
    <w:rsid w:val="00EE0567"/>
    <w:rsid w:val="00EE1224"/>
    <w:rsid w:val="00EE18C6"/>
    <w:rsid w:val="00EE228B"/>
    <w:rsid w:val="00EE27F5"/>
    <w:rsid w:val="00EE2940"/>
    <w:rsid w:val="00EE3670"/>
    <w:rsid w:val="00EE37AA"/>
    <w:rsid w:val="00EE3872"/>
    <w:rsid w:val="00EE3AAC"/>
    <w:rsid w:val="00EE3E0A"/>
    <w:rsid w:val="00EE4929"/>
    <w:rsid w:val="00EE58BB"/>
    <w:rsid w:val="00EE705E"/>
    <w:rsid w:val="00EE706F"/>
    <w:rsid w:val="00EE71D0"/>
    <w:rsid w:val="00EF0263"/>
    <w:rsid w:val="00EF156D"/>
    <w:rsid w:val="00EF17EF"/>
    <w:rsid w:val="00EF18C9"/>
    <w:rsid w:val="00EF31E2"/>
    <w:rsid w:val="00EF3284"/>
    <w:rsid w:val="00EF444E"/>
    <w:rsid w:val="00EF4DCA"/>
    <w:rsid w:val="00EF7106"/>
    <w:rsid w:val="00F01251"/>
    <w:rsid w:val="00F01ACF"/>
    <w:rsid w:val="00F02163"/>
    <w:rsid w:val="00F0273D"/>
    <w:rsid w:val="00F02939"/>
    <w:rsid w:val="00F02BB9"/>
    <w:rsid w:val="00F031EC"/>
    <w:rsid w:val="00F03B60"/>
    <w:rsid w:val="00F0416A"/>
    <w:rsid w:val="00F048D4"/>
    <w:rsid w:val="00F04A58"/>
    <w:rsid w:val="00F11035"/>
    <w:rsid w:val="00F129BD"/>
    <w:rsid w:val="00F1338B"/>
    <w:rsid w:val="00F13906"/>
    <w:rsid w:val="00F13A55"/>
    <w:rsid w:val="00F13C06"/>
    <w:rsid w:val="00F143B9"/>
    <w:rsid w:val="00F143CF"/>
    <w:rsid w:val="00F14D0D"/>
    <w:rsid w:val="00F156FF"/>
    <w:rsid w:val="00F15736"/>
    <w:rsid w:val="00F159A2"/>
    <w:rsid w:val="00F15FBA"/>
    <w:rsid w:val="00F162F0"/>
    <w:rsid w:val="00F2077A"/>
    <w:rsid w:val="00F208AF"/>
    <w:rsid w:val="00F21442"/>
    <w:rsid w:val="00F2207C"/>
    <w:rsid w:val="00F23B06"/>
    <w:rsid w:val="00F2435D"/>
    <w:rsid w:val="00F24BE6"/>
    <w:rsid w:val="00F24EA0"/>
    <w:rsid w:val="00F2580E"/>
    <w:rsid w:val="00F2770C"/>
    <w:rsid w:val="00F27AF3"/>
    <w:rsid w:val="00F27B5B"/>
    <w:rsid w:val="00F304E9"/>
    <w:rsid w:val="00F30576"/>
    <w:rsid w:val="00F311C9"/>
    <w:rsid w:val="00F31810"/>
    <w:rsid w:val="00F33970"/>
    <w:rsid w:val="00F33E43"/>
    <w:rsid w:val="00F341EF"/>
    <w:rsid w:val="00F34B19"/>
    <w:rsid w:val="00F362FF"/>
    <w:rsid w:val="00F368D3"/>
    <w:rsid w:val="00F36B5D"/>
    <w:rsid w:val="00F36F97"/>
    <w:rsid w:val="00F373BB"/>
    <w:rsid w:val="00F37A54"/>
    <w:rsid w:val="00F37DD2"/>
    <w:rsid w:val="00F40FCF"/>
    <w:rsid w:val="00F41B43"/>
    <w:rsid w:val="00F41BF5"/>
    <w:rsid w:val="00F421DC"/>
    <w:rsid w:val="00F42947"/>
    <w:rsid w:val="00F429B4"/>
    <w:rsid w:val="00F42EF3"/>
    <w:rsid w:val="00F432FD"/>
    <w:rsid w:val="00F43B88"/>
    <w:rsid w:val="00F44082"/>
    <w:rsid w:val="00F44949"/>
    <w:rsid w:val="00F45646"/>
    <w:rsid w:val="00F468B5"/>
    <w:rsid w:val="00F46D7E"/>
    <w:rsid w:val="00F47DD5"/>
    <w:rsid w:val="00F50CBD"/>
    <w:rsid w:val="00F50D81"/>
    <w:rsid w:val="00F50F87"/>
    <w:rsid w:val="00F51808"/>
    <w:rsid w:val="00F52DB3"/>
    <w:rsid w:val="00F52E52"/>
    <w:rsid w:val="00F5373C"/>
    <w:rsid w:val="00F55425"/>
    <w:rsid w:val="00F559C9"/>
    <w:rsid w:val="00F57136"/>
    <w:rsid w:val="00F5734D"/>
    <w:rsid w:val="00F60A0A"/>
    <w:rsid w:val="00F61675"/>
    <w:rsid w:val="00F61706"/>
    <w:rsid w:val="00F632DC"/>
    <w:rsid w:val="00F633DE"/>
    <w:rsid w:val="00F6353A"/>
    <w:rsid w:val="00F63C16"/>
    <w:rsid w:val="00F648EC"/>
    <w:rsid w:val="00F64A43"/>
    <w:rsid w:val="00F651FA"/>
    <w:rsid w:val="00F67CD9"/>
    <w:rsid w:val="00F67F61"/>
    <w:rsid w:val="00F705B9"/>
    <w:rsid w:val="00F71748"/>
    <w:rsid w:val="00F71F15"/>
    <w:rsid w:val="00F720F1"/>
    <w:rsid w:val="00F72285"/>
    <w:rsid w:val="00F7359B"/>
    <w:rsid w:val="00F73A7C"/>
    <w:rsid w:val="00F73BA9"/>
    <w:rsid w:val="00F74369"/>
    <w:rsid w:val="00F7454B"/>
    <w:rsid w:val="00F74903"/>
    <w:rsid w:val="00F75D18"/>
    <w:rsid w:val="00F75E2D"/>
    <w:rsid w:val="00F764D5"/>
    <w:rsid w:val="00F76DD5"/>
    <w:rsid w:val="00F77608"/>
    <w:rsid w:val="00F7796C"/>
    <w:rsid w:val="00F80B72"/>
    <w:rsid w:val="00F80B97"/>
    <w:rsid w:val="00F813A3"/>
    <w:rsid w:val="00F81786"/>
    <w:rsid w:val="00F81A27"/>
    <w:rsid w:val="00F83A14"/>
    <w:rsid w:val="00F8548D"/>
    <w:rsid w:val="00F8558D"/>
    <w:rsid w:val="00F8600A"/>
    <w:rsid w:val="00F861A1"/>
    <w:rsid w:val="00F86223"/>
    <w:rsid w:val="00F86D26"/>
    <w:rsid w:val="00F87AC3"/>
    <w:rsid w:val="00F912DA"/>
    <w:rsid w:val="00F92C3A"/>
    <w:rsid w:val="00F935FB"/>
    <w:rsid w:val="00F93A4A"/>
    <w:rsid w:val="00F94F9E"/>
    <w:rsid w:val="00F95449"/>
    <w:rsid w:val="00F95CCC"/>
    <w:rsid w:val="00F96B60"/>
    <w:rsid w:val="00FA1BCE"/>
    <w:rsid w:val="00FA245F"/>
    <w:rsid w:val="00FA2751"/>
    <w:rsid w:val="00FA29AA"/>
    <w:rsid w:val="00FA2CF1"/>
    <w:rsid w:val="00FA3095"/>
    <w:rsid w:val="00FA3762"/>
    <w:rsid w:val="00FA4098"/>
    <w:rsid w:val="00FA46E1"/>
    <w:rsid w:val="00FA4F09"/>
    <w:rsid w:val="00FA55BB"/>
    <w:rsid w:val="00FA688A"/>
    <w:rsid w:val="00FA6B4C"/>
    <w:rsid w:val="00FB11B8"/>
    <w:rsid w:val="00FB1F76"/>
    <w:rsid w:val="00FB2586"/>
    <w:rsid w:val="00FB27E4"/>
    <w:rsid w:val="00FB2DF4"/>
    <w:rsid w:val="00FB3A0A"/>
    <w:rsid w:val="00FB52DF"/>
    <w:rsid w:val="00FB5609"/>
    <w:rsid w:val="00FB59F2"/>
    <w:rsid w:val="00FB6812"/>
    <w:rsid w:val="00FB6DD6"/>
    <w:rsid w:val="00FB75F2"/>
    <w:rsid w:val="00FC0151"/>
    <w:rsid w:val="00FC0254"/>
    <w:rsid w:val="00FC13C0"/>
    <w:rsid w:val="00FC1B02"/>
    <w:rsid w:val="00FC1F7C"/>
    <w:rsid w:val="00FC2102"/>
    <w:rsid w:val="00FC22B4"/>
    <w:rsid w:val="00FC3081"/>
    <w:rsid w:val="00FC3E3C"/>
    <w:rsid w:val="00FC448B"/>
    <w:rsid w:val="00FC460F"/>
    <w:rsid w:val="00FC51C6"/>
    <w:rsid w:val="00FC69DF"/>
    <w:rsid w:val="00FC7DAA"/>
    <w:rsid w:val="00FD2CA0"/>
    <w:rsid w:val="00FD3006"/>
    <w:rsid w:val="00FD46B9"/>
    <w:rsid w:val="00FD480D"/>
    <w:rsid w:val="00FD4EBE"/>
    <w:rsid w:val="00FD5F2D"/>
    <w:rsid w:val="00FD6C40"/>
    <w:rsid w:val="00FD6D79"/>
    <w:rsid w:val="00FD7908"/>
    <w:rsid w:val="00FE00D5"/>
    <w:rsid w:val="00FE016A"/>
    <w:rsid w:val="00FE0666"/>
    <w:rsid w:val="00FE0D52"/>
    <w:rsid w:val="00FE18F3"/>
    <w:rsid w:val="00FE1B2B"/>
    <w:rsid w:val="00FE20C1"/>
    <w:rsid w:val="00FE26B8"/>
    <w:rsid w:val="00FE27BA"/>
    <w:rsid w:val="00FE2EC1"/>
    <w:rsid w:val="00FE2F22"/>
    <w:rsid w:val="00FE30C3"/>
    <w:rsid w:val="00FE483C"/>
    <w:rsid w:val="00FE4923"/>
    <w:rsid w:val="00FE5066"/>
    <w:rsid w:val="00FE6C83"/>
    <w:rsid w:val="00FE70AA"/>
    <w:rsid w:val="00FE739E"/>
    <w:rsid w:val="00FE7EC2"/>
    <w:rsid w:val="00FF02FA"/>
    <w:rsid w:val="00FF0567"/>
    <w:rsid w:val="00FF1762"/>
    <w:rsid w:val="00FF182A"/>
    <w:rsid w:val="00FF1EFB"/>
    <w:rsid w:val="00FF2E5D"/>
    <w:rsid w:val="00FF3022"/>
    <w:rsid w:val="00FF37EF"/>
    <w:rsid w:val="00FF4BAA"/>
    <w:rsid w:val="00FF4D63"/>
    <w:rsid w:val="00FF5D1A"/>
    <w:rsid w:val="00FF6298"/>
    <w:rsid w:val="00FF6A3D"/>
    <w:rsid w:val="00FF718D"/>
    <w:rsid w:val="00FF71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14:docId w14:val="2C449C9D"/>
  <w15:docId w15:val="{77BB6E28-0863-42BB-983B-65ADE142C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6C40"/>
    <w:pPr>
      <w:adjustRightInd w:val="0"/>
      <w:snapToGrid w:val="0"/>
    </w:pPr>
    <w:rPr>
      <w:rFonts w:ascii="メイリオ" w:eastAsia="メイリオ" w:hAnsi="メイリオ" w:cstheme="minorBidi"/>
      <w:kern w:val="2"/>
      <w:sz w:val="24"/>
      <w:szCs w:val="22"/>
    </w:rPr>
  </w:style>
  <w:style w:type="paragraph" w:styleId="1">
    <w:name w:val="heading 1"/>
    <w:basedOn w:val="a"/>
    <w:next w:val="a"/>
    <w:link w:val="10"/>
    <w:qFormat/>
    <w:rsid w:val="00262E46"/>
    <w:pPr>
      <w:keepNext/>
      <w:numPr>
        <w:numId w:val="1"/>
      </w:numPr>
      <w:suppressAutoHyphens/>
      <w:ind w:left="425"/>
      <w:outlineLvl w:val="0"/>
    </w:pPr>
    <w:rPr>
      <w:rFonts w:cs="Century"/>
      <w:b/>
      <w:kern w:val="24"/>
      <w:szCs w:val="24"/>
      <w:lang w:eastAsia="ar-SA"/>
    </w:rPr>
  </w:style>
  <w:style w:type="paragraph" w:styleId="2">
    <w:name w:val="heading 2"/>
    <w:basedOn w:val="a"/>
    <w:next w:val="a"/>
    <w:link w:val="20"/>
    <w:qFormat/>
    <w:rsid w:val="00950F91"/>
    <w:pPr>
      <w:keepNext/>
      <w:numPr>
        <w:ilvl w:val="1"/>
        <w:numId w:val="1"/>
      </w:numPr>
      <w:suppressAutoHyphens/>
      <w:outlineLvl w:val="1"/>
    </w:pPr>
    <w:rPr>
      <w:rFonts w:cs="メイリオ"/>
      <w:b/>
      <w:kern w:val="21"/>
      <w:szCs w:val="21"/>
      <w:lang w:eastAsia="ar-SA"/>
    </w:rPr>
  </w:style>
  <w:style w:type="paragraph" w:styleId="3">
    <w:name w:val="heading 3"/>
    <w:basedOn w:val="a"/>
    <w:next w:val="a"/>
    <w:link w:val="30"/>
    <w:qFormat/>
    <w:rsid w:val="00950F91"/>
    <w:pPr>
      <w:keepNext/>
      <w:numPr>
        <w:ilvl w:val="2"/>
        <w:numId w:val="1"/>
      </w:numPr>
      <w:suppressAutoHyphens/>
      <w:ind w:leftChars="-5" w:left="-5" w:firstLine="0"/>
      <w:outlineLvl w:val="2"/>
    </w:pPr>
    <w:rPr>
      <w:rFonts w:hAnsi="Arial" w:cs="Century"/>
      <w:b/>
      <w:kern w:val="24"/>
      <w:szCs w:val="24"/>
      <w:lang w:eastAsia="ar-SA"/>
    </w:rPr>
  </w:style>
  <w:style w:type="paragraph" w:styleId="4">
    <w:name w:val="heading 4"/>
    <w:basedOn w:val="a"/>
    <w:next w:val="a"/>
    <w:link w:val="40"/>
    <w:qFormat/>
    <w:rsid w:val="005332DD"/>
    <w:pPr>
      <w:keepNext/>
      <w:numPr>
        <w:ilvl w:val="3"/>
        <w:numId w:val="1"/>
      </w:numPr>
      <w:tabs>
        <w:tab w:val="left" w:pos="851"/>
      </w:tabs>
      <w:suppressAutoHyphens/>
      <w:outlineLvl w:val="3"/>
    </w:pPr>
    <w:rPr>
      <w:rFonts w:hAnsi="Century"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7C3C4B"/>
    <w:pPr>
      <w:spacing w:before="120" w:after="240"/>
      <w:jc w:val="center"/>
    </w:pPr>
    <w:rPr>
      <w:b/>
      <w:bCs/>
      <w:sz w:val="20"/>
      <w:szCs w:val="20"/>
    </w:rPr>
  </w:style>
  <w:style w:type="paragraph" w:styleId="a4">
    <w:name w:val="Balloon Text"/>
    <w:basedOn w:val="a"/>
    <w:link w:val="a5"/>
    <w:uiPriority w:val="99"/>
    <w:semiHidden/>
    <w:unhideWhenUsed/>
    <w:rsid w:val="005332DD"/>
    <w:rPr>
      <w:rFonts w:asciiTheme="majorHAnsi" w:eastAsiaTheme="majorEastAsia" w:hAnsiTheme="majorHAnsi" w:cstheme="majorBidi"/>
      <w:sz w:val="18"/>
      <w:szCs w:val="18"/>
    </w:rPr>
  </w:style>
  <w:style w:type="paragraph" w:styleId="a6">
    <w:name w:val="footer"/>
    <w:basedOn w:val="a"/>
    <w:link w:val="a7"/>
    <w:uiPriority w:val="99"/>
    <w:unhideWhenUsed/>
    <w:rsid w:val="005332DD"/>
    <w:pPr>
      <w:tabs>
        <w:tab w:val="center" w:pos="4252"/>
        <w:tab w:val="right" w:pos="8504"/>
      </w:tabs>
    </w:pPr>
  </w:style>
  <w:style w:type="character" w:styleId="a8">
    <w:name w:val="page number"/>
    <w:basedOn w:val="a0"/>
    <w:rsid w:val="00351E4F"/>
  </w:style>
  <w:style w:type="paragraph" w:styleId="a9">
    <w:name w:val="No Spacing"/>
    <w:link w:val="aa"/>
    <w:uiPriority w:val="1"/>
    <w:qFormat/>
    <w:rsid w:val="005332DD"/>
    <w:rPr>
      <w:rFonts w:asciiTheme="minorHAnsi" w:eastAsiaTheme="minorEastAsia" w:hAnsiTheme="minorHAnsi" w:cstheme="minorBidi"/>
      <w:sz w:val="22"/>
      <w:szCs w:val="22"/>
    </w:rPr>
  </w:style>
  <w:style w:type="character" w:customStyle="1" w:styleId="aa">
    <w:name w:val="行間詰め (文字)"/>
    <w:basedOn w:val="a0"/>
    <w:link w:val="a9"/>
    <w:uiPriority w:val="1"/>
    <w:rsid w:val="005332DD"/>
    <w:rPr>
      <w:rFonts w:asciiTheme="minorHAnsi" w:eastAsiaTheme="minorEastAsia" w:hAnsiTheme="minorHAnsi" w:cstheme="minorBidi"/>
      <w:sz w:val="22"/>
      <w:szCs w:val="22"/>
    </w:rPr>
  </w:style>
  <w:style w:type="paragraph" w:styleId="ab">
    <w:name w:val="Title"/>
    <w:basedOn w:val="a"/>
    <w:next w:val="a"/>
    <w:link w:val="ac"/>
    <w:uiPriority w:val="10"/>
    <w:qFormat/>
    <w:rsid w:val="0010104F"/>
    <w:pPr>
      <w:pBdr>
        <w:bottom w:val="single" w:sz="8" w:space="4" w:color="4F81BD"/>
      </w:pBdr>
      <w:spacing w:after="300"/>
      <w:contextualSpacing/>
    </w:pPr>
    <w:rPr>
      <w:rFonts w:ascii="Arial" w:eastAsia="ＭＳ ゴシック" w:hAnsi="Arial"/>
      <w:color w:val="17365D"/>
      <w:spacing w:val="5"/>
      <w:kern w:val="28"/>
      <w:sz w:val="52"/>
      <w:szCs w:val="52"/>
      <w:lang w:val="x-none" w:eastAsia="x-none"/>
    </w:rPr>
  </w:style>
  <w:style w:type="character" w:customStyle="1" w:styleId="ac">
    <w:name w:val="表題 (文字)"/>
    <w:link w:val="ab"/>
    <w:uiPriority w:val="10"/>
    <w:rsid w:val="0010104F"/>
    <w:rPr>
      <w:rFonts w:ascii="Arial" w:eastAsia="ＭＳ ゴシック" w:hAnsi="Arial"/>
      <w:color w:val="17365D"/>
      <w:spacing w:val="5"/>
      <w:kern w:val="28"/>
      <w:sz w:val="52"/>
      <w:szCs w:val="52"/>
    </w:rPr>
  </w:style>
  <w:style w:type="paragraph" w:styleId="ad">
    <w:name w:val="Subtitle"/>
    <w:basedOn w:val="a"/>
    <w:next w:val="a"/>
    <w:link w:val="ae"/>
    <w:uiPriority w:val="11"/>
    <w:qFormat/>
    <w:rsid w:val="0010104F"/>
    <w:pPr>
      <w:numPr>
        <w:ilvl w:val="1"/>
      </w:numPr>
      <w:spacing w:after="200" w:line="276" w:lineRule="auto"/>
    </w:pPr>
    <w:rPr>
      <w:rFonts w:ascii="Arial" w:eastAsia="ＭＳ ゴシック" w:hAnsi="Arial"/>
      <w:i/>
      <w:iCs/>
      <w:color w:val="4F81BD"/>
      <w:spacing w:val="15"/>
      <w:kern w:val="0"/>
      <w:lang w:val="x-none" w:eastAsia="x-none"/>
    </w:rPr>
  </w:style>
  <w:style w:type="character" w:customStyle="1" w:styleId="ae">
    <w:name w:val="副題 (文字)"/>
    <w:link w:val="ad"/>
    <w:uiPriority w:val="11"/>
    <w:rsid w:val="0010104F"/>
    <w:rPr>
      <w:rFonts w:ascii="Arial" w:eastAsia="ＭＳ ゴシック" w:hAnsi="Arial"/>
      <w:i/>
      <w:iCs/>
      <w:color w:val="4F81BD"/>
      <w:spacing w:val="15"/>
      <w:sz w:val="24"/>
      <w:szCs w:val="24"/>
    </w:rPr>
  </w:style>
  <w:style w:type="character" w:customStyle="1" w:styleId="10">
    <w:name w:val="見出し 1 (文字)"/>
    <w:basedOn w:val="a0"/>
    <w:link w:val="1"/>
    <w:rsid w:val="00262E46"/>
    <w:rPr>
      <w:rFonts w:ascii="メイリオ" w:eastAsia="メイリオ" w:hAnsi="メイリオ" w:cs="Century"/>
      <w:b/>
      <w:kern w:val="24"/>
      <w:sz w:val="24"/>
      <w:szCs w:val="24"/>
      <w:lang w:eastAsia="ar-SA"/>
    </w:rPr>
  </w:style>
  <w:style w:type="paragraph" w:styleId="af">
    <w:name w:val="TOC Heading"/>
    <w:basedOn w:val="1"/>
    <w:next w:val="a"/>
    <w:uiPriority w:val="39"/>
    <w:semiHidden/>
    <w:unhideWhenUsed/>
    <w:qFormat/>
    <w:rsid w:val="005332DD"/>
    <w:pPr>
      <w:keepLines/>
      <w:numPr>
        <w:numId w:val="0"/>
      </w:numPr>
      <w:spacing w:before="480" w:line="276" w:lineRule="auto"/>
      <w:outlineLvl w:val="9"/>
    </w:pPr>
    <w:rPr>
      <w:rFonts w:eastAsiaTheme="majorEastAsia"/>
      <w:bCs/>
      <w:color w:val="365F91" w:themeColor="accent1" w:themeShade="BF"/>
      <w:kern w:val="0"/>
      <w:sz w:val="28"/>
      <w:szCs w:val="28"/>
    </w:rPr>
  </w:style>
  <w:style w:type="paragraph" w:styleId="21">
    <w:name w:val="toc 2"/>
    <w:basedOn w:val="a"/>
    <w:next w:val="a"/>
    <w:autoRedefine/>
    <w:uiPriority w:val="39"/>
    <w:unhideWhenUsed/>
    <w:qFormat/>
    <w:rsid w:val="00F43B88"/>
    <w:pPr>
      <w:tabs>
        <w:tab w:val="left" w:pos="851"/>
        <w:tab w:val="right" w:leader="dot" w:pos="8494"/>
      </w:tabs>
      <w:ind w:leftChars="100" w:left="240"/>
    </w:pPr>
    <w:rPr>
      <w:sz w:val="22"/>
    </w:rPr>
  </w:style>
  <w:style w:type="paragraph" w:styleId="11">
    <w:name w:val="toc 1"/>
    <w:basedOn w:val="a"/>
    <w:next w:val="a"/>
    <w:autoRedefine/>
    <w:uiPriority w:val="39"/>
    <w:unhideWhenUsed/>
    <w:qFormat/>
    <w:rsid w:val="005332DD"/>
    <w:pPr>
      <w:tabs>
        <w:tab w:val="right" w:leader="dot" w:pos="8494"/>
      </w:tabs>
    </w:pPr>
    <w:rPr>
      <w:b/>
      <w:sz w:val="22"/>
      <w:szCs w:val="21"/>
    </w:rPr>
  </w:style>
  <w:style w:type="paragraph" w:styleId="31">
    <w:name w:val="toc 3"/>
    <w:basedOn w:val="a"/>
    <w:next w:val="a"/>
    <w:autoRedefine/>
    <w:uiPriority w:val="39"/>
    <w:unhideWhenUsed/>
    <w:qFormat/>
    <w:rsid w:val="005332DD"/>
    <w:pPr>
      <w:ind w:leftChars="200" w:left="480"/>
    </w:pPr>
    <w:rPr>
      <w:sz w:val="22"/>
    </w:rPr>
  </w:style>
  <w:style w:type="character" w:styleId="af0">
    <w:name w:val="Hyperlink"/>
    <w:basedOn w:val="a0"/>
    <w:uiPriority w:val="99"/>
    <w:unhideWhenUsed/>
    <w:rsid w:val="00FD6C40"/>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5332DD"/>
    <w:pPr>
      <w:tabs>
        <w:tab w:val="center" w:pos="4252"/>
        <w:tab w:val="right" w:pos="8504"/>
      </w:tabs>
    </w:pPr>
  </w:style>
  <w:style w:type="character" w:customStyle="1" w:styleId="20">
    <w:name w:val="見出し 2 (文字)"/>
    <w:basedOn w:val="a0"/>
    <w:link w:val="2"/>
    <w:rsid w:val="00950F91"/>
    <w:rPr>
      <w:rFonts w:ascii="メイリオ" w:eastAsia="メイリオ" w:hAnsi="メイリオ" w:cs="メイリオ"/>
      <w:b/>
      <w:kern w:val="21"/>
      <w:sz w:val="24"/>
      <w:szCs w:val="21"/>
      <w:lang w:eastAsia="ar-SA"/>
    </w:rPr>
  </w:style>
  <w:style w:type="character" w:customStyle="1" w:styleId="af3">
    <w:name w:val="ヘッダー (文字)"/>
    <w:basedOn w:val="a0"/>
    <w:link w:val="af2"/>
    <w:uiPriority w:val="99"/>
    <w:rsid w:val="005332DD"/>
    <w:rPr>
      <w:rFonts w:asciiTheme="minorHAnsi" w:eastAsia="メイリオ" w:hAnsiTheme="minorHAnsi" w:cstheme="minorBidi"/>
      <w:kern w:val="2"/>
      <w:sz w:val="24"/>
      <w:szCs w:val="22"/>
    </w:rPr>
  </w:style>
  <w:style w:type="character" w:styleId="af4">
    <w:name w:val="FollowedHyperlink"/>
    <w:uiPriority w:val="99"/>
    <w:semiHidden/>
    <w:unhideWhenUsed/>
    <w:rsid w:val="00FD6C40"/>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5332DD"/>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50F91"/>
    <w:rPr>
      <w:rFonts w:ascii="メイリオ" w:eastAsia="メイリオ" w:hAnsi="Arial" w:cs="Century"/>
      <w:b/>
      <w:kern w:val="24"/>
      <w:sz w:val="24"/>
      <w:szCs w:val="24"/>
      <w:lang w:eastAsia="ar-SA"/>
    </w:rPr>
  </w:style>
  <w:style w:type="character" w:customStyle="1" w:styleId="a7">
    <w:name w:val="フッター (文字)"/>
    <w:basedOn w:val="a0"/>
    <w:link w:val="a6"/>
    <w:uiPriority w:val="99"/>
    <w:rsid w:val="005332DD"/>
    <w:rPr>
      <w:rFonts w:asciiTheme="minorHAnsi" w:eastAsia="メイリオ" w:hAnsiTheme="minorHAnsi" w:cstheme="minorBidi"/>
      <w:kern w:val="2"/>
      <w:sz w:val="24"/>
      <w:szCs w:val="22"/>
    </w:rPr>
  </w:style>
  <w:style w:type="character" w:styleId="af6">
    <w:name w:val="Placeholder Text"/>
    <w:basedOn w:val="a0"/>
    <w:uiPriority w:val="99"/>
    <w:semiHidden/>
    <w:rsid w:val="005332DD"/>
    <w:rPr>
      <w:color w:val="808080"/>
    </w:rPr>
  </w:style>
  <w:style w:type="character" w:customStyle="1" w:styleId="40">
    <w:name w:val="見出し 4 (文字)"/>
    <w:basedOn w:val="a0"/>
    <w:link w:val="4"/>
    <w:rsid w:val="005332DD"/>
    <w:rPr>
      <w:rFonts w:ascii="メイリオ" w:eastAsia="メイリオ" w:cs="Century"/>
      <w:bCs/>
      <w:kern w:val="24"/>
      <w:sz w:val="24"/>
      <w:szCs w:val="24"/>
      <w:lang w:eastAsia="ar-SA"/>
    </w:rPr>
  </w:style>
  <w:style w:type="paragraph" w:styleId="41">
    <w:name w:val="toc 4"/>
    <w:basedOn w:val="a"/>
    <w:next w:val="a"/>
    <w:autoRedefine/>
    <w:uiPriority w:val="39"/>
    <w:unhideWhenUsed/>
    <w:rsid w:val="005332DD"/>
    <w:pPr>
      <w:ind w:leftChars="300" w:left="720"/>
    </w:pPr>
  </w:style>
  <w:style w:type="paragraph" w:styleId="5">
    <w:name w:val="toc 5"/>
    <w:basedOn w:val="a"/>
    <w:next w:val="a"/>
    <w:autoRedefine/>
    <w:uiPriority w:val="39"/>
    <w:semiHidden/>
    <w:unhideWhenUsed/>
    <w:rsid w:val="005332DD"/>
    <w:pPr>
      <w:ind w:leftChars="400" w:left="960"/>
    </w:pPr>
  </w:style>
  <w:style w:type="paragraph" w:styleId="6">
    <w:name w:val="toc 6"/>
    <w:basedOn w:val="a"/>
    <w:next w:val="a"/>
    <w:autoRedefine/>
    <w:uiPriority w:val="39"/>
    <w:semiHidden/>
    <w:unhideWhenUsed/>
    <w:rsid w:val="005332DD"/>
    <w:pPr>
      <w:ind w:leftChars="500" w:left="1200"/>
    </w:pPr>
  </w:style>
  <w:style w:type="paragraph" w:styleId="7">
    <w:name w:val="toc 7"/>
    <w:basedOn w:val="a"/>
    <w:next w:val="a"/>
    <w:autoRedefine/>
    <w:uiPriority w:val="39"/>
    <w:semiHidden/>
    <w:unhideWhenUsed/>
    <w:rsid w:val="005332DD"/>
    <w:pPr>
      <w:ind w:leftChars="600" w:left="1440"/>
    </w:pPr>
  </w:style>
  <w:style w:type="paragraph" w:styleId="8">
    <w:name w:val="toc 8"/>
    <w:basedOn w:val="a"/>
    <w:next w:val="a"/>
    <w:autoRedefine/>
    <w:uiPriority w:val="39"/>
    <w:semiHidden/>
    <w:unhideWhenUsed/>
    <w:rsid w:val="005332DD"/>
    <w:pPr>
      <w:ind w:leftChars="700" w:left="1680"/>
    </w:pPr>
  </w:style>
  <w:style w:type="paragraph" w:styleId="9">
    <w:name w:val="toc 9"/>
    <w:basedOn w:val="a"/>
    <w:next w:val="a"/>
    <w:autoRedefine/>
    <w:uiPriority w:val="39"/>
    <w:semiHidden/>
    <w:unhideWhenUsed/>
    <w:rsid w:val="005332DD"/>
    <w:pPr>
      <w:ind w:leftChars="800" w:left="1920"/>
    </w:pPr>
  </w:style>
  <w:style w:type="character" w:styleId="af7">
    <w:name w:val="annotation reference"/>
    <w:basedOn w:val="a0"/>
    <w:uiPriority w:val="99"/>
    <w:semiHidden/>
    <w:unhideWhenUsed/>
    <w:rsid w:val="000B568D"/>
    <w:rPr>
      <w:sz w:val="18"/>
      <w:szCs w:val="18"/>
    </w:rPr>
  </w:style>
  <w:style w:type="paragraph" w:styleId="af8">
    <w:name w:val="annotation text"/>
    <w:basedOn w:val="a"/>
    <w:link w:val="af9"/>
    <w:uiPriority w:val="99"/>
    <w:semiHidden/>
    <w:unhideWhenUsed/>
    <w:rsid w:val="000B568D"/>
  </w:style>
  <w:style w:type="character" w:customStyle="1" w:styleId="af9">
    <w:name w:val="コメント文字列 (文字)"/>
    <w:basedOn w:val="a0"/>
    <w:link w:val="af8"/>
    <w:uiPriority w:val="99"/>
    <w:semiHidden/>
    <w:rsid w:val="000B568D"/>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0B568D"/>
    <w:rPr>
      <w:b/>
      <w:bCs/>
    </w:rPr>
  </w:style>
  <w:style w:type="character" w:customStyle="1" w:styleId="afb">
    <w:name w:val="コメント内容 (文字)"/>
    <w:basedOn w:val="af9"/>
    <w:link w:val="afa"/>
    <w:uiPriority w:val="99"/>
    <w:semiHidden/>
    <w:rsid w:val="000B568D"/>
    <w:rPr>
      <w:rFonts w:ascii="メイリオ" w:eastAsia="メイリオ" w:hAnsi="メイリオ" w:cstheme="minorBidi"/>
      <w:b/>
      <w:bCs/>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846288499">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2.png"/><Relationship Id="rId42" Type="http://schemas.openxmlformats.org/officeDocument/2006/relationships/hyperlink" Target="https://www.proself.jp/manualtutorial/list/" TargetMode="External"/><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3.png"/><Relationship Id="rId159" Type="http://schemas.openxmlformats.org/officeDocument/2006/relationships/image" Target="media/image141.png"/><Relationship Id="rId170" Type="http://schemas.openxmlformats.org/officeDocument/2006/relationships/image" Target="media/image151.png"/><Relationship Id="rId191" Type="http://schemas.openxmlformats.org/officeDocument/2006/relationships/image" Target="media/image169.png"/><Relationship Id="rId196" Type="http://schemas.openxmlformats.org/officeDocument/2006/relationships/image" Target="media/image174.png"/><Relationship Id="rId200" Type="http://schemas.openxmlformats.org/officeDocument/2006/relationships/header" Target="header2.xml"/><Relationship Id="rId16" Type="http://schemas.openxmlformats.org/officeDocument/2006/relationships/image" Target="media/image7.png"/><Relationship Id="rId107" Type="http://schemas.openxmlformats.org/officeDocument/2006/relationships/image" Target="media/image94.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hyperlink" Target="https://www.proself.jp/manualtutorial/list/" TargetMode="External"/><Relationship Id="rId144" Type="http://schemas.openxmlformats.org/officeDocument/2006/relationships/image" Target="media/image128.png"/><Relationship Id="rId149" Type="http://schemas.openxmlformats.org/officeDocument/2006/relationships/image" Target="media/image131.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image" Target="media/image142.png"/><Relationship Id="rId165" Type="http://schemas.openxmlformats.org/officeDocument/2006/relationships/hyperlink" Target="https://www.proself.jp/manualtutorial/list/" TargetMode="External"/><Relationship Id="rId181" Type="http://schemas.openxmlformats.org/officeDocument/2006/relationships/hyperlink" Target="https://www.proself.jp/manualtutorial/list/" TargetMode="External"/><Relationship Id="rId186" Type="http://schemas.openxmlformats.org/officeDocument/2006/relationships/image" Target="media/image164.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hyperlink" Target="https://www.proself.jp/manualtutorial/list/" TargetMode="External"/><Relationship Id="rId48" Type="http://schemas.openxmlformats.org/officeDocument/2006/relationships/image" Target="media/image37.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19.png"/><Relationship Id="rId139" Type="http://schemas.openxmlformats.org/officeDocument/2006/relationships/hyperlink" Target="https://www.proself.jp/manualtutorial/list/" TargetMode="External"/><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2.png"/><Relationship Id="rId155" Type="http://schemas.openxmlformats.org/officeDocument/2006/relationships/image" Target="media/image137.png"/><Relationship Id="rId171" Type="http://schemas.openxmlformats.org/officeDocument/2006/relationships/image" Target="media/image152.png"/><Relationship Id="rId176" Type="http://schemas.openxmlformats.org/officeDocument/2006/relationships/image" Target="media/image157.png"/><Relationship Id="rId192" Type="http://schemas.openxmlformats.org/officeDocument/2006/relationships/image" Target="media/image170.png"/><Relationship Id="rId197" Type="http://schemas.openxmlformats.org/officeDocument/2006/relationships/image" Target="media/image175.png"/><Relationship Id="rId201" Type="http://schemas.openxmlformats.org/officeDocument/2006/relationships/footer" Target="footer2.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7.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4.png"/><Relationship Id="rId54" Type="http://schemas.openxmlformats.org/officeDocument/2006/relationships/image" Target="media/image42.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4.png"/><Relationship Id="rId145" Type="http://schemas.openxmlformats.org/officeDocument/2006/relationships/image" Target="media/image129.png"/><Relationship Id="rId161" Type="http://schemas.openxmlformats.org/officeDocument/2006/relationships/image" Target="media/image143.png"/><Relationship Id="rId166" Type="http://schemas.openxmlformats.org/officeDocument/2006/relationships/image" Target="media/image147.png"/><Relationship Id="rId182" Type="http://schemas.openxmlformats.org/officeDocument/2006/relationships/image" Target="media/image160.png"/><Relationship Id="rId187" Type="http://schemas.openxmlformats.org/officeDocument/2006/relationships/image" Target="media/image16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8.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3.png"/><Relationship Id="rId60" Type="http://schemas.openxmlformats.org/officeDocument/2006/relationships/image" Target="media/image48.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5.png"/><Relationship Id="rId135" Type="http://schemas.openxmlformats.org/officeDocument/2006/relationships/image" Target="media/image120.png"/><Relationship Id="rId151" Type="http://schemas.openxmlformats.org/officeDocument/2006/relationships/image" Target="media/image133.png"/><Relationship Id="rId156" Type="http://schemas.openxmlformats.org/officeDocument/2006/relationships/image" Target="media/image138.png"/><Relationship Id="rId177" Type="http://schemas.openxmlformats.org/officeDocument/2006/relationships/hyperlink" Target="https://www.proself.jp/manualtutorial/list/" TargetMode="External"/><Relationship Id="rId198" Type="http://schemas.openxmlformats.org/officeDocument/2006/relationships/image" Target="media/image176.png"/><Relationship Id="rId172" Type="http://schemas.openxmlformats.org/officeDocument/2006/relationships/image" Target="media/image153.png"/><Relationship Id="rId193" Type="http://schemas.openxmlformats.org/officeDocument/2006/relationships/image" Target="media/image171.png"/><Relationship Id="rId202"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6.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hyperlink" Target="https://www.proself.jp/manualtutorial/list/" TargetMode="External"/><Relationship Id="rId141" Type="http://schemas.openxmlformats.org/officeDocument/2006/relationships/image" Target="media/image125.png"/><Relationship Id="rId146" Type="http://schemas.openxmlformats.org/officeDocument/2006/relationships/hyperlink" Target="https://www.proself.jp/manualtutorial/list/" TargetMode="External"/><Relationship Id="rId167" Type="http://schemas.openxmlformats.org/officeDocument/2006/relationships/image" Target="media/image148.png"/><Relationship Id="rId188" Type="http://schemas.openxmlformats.org/officeDocument/2006/relationships/image" Target="media/image166.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44.png"/><Relationship Id="rId183" Type="http://schemas.openxmlformats.org/officeDocument/2006/relationships/image" Target="media/image161.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6.png"/><Relationship Id="rId136" Type="http://schemas.openxmlformats.org/officeDocument/2006/relationships/image" Target="media/image121.png"/><Relationship Id="rId157" Type="http://schemas.openxmlformats.org/officeDocument/2006/relationships/image" Target="media/image139.png"/><Relationship Id="rId178" Type="http://schemas.openxmlformats.org/officeDocument/2006/relationships/image" Target="media/image158.png"/><Relationship Id="rId61" Type="http://schemas.openxmlformats.org/officeDocument/2006/relationships/hyperlink" Target="https://www.proself.jp/manualtutorial/list/" TargetMode="External"/><Relationship Id="rId82" Type="http://schemas.openxmlformats.org/officeDocument/2006/relationships/image" Target="media/image69.png"/><Relationship Id="rId152" Type="http://schemas.openxmlformats.org/officeDocument/2006/relationships/image" Target="media/image134.png"/><Relationship Id="rId173" Type="http://schemas.openxmlformats.org/officeDocument/2006/relationships/image" Target="media/image154.png"/><Relationship Id="rId194" Type="http://schemas.openxmlformats.org/officeDocument/2006/relationships/image" Target="media/image172.png"/><Relationship Id="rId199" Type="http://schemas.openxmlformats.org/officeDocument/2006/relationships/image" Target="media/image177.png"/><Relationship Id="rId203"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2.png"/><Relationship Id="rId147" Type="http://schemas.openxmlformats.org/officeDocument/2006/relationships/image" Target="media/image130.png"/><Relationship Id="rId168" Type="http://schemas.openxmlformats.org/officeDocument/2006/relationships/image" Target="media/image149.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6.png"/><Relationship Id="rId163" Type="http://schemas.openxmlformats.org/officeDocument/2006/relationships/image" Target="media/image145.png"/><Relationship Id="rId184" Type="http://schemas.openxmlformats.org/officeDocument/2006/relationships/image" Target="media/image162.png"/><Relationship Id="rId189" Type="http://schemas.openxmlformats.org/officeDocument/2006/relationships/image" Target="media/image167.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2.png"/><Relationship Id="rId158" Type="http://schemas.openxmlformats.org/officeDocument/2006/relationships/image" Target="media/image140.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7.png"/><Relationship Id="rId153" Type="http://schemas.openxmlformats.org/officeDocument/2006/relationships/image" Target="media/image135.png"/><Relationship Id="rId174" Type="http://schemas.openxmlformats.org/officeDocument/2006/relationships/image" Target="media/image155.png"/><Relationship Id="rId179" Type="http://schemas.openxmlformats.org/officeDocument/2006/relationships/hyperlink" Target="https://www.proself.jp/manualtutorial/list/" TargetMode="External"/><Relationship Id="rId195" Type="http://schemas.openxmlformats.org/officeDocument/2006/relationships/image" Target="media/image173.png"/><Relationship Id="rId190" Type="http://schemas.openxmlformats.org/officeDocument/2006/relationships/image" Target="media/image168.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5.png"/><Relationship Id="rId106" Type="http://schemas.openxmlformats.org/officeDocument/2006/relationships/image" Target="media/image93.png"/><Relationship Id="rId127" Type="http://schemas.openxmlformats.org/officeDocument/2006/relationships/image" Target="media/image113.png"/><Relationship Id="rId10" Type="http://schemas.openxmlformats.org/officeDocument/2006/relationships/header" Target="header1.xml"/><Relationship Id="rId31" Type="http://schemas.openxmlformats.org/officeDocument/2006/relationships/image" Target="media/image22.png"/><Relationship Id="rId52" Type="http://schemas.openxmlformats.org/officeDocument/2006/relationships/hyperlink" Target="https://www.proself.jp/manualtutorial/list/" TargetMode="External"/><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27.png"/><Relationship Id="rId148" Type="http://schemas.openxmlformats.org/officeDocument/2006/relationships/hyperlink" Target="https://www.proself.jp/manualtutorial/list/" TargetMode="External"/><Relationship Id="rId164" Type="http://schemas.openxmlformats.org/officeDocument/2006/relationships/image" Target="media/image146.png"/><Relationship Id="rId169" Type="http://schemas.openxmlformats.org/officeDocument/2006/relationships/image" Target="media/image150.png"/><Relationship Id="rId185" Type="http://schemas.openxmlformats.org/officeDocument/2006/relationships/image" Target="media/image163.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59.png"/><Relationship Id="rId26" Type="http://schemas.openxmlformats.org/officeDocument/2006/relationships/image" Target="media/image17.png"/><Relationship Id="rId47" Type="http://schemas.openxmlformats.org/officeDocument/2006/relationships/image" Target="media/image36.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18.png"/><Relationship Id="rId154" Type="http://schemas.openxmlformats.org/officeDocument/2006/relationships/image" Target="media/image136.png"/><Relationship Id="rId175" Type="http://schemas.openxmlformats.org/officeDocument/2006/relationships/image" Target="media/image15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0140213bk\ver4virusscan_wordingchange.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831F9-7625-4413-99BF-B12AD69BD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ver4virusscan_wordingchange.dot</Template>
  <TotalTime>9286</TotalTime>
  <Pages>116</Pages>
  <Words>5537</Words>
  <Characters>31567</Characters>
  <Application>Microsoft Office Word</Application>
  <DocSecurity>0</DocSecurity>
  <Lines>263</Lines>
  <Paragraphs>74</Paragraphs>
  <ScaleCrop>false</ScaleCrop>
  <HeadingPairs>
    <vt:vector size="2" baseType="variant">
      <vt:variant>
        <vt:lpstr>タイトル</vt:lpstr>
      </vt:variant>
      <vt:variant>
        <vt:i4>1</vt:i4>
      </vt:variant>
    </vt:vector>
  </HeadingPairs>
  <TitlesOfParts>
    <vt:vector size="1" baseType="lpstr">
      <vt:lpstr>操作チュートリアル　ユーザー編</vt:lpstr>
    </vt:vector>
  </TitlesOfParts>
  <Company/>
  <LinksUpToDate>false</LinksUpToDate>
  <CharactersWithSpaces>37030</CharactersWithSpaces>
  <SharedDoc>false</SharedDoc>
  <HLinks>
    <vt:vector size="186" baseType="variant">
      <vt:variant>
        <vt:i4>1194725250</vt:i4>
      </vt:variant>
      <vt:variant>
        <vt:i4>171</vt:i4>
      </vt:variant>
      <vt:variant>
        <vt:i4>0</vt:i4>
      </vt:variant>
      <vt:variant>
        <vt:i4>5</vt:i4>
      </vt:variant>
      <vt:variant>
        <vt:lpwstr/>
      </vt:variant>
      <vt:variant>
        <vt:lpwstr>_３.Proselfのアカウントを持たない人にファイルを渡す(Web公開</vt:lpwstr>
      </vt:variant>
      <vt:variant>
        <vt:i4>1150385126</vt:i4>
      </vt:variant>
      <vt:variant>
        <vt:i4>168</vt:i4>
      </vt:variant>
      <vt:variant>
        <vt:i4>0</vt:i4>
      </vt:variant>
      <vt:variant>
        <vt:i4>5</vt:i4>
      </vt:variant>
      <vt:variant>
        <vt:lpwstr/>
      </vt:variant>
      <vt:variant>
        <vt:lpwstr>_4-8.バージョン管理</vt:lpwstr>
      </vt:variant>
      <vt:variant>
        <vt:i4>1942512340</vt:i4>
      </vt:variant>
      <vt:variant>
        <vt:i4>165</vt:i4>
      </vt:variant>
      <vt:variant>
        <vt:i4>0</vt:i4>
      </vt:variant>
      <vt:variant>
        <vt:i4>5</vt:i4>
      </vt:variant>
      <vt:variant>
        <vt:lpwstr/>
      </vt:variant>
      <vt:variant>
        <vt:lpwstr>_3-6.相手側のファイルアップロード方法</vt:lpwstr>
      </vt:variant>
      <vt:variant>
        <vt:i4>278072740</vt:i4>
      </vt:variant>
      <vt:variant>
        <vt:i4>162</vt:i4>
      </vt:variant>
      <vt:variant>
        <vt:i4>0</vt:i4>
      </vt:variant>
      <vt:variant>
        <vt:i4>5</vt:i4>
      </vt:variant>
      <vt:variant>
        <vt:lpwstr/>
      </vt:variant>
      <vt:variant>
        <vt:lpwstr>_3-2.相手側のファイル取得方法</vt:lpwstr>
      </vt:variant>
      <vt:variant>
        <vt:i4>-1542696986</vt:i4>
      </vt:variant>
      <vt:variant>
        <vt:i4>159</vt:i4>
      </vt:variant>
      <vt:variant>
        <vt:i4>0</vt:i4>
      </vt:variant>
      <vt:variant>
        <vt:i4>5</vt:i4>
      </vt:variant>
      <vt:variant>
        <vt:lpwstr/>
      </vt:variant>
      <vt:variant>
        <vt:lpwstr>_１.Proselfにファイルを保存する_1</vt:lpwstr>
      </vt:variant>
      <vt:variant>
        <vt:i4>1507381</vt:i4>
      </vt:variant>
      <vt:variant>
        <vt:i4>152</vt:i4>
      </vt:variant>
      <vt:variant>
        <vt:i4>0</vt:i4>
      </vt:variant>
      <vt:variant>
        <vt:i4>5</vt:i4>
      </vt:variant>
      <vt:variant>
        <vt:lpwstr/>
      </vt:variant>
      <vt:variant>
        <vt:lpwstr>_Toc380418744</vt:lpwstr>
      </vt:variant>
      <vt:variant>
        <vt:i4>1507381</vt:i4>
      </vt:variant>
      <vt:variant>
        <vt:i4>146</vt:i4>
      </vt:variant>
      <vt:variant>
        <vt:i4>0</vt:i4>
      </vt:variant>
      <vt:variant>
        <vt:i4>5</vt:i4>
      </vt:variant>
      <vt:variant>
        <vt:lpwstr/>
      </vt:variant>
      <vt:variant>
        <vt:lpwstr>_Toc380418743</vt:lpwstr>
      </vt:variant>
      <vt:variant>
        <vt:i4>1507381</vt:i4>
      </vt:variant>
      <vt:variant>
        <vt:i4>140</vt:i4>
      </vt:variant>
      <vt:variant>
        <vt:i4>0</vt:i4>
      </vt:variant>
      <vt:variant>
        <vt:i4>5</vt:i4>
      </vt:variant>
      <vt:variant>
        <vt:lpwstr/>
      </vt:variant>
      <vt:variant>
        <vt:lpwstr>_Toc380418742</vt:lpwstr>
      </vt:variant>
      <vt:variant>
        <vt:i4>1507381</vt:i4>
      </vt:variant>
      <vt:variant>
        <vt:i4>134</vt:i4>
      </vt:variant>
      <vt:variant>
        <vt:i4>0</vt:i4>
      </vt:variant>
      <vt:variant>
        <vt:i4>5</vt:i4>
      </vt:variant>
      <vt:variant>
        <vt:lpwstr/>
      </vt:variant>
      <vt:variant>
        <vt:lpwstr>_Toc380418741</vt:lpwstr>
      </vt:variant>
      <vt:variant>
        <vt:i4>1507381</vt:i4>
      </vt:variant>
      <vt:variant>
        <vt:i4>128</vt:i4>
      </vt:variant>
      <vt:variant>
        <vt:i4>0</vt:i4>
      </vt:variant>
      <vt:variant>
        <vt:i4>5</vt:i4>
      </vt:variant>
      <vt:variant>
        <vt:lpwstr/>
      </vt:variant>
      <vt:variant>
        <vt:lpwstr>_Toc380418740</vt:lpwstr>
      </vt:variant>
      <vt:variant>
        <vt:i4>1048629</vt:i4>
      </vt:variant>
      <vt:variant>
        <vt:i4>122</vt:i4>
      </vt:variant>
      <vt:variant>
        <vt:i4>0</vt:i4>
      </vt:variant>
      <vt:variant>
        <vt:i4>5</vt:i4>
      </vt:variant>
      <vt:variant>
        <vt:lpwstr/>
      </vt:variant>
      <vt:variant>
        <vt:lpwstr>_Toc380418739</vt:lpwstr>
      </vt:variant>
      <vt:variant>
        <vt:i4>1048629</vt:i4>
      </vt:variant>
      <vt:variant>
        <vt:i4>116</vt:i4>
      </vt:variant>
      <vt:variant>
        <vt:i4>0</vt:i4>
      </vt:variant>
      <vt:variant>
        <vt:i4>5</vt:i4>
      </vt:variant>
      <vt:variant>
        <vt:lpwstr/>
      </vt:variant>
      <vt:variant>
        <vt:lpwstr>_Toc380418738</vt:lpwstr>
      </vt:variant>
      <vt:variant>
        <vt:i4>1048629</vt:i4>
      </vt:variant>
      <vt:variant>
        <vt:i4>110</vt:i4>
      </vt:variant>
      <vt:variant>
        <vt:i4>0</vt:i4>
      </vt:variant>
      <vt:variant>
        <vt:i4>5</vt:i4>
      </vt:variant>
      <vt:variant>
        <vt:lpwstr/>
      </vt:variant>
      <vt:variant>
        <vt:lpwstr>_Toc380418737</vt:lpwstr>
      </vt:variant>
      <vt:variant>
        <vt:i4>1048629</vt:i4>
      </vt:variant>
      <vt:variant>
        <vt:i4>104</vt:i4>
      </vt:variant>
      <vt:variant>
        <vt:i4>0</vt:i4>
      </vt:variant>
      <vt:variant>
        <vt:i4>5</vt:i4>
      </vt:variant>
      <vt:variant>
        <vt:lpwstr/>
      </vt:variant>
      <vt:variant>
        <vt:lpwstr>_Toc380418736</vt:lpwstr>
      </vt:variant>
      <vt:variant>
        <vt:i4>1048629</vt:i4>
      </vt:variant>
      <vt:variant>
        <vt:i4>98</vt:i4>
      </vt:variant>
      <vt:variant>
        <vt:i4>0</vt:i4>
      </vt:variant>
      <vt:variant>
        <vt:i4>5</vt:i4>
      </vt:variant>
      <vt:variant>
        <vt:lpwstr/>
      </vt:variant>
      <vt:variant>
        <vt:lpwstr>_Toc380418735</vt:lpwstr>
      </vt:variant>
      <vt:variant>
        <vt:i4>1048629</vt:i4>
      </vt:variant>
      <vt:variant>
        <vt:i4>92</vt:i4>
      </vt:variant>
      <vt:variant>
        <vt:i4>0</vt:i4>
      </vt:variant>
      <vt:variant>
        <vt:i4>5</vt:i4>
      </vt:variant>
      <vt:variant>
        <vt:lpwstr/>
      </vt:variant>
      <vt:variant>
        <vt:lpwstr>_Toc380418734</vt:lpwstr>
      </vt:variant>
      <vt:variant>
        <vt:i4>1048629</vt:i4>
      </vt:variant>
      <vt:variant>
        <vt:i4>86</vt:i4>
      </vt:variant>
      <vt:variant>
        <vt:i4>0</vt:i4>
      </vt:variant>
      <vt:variant>
        <vt:i4>5</vt:i4>
      </vt:variant>
      <vt:variant>
        <vt:lpwstr/>
      </vt:variant>
      <vt:variant>
        <vt:lpwstr>_Toc380418733</vt:lpwstr>
      </vt:variant>
      <vt:variant>
        <vt:i4>1048629</vt:i4>
      </vt:variant>
      <vt:variant>
        <vt:i4>80</vt:i4>
      </vt:variant>
      <vt:variant>
        <vt:i4>0</vt:i4>
      </vt:variant>
      <vt:variant>
        <vt:i4>5</vt:i4>
      </vt:variant>
      <vt:variant>
        <vt:lpwstr/>
      </vt:variant>
      <vt:variant>
        <vt:lpwstr>_Toc380418732</vt:lpwstr>
      </vt:variant>
      <vt:variant>
        <vt:i4>1048629</vt:i4>
      </vt:variant>
      <vt:variant>
        <vt:i4>74</vt:i4>
      </vt:variant>
      <vt:variant>
        <vt:i4>0</vt:i4>
      </vt:variant>
      <vt:variant>
        <vt:i4>5</vt:i4>
      </vt:variant>
      <vt:variant>
        <vt:lpwstr/>
      </vt:variant>
      <vt:variant>
        <vt:lpwstr>_Toc380418731</vt:lpwstr>
      </vt:variant>
      <vt:variant>
        <vt:i4>1048629</vt:i4>
      </vt:variant>
      <vt:variant>
        <vt:i4>68</vt:i4>
      </vt:variant>
      <vt:variant>
        <vt:i4>0</vt:i4>
      </vt:variant>
      <vt:variant>
        <vt:i4>5</vt:i4>
      </vt:variant>
      <vt:variant>
        <vt:lpwstr/>
      </vt:variant>
      <vt:variant>
        <vt:lpwstr>_Toc380418730</vt:lpwstr>
      </vt:variant>
      <vt:variant>
        <vt:i4>1114165</vt:i4>
      </vt:variant>
      <vt:variant>
        <vt:i4>62</vt:i4>
      </vt:variant>
      <vt:variant>
        <vt:i4>0</vt:i4>
      </vt:variant>
      <vt:variant>
        <vt:i4>5</vt:i4>
      </vt:variant>
      <vt:variant>
        <vt:lpwstr/>
      </vt:variant>
      <vt:variant>
        <vt:lpwstr>_Toc380418729</vt:lpwstr>
      </vt:variant>
      <vt:variant>
        <vt:i4>1114165</vt:i4>
      </vt:variant>
      <vt:variant>
        <vt:i4>56</vt:i4>
      </vt:variant>
      <vt:variant>
        <vt:i4>0</vt:i4>
      </vt:variant>
      <vt:variant>
        <vt:i4>5</vt:i4>
      </vt:variant>
      <vt:variant>
        <vt:lpwstr/>
      </vt:variant>
      <vt:variant>
        <vt:lpwstr>_Toc380418728</vt:lpwstr>
      </vt:variant>
      <vt:variant>
        <vt:i4>1114165</vt:i4>
      </vt:variant>
      <vt:variant>
        <vt:i4>50</vt:i4>
      </vt:variant>
      <vt:variant>
        <vt:i4>0</vt:i4>
      </vt:variant>
      <vt:variant>
        <vt:i4>5</vt:i4>
      </vt:variant>
      <vt:variant>
        <vt:lpwstr/>
      </vt:variant>
      <vt:variant>
        <vt:lpwstr>_Toc380418727</vt:lpwstr>
      </vt:variant>
      <vt:variant>
        <vt:i4>1114165</vt:i4>
      </vt:variant>
      <vt:variant>
        <vt:i4>44</vt:i4>
      </vt:variant>
      <vt:variant>
        <vt:i4>0</vt:i4>
      </vt:variant>
      <vt:variant>
        <vt:i4>5</vt:i4>
      </vt:variant>
      <vt:variant>
        <vt:lpwstr/>
      </vt:variant>
      <vt:variant>
        <vt:lpwstr>_Toc380418726</vt:lpwstr>
      </vt:variant>
      <vt:variant>
        <vt:i4>1114165</vt:i4>
      </vt:variant>
      <vt:variant>
        <vt:i4>38</vt:i4>
      </vt:variant>
      <vt:variant>
        <vt:i4>0</vt:i4>
      </vt:variant>
      <vt:variant>
        <vt:i4>5</vt:i4>
      </vt:variant>
      <vt:variant>
        <vt:lpwstr/>
      </vt:variant>
      <vt:variant>
        <vt:lpwstr>_Toc380418725</vt:lpwstr>
      </vt:variant>
      <vt:variant>
        <vt:i4>1114165</vt:i4>
      </vt:variant>
      <vt:variant>
        <vt:i4>32</vt:i4>
      </vt:variant>
      <vt:variant>
        <vt:i4>0</vt:i4>
      </vt:variant>
      <vt:variant>
        <vt:i4>5</vt:i4>
      </vt:variant>
      <vt:variant>
        <vt:lpwstr/>
      </vt:variant>
      <vt:variant>
        <vt:lpwstr>_Toc380418724</vt:lpwstr>
      </vt:variant>
      <vt:variant>
        <vt:i4>1114165</vt:i4>
      </vt:variant>
      <vt:variant>
        <vt:i4>26</vt:i4>
      </vt:variant>
      <vt:variant>
        <vt:i4>0</vt:i4>
      </vt:variant>
      <vt:variant>
        <vt:i4>5</vt:i4>
      </vt:variant>
      <vt:variant>
        <vt:lpwstr/>
      </vt:variant>
      <vt:variant>
        <vt:lpwstr>_Toc380418723</vt:lpwstr>
      </vt:variant>
      <vt:variant>
        <vt:i4>1114165</vt:i4>
      </vt:variant>
      <vt:variant>
        <vt:i4>20</vt:i4>
      </vt:variant>
      <vt:variant>
        <vt:i4>0</vt:i4>
      </vt:variant>
      <vt:variant>
        <vt:i4>5</vt:i4>
      </vt:variant>
      <vt:variant>
        <vt:lpwstr/>
      </vt:variant>
      <vt:variant>
        <vt:lpwstr>_Toc380418722</vt:lpwstr>
      </vt:variant>
      <vt:variant>
        <vt:i4>1114165</vt:i4>
      </vt:variant>
      <vt:variant>
        <vt:i4>14</vt:i4>
      </vt:variant>
      <vt:variant>
        <vt:i4>0</vt:i4>
      </vt:variant>
      <vt:variant>
        <vt:i4>5</vt:i4>
      </vt:variant>
      <vt:variant>
        <vt:lpwstr/>
      </vt:variant>
      <vt:variant>
        <vt:lpwstr>_Toc380418721</vt:lpwstr>
      </vt:variant>
      <vt:variant>
        <vt:i4>1114165</vt:i4>
      </vt:variant>
      <vt:variant>
        <vt:i4>8</vt:i4>
      </vt:variant>
      <vt:variant>
        <vt:i4>0</vt:i4>
      </vt:variant>
      <vt:variant>
        <vt:i4>5</vt:i4>
      </vt:variant>
      <vt:variant>
        <vt:lpwstr/>
      </vt:variant>
      <vt:variant>
        <vt:lpwstr>_Toc380418720</vt:lpwstr>
      </vt:variant>
      <vt:variant>
        <vt:i4>1179701</vt:i4>
      </vt:variant>
      <vt:variant>
        <vt:i4>2</vt:i4>
      </vt:variant>
      <vt:variant>
        <vt:i4>0</vt:i4>
      </vt:variant>
      <vt:variant>
        <vt:i4>5</vt:i4>
      </vt:variant>
      <vt:variant>
        <vt:lpwstr/>
      </vt:variant>
      <vt:variant>
        <vt:lpwstr>_Toc380418719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株式会社ノースグリッド</cp:lastModifiedBy>
  <cp:lastPrinted>2016-12-14T10:31:00Z</cp:lastPrinted>
  <dcterms:created xsi:type="dcterms:W3CDTF">2015-03-16T05:24:00Z</dcterms:created>
  <dcterms:modified xsi:type="dcterms:W3CDTF">2023-12-18T05:19:00Z</dcterms:modified>
</cp:coreProperties>
</file>