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メイリオ" w:eastAsia="メイリオ" w:hAnsi="メイリオ" w:cs="メイリオ"/>
          <w:kern w:val="2"/>
          <w:sz w:val="21"/>
          <w:szCs w:val="24"/>
        </w:rPr>
        <w:id w:val="-376319035"/>
        <w:docPartObj>
          <w:docPartGallery w:val="Cover Pages"/>
          <w:docPartUnique/>
        </w:docPartObj>
      </w:sdtPr>
      <w:sdtEndPr>
        <w:rPr>
          <w:rFonts w:ascii="Arial" w:hAnsi="Arial"/>
          <w:sz w:val="24"/>
          <w:szCs w:val="22"/>
        </w:rPr>
      </w:sdtEndPr>
      <w:sdtContent>
        <w:tbl>
          <w:tblPr>
            <w:tblpPr w:leftFromText="187" w:rightFromText="187" w:horzAnchor="margin" w:tblpXSpec="center" w:tblpY="2881"/>
            <w:tblW w:w="5000" w:type="pct"/>
            <w:tblLook w:val="04A0" w:firstRow="1" w:lastRow="0" w:firstColumn="1" w:lastColumn="0" w:noHBand="0" w:noVBand="1"/>
          </w:tblPr>
          <w:tblGrid>
            <w:gridCol w:w="8504"/>
          </w:tblGrid>
          <w:tr w:rsidR="00435077" w:rsidRPr="00CE6DBD" w14:paraId="4E31B41C" w14:textId="77777777" w:rsidTr="00435077">
            <w:tc>
              <w:tcPr>
                <w:tcW w:w="8762" w:type="dxa"/>
                <w:tcBorders>
                  <w:bottom w:val="single" w:sz="4" w:space="0" w:color="8DB3E2" w:themeColor="text2" w:themeTint="66"/>
                </w:tcBorders>
                <w:tcMar>
                  <w:top w:w="216" w:type="dxa"/>
                  <w:left w:w="115" w:type="dxa"/>
                  <w:bottom w:w="216" w:type="dxa"/>
                  <w:right w:w="115" w:type="dxa"/>
                </w:tcMar>
              </w:tcPr>
              <w:p w14:paraId="3B80906F" w14:textId="77777777" w:rsidR="00435077" w:rsidRPr="00CE6DBD" w:rsidRDefault="00435077" w:rsidP="00435077">
                <w:pPr>
                  <w:pStyle w:val="a9"/>
                  <w:jc w:val="center"/>
                  <w:rPr>
                    <w:rFonts w:ascii="メイリオ" w:eastAsia="メイリオ" w:hAnsi="メイリオ" w:cs="メイリオ"/>
                  </w:rPr>
                </w:pPr>
                <w:r w:rsidRPr="00CE6DBD">
                  <w:rPr>
                    <w:rFonts w:ascii="メイリオ" w:eastAsia="メイリオ" w:hAnsi="メイリオ" w:cs="メイリオ"/>
                    <w:noProof/>
                  </w:rPr>
                  <w:drawing>
                    <wp:inline distT="0" distB="0" distL="0" distR="0" wp14:anchorId="2AFFB9B7" wp14:editId="2F846657">
                      <wp:extent cx="4048781" cy="1347561"/>
                      <wp:effectExtent l="0" t="0" r="8890" b="508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435077" w:rsidRPr="00CE6DBD" w14:paraId="5DB414F2" w14:textId="77777777" w:rsidTr="00435077">
            <w:tc>
              <w:tcPr>
                <w:tcW w:w="8762" w:type="dxa"/>
                <w:tcBorders>
                  <w:top w:val="single" w:sz="4" w:space="0" w:color="8DB3E2" w:themeColor="text2" w:themeTint="66"/>
                </w:tcBorders>
              </w:tcPr>
              <w:p w14:paraId="63D78271" w14:textId="588D8AD3" w:rsidR="00435077" w:rsidRPr="00B73BD8" w:rsidRDefault="00856587" w:rsidP="00CC4103">
                <w:pPr>
                  <w:pStyle w:val="a9"/>
                  <w:jc w:val="center"/>
                  <w:rPr>
                    <w:rFonts w:ascii="Arial" w:eastAsia="メイリオ" w:hAnsi="Arial" w:cs="Arial"/>
                    <w:b/>
                    <w:sz w:val="56"/>
                    <w:szCs w:val="56"/>
                  </w:rPr>
                </w:pPr>
                <w:r w:rsidRPr="00B73BD8">
                  <w:rPr>
                    <w:rFonts w:ascii="Arial" w:eastAsia="メイリオ" w:hAnsi="Arial" w:cs="Arial"/>
                    <w:b/>
                    <w:sz w:val="56"/>
                    <w:szCs w:val="56"/>
                  </w:rPr>
                  <w:t>Operation Tutorial for Users</w:t>
                </w:r>
              </w:p>
            </w:tc>
          </w:tr>
          <w:tr w:rsidR="00435077" w:rsidRPr="00CE6DBD" w14:paraId="3AB2D58A" w14:textId="77777777" w:rsidTr="00435077">
            <w:tc>
              <w:tcPr>
                <w:tcW w:w="8762" w:type="dxa"/>
                <w:tcMar>
                  <w:top w:w="216" w:type="dxa"/>
                  <w:left w:w="115" w:type="dxa"/>
                  <w:bottom w:w="216" w:type="dxa"/>
                  <w:right w:w="115" w:type="dxa"/>
                </w:tcMar>
              </w:tcPr>
              <w:p w14:paraId="60947755" w14:textId="77777777" w:rsidR="00435077" w:rsidRPr="00CE6DBD" w:rsidRDefault="00435077">
                <w:pPr>
                  <w:pStyle w:val="a9"/>
                  <w:rPr>
                    <w:rFonts w:ascii="メイリオ" w:eastAsia="メイリオ" w:hAnsi="メイリオ" w:cs="メイリオ"/>
                  </w:rPr>
                </w:pPr>
              </w:p>
            </w:tc>
          </w:tr>
        </w:tbl>
        <w:p w14:paraId="79B6EAEB" w14:textId="77777777" w:rsidR="00435077" w:rsidRPr="00CE6DBD" w:rsidRDefault="00435077">
          <w:pPr>
            <w:rPr>
              <w:rFonts w:cs="メイリオ"/>
            </w:rPr>
          </w:pPr>
        </w:p>
        <w:p w14:paraId="795F26C3" w14:textId="77777777" w:rsidR="00435077" w:rsidRPr="00CE6DBD" w:rsidRDefault="00435077">
          <w:pPr>
            <w:rPr>
              <w:rFonts w:cs="メイリオ"/>
            </w:rPr>
          </w:pPr>
        </w:p>
        <w:tbl>
          <w:tblPr>
            <w:tblpPr w:leftFromText="187" w:rightFromText="187" w:horzAnchor="margin" w:tblpXSpec="center" w:tblpYSpec="bottom"/>
            <w:tblW w:w="4000" w:type="pct"/>
            <w:tblLook w:val="04A0" w:firstRow="1" w:lastRow="0" w:firstColumn="1" w:lastColumn="0" w:noHBand="0" w:noVBand="1"/>
          </w:tblPr>
          <w:tblGrid>
            <w:gridCol w:w="6803"/>
          </w:tblGrid>
          <w:tr w:rsidR="00526942" w:rsidRPr="00CE6DBD" w14:paraId="365D7073" w14:textId="77777777">
            <w:tc>
              <w:tcPr>
                <w:tcW w:w="7672" w:type="dxa"/>
                <w:tcMar>
                  <w:top w:w="216" w:type="dxa"/>
                  <w:left w:w="115" w:type="dxa"/>
                  <w:bottom w:w="216" w:type="dxa"/>
                  <w:right w:w="115" w:type="dxa"/>
                </w:tcMar>
              </w:tcPr>
              <w:p w14:paraId="525F0E89" w14:textId="4E908D5D" w:rsidR="00435077" w:rsidRPr="00CE6DBD" w:rsidRDefault="00856587" w:rsidP="00435077">
                <w:pPr>
                  <w:jc w:val="right"/>
                  <w:rPr>
                    <w:rFonts w:cs="メイリオ"/>
                  </w:rPr>
                </w:pPr>
                <w:r w:rsidRPr="00CE6DBD">
                  <w:rPr>
                    <w:rFonts w:cs="メイリオ"/>
                  </w:rPr>
                  <w:t>2nd Edition</w:t>
                </w:r>
              </w:p>
              <w:p w14:paraId="23BD75D0" w14:textId="55F0540D" w:rsidR="00435077" w:rsidRPr="00CE6DBD" w:rsidRDefault="002A179D" w:rsidP="002A179D">
                <w:pPr>
                  <w:pStyle w:val="a9"/>
                  <w:wordWrap w:val="0"/>
                  <w:jc w:val="right"/>
                  <w:rPr>
                    <w:rFonts w:ascii="メイリオ" w:eastAsia="メイリオ" w:hAnsi="メイリオ" w:cs="メイリオ"/>
                  </w:rPr>
                </w:pPr>
                <w:r w:rsidRPr="002A179D">
                  <w:rPr>
                    <w:rFonts w:ascii="メイリオ" w:eastAsia="メイリオ" w:hAnsi="メイリオ" w:cs="メイリオ"/>
                  </w:rPr>
                  <w:t>February</w:t>
                </w:r>
                <w:r w:rsidR="00E02F5E" w:rsidRPr="00CE6DBD">
                  <w:rPr>
                    <w:rFonts w:ascii="メイリオ" w:eastAsia="メイリオ" w:hAnsi="メイリオ" w:cs="メイリオ"/>
                  </w:rPr>
                  <w:t xml:space="preserve"> </w:t>
                </w:r>
                <w:r w:rsidR="004C1237">
                  <w:rPr>
                    <w:rFonts w:ascii="メイリオ" w:eastAsia="メイリオ" w:hAnsi="メイリオ" w:cs="メイリオ" w:hint="eastAsia"/>
                  </w:rPr>
                  <w:t>9</w:t>
                </w:r>
                <w:r w:rsidR="00E02F5E" w:rsidRPr="00CE6DBD">
                  <w:rPr>
                    <w:rFonts w:ascii="メイリオ" w:eastAsia="メイリオ" w:hAnsi="メイリオ" w:cs="メイリオ"/>
                  </w:rPr>
                  <w:t>, 202</w:t>
                </w:r>
                <w:r w:rsidR="00C9353B">
                  <w:rPr>
                    <w:rFonts w:ascii="メイリオ" w:eastAsia="メイリオ" w:hAnsi="メイリオ" w:cs="メイリオ"/>
                  </w:rPr>
                  <w:t>1</w:t>
                </w:r>
              </w:p>
            </w:tc>
          </w:tr>
        </w:tbl>
        <w:p w14:paraId="39AFB4FC" w14:textId="77777777" w:rsidR="00435077" w:rsidRPr="00CE6DBD" w:rsidRDefault="00435077">
          <w:pPr>
            <w:rPr>
              <w:rFonts w:cs="メイリオ"/>
            </w:rPr>
          </w:pPr>
        </w:p>
        <w:p w14:paraId="24BEECC8" w14:textId="77777777" w:rsidR="00435077" w:rsidRPr="00CE6DBD" w:rsidRDefault="00435077">
          <w:pPr>
            <w:rPr>
              <w:rFonts w:cs="メイリオ"/>
            </w:rPr>
          </w:pPr>
          <w:r w:rsidRPr="00CE6DBD">
            <w:rPr>
              <w:rFonts w:cs="メイリオ"/>
            </w:rPr>
            <w:br w:type="page"/>
          </w:r>
        </w:p>
      </w:sdtContent>
    </w:sdt>
    <w:bookmarkStart w:id="0" w:name="_Toc414281087" w:displacedByCustomXml="next"/>
    <w:sdt>
      <w:sdtPr>
        <w:rPr>
          <w:rFonts w:eastAsia="メイリオ" w:cs="メイリオ"/>
          <w:b w:val="0"/>
          <w:bCs w:val="0"/>
          <w:color w:val="auto"/>
          <w:kern w:val="2"/>
          <w:sz w:val="24"/>
          <w:szCs w:val="22"/>
          <w:lang w:eastAsia="ja-JP"/>
        </w:rPr>
        <w:id w:val="874809855"/>
        <w:docPartObj>
          <w:docPartGallery w:val="Table of Contents"/>
          <w:docPartUnique/>
        </w:docPartObj>
      </w:sdtPr>
      <w:sdtEndPr/>
      <w:sdtContent>
        <w:p w14:paraId="6958F6B0" w14:textId="77777777" w:rsidR="009F0192" w:rsidRPr="00CE6DBD" w:rsidRDefault="009F0192">
          <w:pPr>
            <w:pStyle w:val="af"/>
            <w:rPr>
              <w:rFonts w:eastAsia="メイリオ" w:cs="メイリオ"/>
              <w:color w:val="auto"/>
            </w:rPr>
          </w:pPr>
          <w:r w:rsidRPr="00CE6DBD">
            <w:rPr>
              <w:rFonts w:eastAsia="メイリオ" w:cs="メイリオ"/>
              <w:color w:val="auto"/>
            </w:rPr>
            <w:t>Table</w:t>
          </w:r>
          <w:bookmarkStart w:id="1" w:name="_GoBack"/>
          <w:bookmarkEnd w:id="1"/>
          <w:r w:rsidRPr="00CE6DBD">
            <w:rPr>
              <w:rFonts w:eastAsia="メイリオ" w:cs="メイリオ"/>
              <w:color w:val="auto"/>
            </w:rPr>
            <w:t xml:space="preserve"> of Contents</w:t>
          </w:r>
        </w:p>
        <w:p w14:paraId="16BB2540" w14:textId="37ADCE34" w:rsidR="00D64E58" w:rsidRDefault="00A5672F">
          <w:pPr>
            <w:pStyle w:val="11"/>
            <w:rPr>
              <w:rFonts w:asciiTheme="minorHAnsi" w:eastAsiaTheme="minorEastAsia" w:hAnsiTheme="minorHAnsi"/>
              <w:b w:val="0"/>
              <w:noProof/>
              <w:sz w:val="21"/>
              <w:szCs w:val="22"/>
            </w:rPr>
          </w:pPr>
          <w:r>
            <w:rPr>
              <w:rFonts w:cs="メイリオ"/>
            </w:rPr>
            <w:fldChar w:fldCharType="begin"/>
          </w:r>
          <w:r>
            <w:rPr>
              <w:rFonts w:cs="メイリオ"/>
            </w:rPr>
            <w:instrText xml:space="preserve"> TOC \o "1-3" \h \z \u </w:instrText>
          </w:r>
          <w:r>
            <w:rPr>
              <w:rFonts w:cs="メイリオ"/>
            </w:rPr>
            <w:fldChar w:fldCharType="separate"/>
          </w:r>
          <w:hyperlink w:anchor="_Toc63779740" w:history="1">
            <w:r w:rsidR="00D64E58" w:rsidRPr="00505E1A">
              <w:rPr>
                <w:rStyle w:val="af0"/>
                <w:rFonts w:cs="メイリオ"/>
                <w:noProof/>
                <w14:scene3d>
                  <w14:camera w14:prst="orthographicFront"/>
                  <w14:lightRig w14:rig="threePt" w14:dir="t">
                    <w14:rot w14:lat="0" w14:lon="0" w14:rev="0"/>
                  </w14:lightRig>
                </w14:scene3d>
              </w:rPr>
              <w:t>1.</w:t>
            </w:r>
            <w:r w:rsidR="00D64E58">
              <w:rPr>
                <w:rFonts w:asciiTheme="minorHAnsi" w:eastAsiaTheme="minorEastAsia" w:hAnsiTheme="minorHAnsi"/>
                <w:b w:val="0"/>
                <w:noProof/>
                <w:sz w:val="21"/>
                <w:szCs w:val="22"/>
              </w:rPr>
              <w:tab/>
            </w:r>
            <w:r w:rsidR="00D64E58" w:rsidRPr="00505E1A">
              <w:rPr>
                <w:rStyle w:val="af0"/>
                <w:rFonts w:cs="メイリオ"/>
                <w:noProof/>
              </w:rPr>
              <w:t>Logging in to Proself</w:t>
            </w:r>
            <w:r w:rsidR="00D64E58">
              <w:rPr>
                <w:noProof/>
                <w:webHidden/>
              </w:rPr>
              <w:tab/>
            </w:r>
            <w:r w:rsidR="00D64E58">
              <w:rPr>
                <w:noProof/>
                <w:webHidden/>
              </w:rPr>
              <w:fldChar w:fldCharType="begin"/>
            </w:r>
            <w:r w:rsidR="00D64E58">
              <w:rPr>
                <w:noProof/>
                <w:webHidden/>
              </w:rPr>
              <w:instrText xml:space="preserve"> PAGEREF _Toc63779740 \h </w:instrText>
            </w:r>
            <w:r w:rsidR="00D64E58">
              <w:rPr>
                <w:noProof/>
                <w:webHidden/>
              </w:rPr>
            </w:r>
            <w:r w:rsidR="00D64E58">
              <w:rPr>
                <w:noProof/>
                <w:webHidden/>
              </w:rPr>
              <w:fldChar w:fldCharType="separate"/>
            </w:r>
            <w:r w:rsidR="00D64E58">
              <w:rPr>
                <w:noProof/>
                <w:webHidden/>
              </w:rPr>
              <w:t>1</w:t>
            </w:r>
            <w:r w:rsidR="00D64E58">
              <w:rPr>
                <w:noProof/>
                <w:webHidden/>
              </w:rPr>
              <w:fldChar w:fldCharType="end"/>
            </w:r>
          </w:hyperlink>
        </w:p>
        <w:p w14:paraId="2490BDAD" w14:textId="71788849" w:rsidR="00D64E58" w:rsidRDefault="00D64E58">
          <w:pPr>
            <w:pStyle w:val="11"/>
            <w:rPr>
              <w:rFonts w:asciiTheme="minorHAnsi" w:eastAsiaTheme="minorEastAsia" w:hAnsiTheme="minorHAnsi"/>
              <w:b w:val="0"/>
              <w:noProof/>
              <w:sz w:val="21"/>
              <w:szCs w:val="22"/>
            </w:rPr>
          </w:pPr>
          <w:hyperlink w:anchor="_Toc63779741" w:history="1">
            <w:r w:rsidRPr="00505E1A">
              <w:rPr>
                <w:rStyle w:val="af0"/>
                <w:rFonts w:cs="メイリオ"/>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505E1A">
              <w:rPr>
                <w:rStyle w:val="af0"/>
                <w:rFonts w:cs="メイリオ"/>
                <w:noProof/>
              </w:rPr>
              <w:t>Upload / Download</w:t>
            </w:r>
            <w:r>
              <w:rPr>
                <w:noProof/>
                <w:webHidden/>
              </w:rPr>
              <w:tab/>
            </w:r>
            <w:r>
              <w:rPr>
                <w:noProof/>
                <w:webHidden/>
              </w:rPr>
              <w:fldChar w:fldCharType="begin"/>
            </w:r>
            <w:r>
              <w:rPr>
                <w:noProof/>
                <w:webHidden/>
              </w:rPr>
              <w:instrText xml:space="preserve"> PAGEREF _Toc63779741 \h </w:instrText>
            </w:r>
            <w:r>
              <w:rPr>
                <w:noProof/>
                <w:webHidden/>
              </w:rPr>
            </w:r>
            <w:r>
              <w:rPr>
                <w:noProof/>
                <w:webHidden/>
              </w:rPr>
              <w:fldChar w:fldCharType="separate"/>
            </w:r>
            <w:r>
              <w:rPr>
                <w:noProof/>
                <w:webHidden/>
              </w:rPr>
              <w:t>4</w:t>
            </w:r>
            <w:r>
              <w:rPr>
                <w:noProof/>
                <w:webHidden/>
              </w:rPr>
              <w:fldChar w:fldCharType="end"/>
            </w:r>
          </w:hyperlink>
        </w:p>
        <w:p w14:paraId="5FC95CE1" w14:textId="40F75242" w:rsidR="00D64E58" w:rsidRDefault="00D64E58">
          <w:pPr>
            <w:pStyle w:val="21"/>
            <w:rPr>
              <w:rFonts w:asciiTheme="minorHAnsi" w:eastAsiaTheme="minorEastAsia" w:hAnsiTheme="minorHAnsi"/>
              <w:noProof/>
              <w:sz w:val="21"/>
            </w:rPr>
          </w:pPr>
          <w:hyperlink w:anchor="_Toc63779742" w:history="1">
            <w:r w:rsidRPr="00505E1A">
              <w:rPr>
                <w:rStyle w:val="af0"/>
                <w:noProof/>
                <w14:scene3d>
                  <w14:camera w14:prst="orthographicFront"/>
                  <w14:lightRig w14:rig="threePt" w14:dir="t">
                    <w14:rot w14:lat="0" w14:lon="0" w14:rev="0"/>
                  </w14:lightRig>
                </w14:scene3d>
              </w:rPr>
              <w:t>2.1.</w:t>
            </w:r>
            <w:r>
              <w:rPr>
                <w:rFonts w:asciiTheme="minorHAnsi" w:eastAsiaTheme="minorEastAsia" w:hAnsiTheme="minorHAnsi"/>
                <w:noProof/>
                <w:sz w:val="21"/>
              </w:rPr>
              <w:tab/>
            </w:r>
            <w:r w:rsidRPr="00505E1A">
              <w:rPr>
                <w:rStyle w:val="af0"/>
                <w:noProof/>
              </w:rPr>
              <w:t>Upload</w:t>
            </w:r>
            <w:r>
              <w:rPr>
                <w:noProof/>
                <w:webHidden/>
              </w:rPr>
              <w:tab/>
            </w:r>
            <w:r>
              <w:rPr>
                <w:noProof/>
                <w:webHidden/>
              </w:rPr>
              <w:fldChar w:fldCharType="begin"/>
            </w:r>
            <w:r>
              <w:rPr>
                <w:noProof/>
                <w:webHidden/>
              </w:rPr>
              <w:instrText xml:space="preserve"> PAGEREF _Toc63779742 \h </w:instrText>
            </w:r>
            <w:r>
              <w:rPr>
                <w:noProof/>
                <w:webHidden/>
              </w:rPr>
            </w:r>
            <w:r>
              <w:rPr>
                <w:noProof/>
                <w:webHidden/>
              </w:rPr>
              <w:fldChar w:fldCharType="separate"/>
            </w:r>
            <w:r>
              <w:rPr>
                <w:noProof/>
                <w:webHidden/>
              </w:rPr>
              <w:t>4</w:t>
            </w:r>
            <w:r>
              <w:rPr>
                <w:noProof/>
                <w:webHidden/>
              </w:rPr>
              <w:fldChar w:fldCharType="end"/>
            </w:r>
          </w:hyperlink>
        </w:p>
        <w:p w14:paraId="4AFD0512" w14:textId="13743C03" w:rsidR="00D64E58" w:rsidRDefault="00D64E58">
          <w:pPr>
            <w:pStyle w:val="21"/>
            <w:rPr>
              <w:rFonts w:asciiTheme="minorHAnsi" w:eastAsiaTheme="minorEastAsia" w:hAnsiTheme="minorHAnsi"/>
              <w:noProof/>
              <w:sz w:val="21"/>
            </w:rPr>
          </w:pPr>
          <w:hyperlink w:anchor="_Toc63779743" w:history="1">
            <w:r w:rsidRPr="00505E1A">
              <w:rPr>
                <w:rStyle w:val="af0"/>
                <w:noProof/>
                <w14:scene3d>
                  <w14:camera w14:prst="orthographicFront"/>
                  <w14:lightRig w14:rig="threePt" w14:dir="t">
                    <w14:rot w14:lat="0" w14:lon="0" w14:rev="0"/>
                  </w14:lightRig>
                </w14:scene3d>
              </w:rPr>
              <w:t>2.2.</w:t>
            </w:r>
            <w:r>
              <w:rPr>
                <w:rFonts w:asciiTheme="minorHAnsi" w:eastAsiaTheme="minorEastAsia" w:hAnsiTheme="minorHAnsi"/>
                <w:noProof/>
                <w:sz w:val="21"/>
              </w:rPr>
              <w:tab/>
            </w:r>
            <w:r w:rsidRPr="00505E1A">
              <w:rPr>
                <w:rStyle w:val="af0"/>
                <w:noProof/>
              </w:rPr>
              <w:t>Download</w:t>
            </w:r>
            <w:r>
              <w:rPr>
                <w:noProof/>
                <w:webHidden/>
              </w:rPr>
              <w:tab/>
            </w:r>
            <w:r>
              <w:rPr>
                <w:noProof/>
                <w:webHidden/>
              </w:rPr>
              <w:fldChar w:fldCharType="begin"/>
            </w:r>
            <w:r>
              <w:rPr>
                <w:noProof/>
                <w:webHidden/>
              </w:rPr>
              <w:instrText xml:space="preserve"> PAGEREF _Toc63779743 \h </w:instrText>
            </w:r>
            <w:r>
              <w:rPr>
                <w:noProof/>
                <w:webHidden/>
              </w:rPr>
            </w:r>
            <w:r>
              <w:rPr>
                <w:noProof/>
                <w:webHidden/>
              </w:rPr>
              <w:fldChar w:fldCharType="separate"/>
            </w:r>
            <w:r>
              <w:rPr>
                <w:noProof/>
                <w:webHidden/>
              </w:rPr>
              <w:t>7</w:t>
            </w:r>
            <w:r>
              <w:rPr>
                <w:noProof/>
                <w:webHidden/>
              </w:rPr>
              <w:fldChar w:fldCharType="end"/>
            </w:r>
          </w:hyperlink>
        </w:p>
        <w:p w14:paraId="67B85B81" w14:textId="2D8ACE7C" w:rsidR="00D64E58" w:rsidRDefault="00D64E58">
          <w:pPr>
            <w:pStyle w:val="21"/>
            <w:rPr>
              <w:rFonts w:asciiTheme="minorHAnsi" w:eastAsiaTheme="minorEastAsia" w:hAnsiTheme="minorHAnsi"/>
              <w:noProof/>
              <w:sz w:val="21"/>
            </w:rPr>
          </w:pPr>
          <w:hyperlink w:anchor="_Toc63779744" w:history="1">
            <w:r w:rsidRPr="00505E1A">
              <w:rPr>
                <w:rStyle w:val="af0"/>
                <w:noProof/>
                <w14:scene3d>
                  <w14:camera w14:prst="orthographicFront"/>
                  <w14:lightRig w14:rig="threePt" w14:dir="t">
                    <w14:rot w14:lat="0" w14:lon="0" w14:rev="0"/>
                  </w14:lightRig>
                </w14:scene3d>
              </w:rPr>
              <w:t>2.3.</w:t>
            </w:r>
            <w:r>
              <w:rPr>
                <w:rFonts w:asciiTheme="minorHAnsi" w:eastAsiaTheme="minorEastAsia" w:hAnsiTheme="minorHAnsi"/>
                <w:noProof/>
                <w:sz w:val="21"/>
              </w:rPr>
              <w:tab/>
            </w:r>
            <w:r w:rsidRPr="00505E1A">
              <w:rPr>
                <w:rStyle w:val="af0"/>
                <w:noProof/>
              </w:rPr>
              <w:t>Batch Download</w:t>
            </w:r>
            <w:r>
              <w:rPr>
                <w:noProof/>
                <w:webHidden/>
              </w:rPr>
              <w:tab/>
            </w:r>
            <w:r>
              <w:rPr>
                <w:noProof/>
                <w:webHidden/>
              </w:rPr>
              <w:fldChar w:fldCharType="begin"/>
            </w:r>
            <w:r>
              <w:rPr>
                <w:noProof/>
                <w:webHidden/>
              </w:rPr>
              <w:instrText xml:space="preserve"> PAGEREF _Toc63779744 \h </w:instrText>
            </w:r>
            <w:r>
              <w:rPr>
                <w:noProof/>
                <w:webHidden/>
              </w:rPr>
            </w:r>
            <w:r>
              <w:rPr>
                <w:noProof/>
                <w:webHidden/>
              </w:rPr>
              <w:fldChar w:fldCharType="separate"/>
            </w:r>
            <w:r>
              <w:rPr>
                <w:noProof/>
                <w:webHidden/>
              </w:rPr>
              <w:t>9</w:t>
            </w:r>
            <w:r>
              <w:rPr>
                <w:noProof/>
                <w:webHidden/>
              </w:rPr>
              <w:fldChar w:fldCharType="end"/>
            </w:r>
          </w:hyperlink>
        </w:p>
        <w:p w14:paraId="269B4725" w14:textId="5BB9191D" w:rsidR="00D64E58" w:rsidRDefault="00D64E58">
          <w:pPr>
            <w:pStyle w:val="11"/>
            <w:rPr>
              <w:rFonts w:asciiTheme="minorHAnsi" w:eastAsiaTheme="minorEastAsia" w:hAnsiTheme="minorHAnsi"/>
              <w:b w:val="0"/>
              <w:noProof/>
              <w:sz w:val="21"/>
              <w:szCs w:val="22"/>
            </w:rPr>
          </w:pPr>
          <w:hyperlink w:anchor="_Toc63779745" w:history="1">
            <w:r w:rsidRPr="00505E1A">
              <w:rPr>
                <w:rStyle w:val="af0"/>
                <w:rFonts w:cs="メイリオ"/>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505E1A">
              <w:rPr>
                <w:rStyle w:val="af0"/>
                <w:rFonts w:cs="メイリオ"/>
                <w:noProof/>
              </w:rPr>
              <w:t>File delivery</w:t>
            </w:r>
            <w:r>
              <w:rPr>
                <w:noProof/>
                <w:webHidden/>
              </w:rPr>
              <w:tab/>
            </w:r>
            <w:r>
              <w:rPr>
                <w:noProof/>
                <w:webHidden/>
              </w:rPr>
              <w:fldChar w:fldCharType="begin"/>
            </w:r>
            <w:r>
              <w:rPr>
                <w:noProof/>
                <w:webHidden/>
              </w:rPr>
              <w:instrText xml:space="preserve"> PAGEREF _Toc63779745 \h </w:instrText>
            </w:r>
            <w:r>
              <w:rPr>
                <w:noProof/>
                <w:webHidden/>
              </w:rPr>
            </w:r>
            <w:r>
              <w:rPr>
                <w:noProof/>
                <w:webHidden/>
              </w:rPr>
              <w:fldChar w:fldCharType="separate"/>
            </w:r>
            <w:r>
              <w:rPr>
                <w:noProof/>
                <w:webHidden/>
              </w:rPr>
              <w:t>11</w:t>
            </w:r>
            <w:r>
              <w:rPr>
                <w:noProof/>
                <w:webHidden/>
              </w:rPr>
              <w:fldChar w:fldCharType="end"/>
            </w:r>
          </w:hyperlink>
        </w:p>
        <w:p w14:paraId="2E0523C5" w14:textId="5F7C9B01" w:rsidR="00D64E58" w:rsidRDefault="00D64E58">
          <w:pPr>
            <w:pStyle w:val="21"/>
            <w:rPr>
              <w:rFonts w:asciiTheme="minorHAnsi" w:eastAsiaTheme="minorEastAsia" w:hAnsiTheme="minorHAnsi"/>
              <w:noProof/>
              <w:sz w:val="21"/>
            </w:rPr>
          </w:pPr>
          <w:hyperlink w:anchor="_Toc63779746" w:history="1">
            <w:r w:rsidRPr="00505E1A">
              <w:rPr>
                <w:rStyle w:val="af0"/>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505E1A">
              <w:rPr>
                <w:rStyle w:val="af0"/>
                <w:noProof/>
              </w:rPr>
              <w:t>Web Publication</w:t>
            </w:r>
            <w:r>
              <w:rPr>
                <w:noProof/>
                <w:webHidden/>
              </w:rPr>
              <w:tab/>
            </w:r>
            <w:r>
              <w:rPr>
                <w:noProof/>
                <w:webHidden/>
              </w:rPr>
              <w:fldChar w:fldCharType="begin"/>
            </w:r>
            <w:r>
              <w:rPr>
                <w:noProof/>
                <w:webHidden/>
              </w:rPr>
              <w:instrText xml:space="preserve"> PAGEREF _Toc63779746 \h </w:instrText>
            </w:r>
            <w:r>
              <w:rPr>
                <w:noProof/>
                <w:webHidden/>
              </w:rPr>
            </w:r>
            <w:r>
              <w:rPr>
                <w:noProof/>
                <w:webHidden/>
              </w:rPr>
              <w:fldChar w:fldCharType="separate"/>
            </w:r>
            <w:r>
              <w:rPr>
                <w:noProof/>
                <w:webHidden/>
              </w:rPr>
              <w:t>12</w:t>
            </w:r>
            <w:r>
              <w:rPr>
                <w:noProof/>
                <w:webHidden/>
              </w:rPr>
              <w:fldChar w:fldCharType="end"/>
            </w:r>
          </w:hyperlink>
        </w:p>
        <w:p w14:paraId="163A016E" w14:textId="468DF218" w:rsidR="00D64E58" w:rsidRDefault="00D64E58">
          <w:pPr>
            <w:pStyle w:val="31"/>
            <w:rPr>
              <w:rFonts w:asciiTheme="minorHAnsi" w:eastAsiaTheme="minorEastAsia" w:hAnsiTheme="minorHAnsi"/>
              <w:noProof/>
              <w:sz w:val="21"/>
            </w:rPr>
          </w:pPr>
          <w:hyperlink w:anchor="_Toc63779747" w:history="1">
            <w:r w:rsidRPr="00505E1A">
              <w:rPr>
                <w:rStyle w:val="af0"/>
                <w:rFonts w:hAnsi="メイリオ" w:cs="メイリオ"/>
                <w:noProof/>
              </w:rPr>
              <w:t>3.1.1. Starting Web Publication</w:t>
            </w:r>
            <w:r>
              <w:rPr>
                <w:noProof/>
                <w:webHidden/>
              </w:rPr>
              <w:tab/>
            </w:r>
            <w:r>
              <w:rPr>
                <w:noProof/>
                <w:webHidden/>
              </w:rPr>
              <w:fldChar w:fldCharType="begin"/>
            </w:r>
            <w:r>
              <w:rPr>
                <w:noProof/>
                <w:webHidden/>
              </w:rPr>
              <w:instrText xml:space="preserve"> PAGEREF _Toc63779747 \h </w:instrText>
            </w:r>
            <w:r>
              <w:rPr>
                <w:noProof/>
                <w:webHidden/>
              </w:rPr>
            </w:r>
            <w:r>
              <w:rPr>
                <w:noProof/>
                <w:webHidden/>
              </w:rPr>
              <w:fldChar w:fldCharType="separate"/>
            </w:r>
            <w:r>
              <w:rPr>
                <w:noProof/>
                <w:webHidden/>
              </w:rPr>
              <w:t>12</w:t>
            </w:r>
            <w:r>
              <w:rPr>
                <w:noProof/>
                <w:webHidden/>
              </w:rPr>
              <w:fldChar w:fldCharType="end"/>
            </w:r>
          </w:hyperlink>
        </w:p>
        <w:p w14:paraId="4A5589AA" w14:textId="6ED8E993" w:rsidR="00D64E58" w:rsidRDefault="00D64E58">
          <w:pPr>
            <w:pStyle w:val="31"/>
            <w:rPr>
              <w:rFonts w:asciiTheme="minorHAnsi" w:eastAsiaTheme="minorEastAsia" w:hAnsiTheme="minorHAnsi"/>
              <w:noProof/>
              <w:sz w:val="21"/>
            </w:rPr>
          </w:pPr>
          <w:hyperlink w:anchor="_Toc63779748" w:history="1">
            <w:r w:rsidRPr="00505E1A">
              <w:rPr>
                <w:rStyle w:val="af0"/>
                <w:rFonts w:hAnsi="メイリオ" w:cs="メイリオ"/>
                <w:noProof/>
              </w:rPr>
              <w:t>3.1.2. Stopping Web Publication</w:t>
            </w:r>
            <w:r>
              <w:rPr>
                <w:noProof/>
                <w:webHidden/>
              </w:rPr>
              <w:tab/>
            </w:r>
            <w:r>
              <w:rPr>
                <w:noProof/>
                <w:webHidden/>
              </w:rPr>
              <w:fldChar w:fldCharType="begin"/>
            </w:r>
            <w:r>
              <w:rPr>
                <w:noProof/>
                <w:webHidden/>
              </w:rPr>
              <w:instrText xml:space="preserve"> PAGEREF _Toc63779748 \h </w:instrText>
            </w:r>
            <w:r>
              <w:rPr>
                <w:noProof/>
                <w:webHidden/>
              </w:rPr>
            </w:r>
            <w:r>
              <w:rPr>
                <w:noProof/>
                <w:webHidden/>
              </w:rPr>
              <w:fldChar w:fldCharType="separate"/>
            </w:r>
            <w:r>
              <w:rPr>
                <w:noProof/>
                <w:webHidden/>
              </w:rPr>
              <w:t>14</w:t>
            </w:r>
            <w:r>
              <w:rPr>
                <w:noProof/>
                <w:webHidden/>
              </w:rPr>
              <w:fldChar w:fldCharType="end"/>
            </w:r>
          </w:hyperlink>
        </w:p>
        <w:p w14:paraId="4E8F1B25" w14:textId="7D04B927" w:rsidR="00D64E58" w:rsidRDefault="00D64E58">
          <w:pPr>
            <w:pStyle w:val="21"/>
            <w:rPr>
              <w:rFonts w:asciiTheme="minorHAnsi" w:eastAsiaTheme="minorEastAsia" w:hAnsiTheme="minorHAnsi"/>
              <w:noProof/>
              <w:sz w:val="21"/>
            </w:rPr>
          </w:pPr>
          <w:hyperlink w:anchor="_Toc63779749" w:history="1">
            <w:r w:rsidRPr="00505E1A">
              <w:rPr>
                <w:rStyle w:val="af0"/>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505E1A">
              <w:rPr>
                <w:rStyle w:val="af0"/>
                <w:noProof/>
              </w:rPr>
              <w:t>Delivery Folder</w:t>
            </w:r>
            <w:r>
              <w:rPr>
                <w:noProof/>
                <w:webHidden/>
              </w:rPr>
              <w:tab/>
            </w:r>
            <w:r>
              <w:rPr>
                <w:noProof/>
                <w:webHidden/>
              </w:rPr>
              <w:fldChar w:fldCharType="begin"/>
            </w:r>
            <w:r>
              <w:rPr>
                <w:noProof/>
                <w:webHidden/>
              </w:rPr>
              <w:instrText xml:space="preserve"> PAGEREF _Toc63779749 \h </w:instrText>
            </w:r>
            <w:r>
              <w:rPr>
                <w:noProof/>
                <w:webHidden/>
              </w:rPr>
            </w:r>
            <w:r>
              <w:rPr>
                <w:noProof/>
                <w:webHidden/>
              </w:rPr>
              <w:fldChar w:fldCharType="separate"/>
            </w:r>
            <w:r>
              <w:rPr>
                <w:noProof/>
                <w:webHidden/>
              </w:rPr>
              <w:t>16</w:t>
            </w:r>
            <w:r>
              <w:rPr>
                <w:noProof/>
                <w:webHidden/>
              </w:rPr>
              <w:fldChar w:fldCharType="end"/>
            </w:r>
          </w:hyperlink>
        </w:p>
        <w:p w14:paraId="631132DB" w14:textId="3CE61777" w:rsidR="00D64E58" w:rsidRDefault="00D64E58">
          <w:pPr>
            <w:pStyle w:val="31"/>
            <w:rPr>
              <w:rFonts w:asciiTheme="minorHAnsi" w:eastAsiaTheme="minorEastAsia" w:hAnsiTheme="minorHAnsi"/>
              <w:noProof/>
              <w:sz w:val="21"/>
            </w:rPr>
          </w:pPr>
          <w:hyperlink w:anchor="_Toc63779750" w:history="1">
            <w:r w:rsidRPr="00505E1A">
              <w:rPr>
                <w:rStyle w:val="af0"/>
                <w:rFonts w:hAnsi="メイリオ" w:cs="メイリオ"/>
                <w:noProof/>
              </w:rPr>
              <w:t>3.2.1. Starting a Delivery Folder</w:t>
            </w:r>
            <w:r>
              <w:rPr>
                <w:noProof/>
                <w:webHidden/>
              </w:rPr>
              <w:tab/>
            </w:r>
            <w:r>
              <w:rPr>
                <w:noProof/>
                <w:webHidden/>
              </w:rPr>
              <w:fldChar w:fldCharType="begin"/>
            </w:r>
            <w:r>
              <w:rPr>
                <w:noProof/>
                <w:webHidden/>
              </w:rPr>
              <w:instrText xml:space="preserve"> PAGEREF _Toc63779750 \h </w:instrText>
            </w:r>
            <w:r>
              <w:rPr>
                <w:noProof/>
                <w:webHidden/>
              </w:rPr>
            </w:r>
            <w:r>
              <w:rPr>
                <w:noProof/>
                <w:webHidden/>
              </w:rPr>
              <w:fldChar w:fldCharType="separate"/>
            </w:r>
            <w:r>
              <w:rPr>
                <w:noProof/>
                <w:webHidden/>
              </w:rPr>
              <w:t>16</w:t>
            </w:r>
            <w:r>
              <w:rPr>
                <w:noProof/>
                <w:webHidden/>
              </w:rPr>
              <w:fldChar w:fldCharType="end"/>
            </w:r>
          </w:hyperlink>
        </w:p>
        <w:p w14:paraId="25D8E24A" w14:textId="3FE811ED" w:rsidR="00D64E58" w:rsidRDefault="00D64E58">
          <w:pPr>
            <w:pStyle w:val="31"/>
            <w:rPr>
              <w:rFonts w:asciiTheme="minorHAnsi" w:eastAsiaTheme="minorEastAsia" w:hAnsiTheme="minorHAnsi"/>
              <w:noProof/>
              <w:sz w:val="21"/>
            </w:rPr>
          </w:pPr>
          <w:hyperlink w:anchor="_Toc63779751" w:history="1">
            <w:r w:rsidRPr="00505E1A">
              <w:rPr>
                <w:rStyle w:val="af0"/>
                <w:rFonts w:hAnsi="メイリオ" w:cs="メイリオ"/>
                <w:noProof/>
              </w:rPr>
              <w:t>3.2.2. Stopping the Delivery Folder</w:t>
            </w:r>
            <w:r>
              <w:rPr>
                <w:noProof/>
                <w:webHidden/>
              </w:rPr>
              <w:tab/>
            </w:r>
            <w:r>
              <w:rPr>
                <w:noProof/>
                <w:webHidden/>
              </w:rPr>
              <w:fldChar w:fldCharType="begin"/>
            </w:r>
            <w:r>
              <w:rPr>
                <w:noProof/>
                <w:webHidden/>
              </w:rPr>
              <w:instrText xml:space="preserve"> PAGEREF _Toc63779751 \h </w:instrText>
            </w:r>
            <w:r>
              <w:rPr>
                <w:noProof/>
                <w:webHidden/>
              </w:rPr>
            </w:r>
            <w:r>
              <w:rPr>
                <w:noProof/>
                <w:webHidden/>
              </w:rPr>
              <w:fldChar w:fldCharType="separate"/>
            </w:r>
            <w:r>
              <w:rPr>
                <w:noProof/>
                <w:webHidden/>
              </w:rPr>
              <w:t>19</w:t>
            </w:r>
            <w:r>
              <w:rPr>
                <w:noProof/>
                <w:webHidden/>
              </w:rPr>
              <w:fldChar w:fldCharType="end"/>
            </w:r>
          </w:hyperlink>
        </w:p>
        <w:p w14:paraId="0C6DE57C" w14:textId="727A650F" w:rsidR="00D64E58" w:rsidRDefault="00D64E58">
          <w:pPr>
            <w:pStyle w:val="21"/>
            <w:rPr>
              <w:rFonts w:asciiTheme="minorHAnsi" w:eastAsiaTheme="minorEastAsia" w:hAnsiTheme="minorHAnsi"/>
              <w:noProof/>
              <w:sz w:val="21"/>
            </w:rPr>
          </w:pPr>
          <w:hyperlink w:anchor="_Toc63779752" w:history="1">
            <w:r w:rsidRPr="00505E1A">
              <w:rPr>
                <w:rStyle w:val="af0"/>
                <w:noProof/>
                <w14:scene3d>
                  <w14:camera w14:prst="orthographicFront"/>
                  <w14:lightRig w14:rig="threePt" w14:dir="t">
                    <w14:rot w14:lat="0" w14:lon="0" w14:rev="0"/>
                  </w14:lightRig>
                </w14:scene3d>
              </w:rPr>
              <w:t>3.3.</w:t>
            </w:r>
            <w:r>
              <w:rPr>
                <w:rFonts w:asciiTheme="minorHAnsi" w:eastAsiaTheme="minorEastAsia" w:hAnsiTheme="minorHAnsi"/>
                <w:noProof/>
                <w:sz w:val="21"/>
              </w:rPr>
              <w:tab/>
            </w:r>
            <w:r w:rsidRPr="00505E1A">
              <w:rPr>
                <w:rStyle w:val="af0"/>
                <w:noProof/>
              </w:rPr>
              <w:t>Send File</w:t>
            </w:r>
            <w:r>
              <w:rPr>
                <w:noProof/>
                <w:webHidden/>
              </w:rPr>
              <w:tab/>
            </w:r>
            <w:r>
              <w:rPr>
                <w:noProof/>
                <w:webHidden/>
              </w:rPr>
              <w:fldChar w:fldCharType="begin"/>
            </w:r>
            <w:r>
              <w:rPr>
                <w:noProof/>
                <w:webHidden/>
              </w:rPr>
              <w:instrText xml:space="preserve"> PAGEREF _Toc63779752 \h </w:instrText>
            </w:r>
            <w:r>
              <w:rPr>
                <w:noProof/>
                <w:webHidden/>
              </w:rPr>
            </w:r>
            <w:r>
              <w:rPr>
                <w:noProof/>
                <w:webHidden/>
              </w:rPr>
              <w:fldChar w:fldCharType="separate"/>
            </w:r>
            <w:r>
              <w:rPr>
                <w:noProof/>
                <w:webHidden/>
              </w:rPr>
              <w:t>20</w:t>
            </w:r>
            <w:r>
              <w:rPr>
                <w:noProof/>
                <w:webHidden/>
              </w:rPr>
              <w:fldChar w:fldCharType="end"/>
            </w:r>
          </w:hyperlink>
        </w:p>
        <w:p w14:paraId="6F098D27" w14:textId="650AE1F9" w:rsidR="00D64E58" w:rsidRDefault="00D64E58">
          <w:pPr>
            <w:pStyle w:val="31"/>
            <w:rPr>
              <w:rFonts w:asciiTheme="minorHAnsi" w:eastAsiaTheme="minorEastAsia" w:hAnsiTheme="minorHAnsi"/>
              <w:noProof/>
              <w:sz w:val="21"/>
            </w:rPr>
          </w:pPr>
          <w:hyperlink w:anchor="_Toc63779753" w:history="1">
            <w:r w:rsidRPr="00505E1A">
              <w:rPr>
                <w:rStyle w:val="af0"/>
                <w:rFonts w:hAnsi="メイリオ" w:cs="メイリオ"/>
                <w:noProof/>
              </w:rPr>
              <w:t>3.3.1. The Send File function allows delivering files to external persons.</w:t>
            </w:r>
            <w:r>
              <w:rPr>
                <w:noProof/>
                <w:webHidden/>
              </w:rPr>
              <w:tab/>
            </w:r>
            <w:r>
              <w:rPr>
                <w:noProof/>
                <w:webHidden/>
              </w:rPr>
              <w:fldChar w:fldCharType="begin"/>
            </w:r>
            <w:r>
              <w:rPr>
                <w:noProof/>
                <w:webHidden/>
              </w:rPr>
              <w:instrText xml:space="preserve"> PAGEREF _Toc63779753 \h </w:instrText>
            </w:r>
            <w:r>
              <w:rPr>
                <w:noProof/>
                <w:webHidden/>
              </w:rPr>
            </w:r>
            <w:r>
              <w:rPr>
                <w:noProof/>
                <w:webHidden/>
              </w:rPr>
              <w:fldChar w:fldCharType="separate"/>
            </w:r>
            <w:r>
              <w:rPr>
                <w:noProof/>
                <w:webHidden/>
              </w:rPr>
              <w:t>20</w:t>
            </w:r>
            <w:r>
              <w:rPr>
                <w:noProof/>
                <w:webHidden/>
              </w:rPr>
              <w:fldChar w:fldCharType="end"/>
            </w:r>
          </w:hyperlink>
        </w:p>
        <w:p w14:paraId="5C78F977" w14:textId="2021B0AA" w:rsidR="00D64E58" w:rsidRDefault="00D64E58">
          <w:pPr>
            <w:pStyle w:val="31"/>
            <w:rPr>
              <w:rFonts w:asciiTheme="minorHAnsi" w:eastAsiaTheme="minorEastAsia" w:hAnsiTheme="minorHAnsi"/>
              <w:noProof/>
              <w:sz w:val="21"/>
            </w:rPr>
          </w:pPr>
          <w:hyperlink w:anchor="_Toc63779754" w:history="1">
            <w:r w:rsidRPr="00505E1A">
              <w:rPr>
                <w:rStyle w:val="af0"/>
                <w:rFonts w:hAnsi="メイリオ" w:cs="メイリオ"/>
                <w:noProof/>
              </w:rPr>
              <w:t>3.3.2. Reading templates and sending files</w:t>
            </w:r>
            <w:r>
              <w:rPr>
                <w:noProof/>
                <w:webHidden/>
              </w:rPr>
              <w:tab/>
            </w:r>
            <w:r>
              <w:rPr>
                <w:noProof/>
                <w:webHidden/>
              </w:rPr>
              <w:fldChar w:fldCharType="begin"/>
            </w:r>
            <w:r>
              <w:rPr>
                <w:noProof/>
                <w:webHidden/>
              </w:rPr>
              <w:instrText xml:space="preserve"> PAGEREF _Toc63779754 \h </w:instrText>
            </w:r>
            <w:r>
              <w:rPr>
                <w:noProof/>
                <w:webHidden/>
              </w:rPr>
            </w:r>
            <w:r>
              <w:rPr>
                <w:noProof/>
                <w:webHidden/>
              </w:rPr>
              <w:fldChar w:fldCharType="separate"/>
            </w:r>
            <w:r>
              <w:rPr>
                <w:noProof/>
                <w:webHidden/>
              </w:rPr>
              <w:t>23</w:t>
            </w:r>
            <w:r>
              <w:rPr>
                <w:noProof/>
                <w:webHidden/>
              </w:rPr>
              <w:fldChar w:fldCharType="end"/>
            </w:r>
          </w:hyperlink>
        </w:p>
        <w:p w14:paraId="28074471" w14:textId="53C9C317" w:rsidR="00D64E58" w:rsidRDefault="00D64E58">
          <w:pPr>
            <w:pStyle w:val="31"/>
            <w:rPr>
              <w:rFonts w:asciiTheme="minorHAnsi" w:eastAsiaTheme="minorEastAsia" w:hAnsiTheme="minorHAnsi"/>
              <w:noProof/>
              <w:sz w:val="21"/>
            </w:rPr>
          </w:pPr>
          <w:hyperlink w:anchor="_Toc63779755" w:history="1">
            <w:r w:rsidRPr="00505E1A">
              <w:rPr>
                <w:rStyle w:val="af0"/>
                <w:rFonts w:hAnsi="メイリオ" w:cs="メイリオ"/>
                <w:noProof/>
              </w:rPr>
              <w:t>3.3.3. Stopping the Send File function</w:t>
            </w:r>
            <w:r>
              <w:rPr>
                <w:noProof/>
                <w:webHidden/>
              </w:rPr>
              <w:tab/>
            </w:r>
            <w:r>
              <w:rPr>
                <w:noProof/>
                <w:webHidden/>
              </w:rPr>
              <w:fldChar w:fldCharType="begin"/>
            </w:r>
            <w:r>
              <w:rPr>
                <w:noProof/>
                <w:webHidden/>
              </w:rPr>
              <w:instrText xml:space="preserve"> PAGEREF _Toc63779755 \h </w:instrText>
            </w:r>
            <w:r>
              <w:rPr>
                <w:noProof/>
                <w:webHidden/>
              </w:rPr>
            </w:r>
            <w:r>
              <w:rPr>
                <w:noProof/>
                <w:webHidden/>
              </w:rPr>
              <w:fldChar w:fldCharType="separate"/>
            </w:r>
            <w:r>
              <w:rPr>
                <w:noProof/>
                <w:webHidden/>
              </w:rPr>
              <w:t>24</w:t>
            </w:r>
            <w:r>
              <w:rPr>
                <w:noProof/>
                <w:webHidden/>
              </w:rPr>
              <w:fldChar w:fldCharType="end"/>
            </w:r>
          </w:hyperlink>
        </w:p>
        <w:p w14:paraId="39D96058" w14:textId="66DBA74B" w:rsidR="00D64E58" w:rsidRDefault="00D64E58">
          <w:pPr>
            <w:pStyle w:val="21"/>
            <w:rPr>
              <w:rFonts w:asciiTheme="minorHAnsi" w:eastAsiaTheme="minorEastAsia" w:hAnsiTheme="minorHAnsi"/>
              <w:noProof/>
              <w:sz w:val="21"/>
            </w:rPr>
          </w:pPr>
          <w:hyperlink w:anchor="_Toc63779756" w:history="1">
            <w:r w:rsidRPr="00505E1A">
              <w:rPr>
                <w:rStyle w:val="af0"/>
                <w:noProof/>
                <w14:scene3d>
                  <w14:camera w14:prst="orthographicFront"/>
                  <w14:lightRig w14:rig="threePt" w14:dir="t">
                    <w14:rot w14:lat="0" w14:lon="0" w14:rev="0"/>
                  </w14:lightRig>
                </w14:scene3d>
              </w:rPr>
              <w:t>3.4.</w:t>
            </w:r>
            <w:r>
              <w:rPr>
                <w:rFonts w:asciiTheme="minorHAnsi" w:eastAsiaTheme="minorEastAsia" w:hAnsiTheme="minorHAnsi"/>
                <w:noProof/>
                <w:sz w:val="21"/>
              </w:rPr>
              <w:tab/>
            </w:r>
            <w:r w:rsidRPr="00505E1A">
              <w:rPr>
                <w:rStyle w:val="af0"/>
                <w:noProof/>
              </w:rPr>
              <w:t>File Receive</w:t>
            </w:r>
            <w:r>
              <w:rPr>
                <w:noProof/>
                <w:webHidden/>
              </w:rPr>
              <w:tab/>
            </w:r>
            <w:r>
              <w:rPr>
                <w:noProof/>
                <w:webHidden/>
              </w:rPr>
              <w:fldChar w:fldCharType="begin"/>
            </w:r>
            <w:r>
              <w:rPr>
                <w:noProof/>
                <w:webHidden/>
              </w:rPr>
              <w:instrText xml:space="preserve"> PAGEREF _Toc63779756 \h </w:instrText>
            </w:r>
            <w:r>
              <w:rPr>
                <w:noProof/>
                <w:webHidden/>
              </w:rPr>
            </w:r>
            <w:r>
              <w:rPr>
                <w:noProof/>
                <w:webHidden/>
              </w:rPr>
              <w:fldChar w:fldCharType="separate"/>
            </w:r>
            <w:r>
              <w:rPr>
                <w:noProof/>
                <w:webHidden/>
              </w:rPr>
              <w:t>26</w:t>
            </w:r>
            <w:r>
              <w:rPr>
                <w:noProof/>
                <w:webHidden/>
              </w:rPr>
              <w:fldChar w:fldCharType="end"/>
            </w:r>
          </w:hyperlink>
        </w:p>
        <w:p w14:paraId="6351D9C5" w14:textId="240FA5DF" w:rsidR="00D64E58" w:rsidRDefault="00D64E58">
          <w:pPr>
            <w:pStyle w:val="31"/>
            <w:rPr>
              <w:rFonts w:asciiTheme="minorHAnsi" w:eastAsiaTheme="minorEastAsia" w:hAnsiTheme="minorHAnsi"/>
              <w:noProof/>
              <w:sz w:val="21"/>
            </w:rPr>
          </w:pPr>
          <w:hyperlink w:anchor="_Toc63779757" w:history="1">
            <w:r w:rsidRPr="00505E1A">
              <w:rPr>
                <w:rStyle w:val="af0"/>
                <w:rFonts w:hAnsi="メイリオ" w:cs="メイリオ"/>
                <w:noProof/>
              </w:rPr>
              <w:t>3.4.1. Using the File Receive function to receive files from external persons</w:t>
            </w:r>
            <w:r>
              <w:rPr>
                <w:noProof/>
                <w:webHidden/>
              </w:rPr>
              <w:tab/>
            </w:r>
            <w:r>
              <w:rPr>
                <w:noProof/>
                <w:webHidden/>
              </w:rPr>
              <w:fldChar w:fldCharType="begin"/>
            </w:r>
            <w:r>
              <w:rPr>
                <w:noProof/>
                <w:webHidden/>
              </w:rPr>
              <w:instrText xml:space="preserve"> PAGEREF _Toc63779757 \h </w:instrText>
            </w:r>
            <w:r>
              <w:rPr>
                <w:noProof/>
                <w:webHidden/>
              </w:rPr>
            </w:r>
            <w:r>
              <w:rPr>
                <w:noProof/>
                <w:webHidden/>
              </w:rPr>
              <w:fldChar w:fldCharType="separate"/>
            </w:r>
            <w:r>
              <w:rPr>
                <w:noProof/>
                <w:webHidden/>
              </w:rPr>
              <w:t>26</w:t>
            </w:r>
            <w:r>
              <w:rPr>
                <w:noProof/>
                <w:webHidden/>
              </w:rPr>
              <w:fldChar w:fldCharType="end"/>
            </w:r>
          </w:hyperlink>
        </w:p>
        <w:p w14:paraId="561C578C" w14:textId="0F79691C" w:rsidR="00D64E58" w:rsidRDefault="00D64E58">
          <w:pPr>
            <w:pStyle w:val="31"/>
            <w:rPr>
              <w:rFonts w:asciiTheme="minorHAnsi" w:eastAsiaTheme="minorEastAsia" w:hAnsiTheme="minorHAnsi"/>
              <w:noProof/>
              <w:sz w:val="21"/>
            </w:rPr>
          </w:pPr>
          <w:hyperlink w:anchor="_Toc63779758" w:history="1">
            <w:r w:rsidRPr="00505E1A">
              <w:rPr>
                <w:rStyle w:val="af0"/>
                <w:rFonts w:hAnsi="メイリオ" w:cs="メイリオ"/>
                <w:noProof/>
              </w:rPr>
              <w:t>3.4.2. Importing templates for receiving files</w:t>
            </w:r>
            <w:r>
              <w:rPr>
                <w:noProof/>
                <w:webHidden/>
              </w:rPr>
              <w:tab/>
            </w:r>
            <w:r>
              <w:rPr>
                <w:noProof/>
                <w:webHidden/>
              </w:rPr>
              <w:fldChar w:fldCharType="begin"/>
            </w:r>
            <w:r>
              <w:rPr>
                <w:noProof/>
                <w:webHidden/>
              </w:rPr>
              <w:instrText xml:space="preserve"> PAGEREF _Toc63779758 \h </w:instrText>
            </w:r>
            <w:r>
              <w:rPr>
                <w:noProof/>
                <w:webHidden/>
              </w:rPr>
            </w:r>
            <w:r>
              <w:rPr>
                <w:noProof/>
                <w:webHidden/>
              </w:rPr>
              <w:fldChar w:fldCharType="separate"/>
            </w:r>
            <w:r>
              <w:rPr>
                <w:noProof/>
                <w:webHidden/>
              </w:rPr>
              <w:t>28</w:t>
            </w:r>
            <w:r>
              <w:rPr>
                <w:noProof/>
                <w:webHidden/>
              </w:rPr>
              <w:fldChar w:fldCharType="end"/>
            </w:r>
          </w:hyperlink>
        </w:p>
        <w:p w14:paraId="18576ECD" w14:textId="15AD8DE5" w:rsidR="00D64E58" w:rsidRDefault="00D64E58">
          <w:pPr>
            <w:pStyle w:val="31"/>
            <w:rPr>
              <w:rFonts w:asciiTheme="minorHAnsi" w:eastAsiaTheme="minorEastAsia" w:hAnsiTheme="minorHAnsi"/>
              <w:noProof/>
              <w:sz w:val="21"/>
            </w:rPr>
          </w:pPr>
          <w:hyperlink w:anchor="_Toc63779759" w:history="1">
            <w:r w:rsidRPr="00505E1A">
              <w:rPr>
                <w:rStyle w:val="af0"/>
                <w:rFonts w:hAnsi="メイリオ" w:cs="メイリオ"/>
                <w:noProof/>
              </w:rPr>
              <w:t>3.4.3. Confirming uploaded files</w:t>
            </w:r>
            <w:r>
              <w:rPr>
                <w:noProof/>
                <w:webHidden/>
              </w:rPr>
              <w:tab/>
            </w:r>
            <w:r>
              <w:rPr>
                <w:noProof/>
                <w:webHidden/>
              </w:rPr>
              <w:fldChar w:fldCharType="begin"/>
            </w:r>
            <w:r>
              <w:rPr>
                <w:noProof/>
                <w:webHidden/>
              </w:rPr>
              <w:instrText xml:space="preserve"> PAGEREF _Toc63779759 \h </w:instrText>
            </w:r>
            <w:r>
              <w:rPr>
                <w:noProof/>
                <w:webHidden/>
              </w:rPr>
            </w:r>
            <w:r>
              <w:rPr>
                <w:noProof/>
                <w:webHidden/>
              </w:rPr>
              <w:fldChar w:fldCharType="separate"/>
            </w:r>
            <w:r>
              <w:rPr>
                <w:noProof/>
                <w:webHidden/>
              </w:rPr>
              <w:t>30</w:t>
            </w:r>
            <w:r>
              <w:rPr>
                <w:noProof/>
                <w:webHidden/>
              </w:rPr>
              <w:fldChar w:fldCharType="end"/>
            </w:r>
          </w:hyperlink>
        </w:p>
        <w:p w14:paraId="6D427940" w14:textId="33561779" w:rsidR="00D64E58" w:rsidRDefault="00D64E58">
          <w:pPr>
            <w:pStyle w:val="31"/>
            <w:rPr>
              <w:rFonts w:asciiTheme="minorHAnsi" w:eastAsiaTheme="minorEastAsia" w:hAnsiTheme="minorHAnsi"/>
              <w:noProof/>
              <w:sz w:val="21"/>
            </w:rPr>
          </w:pPr>
          <w:hyperlink w:anchor="_Toc63779760" w:history="1">
            <w:r w:rsidRPr="00505E1A">
              <w:rPr>
                <w:rStyle w:val="af0"/>
                <w:rFonts w:hAnsi="メイリオ" w:cs="メイリオ"/>
                <w:noProof/>
              </w:rPr>
              <w:t>3.4.4. Stopping File Receive</w:t>
            </w:r>
            <w:r>
              <w:rPr>
                <w:noProof/>
                <w:webHidden/>
              </w:rPr>
              <w:tab/>
            </w:r>
            <w:r>
              <w:rPr>
                <w:noProof/>
                <w:webHidden/>
              </w:rPr>
              <w:fldChar w:fldCharType="begin"/>
            </w:r>
            <w:r>
              <w:rPr>
                <w:noProof/>
                <w:webHidden/>
              </w:rPr>
              <w:instrText xml:space="preserve"> PAGEREF _Toc63779760 \h </w:instrText>
            </w:r>
            <w:r>
              <w:rPr>
                <w:noProof/>
                <w:webHidden/>
              </w:rPr>
            </w:r>
            <w:r>
              <w:rPr>
                <w:noProof/>
                <w:webHidden/>
              </w:rPr>
              <w:fldChar w:fldCharType="separate"/>
            </w:r>
            <w:r>
              <w:rPr>
                <w:noProof/>
                <w:webHidden/>
              </w:rPr>
              <w:t>32</w:t>
            </w:r>
            <w:r>
              <w:rPr>
                <w:noProof/>
                <w:webHidden/>
              </w:rPr>
              <w:fldChar w:fldCharType="end"/>
            </w:r>
          </w:hyperlink>
        </w:p>
        <w:p w14:paraId="2A3270BB" w14:textId="2603F0FD" w:rsidR="00D64E58" w:rsidRDefault="00D64E58">
          <w:pPr>
            <w:pStyle w:val="21"/>
            <w:rPr>
              <w:rFonts w:asciiTheme="minorHAnsi" w:eastAsiaTheme="minorEastAsia" w:hAnsiTheme="minorHAnsi"/>
              <w:noProof/>
              <w:sz w:val="21"/>
            </w:rPr>
          </w:pPr>
          <w:hyperlink w:anchor="_Toc63779761" w:history="1">
            <w:r w:rsidRPr="00505E1A">
              <w:rPr>
                <w:rStyle w:val="af0"/>
                <w:noProof/>
                <w14:scene3d>
                  <w14:camera w14:prst="orthographicFront"/>
                  <w14:lightRig w14:rig="threePt" w14:dir="t">
                    <w14:rot w14:lat="0" w14:lon="0" w14:rev="0"/>
                  </w14:lightRig>
                </w14:scene3d>
              </w:rPr>
              <w:t>3.5.</w:t>
            </w:r>
            <w:r>
              <w:rPr>
                <w:rFonts w:asciiTheme="minorHAnsi" w:eastAsiaTheme="minorEastAsia" w:hAnsiTheme="minorHAnsi"/>
                <w:noProof/>
                <w:sz w:val="21"/>
              </w:rPr>
              <w:tab/>
            </w:r>
            <w:r w:rsidRPr="00505E1A">
              <w:rPr>
                <w:rStyle w:val="af0"/>
                <w:noProof/>
              </w:rPr>
              <w:t>Uploads and downloads from others</w:t>
            </w:r>
            <w:r>
              <w:rPr>
                <w:noProof/>
                <w:webHidden/>
              </w:rPr>
              <w:tab/>
            </w:r>
            <w:r>
              <w:rPr>
                <w:noProof/>
                <w:webHidden/>
              </w:rPr>
              <w:fldChar w:fldCharType="begin"/>
            </w:r>
            <w:r>
              <w:rPr>
                <w:noProof/>
                <w:webHidden/>
              </w:rPr>
              <w:instrText xml:space="preserve"> PAGEREF _Toc63779761 \h </w:instrText>
            </w:r>
            <w:r>
              <w:rPr>
                <w:noProof/>
                <w:webHidden/>
              </w:rPr>
            </w:r>
            <w:r>
              <w:rPr>
                <w:noProof/>
                <w:webHidden/>
              </w:rPr>
              <w:fldChar w:fldCharType="separate"/>
            </w:r>
            <w:r>
              <w:rPr>
                <w:noProof/>
                <w:webHidden/>
              </w:rPr>
              <w:t>34</w:t>
            </w:r>
            <w:r>
              <w:rPr>
                <w:noProof/>
                <w:webHidden/>
              </w:rPr>
              <w:fldChar w:fldCharType="end"/>
            </w:r>
          </w:hyperlink>
        </w:p>
        <w:p w14:paraId="6C1B7FBC" w14:textId="2ADAE192" w:rsidR="00D64E58" w:rsidRDefault="00D64E58">
          <w:pPr>
            <w:pStyle w:val="31"/>
            <w:rPr>
              <w:rFonts w:asciiTheme="minorHAnsi" w:eastAsiaTheme="minorEastAsia" w:hAnsiTheme="minorHAnsi"/>
              <w:noProof/>
              <w:sz w:val="21"/>
            </w:rPr>
          </w:pPr>
          <w:hyperlink w:anchor="_Toc63779762" w:history="1">
            <w:r w:rsidRPr="00505E1A">
              <w:rPr>
                <w:rStyle w:val="af0"/>
                <w:rFonts w:hAnsi="メイリオ" w:cs="メイリオ"/>
                <w:noProof/>
              </w:rPr>
              <w:t>3.5.1. Downloading files</w:t>
            </w:r>
            <w:r>
              <w:rPr>
                <w:noProof/>
                <w:webHidden/>
              </w:rPr>
              <w:tab/>
            </w:r>
            <w:r>
              <w:rPr>
                <w:noProof/>
                <w:webHidden/>
              </w:rPr>
              <w:fldChar w:fldCharType="begin"/>
            </w:r>
            <w:r>
              <w:rPr>
                <w:noProof/>
                <w:webHidden/>
              </w:rPr>
              <w:instrText xml:space="preserve"> PAGEREF _Toc63779762 \h </w:instrText>
            </w:r>
            <w:r>
              <w:rPr>
                <w:noProof/>
                <w:webHidden/>
              </w:rPr>
            </w:r>
            <w:r>
              <w:rPr>
                <w:noProof/>
                <w:webHidden/>
              </w:rPr>
              <w:fldChar w:fldCharType="separate"/>
            </w:r>
            <w:r>
              <w:rPr>
                <w:noProof/>
                <w:webHidden/>
              </w:rPr>
              <w:t>34</w:t>
            </w:r>
            <w:r>
              <w:rPr>
                <w:noProof/>
                <w:webHidden/>
              </w:rPr>
              <w:fldChar w:fldCharType="end"/>
            </w:r>
          </w:hyperlink>
        </w:p>
        <w:p w14:paraId="76004C46" w14:textId="2F020926" w:rsidR="00D64E58" w:rsidRDefault="00D64E58">
          <w:pPr>
            <w:pStyle w:val="31"/>
            <w:rPr>
              <w:rFonts w:asciiTheme="minorHAnsi" w:eastAsiaTheme="minorEastAsia" w:hAnsiTheme="minorHAnsi"/>
              <w:noProof/>
              <w:sz w:val="21"/>
            </w:rPr>
          </w:pPr>
          <w:hyperlink w:anchor="_Toc63779763" w:history="1">
            <w:r w:rsidRPr="00505E1A">
              <w:rPr>
                <w:rStyle w:val="af0"/>
                <w:rFonts w:hAnsi="メイリオ" w:cs="メイリオ"/>
                <w:noProof/>
              </w:rPr>
              <w:t>3.5.2. Uploading files</w:t>
            </w:r>
            <w:r>
              <w:rPr>
                <w:noProof/>
                <w:webHidden/>
              </w:rPr>
              <w:tab/>
            </w:r>
            <w:r>
              <w:rPr>
                <w:noProof/>
                <w:webHidden/>
              </w:rPr>
              <w:fldChar w:fldCharType="begin"/>
            </w:r>
            <w:r>
              <w:rPr>
                <w:noProof/>
                <w:webHidden/>
              </w:rPr>
              <w:instrText xml:space="preserve"> PAGEREF _Toc63779763 \h </w:instrText>
            </w:r>
            <w:r>
              <w:rPr>
                <w:noProof/>
                <w:webHidden/>
              </w:rPr>
            </w:r>
            <w:r>
              <w:rPr>
                <w:noProof/>
                <w:webHidden/>
              </w:rPr>
              <w:fldChar w:fldCharType="separate"/>
            </w:r>
            <w:r>
              <w:rPr>
                <w:noProof/>
                <w:webHidden/>
              </w:rPr>
              <w:t>36</w:t>
            </w:r>
            <w:r>
              <w:rPr>
                <w:noProof/>
                <w:webHidden/>
              </w:rPr>
              <w:fldChar w:fldCharType="end"/>
            </w:r>
          </w:hyperlink>
        </w:p>
        <w:p w14:paraId="047B18BD" w14:textId="0B23DF70" w:rsidR="00D64E58" w:rsidRDefault="00D64E58">
          <w:pPr>
            <w:pStyle w:val="31"/>
            <w:rPr>
              <w:rFonts w:asciiTheme="minorHAnsi" w:eastAsiaTheme="minorEastAsia" w:hAnsiTheme="minorHAnsi"/>
              <w:noProof/>
              <w:sz w:val="21"/>
            </w:rPr>
          </w:pPr>
          <w:hyperlink w:anchor="_Toc63779764" w:history="1">
            <w:r w:rsidRPr="00505E1A">
              <w:rPr>
                <w:rStyle w:val="af0"/>
                <w:rFonts w:hAnsi="メイリオ" w:cs="メイリオ"/>
                <w:noProof/>
              </w:rPr>
              <w:t>3.5.3. Logging in using a Web Publication Password</w:t>
            </w:r>
            <w:r>
              <w:rPr>
                <w:noProof/>
                <w:webHidden/>
              </w:rPr>
              <w:tab/>
            </w:r>
            <w:r>
              <w:rPr>
                <w:noProof/>
                <w:webHidden/>
              </w:rPr>
              <w:fldChar w:fldCharType="begin"/>
            </w:r>
            <w:r>
              <w:rPr>
                <w:noProof/>
                <w:webHidden/>
              </w:rPr>
              <w:instrText xml:space="preserve"> PAGEREF _Toc63779764 \h </w:instrText>
            </w:r>
            <w:r>
              <w:rPr>
                <w:noProof/>
                <w:webHidden/>
              </w:rPr>
            </w:r>
            <w:r>
              <w:rPr>
                <w:noProof/>
                <w:webHidden/>
              </w:rPr>
              <w:fldChar w:fldCharType="separate"/>
            </w:r>
            <w:r>
              <w:rPr>
                <w:noProof/>
                <w:webHidden/>
              </w:rPr>
              <w:t>38</w:t>
            </w:r>
            <w:r>
              <w:rPr>
                <w:noProof/>
                <w:webHidden/>
              </w:rPr>
              <w:fldChar w:fldCharType="end"/>
            </w:r>
          </w:hyperlink>
        </w:p>
        <w:p w14:paraId="0170AF28" w14:textId="5220ADF7" w:rsidR="00D64E58" w:rsidRDefault="00D64E58">
          <w:pPr>
            <w:pStyle w:val="31"/>
            <w:rPr>
              <w:rFonts w:asciiTheme="minorHAnsi" w:eastAsiaTheme="minorEastAsia" w:hAnsiTheme="minorHAnsi"/>
              <w:noProof/>
              <w:sz w:val="21"/>
            </w:rPr>
          </w:pPr>
          <w:hyperlink w:anchor="_Toc63779765" w:history="1">
            <w:r w:rsidRPr="00505E1A">
              <w:rPr>
                <w:rStyle w:val="af0"/>
                <w:rFonts w:hAnsi="メイリオ" w:cs="メイリオ"/>
                <w:noProof/>
              </w:rPr>
              <w:t>3.5.4. Logging in using e-mail authentication</w:t>
            </w:r>
            <w:r>
              <w:rPr>
                <w:noProof/>
                <w:webHidden/>
              </w:rPr>
              <w:tab/>
            </w:r>
            <w:r>
              <w:rPr>
                <w:noProof/>
                <w:webHidden/>
              </w:rPr>
              <w:fldChar w:fldCharType="begin"/>
            </w:r>
            <w:r>
              <w:rPr>
                <w:noProof/>
                <w:webHidden/>
              </w:rPr>
              <w:instrText xml:space="preserve"> PAGEREF _Toc63779765 \h </w:instrText>
            </w:r>
            <w:r>
              <w:rPr>
                <w:noProof/>
                <w:webHidden/>
              </w:rPr>
            </w:r>
            <w:r>
              <w:rPr>
                <w:noProof/>
                <w:webHidden/>
              </w:rPr>
              <w:fldChar w:fldCharType="separate"/>
            </w:r>
            <w:r>
              <w:rPr>
                <w:noProof/>
                <w:webHidden/>
              </w:rPr>
              <w:t>39</w:t>
            </w:r>
            <w:r>
              <w:rPr>
                <w:noProof/>
                <w:webHidden/>
              </w:rPr>
              <w:fldChar w:fldCharType="end"/>
            </w:r>
          </w:hyperlink>
        </w:p>
        <w:p w14:paraId="5AFC3040" w14:textId="11C7F105" w:rsidR="00D64E58" w:rsidRDefault="00D64E58">
          <w:pPr>
            <w:pStyle w:val="11"/>
            <w:rPr>
              <w:rFonts w:asciiTheme="minorHAnsi" w:eastAsiaTheme="minorEastAsia" w:hAnsiTheme="minorHAnsi"/>
              <w:b w:val="0"/>
              <w:noProof/>
              <w:sz w:val="21"/>
              <w:szCs w:val="22"/>
            </w:rPr>
          </w:pPr>
          <w:hyperlink w:anchor="_Toc63779766" w:history="1">
            <w:r w:rsidRPr="00505E1A">
              <w:rPr>
                <w:rStyle w:val="af0"/>
                <w:rFonts w:cs="メイリオ"/>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505E1A">
              <w:rPr>
                <w:rStyle w:val="af0"/>
                <w:rFonts w:cs="メイリオ"/>
                <w:noProof/>
              </w:rPr>
              <w:t>Other functions</w:t>
            </w:r>
            <w:r>
              <w:rPr>
                <w:noProof/>
                <w:webHidden/>
              </w:rPr>
              <w:tab/>
            </w:r>
            <w:r>
              <w:rPr>
                <w:noProof/>
                <w:webHidden/>
              </w:rPr>
              <w:fldChar w:fldCharType="begin"/>
            </w:r>
            <w:r>
              <w:rPr>
                <w:noProof/>
                <w:webHidden/>
              </w:rPr>
              <w:instrText xml:space="preserve"> PAGEREF _Toc63779766 \h </w:instrText>
            </w:r>
            <w:r>
              <w:rPr>
                <w:noProof/>
                <w:webHidden/>
              </w:rPr>
            </w:r>
            <w:r>
              <w:rPr>
                <w:noProof/>
                <w:webHidden/>
              </w:rPr>
              <w:fldChar w:fldCharType="separate"/>
            </w:r>
            <w:r>
              <w:rPr>
                <w:noProof/>
                <w:webHidden/>
              </w:rPr>
              <w:t>42</w:t>
            </w:r>
            <w:r>
              <w:rPr>
                <w:noProof/>
                <w:webHidden/>
              </w:rPr>
              <w:fldChar w:fldCharType="end"/>
            </w:r>
          </w:hyperlink>
        </w:p>
        <w:p w14:paraId="17D3F33A" w14:textId="022EA47E" w:rsidR="00D64E58" w:rsidRDefault="00D64E58">
          <w:pPr>
            <w:pStyle w:val="21"/>
            <w:rPr>
              <w:rFonts w:asciiTheme="minorHAnsi" w:eastAsiaTheme="minorEastAsia" w:hAnsiTheme="minorHAnsi"/>
              <w:noProof/>
              <w:sz w:val="21"/>
            </w:rPr>
          </w:pPr>
          <w:hyperlink w:anchor="_Toc63779767" w:history="1">
            <w:r w:rsidRPr="00505E1A">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505E1A">
              <w:rPr>
                <w:rStyle w:val="af0"/>
                <w:noProof/>
              </w:rPr>
              <w:t>File List</w:t>
            </w:r>
            <w:r>
              <w:rPr>
                <w:noProof/>
                <w:webHidden/>
              </w:rPr>
              <w:tab/>
            </w:r>
            <w:r>
              <w:rPr>
                <w:noProof/>
                <w:webHidden/>
              </w:rPr>
              <w:fldChar w:fldCharType="begin"/>
            </w:r>
            <w:r>
              <w:rPr>
                <w:noProof/>
                <w:webHidden/>
              </w:rPr>
              <w:instrText xml:space="preserve"> PAGEREF _Toc63779767 \h </w:instrText>
            </w:r>
            <w:r>
              <w:rPr>
                <w:noProof/>
                <w:webHidden/>
              </w:rPr>
            </w:r>
            <w:r>
              <w:rPr>
                <w:noProof/>
                <w:webHidden/>
              </w:rPr>
              <w:fldChar w:fldCharType="separate"/>
            </w:r>
            <w:r>
              <w:rPr>
                <w:noProof/>
                <w:webHidden/>
              </w:rPr>
              <w:t>42</w:t>
            </w:r>
            <w:r>
              <w:rPr>
                <w:noProof/>
                <w:webHidden/>
              </w:rPr>
              <w:fldChar w:fldCharType="end"/>
            </w:r>
          </w:hyperlink>
        </w:p>
        <w:p w14:paraId="3926AD32" w14:textId="13353B12" w:rsidR="00D64E58" w:rsidRDefault="00D64E58">
          <w:pPr>
            <w:pStyle w:val="31"/>
            <w:rPr>
              <w:rFonts w:asciiTheme="minorHAnsi" w:eastAsiaTheme="minorEastAsia" w:hAnsiTheme="minorHAnsi"/>
              <w:noProof/>
              <w:sz w:val="21"/>
            </w:rPr>
          </w:pPr>
          <w:hyperlink w:anchor="_Toc63779768" w:history="1">
            <w:r w:rsidRPr="00505E1A">
              <w:rPr>
                <w:rStyle w:val="af0"/>
                <w:rFonts w:hAnsi="メイリオ" w:cs="メイリオ"/>
                <w:noProof/>
              </w:rPr>
              <w:t>4.1.1. Changing the display</w:t>
            </w:r>
            <w:r>
              <w:rPr>
                <w:noProof/>
                <w:webHidden/>
              </w:rPr>
              <w:tab/>
            </w:r>
            <w:r>
              <w:rPr>
                <w:noProof/>
                <w:webHidden/>
              </w:rPr>
              <w:fldChar w:fldCharType="begin"/>
            </w:r>
            <w:r>
              <w:rPr>
                <w:noProof/>
                <w:webHidden/>
              </w:rPr>
              <w:instrText xml:space="preserve"> PAGEREF _Toc63779768 \h </w:instrText>
            </w:r>
            <w:r>
              <w:rPr>
                <w:noProof/>
                <w:webHidden/>
              </w:rPr>
            </w:r>
            <w:r>
              <w:rPr>
                <w:noProof/>
                <w:webHidden/>
              </w:rPr>
              <w:fldChar w:fldCharType="separate"/>
            </w:r>
            <w:r>
              <w:rPr>
                <w:noProof/>
                <w:webHidden/>
              </w:rPr>
              <w:t>46</w:t>
            </w:r>
            <w:r>
              <w:rPr>
                <w:noProof/>
                <w:webHidden/>
              </w:rPr>
              <w:fldChar w:fldCharType="end"/>
            </w:r>
          </w:hyperlink>
        </w:p>
        <w:p w14:paraId="1BCF28B0" w14:textId="4740BB7A" w:rsidR="00D64E58" w:rsidRDefault="00D64E58">
          <w:pPr>
            <w:pStyle w:val="31"/>
            <w:rPr>
              <w:rFonts w:asciiTheme="minorHAnsi" w:eastAsiaTheme="minorEastAsia" w:hAnsiTheme="minorHAnsi"/>
              <w:noProof/>
              <w:sz w:val="21"/>
            </w:rPr>
          </w:pPr>
          <w:hyperlink w:anchor="_Toc63779769" w:history="1">
            <w:r w:rsidRPr="00505E1A">
              <w:rPr>
                <w:rStyle w:val="af0"/>
                <w:rFonts w:hAnsi="メイリオ" w:cs="メイリオ"/>
                <w:noProof/>
              </w:rPr>
              <w:t>4.1.2. Search</w:t>
            </w:r>
            <w:r>
              <w:rPr>
                <w:noProof/>
                <w:webHidden/>
              </w:rPr>
              <w:tab/>
            </w:r>
            <w:r>
              <w:rPr>
                <w:noProof/>
                <w:webHidden/>
              </w:rPr>
              <w:fldChar w:fldCharType="begin"/>
            </w:r>
            <w:r>
              <w:rPr>
                <w:noProof/>
                <w:webHidden/>
              </w:rPr>
              <w:instrText xml:space="preserve"> PAGEREF _Toc63779769 \h </w:instrText>
            </w:r>
            <w:r>
              <w:rPr>
                <w:noProof/>
                <w:webHidden/>
              </w:rPr>
            </w:r>
            <w:r>
              <w:rPr>
                <w:noProof/>
                <w:webHidden/>
              </w:rPr>
              <w:fldChar w:fldCharType="separate"/>
            </w:r>
            <w:r>
              <w:rPr>
                <w:noProof/>
                <w:webHidden/>
              </w:rPr>
              <w:t>48</w:t>
            </w:r>
            <w:r>
              <w:rPr>
                <w:noProof/>
                <w:webHidden/>
              </w:rPr>
              <w:fldChar w:fldCharType="end"/>
            </w:r>
          </w:hyperlink>
        </w:p>
        <w:p w14:paraId="7558B363" w14:textId="71A9C7F1" w:rsidR="00D64E58" w:rsidRDefault="00D64E58">
          <w:pPr>
            <w:pStyle w:val="31"/>
            <w:rPr>
              <w:rFonts w:asciiTheme="minorHAnsi" w:eastAsiaTheme="minorEastAsia" w:hAnsiTheme="minorHAnsi"/>
              <w:noProof/>
              <w:sz w:val="21"/>
            </w:rPr>
          </w:pPr>
          <w:hyperlink w:anchor="_Toc63779770" w:history="1">
            <w:r w:rsidRPr="00505E1A">
              <w:rPr>
                <w:rStyle w:val="af0"/>
                <w:rFonts w:hAnsi="メイリオ" w:cs="メイリオ"/>
                <w:noProof/>
              </w:rPr>
              <w:t>4.1.3. Detail</w:t>
            </w:r>
            <w:r>
              <w:rPr>
                <w:noProof/>
                <w:webHidden/>
              </w:rPr>
              <w:tab/>
            </w:r>
            <w:r>
              <w:rPr>
                <w:noProof/>
                <w:webHidden/>
              </w:rPr>
              <w:fldChar w:fldCharType="begin"/>
            </w:r>
            <w:r>
              <w:rPr>
                <w:noProof/>
                <w:webHidden/>
              </w:rPr>
              <w:instrText xml:space="preserve"> PAGEREF _Toc63779770 \h </w:instrText>
            </w:r>
            <w:r>
              <w:rPr>
                <w:noProof/>
                <w:webHidden/>
              </w:rPr>
            </w:r>
            <w:r>
              <w:rPr>
                <w:noProof/>
                <w:webHidden/>
              </w:rPr>
              <w:fldChar w:fldCharType="separate"/>
            </w:r>
            <w:r>
              <w:rPr>
                <w:noProof/>
                <w:webHidden/>
              </w:rPr>
              <w:t>49</w:t>
            </w:r>
            <w:r>
              <w:rPr>
                <w:noProof/>
                <w:webHidden/>
              </w:rPr>
              <w:fldChar w:fldCharType="end"/>
            </w:r>
          </w:hyperlink>
        </w:p>
        <w:p w14:paraId="66E6D9CB" w14:textId="56006616" w:rsidR="00D64E58" w:rsidRDefault="00D64E58">
          <w:pPr>
            <w:pStyle w:val="21"/>
            <w:rPr>
              <w:rFonts w:asciiTheme="minorHAnsi" w:eastAsiaTheme="minorEastAsia" w:hAnsiTheme="minorHAnsi"/>
              <w:noProof/>
              <w:sz w:val="21"/>
            </w:rPr>
          </w:pPr>
          <w:hyperlink w:anchor="_Toc63779771" w:history="1">
            <w:r w:rsidRPr="00505E1A">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505E1A">
              <w:rPr>
                <w:rStyle w:val="af0"/>
                <w:noProof/>
              </w:rPr>
              <w:t>Operations</w:t>
            </w:r>
            <w:r>
              <w:rPr>
                <w:noProof/>
                <w:webHidden/>
              </w:rPr>
              <w:tab/>
            </w:r>
            <w:r>
              <w:rPr>
                <w:noProof/>
                <w:webHidden/>
              </w:rPr>
              <w:fldChar w:fldCharType="begin"/>
            </w:r>
            <w:r>
              <w:rPr>
                <w:noProof/>
                <w:webHidden/>
              </w:rPr>
              <w:instrText xml:space="preserve"> PAGEREF _Toc63779771 \h </w:instrText>
            </w:r>
            <w:r>
              <w:rPr>
                <w:noProof/>
                <w:webHidden/>
              </w:rPr>
            </w:r>
            <w:r>
              <w:rPr>
                <w:noProof/>
                <w:webHidden/>
              </w:rPr>
              <w:fldChar w:fldCharType="separate"/>
            </w:r>
            <w:r>
              <w:rPr>
                <w:noProof/>
                <w:webHidden/>
              </w:rPr>
              <w:t>50</w:t>
            </w:r>
            <w:r>
              <w:rPr>
                <w:noProof/>
                <w:webHidden/>
              </w:rPr>
              <w:fldChar w:fldCharType="end"/>
            </w:r>
          </w:hyperlink>
        </w:p>
        <w:p w14:paraId="413E3243" w14:textId="424B63C8" w:rsidR="00D64E58" w:rsidRDefault="00D64E58">
          <w:pPr>
            <w:pStyle w:val="31"/>
            <w:rPr>
              <w:rFonts w:asciiTheme="minorHAnsi" w:eastAsiaTheme="minorEastAsia" w:hAnsiTheme="minorHAnsi"/>
              <w:noProof/>
              <w:sz w:val="21"/>
            </w:rPr>
          </w:pPr>
          <w:hyperlink w:anchor="_Toc63779772" w:history="1">
            <w:r w:rsidRPr="00505E1A">
              <w:rPr>
                <w:rStyle w:val="af0"/>
                <w:rFonts w:hAnsi="メイリオ" w:cs="メイリオ"/>
                <w:noProof/>
              </w:rPr>
              <w:t>4.2.1. Create Folder</w:t>
            </w:r>
            <w:r>
              <w:rPr>
                <w:noProof/>
                <w:webHidden/>
              </w:rPr>
              <w:tab/>
            </w:r>
            <w:r>
              <w:rPr>
                <w:noProof/>
                <w:webHidden/>
              </w:rPr>
              <w:fldChar w:fldCharType="begin"/>
            </w:r>
            <w:r>
              <w:rPr>
                <w:noProof/>
                <w:webHidden/>
              </w:rPr>
              <w:instrText xml:space="preserve"> PAGEREF _Toc63779772 \h </w:instrText>
            </w:r>
            <w:r>
              <w:rPr>
                <w:noProof/>
                <w:webHidden/>
              </w:rPr>
            </w:r>
            <w:r>
              <w:rPr>
                <w:noProof/>
                <w:webHidden/>
              </w:rPr>
              <w:fldChar w:fldCharType="separate"/>
            </w:r>
            <w:r>
              <w:rPr>
                <w:noProof/>
                <w:webHidden/>
              </w:rPr>
              <w:t>50</w:t>
            </w:r>
            <w:r>
              <w:rPr>
                <w:noProof/>
                <w:webHidden/>
              </w:rPr>
              <w:fldChar w:fldCharType="end"/>
            </w:r>
          </w:hyperlink>
        </w:p>
        <w:p w14:paraId="0A1B154D" w14:textId="198E014E" w:rsidR="00D64E58" w:rsidRDefault="00D64E58">
          <w:pPr>
            <w:pStyle w:val="31"/>
            <w:rPr>
              <w:rFonts w:asciiTheme="minorHAnsi" w:eastAsiaTheme="minorEastAsia" w:hAnsiTheme="minorHAnsi"/>
              <w:noProof/>
              <w:sz w:val="21"/>
            </w:rPr>
          </w:pPr>
          <w:hyperlink w:anchor="_Toc63779773" w:history="1">
            <w:r w:rsidRPr="00505E1A">
              <w:rPr>
                <w:rStyle w:val="af0"/>
                <w:rFonts w:hAnsi="メイリオ" w:cs="メイリオ"/>
                <w:noProof/>
              </w:rPr>
              <w:t>4.2.2. Copy</w:t>
            </w:r>
            <w:r>
              <w:rPr>
                <w:noProof/>
                <w:webHidden/>
              </w:rPr>
              <w:tab/>
            </w:r>
            <w:r>
              <w:rPr>
                <w:noProof/>
                <w:webHidden/>
              </w:rPr>
              <w:fldChar w:fldCharType="begin"/>
            </w:r>
            <w:r>
              <w:rPr>
                <w:noProof/>
                <w:webHidden/>
              </w:rPr>
              <w:instrText xml:space="preserve"> PAGEREF _Toc63779773 \h </w:instrText>
            </w:r>
            <w:r>
              <w:rPr>
                <w:noProof/>
                <w:webHidden/>
              </w:rPr>
            </w:r>
            <w:r>
              <w:rPr>
                <w:noProof/>
                <w:webHidden/>
              </w:rPr>
              <w:fldChar w:fldCharType="separate"/>
            </w:r>
            <w:r>
              <w:rPr>
                <w:noProof/>
                <w:webHidden/>
              </w:rPr>
              <w:t>51</w:t>
            </w:r>
            <w:r>
              <w:rPr>
                <w:noProof/>
                <w:webHidden/>
              </w:rPr>
              <w:fldChar w:fldCharType="end"/>
            </w:r>
          </w:hyperlink>
        </w:p>
        <w:p w14:paraId="4C0CE019" w14:textId="5B5EC32F" w:rsidR="00D64E58" w:rsidRDefault="00D64E58">
          <w:pPr>
            <w:pStyle w:val="31"/>
            <w:rPr>
              <w:rFonts w:asciiTheme="minorHAnsi" w:eastAsiaTheme="minorEastAsia" w:hAnsiTheme="minorHAnsi"/>
              <w:noProof/>
              <w:sz w:val="21"/>
            </w:rPr>
          </w:pPr>
          <w:hyperlink w:anchor="_Toc63779774" w:history="1">
            <w:r w:rsidRPr="00505E1A">
              <w:rPr>
                <w:rStyle w:val="af0"/>
                <w:rFonts w:hAnsi="メイリオ" w:cs="メイリオ"/>
                <w:noProof/>
              </w:rPr>
              <w:t>4.2.3. Move</w:t>
            </w:r>
            <w:r>
              <w:rPr>
                <w:noProof/>
                <w:webHidden/>
              </w:rPr>
              <w:tab/>
            </w:r>
            <w:r>
              <w:rPr>
                <w:noProof/>
                <w:webHidden/>
              </w:rPr>
              <w:fldChar w:fldCharType="begin"/>
            </w:r>
            <w:r>
              <w:rPr>
                <w:noProof/>
                <w:webHidden/>
              </w:rPr>
              <w:instrText xml:space="preserve"> PAGEREF _Toc63779774 \h </w:instrText>
            </w:r>
            <w:r>
              <w:rPr>
                <w:noProof/>
                <w:webHidden/>
              </w:rPr>
            </w:r>
            <w:r>
              <w:rPr>
                <w:noProof/>
                <w:webHidden/>
              </w:rPr>
              <w:fldChar w:fldCharType="separate"/>
            </w:r>
            <w:r>
              <w:rPr>
                <w:noProof/>
                <w:webHidden/>
              </w:rPr>
              <w:t>52</w:t>
            </w:r>
            <w:r>
              <w:rPr>
                <w:noProof/>
                <w:webHidden/>
              </w:rPr>
              <w:fldChar w:fldCharType="end"/>
            </w:r>
          </w:hyperlink>
        </w:p>
        <w:p w14:paraId="24FDF09B" w14:textId="28A328AA" w:rsidR="00D64E58" w:rsidRDefault="00D64E58">
          <w:pPr>
            <w:pStyle w:val="31"/>
            <w:rPr>
              <w:rFonts w:asciiTheme="minorHAnsi" w:eastAsiaTheme="minorEastAsia" w:hAnsiTheme="minorHAnsi"/>
              <w:noProof/>
              <w:sz w:val="21"/>
            </w:rPr>
          </w:pPr>
          <w:hyperlink w:anchor="_Toc63779775" w:history="1">
            <w:r w:rsidRPr="00505E1A">
              <w:rPr>
                <w:rStyle w:val="af0"/>
                <w:rFonts w:hAnsi="メイリオ" w:cs="メイリオ"/>
                <w:noProof/>
              </w:rPr>
              <w:t>4.2.4. Delete</w:t>
            </w:r>
            <w:r>
              <w:rPr>
                <w:noProof/>
                <w:webHidden/>
              </w:rPr>
              <w:tab/>
            </w:r>
            <w:r>
              <w:rPr>
                <w:noProof/>
                <w:webHidden/>
              </w:rPr>
              <w:fldChar w:fldCharType="begin"/>
            </w:r>
            <w:r>
              <w:rPr>
                <w:noProof/>
                <w:webHidden/>
              </w:rPr>
              <w:instrText xml:space="preserve"> PAGEREF _Toc63779775 \h </w:instrText>
            </w:r>
            <w:r>
              <w:rPr>
                <w:noProof/>
                <w:webHidden/>
              </w:rPr>
            </w:r>
            <w:r>
              <w:rPr>
                <w:noProof/>
                <w:webHidden/>
              </w:rPr>
              <w:fldChar w:fldCharType="separate"/>
            </w:r>
            <w:r>
              <w:rPr>
                <w:noProof/>
                <w:webHidden/>
              </w:rPr>
              <w:t>53</w:t>
            </w:r>
            <w:r>
              <w:rPr>
                <w:noProof/>
                <w:webHidden/>
              </w:rPr>
              <w:fldChar w:fldCharType="end"/>
            </w:r>
          </w:hyperlink>
        </w:p>
        <w:p w14:paraId="3D0435C3" w14:textId="4D28F0C3" w:rsidR="00D64E58" w:rsidRDefault="00D64E58">
          <w:pPr>
            <w:pStyle w:val="31"/>
            <w:rPr>
              <w:rFonts w:asciiTheme="minorHAnsi" w:eastAsiaTheme="minorEastAsia" w:hAnsiTheme="minorHAnsi"/>
              <w:noProof/>
              <w:sz w:val="21"/>
            </w:rPr>
          </w:pPr>
          <w:hyperlink w:anchor="_Toc63779776" w:history="1">
            <w:r w:rsidRPr="00505E1A">
              <w:rPr>
                <w:rStyle w:val="af0"/>
                <w:rFonts w:hAnsi="メイリオ" w:cs="メイリオ"/>
                <w:noProof/>
              </w:rPr>
              <w:t>4.2.5. Rename</w:t>
            </w:r>
            <w:r>
              <w:rPr>
                <w:noProof/>
                <w:webHidden/>
              </w:rPr>
              <w:tab/>
            </w:r>
            <w:r>
              <w:rPr>
                <w:noProof/>
                <w:webHidden/>
              </w:rPr>
              <w:fldChar w:fldCharType="begin"/>
            </w:r>
            <w:r>
              <w:rPr>
                <w:noProof/>
                <w:webHidden/>
              </w:rPr>
              <w:instrText xml:space="preserve"> PAGEREF _Toc63779776 \h </w:instrText>
            </w:r>
            <w:r>
              <w:rPr>
                <w:noProof/>
                <w:webHidden/>
              </w:rPr>
            </w:r>
            <w:r>
              <w:rPr>
                <w:noProof/>
                <w:webHidden/>
              </w:rPr>
              <w:fldChar w:fldCharType="separate"/>
            </w:r>
            <w:r>
              <w:rPr>
                <w:noProof/>
                <w:webHidden/>
              </w:rPr>
              <w:t>55</w:t>
            </w:r>
            <w:r>
              <w:rPr>
                <w:noProof/>
                <w:webHidden/>
              </w:rPr>
              <w:fldChar w:fldCharType="end"/>
            </w:r>
          </w:hyperlink>
        </w:p>
        <w:p w14:paraId="658F504E" w14:textId="23636802" w:rsidR="00D64E58" w:rsidRDefault="00D64E58">
          <w:pPr>
            <w:pStyle w:val="31"/>
            <w:rPr>
              <w:rFonts w:asciiTheme="minorHAnsi" w:eastAsiaTheme="minorEastAsia" w:hAnsiTheme="minorHAnsi"/>
              <w:noProof/>
              <w:sz w:val="21"/>
            </w:rPr>
          </w:pPr>
          <w:hyperlink w:anchor="_Toc63779777" w:history="1">
            <w:r w:rsidRPr="00505E1A">
              <w:rPr>
                <w:rStyle w:val="af0"/>
                <w:rFonts w:hAnsi="メイリオ" w:cs="メイリオ"/>
                <w:noProof/>
              </w:rPr>
              <w:t>4.2.6. Change Attribute</w:t>
            </w:r>
            <w:r>
              <w:rPr>
                <w:noProof/>
                <w:webHidden/>
              </w:rPr>
              <w:tab/>
            </w:r>
            <w:r>
              <w:rPr>
                <w:noProof/>
                <w:webHidden/>
              </w:rPr>
              <w:fldChar w:fldCharType="begin"/>
            </w:r>
            <w:r>
              <w:rPr>
                <w:noProof/>
                <w:webHidden/>
              </w:rPr>
              <w:instrText xml:space="preserve"> PAGEREF _Toc63779777 \h </w:instrText>
            </w:r>
            <w:r>
              <w:rPr>
                <w:noProof/>
                <w:webHidden/>
              </w:rPr>
            </w:r>
            <w:r>
              <w:rPr>
                <w:noProof/>
                <w:webHidden/>
              </w:rPr>
              <w:fldChar w:fldCharType="separate"/>
            </w:r>
            <w:r>
              <w:rPr>
                <w:noProof/>
                <w:webHidden/>
              </w:rPr>
              <w:t>56</w:t>
            </w:r>
            <w:r>
              <w:rPr>
                <w:noProof/>
                <w:webHidden/>
              </w:rPr>
              <w:fldChar w:fldCharType="end"/>
            </w:r>
          </w:hyperlink>
        </w:p>
        <w:p w14:paraId="4608B1B4" w14:textId="3CDBCAA1" w:rsidR="00D64E58" w:rsidRDefault="00D64E58">
          <w:pPr>
            <w:pStyle w:val="31"/>
            <w:rPr>
              <w:rFonts w:asciiTheme="minorHAnsi" w:eastAsiaTheme="minorEastAsia" w:hAnsiTheme="minorHAnsi"/>
              <w:noProof/>
              <w:sz w:val="21"/>
            </w:rPr>
          </w:pPr>
          <w:hyperlink w:anchor="_Toc63779778" w:history="1">
            <w:r w:rsidRPr="00505E1A">
              <w:rPr>
                <w:rStyle w:val="af0"/>
                <w:rFonts w:hAnsi="メイリオ" w:cs="メイリオ"/>
                <w:noProof/>
              </w:rPr>
              <w:t>4.2.7. Set File Expiry Date / Set Folder Expiry Date</w:t>
            </w:r>
            <w:r>
              <w:rPr>
                <w:noProof/>
                <w:webHidden/>
              </w:rPr>
              <w:tab/>
            </w:r>
            <w:r>
              <w:rPr>
                <w:noProof/>
                <w:webHidden/>
              </w:rPr>
              <w:fldChar w:fldCharType="begin"/>
            </w:r>
            <w:r>
              <w:rPr>
                <w:noProof/>
                <w:webHidden/>
              </w:rPr>
              <w:instrText xml:space="preserve"> PAGEREF _Toc63779778 \h </w:instrText>
            </w:r>
            <w:r>
              <w:rPr>
                <w:noProof/>
                <w:webHidden/>
              </w:rPr>
            </w:r>
            <w:r>
              <w:rPr>
                <w:noProof/>
                <w:webHidden/>
              </w:rPr>
              <w:fldChar w:fldCharType="separate"/>
            </w:r>
            <w:r>
              <w:rPr>
                <w:noProof/>
                <w:webHidden/>
              </w:rPr>
              <w:t>57</w:t>
            </w:r>
            <w:r>
              <w:rPr>
                <w:noProof/>
                <w:webHidden/>
              </w:rPr>
              <w:fldChar w:fldCharType="end"/>
            </w:r>
          </w:hyperlink>
        </w:p>
        <w:p w14:paraId="56961969" w14:textId="1210E974" w:rsidR="00D64E58" w:rsidRDefault="00D64E58">
          <w:pPr>
            <w:pStyle w:val="31"/>
            <w:rPr>
              <w:rFonts w:asciiTheme="minorHAnsi" w:eastAsiaTheme="minorEastAsia" w:hAnsiTheme="minorHAnsi"/>
              <w:noProof/>
              <w:sz w:val="21"/>
            </w:rPr>
          </w:pPr>
          <w:hyperlink w:anchor="_Toc63779779" w:history="1">
            <w:r w:rsidRPr="00505E1A">
              <w:rPr>
                <w:rStyle w:val="af0"/>
                <w:rFonts w:hAnsi="メイリオ" w:cs="メイリオ"/>
                <w:noProof/>
              </w:rPr>
              <w:t>4.2.8. Comment</w:t>
            </w:r>
            <w:r>
              <w:rPr>
                <w:noProof/>
                <w:webHidden/>
              </w:rPr>
              <w:tab/>
            </w:r>
            <w:r>
              <w:rPr>
                <w:noProof/>
                <w:webHidden/>
              </w:rPr>
              <w:fldChar w:fldCharType="begin"/>
            </w:r>
            <w:r>
              <w:rPr>
                <w:noProof/>
                <w:webHidden/>
              </w:rPr>
              <w:instrText xml:space="preserve"> PAGEREF _Toc63779779 \h </w:instrText>
            </w:r>
            <w:r>
              <w:rPr>
                <w:noProof/>
                <w:webHidden/>
              </w:rPr>
            </w:r>
            <w:r>
              <w:rPr>
                <w:noProof/>
                <w:webHidden/>
              </w:rPr>
              <w:fldChar w:fldCharType="separate"/>
            </w:r>
            <w:r>
              <w:rPr>
                <w:noProof/>
                <w:webHidden/>
              </w:rPr>
              <w:t>58</w:t>
            </w:r>
            <w:r>
              <w:rPr>
                <w:noProof/>
                <w:webHidden/>
              </w:rPr>
              <w:fldChar w:fldCharType="end"/>
            </w:r>
          </w:hyperlink>
        </w:p>
        <w:p w14:paraId="5759B4DF" w14:textId="02C59D30" w:rsidR="00D64E58" w:rsidRDefault="00D64E58">
          <w:pPr>
            <w:pStyle w:val="31"/>
            <w:rPr>
              <w:rFonts w:asciiTheme="minorHAnsi" w:eastAsiaTheme="minorEastAsia" w:hAnsiTheme="minorHAnsi"/>
              <w:noProof/>
              <w:sz w:val="21"/>
            </w:rPr>
          </w:pPr>
          <w:hyperlink w:anchor="_Toc63779780" w:history="1">
            <w:r w:rsidRPr="00505E1A">
              <w:rPr>
                <w:rStyle w:val="af0"/>
                <w:rFonts w:hAnsi="メイリオ" w:cs="メイリオ"/>
                <w:noProof/>
              </w:rPr>
              <w:t>4.2.9. Previous Versions</w:t>
            </w:r>
            <w:r>
              <w:rPr>
                <w:noProof/>
                <w:webHidden/>
              </w:rPr>
              <w:tab/>
            </w:r>
            <w:r>
              <w:rPr>
                <w:noProof/>
                <w:webHidden/>
              </w:rPr>
              <w:fldChar w:fldCharType="begin"/>
            </w:r>
            <w:r>
              <w:rPr>
                <w:noProof/>
                <w:webHidden/>
              </w:rPr>
              <w:instrText xml:space="preserve"> PAGEREF _Toc63779780 \h </w:instrText>
            </w:r>
            <w:r>
              <w:rPr>
                <w:noProof/>
                <w:webHidden/>
              </w:rPr>
            </w:r>
            <w:r>
              <w:rPr>
                <w:noProof/>
                <w:webHidden/>
              </w:rPr>
              <w:fldChar w:fldCharType="separate"/>
            </w:r>
            <w:r>
              <w:rPr>
                <w:noProof/>
                <w:webHidden/>
              </w:rPr>
              <w:t>59</w:t>
            </w:r>
            <w:r>
              <w:rPr>
                <w:noProof/>
                <w:webHidden/>
              </w:rPr>
              <w:fldChar w:fldCharType="end"/>
            </w:r>
          </w:hyperlink>
        </w:p>
        <w:p w14:paraId="277CC626" w14:textId="7F8A58DB" w:rsidR="00D64E58" w:rsidRDefault="00D64E58">
          <w:pPr>
            <w:pStyle w:val="31"/>
            <w:rPr>
              <w:rFonts w:asciiTheme="minorHAnsi" w:eastAsiaTheme="minorEastAsia" w:hAnsiTheme="minorHAnsi"/>
              <w:noProof/>
              <w:sz w:val="21"/>
            </w:rPr>
          </w:pPr>
          <w:hyperlink w:anchor="_Toc63779781" w:history="1">
            <w:r w:rsidRPr="00505E1A">
              <w:rPr>
                <w:rStyle w:val="af0"/>
                <w:rFonts w:hAnsi="メイリオ" w:cs="メイリオ"/>
                <w:noProof/>
              </w:rPr>
              <w:t>4.2.10. Log Download</w:t>
            </w:r>
            <w:r>
              <w:rPr>
                <w:noProof/>
                <w:webHidden/>
              </w:rPr>
              <w:tab/>
            </w:r>
            <w:r>
              <w:rPr>
                <w:noProof/>
                <w:webHidden/>
              </w:rPr>
              <w:fldChar w:fldCharType="begin"/>
            </w:r>
            <w:r>
              <w:rPr>
                <w:noProof/>
                <w:webHidden/>
              </w:rPr>
              <w:instrText xml:space="preserve"> PAGEREF _Toc63779781 \h </w:instrText>
            </w:r>
            <w:r>
              <w:rPr>
                <w:noProof/>
                <w:webHidden/>
              </w:rPr>
            </w:r>
            <w:r>
              <w:rPr>
                <w:noProof/>
                <w:webHidden/>
              </w:rPr>
              <w:fldChar w:fldCharType="separate"/>
            </w:r>
            <w:r>
              <w:rPr>
                <w:noProof/>
                <w:webHidden/>
              </w:rPr>
              <w:t>60</w:t>
            </w:r>
            <w:r>
              <w:rPr>
                <w:noProof/>
                <w:webHidden/>
              </w:rPr>
              <w:fldChar w:fldCharType="end"/>
            </w:r>
          </w:hyperlink>
        </w:p>
        <w:p w14:paraId="78CA724C" w14:textId="0CD545C8" w:rsidR="00D64E58" w:rsidRDefault="00D64E58">
          <w:pPr>
            <w:pStyle w:val="31"/>
            <w:rPr>
              <w:rFonts w:asciiTheme="minorHAnsi" w:eastAsiaTheme="minorEastAsia" w:hAnsiTheme="minorHAnsi"/>
              <w:noProof/>
              <w:sz w:val="21"/>
            </w:rPr>
          </w:pPr>
          <w:hyperlink w:anchor="_Toc63779782" w:history="1">
            <w:r w:rsidRPr="00505E1A">
              <w:rPr>
                <w:rStyle w:val="af0"/>
                <w:rFonts w:hAnsi="メイリオ" w:cs="メイリオ"/>
                <w:noProof/>
              </w:rPr>
              <w:t>4.2.11. Web Publication</w:t>
            </w:r>
            <w:r>
              <w:rPr>
                <w:noProof/>
                <w:webHidden/>
              </w:rPr>
              <w:tab/>
            </w:r>
            <w:r>
              <w:rPr>
                <w:noProof/>
                <w:webHidden/>
              </w:rPr>
              <w:fldChar w:fldCharType="begin"/>
            </w:r>
            <w:r>
              <w:rPr>
                <w:noProof/>
                <w:webHidden/>
              </w:rPr>
              <w:instrText xml:space="preserve"> PAGEREF _Toc63779782 \h </w:instrText>
            </w:r>
            <w:r>
              <w:rPr>
                <w:noProof/>
                <w:webHidden/>
              </w:rPr>
            </w:r>
            <w:r>
              <w:rPr>
                <w:noProof/>
                <w:webHidden/>
              </w:rPr>
              <w:fldChar w:fldCharType="separate"/>
            </w:r>
            <w:r>
              <w:rPr>
                <w:noProof/>
                <w:webHidden/>
              </w:rPr>
              <w:t>60</w:t>
            </w:r>
            <w:r>
              <w:rPr>
                <w:noProof/>
                <w:webHidden/>
              </w:rPr>
              <w:fldChar w:fldCharType="end"/>
            </w:r>
          </w:hyperlink>
        </w:p>
        <w:p w14:paraId="098FCD4A" w14:textId="6089E3C9" w:rsidR="00D64E58" w:rsidRDefault="00D64E58">
          <w:pPr>
            <w:pStyle w:val="31"/>
            <w:rPr>
              <w:rFonts w:asciiTheme="minorHAnsi" w:eastAsiaTheme="minorEastAsia" w:hAnsiTheme="minorHAnsi"/>
              <w:noProof/>
              <w:sz w:val="21"/>
            </w:rPr>
          </w:pPr>
          <w:hyperlink w:anchor="_Toc63779783" w:history="1">
            <w:r w:rsidRPr="00505E1A">
              <w:rPr>
                <w:rStyle w:val="af0"/>
                <w:rFonts w:hAnsi="メイリオ" w:cs="メイリオ"/>
                <w:noProof/>
              </w:rPr>
              <w:t>4.2.12. Delivery Folder</w:t>
            </w:r>
            <w:r>
              <w:rPr>
                <w:noProof/>
                <w:webHidden/>
              </w:rPr>
              <w:tab/>
            </w:r>
            <w:r>
              <w:rPr>
                <w:noProof/>
                <w:webHidden/>
              </w:rPr>
              <w:fldChar w:fldCharType="begin"/>
            </w:r>
            <w:r>
              <w:rPr>
                <w:noProof/>
                <w:webHidden/>
              </w:rPr>
              <w:instrText xml:space="preserve"> PAGEREF _Toc63779783 \h </w:instrText>
            </w:r>
            <w:r>
              <w:rPr>
                <w:noProof/>
                <w:webHidden/>
              </w:rPr>
            </w:r>
            <w:r>
              <w:rPr>
                <w:noProof/>
                <w:webHidden/>
              </w:rPr>
              <w:fldChar w:fldCharType="separate"/>
            </w:r>
            <w:r>
              <w:rPr>
                <w:noProof/>
                <w:webHidden/>
              </w:rPr>
              <w:t>61</w:t>
            </w:r>
            <w:r>
              <w:rPr>
                <w:noProof/>
                <w:webHidden/>
              </w:rPr>
              <w:fldChar w:fldCharType="end"/>
            </w:r>
          </w:hyperlink>
        </w:p>
        <w:p w14:paraId="6CC35723" w14:textId="2E65254F" w:rsidR="00D64E58" w:rsidRDefault="00D64E58">
          <w:pPr>
            <w:pStyle w:val="31"/>
            <w:rPr>
              <w:rFonts w:asciiTheme="minorHAnsi" w:eastAsiaTheme="minorEastAsia" w:hAnsiTheme="minorHAnsi"/>
              <w:noProof/>
              <w:sz w:val="21"/>
            </w:rPr>
          </w:pPr>
          <w:hyperlink w:anchor="_Toc63779784" w:history="1">
            <w:r w:rsidRPr="00505E1A">
              <w:rPr>
                <w:rStyle w:val="af0"/>
                <w:rFonts w:hAnsi="メイリオ" w:cs="メイリオ"/>
                <w:noProof/>
              </w:rPr>
              <w:t>4.2.13. Send E-mail</w:t>
            </w:r>
            <w:r>
              <w:rPr>
                <w:noProof/>
                <w:webHidden/>
              </w:rPr>
              <w:tab/>
            </w:r>
            <w:r>
              <w:rPr>
                <w:noProof/>
                <w:webHidden/>
              </w:rPr>
              <w:fldChar w:fldCharType="begin"/>
            </w:r>
            <w:r>
              <w:rPr>
                <w:noProof/>
                <w:webHidden/>
              </w:rPr>
              <w:instrText xml:space="preserve"> PAGEREF _Toc63779784 \h </w:instrText>
            </w:r>
            <w:r>
              <w:rPr>
                <w:noProof/>
                <w:webHidden/>
              </w:rPr>
            </w:r>
            <w:r>
              <w:rPr>
                <w:noProof/>
                <w:webHidden/>
              </w:rPr>
              <w:fldChar w:fldCharType="separate"/>
            </w:r>
            <w:r>
              <w:rPr>
                <w:noProof/>
                <w:webHidden/>
              </w:rPr>
              <w:t>62</w:t>
            </w:r>
            <w:r>
              <w:rPr>
                <w:noProof/>
                <w:webHidden/>
              </w:rPr>
              <w:fldChar w:fldCharType="end"/>
            </w:r>
          </w:hyperlink>
        </w:p>
        <w:p w14:paraId="1CF2CFF4" w14:textId="799DFCFC" w:rsidR="00D64E58" w:rsidRDefault="00D64E58">
          <w:pPr>
            <w:pStyle w:val="31"/>
            <w:rPr>
              <w:rFonts w:asciiTheme="minorHAnsi" w:eastAsiaTheme="minorEastAsia" w:hAnsiTheme="minorHAnsi"/>
              <w:noProof/>
              <w:sz w:val="21"/>
            </w:rPr>
          </w:pPr>
          <w:hyperlink w:anchor="_Toc63779785" w:history="1">
            <w:r w:rsidRPr="00505E1A">
              <w:rPr>
                <w:rStyle w:val="af0"/>
                <w:rFonts w:hAnsi="メイリオ" w:cs="メイリオ"/>
                <w:noProof/>
              </w:rPr>
              <w:t>4.2.14. Show Web Link URL</w:t>
            </w:r>
            <w:r>
              <w:rPr>
                <w:noProof/>
                <w:webHidden/>
              </w:rPr>
              <w:tab/>
            </w:r>
            <w:r>
              <w:rPr>
                <w:noProof/>
                <w:webHidden/>
              </w:rPr>
              <w:fldChar w:fldCharType="begin"/>
            </w:r>
            <w:r>
              <w:rPr>
                <w:noProof/>
                <w:webHidden/>
              </w:rPr>
              <w:instrText xml:space="preserve"> PAGEREF _Toc63779785 \h </w:instrText>
            </w:r>
            <w:r>
              <w:rPr>
                <w:noProof/>
                <w:webHidden/>
              </w:rPr>
            </w:r>
            <w:r>
              <w:rPr>
                <w:noProof/>
                <w:webHidden/>
              </w:rPr>
              <w:fldChar w:fldCharType="separate"/>
            </w:r>
            <w:r>
              <w:rPr>
                <w:noProof/>
                <w:webHidden/>
              </w:rPr>
              <w:t>65</w:t>
            </w:r>
            <w:r>
              <w:rPr>
                <w:noProof/>
                <w:webHidden/>
              </w:rPr>
              <w:fldChar w:fldCharType="end"/>
            </w:r>
          </w:hyperlink>
        </w:p>
        <w:p w14:paraId="2A208F65" w14:textId="362DB59A" w:rsidR="00D64E58" w:rsidRDefault="00D64E58">
          <w:pPr>
            <w:pStyle w:val="21"/>
            <w:rPr>
              <w:rFonts w:asciiTheme="minorHAnsi" w:eastAsiaTheme="minorEastAsia" w:hAnsiTheme="minorHAnsi"/>
              <w:noProof/>
              <w:sz w:val="21"/>
            </w:rPr>
          </w:pPr>
          <w:hyperlink w:anchor="_Toc63779786" w:history="1">
            <w:r w:rsidRPr="00505E1A">
              <w:rPr>
                <w:rStyle w:val="af0"/>
                <w:noProof/>
                <w14:scene3d>
                  <w14:camera w14:prst="orthographicFront"/>
                  <w14:lightRig w14:rig="threePt" w14:dir="t">
                    <w14:rot w14:lat="0" w14:lon="0" w14:rev="0"/>
                  </w14:lightRig>
                </w14:scene3d>
              </w:rPr>
              <w:t>4.3.</w:t>
            </w:r>
            <w:r>
              <w:rPr>
                <w:rFonts w:asciiTheme="minorHAnsi" w:eastAsiaTheme="minorEastAsia" w:hAnsiTheme="minorHAnsi"/>
                <w:noProof/>
                <w:sz w:val="21"/>
              </w:rPr>
              <w:tab/>
            </w:r>
            <w:r w:rsidRPr="00505E1A">
              <w:rPr>
                <w:rStyle w:val="af0"/>
                <w:noProof/>
              </w:rPr>
              <w:t>Information</w:t>
            </w:r>
            <w:r>
              <w:rPr>
                <w:noProof/>
                <w:webHidden/>
              </w:rPr>
              <w:tab/>
            </w:r>
            <w:r>
              <w:rPr>
                <w:noProof/>
                <w:webHidden/>
              </w:rPr>
              <w:fldChar w:fldCharType="begin"/>
            </w:r>
            <w:r>
              <w:rPr>
                <w:noProof/>
                <w:webHidden/>
              </w:rPr>
              <w:instrText xml:space="preserve"> PAGEREF _Toc63779786 \h </w:instrText>
            </w:r>
            <w:r>
              <w:rPr>
                <w:noProof/>
                <w:webHidden/>
              </w:rPr>
            </w:r>
            <w:r>
              <w:rPr>
                <w:noProof/>
                <w:webHidden/>
              </w:rPr>
              <w:fldChar w:fldCharType="separate"/>
            </w:r>
            <w:r>
              <w:rPr>
                <w:noProof/>
                <w:webHidden/>
              </w:rPr>
              <w:t>65</w:t>
            </w:r>
            <w:r>
              <w:rPr>
                <w:noProof/>
                <w:webHidden/>
              </w:rPr>
              <w:fldChar w:fldCharType="end"/>
            </w:r>
          </w:hyperlink>
        </w:p>
        <w:p w14:paraId="3E29E1AB" w14:textId="429D8F07" w:rsidR="00D64E58" w:rsidRDefault="00D64E58">
          <w:pPr>
            <w:pStyle w:val="21"/>
            <w:rPr>
              <w:rFonts w:asciiTheme="minorHAnsi" w:eastAsiaTheme="minorEastAsia" w:hAnsiTheme="minorHAnsi"/>
              <w:noProof/>
              <w:sz w:val="21"/>
            </w:rPr>
          </w:pPr>
          <w:hyperlink w:anchor="_Toc63779787" w:history="1">
            <w:r w:rsidRPr="00505E1A">
              <w:rPr>
                <w:rStyle w:val="af0"/>
                <w:noProof/>
                <w14:scene3d>
                  <w14:camera w14:prst="orthographicFront"/>
                  <w14:lightRig w14:rig="threePt" w14:dir="t">
                    <w14:rot w14:lat="0" w14:lon="0" w14:rev="0"/>
                  </w14:lightRig>
                </w14:scene3d>
              </w:rPr>
              <w:t>4.4.</w:t>
            </w:r>
            <w:r>
              <w:rPr>
                <w:rFonts w:asciiTheme="minorHAnsi" w:eastAsiaTheme="minorEastAsia" w:hAnsiTheme="minorHAnsi"/>
                <w:noProof/>
                <w:sz w:val="21"/>
              </w:rPr>
              <w:tab/>
            </w:r>
            <w:r w:rsidRPr="00505E1A">
              <w:rPr>
                <w:rStyle w:val="af0"/>
                <w:noProof/>
              </w:rPr>
              <w:t>User Menu</w:t>
            </w:r>
            <w:r>
              <w:rPr>
                <w:noProof/>
                <w:webHidden/>
              </w:rPr>
              <w:tab/>
            </w:r>
            <w:r>
              <w:rPr>
                <w:noProof/>
                <w:webHidden/>
              </w:rPr>
              <w:fldChar w:fldCharType="begin"/>
            </w:r>
            <w:r>
              <w:rPr>
                <w:noProof/>
                <w:webHidden/>
              </w:rPr>
              <w:instrText xml:space="preserve"> PAGEREF _Toc63779787 \h </w:instrText>
            </w:r>
            <w:r>
              <w:rPr>
                <w:noProof/>
                <w:webHidden/>
              </w:rPr>
            </w:r>
            <w:r>
              <w:rPr>
                <w:noProof/>
                <w:webHidden/>
              </w:rPr>
              <w:fldChar w:fldCharType="separate"/>
            </w:r>
            <w:r>
              <w:rPr>
                <w:noProof/>
                <w:webHidden/>
              </w:rPr>
              <w:t>66</w:t>
            </w:r>
            <w:r>
              <w:rPr>
                <w:noProof/>
                <w:webHidden/>
              </w:rPr>
              <w:fldChar w:fldCharType="end"/>
            </w:r>
          </w:hyperlink>
        </w:p>
        <w:p w14:paraId="67C33E00" w14:textId="14B041AD" w:rsidR="00D64E58" w:rsidRDefault="00D64E58">
          <w:pPr>
            <w:pStyle w:val="31"/>
            <w:rPr>
              <w:rFonts w:asciiTheme="minorHAnsi" w:eastAsiaTheme="minorEastAsia" w:hAnsiTheme="minorHAnsi"/>
              <w:noProof/>
              <w:sz w:val="21"/>
            </w:rPr>
          </w:pPr>
          <w:hyperlink w:anchor="_Toc63779788" w:history="1">
            <w:r w:rsidRPr="00505E1A">
              <w:rPr>
                <w:rStyle w:val="af0"/>
                <w:rFonts w:hAnsi="メイリオ" w:cs="メイリオ"/>
                <w:noProof/>
              </w:rPr>
              <w:t>4.4.1. Change Password</w:t>
            </w:r>
            <w:r>
              <w:rPr>
                <w:noProof/>
                <w:webHidden/>
              </w:rPr>
              <w:tab/>
            </w:r>
            <w:r>
              <w:rPr>
                <w:noProof/>
                <w:webHidden/>
              </w:rPr>
              <w:fldChar w:fldCharType="begin"/>
            </w:r>
            <w:r>
              <w:rPr>
                <w:noProof/>
                <w:webHidden/>
              </w:rPr>
              <w:instrText xml:space="preserve"> PAGEREF _Toc63779788 \h </w:instrText>
            </w:r>
            <w:r>
              <w:rPr>
                <w:noProof/>
                <w:webHidden/>
              </w:rPr>
            </w:r>
            <w:r>
              <w:rPr>
                <w:noProof/>
                <w:webHidden/>
              </w:rPr>
              <w:fldChar w:fldCharType="separate"/>
            </w:r>
            <w:r>
              <w:rPr>
                <w:noProof/>
                <w:webHidden/>
              </w:rPr>
              <w:t>66</w:t>
            </w:r>
            <w:r>
              <w:rPr>
                <w:noProof/>
                <w:webHidden/>
              </w:rPr>
              <w:fldChar w:fldCharType="end"/>
            </w:r>
          </w:hyperlink>
        </w:p>
        <w:p w14:paraId="482E80E2" w14:textId="73D4226D" w:rsidR="00D64E58" w:rsidRDefault="00D64E58">
          <w:pPr>
            <w:pStyle w:val="31"/>
            <w:rPr>
              <w:rFonts w:asciiTheme="minorHAnsi" w:eastAsiaTheme="minorEastAsia" w:hAnsiTheme="minorHAnsi"/>
              <w:noProof/>
              <w:sz w:val="21"/>
            </w:rPr>
          </w:pPr>
          <w:hyperlink w:anchor="_Toc63779789" w:history="1">
            <w:r w:rsidRPr="00505E1A">
              <w:rPr>
                <w:rStyle w:val="af0"/>
                <w:rFonts w:hAnsi="メイリオ" w:cs="メイリオ"/>
                <w:noProof/>
              </w:rPr>
              <w:t>4.4.2. User Setting</w:t>
            </w:r>
            <w:r>
              <w:rPr>
                <w:noProof/>
                <w:webHidden/>
              </w:rPr>
              <w:tab/>
            </w:r>
            <w:r>
              <w:rPr>
                <w:noProof/>
                <w:webHidden/>
              </w:rPr>
              <w:fldChar w:fldCharType="begin"/>
            </w:r>
            <w:r>
              <w:rPr>
                <w:noProof/>
                <w:webHidden/>
              </w:rPr>
              <w:instrText xml:space="preserve"> PAGEREF _Toc63779789 \h </w:instrText>
            </w:r>
            <w:r>
              <w:rPr>
                <w:noProof/>
                <w:webHidden/>
              </w:rPr>
            </w:r>
            <w:r>
              <w:rPr>
                <w:noProof/>
                <w:webHidden/>
              </w:rPr>
              <w:fldChar w:fldCharType="separate"/>
            </w:r>
            <w:r>
              <w:rPr>
                <w:noProof/>
                <w:webHidden/>
              </w:rPr>
              <w:t>67</w:t>
            </w:r>
            <w:r>
              <w:rPr>
                <w:noProof/>
                <w:webHidden/>
              </w:rPr>
              <w:fldChar w:fldCharType="end"/>
            </w:r>
          </w:hyperlink>
        </w:p>
        <w:p w14:paraId="3B1333BF" w14:textId="13986402" w:rsidR="00D64E58" w:rsidRDefault="00D64E58">
          <w:pPr>
            <w:pStyle w:val="31"/>
            <w:rPr>
              <w:rFonts w:asciiTheme="minorHAnsi" w:eastAsiaTheme="minorEastAsia" w:hAnsiTheme="minorHAnsi"/>
              <w:noProof/>
              <w:sz w:val="21"/>
            </w:rPr>
          </w:pPr>
          <w:hyperlink w:anchor="_Toc63779790" w:history="1">
            <w:r w:rsidRPr="00505E1A">
              <w:rPr>
                <w:rStyle w:val="af0"/>
                <w:rFonts w:hAnsi="メイリオ" w:cs="メイリオ"/>
                <w:noProof/>
              </w:rPr>
              <w:t>4.4.3. Log Download</w:t>
            </w:r>
            <w:r>
              <w:rPr>
                <w:noProof/>
                <w:webHidden/>
              </w:rPr>
              <w:tab/>
            </w:r>
            <w:r>
              <w:rPr>
                <w:noProof/>
                <w:webHidden/>
              </w:rPr>
              <w:fldChar w:fldCharType="begin"/>
            </w:r>
            <w:r>
              <w:rPr>
                <w:noProof/>
                <w:webHidden/>
              </w:rPr>
              <w:instrText xml:space="preserve"> PAGEREF _Toc63779790 \h </w:instrText>
            </w:r>
            <w:r>
              <w:rPr>
                <w:noProof/>
                <w:webHidden/>
              </w:rPr>
            </w:r>
            <w:r>
              <w:rPr>
                <w:noProof/>
                <w:webHidden/>
              </w:rPr>
              <w:fldChar w:fldCharType="separate"/>
            </w:r>
            <w:r>
              <w:rPr>
                <w:noProof/>
                <w:webHidden/>
              </w:rPr>
              <w:t>69</w:t>
            </w:r>
            <w:r>
              <w:rPr>
                <w:noProof/>
                <w:webHidden/>
              </w:rPr>
              <w:fldChar w:fldCharType="end"/>
            </w:r>
          </w:hyperlink>
        </w:p>
        <w:p w14:paraId="6AB4F176" w14:textId="44A9029C" w:rsidR="00D64E58" w:rsidRDefault="00D64E58">
          <w:pPr>
            <w:pStyle w:val="21"/>
            <w:rPr>
              <w:rFonts w:asciiTheme="minorHAnsi" w:eastAsiaTheme="minorEastAsia" w:hAnsiTheme="minorHAnsi"/>
              <w:noProof/>
              <w:sz w:val="21"/>
            </w:rPr>
          </w:pPr>
          <w:hyperlink w:anchor="_Toc63779791" w:history="1">
            <w:r w:rsidRPr="00505E1A">
              <w:rPr>
                <w:rStyle w:val="af0"/>
                <w:noProof/>
                <w14:scene3d>
                  <w14:camera w14:prst="orthographicFront"/>
                  <w14:lightRig w14:rig="threePt" w14:dir="t">
                    <w14:rot w14:lat="0" w14:lon="0" w14:rev="0"/>
                  </w14:lightRig>
                </w14:scene3d>
              </w:rPr>
              <w:t>4.5.</w:t>
            </w:r>
            <w:r>
              <w:rPr>
                <w:rFonts w:asciiTheme="minorHAnsi" w:eastAsiaTheme="minorEastAsia" w:hAnsiTheme="minorHAnsi"/>
                <w:noProof/>
                <w:sz w:val="21"/>
              </w:rPr>
              <w:tab/>
            </w:r>
            <w:r w:rsidRPr="00505E1A">
              <w:rPr>
                <w:rStyle w:val="af0"/>
                <w:noProof/>
              </w:rPr>
              <w:t>Favorite</w:t>
            </w:r>
            <w:r>
              <w:rPr>
                <w:noProof/>
                <w:webHidden/>
              </w:rPr>
              <w:tab/>
            </w:r>
            <w:r>
              <w:rPr>
                <w:noProof/>
                <w:webHidden/>
              </w:rPr>
              <w:fldChar w:fldCharType="begin"/>
            </w:r>
            <w:r>
              <w:rPr>
                <w:noProof/>
                <w:webHidden/>
              </w:rPr>
              <w:instrText xml:space="preserve"> PAGEREF _Toc63779791 \h </w:instrText>
            </w:r>
            <w:r>
              <w:rPr>
                <w:noProof/>
                <w:webHidden/>
              </w:rPr>
            </w:r>
            <w:r>
              <w:rPr>
                <w:noProof/>
                <w:webHidden/>
              </w:rPr>
              <w:fldChar w:fldCharType="separate"/>
            </w:r>
            <w:r>
              <w:rPr>
                <w:noProof/>
                <w:webHidden/>
              </w:rPr>
              <w:t>69</w:t>
            </w:r>
            <w:r>
              <w:rPr>
                <w:noProof/>
                <w:webHidden/>
              </w:rPr>
              <w:fldChar w:fldCharType="end"/>
            </w:r>
          </w:hyperlink>
        </w:p>
        <w:p w14:paraId="3AA03C38" w14:textId="092AE3B6" w:rsidR="00D64E58" w:rsidRDefault="00D64E58">
          <w:pPr>
            <w:pStyle w:val="31"/>
            <w:rPr>
              <w:rFonts w:asciiTheme="minorHAnsi" w:eastAsiaTheme="minorEastAsia" w:hAnsiTheme="minorHAnsi"/>
              <w:noProof/>
              <w:sz w:val="21"/>
            </w:rPr>
          </w:pPr>
          <w:hyperlink w:anchor="_Toc63779792" w:history="1">
            <w:r w:rsidRPr="00505E1A">
              <w:rPr>
                <w:rStyle w:val="af0"/>
                <w:rFonts w:hAnsi="メイリオ" w:cs="メイリオ"/>
                <w:noProof/>
              </w:rPr>
              <w:t>4.5.1. Add Favorite</w:t>
            </w:r>
            <w:r>
              <w:rPr>
                <w:noProof/>
                <w:webHidden/>
              </w:rPr>
              <w:tab/>
            </w:r>
            <w:r>
              <w:rPr>
                <w:noProof/>
                <w:webHidden/>
              </w:rPr>
              <w:fldChar w:fldCharType="begin"/>
            </w:r>
            <w:r>
              <w:rPr>
                <w:noProof/>
                <w:webHidden/>
              </w:rPr>
              <w:instrText xml:space="preserve"> PAGEREF _Toc63779792 \h </w:instrText>
            </w:r>
            <w:r>
              <w:rPr>
                <w:noProof/>
                <w:webHidden/>
              </w:rPr>
            </w:r>
            <w:r>
              <w:rPr>
                <w:noProof/>
                <w:webHidden/>
              </w:rPr>
              <w:fldChar w:fldCharType="separate"/>
            </w:r>
            <w:r>
              <w:rPr>
                <w:noProof/>
                <w:webHidden/>
              </w:rPr>
              <w:t>70</w:t>
            </w:r>
            <w:r>
              <w:rPr>
                <w:noProof/>
                <w:webHidden/>
              </w:rPr>
              <w:fldChar w:fldCharType="end"/>
            </w:r>
          </w:hyperlink>
        </w:p>
        <w:p w14:paraId="30330FF4" w14:textId="6058F89B" w:rsidR="00D64E58" w:rsidRDefault="00D64E58">
          <w:pPr>
            <w:pStyle w:val="31"/>
            <w:rPr>
              <w:rFonts w:asciiTheme="minorHAnsi" w:eastAsiaTheme="minorEastAsia" w:hAnsiTheme="minorHAnsi"/>
              <w:noProof/>
              <w:sz w:val="21"/>
            </w:rPr>
          </w:pPr>
          <w:hyperlink w:anchor="_Toc63779793" w:history="1">
            <w:r w:rsidRPr="00505E1A">
              <w:rPr>
                <w:rStyle w:val="af0"/>
                <w:rFonts w:hAnsi="メイリオ" w:cs="メイリオ"/>
                <w:noProof/>
              </w:rPr>
              <w:t>4.5.2. Update Favorite</w:t>
            </w:r>
            <w:r>
              <w:rPr>
                <w:noProof/>
                <w:webHidden/>
              </w:rPr>
              <w:tab/>
            </w:r>
            <w:r>
              <w:rPr>
                <w:noProof/>
                <w:webHidden/>
              </w:rPr>
              <w:fldChar w:fldCharType="begin"/>
            </w:r>
            <w:r>
              <w:rPr>
                <w:noProof/>
                <w:webHidden/>
              </w:rPr>
              <w:instrText xml:space="preserve"> PAGEREF _Toc63779793 \h </w:instrText>
            </w:r>
            <w:r>
              <w:rPr>
                <w:noProof/>
                <w:webHidden/>
              </w:rPr>
            </w:r>
            <w:r>
              <w:rPr>
                <w:noProof/>
                <w:webHidden/>
              </w:rPr>
              <w:fldChar w:fldCharType="separate"/>
            </w:r>
            <w:r>
              <w:rPr>
                <w:noProof/>
                <w:webHidden/>
              </w:rPr>
              <w:t>73</w:t>
            </w:r>
            <w:r>
              <w:rPr>
                <w:noProof/>
                <w:webHidden/>
              </w:rPr>
              <w:fldChar w:fldCharType="end"/>
            </w:r>
          </w:hyperlink>
        </w:p>
        <w:p w14:paraId="31F7D4CA" w14:textId="23A8EE3E" w:rsidR="00D64E58" w:rsidRDefault="00D64E58">
          <w:pPr>
            <w:pStyle w:val="31"/>
            <w:rPr>
              <w:rFonts w:asciiTheme="minorHAnsi" w:eastAsiaTheme="minorEastAsia" w:hAnsiTheme="minorHAnsi"/>
              <w:noProof/>
              <w:sz w:val="21"/>
            </w:rPr>
          </w:pPr>
          <w:hyperlink w:anchor="_Toc63779794" w:history="1">
            <w:r w:rsidRPr="00505E1A">
              <w:rPr>
                <w:rStyle w:val="af0"/>
                <w:rFonts w:hAnsi="メイリオ" w:cs="メイリオ"/>
                <w:noProof/>
              </w:rPr>
              <w:t>4.5.3. Delete Favorite</w:t>
            </w:r>
            <w:r>
              <w:rPr>
                <w:noProof/>
                <w:webHidden/>
              </w:rPr>
              <w:tab/>
            </w:r>
            <w:r>
              <w:rPr>
                <w:noProof/>
                <w:webHidden/>
              </w:rPr>
              <w:fldChar w:fldCharType="begin"/>
            </w:r>
            <w:r>
              <w:rPr>
                <w:noProof/>
                <w:webHidden/>
              </w:rPr>
              <w:instrText xml:space="preserve"> PAGEREF _Toc63779794 \h </w:instrText>
            </w:r>
            <w:r>
              <w:rPr>
                <w:noProof/>
                <w:webHidden/>
              </w:rPr>
            </w:r>
            <w:r>
              <w:rPr>
                <w:noProof/>
                <w:webHidden/>
              </w:rPr>
              <w:fldChar w:fldCharType="separate"/>
            </w:r>
            <w:r>
              <w:rPr>
                <w:noProof/>
                <w:webHidden/>
              </w:rPr>
              <w:t>74</w:t>
            </w:r>
            <w:r>
              <w:rPr>
                <w:noProof/>
                <w:webHidden/>
              </w:rPr>
              <w:fldChar w:fldCharType="end"/>
            </w:r>
          </w:hyperlink>
        </w:p>
        <w:p w14:paraId="0BAB185C" w14:textId="3A5C5CB5" w:rsidR="00D64E58" w:rsidRDefault="00D64E58">
          <w:pPr>
            <w:pStyle w:val="21"/>
            <w:rPr>
              <w:rFonts w:asciiTheme="minorHAnsi" w:eastAsiaTheme="minorEastAsia" w:hAnsiTheme="minorHAnsi"/>
              <w:noProof/>
              <w:sz w:val="21"/>
            </w:rPr>
          </w:pPr>
          <w:hyperlink w:anchor="_Toc63779795" w:history="1">
            <w:r w:rsidRPr="00505E1A">
              <w:rPr>
                <w:rStyle w:val="af0"/>
                <w:noProof/>
                <w14:scene3d>
                  <w14:camera w14:prst="orthographicFront"/>
                  <w14:lightRig w14:rig="threePt" w14:dir="t">
                    <w14:rot w14:lat="0" w14:lon="0" w14:rev="0"/>
                  </w14:lightRig>
                </w14:scene3d>
              </w:rPr>
              <w:t>4.6.</w:t>
            </w:r>
            <w:r>
              <w:rPr>
                <w:rFonts w:asciiTheme="minorHAnsi" w:eastAsiaTheme="minorEastAsia" w:hAnsiTheme="minorHAnsi"/>
                <w:noProof/>
                <w:sz w:val="21"/>
              </w:rPr>
              <w:tab/>
            </w:r>
            <w:r w:rsidRPr="00505E1A">
              <w:rPr>
                <w:rStyle w:val="af0"/>
                <w:noProof/>
              </w:rPr>
              <w:t>File Search</w:t>
            </w:r>
            <w:r>
              <w:rPr>
                <w:noProof/>
                <w:webHidden/>
              </w:rPr>
              <w:tab/>
            </w:r>
            <w:r>
              <w:rPr>
                <w:noProof/>
                <w:webHidden/>
              </w:rPr>
              <w:fldChar w:fldCharType="begin"/>
            </w:r>
            <w:r>
              <w:rPr>
                <w:noProof/>
                <w:webHidden/>
              </w:rPr>
              <w:instrText xml:space="preserve"> PAGEREF _Toc63779795 \h </w:instrText>
            </w:r>
            <w:r>
              <w:rPr>
                <w:noProof/>
                <w:webHidden/>
              </w:rPr>
            </w:r>
            <w:r>
              <w:rPr>
                <w:noProof/>
                <w:webHidden/>
              </w:rPr>
              <w:fldChar w:fldCharType="separate"/>
            </w:r>
            <w:r>
              <w:rPr>
                <w:noProof/>
                <w:webHidden/>
              </w:rPr>
              <w:t>75</w:t>
            </w:r>
            <w:r>
              <w:rPr>
                <w:noProof/>
                <w:webHidden/>
              </w:rPr>
              <w:fldChar w:fldCharType="end"/>
            </w:r>
          </w:hyperlink>
        </w:p>
        <w:p w14:paraId="3DD24622" w14:textId="06139462" w:rsidR="00D64E58" w:rsidRDefault="00D64E58">
          <w:pPr>
            <w:pStyle w:val="21"/>
            <w:rPr>
              <w:rFonts w:asciiTheme="minorHAnsi" w:eastAsiaTheme="minorEastAsia" w:hAnsiTheme="minorHAnsi"/>
              <w:noProof/>
              <w:sz w:val="21"/>
            </w:rPr>
          </w:pPr>
          <w:hyperlink w:anchor="_Toc63779796" w:history="1">
            <w:r w:rsidRPr="00505E1A">
              <w:rPr>
                <w:rStyle w:val="af0"/>
                <w:noProof/>
                <w14:scene3d>
                  <w14:camera w14:prst="orthographicFront"/>
                  <w14:lightRig w14:rig="threePt" w14:dir="t">
                    <w14:rot w14:lat="0" w14:lon="0" w14:rev="0"/>
                  </w14:lightRig>
                </w14:scene3d>
              </w:rPr>
              <w:t>4.7.</w:t>
            </w:r>
            <w:r>
              <w:rPr>
                <w:rFonts w:asciiTheme="minorHAnsi" w:eastAsiaTheme="minorEastAsia" w:hAnsiTheme="minorHAnsi"/>
                <w:noProof/>
                <w:sz w:val="21"/>
              </w:rPr>
              <w:tab/>
            </w:r>
            <w:r w:rsidRPr="00505E1A">
              <w:rPr>
                <w:rStyle w:val="af0"/>
                <w:noProof/>
              </w:rPr>
              <w:t>Template</w:t>
            </w:r>
            <w:r>
              <w:rPr>
                <w:noProof/>
                <w:webHidden/>
              </w:rPr>
              <w:tab/>
            </w:r>
            <w:r>
              <w:rPr>
                <w:noProof/>
                <w:webHidden/>
              </w:rPr>
              <w:fldChar w:fldCharType="begin"/>
            </w:r>
            <w:r>
              <w:rPr>
                <w:noProof/>
                <w:webHidden/>
              </w:rPr>
              <w:instrText xml:space="preserve"> PAGEREF _Toc63779796 \h </w:instrText>
            </w:r>
            <w:r>
              <w:rPr>
                <w:noProof/>
                <w:webHidden/>
              </w:rPr>
            </w:r>
            <w:r>
              <w:rPr>
                <w:noProof/>
                <w:webHidden/>
              </w:rPr>
              <w:fldChar w:fldCharType="separate"/>
            </w:r>
            <w:r>
              <w:rPr>
                <w:noProof/>
                <w:webHidden/>
              </w:rPr>
              <w:t>75</w:t>
            </w:r>
            <w:r>
              <w:rPr>
                <w:noProof/>
                <w:webHidden/>
              </w:rPr>
              <w:fldChar w:fldCharType="end"/>
            </w:r>
          </w:hyperlink>
        </w:p>
        <w:p w14:paraId="46D94F7B" w14:textId="15092121" w:rsidR="00D64E58" w:rsidRDefault="00D64E58">
          <w:pPr>
            <w:pStyle w:val="31"/>
            <w:rPr>
              <w:rFonts w:asciiTheme="minorHAnsi" w:eastAsiaTheme="minorEastAsia" w:hAnsiTheme="minorHAnsi"/>
              <w:noProof/>
              <w:sz w:val="21"/>
            </w:rPr>
          </w:pPr>
          <w:hyperlink w:anchor="_Toc63779797" w:history="1">
            <w:r w:rsidRPr="00505E1A">
              <w:rPr>
                <w:rStyle w:val="af0"/>
                <w:rFonts w:hAnsi="メイリオ" w:cs="メイリオ"/>
                <w:noProof/>
              </w:rPr>
              <w:t>4.7.1. Add Template</w:t>
            </w:r>
            <w:r>
              <w:rPr>
                <w:noProof/>
                <w:webHidden/>
              </w:rPr>
              <w:tab/>
            </w:r>
            <w:r>
              <w:rPr>
                <w:noProof/>
                <w:webHidden/>
              </w:rPr>
              <w:fldChar w:fldCharType="begin"/>
            </w:r>
            <w:r>
              <w:rPr>
                <w:noProof/>
                <w:webHidden/>
              </w:rPr>
              <w:instrText xml:space="preserve"> PAGEREF _Toc63779797 \h </w:instrText>
            </w:r>
            <w:r>
              <w:rPr>
                <w:noProof/>
                <w:webHidden/>
              </w:rPr>
            </w:r>
            <w:r>
              <w:rPr>
                <w:noProof/>
                <w:webHidden/>
              </w:rPr>
              <w:fldChar w:fldCharType="separate"/>
            </w:r>
            <w:r>
              <w:rPr>
                <w:noProof/>
                <w:webHidden/>
              </w:rPr>
              <w:t>75</w:t>
            </w:r>
            <w:r>
              <w:rPr>
                <w:noProof/>
                <w:webHidden/>
              </w:rPr>
              <w:fldChar w:fldCharType="end"/>
            </w:r>
          </w:hyperlink>
        </w:p>
        <w:p w14:paraId="19CB0651" w14:textId="23D569E7" w:rsidR="00D64E58" w:rsidRDefault="00D64E58">
          <w:pPr>
            <w:pStyle w:val="31"/>
            <w:rPr>
              <w:rFonts w:asciiTheme="minorHAnsi" w:eastAsiaTheme="minorEastAsia" w:hAnsiTheme="minorHAnsi"/>
              <w:noProof/>
              <w:sz w:val="21"/>
            </w:rPr>
          </w:pPr>
          <w:hyperlink w:anchor="_Toc63779798" w:history="1">
            <w:r w:rsidRPr="00505E1A">
              <w:rPr>
                <w:rStyle w:val="af0"/>
                <w:rFonts w:hAnsi="メイリオ" w:cs="メイリオ"/>
                <w:noProof/>
              </w:rPr>
              <w:t>4.7.2. Update Template</w:t>
            </w:r>
            <w:r>
              <w:rPr>
                <w:noProof/>
                <w:webHidden/>
              </w:rPr>
              <w:tab/>
            </w:r>
            <w:r>
              <w:rPr>
                <w:noProof/>
                <w:webHidden/>
              </w:rPr>
              <w:fldChar w:fldCharType="begin"/>
            </w:r>
            <w:r>
              <w:rPr>
                <w:noProof/>
                <w:webHidden/>
              </w:rPr>
              <w:instrText xml:space="preserve"> PAGEREF _Toc63779798 \h </w:instrText>
            </w:r>
            <w:r>
              <w:rPr>
                <w:noProof/>
                <w:webHidden/>
              </w:rPr>
            </w:r>
            <w:r>
              <w:rPr>
                <w:noProof/>
                <w:webHidden/>
              </w:rPr>
              <w:fldChar w:fldCharType="separate"/>
            </w:r>
            <w:r>
              <w:rPr>
                <w:noProof/>
                <w:webHidden/>
              </w:rPr>
              <w:t>77</w:t>
            </w:r>
            <w:r>
              <w:rPr>
                <w:noProof/>
                <w:webHidden/>
              </w:rPr>
              <w:fldChar w:fldCharType="end"/>
            </w:r>
          </w:hyperlink>
        </w:p>
        <w:p w14:paraId="1CBE02BB" w14:textId="0A1949E2" w:rsidR="00D64E58" w:rsidRDefault="00D64E58">
          <w:pPr>
            <w:pStyle w:val="31"/>
            <w:rPr>
              <w:rFonts w:asciiTheme="minorHAnsi" w:eastAsiaTheme="minorEastAsia" w:hAnsiTheme="minorHAnsi"/>
              <w:noProof/>
              <w:sz w:val="21"/>
            </w:rPr>
          </w:pPr>
          <w:hyperlink w:anchor="_Toc63779799" w:history="1">
            <w:r w:rsidRPr="00505E1A">
              <w:rPr>
                <w:rStyle w:val="af0"/>
                <w:rFonts w:hAnsi="メイリオ" w:cs="メイリオ"/>
                <w:noProof/>
              </w:rPr>
              <w:t>4.7.3. Delete Template</w:t>
            </w:r>
            <w:r>
              <w:rPr>
                <w:noProof/>
                <w:webHidden/>
              </w:rPr>
              <w:tab/>
            </w:r>
            <w:r>
              <w:rPr>
                <w:noProof/>
                <w:webHidden/>
              </w:rPr>
              <w:fldChar w:fldCharType="begin"/>
            </w:r>
            <w:r>
              <w:rPr>
                <w:noProof/>
                <w:webHidden/>
              </w:rPr>
              <w:instrText xml:space="preserve"> PAGEREF _Toc63779799 \h </w:instrText>
            </w:r>
            <w:r>
              <w:rPr>
                <w:noProof/>
                <w:webHidden/>
              </w:rPr>
            </w:r>
            <w:r>
              <w:rPr>
                <w:noProof/>
                <w:webHidden/>
              </w:rPr>
              <w:fldChar w:fldCharType="separate"/>
            </w:r>
            <w:r>
              <w:rPr>
                <w:noProof/>
                <w:webHidden/>
              </w:rPr>
              <w:t>78</w:t>
            </w:r>
            <w:r>
              <w:rPr>
                <w:noProof/>
                <w:webHidden/>
              </w:rPr>
              <w:fldChar w:fldCharType="end"/>
            </w:r>
          </w:hyperlink>
        </w:p>
        <w:p w14:paraId="407B8757" w14:textId="45F1BC7D" w:rsidR="00D64E58" w:rsidRDefault="00D64E58">
          <w:pPr>
            <w:pStyle w:val="31"/>
            <w:rPr>
              <w:rFonts w:asciiTheme="minorHAnsi" w:eastAsiaTheme="minorEastAsia" w:hAnsiTheme="minorHAnsi"/>
              <w:noProof/>
              <w:sz w:val="21"/>
            </w:rPr>
          </w:pPr>
          <w:hyperlink w:anchor="_Toc63779800" w:history="1">
            <w:r w:rsidRPr="00505E1A">
              <w:rPr>
                <w:rStyle w:val="af0"/>
                <w:rFonts w:hAnsi="メイリオ" w:cs="メイリオ"/>
                <w:noProof/>
              </w:rPr>
              <w:t>4.7.4. Send File / File Receive</w:t>
            </w:r>
            <w:r>
              <w:rPr>
                <w:noProof/>
                <w:webHidden/>
              </w:rPr>
              <w:tab/>
            </w:r>
            <w:r>
              <w:rPr>
                <w:noProof/>
                <w:webHidden/>
              </w:rPr>
              <w:fldChar w:fldCharType="begin"/>
            </w:r>
            <w:r>
              <w:rPr>
                <w:noProof/>
                <w:webHidden/>
              </w:rPr>
              <w:instrText xml:space="preserve"> PAGEREF _Toc63779800 \h </w:instrText>
            </w:r>
            <w:r>
              <w:rPr>
                <w:noProof/>
                <w:webHidden/>
              </w:rPr>
            </w:r>
            <w:r>
              <w:rPr>
                <w:noProof/>
                <w:webHidden/>
              </w:rPr>
              <w:fldChar w:fldCharType="separate"/>
            </w:r>
            <w:r>
              <w:rPr>
                <w:noProof/>
                <w:webHidden/>
              </w:rPr>
              <w:t>79</w:t>
            </w:r>
            <w:r>
              <w:rPr>
                <w:noProof/>
                <w:webHidden/>
              </w:rPr>
              <w:fldChar w:fldCharType="end"/>
            </w:r>
          </w:hyperlink>
        </w:p>
        <w:p w14:paraId="5E03F26A" w14:textId="3610CB12" w:rsidR="00D64E58" w:rsidRDefault="00D64E58">
          <w:pPr>
            <w:pStyle w:val="21"/>
            <w:rPr>
              <w:rFonts w:asciiTheme="minorHAnsi" w:eastAsiaTheme="minorEastAsia" w:hAnsiTheme="minorHAnsi"/>
              <w:noProof/>
              <w:sz w:val="21"/>
            </w:rPr>
          </w:pPr>
          <w:hyperlink w:anchor="_Toc63779801" w:history="1">
            <w:r w:rsidRPr="00505E1A">
              <w:rPr>
                <w:rStyle w:val="af0"/>
                <w:noProof/>
                <w14:scene3d>
                  <w14:camera w14:prst="orthographicFront"/>
                  <w14:lightRig w14:rig="threePt" w14:dir="t">
                    <w14:rot w14:lat="0" w14:lon="0" w14:rev="0"/>
                  </w14:lightRig>
                </w14:scene3d>
              </w:rPr>
              <w:t>4.8.</w:t>
            </w:r>
            <w:r>
              <w:rPr>
                <w:rFonts w:asciiTheme="minorHAnsi" w:eastAsiaTheme="minorEastAsia" w:hAnsiTheme="minorHAnsi"/>
                <w:noProof/>
                <w:sz w:val="21"/>
              </w:rPr>
              <w:tab/>
            </w:r>
            <w:r w:rsidRPr="00505E1A">
              <w:rPr>
                <w:rStyle w:val="af0"/>
                <w:noProof/>
              </w:rPr>
              <w:t>Address book</w:t>
            </w:r>
            <w:r>
              <w:rPr>
                <w:noProof/>
                <w:webHidden/>
              </w:rPr>
              <w:tab/>
            </w:r>
            <w:r>
              <w:rPr>
                <w:noProof/>
                <w:webHidden/>
              </w:rPr>
              <w:fldChar w:fldCharType="begin"/>
            </w:r>
            <w:r>
              <w:rPr>
                <w:noProof/>
                <w:webHidden/>
              </w:rPr>
              <w:instrText xml:space="preserve"> PAGEREF _Toc63779801 \h </w:instrText>
            </w:r>
            <w:r>
              <w:rPr>
                <w:noProof/>
                <w:webHidden/>
              </w:rPr>
            </w:r>
            <w:r>
              <w:rPr>
                <w:noProof/>
                <w:webHidden/>
              </w:rPr>
              <w:fldChar w:fldCharType="separate"/>
            </w:r>
            <w:r>
              <w:rPr>
                <w:noProof/>
                <w:webHidden/>
              </w:rPr>
              <w:t>80</w:t>
            </w:r>
            <w:r>
              <w:rPr>
                <w:noProof/>
                <w:webHidden/>
              </w:rPr>
              <w:fldChar w:fldCharType="end"/>
            </w:r>
          </w:hyperlink>
        </w:p>
        <w:p w14:paraId="5877B63B" w14:textId="5D46CB73" w:rsidR="00D64E58" w:rsidRDefault="00D64E58">
          <w:pPr>
            <w:pStyle w:val="31"/>
            <w:rPr>
              <w:rFonts w:asciiTheme="minorHAnsi" w:eastAsiaTheme="minorEastAsia" w:hAnsiTheme="minorHAnsi"/>
              <w:noProof/>
              <w:sz w:val="21"/>
            </w:rPr>
          </w:pPr>
          <w:hyperlink w:anchor="_Toc63779802" w:history="1">
            <w:r w:rsidRPr="00505E1A">
              <w:rPr>
                <w:rStyle w:val="af0"/>
                <w:rFonts w:hAnsi="メイリオ" w:cs="メイリオ"/>
                <w:noProof/>
              </w:rPr>
              <w:t>4.8.1. Add Address / Update Address</w:t>
            </w:r>
            <w:r>
              <w:rPr>
                <w:noProof/>
                <w:webHidden/>
              </w:rPr>
              <w:tab/>
            </w:r>
            <w:r>
              <w:rPr>
                <w:noProof/>
                <w:webHidden/>
              </w:rPr>
              <w:fldChar w:fldCharType="begin"/>
            </w:r>
            <w:r>
              <w:rPr>
                <w:noProof/>
                <w:webHidden/>
              </w:rPr>
              <w:instrText xml:space="preserve"> PAGEREF _Toc63779802 \h </w:instrText>
            </w:r>
            <w:r>
              <w:rPr>
                <w:noProof/>
                <w:webHidden/>
              </w:rPr>
            </w:r>
            <w:r>
              <w:rPr>
                <w:noProof/>
                <w:webHidden/>
              </w:rPr>
              <w:fldChar w:fldCharType="separate"/>
            </w:r>
            <w:r>
              <w:rPr>
                <w:noProof/>
                <w:webHidden/>
              </w:rPr>
              <w:t>81</w:t>
            </w:r>
            <w:r>
              <w:rPr>
                <w:noProof/>
                <w:webHidden/>
              </w:rPr>
              <w:fldChar w:fldCharType="end"/>
            </w:r>
          </w:hyperlink>
        </w:p>
        <w:p w14:paraId="0396DA97" w14:textId="347DCC15" w:rsidR="00D64E58" w:rsidRDefault="00D64E58">
          <w:pPr>
            <w:pStyle w:val="31"/>
            <w:rPr>
              <w:rFonts w:asciiTheme="minorHAnsi" w:eastAsiaTheme="minorEastAsia" w:hAnsiTheme="minorHAnsi"/>
              <w:noProof/>
              <w:sz w:val="21"/>
            </w:rPr>
          </w:pPr>
          <w:hyperlink w:anchor="_Toc63779803" w:history="1">
            <w:r w:rsidRPr="00505E1A">
              <w:rPr>
                <w:rStyle w:val="af0"/>
                <w:rFonts w:hAnsi="メイリオ" w:cs="メイリオ"/>
                <w:noProof/>
              </w:rPr>
              <w:t>4.8.2. Add Group / Update Group</w:t>
            </w:r>
            <w:r>
              <w:rPr>
                <w:noProof/>
                <w:webHidden/>
              </w:rPr>
              <w:tab/>
            </w:r>
            <w:r>
              <w:rPr>
                <w:noProof/>
                <w:webHidden/>
              </w:rPr>
              <w:fldChar w:fldCharType="begin"/>
            </w:r>
            <w:r>
              <w:rPr>
                <w:noProof/>
                <w:webHidden/>
              </w:rPr>
              <w:instrText xml:space="preserve"> PAGEREF _Toc63779803 \h </w:instrText>
            </w:r>
            <w:r>
              <w:rPr>
                <w:noProof/>
                <w:webHidden/>
              </w:rPr>
            </w:r>
            <w:r>
              <w:rPr>
                <w:noProof/>
                <w:webHidden/>
              </w:rPr>
              <w:fldChar w:fldCharType="separate"/>
            </w:r>
            <w:r>
              <w:rPr>
                <w:noProof/>
                <w:webHidden/>
              </w:rPr>
              <w:t>82</w:t>
            </w:r>
            <w:r>
              <w:rPr>
                <w:noProof/>
                <w:webHidden/>
              </w:rPr>
              <w:fldChar w:fldCharType="end"/>
            </w:r>
          </w:hyperlink>
        </w:p>
        <w:p w14:paraId="4D4C8E93" w14:textId="5D5EB447" w:rsidR="00D64E58" w:rsidRDefault="00D64E58">
          <w:pPr>
            <w:pStyle w:val="31"/>
            <w:rPr>
              <w:rFonts w:asciiTheme="minorHAnsi" w:eastAsiaTheme="minorEastAsia" w:hAnsiTheme="minorHAnsi"/>
              <w:noProof/>
              <w:sz w:val="21"/>
            </w:rPr>
          </w:pPr>
          <w:hyperlink w:anchor="_Toc63779804" w:history="1">
            <w:r w:rsidRPr="00505E1A">
              <w:rPr>
                <w:rStyle w:val="af0"/>
                <w:rFonts w:hAnsi="メイリオ" w:cs="メイリオ"/>
                <w:noProof/>
              </w:rPr>
              <w:t>4.8.3. Delete Address</w:t>
            </w:r>
            <w:r>
              <w:rPr>
                <w:noProof/>
                <w:webHidden/>
              </w:rPr>
              <w:tab/>
            </w:r>
            <w:r>
              <w:rPr>
                <w:noProof/>
                <w:webHidden/>
              </w:rPr>
              <w:fldChar w:fldCharType="begin"/>
            </w:r>
            <w:r>
              <w:rPr>
                <w:noProof/>
                <w:webHidden/>
              </w:rPr>
              <w:instrText xml:space="preserve"> PAGEREF _Toc63779804 \h </w:instrText>
            </w:r>
            <w:r>
              <w:rPr>
                <w:noProof/>
                <w:webHidden/>
              </w:rPr>
            </w:r>
            <w:r>
              <w:rPr>
                <w:noProof/>
                <w:webHidden/>
              </w:rPr>
              <w:fldChar w:fldCharType="separate"/>
            </w:r>
            <w:r>
              <w:rPr>
                <w:noProof/>
                <w:webHidden/>
              </w:rPr>
              <w:t>84</w:t>
            </w:r>
            <w:r>
              <w:rPr>
                <w:noProof/>
                <w:webHidden/>
              </w:rPr>
              <w:fldChar w:fldCharType="end"/>
            </w:r>
          </w:hyperlink>
        </w:p>
        <w:p w14:paraId="0D066E54" w14:textId="6064769C" w:rsidR="00D64E58" w:rsidRDefault="00D64E58">
          <w:pPr>
            <w:pStyle w:val="31"/>
            <w:rPr>
              <w:rFonts w:asciiTheme="minorHAnsi" w:eastAsiaTheme="minorEastAsia" w:hAnsiTheme="minorHAnsi"/>
              <w:noProof/>
              <w:sz w:val="21"/>
            </w:rPr>
          </w:pPr>
          <w:hyperlink w:anchor="_Toc63779805" w:history="1">
            <w:r w:rsidRPr="00505E1A">
              <w:rPr>
                <w:rStyle w:val="af0"/>
                <w:rFonts w:hAnsi="メイリオ" w:cs="メイリオ"/>
                <w:noProof/>
              </w:rPr>
              <w:t>4.8.4. Import</w:t>
            </w:r>
            <w:r>
              <w:rPr>
                <w:noProof/>
                <w:webHidden/>
              </w:rPr>
              <w:tab/>
            </w:r>
            <w:r>
              <w:rPr>
                <w:noProof/>
                <w:webHidden/>
              </w:rPr>
              <w:fldChar w:fldCharType="begin"/>
            </w:r>
            <w:r>
              <w:rPr>
                <w:noProof/>
                <w:webHidden/>
              </w:rPr>
              <w:instrText xml:space="preserve"> PAGEREF _Toc63779805 \h </w:instrText>
            </w:r>
            <w:r>
              <w:rPr>
                <w:noProof/>
                <w:webHidden/>
              </w:rPr>
            </w:r>
            <w:r>
              <w:rPr>
                <w:noProof/>
                <w:webHidden/>
              </w:rPr>
              <w:fldChar w:fldCharType="separate"/>
            </w:r>
            <w:r>
              <w:rPr>
                <w:noProof/>
                <w:webHidden/>
              </w:rPr>
              <w:t>85</w:t>
            </w:r>
            <w:r>
              <w:rPr>
                <w:noProof/>
                <w:webHidden/>
              </w:rPr>
              <w:fldChar w:fldCharType="end"/>
            </w:r>
          </w:hyperlink>
        </w:p>
        <w:p w14:paraId="4AC34696" w14:textId="3C7BA6E9" w:rsidR="00D64E58" w:rsidRDefault="00D64E58">
          <w:pPr>
            <w:pStyle w:val="31"/>
            <w:rPr>
              <w:rFonts w:asciiTheme="minorHAnsi" w:eastAsiaTheme="minorEastAsia" w:hAnsiTheme="minorHAnsi"/>
              <w:noProof/>
              <w:sz w:val="21"/>
            </w:rPr>
          </w:pPr>
          <w:hyperlink w:anchor="_Toc63779806" w:history="1">
            <w:r w:rsidRPr="00505E1A">
              <w:rPr>
                <w:rStyle w:val="af0"/>
                <w:rFonts w:hAnsi="メイリオ" w:cs="メイリオ"/>
                <w:noProof/>
              </w:rPr>
              <w:t>4.8.5. Export</w:t>
            </w:r>
            <w:r>
              <w:rPr>
                <w:noProof/>
                <w:webHidden/>
              </w:rPr>
              <w:tab/>
            </w:r>
            <w:r>
              <w:rPr>
                <w:noProof/>
                <w:webHidden/>
              </w:rPr>
              <w:fldChar w:fldCharType="begin"/>
            </w:r>
            <w:r>
              <w:rPr>
                <w:noProof/>
                <w:webHidden/>
              </w:rPr>
              <w:instrText xml:space="preserve"> PAGEREF _Toc63779806 \h </w:instrText>
            </w:r>
            <w:r>
              <w:rPr>
                <w:noProof/>
                <w:webHidden/>
              </w:rPr>
            </w:r>
            <w:r>
              <w:rPr>
                <w:noProof/>
                <w:webHidden/>
              </w:rPr>
              <w:fldChar w:fldCharType="separate"/>
            </w:r>
            <w:r>
              <w:rPr>
                <w:noProof/>
                <w:webHidden/>
              </w:rPr>
              <w:t>87</w:t>
            </w:r>
            <w:r>
              <w:rPr>
                <w:noProof/>
                <w:webHidden/>
              </w:rPr>
              <w:fldChar w:fldCharType="end"/>
            </w:r>
          </w:hyperlink>
        </w:p>
        <w:p w14:paraId="2BAD017F" w14:textId="5E6D008E" w:rsidR="009F0192" w:rsidRPr="00CE6DBD" w:rsidRDefault="00A5672F">
          <w:pPr>
            <w:rPr>
              <w:rFonts w:cs="メイリオ"/>
            </w:rPr>
          </w:pPr>
          <w:r>
            <w:rPr>
              <w:rFonts w:cs="メイリオ"/>
              <w:b/>
              <w:sz w:val="22"/>
              <w:szCs w:val="21"/>
            </w:rPr>
            <w:fldChar w:fldCharType="end"/>
          </w:r>
        </w:p>
      </w:sdtContent>
    </w:sdt>
    <w:p w14:paraId="271F31B7" w14:textId="77777777" w:rsidR="009F0192" w:rsidRPr="00CE6DBD" w:rsidRDefault="009F0192">
      <w:pPr>
        <w:adjustRightInd/>
        <w:snapToGrid/>
        <w:rPr>
          <w:rFonts w:cs="メイリオ"/>
        </w:rPr>
      </w:pPr>
    </w:p>
    <w:p w14:paraId="72C30561" w14:textId="77777777" w:rsidR="009F0192" w:rsidRPr="00CE6DBD" w:rsidRDefault="009F0192">
      <w:pPr>
        <w:adjustRightInd/>
        <w:snapToGrid/>
        <w:rPr>
          <w:rFonts w:cs="メイリオ"/>
        </w:rPr>
        <w:sectPr w:rsidR="009F0192" w:rsidRPr="00CE6DBD" w:rsidSect="00407F9F">
          <w:footerReference w:type="even" r:id="rId9"/>
          <w:headerReference w:type="first" r:id="rId10"/>
          <w:pgSz w:w="11906" w:h="16838" w:code="9"/>
          <w:pgMar w:top="1418" w:right="1701" w:bottom="1701" w:left="1701" w:header="851" w:footer="992" w:gutter="0"/>
          <w:pgNumType w:start="0"/>
          <w:cols w:space="425"/>
          <w:titlePg/>
          <w:docGrid w:linePitch="326" w:charSpace="-3426"/>
        </w:sectPr>
      </w:pPr>
    </w:p>
    <w:p w14:paraId="4589A0D5" w14:textId="40274547" w:rsidR="008B756C" w:rsidRPr="00CE6DBD" w:rsidRDefault="008B756C" w:rsidP="008B756C">
      <w:pPr>
        <w:pStyle w:val="1"/>
        <w:rPr>
          <w:rFonts w:cs="メイリオ"/>
        </w:rPr>
      </w:pPr>
      <w:bookmarkStart w:id="2" w:name="_Proselfにファイルを保存する"/>
      <w:bookmarkStart w:id="3" w:name="_Toc53409945"/>
      <w:bookmarkStart w:id="4" w:name="_Toc63779740"/>
      <w:bookmarkEnd w:id="0"/>
      <w:bookmarkEnd w:id="2"/>
      <w:r w:rsidRPr="00CE6DBD">
        <w:rPr>
          <w:rFonts w:cs="メイリオ"/>
        </w:rPr>
        <w:lastRenderedPageBreak/>
        <w:t>Logging in to Proself</w:t>
      </w:r>
      <w:bookmarkEnd w:id="3"/>
      <w:bookmarkEnd w:id="4"/>
    </w:p>
    <w:p w14:paraId="5C656704" w14:textId="66EC6734" w:rsidR="008B756C" w:rsidRPr="00CE6DBD" w:rsidRDefault="00996A8E" w:rsidP="000F687B">
      <w:pPr>
        <w:rPr>
          <w:rFonts w:cs="メイリオ"/>
        </w:rPr>
      </w:pPr>
      <w:r w:rsidRPr="00CE6DBD">
        <w:rPr>
          <w:rFonts w:cs="メイリオ"/>
        </w:rPr>
        <w:t>Accessing the following URL in a web browser displays the Proself Login screen. Enter your user ID and password to log 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996A8E" w:rsidRPr="00CE6DBD" w14:paraId="6CE9F990" w14:textId="77777777" w:rsidTr="00996A8E">
        <w:tc>
          <w:tcPr>
            <w:tcW w:w="8505" w:type="dxa"/>
            <w:shd w:val="clear" w:color="auto" w:fill="auto"/>
          </w:tcPr>
          <w:p w14:paraId="25231A06" w14:textId="77777777" w:rsidR="00996A8E" w:rsidRPr="00CE6DBD" w:rsidRDefault="00996A8E" w:rsidP="002942B5">
            <w:pPr>
              <w:rPr>
                <w:rFonts w:cs="メイリオ"/>
              </w:rPr>
            </w:pPr>
            <w:r w:rsidRPr="00CE6DBD">
              <w:rPr>
                <w:rFonts w:cs="メイリオ"/>
              </w:rPr>
              <w:t>http://[SERVER ADDRESS]/</w:t>
            </w:r>
          </w:p>
          <w:p w14:paraId="4EAA0E0D" w14:textId="7AD97BD0" w:rsidR="00996A8E" w:rsidRPr="00CE6DBD" w:rsidRDefault="00996A8E" w:rsidP="00996A8E">
            <w:pPr>
              <w:rPr>
                <w:rFonts w:cs="メイリオ"/>
              </w:rPr>
            </w:pPr>
            <w:r w:rsidRPr="00CE6DBD">
              <w:rPr>
                <w:rFonts w:cs="メイリオ"/>
              </w:rPr>
              <w:t>(Replace [SERVER ADDRESS] with an IP address or fully qualified domain name provided by your network administrator.)</w:t>
            </w:r>
          </w:p>
        </w:tc>
      </w:tr>
    </w:tbl>
    <w:p w14:paraId="6717F847" w14:textId="4DBB387A" w:rsidR="00996A8E" w:rsidRPr="00CE6DBD" w:rsidRDefault="00996A8E" w:rsidP="00996A8E">
      <w:pPr>
        <w:rPr>
          <w:rFonts w:cs="メイリオ"/>
        </w:rPr>
      </w:pPr>
    </w:p>
    <w:p w14:paraId="22726F72" w14:textId="3D476E2C" w:rsidR="00996A8E" w:rsidRPr="00CE6DBD" w:rsidRDefault="0097035F" w:rsidP="00CD5F94">
      <w:pPr>
        <w:jc w:val="center"/>
        <w:rPr>
          <w:rFonts w:cs="メイリオ"/>
        </w:rPr>
      </w:pPr>
      <w:r w:rsidRPr="00CE6DBD">
        <w:rPr>
          <w:rFonts w:cs="メイリオ"/>
          <w:noProof/>
        </w:rPr>
        <w:drawing>
          <wp:inline distT="0" distB="0" distL="0" distR="0" wp14:anchorId="785A522A" wp14:editId="24F031A3">
            <wp:extent cx="2767732" cy="2338734"/>
            <wp:effectExtent l="19050" t="19050" r="13970" b="2349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7732" cy="2338734"/>
                    </a:xfrm>
                    <a:prstGeom prst="rect">
                      <a:avLst/>
                    </a:prstGeom>
                    <a:ln>
                      <a:solidFill>
                        <a:schemeClr val="tx1"/>
                      </a:solidFill>
                    </a:ln>
                  </pic:spPr>
                </pic:pic>
              </a:graphicData>
            </a:graphic>
          </wp:inline>
        </w:drawing>
      </w:r>
    </w:p>
    <w:p w14:paraId="33E1DB5F" w14:textId="1A04B58D" w:rsidR="00DD056A" w:rsidRPr="00CE6DBD" w:rsidRDefault="0048458C" w:rsidP="00CD5F94">
      <w:pPr>
        <w:jc w:val="center"/>
        <w:rPr>
          <w:rFonts w:cs="メイリオ"/>
          <w:b/>
        </w:rPr>
      </w:pPr>
      <w:r w:rsidRPr="00CE6DBD">
        <w:rPr>
          <w:rFonts w:cs="メイリオ"/>
          <w:b/>
        </w:rPr>
        <w:t xml:space="preserve">The </w:t>
      </w:r>
      <w:r w:rsidR="001538B8" w:rsidRPr="00CE6DBD">
        <w:rPr>
          <w:rFonts w:cs="メイリオ"/>
          <w:b/>
        </w:rPr>
        <w:t>Login screen</w:t>
      </w:r>
    </w:p>
    <w:p w14:paraId="203E36CE" w14:textId="374D7D68" w:rsidR="008B756C" w:rsidRPr="00CE6DBD" w:rsidRDefault="008B756C" w:rsidP="00D117D5">
      <w:pPr>
        <w:rPr>
          <w:rFonts w:cs="メイリオ"/>
        </w:rPr>
      </w:pPr>
    </w:p>
    <w:p w14:paraId="1D1BA2D4" w14:textId="35DA4BE9" w:rsidR="00E66FB7" w:rsidRPr="00CE6DBD" w:rsidRDefault="00E66FB7" w:rsidP="00D117D5">
      <w:pPr>
        <w:rPr>
          <w:rFonts w:cs="メイリオ"/>
        </w:rPr>
      </w:pPr>
      <w:r w:rsidRPr="00CE6DBD">
        <w:rPr>
          <w:rFonts w:cs="メイリオ"/>
        </w:rPr>
        <w:t>After a successful login, the File List screen is displayed.</w:t>
      </w:r>
    </w:p>
    <w:p w14:paraId="49E2F01D" w14:textId="0D0BF872" w:rsidR="00DD056A" w:rsidRPr="00CE6DBD" w:rsidRDefault="0018750F" w:rsidP="0018750F">
      <w:pPr>
        <w:jc w:val="center"/>
        <w:rPr>
          <w:rFonts w:cs="メイリオ"/>
        </w:rPr>
      </w:pPr>
      <w:r w:rsidRPr="00CE6DBD">
        <w:rPr>
          <w:rFonts w:cs="メイリオ"/>
          <w:noProof/>
        </w:rPr>
        <w:drawing>
          <wp:inline distT="0" distB="0" distL="0" distR="0" wp14:anchorId="4B5D9500" wp14:editId="3142A651">
            <wp:extent cx="5400000" cy="1434934"/>
            <wp:effectExtent l="19050" t="19050" r="10795" b="1333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00000" cy="14349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46E550" w14:textId="6E5CF0A2" w:rsidR="0018750F" w:rsidRPr="00CE6DBD" w:rsidRDefault="008C09BC" w:rsidP="0018750F">
      <w:pPr>
        <w:jc w:val="center"/>
        <w:rPr>
          <w:rFonts w:cs="メイリオ"/>
          <w:b/>
        </w:rPr>
      </w:pPr>
      <w:r w:rsidRPr="00CE6DBD">
        <w:rPr>
          <w:rFonts w:cs="メイリオ"/>
          <w:b/>
        </w:rPr>
        <w:t>The File List screen</w:t>
      </w:r>
    </w:p>
    <w:p w14:paraId="58E52240" w14:textId="77777777" w:rsidR="00346ACD" w:rsidRPr="00CE6DBD" w:rsidRDefault="00346ACD" w:rsidP="00D117D5">
      <w:pPr>
        <w:rPr>
          <w:rFonts w:cs="メイリオ"/>
        </w:rPr>
      </w:pPr>
    </w:p>
    <w:p w14:paraId="717066BC" w14:textId="76026447" w:rsidR="002942B5" w:rsidRPr="00CE6DBD" w:rsidRDefault="002942B5" w:rsidP="0046163B">
      <w:pPr>
        <w:rPr>
          <w:rFonts w:cs="メイリオ"/>
        </w:rPr>
      </w:pPr>
      <w:r w:rsidRPr="00CE6DBD">
        <w:rPr>
          <w:rFonts w:cs="メイリオ"/>
        </w:rPr>
        <w:t>Depending on system administrator settings, after login the Home screen might be shown instead. In that case, click “File List” in the menu on the left or on the Home screen to display the File List screen.</w:t>
      </w:r>
    </w:p>
    <w:p w14:paraId="1F9C8579" w14:textId="2767643D" w:rsidR="0018750F" w:rsidRPr="00CE6DBD" w:rsidRDefault="008902A3" w:rsidP="002942B5">
      <w:pPr>
        <w:jc w:val="center"/>
        <w:rPr>
          <w:rFonts w:cs="メイリオ"/>
        </w:rPr>
      </w:pPr>
      <w:r w:rsidRPr="00CE6DBD">
        <w:rPr>
          <w:rFonts w:cs="メイリオ"/>
          <w:noProof/>
        </w:rPr>
        <w:lastRenderedPageBreak/>
        <mc:AlternateContent>
          <mc:Choice Requires="wps">
            <w:drawing>
              <wp:anchor distT="0" distB="0" distL="114300" distR="114300" simplePos="0" relativeHeight="251731456" behindDoc="0" locked="0" layoutInCell="1" allowOverlap="1" wp14:anchorId="447D50A7" wp14:editId="6216EDAA">
                <wp:simplePos x="0" y="0"/>
                <wp:positionH relativeFrom="column">
                  <wp:posOffset>939165</wp:posOffset>
                </wp:positionH>
                <wp:positionV relativeFrom="paragraph">
                  <wp:posOffset>414019</wp:posOffset>
                </wp:positionV>
                <wp:extent cx="1981200" cy="561975"/>
                <wp:effectExtent l="0" t="0" r="19050" b="28575"/>
                <wp:wrapNone/>
                <wp:docPr id="232" name="正方形/長方形 232"/>
                <wp:cNvGraphicFramePr/>
                <a:graphic xmlns:a="http://schemas.openxmlformats.org/drawingml/2006/main">
                  <a:graphicData uri="http://schemas.microsoft.com/office/word/2010/wordprocessingShape">
                    <wps:wsp>
                      <wps:cNvSpPr/>
                      <wps:spPr>
                        <a:xfrm>
                          <a:off x="0" y="0"/>
                          <a:ext cx="1981200"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DC695B" id="正方形/長方形 232" o:spid="_x0000_s1026" style="position:absolute;left:0;text-align:left;margin-left:73.95pt;margin-top:32.6pt;width:156pt;height:44.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" filled="f" strokecolor="red" strokeweight="2pt"/>
            </w:pict>
          </mc:Fallback>
        </mc:AlternateContent>
      </w:r>
      <w:r w:rsidRPr="00CE6DBD">
        <w:rPr>
          <w:rFonts w:cs="メイリオ"/>
          <w:noProof/>
        </w:rPr>
        <mc:AlternateContent>
          <mc:Choice Requires="wps">
            <w:drawing>
              <wp:anchor distT="0" distB="0" distL="114300" distR="114300" simplePos="0" relativeHeight="251594240" behindDoc="0" locked="0" layoutInCell="1" allowOverlap="1" wp14:anchorId="7806E707" wp14:editId="24A881F4">
                <wp:simplePos x="0" y="0"/>
                <wp:positionH relativeFrom="column">
                  <wp:posOffset>15240</wp:posOffset>
                </wp:positionH>
                <wp:positionV relativeFrom="paragraph">
                  <wp:posOffset>585470</wp:posOffset>
                </wp:positionV>
                <wp:extent cx="800100" cy="1524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8001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C9D44C" id="正方形/長方形 11" o:spid="_x0000_s1026" style="position:absolute;left:0;text-align:left;margin-left:1.2pt;margin-top:46.1pt;width:63pt;height:1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" filled="f" strokecolor="red" strokeweight="2pt"/>
            </w:pict>
          </mc:Fallback>
        </mc:AlternateContent>
      </w:r>
      <w:r w:rsidRPr="00CE6DBD">
        <w:rPr>
          <w:rFonts w:cs="メイリオ"/>
          <w:noProof/>
        </w:rPr>
        <w:drawing>
          <wp:inline distT="0" distB="0" distL="0" distR="0" wp14:anchorId="5F192855" wp14:editId="6F8E3665">
            <wp:extent cx="5400040" cy="2217234"/>
            <wp:effectExtent l="19050" t="19050" r="10160" b="1206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00040" cy="22172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E24A11" w14:textId="0F235FC6" w:rsidR="002942B5" w:rsidRPr="00CE6DBD" w:rsidRDefault="008C09BC" w:rsidP="002942B5">
      <w:pPr>
        <w:jc w:val="center"/>
        <w:rPr>
          <w:rFonts w:cs="メイリオ"/>
          <w:b/>
        </w:rPr>
      </w:pPr>
      <w:r w:rsidRPr="00CE6DBD">
        <w:rPr>
          <w:rFonts w:cs="メイリオ"/>
          <w:b/>
        </w:rPr>
        <w:t>The Home screen</w:t>
      </w:r>
    </w:p>
    <w:p w14:paraId="30430502" w14:textId="11DC6B15" w:rsidR="00346ACD" w:rsidRPr="00CE6DBD" w:rsidRDefault="00346ACD" w:rsidP="00346ACD">
      <w:pPr>
        <w:rPr>
          <w:rFonts w:cs="メイリオ"/>
        </w:rPr>
      </w:pPr>
    </w:p>
    <w:p w14:paraId="07B23AE1" w14:textId="05555F34" w:rsidR="00354F69" w:rsidRPr="00CE6DBD" w:rsidRDefault="00B7236F" w:rsidP="00354F69">
      <w:pPr>
        <w:rPr>
          <w:rFonts w:cs="メイリオ"/>
        </w:rPr>
      </w:pPr>
      <w:r w:rsidRPr="00CE6DBD">
        <w:rPr>
          <w:rFonts w:cs="メイリオ"/>
        </w:rPr>
        <w:t>The File List displays two folder types, described below.</w:t>
      </w:r>
    </w:p>
    <w:p w14:paraId="5B898322" w14:textId="1D196E02" w:rsidR="00354F69" w:rsidRPr="00CE6DBD" w:rsidRDefault="00354F69" w:rsidP="00354F69">
      <w:pPr>
        <w:rPr>
          <w:rFonts w:cs="メイリオ"/>
        </w:rPr>
      </w:pPr>
      <w:r w:rsidRPr="00CE6DBD">
        <w:rPr>
          <w:rFonts w:cs="メイリオ"/>
        </w:rPr>
        <w:t>User folders and group folders can be distinguished by the differing icons on which their name is displayed.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2380"/>
        <w:gridCol w:w="6006"/>
      </w:tblGrid>
      <w:tr w:rsidR="00354F69" w:rsidRPr="00CE6DBD" w14:paraId="569165B1" w14:textId="77777777" w:rsidTr="008E50D9">
        <w:trPr>
          <w:cantSplit/>
          <w:tblHeader/>
        </w:trPr>
        <w:tc>
          <w:tcPr>
            <w:tcW w:w="2410" w:type="dxa"/>
            <w:shd w:val="clear" w:color="auto" w:fill="DBE5F1"/>
          </w:tcPr>
          <w:p w14:paraId="45788E70" w14:textId="77777777" w:rsidR="00354F69" w:rsidRPr="00CE6DBD" w:rsidRDefault="00354F69" w:rsidP="00B20BB0">
            <w:pPr>
              <w:rPr>
                <w:rFonts w:cs="メイリオ"/>
                <w:b/>
              </w:rPr>
            </w:pPr>
            <w:r w:rsidRPr="00CE6DBD">
              <w:rPr>
                <w:rFonts w:cs="メイリオ"/>
                <w:b/>
              </w:rPr>
              <w:t>Type</w:t>
            </w:r>
          </w:p>
        </w:tc>
        <w:tc>
          <w:tcPr>
            <w:tcW w:w="6095" w:type="dxa"/>
            <w:shd w:val="clear" w:color="auto" w:fill="DBE5F1"/>
          </w:tcPr>
          <w:p w14:paraId="3CFD256C" w14:textId="77777777" w:rsidR="00354F69" w:rsidRPr="00CE6DBD" w:rsidRDefault="00354F69" w:rsidP="00B20BB0">
            <w:pPr>
              <w:rPr>
                <w:rFonts w:cs="メイリオ"/>
                <w:b/>
              </w:rPr>
            </w:pPr>
            <w:r w:rsidRPr="00CE6DBD">
              <w:rPr>
                <w:rFonts w:cs="メイリオ"/>
                <w:b/>
              </w:rPr>
              <w:t>Description</w:t>
            </w:r>
          </w:p>
        </w:tc>
      </w:tr>
      <w:tr w:rsidR="00354F69" w:rsidRPr="00CE6DBD" w14:paraId="5E31C8D7" w14:textId="77777777" w:rsidTr="008E50D9">
        <w:trPr>
          <w:cantSplit/>
        </w:trPr>
        <w:tc>
          <w:tcPr>
            <w:tcW w:w="2410" w:type="dxa"/>
            <w:shd w:val="clear" w:color="auto" w:fill="auto"/>
          </w:tcPr>
          <w:p w14:paraId="22F71FC1" w14:textId="77777777" w:rsidR="00354F69" w:rsidRPr="00CE6DBD" w:rsidRDefault="00354F69" w:rsidP="00B20BB0">
            <w:pPr>
              <w:rPr>
                <w:rFonts w:cs="メイリオ"/>
              </w:rPr>
            </w:pPr>
            <w:r w:rsidRPr="00CE6DBD">
              <w:rPr>
                <w:rFonts w:cs="メイリオ"/>
              </w:rPr>
              <w:t>User folders</w:t>
            </w:r>
          </w:p>
        </w:tc>
        <w:tc>
          <w:tcPr>
            <w:tcW w:w="6095" w:type="dxa"/>
            <w:shd w:val="clear" w:color="auto" w:fill="auto"/>
          </w:tcPr>
          <w:p w14:paraId="7D89EA87" w14:textId="2DCCD03D" w:rsidR="00354F69" w:rsidRPr="00CE6DBD" w:rsidRDefault="00354F69" w:rsidP="00B20BB0">
            <w:pPr>
              <w:rPr>
                <w:rFonts w:cs="メイリオ"/>
              </w:rPr>
            </w:pPr>
            <w:r w:rsidRPr="00CE6DBD">
              <w:rPr>
                <w:rFonts w:cs="メイリオ"/>
              </w:rPr>
              <w:t>A personal folder for use by the logged-in user.</w:t>
            </w:r>
          </w:p>
          <w:p w14:paraId="6EF2EC43" w14:textId="63DEAB46" w:rsidR="00354F69" w:rsidRPr="00CE6DBD" w:rsidRDefault="00354F69" w:rsidP="009C5DB3">
            <w:pPr>
              <w:rPr>
                <w:rFonts w:cs="メイリオ"/>
              </w:rPr>
            </w:pPr>
            <w:r w:rsidRPr="00CE6DBD">
              <w:rPr>
                <w:rFonts w:cs="メイリオ"/>
              </w:rPr>
              <w:t>This kind of folder shows just one human figure on its icon, as shown below.</w:t>
            </w:r>
          </w:p>
          <w:p w14:paraId="2EF73ED2" w14:textId="5DD10CEC" w:rsidR="00377EA5" w:rsidRPr="00CE6DBD" w:rsidRDefault="00377EA5" w:rsidP="009C5DB3">
            <w:pPr>
              <w:rPr>
                <w:rFonts w:cs="メイリオ"/>
              </w:rPr>
            </w:pPr>
            <w:r w:rsidRPr="00CE6DBD">
              <w:rPr>
                <w:rFonts w:cs="メイリオ"/>
                <w:noProof/>
              </w:rPr>
              <w:drawing>
                <wp:inline distT="0" distB="0" distL="0" distR="0" wp14:anchorId="37E9B4B1" wp14:editId="1B17D4A5">
                  <wp:extent cx="814320" cy="343800"/>
                  <wp:effectExtent l="0" t="0" r="508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1.png"/>
                          <pic:cNvPicPr/>
                        </pic:nvPicPr>
                        <pic:blipFill>
                          <a:blip r:embed="rId14">
                            <a:extLst>
                              <a:ext uri="{28A0092B-C50C-407E-A947-70E740481C1C}">
                                <a14:useLocalDpi xmlns:a14="http://schemas.microsoft.com/office/drawing/2010/main" val="0"/>
                              </a:ext>
                            </a:extLst>
                          </a:blip>
                          <a:stretch>
                            <a:fillRect/>
                          </a:stretch>
                        </pic:blipFill>
                        <pic:spPr>
                          <a:xfrm>
                            <a:off x="0" y="0"/>
                            <a:ext cx="814320" cy="343800"/>
                          </a:xfrm>
                          <a:prstGeom prst="rect">
                            <a:avLst/>
                          </a:prstGeom>
                        </pic:spPr>
                      </pic:pic>
                    </a:graphicData>
                  </a:graphic>
                </wp:inline>
              </w:drawing>
            </w:r>
          </w:p>
        </w:tc>
      </w:tr>
      <w:tr w:rsidR="00354F69" w:rsidRPr="00CE6DBD" w14:paraId="796F695C" w14:textId="77777777" w:rsidTr="008E50D9">
        <w:trPr>
          <w:cantSplit/>
        </w:trPr>
        <w:tc>
          <w:tcPr>
            <w:tcW w:w="2410" w:type="dxa"/>
            <w:shd w:val="clear" w:color="auto" w:fill="auto"/>
          </w:tcPr>
          <w:p w14:paraId="36F2D60B" w14:textId="77777777" w:rsidR="00354F69" w:rsidRPr="00CE6DBD" w:rsidRDefault="00354F69" w:rsidP="00B20BB0">
            <w:pPr>
              <w:rPr>
                <w:rFonts w:cs="メイリオ"/>
              </w:rPr>
            </w:pPr>
            <w:r w:rsidRPr="00CE6DBD">
              <w:rPr>
                <w:rFonts w:cs="メイリオ"/>
              </w:rPr>
              <w:t>Group folders</w:t>
            </w:r>
          </w:p>
        </w:tc>
        <w:tc>
          <w:tcPr>
            <w:tcW w:w="6095" w:type="dxa"/>
            <w:shd w:val="clear" w:color="auto" w:fill="auto"/>
          </w:tcPr>
          <w:p w14:paraId="1D0A3A17" w14:textId="319B7297" w:rsidR="00354F69" w:rsidRPr="00CE6DBD" w:rsidRDefault="00354F69" w:rsidP="00B20BB0">
            <w:pPr>
              <w:rPr>
                <w:rFonts w:cs="メイリオ"/>
              </w:rPr>
            </w:pPr>
            <w:r w:rsidRPr="00CE6DBD">
              <w:rPr>
                <w:rFonts w:cs="メイリオ"/>
              </w:rPr>
              <w:t>A folder that is shared by everyone in a group</w:t>
            </w:r>
            <w:r w:rsidR="00667ED7" w:rsidRPr="00CE6DBD">
              <w:rPr>
                <w:rFonts w:cs="メイリオ"/>
              </w:rPr>
              <w:t>, including the logged-in user.</w:t>
            </w:r>
          </w:p>
          <w:p w14:paraId="6F3B893F" w14:textId="59F22751" w:rsidR="00354F69" w:rsidRPr="00CE6DBD" w:rsidRDefault="00354F69" w:rsidP="009C5DB3">
            <w:pPr>
              <w:rPr>
                <w:rFonts w:cs="メイリオ"/>
              </w:rPr>
            </w:pPr>
            <w:r w:rsidRPr="00CE6DBD">
              <w:rPr>
                <w:rFonts w:cs="メイリオ"/>
              </w:rPr>
              <w:t>This kind of folder shows superimposed human figures on its icon, as shown below.</w:t>
            </w:r>
          </w:p>
          <w:p w14:paraId="2C6352E2" w14:textId="5F20ED3B" w:rsidR="00377EA5" w:rsidRPr="00CE6DBD" w:rsidRDefault="00377EA5" w:rsidP="009C5DB3">
            <w:pPr>
              <w:rPr>
                <w:rFonts w:cs="メイリオ"/>
              </w:rPr>
            </w:pPr>
            <w:r w:rsidRPr="00CE6DBD">
              <w:rPr>
                <w:rFonts w:cs="メイリオ"/>
                <w:noProof/>
              </w:rPr>
              <w:drawing>
                <wp:inline distT="0" distB="0" distL="0" distR="0" wp14:anchorId="0D39C94D" wp14:editId="5369C0D7">
                  <wp:extent cx="839880" cy="342720"/>
                  <wp:effectExtent l="0" t="0" r="0" b="635"/>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2.png"/>
                          <pic:cNvPicPr/>
                        </pic:nvPicPr>
                        <pic:blipFill>
                          <a:blip r:embed="rId15">
                            <a:extLst>
                              <a:ext uri="{28A0092B-C50C-407E-A947-70E740481C1C}">
                                <a14:useLocalDpi xmlns:a14="http://schemas.microsoft.com/office/drawing/2010/main" val="0"/>
                              </a:ext>
                            </a:extLst>
                          </a:blip>
                          <a:stretch>
                            <a:fillRect/>
                          </a:stretch>
                        </pic:blipFill>
                        <pic:spPr>
                          <a:xfrm>
                            <a:off x="0" y="0"/>
                            <a:ext cx="839880" cy="342720"/>
                          </a:xfrm>
                          <a:prstGeom prst="rect">
                            <a:avLst/>
                          </a:prstGeom>
                        </pic:spPr>
                      </pic:pic>
                    </a:graphicData>
                  </a:graphic>
                </wp:inline>
              </w:drawing>
            </w:r>
          </w:p>
        </w:tc>
      </w:tr>
    </w:tbl>
    <w:p w14:paraId="0EB5CC53" w14:textId="77777777" w:rsidR="00CD1EA7" w:rsidRPr="00CE6DBD" w:rsidRDefault="00CD1EA7" w:rsidP="00346ACD">
      <w:pPr>
        <w:rPr>
          <w:rFonts w:cs="メイリオ"/>
        </w:rPr>
      </w:pPr>
    </w:p>
    <w:p w14:paraId="6C9FAAFA" w14:textId="6DA3848B" w:rsidR="00805546" w:rsidRPr="00CE6DBD" w:rsidRDefault="00805546" w:rsidP="00346ACD">
      <w:pPr>
        <w:rPr>
          <w:rFonts w:cs="メイリオ"/>
        </w:rPr>
      </w:pPr>
      <w:r w:rsidRPr="00CE6DBD">
        <w:rPr>
          <w:rFonts w:cs="メイリオ"/>
        </w:rPr>
        <w:t>Next, click a user folder or a group folder.</w:t>
      </w:r>
    </w:p>
    <w:p w14:paraId="3D8609B7" w14:textId="6AD27D3F" w:rsidR="00805546" w:rsidRPr="00CE6DBD" w:rsidRDefault="00805546" w:rsidP="00346ACD">
      <w:pPr>
        <w:rPr>
          <w:rFonts w:cs="メイリオ"/>
        </w:rPr>
      </w:pPr>
      <w:r w:rsidRPr="00CE6DBD">
        <w:rPr>
          <w:rFonts w:cs="メイリオ"/>
        </w:rPr>
        <w:t>This example shows the case of moving to the “user1” user folder.</w:t>
      </w:r>
    </w:p>
    <w:p w14:paraId="281BD61F" w14:textId="54CDFAD7" w:rsidR="0046163B" w:rsidRPr="00CE6DBD" w:rsidRDefault="0046163B">
      <w:pPr>
        <w:adjustRightInd/>
        <w:snapToGrid/>
        <w:rPr>
          <w:rFonts w:cs="メイリオ"/>
        </w:rPr>
      </w:pPr>
    </w:p>
    <w:p w14:paraId="60A8AD2A" w14:textId="77777777" w:rsidR="00805546" w:rsidRPr="00CE6DBD" w:rsidRDefault="00805546" w:rsidP="00805546">
      <w:pPr>
        <w:jc w:val="center"/>
        <w:rPr>
          <w:rFonts w:cs="メイリオ"/>
        </w:rPr>
      </w:pPr>
      <w:r w:rsidRPr="00CE6DBD">
        <w:rPr>
          <w:rFonts w:cs="メイリオ"/>
          <w:noProof/>
        </w:rPr>
        <w:lastRenderedPageBreak/>
        <mc:AlternateContent>
          <mc:Choice Requires="wps">
            <w:drawing>
              <wp:anchor distT="0" distB="0" distL="114300" distR="114300" simplePos="0" relativeHeight="251732480" behindDoc="0" locked="0" layoutInCell="1" allowOverlap="1" wp14:anchorId="5DA9F09E" wp14:editId="6A3C0A83">
                <wp:simplePos x="0" y="0"/>
                <wp:positionH relativeFrom="column">
                  <wp:posOffset>910590</wp:posOffset>
                </wp:positionH>
                <wp:positionV relativeFrom="paragraph">
                  <wp:posOffset>1022985</wp:posOffset>
                </wp:positionV>
                <wp:extent cx="611579" cy="201880"/>
                <wp:effectExtent l="0" t="0" r="17145" b="27305"/>
                <wp:wrapNone/>
                <wp:docPr id="89" name="楕円 89"/>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DE4626" id="楕円 89" o:spid="_x0000_s1026" style="position:absolute;left:0;text-align:left;margin-left:71.7pt;margin-top:80.55pt;width:48.15pt;height:15.9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" filled="f" strokecolor="red" strokeweight="2pt"/>
            </w:pict>
          </mc:Fallback>
        </mc:AlternateContent>
      </w:r>
      <w:r w:rsidRPr="00CE6DBD">
        <w:rPr>
          <w:rFonts w:cs="メイリオ"/>
          <w:noProof/>
        </w:rPr>
        <w:drawing>
          <wp:inline distT="0" distB="0" distL="0" distR="0" wp14:anchorId="75ABDDB0" wp14:editId="1C6C2AEB">
            <wp:extent cx="5400040" cy="1282956"/>
            <wp:effectExtent l="19050" t="19050" r="10160" b="1270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00040" cy="12829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080A89" w14:textId="626526E1" w:rsidR="00805546" w:rsidRPr="00CE6DBD" w:rsidRDefault="008C09BC" w:rsidP="00805546">
      <w:pPr>
        <w:jc w:val="center"/>
        <w:rPr>
          <w:rFonts w:cs="メイリオ"/>
        </w:rPr>
      </w:pPr>
      <w:r w:rsidRPr="00CE6DBD">
        <w:rPr>
          <w:rFonts w:cs="メイリオ"/>
          <w:b/>
        </w:rPr>
        <w:t>The File List screen</w:t>
      </w:r>
    </w:p>
    <w:p w14:paraId="28032D5B" w14:textId="22B1C9C4" w:rsidR="00805546" w:rsidRPr="00CE6DBD" w:rsidRDefault="00805546" w:rsidP="00805546">
      <w:pPr>
        <w:rPr>
          <w:rFonts w:cs="メイリオ"/>
        </w:rPr>
      </w:pPr>
    </w:p>
    <w:p w14:paraId="1CEFBBC0" w14:textId="42C7C961" w:rsidR="00805546" w:rsidRPr="00CE6DBD" w:rsidRDefault="00805546" w:rsidP="00805546">
      <w:pPr>
        <w:jc w:val="center"/>
        <w:rPr>
          <w:rFonts w:cs="メイリオ"/>
        </w:rPr>
      </w:pPr>
      <w:r w:rsidRPr="00CE6DBD">
        <w:rPr>
          <w:rFonts w:cs="メイリオ"/>
          <w:noProof/>
        </w:rPr>
        <w:drawing>
          <wp:inline distT="0" distB="0" distL="0" distR="0" wp14:anchorId="6BF17C85" wp14:editId="7CB73F5A">
            <wp:extent cx="5400040" cy="1376831"/>
            <wp:effectExtent l="19050" t="19050" r="10160" b="1397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00040" cy="13768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02775D" w14:textId="7B2A770B" w:rsidR="00805546" w:rsidRPr="00CE6DBD" w:rsidRDefault="00805546" w:rsidP="00805546">
      <w:pPr>
        <w:jc w:val="center"/>
        <w:rPr>
          <w:rFonts w:cs="メイリオ"/>
        </w:rPr>
      </w:pPr>
      <w:r w:rsidRPr="00CE6DBD">
        <w:rPr>
          <w:rFonts w:cs="メイリオ"/>
          <w:b/>
        </w:rPr>
        <w:t>User folders</w:t>
      </w:r>
    </w:p>
    <w:p w14:paraId="080B928C" w14:textId="0EC3EAFC" w:rsidR="00805546" w:rsidRPr="00CE6DBD" w:rsidRDefault="00805546" w:rsidP="00805546">
      <w:pPr>
        <w:rPr>
          <w:rFonts w:cs="メイリオ"/>
        </w:rPr>
      </w:pPr>
    </w:p>
    <w:p w14:paraId="22C1BD48" w14:textId="1A089307" w:rsidR="006B2FF2" w:rsidRPr="00CE6DBD" w:rsidRDefault="00805546" w:rsidP="00346ACD">
      <w:pPr>
        <w:rPr>
          <w:rFonts w:cs="メイリオ"/>
        </w:rPr>
      </w:pPr>
      <w:r w:rsidRPr="00CE6DBD">
        <w:rPr>
          <w:rFonts w:cs="メイリオ"/>
        </w:rPr>
        <w:t>Moving to a user or group folder allows you to perform operations such as uploading or downloading files and folders. The next section describes each operation.</w:t>
      </w:r>
    </w:p>
    <w:p w14:paraId="671E2BE2" w14:textId="77777777" w:rsidR="00354F69" w:rsidRPr="00CE6DBD" w:rsidRDefault="00354F69" w:rsidP="00346ACD">
      <w:pPr>
        <w:rPr>
          <w:rFonts w:cs="メイリオ"/>
        </w:rPr>
      </w:pPr>
    </w:p>
    <w:p w14:paraId="6FEC4A47" w14:textId="77777777" w:rsidR="006B2FF2" w:rsidRPr="00CE6DBD" w:rsidRDefault="006B2FF2">
      <w:pPr>
        <w:adjustRightInd/>
        <w:snapToGrid/>
        <w:rPr>
          <w:rFonts w:cs="メイリオ"/>
          <w:b/>
          <w:kern w:val="24"/>
          <w:szCs w:val="24"/>
        </w:rPr>
      </w:pPr>
      <w:r w:rsidRPr="00CE6DBD">
        <w:rPr>
          <w:rFonts w:cs="メイリオ"/>
        </w:rPr>
        <w:br w:type="page"/>
      </w:r>
    </w:p>
    <w:p w14:paraId="59714A21" w14:textId="213BDA13" w:rsidR="00016951" w:rsidRPr="00CE6DBD" w:rsidRDefault="00AF7F61" w:rsidP="001650C1">
      <w:pPr>
        <w:pStyle w:val="1"/>
        <w:rPr>
          <w:rFonts w:cs="メイリオ"/>
        </w:rPr>
      </w:pPr>
      <w:bookmarkStart w:id="5" w:name="_Toc53409946"/>
      <w:bookmarkStart w:id="6" w:name="_Toc63779741"/>
      <w:r w:rsidRPr="00CE6DBD">
        <w:rPr>
          <w:rFonts w:cs="メイリオ"/>
        </w:rPr>
        <w:lastRenderedPageBreak/>
        <w:t>Upload / Download</w:t>
      </w:r>
      <w:bookmarkEnd w:id="5"/>
      <w:bookmarkEnd w:id="6"/>
    </w:p>
    <w:p w14:paraId="6C151FD8" w14:textId="3C40C3E6" w:rsidR="00F03B60" w:rsidRPr="00CE6DBD" w:rsidRDefault="00B92F26" w:rsidP="00016951">
      <w:pPr>
        <w:pStyle w:val="2"/>
      </w:pPr>
      <w:bookmarkStart w:id="7" w:name="_Toc53409947"/>
      <w:bookmarkStart w:id="8" w:name="_Toc63779742"/>
      <w:r w:rsidRPr="00CE6DBD">
        <w:t>Upload</w:t>
      </w:r>
      <w:bookmarkEnd w:id="7"/>
      <w:bookmarkEnd w:id="8"/>
    </w:p>
    <w:p w14:paraId="2606AA78" w14:textId="329C5E28" w:rsidR="00565D6B" w:rsidRPr="00CE6DBD" w:rsidRDefault="00731273" w:rsidP="00AF7444">
      <w:pPr>
        <w:rPr>
          <w:rFonts w:cs="メイリオ"/>
        </w:rPr>
      </w:pPr>
      <w:r w:rsidRPr="00CE6DBD">
        <w:rPr>
          <w:rFonts w:cs="メイリオ"/>
        </w:rPr>
        <w:t>Users can upload to Proself files and folders stored on the local computer.</w:t>
      </w:r>
    </w:p>
    <w:p w14:paraId="10C9A0F0" w14:textId="77777777" w:rsidR="00565D6B" w:rsidRPr="00CE6DBD" w:rsidRDefault="00565D6B" w:rsidP="00AF7444">
      <w:pPr>
        <w:rPr>
          <w:rFonts w:cs="メイリオ"/>
        </w:rPr>
      </w:pPr>
    </w:p>
    <w:p w14:paraId="53291A03" w14:textId="6B149CA0" w:rsidR="00AF7444" w:rsidRPr="00CE6DBD" w:rsidRDefault="00423F3E" w:rsidP="00AF7444">
      <w:pPr>
        <w:rPr>
          <w:rFonts w:cs="メイリオ"/>
        </w:rPr>
      </w:pPr>
      <w:r w:rsidRPr="00CE6DBD">
        <w:rPr>
          <w:rFonts w:cs="メイリオ"/>
        </w:rPr>
        <w:t>Only users logged in to a user folder can upload to it, while both users logged in to a group folder and other members of the same group can upload there.</w:t>
      </w:r>
    </w:p>
    <w:p w14:paraId="44A4366F" w14:textId="5F5F0B90" w:rsidR="00AF7444" w:rsidRPr="00CE6DBD" w:rsidRDefault="005604C3" w:rsidP="005604C3">
      <w:pPr>
        <w:pStyle w:val="af5"/>
        <w:numPr>
          <w:ilvl w:val="0"/>
          <w:numId w:val="32"/>
        </w:numPr>
        <w:ind w:leftChars="0"/>
        <w:rPr>
          <w:rFonts w:cs="メイリオ"/>
        </w:rPr>
      </w:pPr>
      <w:r w:rsidRPr="00CE6DBD">
        <w:rPr>
          <w:rFonts w:cs="メイリオ"/>
        </w:rPr>
        <w:t>System administrators can upload to any user or group folder.</w:t>
      </w:r>
    </w:p>
    <w:p w14:paraId="5C4B6AC1" w14:textId="2BDA56F5" w:rsidR="00BE0097" w:rsidRPr="00CE6DBD" w:rsidRDefault="00BE0097" w:rsidP="005604C3">
      <w:pPr>
        <w:pStyle w:val="af5"/>
        <w:numPr>
          <w:ilvl w:val="0"/>
          <w:numId w:val="32"/>
        </w:numPr>
        <w:ind w:leftChars="0"/>
        <w:rPr>
          <w:rFonts w:cs="メイリオ"/>
        </w:rPr>
      </w:pPr>
      <w:r w:rsidRPr="00CE6DBD">
        <w:rPr>
          <w:rFonts w:cs="メイリオ"/>
        </w:rPr>
        <w:t xml:space="preserve">Note that administrator settings or the type of browser being used may prevent some uploads. </w:t>
      </w:r>
    </w:p>
    <w:p w14:paraId="0650DD6F" w14:textId="77777777" w:rsidR="005604C3" w:rsidRPr="00CE6DBD" w:rsidRDefault="005604C3" w:rsidP="00AF7444">
      <w:pPr>
        <w:rPr>
          <w:rFonts w:cs="メイリオ"/>
          <w:lang w:eastAsia="ar-SA"/>
        </w:rPr>
      </w:pPr>
    </w:p>
    <w:p w14:paraId="12850544" w14:textId="400FD82C" w:rsidR="001177D2" w:rsidRPr="00CE6DBD" w:rsidRDefault="001177D2" w:rsidP="00AF7444">
      <w:pPr>
        <w:rPr>
          <w:rFonts w:cs="メイリオ"/>
        </w:rPr>
      </w:pPr>
      <w:r w:rsidRPr="00CE6DBD">
        <w:rPr>
          <w:rFonts w:cs="メイリオ"/>
        </w:rPr>
        <w:t>The following describes the procedure for uploading a file named “sunflower.jpg” to a user folder.</w:t>
      </w:r>
    </w:p>
    <w:p w14:paraId="6A0B7D89" w14:textId="3669A244" w:rsidR="00156E15" w:rsidRPr="00CE6DBD" w:rsidRDefault="00156E15" w:rsidP="001177D2">
      <w:pPr>
        <w:rPr>
          <w:rFonts w:cs="メイリオ"/>
        </w:rPr>
      </w:pPr>
    </w:p>
    <w:p w14:paraId="66D1DE5D" w14:textId="699869F3" w:rsidR="001177D2" w:rsidRPr="00CE6DBD" w:rsidRDefault="001177D2" w:rsidP="001177D2">
      <w:pPr>
        <w:rPr>
          <w:rFonts w:cs="メイリオ"/>
        </w:rPr>
      </w:pPr>
      <w:r w:rsidRPr="00CE6DBD">
        <w:rPr>
          <w:rFonts w:cs="メイリオ"/>
        </w:rPr>
        <w:t>Click “Upload” in the menu at the top of the user folder.</w:t>
      </w:r>
    </w:p>
    <w:p w14:paraId="60B077F5" w14:textId="542A2325" w:rsidR="001177D2" w:rsidRPr="00CE6DBD" w:rsidRDefault="001177D2" w:rsidP="001177D2">
      <w:pPr>
        <w:jc w:val="center"/>
        <w:rPr>
          <w:rFonts w:cs="メイリオ"/>
        </w:rPr>
      </w:pPr>
      <w:r w:rsidRPr="00CE6DBD">
        <w:rPr>
          <w:rFonts w:cs="メイリオ"/>
          <w:noProof/>
        </w:rPr>
        <mc:AlternateContent>
          <mc:Choice Requires="wps">
            <w:drawing>
              <wp:anchor distT="0" distB="0" distL="114300" distR="114300" simplePos="0" relativeHeight="251723264" behindDoc="0" locked="0" layoutInCell="1" allowOverlap="1" wp14:anchorId="5712FFCE" wp14:editId="1D065290">
                <wp:simplePos x="0" y="0"/>
                <wp:positionH relativeFrom="column">
                  <wp:posOffset>1434465</wp:posOffset>
                </wp:positionH>
                <wp:positionV relativeFrom="paragraph">
                  <wp:posOffset>282575</wp:posOffset>
                </wp:positionV>
                <wp:extent cx="611579" cy="201880"/>
                <wp:effectExtent l="0" t="0" r="17145" b="27305"/>
                <wp:wrapNone/>
                <wp:docPr id="278" name="楕円 278"/>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0023D0" id="楕円 278" o:spid="_x0000_s1026" style="position:absolute;left:0;text-align:left;margin-left:112.95pt;margin-top:22.25pt;width:48.15pt;height:15.9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" filled="f" strokecolor="red" strokeweight="2pt"/>
            </w:pict>
          </mc:Fallback>
        </mc:AlternateContent>
      </w:r>
      <w:r w:rsidRPr="00CE6DBD">
        <w:rPr>
          <w:rFonts w:cs="メイリオ"/>
          <w:noProof/>
        </w:rPr>
        <w:drawing>
          <wp:inline distT="0" distB="0" distL="0" distR="0" wp14:anchorId="262E2165" wp14:editId="169A2353">
            <wp:extent cx="5400040" cy="1376831"/>
            <wp:effectExtent l="19050" t="19050" r="10160" b="1397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00040" cy="13768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BA77C5" w14:textId="4B9961BF" w:rsidR="001177D2" w:rsidRPr="00CE6DBD" w:rsidRDefault="001177D2" w:rsidP="001177D2">
      <w:pPr>
        <w:jc w:val="center"/>
        <w:rPr>
          <w:rFonts w:cs="メイリオ"/>
        </w:rPr>
      </w:pPr>
      <w:r w:rsidRPr="00CE6DBD">
        <w:rPr>
          <w:rFonts w:cs="メイリオ"/>
          <w:b/>
        </w:rPr>
        <w:t>User folders</w:t>
      </w:r>
    </w:p>
    <w:p w14:paraId="6F8EA929" w14:textId="77777777" w:rsidR="00E242C6" w:rsidRPr="00CE6DBD" w:rsidRDefault="00E242C6" w:rsidP="005604C3">
      <w:pPr>
        <w:rPr>
          <w:rFonts w:cs="メイリオ"/>
        </w:rPr>
      </w:pPr>
    </w:p>
    <w:p w14:paraId="041C9D7A" w14:textId="16E13207" w:rsidR="0046163B" w:rsidRPr="00CE6DBD" w:rsidRDefault="001177D2" w:rsidP="00103F0B">
      <w:pPr>
        <w:rPr>
          <w:rFonts w:cs="メイリオ"/>
        </w:rPr>
      </w:pPr>
      <w:r w:rsidRPr="00CE6DBD">
        <w:rPr>
          <w:rFonts w:cs="メイリオ"/>
        </w:rPr>
        <w:t>The Upload screen is displayed. Drag the “sunflower.jpg” file stored on the local computer to the area labelled “Please drag and drop the file here.”</w:t>
      </w:r>
    </w:p>
    <w:p w14:paraId="0F367FB9" w14:textId="1D749114" w:rsidR="001177D2" w:rsidRPr="00CE6DBD" w:rsidRDefault="001177D2" w:rsidP="001177D2">
      <w:pPr>
        <w:jc w:val="center"/>
        <w:rPr>
          <w:rFonts w:cs="メイリオ"/>
        </w:rPr>
      </w:pPr>
      <w:r w:rsidRPr="00CE6DBD">
        <w:rPr>
          <w:rFonts w:cs="メイリオ"/>
          <w:noProof/>
        </w:rPr>
        <mc:AlternateContent>
          <mc:Choice Requires="wps">
            <w:drawing>
              <wp:anchor distT="0" distB="0" distL="114300" distR="114300" simplePos="0" relativeHeight="251726336" behindDoc="0" locked="0" layoutInCell="1" allowOverlap="1" wp14:anchorId="6A9879A5" wp14:editId="3249E5CB">
                <wp:simplePos x="0" y="0"/>
                <wp:positionH relativeFrom="column">
                  <wp:posOffset>2091055</wp:posOffset>
                </wp:positionH>
                <wp:positionV relativeFrom="paragraph">
                  <wp:posOffset>520700</wp:posOffset>
                </wp:positionV>
                <wp:extent cx="2066925" cy="1047750"/>
                <wp:effectExtent l="0" t="0" r="28575" b="19050"/>
                <wp:wrapNone/>
                <wp:docPr id="289" name="正方形/長方形 289"/>
                <wp:cNvGraphicFramePr/>
                <a:graphic xmlns:a="http://schemas.openxmlformats.org/drawingml/2006/main">
                  <a:graphicData uri="http://schemas.microsoft.com/office/word/2010/wordprocessingShape">
                    <wps:wsp>
                      <wps:cNvSpPr/>
                      <wps:spPr>
                        <a:xfrm>
                          <a:off x="0" y="0"/>
                          <a:ext cx="206692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33E98F" id="正方形/長方形 289" o:spid="_x0000_s1026" style="position:absolute;left:0;text-align:left;margin-left:164.65pt;margin-top:41pt;width:162.75pt;height:8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" filled="f" strokecolor="red" strokeweight="2pt"/>
            </w:pict>
          </mc:Fallback>
        </mc:AlternateContent>
      </w:r>
      <w:r w:rsidRPr="00CE6DBD">
        <w:rPr>
          <w:rFonts w:cs="メイリオ"/>
          <w:noProof/>
        </w:rPr>
        <w:drawing>
          <wp:inline distT="0" distB="0" distL="0" distR="0" wp14:anchorId="430F4126" wp14:editId="580170E4">
            <wp:extent cx="5400040" cy="1908788"/>
            <wp:effectExtent l="19050" t="19050" r="10160" b="1587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040" cy="19087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D493FD" w14:textId="58E05FCB" w:rsidR="001177D2" w:rsidRPr="00CE6DBD" w:rsidRDefault="001177D2" w:rsidP="001177D2">
      <w:pPr>
        <w:jc w:val="center"/>
        <w:rPr>
          <w:rFonts w:cs="メイリオ"/>
          <w:b/>
        </w:rPr>
      </w:pPr>
      <w:r w:rsidRPr="00CE6DBD">
        <w:rPr>
          <w:rFonts w:cs="メイリオ"/>
          <w:b/>
        </w:rPr>
        <w:t>The Upload screen</w:t>
      </w:r>
    </w:p>
    <w:p w14:paraId="70C9C8EA" w14:textId="03B3FB4C" w:rsidR="001177D2" w:rsidRPr="00CE6DBD" w:rsidRDefault="001177D2" w:rsidP="00AF7444">
      <w:pPr>
        <w:rPr>
          <w:rFonts w:cs="メイリオ"/>
          <w:lang w:eastAsia="ar-SA"/>
        </w:rPr>
      </w:pPr>
    </w:p>
    <w:p w14:paraId="39F7D21E" w14:textId="6E5FF4EA" w:rsidR="005604C3" w:rsidRPr="00CE6DBD" w:rsidRDefault="005604C3" w:rsidP="005604C3">
      <w:pPr>
        <w:rPr>
          <w:rFonts w:cs="メイリオ"/>
        </w:rPr>
      </w:pPr>
      <w:r w:rsidRPr="00CE6DBD">
        <w:rPr>
          <w:rFonts w:cs="メイリオ"/>
        </w:rPr>
        <w:t>You can also click the “Choose file” button on the Upload screen to choose a file using a file selection dialog.</w:t>
      </w:r>
    </w:p>
    <w:p w14:paraId="73448AAF" w14:textId="77777777" w:rsidR="005604C3" w:rsidRPr="00CE6DBD" w:rsidRDefault="005604C3" w:rsidP="005604C3">
      <w:pPr>
        <w:jc w:val="center"/>
        <w:rPr>
          <w:rFonts w:cs="メイリオ"/>
        </w:rPr>
      </w:pPr>
      <w:r w:rsidRPr="00CE6DBD">
        <w:rPr>
          <w:rFonts w:cs="メイリオ"/>
          <w:noProof/>
        </w:rPr>
        <w:drawing>
          <wp:inline distT="0" distB="0" distL="0" distR="0" wp14:anchorId="58961570" wp14:editId="4A54B3FE">
            <wp:extent cx="4320000" cy="2283299"/>
            <wp:effectExtent l="19050" t="19050" r="23495" b="2222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bmp"/>
                    <pic:cNvPicPr/>
                  </pic:nvPicPr>
                  <pic:blipFill>
                    <a:blip r:embed="rId19">
                      <a:extLst>
                        <a:ext uri="{28A0092B-C50C-407E-A947-70E740481C1C}">
                          <a14:useLocalDpi xmlns:a14="http://schemas.microsoft.com/office/drawing/2010/main" val="0"/>
                        </a:ext>
                      </a:extLst>
                    </a:blip>
                    <a:stretch>
                      <a:fillRect/>
                    </a:stretch>
                  </pic:blipFill>
                  <pic:spPr>
                    <a:xfrm>
                      <a:off x="0" y="0"/>
                      <a:ext cx="4320000" cy="2283299"/>
                    </a:xfrm>
                    <a:prstGeom prst="rect">
                      <a:avLst/>
                    </a:prstGeom>
                    <a:ln>
                      <a:solidFill>
                        <a:schemeClr val="bg1">
                          <a:lumMod val="85000"/>
                        </a:schemeClr>
                      </a:solidFill>
                    </a:ln>
                  </pic:spPr>
                </pic:pic>
              </a:graphicData>
            </a:graphic>
          </wp:inline>
        </w:drawing>
      </w:r>
    </w:p>
    <w:p w14:paraId="278947D9" w14:textId="77777777" w:rsidR="005604C3" w:rsidRPr="00CE6DBD" w:rsidRDefault="005604C3" w:rsidP="005604C3">
      <w:pPr>
        <w:jc w:val="center"/>
        <w:rPr>
          <w:rFonts w:cs="メイリオ"/>
          <w:b/>
        </w:rPr>
      </w:pPr>
      <w:r w:rsidRPr="00CE6DBD">
        <w:rPr>
          <w:rFonts w:cs="メイリオ"/>
          <w:b/>
        </w:rPr>
        <w:t xml:space="preserve">Select the file you want to upload </w:t>
      </w:r>
    </w:p>
    <w:p w14:paraId="79412D45" w14:textId="77777777" w:rsidR="005604C3" w:rsidRPr="00CE6DBD" w:rsidRDefault="005604C3" w:rsidP="00AF7444">
      <w:pPr>
        <w:rPr>
          <w:rFonts w:cs="メイリオ"/>
          <w:lang w:eastAsia="ar-SA"/>
        </w:rPr>
      </w:pPr>
    </w:p>
    <w:p w14:paraId="3A83F08C" w14:textId="6556C51E" w:rsidR="001177D2" w:rsidRPr="00CE6DBD" w:rsidRDefault="00876FB1" w:rsidP="00AF7444">
      <w:pPr>
        <w:rPr>
          <w:rFonts w:cs="メイリオ"/>
        </w:rPr>
      </w:pPr>
      <w:r w:rsidRPr="00CE6DBD">
        <w:rPr>
          <w:rFonts w:cs="メイリオ"/>
        </w:rPr>
        <w:t>Click the “Upload” button to upload the file.</w:t>
      </w:r>
    </w:p>
    <w:p w14:paraId="72418AFF" w14:textId="4CE01C0E" w:rsidR="001177D2" w:rsidRPr="00CE6DBD" w:rsidRDefault="001177D2" w:rsidP="001177D2">
      <w:pPr>
        <w:jc w:val="center"/>
        <w:rPr>
          <w:rFonts w:cs="メイリオ"/>
        </w:rPr>
      </w:pPr>
      <w:r w:rsidRPr="00CE6DBD">
        <w:rPr>
          <w:rFonts w:cs="メイリオ"/>
          <w:noProof/>
        </w:rPr>
        <mc:AlternateContent>
          <mc:Choice Requires="wps">
            <w:drawing>
              <wp:anchor distT="0" distB="0" distL="114300" distR="114300" simplePos="0" relativeHeight="251728384" behindDoc="0" locked="0" layoutInCell="1" allowOverlap="1" wp14:anchorId="4CA12631" wp14:editId="2E89F6F5">
                <wp:simplePos x="0" y="0"/>
                <wp:positionH relativeFrom="column">
                  <wp:posOffset>2415540</wp:posOffset>
                </wp:positionH>
                <wp:positionV relativeFrom="paragraph">
                  <wp:posOffset>1061720</wp:posOffset>
                </wp:positionV>
                <wp:extent cx="695325" cy="152400"/>
                <wp:effectExtent l="0" t="0" r="28575" b="19050"/>
                <wp:wrapNone/>
                <wp:docPr id="297" name="正方形/長方形 297"/>
                <wp:cNvGraphicFramePr/>
                <a:graphic xmlns:a="http://schemas.openxmlformats.org/drawingml/2006/main">
                  <a:graphicData uri="http://schemas.microsoft.com/office/word/2010/wordprocessingShape">
                    <wps:wsp>
                      <wps:cNvSpPr/>
                      <wps:spPr>
                        <a:xfrm>
                          <a:off x="0" y="0"/>
                          <a:ext cx="6953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729FF3" id="正方形/長方形 297" o:spid="_x0000_s1026" style="position:absolute;left:0;text-align:left;margin-left:190.2pt;margin-top:83.6pt;width:54.75pt;height:1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47DBF017" wp14:editId="7DD3ED1E">
            <wp:extent cx="5400040" cy="1278486"/>
            <wp:effectExtent l="19050" t="19050" r="10160" b="171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00040" cy="12784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484F4E" w14:textId="169F6706" w:rsidR="001177D2" w:rsidRPr="00CE6DBD" w:rsidRDefault="001177D2" w:rsidP="001177D2">
      <w:pPr>
        <w:jc w:val="center"/>
        <w:rPr>
          <w:rFonts w:cs="メイリオ"/>
        </w:rPr>
      </w:pPr>
      <w:r w:rsidRPr="00CE6DBD">
        <w:rPr>
          <w:rFonts w:cs="メイリオ"/>
          <w:b/>
        </w:rPr>
        <w:t>The Upload screen</w:t>
      </w:r>
    </w:p>
    <w:p w14:paraId="5FC9F3D8" w14:textId="666538EC" w:rsidR="0046163B" w:rsidRPr="00CE6DBD" w:rsidRDefault="0046163B">
      <w:pPr>
        <w:adjustRightInd/>
        <w:snapToGrid/>
        <w:rPr>
          <w:rFonts w:cs="メイリオ"/>
          <w:lang w:eastAsia="ar-SA"/>
        </w:rPr>
      </w:pPr>
    </w:p>
    <w:p w14:paraId="668AE2BA" w14:textId="1B29C475" w:rsidR="00176005" w:rsidRPr="00CE6DBD" w:rsidRDefault="00176005" w:rsidP="00B922C4">
      <w:pPr>
        <w:pStyle w:val="af5"/>
        <w:numPr>
          <w:ilvl w:val="0"/>
          <w:numId w:val="32"/>
        </w:numPr>
        <w:adjustRightInd/>
        <w:snapToGrid/>
        <w:ind w:leftChars="0"/>
        <w:rPr>
          <w:rFonts w:cs="メイリオ"/>
          <w:kern w:val="24"/>
          <w:szCs w:val="24"/>
        </w:rPr>
      </w:pPr>
      <w:bookmarkStart w:id="9" w:name="_Toc414281092"/>
      <w:r w:rsidRPr="00CE6DBD">
        <w:rPr>
          <w:rFonts w:cs="メイリオ"/>
        </w:rPr>
        <w:t>When uploading files with the same names as those already existing, a dialog will be displayed. Click “Overwrite” or “Overwrite all” to overwrite files already stored in Proself.</w:t>
      </w:r>
    </w:p>
    <w:p w14:paraId="08DA09DD" w14:textId="5AB9259C" w:rsidR="00176005" w:rsidRPr="00CE6DBD" w:rsidRDefault="000024FD" w:rsidP="00176005">
      <w:pPr>
        <w:adjustRightInd/>
        <w:snapToGrid/>
        <w:jc w:val="center"/>
        <w:rPr>
          <w:rFonts w:cs="メイリオ"/>
          <w:kern w:val="24"/>
          <w:szCs w:val="24"/>
        </w:rPr>
      </w:pPr>
      <w:r w:rsidRPr="00CE6DBD">
        <w:rPr>
          <w:rFonts w:cs="メイリオ"/>
          <w:noProof/>
        </w:rPr>
        <mc:AlternateContent>
          <mc:Choice Requires="wps">
            <w:drawing>
              <wp:anchor distT="0" distB="0" distL="114300" distR="114300" simplePos="0" relativeHeight="251748864" behindDoc="0" locked="0" layoutInCell="1" allowOverlap="1" wp14:anchorId="0BE4BF85" wp14:editId="01D01B65">
                <wp:simplePos x="0" y="0"/>
                <wp:positionH relativeFrom="column">
                  <wp:posOffset>2005965</wp:posOffset>
                </wp:positionH>
                <wp:positionV relativeFrom="paragraph">
                  <wp:posOffset>1236980</wp:posOffset>
                </wp:positionV>
                <wp:extent cx="714375" cy="342900"/>
                <wp:effectExtent l="0" t="0" r="28575" b="19050"/>
                <wp:wrapNone/>
                <wp:docPr id="92" name="正方形/長方形 92"/>
                <wp:cNvGraphicFramePr/>
                <a:graphic xmlns:a="http://schemas.openxmlformats.org/drawingml/2006/main">
                  <a:graphicData uri="http://schemas.microsoft.com/office/word/2010/wordprocessingShape">
                    <wps:wsp>
                      <wps:cNvSpPr/>
                      <wps:spPr>
                        <a:xfrm>
                          <a:off x="0" y="0"/>
                          <a:ext cx="71437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9317F2" id="正方形/長方形 92" o:spid="_x0000_s1026" style="position:absolute;left:0;text-align:left;margin-left:157.95pt;margin-top:97.4pt;width:56.25pt;height:27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" filled="f" strokecolor="red" strokeweight="2pt"/>
            </w:pict>
          </mc:Fallback>
        </mc:AlternateContent>
      </w:r>
      <w:r w:rsidRPr="00CE6DBD">
        <w:rPr>
          <w:rFonts w:cs="メイリオ"/>
          <w:noProof/>
        </w:rPr>
        <w:drawing>
          <wp:inline distT="0" distB="0" distL="0" distR="0" wp14:anchorId="3DE81494" wp14:editId="463C891D">
            <wp:extent cx="5400040" cy="1645045"/>
            <wp:effectExtent l="19050" t="19050" r="10160" b="1270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00040" cy="1645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04F448" w14:textId="27B5FBC0" w:rsidR="00176005" w:rsidRPr="00CE6DBD" w:rsidRDefault="00176005" w:rsidP="00176005">
      <w:pPr>
        <w:adjustRightInd/>
        <w:snapToGrid/>
        <w:jc w:val="center"/>
        <w:rPr>
          <w:rFonts w:cs="メイリオ"/>
          <w:kern w:val="24"/>
          <w:szCs w:val="24"/>
        </w:rPr>
      </w:pPr>
      <w:r w:rsidRPr="00CE6DBD">
        <w:rPr>
          <w:rFonts w:cs="メイリオ"/>
          <w:b/>
        </w:rPr>
        <w:t>The Overwrite Confirmation dialog</w:t>
      </w:r>
    </w:p>
    <w:p w14:paraId="0B3DE98C" w14:textId="60D7E485" w:rsidR="00176005" w:rsidRPr="00CE6DBD" w:rsidRDefault="00176005">
      <w:pPr>
        <w:adjustRightInd/>
        <w:snapToGrid/>
        <w:rPr>
          <w:rFonts w:cs="メイリオ"/>
          <w:kern w:val="24"/>
          <w:szCs w:val="24"/>
          <w:lang w:eastAsia="ar-SA"/>
        </w:rPr>
      </w:pPr>
    </w:p>
    <w:p w14:paraId="7B40BEDD" w14:textId="77777777" w:rsidR="00B922C4" w:rsidRPr="00CE6DBD" w:rsidRDefault="00B922C4" w:rsidP="00B922C4">
      <w:pPr>
        <w:rPr>
          <w:rFonts w:cs="メイリオ"/>
        </w:rPr>
      </w:pPr>
      <w:r w:rsidRPr="00CE6DBD">
        <w:rPr>
          <w:rFonts w:cs="メイリオ"/>
        </w:rPr>
        <w:t xml:space="preserve">A dialog is displayed when the upload is complete. </w:t>
      </w:r>
    </w:p>
    <w:p w14:paraId="7DE726BB" w14:textId="77777777" w:rsidR="00B922C4" w:rsidRPr="00CE6DBD" w:rsidRDefault="00B922C4" w:rsidP="00B922C4">
      <w:pPr>
        <w:jc w:val="center"/>
        <w:rPr>
          <w:rFonts w:cs="メイリオ"/>
        </w:rPr>
      </w:pPr>
      <w:r w:rsidRPr="00CE6DBD">
        <w:rPr>
          <w:rFonts w:cs="メイリオ"/>
          <w:noProof/>
        </w:rPr>
        <w:drawing>
          <wp:inline distT="0" distB="0" distL="0" distR="0" wp14:anchorId="207449E3" wp14:editId="1B65090F">
            <wp:extent cx="5400040" cy="1810443"/>
            <wp:effectExtent l="19050" t="19050" r="10160" b="1841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00040" cy="18104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C5DD47" w14:textId="77777777" w:rsidR="00B922C4" w:rsidRPr="00CE6DBD" w:rsidRDefault="00B922C4" w:rsidP="00B922C4">
      <w:pPr>
        <w:jc w:val="center"/>
        <w:rPr>
          <w:rFonts w:cs="メイリオ"/>
          <w:b/>
        </w:rPr>
      </w:pPr>
      <w:r w:rsidRPr="00CE6DBD">
        <w:rPr>
          <w:rFonts w:cs="メイリオ"/>
          <w:b/>
        </w:rPr>
        <w:t>The Upload Complete dialog</w:t>
      </w:r>
    </w:p>
    <w:p w14:paraId="5566B15C" w14:textId="77777777" w:rsidR="00B922C4" w:rsidRPr="00CE6DBD" w:rsidRDefault="00B922C4">
      <w:pPr>
        <w:adjustRightInd/>
        <w:snapToGrid/>
        <w:rPr>
          <w:rFonts w:cs="メイリオ"/>
          <w:kern w:val="24"/>
          <w:szCs w:val="24"/>
          <w:lang w:eastAsia="ar-SA"/>
        </w:rPr>
      </w:pPr>
    </w:p>
    <w:p w14:paraId="75C1E521" w14:textId="77777777" w:rsidR="00796F7C" w:rsidRPr="00CE6DBD" w:rsidRDefault="00796F7C" w:rsidP="00796F7C">
      <w:pPr>
        <w:rPr>
          <w:rFonts w:cs="メイリオ"/>
        </w:rPr>
      </w:pPr>
      <w:r w:rsidRPr="00CE6DBD">
        <w:rPr>
          <w:rFonts w:cs="メイリオ"/>
        </w:rPr>
        <w:t>Returning to the file list, you can confirm that the uploaded “sunflower.jpg” file was added.</w:t>
      </w:r>
    </w:p>
    <w:p w14:paraId="2A8023F1" w14:textId="77777777" w:rsidR="00796F7C" w:rsidRPr="00CE6DBD" w:rsidRDefault="00796F7C" w:rsidP="00796F7C">
      <w:pPr>
        <w:jc w:val="center"/>
        <w:rPr>
          <w:rFonts w:cs="メイリオ"/>
        </w:rPr>
      </w:pPr>
      <w:r w:rsidRPr="00CE6DBD">
        <w:rPr>
          <w:rFonts w:cs="メイリオ"/>
          <w:noProof/>
        </w:rPr>
        <w:drawing>
          <wp:inline distT="0" distB="0" distL="0" distR="0" wp14:anchorId="53BD5E1F" wp14:editId="0E195108">
            <wp:extent cx="5351720" cy="1333500"/>
            <wp:effectExtent l="19050" t="19050" r="20955" b="1905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5351720" cy="1333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F9F42" w14:textId="5445A18E" w:rsidR="0046163B" w:rsidRPr="00CE6DBD" w:rsidRDefault="008C09BC" w:rsidP="00796F7C">
      <w:pPr>
        <w:jc w:val="center"/>
        <w:rPr>
          <w:rFonts w:cs="メイリオ"/>
          <w:b/>
        </w:rPr>
      </w:pPr>
      <w:r w:rsidRPr="00CE6DBD">
        <w:rPr>
          <w:rFonts w:cs="メイリオ"/>
          <w:b/>
        </w:rPr>
        <w:t>The File List screen</w:t>
      </w:r>
    </w:p>
    <w:p w14:paraId="57F96457" w14:textId="06403118" w:rsidR="00D93553" w:rsidRPr="00CE6DBD" w:rsidRDefault="00BE0097" w:rsidP="00D93553">
      <w:pPr>
        <w:adjustRightInd/>
        <w:snapToGrid/>
        <w:rPr>
          <w:rFonts w:cs="メイリオ"/>
          <w:kern w:val="24"/>
          <w:szCs w:val="24"/>
        </w:rPr>
      </w:pPr>
      <w:r w:rsidRPr="00CE6DBD">
        <w:rPr>
          <w:rFonts w:cs="メイリオ"/>
        </w:rPr>
        <w:t>Note that administrator settings may prevent drag-and-drop uploads. In that case, the Upload screen will appear as below. Click the “Add File” button to select a file to upload.</w:t>
      </w:r>
    </w:p>
    <w:p w14:paraId="331438CA" w14:textId="4DE6A562" w:rsidR="00D93553" w:rsidRPr="00CE6DBD" w:rsidRDefault="00234A04" w:rsidP="00D93553">
      <w:pPr>
        <w:adjustRightInd/>
        <w:snapToGrid/>
        <w:jc w:val="center"/>
        <w:rPr>
          <w:rFonts w:cs="メイリオ"/>
          <w:kern w:val="24"/>
          <w:szCs w:val="24"/>
        </w:rPr>
      </w:pPr>
      <w:r w:rsidRPr="00CE6DBD">
        <w:rPr>
          <w:rFonts w:cs="メイリオ"/>
          <w:noProof/>
        </w:rPr>
        <mc:AlternateContent>
          <mc:Choice Requires="wps">
            <w:drawing>
              <wp:anchor distT="0" distB="0" distL="114300" distR="114300" simplePos="0" relativeHeight="251747840" behindDoc="0" locked="0" layoutInCell="1" allowOverlap="1" wp14:anchorId="24638E13" wp14:editId="6F464C85">
                <wp:simplePos x="0" y="0"/>
                <wp:positionH relativeFrom="column">
                  <wp:posOffset>2215515</wp:posOffset>
                </wp:positionH>
                <wp:positionV relativeFrom="paragraph">
                  <wp:posOffset>808355</wp:posOffset>
                </wp:positionV>
                <wp:extent cx="1781175" cy="171450"/>
                <wp:effectExtent l="0" t="0" r="28575" b="19050"/>
                <wp:wrapNone/>
                <wp:docPr id="65" name="正方形/長方形 65"/>
                <wp:cNvGraphicFramePr/>
                <a:graphic xmlns:a="http://schemas.openxmlformats.org/drawingml/2006/main">
                  <a:graphicData uri="http://schemas.microsoft.com/office/word/2010/wordprocessingShape">
                    <wps:wsp>
                      <wps:cNvSpPr/>
                      <wps:spPr>
                        <a:xfrm>
                          <a:off x="0" y="0"/>
                          <a:ext cx="17811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ACE966" id="正方形/長方形 65" o:spid="_x0000_s1026" style="position:absolute;left:0;text-align:left;margin-left:174.45pt;margin-top:63.65pt;width:140.25pt;height:13.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" filled="f" strokecolor="red" strokeweight="2pt"/>
            </w:pict>
          </mc:Fallback>
        </mc:AlternateContent>
      </w:r>
      <w:r w:rsidRPr="00CE6DBD">
        <w:rPr>
          <w:rFonts w:cs="メイリオ"/>
          <w:noProof/>
        </w:rPr>
        <w:drawing>
          <wp:inline distT="0" distB="0" distL="0" distR="0" wp14:anchorId="6F8E7D1A" wp14:editId="7C464571">
            <wp:extent cx="5400040" cy="1323188"/>
            <wp:effectExtent l="19050" t="19050" r="10160" b="1079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0040" cy="13231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599D75" w14:textId="405E5814" w:rsidR="00D93553" w:rsidRPr="00CE6DBD" w:rsidRDefault="00521FBB" w:rsidP="00D93553">
      <w:pPr>
        <w:adjustRightInd/>
        <w:snapToGrid/>
        <w:jc w:val="center"/>
        <w:rPr>
          <w:rFonts w:cs="メイリオ"/>
          <w:kern w:val="24"/>
          <w:szCs w:val="24"/>
        </w:rPr>
      </w:pPr>
      <w:r w:rsidRPr="00CE6DBD">
        <w:rPr>
          <w:rFonts w:cs="メイリオ"/>
          <w:b/>
        </w:rPr>
        <w:t>The Upload screen</w:t>
      </w:r>
    </w:p>
    <w:p w14:paraId="620DD1C2" w14:textId="54E98E20" w:rsidR="00D93553" w:rsidRPr="00CE6DBD" w:rsidRDefault="00D93553">
      <w:pPr>
        <w:adjustRightInd/>
        <w:snapToGrid/>
        <w:rPr>
          <w:rFonts w:cs="メイリオ"/>
          <w:kern w:val="24"/>
          <w:szCs w:val="24"/>
          <w:lang w:eastAsia="ar-SA"/>
        </w:rPr>
      </w:pPr>
    </w:p>
    <w:p w14:paraId="1EFE36AC" w14:textId="5CC34E68" w:rsidR="00392DEB" w:rsidRPr="00CE6DBD" w:rsidRDefault="00392DEB">
      <w:pPr>
        <w:adjustRightInd/>
        <w:snapToGrid/>
        <w:rPr>
          <w:rFonts w:cs="メイリオ"/>
          <w:kern w:val="24"/>
          <w:szCs w:val="24"/>
        </w:rPr>
      </w:pPr>
      <w:r w:rsidRPr="00CE6DBD">
        <w:rPr>
          <w:rFonts w:cs="メイリオ"/>
        </w:rPr>
        <w:t>If the administrator settings allow drag-and-drop uploads, you can also upload files by dragging them onto the File List screen.</w:t>
      </w:r>
    </w:p>
    <w:p w14:paraId="292C8388" w14:textId="564E8779" w:rsidR="00392DEB" w:rsidRPr="00CE6DBD" w:rsidRDefault="00392DEB" w:rsidP="00392DEB">
      <w:pPr>
        <w:adjustRightInd/>
        <w:snapToGrid/>
        <w:jc w:val="center"/>
        <w:rPr>
          <w:rFonts w:cs="メイリオ"/>
          <w:kern w:val="24"/>
          <w:szCs w:val="24"/>
        </w:rPr>
      </w:pPr>
      <w:r w:rsidRPr="00CE6DBD">
        <w:rPr>
          <w:rFonts w:cs="メイリオ"/>
          <w:noProof/>
        </w:rPr>
        <w:lastRenderedPageBreak/>
        <w:drawing>
          <wp:inline distT="0" distB="0" distL="0" distR="0" wp14:anchorId="1DB02033" wp14:editId="2EE30054">
            <wp:extent cx="5400040" cy="1594041"/>
            <wp:effectExtent l="19050" t="19050" r="10160" b="2540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1-1.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1594041"/>
                    </a:xfrm>
                    <a:prstGeom prst="rect">
                      <a:avLst/>
                    </a:prstGeom>
                    <a:ln>
                      <a:solidFill>
                        <a:schemeClr val="tx1"/>
                      </a:solidFill>
                    </a:ln>
                  </pic:spPr>
                </pic:pic>
              </a:graphicData>
            </a:graphic>
          </wp:inline>
        </w:drawing>
      </w:r>
    </w:p>
    <w:p w14:paraId="2504BAFC" w14:textId="1D1A7B23" w:rsidR="00392DEB" w:rsidRPr="00CE6DBD" w:rsidRDefault="008C09BC" w:rsidP="00392DEB">
      <w:pPr>
        <w:adjustRightInd/>
        <w:snapToGrid/>
        <w:jc w:val="center"/>
        <w:rPr>
          <w:rFonts w:cs="メイリオ"/>
          <w:b/>
          <w:kern w:val="24"/>
          <w:szCs w:val="24"/>
        </w:rPr>
      </w:pPr>
      <w:r w:rsidRPr="00CE6DBD">
        <w:rPr>
          <w:rFonts w:cs="メイリオ"/>
          <w:b/>
          <w:szCs w:val="24"/>
        </w:rPr>
        <w:t>The File List screen</w:t>
      </w:r>
    </w:p>
    <w:p w14:paraId="24F26793" w14:textId="77777777" w:rsidR="00392DEB" w:rsidRPr="00CE6DBD" w:rsidRDefault="00392DEB">
      <w:pPr>
        <w:adjustRightInd/>
        <w:snapToGrid/>
        <w:rPr>
          <w:rFonts w:cs="メイリオ"/>
          <w:kern w:val="24"/>
          <w:szCs w:val="24"/>
          <w:lang w:eastAsia="ar-SA"/>
        </w:rPr>
      </w:pPr>
    </w:p>
    <w:p w14:paraId="49207ADB" w14:textId="353F0DD8" w:rsidR="001A2F16" w:rsidRPr="00CE6DBD" w:rsidRDefault="00B92F26" w:rsidP="00016951">
      <w:pPr>
        <w:pStyle w:val="2"/>
      </w:pPr>
      <w:bookmarkStart w:id="10" w:name="_Toc53409948"/>
      <w:bookmarkStart w:id="11" w:name="_Toc63779743"/>
      <w:r w:rsidRPr="00CE6DBD">
        <w:t>Download</w:t>
      </w:r>
      <w:bookmarkEnd w:id="9"/>
      <w:bookmarkEnd w:id="10"/>
      <w:bookmarkEnd w:id="11"/>
    </w:p>
    <w:p w14:paraId="3884300C" w14:textId="31E65C8A" w:rsidR="00565D6B" w:rsidRPr="00CE6DBD" w:rsidRDefault="00731273" w:rsidP="00565D6B">
      <w:pPr>
        <w:rPr>
          <w:rFonts w:cs="メイリオ"/>
        </w:rPr>
      </w:pPr>
      <w:r w:rsidRPr="00CE6DBD">
        <w:rPr>
          <w:rFonts w:cs="メイリオ"/>
        </w:rPr>
        <w:t>You can download files stored in Proself to your local computer.</w:t>
      </w:r>
    </w:p>
    <w:p w14:paraId="42D9A9B2" w14:textId="77777777" w:rsidR="00565D6B" w:rsidRPr="00CE6DBD" w:rsidRDefault="00565D6B" w:rsidP="00565D6B">
      <w:pPr>
        <w:rPr>
          <w:rFonts w:cs="メイリオ"/>
        </w:rPr>
      </w:pPr>
    </w:p>
    <w:p w14:paraId="1BD62A13" w14:textId="2D04C43C" w:rsidR="00565D6B" w:rsidRPr="00CE6DBD" w:rsidRDefault="00565D6B" w:rsidP="00565D6B">
      <w:pPr>
        <w:rPr>
          <w:rFonts w:cs="メイリオ"/>
        </w:rPr>
      </w:pPr>
      <w:r w:rsidRPr="00CE6DBD">
        <w:rPr>
          <w:rFonts w:cs="メイリオ"/>
        </w:rPr>
        <w:t>Files in user folders can only be downloaded by the logged-in user. Files in group folders can be downloaded by the logged-in user or by other users belonging to the same group.</w:t>
      </w:r>
    </w:p>
    <w:p w14:paraId="5C1A5146" w14:textId="471E49B4" w:rsidR="00B20BB0" w:rsidRPr="00CE6DBD" w:rsidRDefault="00B20BB0" w:rsidP="00B20BB0">
      <w:pPr>
        <w:pStyle w:val="af5"/>
        <w:numPr>
          <w:ilvl w:val="0"/>
          <w:numId w:val="32"/>
        </w:numPr>
        <w:ind w:leftChars="0"/>
        <w:rPr>
          <w:rFonts w:cs="メイリオ"/>
        </w:rPr>
      </w:pPr>
      <w:r w:rsidRPr="00CE6DBD">
        <w:rPr>
          <w:rFonts w:cs="メイリオ"/>
        </w:rPr>
        <w:t>System administrators can download files stored in any user or group folder.</w:t>
      </w:r>
    </w:p>
    <w:p w14:paraId="15DC8F44" w14:textId="0E53AD0A" w:rsidR="00FE1C46" w:rsidRPr="00CE6DBD" w:rsidRDefault="00FE1C46">
      <w:pPr>
        <w:adjustRightInd/>
        <w:snapToGrid/>
        <w:rPr>
          <w:rFonts w:cs="メイリオ"/>
          <w:lang w:eastAsia="ar-SA"/>
        </w:rPr>
      </w:pPr>
    </w:p>
    <w:p w14:paraId="3A389AB4" w14:textId="05EDB34E" w:rsidR="00805546" w:rsidRPr="00CE6DBD" w:rsidRDefault="00805546" w:rsidP="00805546">
      <w:pPr>
        <w:rPr>
          <w:rFonts w:cs="メイリオ"/>
        </w:rPr>
      </w:pPr>
      <w:r w:rsidRPr="00CE6DBD">
        <w:rPr>
          <w:rFonts w:cs="メイリオ"/>
        </w:rPr>
        <w:t>The following describes the procedure for downloading a file titled “wordA.docx” stored in a user folder.</w:t>
      </w:r>
    </w:p>
    <w:p w14:paraId="39656749" w14:textId="17FED2D2" w:rsidR="00805546" w:rsidRPr="00CE6DBD" w:rsidRDefault="00805546" w:rsidP="00B20BB0">
      <w:pPr>
        <w:rPr>
          <w:rFonts w:cs="メイリオ"/>
          <w:lang w:eastAsia="ar-SA"/>
        </w:rPr>
      </w:pPr>
    </w:p>
    <w:p w14:paraId="2F071751" w14:textId="77962036" w:rsidR="00E556B3" w:rsidRPr="00CE6DBD" w:rsidRDefault="00E556B3" w:rsidP="00F0273D">
      <w:pPr>
        <w:rPr>
          <w:rFonts w:cs="メイリオ"/>
        </w:rPr>
      </w:pPr>
      <w:r w:rsidRPr="00CE6DBD">
        <w:rPr>
          <w:rFonts w:cs="メイリオ"/>
        </w:rPr>
        <w:t>Click “wordA.docx” in the file list.</w:t>
      </w:r>
    </w:p>
    <w:p w14:paraId="6C4E3A0F" w14:textId="6EA22301" w:rsidR="00805546" w:rsidRPr="00CE6DBD" w:rsidRDefault="00E556B3" w:rsidP="00E556B3">
      <w:pPr>
        <w:jc w:val="center"/>
        <w:rPr>
          <w:rFonts w:cs="メイリオ"/>
        </w:rPr>
      </w:pPr>
      <w:r w:rsidRPr="00CE6DBD">
        <w:rPr>
          <w:rFonts w:cs="メイリオ"/>
          <w:noProof/>
        </w:rPr>
        <mc:AlternateContent>
          <mc:Choice Requires="wps">
            <w:drawing>
              <wp:anchor distT="0" distB="0" distL="114300" distR="114300" simplePos="0" relativeHeight="251596288" behindDoc="0" locked="0" layoutInCell="1" allowOverlap="1" wp14:anchorId="0CE6A875" wp14:editId="55906F28">
                <wp:simplePos x="0" y="0"/>
                <wp:positionH relativeFrom="column">
                  <wp:posOffset>1015365</wp:posOffset>
                </wp:positionH>
                <wp:positionV relativeFrom="paragraph">
                  <wp:posOffset>1017905</wp:posOffset>
                </wp:positionV>
                <wp:extent cx="611505" cy="201295"/>
                <wp:effectExtent l="0" t="0" r="17145" b="27305"/>
                <wp:wrapNone/>
                <wp:docPr id="305" name="楕円 305"/>
                <wp:cNvGraphicFramePr/>
                <a:graphic xmlns:a="http://schemas.openxmlformats.org/drawingml/2006/main">
                  <a:graphicData uri="http://schemas.microsoft.com/office/word/2010/wordprocessingShape">
                    <wps:wsp>
                      <wps:cNvSpPr/>
                      <wps:spPr>
                        <a:xfrm>
                          <a:off x="0" y="0"/>
                          <a:ext cx="611505" cy="201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387565" id="楕円 305" o:spid="_x0000_s1026" style="position:absolute;left:0;text-align:left;margin-left:79.95pt;margin-top:80.15pt;width:48.15pt;height:15.8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" filled="f" strokecolor="red" strokeweight="2pt"/>
            </w:pict>
          </mc:Fallback>
        </mc:AlternateContent>
      </w:r>
      <w:r w:rsidRPr="00CE6DBD">
        <w:rPr>
          <w:rFonts w:cs="メイリオ"/>
          <w:noProof/>
        </w:rPr>
        <w:drawing>
          <wp:inline distT="0" distB="0" distL="0" distR="0" wp14:anchorId="0328167F" wp14:editId="210526CD">
            <wp:extent cx="5400040" cy="1341069"/>
            <wp:effectExtent l="19050" t="19050" r="10160" b="120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0040" cy="13410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A80EF1" w14:textId="5028D445" w:rsidR="00805546" w:rsidRPr="00CE6DBD" w:rsidRDefault="00B81710" w:rsidP="00E556B3">
      <w:pPr>
        <w:jc w:val="center"/>
        <w:rPr>
          <w:rFonts w:cs="メイリオ"/>
          <w:b/>
        </w:rPr>
      </w:pPr>
      <w:r w:rsidRPr="00CE6DBD">
        <w:rPr>
          <w:rFonts w:cs="メイリオ"/>
          <w:b/>
        </w:rPr>
        <w:t>The File List screen</w:t>
      </w:r>
    </w:p>
    <w:p w14:paraId="612D4D16" w14:textId="4988CC56" w:rsidR="00805546" w:rsidRPr="00CE6DBD" w:rsidRDefault="00805546" w:rsidP="00B20BB0">
      <w:pPr>
        <w:rPr>
          <w:rFonts w:cs="メイリオ"/>
          <w:lang w:eastAsia="ar-SA"/>
        </w:rPr>
      </w:pPr>
    </w:p>
    <w:p w14:paraId="50908089" w14:textId="2805E785" w:rsidR="00F0273D" w:rsidRPr="00CE6DBD" w:rsidRDefault="00F0273D" w:rsidP="00F0273D">
      <w:pPr>
        <w:rPr>
          <w:rFonts w:cs="メイリオ"/>
        </w:rPr>
      </w:pPr>
      <w:r w:rsidRPr="00CE6DBD">
        <w:rPr>
          <w:rFonts w:cs="メイリオ"/>
        </w:rPr>
        <w:t>When a dialog is shown, select “Save File” and click the “OK” button.</w:t>
      </w:r>
    </w:p>
    <w:p w14:paraId="2013D902" w14:textId="5CA53E43" w:rsidR="00F0273D" w:rsidRPr="00CE6DBD" w:rsidRDefault="00F0273D" w:rsidP="008B18F0">
      <w:pPr>
        <w:pStyle w:val="af5"/>
        <w:numPr>
          <w:ilvl w:val="0"/>
          <w:numId w:val="32"/>
        </w:numPr>
        <w:ind w:leftChars="0"/>
        <w:rPr>
          <w:rFonts w:cs="メイリオ"/>
        </w:rPr>
      </w:pPr>
      <w:r w:rsidRPr="00CE6DBD">
        <w:rPr>
          <w:rFonts w:cs="メイリオ"/>
        </w:rPr>
        <w:t>The dialog’s appearance will vary by browser. Also, some browser settings will prevent the dialog from appearing, instead automatically saving files at a predetermined location.</w:t>
      </w:r>
    </w:p>
    <w:p w14:paraId="5D62458C" w14:textId="69EA1428" w:rsidR="00805546" w:rsidRPr="00CE6DBD" w:rsidRDefault="00F0273D" w:rsidP="00F0273D">
      <w:pPr>
        <w:jc w:val="center"/>
        <w:rPr>
          <w:rFonts w:cs="メイリオ"/>
        </w:rPr>
      </w:pPr>
      <w:r w:rsidRPr="00CE6DBD">
        <w:rPr>
          <w:rFonts w:cs="メイリオ"/>
          <w:noProof/>
        </w:rPr>
        <w:lastRenderedPageBreak/>
        <w:drawing>
          <wp:inline distT="0" distB="0" distL="0" distR="0" wp14:anchorId="79C20708" wp14:editId="5DAE5512">
            <wp:extent cx="2584284" cy="1905463"/>
            <wp:effectExtent l="19050" t="19050" r="26035" b="1905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2-2-1.png"/>
                    <pic:cNvPicPr/>
                  </pic:nvPicPr>
                  <pic:blipFill>
                    <a:blip r:embed="rId27">
                      <a:extLst>
                        <a:ext uri="{28A0092B-C50C-407E-A947-70E740481C1C}">
                          <a14:useLocalDpi xmlns:a14="http://schemas.microsoft.com/office/drawing/2010/main" val="0"/>
                        </a:ext>
                      </a:extLst>
                    </a:blip>
                    <a:stretch>
                      <a:fillRect/>
                    </a:stretch>
                  </pic:blipFill>
                  <pic:spPr>
                    <a:xfrm>
                      <a:off x="0" y="0"/>
                      <a:ext cx="2584284" cy="1905463"/>
                    </a:xfrm>
                    <a:prstGeom prst="rect">
                      <a:avLst/>
                    </a:prstGeom>
                    <a:ln>
                      <a:solidFill>
                        <a:schemeClr val="tx1"/>
                      </a:solidFill>
                    </a:ln>
                  </pic:spPr>
                </pic:pic>
              </a:graphicData>
            </a:graphic>
          </wp:inline>
        </w:drawing>
      </w:r>
    </w:p>
    <w:p w14:paraId="541435D8" w14:textId="2DD6B8E3" w:rsidR="00F0273D" w:rsidRPr="00CE6DBD" w:rsidRDefault="00F0273D" w:rsidP="00F0273D">
      <w:pPr>
        <w:jc w:val="center"/>
        <w:rPr>
          <w:rFonts w:cs="メイリオ"/>
        </w:rPr>
      </w:pPr>
      <w:r w:rsidRPr="00CE6DBD">
        <w:rPr>
          <w:rFonts w:cs="メイリオ"/>
          <w:b/>
        </w:rPr>
        <w:t>The File Save dialog</w:t>
      </w:r>
    </w:p>
    <w:p w14:paraId="4CC8EE57" w14:textId="32799AB6" w:rsidR="00877B40" w:rsidRPr="00CE6DBD" w:rsidRDefault="00877B40">
      <w:pPr>
        <w:adjustRightInd/>
        <w:snapToGrid/>
        <w:rPr>
          <w:rFonts w:cs="メイリオ"/>
          <w:lang w:eastAsia="ar-SA"/>
        </w:rPr>
      </w:pPr>
    </w:p>
    <w:p w14:paraId="3E65B499" w14:textId="7309C01E" w:rsidR="00347B84" w:rsidRPr="00CE6DBD" w:rsidRDefault="008B18F0" w:rsidP="008B18F0">
      <w:pPr>
        <w:rPr>
          <w:rFonts w:cs="メイリオ"/>
        </w:rPr>
      </w:pPr>
      <w:r w:rsidRPr="00CE6DBD">
        <w:rPr>
          <w:rFonts w:cs="メイリオ"/>
        </w:rPr>
        <w:t>The Save Location Confirmation dialog is shown. Specify the location and click the “Save” button. In this example, we will save in the “Documents” folder.</w:t>
      </w:r>
    </w:p>
    <w:p w14:paraId="5ECE1E62" w14:textId="77777777" w:rsidR="008B18F0" w:rsidRPr="00CE6DBD" w:rsidRDefault="008B18F0" w:rsidP="008B18F0">
      <w:pPr>
        <w:jc w:val="center"/>
        <w:rPr>
          <w:rFonts w:cs="メイリオ"/>
        </w:rPr>
      </w:pPr>
      <w:r w:rsidRPr="00CE6DBD">
        <w:rPr>
          <w:rFonts w:cs="メイリオ"/>
          <w:noProof/>
        </w:rPr>
        <w:drawing>
          <wp:inline distT="0" distB="0" distL="0" distR="0" wp14:anchorId="3D9888A5" wp14:editId="04028223">
            <wp:extent cx="4320000" cy="2375756"/>
            <wp:effectExtent l="19050" t="19050" r="23495" b="24765"/>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1.png"/>
                    <pic:cNvPicPr/>
                  </pic:nvPicPr>
                  <pic:blipFill>
                    <a:blip r:embed="rId28">
                      <a:extLst>
                        <a:ext uri="{28A0092B-C50C-407E-A947-70E740481C1C}">
                          <a14:useLocalDpi xmlns:a14="http://schemas.microsoft.com/office/drawing/2010/main" val="0"/>
                        </a:ext>
                      </a:extLst>
                    </a:blip>
                    <a:stretch>
                      <a:fillRect/>
                    </a:stretch>
                  </pic:blipFill>
                  <pic:spPr>
                    <a:xfrm>
                      <a:off x="0" y="0"/>
                      <a:ext cx="4320000" cy="2375756"/>
                    </a:xfrm>
                    <a:prstGeom prst="rect">
                      <a:avLst/>
                    </a:prstGeom>
                    <a:ln>
                      <a:solidFill>
                        <a:schemeClr val="tx1"/>
                      </a:solidFill>
                    </a:ln>
                  </pic:spPr>
                </pic:pic>
              </a:graphicData>
            </a:graphic>
          </wp:inline>
        </w:drawing>
      </w:r>
    </w:p>
    <w:p w14:paraId="24707669" w14:textId="77777777" w:rsidR="008B18F0" w:rsidRPr="00CE6DBD" w:rsidRDefault="008B18F0" w:rsidP="008B18F0">
      <w:pPr>
        <w:jc w:val="center"/>
        <w:rPr>
          <w:rFonts w:cs="メイリオ"/>
          <w:b/>
        </w:rPr>
      </w:pPr>
      <w:r w:rsidRPr="00CE6DBD">
        <w:rPr>
          <w:rFonts w:cs="メイリオ"/>
          <w:b/>
        </w:rPr>
        <w:t>Specifying the file save location</w:t>
      </w:r>
    </w:p>
    <w:p w14:paraId="097B67B3" w14:textId="77777777" w:rsidR="008B18F0" w:rsidRPr="00CE6DBD" w:rsidRDefault="008B18F0" w:rsidP="008B18F0">
      <w:pPr>
        <w:rPr>
          <w:rFonts w:cs="メイリオ"/>
        </w:rPr>
      </w:pPr>
    </w:p>
    <w:p w14:paraId="5E45F16D" w14:textId="31E4720F" w:rsidR="008B18F0" w:rsidRPr="00CE6DBD" w:rsidRDefault="008B18F0" w:rsidP="008B18F0">
      <w:pPr>
        <w:rPr>
          <w:rFonts w:cs="メイリオ"/>
        </w:rPr>
      </w:pPr>
      <w:r w:rsidRPr="00CE6DBD">
        <w:rPr>
          <w:rFonts w:cs="メイリオ"/>
        </w:rPr>
        <w:t>The “wordA.docx” file is saved in the “Documents folder.”</w:t>
      </w:r>
    </w:p>
    <w:p w14:paraId="3C4BD3AA" w14:textId="0AB7D225" w:rsidR="008B18F0" w:rsidRPr="00CE6DBD" w:rsidRDefault="00765135" w:rsidP="00765135">
      <w:pPr>
        <w:rPr>
          <w:rFonts w:cs="メイリオ"/>
        </w:rPr>
      </w:pPr>
      <w:r w:rsidRPr="00CE6DBD">
        <w:rPr>
          <w:rFonts w:cs="メイリオ"/>
        </w:rPr>
        <w:t>Note: The source file remains in Proself.</w:t>
      </w:r>
    </w:p>
    <w:p w14:paraId="4403FE45" w14:textId="77777777" w:rsidR="008B18F0" w:rsidRPr="00CE6DBD" w:rsidRDefault="008B18F0" w:rsidP="008B18F0">
      <w:pPr>
        <w:jc w:val="center"/>
        <w:rPr>
          <w:rFonts w:cs="メイリオ"/>
        </w:rPr>
      </w:pPr>
      <w:r w:rsidRPr="00CE6DBD">
        <w:rPr>
          <w:rFonts w:cs="メイリオ"/>
          <w:noProof/>
        </w:rPr>
        <w:lastRenderedPageBreak/>
        <w:drawing>
          <wp:inline distT="0" distB="0" distL="0" distR="0" wp14:anchorId="7DD0ADAF" wp14:editId="6F473016">
            <wp:extent cx="5040000" cy="2044575"/>
            <wp:effectExtent l="19050" t="19050" r="27305" b="1333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8.bmp"/>
                    <pic:cNvPicPr/>
                  </pic:nvPicPr>
                  <pic:blipFill>
                    <a:blip r:embed="rId29">
                      <a:extLst>
                        <a:ext uri="{28A0092B-C50C-407E-A947-70E740481C1C}">
                          <a14:useLocalDpi xmlns:a14="http://schemas.microsoft.com/office/drawing/2010/main" val="0"/>
                        </a:ext>
                      </a:extLst>
                    </a:blip>
                    <a:stretch>
                      <a:fillRect/>
                    </a:stretch>
                  </pic:blipFill>
                  <pic:spPr>
                    <a:xfrm>
                      <a:off x="0" y="0"/>
                      <a:ext cx="5040000" cy="2044575"/>
                    </a:xfrm>
                    <a:prstGeom prst="rect">
                      <a:avLst/>
                    </a:prstGeom>
                    <a:ln>
                      <a:solidFill>
                        <a:schemeClr val="tx1"/>
                      </a:solidFill>
                    </a:ln>
                  </pic:spPr>
                </pic:pic>
              </a:graphicData>
            </a:graphic>
          </wp:inline>
        </w:drawing>
      </w:r>
    </w:p>
    <w:p w14:paraId="683E6AEA" w14:textId="77777777" w:rsidR="008B18F0" w:rsidRPr="00CE6DBD" w:rsidRDefault="008B18F0" w:rsidP="008B18F0">
      <w:pPr>
        <w:jc w:val="center"/>
        <w:rPr>
          <w:rFonts w:cs="メイリオ"/>
          <w:b/>
        </w:rPr>
      </w:pPr>
      <w:r w:rsidRPr="00CE6DBD">
        <w:rPr>
          <w:rFonts w:cs="メイリオ"/>
          <w:b/>
        </w:rPr>
        <w:t>The Documents folder on the local PC</w:t>
      </w:r>
    </w:p>
    <w:p w14:paraId="7FC69E5B" w14:textId="77777777" w:rsidR="00731273" w:rsidRPr="00CE6DBD" w:rsidRDefault="00731273" w:rsidP="00731273">
      <w:pPr>
        <w:rPr>
          <w:rFonts w:cs="メイリオ"/>
          <w:lang w:eastAsia="ar-SA"/>
        </w:rPr>
      </w:pPr>
    </w:p>
    <w:p w14:paraId="480ED4F8" w14:textId="0859E4E7" w:rsidR="006213EA" w:rsidRPr="00CE6DBD" w:rsidRDefault="007A1D2D" w:rsidP="00565D6B">
      <w:pPr>
        <w:pStyle w:val="2"/>
      </w:pPr>
      <w:bookmarkStart w:id="12" w:name="_Toc53409949"/>
      <w:bookmarkStart w:id="13" w:name="_Toc63779744"/>
      <w:r w:rsidRPr="00CE6DBD">
        <w:t>Batch Download</w:t>
      </w:r>
      <w:bookmarkEnd w:id="12"/>
      <w:bookmarkEnd w:id="13"/>
    </w:p>
    <w:p w14:paraId="33257415" w14:textId="5DFFDD8D" w:rsidR="00BA2C4A" w:rsidRPr="00CE6DBD" w:rsidRDefault="00BA2C4A" w:rsidP="006213EA">
      <w:pPr>
        <w:rPr>
          <w:rFonts w:cs="メイリオ"/>
        </w:rPr>
      </w:pPr>
      <w:r w:rsidRPr="00CE6DBD">
        <w:rPr>
          <w:rFonts w:cs="メイリオ"/>
        </w:rPr>
        <w:t>When downloading multiple files stored in Proself, or when downloading a folder, use the Batch Download function.</w:t>
      </w:r>
    </w:p>
    <w:p w14:paraId="4F9D671C" w14:textId="25681223" w:rsidR="00901C32" w:rsidRPr="00CE6DBD" w:rsidRDefault="001A3E31" w:rsidP="0046163B">
      <w:pPr>
        <w:pStyle w:val="af5"/>
        <w:numPr>
          <w:ilvl w:val="0"/>
          <w:numId w:val="32"/>
        </w:numPr>
        <w:ind w:leftChars="0"/>
        <w:rPr>
          <w:rFonts w:cs="メイリオ"/>
        </w:rPr>
      </w:pPr>
      <w:r w:rsidRPr="00CE6DBD">
        <w:rPr>
          <w:rFonts w:cs="メイリオ"/>
        </w:rPr>
        <w:t>Note that administrator settings may prevent use of this function.</w:t>
      </w:r>
    </w:p>
    <w:p w14:paraId="248C9345" w14:textId="77777777" w:rsidR="00797CFF" w:rsidRPr="00CE6DBD" w:rsidRDefault="00797CFF" w:rsidP="00797CFF">
      <w:pPr>
        <w:rPr>
          <w:rFonts w:cs="メイリオ"/>
        </w:rPr>
      </w:pPr>
    </w:p>
    <w:p w14:paraId="7C903B03" w14:textId="0FF825D0" w:rsidR="00901C32" w:rsidRPr="00CE6DBD" w:rsidRDefault="008C09BC" w:rsidP="006213EA">
      <w:pPr>
        <w:rPr>
          <w:rFonts w:cs="メイリオ"/>
        </w:rPr>
      </w:pPr>
      <w:r w:rsidRPr="00CE6DBD">
        <w:rPr>
          <w:rFonts w:cs="メイリオ"/>
        </w:rPr>
        <w:t>In the File List screen, click the checkboxes for the files and folders you wish to download, then click “Batch Download” from the menu at the top of the screen.</w:t>
      </w:r>
    </w:p>
    <w:p w14:paraId="4B6EF014" w14:textId="2CE06284" w:rsidR="00BA2C4A" w:rsidRPr="00CE6DBD" w:rsidRDefault="00432257" w:rsidP="0013311D">
      <w:pPr>
        <w:jc w:val="center"/>
        <w:rPr>
          <w:rFonts w:cs="メイリオ"/>
        </w:rPr>
      </w:pPr>
      <w:r w:rsidRPr="00CE6DBD">
        <w:rPr>
          <w:rFonts w:cs="メイリオ"/>
          <w:noProof/>
        </w:rPr>
        <mc:AlternateContent>
          <mc:Choice Requires="wps">
            <w:drawing>
              <wp:anchor distT="0" distB="0" distL="114300" distR="114300" simplePos="0" relativeHeight="251704832" behindDoc="0" locked="0" layoutInCell="1" allowOverlap="1" wp14:anchorId="39B4CA8C" wp14:editId="190C9EC0">
                <wp:simplePos x="0" y="0"/>
                <wp:positionH relativeFrom="column">
                  <wp:posOffset>767715</wp:posOffset>
                </wp:positionH>
                <wp:positionV relativeFrom="paragraph">
                  <wp:posOffset>722630</wp:posOffset>
                </wp:positionV>
                <wp:extent cx="257175" cy="723900"/>
                <wp:effectExtent l="0" t="0" r="28575" b="19050"/>
                <wp:wrapNone/>
                <wp:docPr id="312" name="楕円 312"/>
                <wp:cNvGraphicFramePr/>
                <a:graphic xmlns:a="http://schemas.openxmlformats.org/drawingml/2006/main">
                  <a:graphicData uri="http://schemas.microsoft.com/office/word/2010/wordprocessingShape">
                    <wps:wsp>
                      <wps:cNvSpPr/>
                      <wps:spPr>
                        <a:xfrm>
                          <a:off x="0" y="0"/>
                          <a:ext cx="2571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B645E2" id="楕円 312" o:spid="_x0000_s1026" style="position:absolute;left:0;text-align:left;margin-left:60.45pt;margin-top:56.9pt;width:20.25pt;height:5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" filled="f" strokecolor="red" strokeweight="2pt"/>
            </w:pict>
          </mc:Fallback>
        </mc:AlternateContent>
      </w:r>
      <w:r w:rsidRPr="00CE6DBD">
        <w:rPr>
          <w:rFonts w:cs="メイリオ"/>
          <w:noProof/>
        </w:rPr>
        <mc:AlternateContent>
          <mc:Choice Requires="wps">
            <w:drawing>
              <wp:anchor distT="0" distB="0" distL="114300" distR="114300" simplePos="0" relativeHeight="251698688" behindDoc="0" locked="0" layoutInCell="1" allowOverlap="1" wp14:anchorId="4E38B4C5" wp14:editId="1432EED0">
                <wp:simplePos x="0" y="0"/>
                <wp:positionH relativeFrom="column">
                  <wp:posOffset>1910715</wp:posOffset>
                </wp:positionH>
                <wp:positionV relativeFrom="paragraph">
                  <wp:posOffset>261620</wp:posOffset>
                </wp:positionV>
                <wp:extent cx="733425" cy="219075"/>
                <wp:effectExtent l="0" t="0" r="28575" b="28575"/>
                <wp:wrapNone/>
                <wp:docPr id="311" name="楕円 311"/>
                <wp:cNvGraphicFramePr/>
                <a:graphic xmlns:a="http://schemas.openxmlformats.org/drawingml/2006/main">
                  <a:graphicData uri="http://schemas.microsoft.com/office/word/2010/wordprocessingShape">
                    <wps:wsp>
                      <wps:cNvSpPr/>
                      <wps:spPr>
                        <a:xfrm>
                          <a:off x="0" y="0"/>
                          <a:ext cx="7334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A4723E" id="楕円 311" o:spid="_x0000_s1026" style="position:absolute;left:0;text-align:left;margin-left:150.45pt;margin-top:20.6pt;width:57.75pt;height:17.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" filled="f" strokecolor="red" strokeweight="2pt"/>
            </w:pict>
          </mc:Fallback>
        </mc:AlternateContent>
      </w:r>
      <w:r w:rsidRPr="00CE6DBD">
        <w:rPr>
          <w:rFonts w:cs="メイリオ"/>
          <w:noProof/>
        </w:rPr>
        <w:drawing>
          <wp:inline distT="0" distB="0" distL="0" distR="0" wp14:anchorId="00DEDF0D" wp14:editId="01006AD9">
            <wp:extent cx="5400000" cy="1546689"/>
            <wp:effectExtent l="19050" t="19050" r="10795" b="1587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00000" cy="15466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FC7198" w14:textId="11C9A51B" w:rsidR="00F15736" w:rsidRPr="00CE6DBD" w:rsidRDefault="0065651C" w:rsidP="00901C32">
      <w:pPr>
        <w:jc w:val="center"/>
        <w:rPr>
          <w:rFonts w:cs="メイリオ"/>
          <w:b/>
        </w:rPr>
      </w:pPr>
      <w:r w:rsidRPr="00CE6DBD">
        <w:rPr>
          <w:rFonts w:cs="メイリオ"/>
          <w:b/>
        </w:rPr>
        <w:t>The File List screen</w:t>
      </w:r>
    </w:p>
    <w:p w14:paraId="743590E7" w14:textId="5F0EF023" w:rsidR="00F15736" w:rsidRPr="00CE6DBD" w:rsidRDefault="00F15736" w:rsidP="006213EA">
      <w:pPr>
        <w:rPr>
          <w:rFonts w:cs="メイリオ"/>
        </w:rPr>
      </w:pPr>
    </w:p>
    <w:p w14:paraId="5B1F4F72" w14:textId="6D2C27ED" w:rsidR="0013311D" w:rsidRPr="00CE6DBD" w:rsidRDefault="00D03D2E" w:rsidP="0013311D">
      <w:pPr>
        <w:pStyle w:val="af5"/>
        <w:numPr>
          <w:ilvl w:val="0"/>
          <w:numId w:val="32"/>
        </w:numPr>
        <w:ind w:leftChars="0"/>
        <w:rPr>
          <w:rFonts w:cs="メイリオ"/>
        </w:rPr>
      </w:pPr>
      <w:r w:rsidRPr="00CE6DBD">
        <w:rPr>
          <w:rFonts w:cs="メイリオ"/>
        </w:rPr>
        <w:t>You can select all displayed files and folders by clicking the checkb</w:t>
      </w:r>
      <w:r w:rsidR="00877B40" w:rsidRPr="00CE6DBD">
        <w:rPr>
          <w:rFonts w:cs="メイリオ"/>
        </w:rPr>
        <w:t>ox at the top of the File List.</w:t>
      </w:r>
    </w:p>
    <w:p w14:paraId="6979A299" w14:textId="2E18E6C2" w:rsidR="00901C32" w:rsidRPr="00CE6DBD" w:rsidRDefault="0013311D" w:rsidP="00432257">
      <w:pPr>
        <w:jc w:val="center"/>
        <w:rPr>
          <w:rFonts w:cs="メイリオ"/>
        </w:rPr>
      </w:pPr>
      <w:r w:rsidRPr="00CE6DBD">
        <w:rPr>
          <w:rFonts w:cs="メイリオ"/>
          <w:noProof/>
        </w:rPr>
        <w:lastRenderedPageBreak/>
        <mc:AlternateContent>
          <mc:Choice Requires="wps">
            <w:drawing>
              <wp:anchor distT="0" distB="0" distL="114300" distR="114300" simplePos="0" relativeHeight="251598336" behindDoc="0" locked="0" layoutInCell="1" allowOverlap="1" wp14:anchorId="11632222" wp14:editId="080FACAD">
                <wp:simplePos x="0" y="0"/>
                <wp:positionH relativeFrom="column">
                  <wp:posOffset>786765</wp:posOffset>
                </wp:positionH>
                <wp:positionV relativeFrom="paragraph">
                  <wp:posOffset>461645</wp:posOffset>
                </wp:positionV>
                <wp:extent cx="247650" cy="209550"/>
                <wp:effectExtent l="0" t="0" r="19050" b="19050"/>
                <wp:wrapNone/>
                <wp:docPr id="318" name="楕円 318"/>
                <wp:cNvGraphicFramePr/>
                <a:graphic xmlns:a="http://schemas.openxmlformats.org/drawingml/2006/main">
                  <a:graphicData uri="http://schemas.microsoft.com/office/word/2010/wordprocessingShape">
                    <wps:wsp>
                      <wps:cNvSpPr/>
                      <wps:spPr>
                        <a:xfrm>
                          <a:off x="0" y="0"/>
                          <a:ext cx="2476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08FF6E" id="楕円 318" o:spid="_x0000_s1026" style="position:absolute;left:0;text-align:left;margin-left:61.95pt;margin-top:36.35pt;width:19.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" filled="f" strokecolor="red" strokeweight="2pt"/>
            </w:pict>
          </mc:Fallback>
        </mc:AlternateContent>
      </w:r>
      <w:r w:rsidRPr="00CE6DBD">
        <w:rPr>
          <w:rFonts w:cs="メイリオ"/>
          <w:noProof/>
        </w:rPr>
        <w:drawing>
          <wp:inline distT="0" distB="0" distL="0" distR="0" wp14:anchorId="52BA816B" wp14:editId="5C6011E8">
            <wp:extent cx="5400000" cy="1555629"/>
            <wp:effectExtent l="19050" t="19050" r="10795" b="2603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00000" cy="15556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59681D" w14:textId="516793FC" w:rsidR="0013311D" w:rsidRPr="00CE6DBD" w:rsidRDefault="0065651C" w:rsidP="00A57181">
      <w:pPr>
        <w:jc w:val="center"/>
        <w:rPr>
          <w:rFonts w:cs="メイリオ"/>
        </w:rPr>
      </w:pPr>
      <w:r w:rsidRPr="00CE6DBD">
        <w:rPr>
          <w:rFonts w:cs="メイリオ"/>
          <w:b/>
        </w:rPr>
        <w:t>The File List screen</w:t>
      </w:r>
    </w:p>
    <w:p w14:paraId="28601BC2" w14:textId="3888A069" w:rsidR="0013311D" w:rsidRPr="00CE6DBD" w:rsidRDefault="0013311D" w:rsidP="006213EA">
      <w:pPr>
        <w:rPr>
          <w:rFonts w:cs="メイリオ"/>
        </w:rPr>
      </w:pPr>
    </w:p>
    <w:p w14:paraId="6C7EB3BC" w14:textId="1D3AE675" w:rsidR="00347B84" w:rsidRPr="00CE6DBD" w:rsidRDefault="00BB5A0F" w:rsidP="006213EA">
      <w:pPr>
        <w:rPr>
          <w:rFonts w:cs="メイリオ"/>
        </w:rPr>
      </w:pPr>
      <w:r w:rsidRPr="00CE6DBD">
        <w:rPr>
          <w:rFonts w:cs="メイリオ"/>
        </w:rPr>
        <w:t>The Save Location Confirmation dialog is shown. Specify an appropriate save location and save the files. When performing a batch download, you can download files and folders combined into a single .ZIP file.</w:t>
      </w:r>
    </w:p>
    <w:p w14:paraId="0EB3A7D9" w14:textId="77777777" w:rsidR="00BB5A0F" w:rsidRPr="00CE6DBD" w:rsidRDefault="00BB5A0F" w:rsidP="006213EA">
      <w:pPr>
        <w:rPr>
          <w:rFonts w:cs="メイリオ"/>
        </w:rPr>
      </w:pPr>
    </w:p>
    <w:p w14:paraId="6162D5FA" w14:textId="5276C70B" w:rsidR="00F15736" w:rsidRPr="00CE6DBD" w:rsidRDefault="00901C32" w:rsidP="00901C32">
      <w:pPr>
        <w:jc w:val="center"/>
        <w:rPr>
          <w:rFonts w:cs="メイリオ"/>
        </w:rPr>
      </w:pPr>
      <w:r w:rsidRPr="00CE6DBD">
        <w:rPr>
          <w:rFonts w:cs="メイリオ"/>
          <w:noProof/>
        </w:rPr>
        <w:drawing>
          <wp:inline distT="0" distB="0" distL="0" distR="0" wp14:anchorId="31BEE5BC" wp14:editId="0C0024DC">
            <wp:extent cx="2880000" cy="1977512"/>
            <wp:effectExtent l="19050" t="19050" r="15875" b="2286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2-3-1.png"/>
                    <pic:cNvPicPr/>
                  </pic:nvPicPr>
                  <pic:blipFill>
                    <a:blip r:embed="rId32">
                      <a:extLst>
                        <a:ext uri="{28A0092B-C50C-407E-A947-70E740481C1C}">
                          <a14:useLocalDpi xmlns:a14="http://schemas.microsoft.com/office/drawing/2010/main" val="0"/>
                        </a:ext>
                      </a:extLst>
                    </a:blip>
                    <a:stretch>
                      <a:fillRect/>
                    </a:stretch>
                  </pic:blipFill>
                  <pic:spPr>
                    <a:xfrm>
                      <a:off x="0" y="0"/>
                      <a:ext cx="2880000" cy="1977512"/>
                    </a:xfrm>
                    <a:prstGeom prst="rect">
                      <a:avLst/>
                    </a:prstGeom>
                    <a:ln>
                      <a:solidFill>
                        <a:schemeClr val="tx1"/>
                      </a:solidFill>
                    </a:ln>
                  </pic:spPr>
                </pic:pic>
              </a:graphicData>
            </a:graphic>
          </wp:inline>
        </w:drawing>
      </w:r>
    </w:p>
    <w:p w14:paraId="18BEF5A7" w14:textId="704B091B" w:rsidR="00D30957" w:rsidRPr="00CE6DBD" w:rsidRDefault="00AC1F81" w:rsidP="00DA2A1F">
      <w:pPr>
        <w:jc w:val="center"/>
        <w:rPr>
          <w:rFonts w:cs="メイリオ"/>
          <w:b/>
        </w:rPr>
      </w:pPr>
      <w:r w:rsidRPr="00CE6DBD">
        <w:rPr>
          <w:rFonts w:cs="メイリオ"/>
          <w:b/>
        </w:rPr>
        <w:t>The File Save dialog</w:t>
      </w:r>
      <w:bookmarkStart w:id="14" w:name="_外部の人にファイルを渡す(Web公開)"/>
      <w:bookmarkStart w:id="15" w:name="_Toc414281096"/>
      <w:bookmarkEnd w:id="14"/>
      <w:r w:rsidR="00D30957" w:rsidRPr="00CE6DBD">
        <w:rPr>
          <w:rFonts w:cs="メイリオ"/>
        </w:rPr>
        <w:br w:type="page"/>
      </w:r>
    </w:p>
    <w:p w14:paraId="2D23D65D" w14:textId="1498A704" w:rsidR="006213EA" w:rsidRPr="00CE6DBD" w:rsidRDefault="00D30957" w:rsidP="006213EA">
      <w:pPr>
        <w:pStyle w:val="1"/>
        <w:rPr>
          <w:rFonts w:cs="メイリオ"/>
        </w:rPr>
      </w:pPr>
      <w:bookmarkStart w:id="16" w:name="_Toc53409950"/>
      <w:bookmarkStart w:id="17" w:name="_Toc63779745"/>
      <w:r w:rsidRPr="00CE6DBD">
        <w:rPr>
          <w:rFonts w:cs="メイリオ"/>
        </w:rPr>
        <w:lastRenderedPageBreak/>
        <w:t>File delivery</w:t>
      </w:r>
      <w:bookmarkEnd w:id="15"/>
      <w:bookmarkEnd w:id="16"/>
      <w:bookmarkEnd w:id="17"/>
    </w:p>
    <w:p w14:paraId="4E41A32F" w14:textId="4CEC03CC" w:rsidR="00924A90" w:rsidRPr="00CE6DBD" w:rsidRDefault="00924A90" w:rsidP="00A66508">
      <w:pPr>
        <w:rPr>
          <w:rFonts w:cs="メイリオ"/>
        </w:rPr>
      </w:pPr>
      <w:r w:rsidRPr="00CE6DBD">
        <w:rPr>
          <w:rFonts w:cs="メイリオ"/>
        </w:rPr>
        <w:t>You can use the Web Publication, Delivery Folder, Send File, or File Receive functions to deliver files to external persons not having a Proself account. These features can handle files that would be too large to send as e-mail attachments.</w:t>
      </w:r>
    </w:p>
    <w:p w14:paraId="6F41AE65" w14:textId="6F6E2336" w:rsidR="00924A90" w:rsidRPr="00CE6DBD" w:rsidRDefault="00924A90" w:rsidP="00A66508">
      <w:pPr>
        <w:rPr>
          <w:rFonts w:cs="メイリオ"/>
        </w:rPr>
      </w:pPr>
    </w:p>
    <w:p w14:paraId="6F49D231" w14:textId="3A7A4C6C" w:rsidR="00F33E43" w:rsidRPr="00CE6DBD" w:rsidRDefault="00F33E43" w:rsidP="00A66508">
      <w:pPr>
        <w:rPr>
          <w:rFonts w:cs="メイリオ"/>
        </w:rPr>
      </w:pPr>
      <w:r w:rsidRPr="00CE6DBD">
        <w:rPr>
          <w:rFonts w:cs="メイリオ"/>
        </w:rPr>
        <w:t>The following presents an overview of each function.</w:t>
      </w:r>
    </w:p>
    <w:tbl>
      <w:tblPr>
        <w:tblStyle w:val="af1"/>
        <w:tblW w:w="0" w:type="auto"/>
        <w:tblInd w:w="108" w:type="dxa"/>
        <w:tblLook w:val="04A0" w:firstRow="1" w:lastRow="0" w:firstColumn="1" w:lastColumn="0" w:noHBand="0" w:noVBand="1"/>
      </w:tblPr>
      <w:tblGrid>
        <w:gridCol w:w="2527"/>
        <w:gridCol w:w="5859"/>
      </w:tblGrid>
      <w:tr w:rsidR="00924A90" w:rsidRPr="00CE6DBD" w14:paraId="3DE5105B" w14:textId="77777777" w:rsidTr="00924A90">
        <w:trPr>
          <w:cantSplit/>
          <w:tblHeader/>
        </w:trPr>
        <w:tc>
          <w:tcPr>
            <w:tcW w:w="2552" w:type="dxa"/>
            <w:shd w:val="clear" w:color="auto" w:fill="DAEEF3" w:themeFill="accent5" w:themeFillTint="33"/>
          </w:tcPr>
          <w:p w14:paraId="29D6CC39" w14:textId="265F10B8" w:rsidR="00924A90" w:rsidRPr="00CE6DBD" w:rsidRDefault="00924A90" w:rsidP="00924A90">
            <w:pPr>
              <w:rPr>
                <w:rFonts w:cs="メイリオ"/>
              </w:rPr>
            </w:pPr>
            <w:r w:rsidRPr="00CE6DBD">
              <w:rPr>
                <w:rFonts w:cs="メイリオ"/>
              </w:rPr>
              <w:t>Function name</w:t>
            </w:r>
          </w:p>
        </w:tc>
        <w:tc>
          <w:tcPr>
            <w:tcW w:w="5953" w:type="dxa"/>
            <w:shd w:val="clear" w:color="auto" w:fill="DAEEF3" w:themeFill="accent5" w:themeFillTint="33"/>
          </w:tcPr>
          <w:p w14:paraId="30656BCB" w14:textId="40239F5B" w:rsidR="00924A90" w:rsidRPr="00CE6DBD" w:rsidRDefault="00924A90" w:rsidP="00924A90">
            <w:pPr>
              <w:rPr>
                <w:rFonts w:cs="メイリオ"/>
              </w:rPr>
            </w:pPr>
            <w:r w:rsidRPr="00CE6DBD">
              <w:rPr>
                <w:rFonts w:cs="メイリオ"/>
              </w:rPr>
              <w:t>Overview</w:t>
            </w:r>
          </w:p>
        </w:tc>
      </w:tr>
      <w:tr w:rsidR="00924A90" w:rsidRPr="00CE6DBD" w14:paraId="45618BC8" w14:textId="77777777" w:rsidTr="00924A90">
        <w:trPr>
          <w:cantSplit/>
        </w:trPr>
        <w:tc>
          <w:tcPr>
            <w:tcW w:w="2552" w:type="dxa"/>
          </w:tcPr>
          <w:p w14:paraId="17B14316" w14:textId="5FAC1084" w:rsidR="00924A90" w:rsidRPr="00CE6DBD" w:rsidRDefault="0061161D" w:rsidP="00924A90">
            <w:pPr>
              <w:rPr>
                <w:rFonts w:cs="メイリオ"/>
              </w:rPr>
            </w:pPr>
            <w:r w:rsidRPr="00CE6DBD">
              <w:rPr>
                <w:rFonts w:cs="メイリオ"/>
              </w:rPr>
              <w:t>Web Publication</w:t>
            </w:r>
          </w:p>
        </w:tc>
        <w:tc>
          <w:tcPr>
            <w:tcW w:w="5953" w:type="dxa"/>
          </w:tcPr>
          <w:p w14:paraId="0667562C" w14:textId="045614D4" w:rsidR="00924A90" w:rsidRPr="00CE6DBD" w:rsidRDefault="00924A90" w:rsidP="00924A90">
            <w:pPr>
              <w:rPr>
                <w:rFonts w:cs="メイリオ"/>
              </w:rPr>
            </w:pPr>
            <w:r w:rsidRPr="00CE6DBD">
              <w:rPr>
                <w:rFonts w:cs="メイリオ"/>
              </w:rPr>
              <w:t>Generates a single-use URL for delivery of a file or folder stored in Proself.</w:t>
            </w:r>
          </w:p>
        </w:tc>
      </w:tr>
      <w:tr w:rsidR="00924A90" w:rsidRPr="00CE6DBD" w14:paraId="3E0767F7" w14:textId="77777777" w:rsidTr="00924A90">
        <w:trPr>
          <w:cantSplit/>
        </w:trPr>
        <w:tc>
          <w:tcPr>
            <w:tcW w:w="2552" w:type="dxa"/>
          </w:tcPr>
          <w:p w14:paraId="56ADB2D6" w14:textId="765FCDE9" w:rsidR="00924A90" w:rsidRPr="00CE6DBD" w:rsidRDefault="0061161D" w:rsidP="00924A90">
            <w:pPr>
              <w:rPr>
                <w:rFonts w:cs="メイリオ"/>
              </w:rPr>
            </w:pPr>
            <w:r w:rsidRPr="00CE6DBD">
              <w:rPr>
                <w:rFonts w:cs="メイリオ"/>
              </w:rPr>
              <w:t>Delivery Folder</w:t>
            </w:r>
          </w:p>
        </w:tc>
        <w:tc>
          <w:tcPr>
            <w:tcW w:w="5953" w:type="dxa"/>
          </w:tcPr>
          <w:p w14:paraId="60B294E8" w14:textId="4C4BE644" w:rsidR="00924A90" w:rsidRPr="00CE6DBD" w:rsidRDefault="00CC4CD6" w:rsidP="00CC4CD6">
            <w:pPr>
              <w:rPr>
                <w:rFonts w:cs="メイリオ"/>
              </w:rPr>
            </w:pPr>
            <w:r w:rsidRPr="00CE6DBD">
              <w:rPr>
                <w:rFonts w:cs="メイリオ"/>
              </w:rPr>
              <w:t>Generates a single-use URL for delivery of a folder stored in Proself.</w:t>
            </w:r>
          </w:p>
        </w:tc>
      </w:tr>
      <w:tr w:rsidR="00924A90" w:rsidRPr="00CE6DBD" w14:paraId="1EF8D131" w14:textId="77777777" w:rsidTr="00924A90">
        <w:trPr>
          <w:cantSplit/>
        </w:trPr>
        <w:tc>
          <w:tcPr>
            <w:tcW w:w="2552" w:type="dxa"/>
          </w:tcPr>
          <w:p w14:paraId="4A3C6188" w14:textId="304D2859" w:rsidR="00924A90" w:rsidRPr="00CE6DBD" w:rsidRDefault="00790072" w:rsidP="00924A90">
            <w:pPr>
              <w:rPr>
                <w:rFonts w:cs="メイリオ"/>
              </w:rPr>
            </w:pPr>
            <w:r w:rsidRPr="00CE6DBD">
              <w:rPr>
                <w:rFonts w:cs="メイリオ"/>
              </w:rPr>
              <w:t>Send File</w:t>
            </w:r>
          </w:p>
        </w:tc>
        <w:tc>
          <w:tcPr>
            <w:tcW w:w="5953" w:type="dxa"/>
          </w:tcPr>
          <w:p w14:paraId="09766B23" w14:textId="5ED93927" w:rsidR="00924A90" w:rsidRPr="00CE6DBD" w:rsidRDefault="00645198" w:rsidP="008C3166">
            <w:pPr>
              <w:rPr>
                <w:rFonts w:cs="メイリオ"/>
              </w:rPr>
            </w:pPr>
            <w:r w:rsidRPr="00CE6DBD">
              <w:rPr>
                <w:rFonts w:cs="メイリオ"/>
              </w:rPr>
              <w:t>Allows simultaneous file upload, single-use URL generation, and e-mail delivery.</w:t>
            </w:r>
          </w:p>
        </w:tc>
      </w:tr>
      <w:tr w:rsidR="00924A90" w:rsidRPr="00CE6DBD" w14:paraId="2292428F" w14:textId="77777777" w:rsidTr="00924A90">
        <w:trPr>
          <w:cantSplit/>
        </w:trPr>
        <w:tc>
          <w:tcPr>
            <w:tcW w:w="2552" w:type="dxa"/>
          </w:tcPr>
          <w:p w14:paraId="19FC5509" w14:textId="5FA79968" w:rsidR="00924A90" w:rsidRPr="00CE6DBD" w:rsidRDefault="006C1CB1" w:rsidP="00924A90">
            <w:pPr>
              <w:rPr>
                <w:rFonts w:cs="メイリオ"/>
              </w:rPr>
            </w:pPr>
            <w:r w:rsidRPr="00CE6DBD">
              <w:rPr>
                <w:rFonts w:cs="メイリオ"/>
              </w:rPr>
              <w:t>File Receive</w:t>
            </w:r>
          </w:p>
        </w:tc>
        <w:tc>
          <w:tcPr>
            <w:tcW w:w="5953" w:type="dxa"/>
          </w:tcPr>
          <w:p w14:paraId="0056F218" w14:textId="724E0AAA" w:rsidR="00924A90" w:rsidRPr="00CE6DBD" w:rsidRDefault="000F6ABA" w:rsidP="000F6ABA">
            <w:pPr>
              <w:rPr>
                <w:rFonts w:cs="メイリオ"/>
              </w:rPr>
            </w:pPr>
            <w:r w:rsidRPr="00CE6DBD">
              <w:rPr>
                <w:rFonts w:cs="メイリオ"/>
              </w:rPr>
              <w:t>Allows simultaneous folder creation, single-use URL generation, and e-mail delivery.</w:t>
            </w:r>
          </w:p>
        </w:tc>
      </w:tr>
    </w:tbl>
    <w:p w14:paraId="2AB95B20" w14:textId="3AC86B88" w:rsidR="00A02653" w:rsidRPr="00CE6DBD" w:rsidRDefault="00A02653" w:rsidP="00A66508">
      <w:pPr>
        <w:rPr>
          <w:rFonts w:cs="メイリオ"/>
        </w:rPr>
      </w:pPr>
    </w:p>
    <w:p w14:paraId="6102912A" w14:textId="7F98A4B6" w:rsidR="00A02653" w:rsidRPr="00CE6DBD" w:rsidRDefault="001F36AB" w:rsidP="00A66508">
      <w:pPr>
        <w:rPr>
          <w:rFonts w:cs="メイリオ"/>
        </w:rPr>
      </w:pPr>
      <w:r w:rsidRPr="00CE6DBD">
        <w:rPr>
          <w:rFonts w:cs="メイリオ"/>
        </w:rPr>
        <w:t>The following describes usage methods appropriate to each function.</w:t>
      </w:r>
    </w:p>
    <w:p w14:paraId="6E62935E" w14:textId="6A244FAD" w:rsidR="00140F8B" w:rsidRPr="00CE6DBD" w:rsidRDefault="00592BD4" w:rsidP="00140F8B">
      <w:pPr>
        <w:pStyle w:val="af5"/>
        <w:numPr>
          <w:ilvl w:val="0"/>
          <w:numId w:val="36"/>
        </w:numPr>
        <w:ind w:leftChars="0"/>
        <w:rPr>
          <w:rFonts w:cs="メイリオ"/>
        </w:rPr>
      </w:pPr>
      <w:r w:rsidRPr="00CE6DBD">
        <w:rPr>
          <w:rFonts w:cs="メイリオ"/>
        </w:rPr>
        <w:t>Web Publication / Delivery Folder</w:t>
      </w:r>
    </w:p>
    <w:p w14:paraId="46FEBAAA" w14:textId="5BBBFF50" w:rsidR="002E5EA6" w:rsidRPr="00CE6DBD" w:rsidRDefault="002E5EA6" w:rsidP="002E5EA6">
      <w:pPr>
        <w:pStyle w:val="af5"/>
        <w:ind w:leftChars="0" w:left="360"/>
        <w:rPr>
          <w:rFonts w:cs="メイリオ"/>
        </w:rPr>
      </w:pPr>
      <w:r w:rsidRPr="00CE6DBD">
        <w:rPr>
          <w:rFonts w:cs="メイリオ"/>
        </w:rPr>
        <w:t>Use when transferring files or folders stored in Proself to persons not having an account.</w:t>
      </w:r>
    </w:p>
    <w:p w14:paraId="1D3A5DC6" w14:textId="4B26DBFD" w:rsidR="00140F8B" w:rsidRPr="00CE6DBD" w:rsidRDefault="00592BD4" w:rsidP="00140F8B">
      <w:pPr>
        <w:pStyle w:val="af5"/>
        <w:numPr>
          <w:ilvl w:val="0"/>
          <w:numId w:val="36"/>
        </w:numPr>
        <w:ind w:leftChars="0"/>
        <w:rPr>
          <w:rFonts w:cs="メイリオ"/>
        </w:rPr>
      </w:pPr>
      <w:r w:rsidRPr="00CE6DBD">
        <w:rPr>
          <w:rFonts w:cs="メイリオ"/>
        </w:rPr>
        <w:t>Send File / File Receive</w:t>
      </w:r>
    </w:p>
    <w:p w14:paraId="16861C30" w14:textId="1EF8B764" w:rsidR="002E5EA6" w:rsidRPr="00CE6DBD" w:rsidRDefault="002E5EA6" w:rsidP="002E5EA6">
      <w:pPr>
        <w:pStyle w:val="af5"/>
        <w:ind w:leftChars="0" w:left="360"/>
        <w:rPr>
          <w:rFonts w:cs="メイリオ"/>
        </w:rPr>
      </w:pPr>
      <w:r w:rsidRPr="00CE6DBD">
        <w:rPr>
          <w:rFonts w:cs="メイリオ"/>
        </w:rPr>
        <w:t>Operations complete on a single screen, making file delivery by this method similar to using various file transfer services.</w:t>
      </w:r>
    </w:p>
    <w:p w14:paraId="3BBCEDD7" w14:textId="77777777" w:rsidR="00B85F56" w:rsidRPr="00CE6DBD" w:rsidRDefault="00B85F56" w:rsidP="00B85F56">
      <w:pPr>
        <w:rPr>
          <w:rFonts w:cs="メイリオ"/>
        </w:rPr>
      </w:pPr>
    </w:p>
    <w:p w14:paraId="59FD374F" w14:textId="77777777" w:rsidR="00B85F56" w:rsidRPr="00CE6DBD" w:rsidRDefault="00B85F56" w:rsidP="00B85F56">
      <w:pPr>
        <w:rPr>
          <w:rFonts w:cs="メイリオ"/>
        </w:rPr>
      </w:pPr>
      <w:r w:rsidRPr="00CE6DBD">
        <w:rPr>
          <w:rFonts w:cs="メイリオ"/>
        </w:rPr>
        <w:t>See the following section for details related to each function.</w:t>
      </w:r>
    </w:p>
    <w:p w14:paraId="57E01F5E" w14:textId="7C3F3A01" w:rsidR="00CF0185" w:rsidRPr="00CE6DBD" w:rsidRDefault="00CF0185">
      <w:pPr>
        <w:adjustRightInd/>
        <w:snapToGrid/>
        <w:rPr>
          <w:rFonts w:cs="メイリオ"/>
        </w:rPr>
      </w:pPr>
      <w:r w:rsidRPr="00CE6DBD">
        <w:rPr>
          <w:rFonts w:cs="メイリオ"/>
        </w:rPr>
        <w:br w:type="page"/>
      </w:r>
    </w:p>
    <w:p w14:paraId="4EA079B5" w14:textId="602665D0" w:rsidR="00D30957" w:rsidRPr="00CE6DBD" w:rsidRDefault="00B4400B" w:rsidP="00D30957">
      <w:pPr>
        <w:pStyle w:val="2"/>
      </w:pPr>
      <w:bookmarkStart w:id="18" w:name="_Web公開"/>
      <w:bookmarkStart w:id="19" w:name="_Toc53409951"/>
      <w:bookmarkStart w:id="20" w:name="_Toc63779746"/>
      <w:bookmarkEnd w:id="18"/>
      <w:r w:rsidRPr="00CE6DBD">
        <w:lastRenderedPageBreak/>
        <w:t>Web Publication</w:t>
      </w:r>
      <w:bookmarkEnd w:id="19"/>
      <w:bookmarkEnd w:id="20"/>
    </w:p>
    <w:p w14:paraId="4AAB9368" w14:textId="4B9514C3" w:rsidR="008D1D85" w:rsidRPr="00CE6DBD" w:rsidRDefault="00B4400B" w:rsidP="008D1D85">
      <w:pPr>
        <w:rPr>
          <w:rFonts w:cs="メイリオ"/>
        </w:rPr>
      </w:pPr>
      <w:r w:rsidRPr="00CE6DBD">
        <w:rPr>
          <w:rFonts w:cs="メイリオ"/>
        </w:rPr>
        <w:t>The following describes how to start and stop Web Publication.</w:t>
      </w:r>
    </w:p>
    <w:p w14:paraId="0E282CC0" w14:textId="77777777" w:rsidR="008D1D85" w:rsidRPr="00CE6DBD" w:rsidRDefault="008D1D85" w:rsidP="00B810EB">
      <w:pPr>
        <w:spacing w:line="300" w:lineRule="exact"/>
        <w:rPr>
          <w:rFonts w:cs="メイリオ"/>
          <w:lang w:eastAsia="ar-SA"/>
        </w:rPr>
      </w:pPr>
    </w:p>
    <w:p w14:paraId="4C202FC4" w14:textId="3A096CD6" w:rsidR="006213EA" w:rsidRPr="00CE6DBD" w:rsidRDefault="00B4400B" w:rsidP="00D30957">
      <w:pPr>
        <w:pStyle w:val="3"/>
        <w:ind w:left="-12"/>
        <w:rPr>
          <w:rFonts w:hAnsi="メイリオ" w:cs="メイリオ"/>
        </w:rPr>
      </w:pPr>
      <w:bookmarkStart w:id="21" w:name="_Toc414281097"/>
      <w:bookmarkStart w:id="22" w:name="_Toc53409952"/>
      <w:bookmarkStart w:id="23" w:name="_Toc63779747"/>
      <w:r w:rsidRPr="00CE6DBD">
        <w:rPr>
          <w:rFonts w:hAnsi="メイリオ" w:cs="メイリオ"/>
        </w:rPr>
        <w:t>Starting Web Publication</w:t>
      </w:r>
      <w:bookmarkEnd w:id="21"/>
      <w:bookmarkEnd w:id="22"/>
      <w:bookmarkEnd w:id="23"/>
    </w:p>
    <w:p w14:paraId="56B09538" w14:textId="1F286204" w:rsidR="006213EA" w:rsidRPr="00CE6DBD" w:rsidRDefault="00EE2940" w:rsidP="006213EA">
      <w:pPr>
        <w:rPr>
          <w:rFonts w:cs="メイリオ"/>
        </w:rPr>
      </w:pPr>
      <w:r w:rsidRPr="00CE6DBD">
        <w:rPr>
          <w:rFonts w:cs="メイリオ"/>
        </w:rPr>
        <w:t>The following describes the procedure for Web Publication of a file titled “sunflower.jpg” saved in a user folder.</w:t>
      </w:r>
    </w:p>
    <w:p w14:paraId="5602F3EA" w14:textId="77777777" w:rsidR="00EE2940" w:rsidRPr="00CE6DBD" w:rsidRDefault="00EE2940" w:rsidP="00636515">
      <w:pPr>
        <w:spacing w:line="260" w:lineRule="exact"/>
        <w:rPr>
          <w:rFonts w:cs="メイリオ"/>
        </w:rPr>
      </w:pPr>
    </w:p>
    <w:p w14:paraId="4F5969D2" w14:textId="21CAECB5" w:rsidR="006213EA" w:rsidRPr="00CE6DBD" w:rsidRDefault="00281081" w:rsidP="00EE2940">
      <w:pPr>
        <w:rPr>
          <w:rFonts w:cs="メイリオ"/>
        </w:rPr>
      </w:pPr>
      <w:r w:rsidRPr="00CE6DBD">
        <w:rPr>
          <w:rFonts w:cs="メイリオ"/>
        </w:rPr>
        <w:t>Click the checkbox next to “sunflower.jpg” on the File List screen, then click “Web Publication” at the top of the screen.</w:t>
      </w:r>
    </w:p>
    <w:p w14:paraId="3865B840" w14:textId="58377DA9" w:rsidR="006213EA" w:rsidRPr="00CE6DBD" w:rsidRDefault="00D6473C" w:rsidP="006213EA">
      <w:pPr>
        <w:jc w:val="center"/>
        <w:rPr>
          <w:rFonts w:cs="メイリオ"/>
        </w:rPr>
      </w:pPr>
      <w:r w:rsidRPr="00CE6DBD">
        <w:rPr>
          <w:rFonts w:cs="メイリオ"/>
          <w:noProof/>
        </w:rPr>
        <mc:AlternateContent>
          <mc:Choice Requires="wps">
            <w:drawing>
              <wp:anchor distT="0" distB="0" distL="114300" distR="114300" simplePos="0" relativeHeight="251607552" behindDoc="0" locked="0" layoutInCell="1" allowOverlap="1" wp14:anchorId="4D3735C2" wp14:editId="349ECE6D">
                <wp:simplePos x="0" y="0"/>
                <wp:positionH relativeFrom="column">
                  <wp:posOffset>802640</wp:posOffset>
                </wp:positionH>
                <wp:positionV relativeFrom="paragraph">
                  <wp:posOffset>988695</wp:posOffset>
                </wp:positionV>
                <wp:extent cx="203200" cy="190500"/>
                <wp:effectExtent l="0" t="0" r="25400" b="19050"/>
                <wp:wrapNone/>
                <wp:docPr id="8" name="楕円 8"/>
                <wp:cNvGraphicFramePr/>
                <a:graphic xmlns:a="http://schemas.openxmlformats.org/drawingml/2006/main">
                  <a:graphicData uri="http://schemas.microsoft.com/office/word/2010/wordprocessingShape">
                    <wps:wsp>
                      <wps:cNvSpPr/>
                      <wps:spPr>
                        <a:xfrm>
                          <a:off x="0" y="0"/>
                          <a:ext cx="2032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0EEBC82" id="楕円 8" o:spid="_x0000_s1026" style="position:absolute;left:0;text-align:left;margin-left:63.2pt;margin-top:77.85pt;width:16pt;height: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" filled="f" strokecolor="red" strokeweight="2pt"/>
            </w:pict>
          </mc:Fallback>
        </mc:AlternateContent>
      </w:r>
      <w:r w:rsidRPr="00CE6DBD">
        <w:rPr>
          <w:rFonts w:cs="メイリオ"/>
          <w:noProof/>
        </w:rPr>
        <mc:AlternateContent>
          <mc:Choice Requires="wps">
            <w:drawing>
              <wp:anchor distT="0" distB="0" distL="114300" distR="114300" simplePos="0" relativeHeight="251616768" behindDoc="0" locked="0" layoutInCell="1" allowOverlap="1" wp14:anchorId="6E9AF2B9" wp14:editId="4B620357">
                <wp:simplePos x="0" y="0"/>
                <wp:positionH relativeFrom="column">
                  <wp:posOffset>2577465</wp:posOffset>
                </wp:positionH>
                <wp:positionV relativeFrom="paragraph">
                  <wp:posOffset>282575</wp:posOffset>
                </wp:positionV>
                <wp:extent cx="723900" cy="1714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7239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767A91" id="正方形/長方形 10" o:spid="_x0000_s1026" style="position:absolute;left:0;text-align:left;margin-left:202.95pt;margin-top:22.25pt;width:57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" filled="f" strokecolor="red" strokeweight="2pt"/>
            </w:pict>
          </mc:Fallback>
        </mc:AlternateContent>
      </w:r>
      <w:r w:rsidRPr="00CE6DBD">
        <w:rPr>
          <w:rFonts w:cs="メイリオ"/>
          <w:noProof/>
        </w:rPr>
        <w:drawing>
          <wp:inline distT="0" distB="0" distL="0" distR="0" wp14:anchorId="5260D7BA" wp14:editId="0A26EEFC">
            <wp:extent cx="5400000" cy="1363410"/>
            <wp:effectExtent l="19050" t="19050" r="10795" b="27305"/>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00000" cy="1363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5A4C50" w14:textId="00439892" w:rsidR="006213EA" w:rsidRPr="00CE6DBD" w:rsidRDefault="0013294B" w:rsidP="006213EA">
      <w:pPr>
        <w:jc w:val="center"/>
        <w:rPr>
          <w:rFonts w:cs="メイリオ"/>
          <w:b/>
        </w:rPr>
      </w:pPr>
      <w:r w:rsidRPr="00CE6DBD">
        <w:rPr>
          <w:rFonts w:cs="メイリオ"/>
          <w:b/>
        </w:rPr>
        <w:t>The File List screen</w:t>
      </w:r>
    </w:p>
    <w:p w14:paraId="00957245" w14:textId="77777777" w:rsidR="00893B31" w:rsidRPr="00CE6DBD" w:rsidRDefault="00893B31" w:rsidP="00636515">
      <w:pPr>
        <w:spacing w:line="260" w:lineRule="exact"/>
        <w:rPr>
          <w:rFonts w:cs="メイリオ"/>
        </w:rPr>
      </w:pPr>
    </w:p>
    <w:p w14:paraId="096DC047" w14:textId="08C1B43A" w:rsidR="006213EA" w:rsidRPr="00CE6DBD" w:rsidRDefault="00B4400B" w:rsidP="00EE2940">
      <w:pPr>
        <w:rPr>
          <w:rFonts w:cs="メイリオ"/>
        </w:rPr>
      </w:pPr>
      <w:r w:rsidRPr="00CE6DBD">
        <w:rPr>
          <w:rFonts w:cs="メイリオ"/>
        </w:rPr>
        <w:t xml:space="preserve">The Web Publication settings screen is displayed. Appropriately specify settings for </w:t>
      </w:r>
      <w:r w:rsidR="004421D8">
        <w:t>number of allowed downloads</w:t>
      </w:r>
      <w:r w:rsidR="004421D8" w:rsidRPr="00CE6DBD">
        <w:rPr>
          <w:rStyle w:val="af7"/>
        </w:rPr>
        <w:t xml:space="preserve"> </w:t>
      </w:r>
      <w:r w:rsidRPr="00CE6DBD">
        <w:rPr>
          <w:rFonts w:cs="メイリオ"/>
        </w:rPr>
        <w:t>, Web Publication Expiry Date, the Web Publication Password for use when accessing the published address, etc.</w:t>
      </w:r>
    </w:p>
    <w:p w14:paraId="4F1A7493" w14:textId="0AC279EC" w:rsidR="00483357" w:rsidRPr="00CE6DBD" w:rsidRDefault="00E63130" w:rsidP="00BB53E5">
      <w:pPr>
        <w:jc w:val="center"/>
        <w:rPr>
          <w:rFonts w:cs="メイリオ"/>
          <w:b/>
        </w:rPr>
      </w:pPr>
      <w:r w:rsidRPr="00CE6DBD">
        <w:rPr>
          <w:rFonts w:cs="メイリオ"/>
          <w:noProof/>
        </w:rPr>
        <mc:AlternateContent>
          <mc:Choice Requires="wps">
            <w:drawing>
              <wp:anchor distT="0" distB="0" distL="114300" distR="114300" simplePos="0" relativeHeight="251719168" behindDoc="0" locked="0" layoutInCell="1" allowOverlap="1" wp14:anchorId="6591C611" wp14:editId="12AAECE0">
                <wp:simplePos x="0" y="0"/>
                <wp:positionH relativeFrom="column">
                  <wp:posOffset>2348865</wp:posOffset>
                </wp:positionH>
                <wp:positionV relativeFrom="paragraph">
                  <wp:posOffset>2506345</wp:posOffset>
                </wp:positionV>
                <wp:extent cx="717550" cy="152400"/>
                <wp:effectExtent l="0" t="0" r="25400" b="19050"/>
                <wp:wrapNone/>
                <wp:docPr id="197" name="正方形/長方形 197"/>
                <wp:cNvGraphicFramePr/>
                <a:graphic xmlns:a="http://schemas.openxmlformats.org/drawingml/2006/main">
                  <a:graphicData uri="http://schemas.microsoft.com/office/word/2010/wordprocessingShape">
                    <wps:wsp>
                      <wps:cNvSpPr/>
                      <wps:spPr>
                        <a:xfrm>
                          <a:off x="0" y="0"/>
                          <a:ext cx="7175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2F6907" id="正方形/長方形 197" o:spid="_x0000_s1026" style="position:absolute;left:0;text-align:left;margin-left:184.95pt;margin-top:197.35pt;width:56.5pt;height: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8TrgIAAJI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" filled="f" strokecolor="red" strokeweight="2pt"/>
            </w:pict>
          </mc:Fallback>
        </mc:AlternateContent>
      </w:r>
      <w:r w:rsidRPr="00CE6DBD">
        <w:rPr>
          <w:rFonts w:cs="メイリオ"/>
          <w:noProof/>
        </w:rPr>
        <w:drawing>
          <wp:inline distT="0" distB="0" distL="0" distR="0" wp14:anchorId="1EDBB724" wp14:editId="424E111C">
            <wp:extent cx="2879999" cy="2684744"/>
            <wp:effectExtent l="19050" t="19050" r="15875" b="20955"/>
            <wp:docPr id="2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79999" cy="2684744"/>
                    </a:xfrm>
                    <a:prstGeom prst="rect">
                      <a:avLst/>
                    </a:prstGeom>
                    <a:ln>
                      <a:solidFill>
                        <a:schemeClr val="tx1"/>
                      </a:solidFill>
                    </a:ln>
                  </pic:spPr>
                </pic:pic>
              </a:graphicData>
            </a:graphic>
          </wp:inline>
        </w:drawing>
      </w:r>
    </w:p>
    <w:p w14:paraId="357C63BE" w14:textId="6248012C" w:rsidR="00607606" w:rsidRPr="00CE6DBD" w:rsidRDefault="00A468FD" w:rsidP="00B810EB">
      <w:pPr>
        <w:jc w:val="center"/>
        <w:rPr>
          <w:rFonts w:cs="メイリオ"/>
          <w:b/>
        </w:rPr>
      </w:pPr>
      <w:r w:rsidRPr="00CE6DBD">
        <w:rPr>
          <w:rFonts w:cs="メイリオ"/>
          <w:b/>
        </w:rPr>
        <w:t>The Web Publication Settings screen</w:t>
      </w:r>
    </w:p>
    <w:p w14:paraId="7F61EA65" w14:textId="77777777" w:rsidR="00797CFF" w:rsidRPr="00CE6DBD" w:rsidRDefault="00797CFF" w:rsidP="00797CFF">
      <w:pPr>
        <w:rPr>
          <w:rFonts w:cs="メイリオ"/>
          <w:b/>
        </w:rPr>
      </w:pPr>
    </w:p>
    <w:p w14:paraId="6075FC3F" w14:textId="77777777" w:rsidR="003327EC" w:rsidRPr="00CE6DBD" w:rsidRDefault="003327EC" w:rsidP="003327EC">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644"/>
        <w:gridCol w:w="5742"/>
      </w:tblGrid>
      <w:tr w:rsidR="003327EC" w:rsidRPr="00CE6DBD" w14:paraId="58A968EB" w14:textId="77777777" w:rsidTr="00B3697F">
        <w:trPr>
          <w:cantSplit/>
          <w:tblHeader/>
        </w:trPr>
        <w:tc>
          <w:tcPr>
            <w:tcW w:w="2694" w:type="dxa"/>
            <w:shd w:val="clear" w:color="auto" w:fill="DAEEF3" w:themeFill="accent5" w:themeFillTint="33"/>
          </w:tcPr>
          <w:p w14:paraId="295AE051" w14:textId="77777777" w:rsidR="003327EC" w:rsidRPr="00CE6DBD" w:rsidRDefault="003327EC" w:rsidP="003327EC">
            <w:pPr>
              <w:rPr>
                <w:rFonts w:cs="メイリオ"/>
              </w:rPr>
            </w:pPr>
            <w:r w:rsidRPr="00CE6DBD">
              <w:rPr>
                <w:rFonts w:cs="メイリオ"/>
              </w:rPr>
              <w:lastRenderedPageBreak/>
              <w:t>Setting name</w:t>
            </w:r>
          </w:p>
        </w:tc>
        <w:tc>
          <w:tcPr>
            <w:tcW w:w="5811" w:type="dxa"/>
            <w:shd w:val="clear" w:color="auto" w:fill="DAEEF3" w:themeFill="accent5" w:themeFillTint="33"/>
          </w:tcPr>
          <w:p w14:paraId="1E5C5EB1" w14:textId="77777777" w:rsidR="003327EC" w:rsidRPr="00CE6DBD" w:rsidRDefault="003327EC" w:rsidP="003327EC">
            <w:pPr>
              <w:rPr>
                <w:rFonts w:cs="メイリオ"/>
              </w:rPr>
            </w:pPr>
            <w:r w:rsidRPr="00CE6DBD">
              <w:rPr>
                <w:rFonts w:cs="メイリオ"/>
              </w:rPr>
              <w:t>Description</w:t>
            </w:r>
          </w:p>
        </w:tc>
      </w:tr>
      <w:tr w:rsidR="003327EC" w:rsidRPr="00CE6DBD" w14:paraId="3BB2CB4D" w14:textId="77777777" w:rsidTr="00B3697F">
        <w:trPr>
          <w:cantSplit/>
        </w:trPr>
        <w:tc>
          <w:tcPr>
            <w:tcW w:w="2694" w:type="dxa"/>
          </w:tcPr>
          <w:p w14:paraId="762AD72F" w14:textId="12D571E9" w:rsidR="003327EC" w:rsidRPr="00CE6DBD" w:rsidRDefault="001E3086" w:rsidP="00904A64">
            <w:pPr>
              <w:rPr>
                <w:rFonts w:cs="メイリオ"/>
              </w:rPr>
            </w:pPr>
            <w:r w:rsidRPr="00CE6DBD">
              <w:rPr>
                <w:rFonts w:cs="メイリオ"/>
              </w:rPr>
              <w:t>Send E-mail after  (</w:t>
            </w:r>
            <w:r w:rsidR="0076485E" w:rsidRPr="00CE6DBD">
              <w:rPr>
                <w:rFonts w:cs="メイリオ"/>
              </w:rPr>
              <w:t>*</w:t>
            </w:r>
            <w:r w:rsidRPr="00CE6DBD">
              <w:rPr>
                <w:rFonts w:cs="メイリオ"/>
              </w:rPr>
              <w:t>1)</w:t>
            </w:r>
          </w:p>
        </w:tc>
        <w:tc>
          <w:tcPr>
            <w:tcW w:w="5811" w:type="dxa"/>
          </w:tcPr>
          <w:p w14:paraId="648E21C7" w14:textId="548BBE44" w:rsidR="003327EC" w:rsidRPr="00CE6DBD" w:rsidRDefault="00B569A1" w:rsidP="0013681B">
            <w:pPr>
              <w:rPr>
                <w:rFonts w:cs="メイリオ"/>
              </w:rPr>
            </w:pPr>
            <w:r w:rsidRPr="00CE6DBD">
              <w:rPr>
                <w:rFonts w:cs="メイリオ"/>
              </w:rPr>
              <w:t>Clicking this checkbox will cause the Send E-mail screen to be displayed after creation of the Web Publication. See “</w:t>
            </w:r>
            <w:hyperlink w:anchor="_メール送信" w:history="1">
              <w:r w:rsidRPr="00CE6DBD">
                <w:rPr>
                  <w:rStyle w:val="af0"/>
                  <w:rFonts w:cs="メイリオ"/>
                </w:rPr>
                <w:t>4.2.13. Send E-mail</w:t>
              </w:r>
            </w:hyperlink>
            <w:r w:rsidRPr="00CE6DBD">
              <w:rPr>
                <w:rFonts w:cs="メイリオ"/>
              </w:rPr>
              <w:t>” for details regarding the Send E-mail screen.</w:t>
            </w:r>
          </w:p>
        </w:tc>
      </w:tr>
      <w:tr w:rsidR="003327EC" w:rsidRPr="00CE6DBD" w14:paraId="369F9B76" w14:textId="77777777" w:rsidTr="00B3697F">
        <w:trPr>
          <w:cantSplit/>
        </w:trPr>
        <w:tc>
          <w:tcPr>
            <w:tcW w:w="2694" w:type="dxa"/>
          </w:tcPr>
          <w:p w14:paraId="491A2DCC" w14:textId="217FC160" w:rsidR="003327EC" w:rsidRPr="00CE6DBD" w:rsidRDefault="001E3086" w:rsidP="00904A64">
            <w:pPr>
              <w:rPr>
                <w:rFonts w:cs="メイリオ"/>
              </w:rPr>
            </w:pPr>
            <w:r w:rsidRPr="00CE6DBD">
              <w:rPr>
                <w:rFonts w:cs="メイリオ"/>
              </w:rPr>
              <w:t>Use E-Mail Authentication (</w:t>
            </w:r>
            <w:r w:rsidR="0076485E" w:rsidRPr="00CE6DBD">
              <w:rPr>
                <w:rFonts w:cs="メイリオ"/>
              </w:rPr>
              <w:t>*</w:t>
            </w:r>
            <w:r w:rsidRPr="00CE6DBD">
              <w:rPr>
                <w:rFonts w:cs="メイリオ"/>
              </w:rPr>
              <w:t>1)</w:t>
            </w:r>
          </w:p>
        </w:tc>
        <w:tc>
          <w:tcPr>
            <w:tcW w:w="5811" w:type="dxa"/>
          </w:tcPr>
          <w:p w14:paraId="735B69F3" w14:textId="77777777" w:rsidR="00EB78EE" w:rsidRPr="00CE6DBD" w:rsidRDefault="00415DE7" w:rsidP="00E32431">
            <w:pPr>
              <w:rPr>
                <w:rFonts w:cs="メイリオ"/>
              </w:rPr>
            </w:pPr>
            <w:r w:rsidRPr="00CE6DBD">
              <w:rPr>
                <w:rFonts w:cs="メイリオ"/>
              </w:rPr>
              <w:t>By setting this toggle to “on,” you can require authorization by a single-use password when downloading files from the Web Publication screen.</w:t>
            </w:r>
          </w:p>
          <w:p w14:paraId="450B6530" w14:textId="75BDA596" w:rsidR="00616705" w:rsidRPr="00CE6DBD" w:rsidRDefault="00616705" w:rsidP="00616705">
            <w:pPr>
              <w:rPr>
                <w:rFonts w:cs="メイリオ"/>
              </w:rPr>
            </w:pPr>
            <w:r w:rsidRPr="00CE6DBD">
              <w:rPr>
                <w:rFonts w:cs="メイリオ"/>
              </w:rPr>
              <w:t>For details, see “Proself Ver. 5—Usage Tutorial: E-mail Authorization for Web Publication, User Edition” at the following URL: (Japanese Version Only)</w:t>
            </w:r>
          </w:p>
          <w:p w14:paraId="0C5BBE49" w14:textId="6135AD84" w:rsidR="00616705" w:rsidRPr="00CE6DBD" w:rsidRDefault="006E437B" w:rsidP="00616705">
            <w:pPr>
              <w:rPr>
                <w:rFonts w:cs="メイリオ"/>
              </w:rPr>
            </w:pPr>
            <w:hyperlink r:id="rId35" w:history="1">
              <w:r w:rsidR="00FE2C56" w:rsidRPr="00CE6DBD">
                <w:rPr>
                  <w:rStyle w:val="af0"/>
                  <w:rFonts w:cs="メイリオ"/>
                </w:rPr>
                <w:t>https://www.proself.jp/manualtutorial/list/</w:t>
              </w:r>
            </w:hyperlink>
          </w:p>
        </w:tc>
      </w:tr>
      <w:tr w:rsidR="003327EC" w:rsidRPr="00CE6DBD" w14:paraId="53E5B304" w14:textId="77777777" w:rsidTr="00B3697F">
        <w:trPr>
          <w:cantSplit/>
        </w:trPr>
        <w:tc>
          <w:tcPr>
            <w:tcW w:w="2694" w:type="dxa"/>
          </w:tcPr>
          <w:p w14:paraId="2623B83E" w14:textId="3D2A4F86" w:rsidR="003327EC" w:rsidRPr="00CE6DBD" w:rsidRDefault="001E3086" w:rsidP="00904A64">
            <w:pPr>
              <w:rPr>
                <w:rFonts w:cs="メイリオ"/>
              </w:rPr>
            </w:pPr>
            <w:r w:rsidRPr="00CE6DBD">
              <w:rPr>
                <w:rFonts w:cs="メイリオ"/>
              </w:rPr>
              <w:t>Limit the E-Mail Address of Public Destination (</w:t>
            </w:r>
            <w:r w:rsidR="0076485E" w:rsidRPr="00CE6DBD">
              <w:rPr>
                <w:rFonts w:cs="メイリオ"/>
              </w:rPr>
              <w:t>*</w:t>
            </w:r>
            <w:r w:rsidRPr="00CE6DBD">
              <w:rPr>
                <w:rFonts w:cs="メイリオ"/>
              </w:rPr>
              <w:t>1)</w:t>
            </w:r>
          </w:p>
        </w:tc>
        <w:tc>
          <w:tcPr>
            <w:tcW w:w="5811" w:type="dxa"/>
          </w:tcPr>
          <w:p w14:paraId="435FF924" w14:textId="6D957B05" w:rsidR="003327EC" w:rsidRPr="00CE6DBD" w:rsidRDefault="00415DE7" w:rsidP="00415DE7">
            <w:pPr>
              <w:rPr>
                <w:rFonts w:cs="メイリオ"/>
              </w:rPr>
            </w:pPr>
            <w:r w:rsidRPr="00CE6DBD">
              <w:rPr>
                <w:rFonts w:cs="メイリオ"/>
              </w:rPr>
              <w:t>When set to “on,” only the e-mail address registered in “E-Mail Address of Public Destination” will be sent the single-use password.</w:t>
            </w:r>
          </w:p>
        </w:tc>
      </w:tr>
      <w:tr w:rsidR="00415DE7" w:rsidRPr="00CE6DBD" w14:paraId="01BC90E7" w14:textId="77777777" w:rsidTr="00B3697F">
        <w:trPr>
          <w:cantSplit/>
        </w:trPr>
        <w:tc>
          <w:tcPr>
            <w:tcW w:w="2694" w:type="dxa"/>
          </w:tcPr>
          <w:p w14:paraId="2C890072" w14:textId="2B9B87E5" w:rsidR="00415DE7" w:rsidRPr="00CE6DBD" w:rsidRDefault="001E3086" w:rsidP="00904A64">
            <w:pPr>
              <w:rPr>
                <w:rFonts w:cs="メイリオ"/>
              </w:rPr>
            </w:pPr>
            <w:r w:rsidRPr="00CE6DBD">
              <w:rPr>
                <w:rFonts w:cs="メイリオ"/>
              </w:rPr>
              <w:t>E-Mail Address of Public Destination  (</w:t>
            </w:r>
            <w:r w:rsidR="0076485E" w:rsidRPr="00CE6DBD">
              <w:rPr>
                <w:rFonts w:cs="メイリオ"/>
              </w:rPr>
              <w:t>*</w:t>
            </w:r>
            <w:r w:rsidRPr="00CE6DBD">
              <w:rPr>
                <w:rFonts w:cs="メイリオ"/>
              </w:rPr>
              <w:t>1)</w:t>
            </w:r>
          </w:p>
        </w:tc>
        <w:tc>
          <w:tcPr>
            <w:tcW w:w="5811" w:type="dxa"/>
          </w:tcPr>
          <w:p w14:paraId="1EE2E6CA" w14:textId="1F70348F" w:rsidR="00415DE7" w:rsidRPr="00CE6DBD" w:rsidRDefault="00415DE7" w:rsidP="00415DE7">
            <w:pPr>
              <w:rPr>
                <w:rFonts w:cs="メイリオ"/>
              </w:rPr>
            </w:pPr>
            <w:r w:rsidRPr="00CE6DBD">
              <w:rPr>
                <w:rFonts w:cs="メイリオ"/>
              </w:rPr>
              <w:t>Allows addition or deletion of e-mail address</w:t>
            </w:r>
            <w:r w:rsidR="00D465D5">
              <w:rPr>
                <w:rFonts w:cs="メイリオ"/>
              </w:rPr>
              <w:t>es</w:t>
            </w:r>
            <w:r w:rsidRPr="00CE6DBD">
              <w:rPr>
                <w:rFonts w:cs="メイリオ"/>
              </w:rPr>
              <w:t xml:space="preserve"> for sending single-use passwords for web publication.</w:t>
            </w:r>
          </w:p>
        </w:tc>
      </w:tr>
      <w:tr w:rsidR="003327EC" w:rsidRPr="00CE6DBD" w14:paraId="7BBBEDD8" w14:textId="77777777" w:rsidTr="00B3697F">
        <w:trPr>
          <w:cantSplit/>
        </w:trPr>
        <w:tc>
          <w:tcPr>
            <w:tcW w:w="2694" w:type="dxa"/>
          </w:tcPr>
          <w:p w14:paraId="19291F82" w14:textId="656CD3C9" w:rsidR="003327EC" w:rsidRPr="00CE6DBD" w:rsidRDefault="001E3086" w:rsidP="0086059F">
            <w:pPr>
              <w:rPr>
                <w:rFonts w:cs="メイリオ"/>
              </w:rPr>
            </w:pPr>
            <w:r w:rsidRPr="00CE6DBD">
              <w:rPr>
                <w:rFonts w:cs="メイリオ"/>
              </w:rPr>
              <w:t>Limit of download</w:t>
            </w:r>
          </w:p>
        </w:tc>
        <w:tc>
          <w:tcPr>
            <w:tcW w:w="5811" w:type="dxa"/>
          </w:tcPr>
          <w:p w14:paraId="59AA779F" w14:textId="0473A075" w:rsidR="003327EC" w:rsidRPr="00CE6DBD" w:rsidRDefault="00415DE7" w:rsidP="00C81E4B">
            <w:pPr>
              <w:rPr>
                <w:rFonts w:cs="メイリオ"/>
              </w:rPr>
            </w:pPr>
            <w:r w:rsidRPr="00CE6DBD">
              <w:rPr>
                <w:rFonts w:cs="メイリオ"/>
              </w:rPr>
              <w:t>When checked, web publication will be automatically stopped after the file has been downloaded the specified number of times from the Web Publication screen.</w:t>
            </w:r>
          </w:p>
        </w:tc>
      </w:tr>
      <w:tr w:rsidR="003327EC" w:rsidRPr="00CE6DBD" w14:paraId="27EE003B" w14:textId="77777777" w:rsidTr="00B3697F">
        <w:trPr>
          <w:cantSplit/>
        </w:trPr>
        <w:tc>
          <w:tcPr>
            <w:tcW w:w="2694" w:type="dxa"/>
          </w:tcPr>
          <w:p w14:paraId="4F81872E" w14:textId="7DA5C91D" w:rsidR="003327EC" w:rsidRPr="00CE6DBD" w:rsidRDefault="001E3086" w:rsidP="003327EC">
            <w:pPr>
              <w:rPr>
                <w:rFonts w:cs="メイリオ"/>
              </w:rPr>
            </w:pPr>
            <w:r w:rsidRPr="00CE6DBD">
              <w:rPr>
                <w:rFonts w:cs="メイリオ"/>
              </w:rPr>
              <w:t>Web Publication Expiry Date</w:t>
            </w:r>
          </w:p>
        </w:tc>
        <w:tc>
          <w:tcPr>
            <w:tcW w:w="5811" w:type="dxa"/>
          </w:tcPr>
          <w:p w14:paraId="372BD743" w14:textId="476664CA" w:rsidR="003327EC" w:rsidRPr="00CE6DBD" w:rsidRDefault="00415DE7" w:rsidP="00415DE7">
            <w:pPr>
              <w:rPr>
                <w:rFonts w:cs="メイリオ"/>
              </w:rPr>
            </w:pPr>
            <w:r w:rsidRPr="00CE6DBD">
              <w:rPr>
                <w:rFonts w:cs="メイリオ"/>
              </w:rPr>
              <w:t>When checked, web publication will be automatically stopped after the specified expiry date.</w:t>
            </w:r>
          </w:p>
        </w:tc>
      </w:tr>
      <w:tr w:rsidR="003327EC" w:rsidRPr="00CE6DBD" w14:paraId="142C159D" w14:textId="77777777" w:rsidTr="00B3697F">
        <w:trPr>
          <w:cantSplit/>
        </w:trPr>
        <w:tc>
          <w:tcPr>
            <w:tcW w:w="2694" w:type="dxa"/>
          </w:tcPr>
          <w:p w14:paraId="0E595FCE" w14:textId="1B39A4BE" w:rsidR="003327EC" w:rsidRPr="00CE6DBD" w:rsidRDefault="00B85694" w:rsidP="00904A64">
            <w:pPr>
              <w:rPr>
                <w:rFonts w:cs="メイリオ"/>
              </w:rPr>
            </w:pPr>
            <w:r w:rsidRPr="00CE6DBD">
              <w:rPr>
                <w:rFonts w:cs="メイリオ"/>
              </w:rPr>
              <w:t>Web Publication Password (</w:t>
            </w:r>
            <w:r w:rsidR="0076485E" w:rsidRPr="00CE6DBD">
              <w:rPr>
                <w:rFonts w:cs="メイリオ"/>
              </w:rPr>
              <w:t>*</w:t>
            </w:r>
            <w:r w:rsidRPr="00CE6DBD">
              <w:rPr>
                <w:rFonts w:cs="メイリオ"/>
              </w:rPr>
              <w:t>1)</w:t>
            </w:r>
          </w:p>
        </w:tc>
        <w:tc>
          <w:tcPr>
            <w:tcW w:w="5811" w:type="dxa"/>
          </w:tcPr>
          <w:p w14:paraId="15BD2473" w14:textId="0EBCFBB4" w:rsidR="003327EC" w:rsidRPr="00CE6DBD" w:rsidRDefault="00CB339C" w:rsidP="00881454">
            <w:pPr>
              <w:rPr>
                <w:rFonts w:cs="メイリオ"/>
              </w:rPr>
            </w:pPr>
            <w:r w:rsidRPr="00CE6DBD">
              <w:rPr>
                <w:rFonts w:cs="メイリオ"/>
              </w:rPr>
              <w:t>When checked, access to the Web Publication screen requires logging in with the designated password.</w:t>
            </w:r>
          </w:p>
        </w:tc>
      </w:tr>
      <w:tr w:rsidR="0086059F" w:rsidRPr="00CE6DBD" w14:paraId="4202F68F" w14:textId="77777777" w:rsidTr="00B3697F">
        <w:trPr>
          <w:cantSplit/>
        </w:trPr>
        <w:tc>
          <w:tcPr>
            <w:tcW w:w="2694" w:type="dxa"/>
          </w:tcPr>
          <w:p w14:paraId="296AA03B" w14:textId="0D71D76E" w:rsidR="0086059F" w:rsidRPr="00CE6DBD" w:rsidRDefault="00AD12DD" w:rsidP="003327EC">
            <w:pPr>
              <w:rPr>
                <w:rFonts w:cs="メイリオ"/>
              </w:rPr>
            </w:pPr>
            <w:r w:rsidRPr="00CE6DBD">
              <w:rPr>
                <w:rFonts w:cs="メイリオ"/>
              </w:rPr>
              <w:t>The subfolder is not displayed. (</w:t>
            </w:r>
            <w:r w:rsidR="0076485E" w:rsidRPr="00CE6DBD">
              <w:rPr>
                <w:rFonts w:cs="メイリオ"/>
              </w:rPr>
              <w:t>*</w:t>
            </w:r>
            <w:r w:rsidRPr="00CE6DBD">
              <w:rPr>
                <w:rFonts w:cs="メイリオ"/>
              </w:rPr>
              <w:t>2)</w:t>
            </w:r>
          </w:p>
        </w:tc>
        <w:tc>
          <w:tcPr>
            <w:tcW w:w="5811" w:type="dxa"/>
          </w:tcPr>
          <w:p w14:paraId="7A91AF67" w14:textId="5717FC99" w:rsidR="0086059F" w:rsidRPr="00CE6DBD" w:rsidRDefault="00841046" w:rsidP="00881454">
            <w:pPr>
              <w:rPr>
                <w:rFonts w:cs="メイリオ"/>
              </w:rPr>
            </w:pPr>
            <w:r w:rsidRPr="00CE6DBD">
              <w:rPr>
                <w:rFonts w:cs="メイリオ"/>
              </w:rPr>
              <w:t>Hides subfolders existing in the Web Publication screen.</w:t>
            </w:r>
          </w:p>
        </w:tc>
      </w:tr>
      <w:tr w:rsidR="003327EC" w:rsidRPr="00CE6DBD" w14:paraId="230667BB" w14:textId="77777777" w:rsidTr="00B3697F">
        <w:trPr>
          <w:cantSplit/>
        </w:trPr>
        <w:tc>
          <w:tcPr>
            <w:tcW w:w="2694" w:type="dxa"/>
          </w:tcPr>
          <w:p w14:paraId="257449A0" w14:textId="63625899" w:rsidR="003327EC" w:rsidRPr="00CE6DBD" w:rsidRDefault="00AD12DD" w:rsidP="00904A64">
            <w:pPr>
              <w:rPr>
                <w:rFonts w:cs="メイリオ"/>
              </w:rPr>
            </w:pPr>
            <w:r w:rsidRPr="00CE6DBD">
              <w:rPr>
                <w:rFonts w:cs="メイリオ"/>
              </w:rPr>
              <w:lastRenderedPageBreak/>
              <w:t>Preview Only (</w:t>
            </w:r>
            <w:r w:rsidR="0076485E" w:rsidRPr="00CE6DBD">
              <w:rPr>
                <w:rFonts w:cs="メイリオ"/>
              </w:rPr>
              <w:t>*</w:t>
            </w:r>
            <w:r w:rsidRPr="00CE6DBD">
              <w:rPr>
                <w:rFonts w:cs="メイリオ"/>
              </w:rPr>
              <w:t>1)</w:t>
            </w:r>
          </w:p>
        </w:tc>
        <w:tc>
          <w:tcPr>
            <w:tcW w:w="5811" w:type="dxa"/>
          </w:tcPr>
          <w:p w14:paraId="7939372B" w14:textId="5D89C639" w:rsidR="003327EC" w:rsidRPr="00CE6DBD" w:rsidRDefault="00D05037" w:rsidP="00D05037">
            <w:pPr>
              <w:rPr>
                <w:rFonts w:cs="メイリオ"/>
              </w:rPr>
            </w:pPr>
            <w:r w:rsidRPr="00CE6DBD">
              <w:rPr>
                <w:rFonts w:cs="メイリオ"/>
              </w:rPr>
              <w:t>When checked, the Web Publication screen can only be browsed; no files can be downloaded.</w:t>
            </w:r>
          </w:p>
        </w:tc>
      </w:tr>
      <w:tr w:rsidR="003327EC" w:rsidRPr="00CE6DBD" w14:paraId="6C86DDC0" w14:textId="77777777" w:rsidTr="00B3697F">
        <w:trPr>
          <w:cantSplit/>
        </w:trPr>
        <w:tc>
          <w:tcPr>
            <w:tcW w:w="2694" w:type="dxa"/>
          </w:tcPr>
          <w:p w14:paraId="6BA49C49" w14:textId="4EEDC3EB" w:rsidR="003327EC" w:rsidRPr="00CE6DBD" w:rsidRDefault="00C83F7C" w:rsidP="00904A64">
            <w:pPr>
              <w:rPr>
                <w:rFonts w:cs="メイリオ"/>
              </w:rPr>
            </w:pPr>
            <w:r w:rsidRPr="00CE6DBD">
              <w:rPr>
                <w:rFonts w:cs="メイリオ"/>
              </w:rPr>
              <w:t>Setting of approval (</w:t>
            </w:r>
            <w:r w:rsidR="0076485E" w:rsidRPr="00CE6DBD">
              <w:rPr>
                <w:rFonts w:cs="メイリオ"/>
              </w:rPr>
              <w:t>*</w:t>
            </w:r>
            <w:r w:rsidRPr="00CE6DBD">
              <w:rPr>
                <w:rFonts w:cs="メイリオ"/>
              </w:rPr>
              <w:t>1)</w:t>
            </w:r>
          </w:p>
        </w:tc>
        <w:tc>
          <w:tcPr>
            <w:tcW w:w="5811" w:type="dxa"/>
          </w:tcPr>
          <w:p w14:paraId="250C863F" w14:textId="2D970FCC" w:rsidR="00EB78EE" w:rsidRPr="00CE6DBD" w:rsidRDefault="009A4D4D" w:rsidP="00841046">
            <w:pPr>
              <w:rPr>
                <w:rFonts w:cs="メイリオ"/>
              </w:rPr>
            </w:pPr>
            <w:r w:rsidRPr="00CE6DBD">
              <w:rPr>
                <w:rFonts w:cs="メイリオ"/>
              </w:rPr>
              <w:t>Web publication can be performed only upon approval by the authorizer. Either “A</w:t>
            </w:r>
            <w:r w:rsidR="00AA438F" w:rsidRPr="00CE6DBD">
              <w:rPr>
                <w:rFonts w:cs="メイリオ"/>
              </w:rPr>
              <w:t>n</w:t>
            </w:r>
            <w:r w:rsidRPr="00CE6DBD">
              <w:rPr>
                <w:rFonts w:cs="メイリオ"/>
              </w:rPr>
              <w:t xml:space="preserve"> approval request is carried out” or “Set Web Publication without carrying out a</w:t>
            </w:r>
            <w:r w:rsidR="00AA438F" w:rsidRPr="00CE6DBD">
              <w:rPr>
                <w:rFonts w:cs="メイリオ"/>
              </w:rPr>
              <w:t>n</w:t>
            </w:r>
            <w:r w:rsidRPr="00CE6DBD">
              <w:rPr>
                <w:rFonts w:cs="メイリオ"/>
              </w:rPr>
              <w:t xml:space="preserve"> approval request” can be selected. </w:t>
            </w:r>
          </w:p>
        </w:tc>
      </w:tr>
      <w:tr w:rsidR="003327EC" w:rsidRPr="00CE6DBD" w14:paraId="5811B2C2" w14:textId="77777777" w:rsidTr="00B3697F">
        <w:trPr>
          <w:cantSplit/>
        </w:trPr>
        <w:tc>
          <w:tcPr>
            <w:tcW w:w="2694" w:type="dxa"/>
          </w:tcPr>
          <w:p w14:paraId="0F54A85F" w14:textId="6E3474DC" w:rsidR="003327EC" w:rsidRPr="00CE6DBD" w:rsidRDefault="00FD462E" w:rsidP="003327EC">
            <w:pPr>
              <w:rPr>
                <w:rFonts w:cs="メイリオ"/>
              </w:rPr>
            </w:pPr>
            <w:r w:rsidRPr="00CE6DBD">
              <w:rPr>
                <w:rFonts w:cs="メイリオ"/>
              </w:rPr>
              <w:t>Public Comment</w:t>
            </w:r>
          </w:p>
        </w:tc>
        <w:tc>
          <w:tcPr>
            <w:tcW w:w="5811" w:type="dxa"/>
          </w:tcPr>
          <w:p w14:paraId="3DCC0CBE" w14:textId="7D3D8115" w:rsidR="003327EC" w:rsidRPr="00CE6DBD" w:rsidRDefault="00841046" w:rsidP="00CB339C">
            <w:pPr>
              <w:rPr>
                <w:rFonts w:cs="メイリオ"/>
              </w:rPr>
            </w:pPr>
            <w:r w:rsidRPr="00CE6DBD">
              <w:rPr>
                <w:rFonts w:cs="メイリオ"/>
              </w:rPr>
              <w:t>Allows designation of a comment to be displayed on the Web Publication screen.</w:t>
            </w:r>
          </w:p>
        </w:tc>
      </w:tr>
    </w:tbl>
    <w:p w14:paraId="73ADB376" w14:textId="15913BF0" w:rsidR="003327EC" w:rsidRPr="00CE6DBD" w:rsidRDefault="0086059F" w:rsidP="006213EA">
      <w:pPr>
        <w:rPr>
          <w:rFonts w:cs="メイリオ"/>
        </w:rPr>
      </w:pPr>
      <w:r w:rsidRPr="00CE6DBD">
        <w:rPr>
          <w:rFonts w:cs="メイリオ"/>
        </w:rPr>
        <w:t>Note 1: Depending on administrator settings, this item might not be displayed.</w:t>
      </w:r>
    </w:p>
    <w:p w14:paraId="79418448" w14:textId="293640DA" w:rsidR="00881454" w:rsidRPr="00CE6DBD" w:rsidRDefault="00881454" w:rsidP="006213EA">
      <w:pPr>
        <w:rPr>
          <w:rFonts w:cs="メイリオ"/>
        </w:rPr>
      </w:pPr>
      <w:r w:rsidRPr="00CE6DBD">
        <w:rPr>
          <w:rFonts w:cs="メイリオ"/>
        </w:rPr>
        <w:t>Note 2: This item is displayed only for Web Publication of folders.</w:t>
      </w:r>
    </w:p>
    <w:p w14:paraId="315FAE5F" w14:textId="201CC023" w:rsidR="003327EC" w:rsidRPr="00CE6DBD" w:rsidRDefault="003327EC" w:rsidP="006213EA">
      <w:pPr>
        <w:rPr>
          <w:rFonts w:cs="メイリオ"/>
        </w:rPr>
      </w:pPr>
    </w:p>
    <w:p w14:paraId="64267E24" w14:textId="01B1C3E8" w:rsidR="00636515" w:rsidRPr="00CE6DBD" w:rsidRDefault="00A468FD" w:rsidP="00C218FC">
      <w:pPr>
        <w:ind w:left="120" w:hangingChars="50" w:hanging="120"/>
        <w:rPr>
          <w:rFonts w:cs="メイリオ"/>
        </w:rPr>
      </w:pPr>
      <w:r w:rsidRPr="00CE6DBD">
        <w:rPr>
          <w:rFonts w:cs="メイリオ"/>
        </w:rPr>
        <w:t>Clicking the “Create” button performs Web Publication of the “sunflower.jpg” file. You can confirm this by the icon displayed on the File List screen.</w:t>
      </w:r>
    </w:p>
    <w:p w14:paraId="33C20D03" w14:textId="6C58DC44" w:rsidR="00A468FD" w:rsidRPr="00CE6DBD" w:rsidRDefault="000E6730" w:rsidP="00A468FD">
      <w:pPr>
        <w:jc w:val="center"/>
        <w:rPr>
          <w:rFonts w:cs="メイリオ"/>
        </w:rPr>
      </w:pPr>
      <w:r w:rsidRPr="00CE6DBD">
        <w:rPr>
          <w:rFonts w:cs="メイリオ"/>
          <w:noProof/>
        </w:rPr>
        <mc:AlternateContent>
          <mc:Choice Requires="wps">
            <w:drawing>
              <wp:anchor distT="0" distB="0" distL="114300" distR="114300" simplePos="0" relativeHeight="251573760" behindDoc="0" locked="0" layoutInCell="1" allowOverlap="1" wp14:anchorId="25B8EE8F" wp14:editId="47F340CE">
                <wp:simplePos x="0" y="0"/>
                <wp:positionH relativeFrom="column">
                  <wp:posOffset>4755515</wp:posOffset>
                </wp:positionH>
                <wp:positionV relativeFrom="paragraph">
                  <wp:posOffset>998220</wp:posOffset>
                </wp:positionV>
                <wp:extent cx="209550" cy="196850"/>
                <wp:effectExtent l="0" t="0" r="19050" b="12700"/>
                <wp:wrapNone/>
                <wp:docPr id="17" name="楕円 17"/>
                <wp:cNvGraphicFramePr/>
                <a:graphic xmlns:a="http://schemas.openxmlformats.org/drawingml/2006/main">
                  <a:graphicData uri="http://schemas.microsoft.com/office/word/2010/wordprocessingShape">
                    <wps:wsp>
                      <wps:cNvSpPr/>
                      <wps:spPr>
                        <a:xfrm>
                          <a:off x="0" y="0"/>
                          <a:ext cx="2095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171D55" id="楕円 17" o:spid="_x0000_s1026" style="position:absolute;left:0;text-align:left;margin-left:374.45pt;margin-top:78.6pt;width:16.5pt;height:1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" filled="f" strokecolor="red" strokeweight="2pt"/>
            </w:pict>
          </mc:Fallback>
        </mc:AlternateContent>
      </w:r>
      <w:r w:rsidRPr="00CE6DBD">
        <w:rPr>
          <w:rFonts w:cs="メイリオ"/>
          <w:noProof/>
        </w:rPr>
        <w:drawing>
          <wp:inline distT="0" distB="0" distL="0" distR="0" wp14:anchorId="2806FC63" wp14:editId="5A09EC4F">
            <wp:extent cx="5400000" cy="1390232"/>
            <wp:effectExtent l="19050" t="19050" r="10795" b="1968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00000" cy="13902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79EF14" w14:textId="57FF8FAC" w:rsidR="00A468FD" w:rsidRPr="00CE6DBD" w:rsidRDefault="00AC2791" w:rsidP="00A468FD">
      <w:pPr>
        <w:jc w:val="center"/>
        <w:rPr>
          <w:rFonts w:cs="メイリオ"/>
          <w:b/>
        </w:rPr>
      </w:pPr>
      <w:r w:rsidRPr="00CE6DBD">
        <w:rPr>
          <w:rFonts w:cs="メイリオ"/>
          <w:b/>
        </w:rPr>
        <w:t>The File List screen</w:t>
      </w:r>
    </w:p>
    <w:p w14:paraId="043BA18E" w14:textId="7B7954C5" w:rsidR="007C05C4" w:rsidRPr="00CE6DBD" w:rsidRDefault="007C05C4" w:rsidP="007C05C4">
      <w:pPr>
        <w:rPr>
          <w:rFonts w:cs="メイリオ"/>
        </w:rPr>
      </w:pPr>
    </w:p>
    <w:p w14:paraId="78B5F263" w14:textId="044D43F1" w:rsidR="004C1D05" w:rsidRPr="00CE6DBD" w:rsidRDefault="001B6EC4" w:rsidP="007C05C4">
      <w:pPr>
        <w:rPr>
          <w:rFonts w:cs="メイリオ"/>
        </w:rPr>
      </w:pPr>
      <w:r w:rsidRPr="00CE6DBD">
        <w:rPr>
          <w:rFonts w:cs="メイリオ"/>
        </w:rPr>
        <w:t>Next, notify the person you wish to deliver the file to (someone not having a Proself account) of the Web Publication address and password (if one is set).</w:t>
      </w:r>
    </w:p>
    <w:p w14:paraId="7F7BA957" w14:textId="77777777" w:rsidR="00FC448B" w:rsidRPr="00CE6DBD" w:rsidRDefault="00FC448B" w:rsidP="009625EE">
      <w:pPr>
        <w:rPr>
          <w:rFonts w:cs="メイリオ"/>
        </w:rPr>
      </w:pPr>
      <w:bookmarkStart w:id="24" w:name="_3-2.相手側のファイル取得方法"/>
      <w:bookmarkEnd w:id="24"/>
    </w:p>
    <w:p w14:paraId="54DB5512" w14:textId="0CCEEE79" w:rsidR="00A468FD" w:rsidRPr="00CE6DBD" w:rsidRDefault="00805685" w:rsidP="00D30957">
      <w:pPr>
        <w:pStyle w:val="3"/>
        <w:ind w:left="-12"/>
        <w:rPr>
          <w:rFonts w:hAnsi="メイリオ" w:cs="メイリオ"/>
        </w:rPr>
      </w:pPr>
      <w:bookmarkStart w:id="25" w:name="_Toc414281099"/>
      <w:bookmarkStart w:id="26" w:name="_Toc53409953"/>
      <w:bookmarkStart w:id="27" w:name="_Toc63779748"/>
      <w:r w:rsidRPr="00CE6DBD">
        <w:rPr>
          <w:rFonts w:hAnsi="メイリオ" w:cs="メイリオ"/>
        </w:rPr>
        <w:t>Stopping Web Publication</w:t>
      </w:r>
      <w:bookmarkEnd w:id="25"/>
      <w:bookmarkEnd w:id="26"/>
      <w:bookmarkEnd w:id="27"/>
    </w:p>
    <w:p w14:paraId="2108F560" w14:textId="71AB26DB" w:rsidR="001E36C6" w:rsidRPr="00CE6DBD" w:rsidRDefault="00176338" w:rsidP="00A468FD">
      <w:pPr>
        <w:rPr>
          <w:rFonts w:cs="メイリオ"/>
        </w:rPr>
      </w:pPr>
      <w:r w:rsidRPr="00CE6DBD">
        <w:rPr>
          <w:rFonts w:cs="メイリオ"/>
        </w:rPr>
        <w:t>The following describes how to stop Web Publication of files and folders that no longer need to be delivered. The procedure is as follows.</w:t>
      </w:r>
    </w:p>
    <w:p w14:paraId="6CFF0FE1" w14:textId="77777777" w:rsidR="00176338" w:rsidRPr="00CE6DBD" w:rsidRDefault="00176338" w:rsidP="00A468FD">
      <w:pPr>
        <w:rPr>
          <w:rFonts w:cs="メイリオ"/>
        </w:rPr>
      </w:pPr>
    </w:p>
    <w:p w14:paraId="42FB453F" w14:textId="063BEDE0" w:rsidR="00A468FD" w:rsidRPr="00CE6DBD" w:rsidRDefault="00A468FD" w:rsidP="00176338">
      <w:pPr>
        <w:rPr>
          <w:rFonts w:cs="メイリオ"/>
        </w:rPr>
      </w:pPr>
      <w:r w:rsidRPr="00CE6DBD">
        <w:rPr>
          <w:rFonts w:cs="メイリオ"/>
        </w:rPr>
        <w:t>The icon in the attributes for the “sunflower.jpg” file on the File List screen indicates that the file is published on the web.</w:t>
      </w:r>
    </w:p>
    <w:p w14:paraId="3C9C6C23" w14:textId="5D546C2F" w:rsidR="00A468FD" w:rsidRPr="00CE6DBD" w:rsidRDefault="00B97830" w:rsidP="00A468FD">
      <w:pPr>
        <w:jc w:val="center"/>
        <w:rPr>
          <w:rFonts w:cs="メイリオ"/>
        </w:rPr>
      </w:pPr>
      <w:r w:rsidRPr="00CE6DBD">
        <w:rPr>
          <w:rFonts w:cs="メイリオ"/>
          <w:noProof/>
        </w:rPr>
        <w:lastRenderedPageBreak/>
        <mc:AlternateContent>
          <mc:Choice Requires="wps">
            <w:drawing>
              <wp:anchor distT="0" distB="0" distL="114300" distR="114300" simplePos="0" relativeHeight="251605504" behindDoc="0" locked="0" layoutInCell="1" allowOverlap="1" wp14:anchorId="65C336AC" wp14:editId="49BB8BDC">
                <wp:simplePos x="0" y="0"/>
                <wp:positionH relativeFrom="column">
                  <wp:posOffset>4749165</wp:posOffset>
                </wp:positionH>
                <wp:positionV relativeFrom="paragraph">
                  <wp:posOffset>1004570</wp:posOffset>
                </wp:positionV>
                <wp:extent cx="228600" cy="200025"/>
                <wp:effectExtent l="0" t="0" r="19050" b="28575"/>
                <wp:wrapNone/>
                <wp:docPr id="27" name="楕円 27"/>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61C6DF" id="楕円 27" o:spid="_x0000_s1026" style="position:absolute;left:0;text-align:left;margin-left:373.95pt;margin-top:79.1pt;width:18pt;height:15.7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" filled="f" strokecolor="red" strokeweight="2pt"/>
            </w:pict>
          </mc:Fallback>
        </mc:AlternateContent>
      </w:r>
      <w:r w:rsidRPr="00CE6DBD">
        <w:rPr>
          <w:rFonts w:cs="メイリオ"/>
          <w:noProof/>
        </w:rPr>
        <mc:AlternateContent>
          <mc:Choice Requires="wps">
            <w:drawing>
              <wp:anchor distT="0" distB="0" distL="114300" distR="114300" simplePos="0" relativeHeight="251606528" behindDoc="0" locked="0" layoutInCell="1" allowOverlap="1" wp14:anchorId="5A8E33C6" wp14:editId="3AF145BF">
                <wp:simplePos x="0" y="0"/>
                <wp:positionH relativeFrom="column">
                  <wp:posOffset>-3810</wp:posOffset>
                </wp:positionH>
                <wp:positionV relativeFrom="paragraph">
                  <wp:posOffset>611505</wp:posOffset>
                </wp:positionV>
                <wp:extent cx="800100" cy="266700"/>
                <wp:effectExtent l="0" t="0" r="19050" b="19050"/>
                <wp:wrapNone/>
                <wp:docPr id="253" name="正方形/長方形 253"/>
                <wp:cNvGraphicFramePr/>
                <a:graphic xmlns:a="http://schemas.openxmlformats.org/drawingml/2006/main">
                  <a:graphicData uri="http://schemas.microsoft.com/office/word/2010/wordprocessingShape">
                    <wps:wsp>
                      <wps:cNvSpPr/>
                      <wps:spPr>
                        <a:xfrm>
                          <a:off x="0" y="0"/>
                          <a:ext cx="8001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0C4025" id="正方形/長方形 253" o:spid="_x0000_s1026" style="position:absolute;left:0;text-align:left;margin-left:-.3pt;margin-top:48.15pt;width:63pt;height:2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" filled="f" strokecolor="red" strokeweight="2pt"/>
            </w:pict>
          </mc:Fallback>
        </mc:AlternateContent>
      </w:r>
      <w:r w:rsidRPr="00CE6DBD">
        <w:rPr>
          <w:rFonts w:cs="メイリオ"/>
          <w:noProof/>
        </w:rPr>
        <w:drawing>
          <wp:inline distT="0" distB="0" distL="0" distR="0" wp14:anchorId="4CA07CE2" wp14:editId="550D8D86">
            <wp:extent cx="5400000" cy="1408113"/>
            <wp:effectExtent l="19050" t="19050" r="10795" b="2095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00000" cy="14081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ED43EB" w14:textId="4FCCF8D8" w:rsidR="00A468FD" w:rsidRPr="00CE6DBD" w:rsidRDefault="002A6E15" w:rsidP="00A468FD">
      <w:pPr>
        <w:jc w:val="center"/>
        <w:rPr>
          <w:rFonts w:cs="メイリオ"/>
          <w:b/>
        </w:rPr>
      </w:pPr>
      <w:r w:rsidRPr="00CE6DBD">
        <w:rPr>
          <w:rFonts w:cs="メイリオ"/>
          <w:b/>
        </w:rPr>
        <w:t>The File List screen</w:t>
      </w:r>
    </w:p>
    <w:p w14:paraId="7C369F58" w14:textId="77777777" w:rsidR="00EE3872" w:rsidRPr="00CE6DBD" w:rsidRDefault="00EE3872" w:rsidP="00EE3872">
      <w:pPr>
        <w:rPr>
          <w:rFonts w:cs="メイリオ"/>
        </w:rPr>
      </w:pPr>
    </w:p>
    <w:p w14:paraId="445379F8" w14:textId="1560AE2F" w:rsidR="00B810EB" w:rsidRPr="00CE6DBD" w:rsidRDefault="00EE3872" w:rsidP="00176338">
      <w:pPr>
        <w:rPr>
          <w:rFonts w:cs="メイリオ"/>
        </w:rPr>
      </w:pPr>
      <w:r w:rsidRPr="00CE6DBD">
        <w:rPr>
          <w:rFonts w:cs="メイリオ"/>
        </w:rPr>
        <w:t>Clicking “Web Publication Management” in the menu on the left displays the Web Publication List. Click the checkbox for the appropriate file, then click “Stop.”</w:t>
      </w:r>
    </w:p>
    <w:p w14:paraId="517AF2A3" w14:textId="1E072FA7" w:rsidR="00A468FD" w:rsidRPr="00CE6DBD" w:rsidRDefault="0026543D" w:rsidP="00A468FD">
      <w:pPr>
        <w:jc w:val="center"/>
        <w:rPr>
          <w:rFonts w:cs="メイリオ"/>
        </w:rPr>
      </w:pPr>
      <w:r w:rsidRPr="00CE6DBD">
        <w:rPr>
          <w:rFonts w:cs="メイリオ"/>
          <w:noProof/>
        </w:rPr>
        <mc:AlternateContent>
          <mc:Choice Requires="wps">
            <w:drawing>
              <wp:anchor distT="0" distB="0" distL="114300" distR="114300" simplePos="0" relativeHeight="251603456" behindDoc="0" locked="0" layoutInCell="1" allowOverlap="1" wp14:anchorId="2B7A984C" wp14:editId="03FB1F0E">
                <wp:simplePos x="0" y="0"/>
                <wp:positionH relativeFrom="column">
                  <wp:posOffset>1691640</wp:posOffset>
                </wp:positionH>
                <wp:positionV relativeFrom="paragraph">
                  <wp:posOffset>284480</wp:posOffset>
                </wp:positionV>
                <wp:extent cx="523875" cy="209550"/>
                <wp:effectExtent l="0" t="0" r="28575" b="19050"/>
                <wp:wrapNone/>
                <wp:docPr id="78" name="楕円 78"/>
                <wp:cNvGraphicFramePr/>
                <a:graphic xmlns:a="http://schemas.openxmlformats.org/drawingml/2006/main">
                  <a:graphicData uri="http://schemas.microsoft.com/office/word/2010/wordprocessingShape">
                    <wps:wsp>
                      <wps:cNvSpPr/>
                      <wps:spPr>
                        <a:xfrm>
                          <a:off x="0" y="0"/>
                          <a:ext cx="5238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6291F1" id="楕円 78" o:spid="_x0000_s1026" style="position:absolute;left:0;text-align:left;margin-left:133.2pt;margin-top:22.4pt;width:41.25pt;height:16.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" filled="f" strokecolor="red" strokeweight="2pt"/>
            </w:pict>
          </mc:Fallback>
        </mc:AlternateContent>
      </w:r>
      <w:r w:rsidRPr="00CE6DBD">
        <w:rPr>
          <w:rFonts w:cs="メイリオ"/>
          <w:noProof/>
        </w:rPr>
        <mc:AlternateContent>
          <mc:Choice Requires="wps">
            <w:drawing>
              <wp:anchor distT="0" distB="0" distL="114300" distR="114300" simplePos="0" relativeHeight="251604480" behindDoc="0" locked="0" layoutInCell="1" allowOverlap="1" wp14:anchorId="0D88CC17" wp14:editId="53E3199A">
                <wp:simplePos x="0" y="0"/>
                <wp:positionH relativeFrom="column">
                  <wp:posOffset>805815</wp:posOffset>
                </wp:positionH>
                <wp:positionV relativeFrom="paragraph">
                  <wp:posOffset>684530</wp:posOffset>
                </wp:positionV>
                <wp:extent cx="200025" cy="200025"/>
                <wp:effectExtent l="0" t="0" r="28575" b="28575"/>
                <wp:wrapNone/>
                <wp:docPr id="82" name="楕円 82"/>
                <wp:cNvGraphicFramePr/>
                <a:graphic xmlns:a="http://schemas.openxmlformats.org/drawingml/2006/main">
                  <a:graphicData uri="http://schemas.microsoft.com/office/word/2010/wordprocessingShape">
                    <wps:wsp>
                      <wps:cNvSpPr/>
                      <wps:spPr>
                        <a:xfrm>
                          <a:off x="0" y="0"/>
                          <a:ext cx="2000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1DC07C" id="楕円 82" o:spid="_x0000_s1026" style="position:absolute;left:0;text-align:left;margin-left:63.45pt;margin-top:53.9pt;width:15.75pt;height:15.7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" filled="f" strokecolor="red" strokeweight="2pt"/>
            </w:pict>
          </mc:Fallback>
        </mc:AlternateContent>
      </w:r>
      <w:r w:rsidRPr="00CE6DBD">
        <w:rPr>
          <w:rFonts w:cs="メイリオ"/>
          <w:noProof/>
        </w:rPr>
        <w:drawing>
          <wp:inline distT="0" distB="0" distL="0" distR="0" wp14:anchorId="56804753" wp14:editId="4A5A07A8">
            <wp:extent cx="5400000" cy="1394702"/>
            <wp:effectExtent l="19050" t="19050" r="10795" b="1524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00000" cy="13947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BB455B" w14:textId="65C238DD" w:rsidR="00A468FD" w:rsidRPr="00CE6DBD" w:rsidRDefault="00A468FD" w:rsidP="00A468FD">
      <w:pPr>
        <w:jc w:val="center"/>
        <w:rPr>
          <w:rFonts w:cs="メイリオ"/>
          <w:b/>
        </w:rPr>
      </w:pPr>
      <w:r w:rsidRPr="00CE6DBD">
        <w:rPr>
          <w:rFonts w:cs="メイリオ"/>
          <w:b/>
        </w:rPr>
        <w:t>The Web Publication List screen</w:t>
      </w:r>
    </w:p>
    <w:p w14:paraId="287A83ED" w14:textId="77777777" w:rsidR="00EE3872" w:rsidRPr="00CE6DBD" w:rsidRDefault="00EE3872" w:rsidP="00EE3872">
      <w:pPr>
        <w:rPr>
          <w:rFonts w:cs="メイリオ"/>
        </w:rPr>
      </w:pPr>
    </w:p>
    <w:p w14:paraId="4F60B4B6" w14:textId="63525049" w:rsidR="00F01ACF" w:rsidRPr="00CE6DBD" w:rsidRDefault="00F01ACF" w:rsidP="00176338">
      <w:pPr>
        <w:rPr>
          <w:rFonts w:cs="メイリオ"/>
        </w:rPr>
      </w:pPr>
      <w:r w:rsidRPr="00CE6DBD">
        <w:rPr>
          <w:rFonts w:cs="メイリオ"/>
        </w:rPr>
        <w:t>The Stop Publication Confirmation screen is displayed. If you want to stop publication, click “Stop.”</w:t>
      </w:r>
    </w:p>
    <w:p w14:paraId="292E6405" w14:textId="6DB10CEF" w:rsidR="00F01ACF" w:rsidRPr="00CE6DBD" w:rsidRDefault="001D574E" w:rsidP="00F01ACF">
      <w:pPr>
        <w:jc w:val="center"/>
        <w:rPr>
          <w:rFonts w:cs="メイリオ"/>
        </w:rPr>
      </w:pPr>
      <w:r w:rsidRPr="00CE6DBD">
        <w:rPr>
          <w:rFonts w:cs="メイリオ"/>
          <w:noProof/>
        </w:rPr>
        <mc:AlternateContent>
          <mc:Choice Requires="wps">
            <w:drawing>
              <wp:anchor distT="0" distB="0" distL="114300" distR="114300" simplePos="0" relativeHeight="251574784" behindDoc="0" locked="0" layoutInCell="1" allowOverlap="1" wp14:anchorId="573B89C7" wp14:editId="7AE48248">
                <wp:simplePos x="0" y="0"/>
                <wp:positionH relativeFrom="column">
                  <wp:posOffset>2358390</wp:posOffset>
                </wp:positionH>
                <wp:positionV relativeFrom="paragraph">
                  <wp:posOffset>2301875</wp:posOffset>
                </wp:positionV>
                <wp:extent cx="704850" cy="171450"/>
                <wp:effectExtent l="0" t="0" r="19050" b="19050"/>
                <wp:wrapNone/>
                <wp:docPr id="97" name="正方形/長方形 97"/>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B674AE" id="正方形/長方形 97" o:spid="_x0000_s1026" style="position:absolute;left:0;text-align:left;margin-left:185.7pt;margin-top:181.25pt;width:55.5pt;height:13.5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" filled="f" strokecolor="red" strokeweight="2pt"/>
            </w:pict>
          </mc:Fallback>
        </mc:AlternateContent>
      </w:r>
      <w:r w:rsidRPr="00CE6DBD">
        <w:rPr>
          <w:rFonts w:cs="メイリオ"/>
          <w:noProof/>
        </w:rPr>
        <w:drawing>
          <wp:inline distT="0" distB="0" distL="0" distR="0" wp14:anchorId="6A8B89AD" wp14:editId="2B670496">
            <wp:extent cx="5400000" cy="2521191"/>
            <wp:effectExtent l="19050" t="19050" r="10795" b="1270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00" cy="2521191"/>
                    </a:xfrm>
                    <a:prstGeom prst="rect">
                      <a:avLst/>
                    </a:prstGeom>
                    <a:ln>
                      <a:solidFill>
                        <a:schemeClr val="tx1"/>
                      </a:solidFill>
                    </a:ln>
                  </pic:spPr>
                </pic:pic>
              </a:graphicData>
            </a:graphic>
          </wp:inline>
        </w:drawing>
      </w:r>
    </w:p>
    <w:p w14:paraId="1FD753B6" w14:textId="5B6A90AF" w:rsidR="00464BCE" w:rsidRPr="00CE6DBD" w:rsidRDefault="007136FE" w:rsidP="00464BCE">
      <w:pPr>
        <w:jc w:val="center"/>
        <w:rPr>
          <w:rFonts w:cs="メイリオ"/>
          <w:b/>
        </w:rPr>
      </w:pPr>
      <w:r w:rsidRPr="00CE6DBD">
        <w:rPr>
          <w:rFonts w:cs="メイリオ"/>
          <w:b/>
        </w:rPr>
        <w:t>The Stop Publication Confirmation screen</w:t>
      </w:r>
    </w:p>
    <w:p w14:paraId="6E89B190" w14:textId="77777777" w:rsidR="00F01ACF" w:rsidRPr="00CE6DBD" w:rsidRDefault="00F01ACF" w:rsidP="00464BCE">
      <w:pPr>
        <w:spacing w:line="300" w:lineRule="exact"/>
        <w:rPr>
          <w:rFonts w:cs="メイリオ"/>
        </w:rPr>
      </w:pPr>
    </w:p>
    <w:p w14:paraId="51C4818A" w14:textId="6D6E688D" w:rsidR="00F01ACF" w:rsidRPr="00CE6DBD" w:rsidRDefault="00293402" w:rsidP="00176338">
      <w:pPr>
        <w:rPr>
          <w:rFonts w:cs="メイリオ"/>
        </w:rPr>
      </w:pPr>
      <w:r w:rsidRPr="00CE6DBD">
        <w:rPr>
          <w:rFonts w:cs="メイリオ"/>
        </w:rPr>
        <w:lastRenderedPageBreak/>
        <w:t>The lack of an icon indicating web publication in the file list attributes confirms that processing for stopping publication is complete.</w:t>
      </w:r>
    </w:p>
    <w:p w14:paraId="7AAA656B" w14:textId="4A739401" w:rsidR="00F01ACF" w:rsidRPr="00CE6DBD" w:rsidRDefault="001D574E" w:rsidP="00F01ACF">
      <w:pPr>
        <w:jc w:val="center"/>
        <w:rPr>
          <w:rFonts w:cs="メイリオ"/>
        </w:rPr>
      </w:pPr>
      <w:r w:rsidRPr="00CE6DBD">
        <w:rPr>
          <w:rFonts w:cs="メイリオ"/>
          <w:noProof/>
        </w:rPr>
        <mc:AlternateContent>
          <mc:Choice Requires="wps">
            <w:drawing>
              <wp:anchor distT="0" distB="0" distL="114300" distR="114300" simplePos="0" relativeHeight="251575808" behindDoc="0" locked="0" layoutInCell="1" allowOverlap="1" wp14:anchorId="15BDDDE4" wp14:editId="2A27AEDB">
                <wp:simplePos x="0" y="0"/>
                <wp:positionH relativeFrom="column">
                  <wp:posOffset>4844415</wp:posOffset>
                </wp:positionH>
                <wp:positionV relativeFrom="paragraph">
                  <wp:posOffset>989330</wp:posOffset>
                </wp:positionV>
                <wp:extent cx="219075" cy="219075"/>
                <wp:effectExtent l="0" t="0" r="28575" b="28575"/>
                <wp:wrapNone/>
                <wp:docPr id="100" name="楕円 100"/>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7395B6" id="楕円 100" o:spid="_x0000_s1026" style="position:absolute;left:0;text-align:left;margin-left:381.45pt;margin-top:77.9pt;width:17.25pt;height:17.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" filled="f" strokecolor="red" strokeweight="2pt"/>
            </w:pict>
          </mc:Fallback>
        </mc:AlternateContent>
      </w:r>
      <w:r w:rsidRPr="00CE6DBD">
        <w:rPr>
          <w:rFonts w:cs="メイリオ"/>
          <w:noProof/>
        </w:rPr>
        <w:drawing>
          <wp:inline distT="0" distB="0" distL="0" distR="0" wp14:anchorId="4C9087A8" wp14:editId="4F6BE285">
            <wp:extent cx="5400000" cy="1394702"/>
            <wp:effectExtent l="19050" t="19050" r="10795" b="1524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00000" cy="13947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01B55A" w14:textId="43372972" w:rsidR="00AE5505" w:rsidRPr="00CE6DBD" w:rsidRDefault="00B810D1" w:rsidP="002C46A6">
      <w:pPr>
        <w:jc w:val="center"/>
        <w:rPr>
          <w:rFonts w:cs="メイリオ"/>
          <w:b/>
        </w:rPr>
      </w:pPr>
      <w:r w:rsidRPr="00CE6DBD">
        <w:rPr>
          <w:rFonts w:cs="メイリオ"/>
          <w:b/>
          <w:bCs/>
        </w:rPr>
        <w:t>The</w:t>
      </w:r>
      <w:r w:rsidRPr="00CE6DBD">
        <w:rPr>
          <w:rFonts w:cs="メイリオ"/>
        </w:rPr>
        <w:t xml:space="preserve"> </w:t>
      </w:r>
      <w:r w:rsidRPr="00CE6DBD">
        <w:rPr>
          <w:rFonts w:cs="メイリオ"/>
          <w:b/>
        </w:rPr>
        <w:t>File List</w:t>
      </w:r>
      <w:r w:rsidRPr="00CE6DBD">
        <w:rPr>
          <w:rFonts w:cs="メイリオ"/>
        </w:rPr>
        <w:t xml:space="preserve"> </w:t>
      </w:r>
      <w:bookmarkStart w:id="28" w:name="_Toc414281101"/>
      <w:r w:rsidRPr="00CE6DBD">
        <w:rPr>
          <w:rFonts w:cs="メイリオ"/>
          <w:b/>
        </w:rPr>
        <w:t>screen</w:t>
      </w:r>
    </w:p>
    <w:p w14:paraId="60417E65" w14:textId="564D2814" w:rsidR="00AE5C65" w:rsidRPr="00CE6DBD" w:rsidRDefault="00AE5C65">
      <w:pPr>
        <w:adjustRightInd/>
        <w:snapToGrid/>
        <w:rPr>
          <w:rFonts w:cs="メイリオ"/>
          <w:b/>
          <w:kern w:val="24"/>
          <w:szCs w:val="24"/>
          <w:lang w:eastAsia="ar-SA"/>
        </w:rPr>
      </w:pPr>
    </w:p>
    <w:p w14:paraId="53689DC1" w14:textId="09A5796F" w:rsidR="0003033D" w:rsidRPr="00CE6DBD" w:rsidRDefault="00E702C0" w:rsidP="00D30957">
      <w:pPr>
        <w:pStyle w:val="2"/>
      </w:pPr>
      <w:bookmarkStart w:id="29" w:name="_外部の人からファイルを受け取る(受取フォルダ)"/>
      <w:bookmarkStart w:id="30" w:name="_受取フォルダ"/>
      <w:bookmarkStart w:id="31" w:name="_Toc53409954"/>
      <w:bookmarkStart w:id="32" w:name="_Toc63779749"/>
      <w:bookmarkEnd w:id="29"/>
      <w:bookmarkEnd w:id="30"/>
      <w:r w:rsidRPr="00CE6DBD">
        <w:t>Delivery Folder</w:t>
      </w:r>
      <w:bookmarkEnd w:id="28"/>
      <w:bookmarkEnd w:id="31"/>
      <w:bookmarkEnd w:id="32"/>
    </w:p>
    <w:p w14:paraId="670542A4" w14:textId="34A27C22" w:rsidR="0039257E" w:rsidRPr="00CE6DBD" w:rsidRDefault="00E702C0" w:rsidP="0039257E">
      <w:pPr>
        <w:rPr>
          <w:rFonts w:cs="メイリオ"/>
        </w:rPr>
      </w:pPr>
      <w:r w:rsidRPr="00CE6DBD">
        <w:rPr>
          <w:rFonts w:cs="メイリオ"/>
        </w:rPr>
        <w:t>The following describes the details of how to start and stop Delivery Folders.</w:t>
      </w:r>
    </w:p>
    <w:p w14:paraId="5E362DB0" w14:textId="61FAAB86" w:rsidR="0039257E" w:rsidRPr="00CE6DBD" w:rsidRDefault="0039257E" w:rsidP="00464BCE">
      <w:pPr>
        <w:spacing w:line="300" w:lineRule="exact"/>
        <w:rPr>
          <w:rFonts w:cs="メイリオ"/>
        </w:rPr>
      </w:pPr>
    </w:p>
    <w:p w14:paraId="68930EF1" w14:textId="08B638FB" w:rsidR="0039257E" w:rsidRPr="00CE6DBD" w:rsidRDefault="002A4969" w:rsidP="00D30957">
      <w:pPr>
        <w:pStyle w:val="3"/>
        <w:ind w:left="-12"/>
        <w:rPr>
          <w:rFonts w:hAnsi="メイリオ" w:cs="メイリオ"/>
        </w:rPr>
      </w:pPr>
      <w:bookmarkStart w:id="33" w:name="_Toc53409955"/>
      <w:bookmarkStart w:id="34" w:name="_Toc63779750"/>
      <w:r w:rsidRPr="00CE6DBD">
        <w:rPr>
          <w:rFonts w:hAnsi="メイリオ" w:cs="メイリオ"/>
        </w:rPr>
        <w:t>Starting a Delivery Folder</w:t>
      </w:r>
      <w:bookmarkEnd w:id="33"/>
      <w:bookmarkEnd w:id="34"/>
    </w:p>
    <w:p w14:paraId="0A2C46DB" w14:textId="755C3278" w:rsidR="0003033D" w:rsidRPr="00CE6DBD" w:rsidRDefault="005165FB" w:rsidP="0003033D">
      <w:pPr>
        <w:rPr>
          <w:rFonts w:cs="メイリオ"/>
          <w:shd w:val="pct15" w:color="auto" w:fill="FFFFFF"/>
        </w:rPr>
      </w:pPr>
      <w:r w:rsidRPr="00CE6DBD">
        <w:rPr>
          <w:rFonts w:cs="メイリオ"/>
        </w:rPr>
        <w:t>The following is the procedure for receiving in Proself a file “docA.docx” created by an external person not having a Proself account.</w:t>
      </w:r>
    </w:p>
    <w:p w14:paraId="5FA705C4" w14:textId="77777777" w:rsidR="0003033D" w:rsidRPr="00CE6DBD" w:rsidRDefault="0003033D" w:rsidP="00464BCE">
      <w:pPr>
        <w:spacing w:line="300" w:lineRule="exact"/>
        <w:rPr>
          <w:rFonts w:cs="メイリオ"/>
        </w:rPr>
      </w:pPr>
    </w:p>
    <w:p w14:paraId="62D16C9B" w14:textId="4BB9A7A6" w:rsidR="0003033D" w:rsidRPr="00CE6DBD" w:rsidRDefault="002B0C86" w:rsidP="005165FB">
      <w:pPr>
        <w:rPr>
          <w:rFonts w:cs="メイリオ"/>
        </w:rPr>
      </w:pPr>
      <w:r w:rsidRPr="00CE6DBD">
        <w:rPr>
          <w:rFonts w:cs="メイリオ"/>
        </w:rPr>
        <w:t>First, in the File List screen, create a folder named “Delivery Folder” for receiving the “docA.docx” file created by the external person.</w:t>
      </w:r>
    </w:p>
    <w:p w14:paraId="17405578" w14:textId="0C5E639A" w:rsidR="0003033D" w:rsidRPr="00CE6DBD" w:rsidRDefault="00394BCA" w:rsidP="0003033D">
      <w:pPr>
        <w:jc w:val="center"/>
        <w:rPr>
          <w:rFonts w:cs="メイリオ"/>
        </w:rPr>
      </w:pPr>
      <w:r w:rsidRPr="00CE6DBD">
        <w:rPr>
          <w:rFonts w:cs="メイリオ"/>
          <w:noProof/>
        </w:rPr>
        <mc:AlternateContent>
          <mc:Choice Requires="wps">
            <w:drawing>
              <wp:anchor distT="0" distB="0" distL="114300" distR="114300" simplePos="0" relativeHeight="251576832" behindDoc="0" locked="0" layoutInCell="1" allowOverlap="1" wp14:anchorId="1BD74EF7" wp14:editId="78DDF5C9">
                <wp:simplePos x="0" y="0"/>
                <wp:positionH relativeFrom="column">
                  <wp:posOffset>824865</wp:posOffset>
                </wp:positionH>
                <wp:positionV relativeFrom="paragraph">
                  <wp:posOffset>295275</wp:posOffset>
                </wp:positionV>
                <wp:extent cx="638175" cy="1619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6381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C61BCC" id="正方形/長方形 22" o:spid="_x0000_s1026" style="position:absolute;left:0;text-align:left;margin-left:64.95pt;margin-top:23.25pt;width:50.25pt;height:1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" filled="f" strokecolor="red" strokeweight="2pt"/>
            </w:pict>
          </mc:Fallback>
        </mc:AlternateContent>
      </w:r>
      <w:r w:rsidRPr="00CE6DBD">
        <w:rPr>
          <w:rFonts w:cs="メイリオ"/>
          <w:noProof/>
        </w:rPr>
        <w:drawing>
          <wp:inline distT="0" distB="0" distL="0" distR="0" wp14:anchorId="1C1FD01B" wp14:editId="762B0851">
            <wp:extent cx="5400040" cy="2521210"/>
            <wp:effectExtent l="19050" t="19050" r="10160" b="1270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040" cy="2521210"/>
                    </a:xfrm>
                    <a:prstGeom prst="rect">
                      <a:avLst/>
                    </a:prstGeom>
                    <a:ln>
                      <a:solidFill>
                        <a:schemeClr val="tx1"/>
                      </a:solidFill>
                    </a:ln>
                  </pic:spPr>
                </pic:pic>
              </a:graphicData>
            </a:graphic>
          </wp:inline>
        </w:drawing>
      </w:r>
    </w:p>
    <w:p w14:paraId="37BD7C0A" w14:textId="263FC4D9" w:rsidR="0003033D" w:rsidRPr="00CE6DBD" w:rsidRDefault="0048458C" w:rsidP="00464BCE">
      <w:pPr>
        <w:jc w:val="center"/>
        <w:rPr>
          <w:rFonts w:cs="メイリオ"/>
          <w:b/>
        </w:rPr>
      </w:pPr>
      <w:r w:rsidRPr="00CE6DBD">
        <w:rPr>
          <w:rFonts w:cs="メイリオ"/>
          <w:b/>
        </w:rPr>
        <w:t xml:space="preserve">The </w:t>
      </w:r>
      <w:r w:rsidR="00C748F1" w:rsidRPr="00CE6DBD">
        <w:rPr>
          <w:rFonts w:cs="メイリオ"/>
          <w:b/>
        </w:rPr>
        <w:t>Create Folder</w:t>
      </w:r>
      <w:r w:rsidRPr="00CE6DBD">
        <w:rPr>
          <w:rFonts w:cs="メイリオ"/>
          <w:b/>
        </w:rPr>
        <w:t xml:space="preserve"> dialogue</w:t>
      </w:r>
    </w:p>
    <w:p w14:paraId="3260E6F3" w14:textId="77777777" w:rsidR="0003033D" w:rsidRPr="00CE6DBD" w:rsidRDefault="0003033D" w:rsidP="00D21415">
      <w:pPr>
        <w:spacing w:line="300" w:lineRule="exact"/>
        <w:rPr>
          <w:rFonts w:cs="メイリオ"/>
        </w:rPr>
      </w:pPr>
    </w:p>
    <w:p w14:paraId="4A88BABD" w14:textId="538EC463" w:rsidR="0003033D" w:rsidRPr="00CE6DBD" w:rsidRDefault="00FF3022" w:rsidP="005165FB">
      <w:pPr>
        <w:rPr>
          <w:rFonts w:cs="メイリオ"/>
        </w:rPr>
      </w:pPr>
      <w:r w:rsidRPr="00CE6DBD">
        <w:rPr>
          <w:rFonts w:cs="メイリオ"/>
        </w:rPr>
        <w:t>Click the checkbox next to the created “Delivery Folder,” then click “Delivery Folder” in the “Share” menu at the top of the screen.</w:t>
      </w:r>
    </w:p>
    <w:p w14:paraId="52F29E8A" w14:textId="23C19E8E" w:rsidR="0003033D" w:rsidRPr="00CE6DBD" w:rsidRDefault="0041404D" w:rsidP="00F1338B">
      <w:pPr>
        <w:pStyle w:val="af5"/>
        <w:numPr>
          <w:ilvl w:val="0"/>
          <w:numId w:val="27"/>
        </w:numPr>
        <w:ind w:leftChars="0"/>
        <w:rPr>
          <w:rFonts w:cs="メイリオ"/>
        </w:rPr>
      </w:pPr>
      <w:r w:rsidRPr="00CE6DBD">
        <w:rPr>
          <w:rFonts w:cs="メイリオ"/>
        </w:rPr>
        <w:lastRenderedPageBreak/>
        <w:t>Note that the folder will not appear in the “Share” menu if its checkbox is not checked.</w:t>
      </w:r>
    </w:p>
    <w:p w14:paraId="3590CBEE" w14:textId="15DCB429" w:rsidR="0003033D" w:rsidRPr="00CE6DBD" w:rsidRDefault="00D50309" w:rsidP="00AE5C65">
      <w:pPr>
        <w:jc w:val="center"/>
        <w:rPr>
          <w:rFonts w:cs="メイリオ"/>
        </w:rPr>
      </w:pPr>
      <w:r w:rsidRPr="00CE6DBD">
        <w:rPr>
          <w:rFonts w:cs="メイリオ"/>
          <w:noProof/>
        </w:rPr>
        <mc:AlternateContent>
          <mc:Choice Requires="wps">
            <w:drawing>
              <wp:anchor distT="0" distB="0" distL="114300" distR="114300" simplePos="0" relativeHeight="251601408" behindDoc="0" locked="0" layoutInCell="1" allowOverlap="1" wp14:anchorId="24D83774" wp14:editId="6BEB05A2">
                <wp:simplePos x="0" y="0"/>
                <wp:positionH relativeFrom="column">
                  <wp:posOffset>786765</wp:posOffset>
                </wp:positionH>
                <wp:positionV relativeFrom="paragraph">
                  <wp:posOffset>813435</wp:posOffset>
                </wp:positionV>
                <wp:extent cx="219075" cy="209550"/>
                <wp:effectExtent l="0" t="0" r="28575" b="19050"/>
                <wp:wrapNone/>
                <wp:docPr id="31" name="楕円 31"/>
                <wp:cNvGraphicFramePr/>
                <a:graphic xmlns:a="http://schemas.openxmlformats.org/drawingml/2006/main">
                  <a:graphicData uri="http://schemas.microsoft.com/office/word/2010/wordprocessingShape">
                    <wps:wsp>
                      <wps:cNvSpPr/>
                      <wps:spPr>
                        <a:xfrm>
                          <a:off x="0" y="0"/>
                          <a:ext cx="2190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DFAF8A" id="楕円 31" o:spid="_x0000_s1026" style="position:absolute;left:0;text-align:left;margin-left:61.95pt;margin-top:64.05pt;width:17.25pt;height:1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" filled="f" strokecolor="red" strokeweight="2pt"/>
            </w:pict>
          </mc:Fallback>
        </mc:AlternateContent>
      </w:r>
      <w:r w:rsidRPr="00CE6DBD">
        <w:rPr>
          <w:rFonts w:cs="メイリオ"/>
          <w:noProof/>
        </w:rPr>
        <mc:AlternateContent>
          <mc:Choice Requires="wps">
            <w:drawing>
              <wp:anchor distT="0" distB="0" distL="114300" distR="114300" simplePos="0" relativeHeight="251602432" behindDoc="0" locked="0" layoutInCell="1" allowOverlap="1" wp14:anchorId="1F67820B" wp14:editId="3243FB95">
                <wp:simplePos x="0" y="0"/>
                <wp:positionH relativeFrom="column">
                  <wp:posOffset>3253740</wp:posOffset>
                </wp:positionH>
                <wp:positionV relativeFrom="paragraph">
                  <wp:posOffset>651510</wp:posOffset>
                </wp:positionV>
                <wp:extent cx="800100" cy="1714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8001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61A1AC" id="正方形/長方形 32" o:spid="_x0000_s1026" style="position:absolute;left:0;text-align:left;margin-left:256.2pt;margin-top:51.3pt;width:63pt;height:1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" filled="f" strokecolor="red" strokeweight="2pt"/>
            </w:pict>
          </mc:Fallback>
        </mc:AlternateContent>
      </w:r>
      <w:r w:rsidRPr="00CE6DBD">
        <w:rPr>
          <w:rFonts w:cs="メイリオ"/>
          <w:noProof/>
        </w:rPr>
        <w:drawing>
          <wp:inline distT="0" distB="0" distL="0" distR="0" wp14:anchorId="788C9160" wp14:editId="751753F9">
            <wp:extent cx="5389994" cy="1200255"/>
            <wp:effectExtent l="19050" t="19050" r="20320" b="1905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89994" cy="12002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800D30" w14:textId="69077988" w:rsidR="0003033D" w:rsidRPr="00CE6DBD" w:rsidRDefault="00B810D1" w:rsidP="00D21415">
      <w:pPr>
        <w:jc w:val="center"/>
        <w:rPr>
          <w:rFonts w:cs="メイリオ"/>
          <w:b/>
        </w:rPr>
      </w:pPr>
      <w:r w:rsidRPr="00CE6DBD">
        <w:rPr>
          <w:rFonts w:cs="メイリオ"/>
          <w:b/>
        </w:rPr>
        <w:t>The File List screen</w:t>
      </w:r>
    </w:p>
    <w:p w14:paraId="1886C361" w14:textId="3CE029DA" w:rsidR="0003033D" w:rsidRPr="00CE6DBD" w:rsidRDefault="005F06CB" w:rsidP="005165FB">
      <w:pPr>
        <w:rPr>
          <w:rFonts w:cs="メイリオ"/>
        </w:rPr>
      </w:pPr>
      <w:r w:rsidRPr="00CE6DBD">
        <w:rPr>
          <w:rFonts w:cs="メイリオ"/>
        </w:rPr>
        <w:t>The Delivery Folder Settings screen is displayed, allowing you to set “Limit of upload,” “Web Publication Expiry Date,” the Web Publication Password for use when accessing the published address, etc.</w:t>
      </w:r>
    </w:p>
    <w:p w14:paraId="66D6435E" w14:textId="509F13A4" w:rsidR="003C07D4" w:rsidRPr="00CE6DBD" w:rsidRDefault="0049110F" w:rsidP="003C07D4">
      <w:pPr>
        <w:ind w:left="485" w:hangingChars="202" w:hanging="485"/>
        <w:jc w:val="center"/>
        <w:rPr>
          <w:rFonts w:cs="メイリオ"/>
        </w:rPr>
      </w:pPr>
      <w:r w:rsidRPr="00CE6DBD">
        <w:rPr>
          <w:rFonts w:cs="メイリオ"/>
          <w:noProof/>
        </w:rPr>
        <mc:AlternateContent>
          <mc:Choice Requires="wps">
            <w:drawing>
              <wp:anchor distT="0" distB="0" distL="114300" distR="114300" simplePos="0" relativeHeight="251592192" behindDoc="0" locked="0" layoutInCell="1" allowOverlap="1" wp14:anchorId="2C59A9A9" wp14:editId="1AFD774A">
                <wp:simplePos x="0" y="0"/>
                <wp:positionH relativeFrom="column">
                  <wp:posOffset>2323466</wp:posOffset>
                </wp:positionH>
                <wp:positionV relativeFrom="paragraph">
                  <wp:posOffset>2508250</wp:posOffset>
                </wp:positionV>
                <wp:extent cx="742950" cy="152400"/>
                <wp:effectExtent l="0" t="0" r="19050" b="19050"/>
                <wp:wrapNone/>
                <wp:docPr id="199" name="正方形/長方形 199"/>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C57CF9" id="正方形/長方形 199" o:spid="_x0000_s1026" style="position:absolute;left:0;text-align:left;margin-left:182.95pt;margin-top:197.5pt;width:58.5pt;height:1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2U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" filled="f" strokecolor="red" strokeweight="2pt"/>
            </w:pict>
          </mc:Fallback>
        </mc:AlternateContent>
      </w:r>
      <w:r w:rsidRPr="00CE6DBD">
        <w:rPr>
          <w:rFonts w:cs="メイリオ"/>
          <w:noProof/>
        </w:rPr>
        <w:drawing>
          <wp:inline distT="0" distB="0" distL="0" distR="0" wp14:anchorId="01C161E9" wp14:editId="08D600DE">
            <wp:extent cx="2879999" cy="2684744"/>
            <wp:effectExtent l="19050" t="19050" r="15875" b="20955"/>
            <wp:docPr id="2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879999" cy="2684744"/>
                    </a:xfrm>
                    <a:prstGeom prst="rect">
                      <a:avLst/>
                    </a:prstGeom>
                    <a:ln>
                      <a:solidFill>
                        <a:schemeClr val="tx1"/>
                      </a:solidFill>
                    </a:ln>
                  </pic:spPr>
                </pic:pic>
              </a:graphicData>
            </a:graphic>
          </wp:inline>
        </w:drawing>
      </w:r>
    </w:p>
    <w:p w14:paraId="14BAABDC" w14:textId="14FEA235" w:rsidR="0003033D" w:rsidRPr="00CE6DBD" w:rsidRDefault="0045243B" w:rsidP="0003033D">
      <w:pPr>
        <w:jc w:val="center"/>
        <w:rPr>
          <w:rFonts w:cs="メイリオ"/>
          <w:b/>
        </w:rPr>
      </w:pPr>
      <w:r w:rsidRPr="00CE6DBD">
        <w:rPr>
          <w:rFonts w:cs="メイリオ"/>
          <w:b/>
        </w:rPr>
        <w:t>The Delivery Folder Settings screen</w:t>
      </w:r>
    </w:p>
    <w:p w14:paraId="061C7CC2" w14:textId="54BD1956" w:rsidR="001D5584" w:rsidRPr="00CE6DBD" w:rsidRDefault="001D5584" w:rsidP="001D5584">
      <w:pPr>
        <w:rPr>
          <w:rFonts w:cs="メイリオ"/>
        </w:rPr>
      </w:pPr>
    </w:p>
    <w:p w14:paraId="009735B3" w14:textId="77777777" w:rsidR="00881454" w:rsidRPr="00CE6DBD" w:rsidRDefault="00881454" w:rsidP="00881454">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644"/>
        <w:gridCol w:w="5742"/>
      </w:tblGrid>
      <w:tr w:rsidR="00881454" w:rsidRPr="00CE6DBD" w14:paraId="5FBCBE51" w14:textId="77777777" w:rsidTr="00B3697F">
        <w:trPr>
          <w:cantSplit/>
          <w:tblHeader/>
        </w:trPr>
        <w:tc>
          <w:tcPr>
            <w:tcW w:w="2694" w:type="dxa"/>
            <w:shd w:val="clear" w:color="auto" w:fill="DAEEF3" w:themeFill="accent5" w:themeFillTint="33"/>
          </w:tcPr>
          <w:p w14:paraId="43F3BAB1" w14:textId="77777777" w:rsidR="00881454" w:rsidRPr="00CE6DBD" w:rsidRDefault="00881454" w:rsidP="006363EE">
            <w:pPr>
              <w:rPr>
                <w:rFonts w:cs="メイリオ"/>
              </w:rPr>
            </w:pPr>
            <w:r w:rsidRPr="00CE6DBD">
              <w:rPr>
                <w:rFonts w:cs="メイリオ"/>
              </w:rPr>
              <w:t>Setting name</w:t>
            </w:r>
          </w:p>
        </w:tc>
        <w:tc>
          <w:tcPr>
            <w:tcW w:w="5811" w:type="dxa"/>
            <w:shd w:val="clear" w:color="auto" w:fill="DAEEF3" w:themeFill="accent5" w:themeFillTint="33"/>
          </w:tcPr>
          <w:p w14:paraId="784DE7A6" w14:textId="77777777" w:rsidR="00881454" w:rsidRPr="00CE6DBD" w:rsidRDefault="00881454" w:rsidP="006363EE">
            <w:pPr>
              <w:rPr>
                <w:rFonts w:cs="メイリオ"/>
              </w:rPr>
            </w:pPr>
            <w:r w:rsidRPr="00CE6DBD">
              <w:rPr>
                <w:rFonts w:cs="メイリオ"/>
              </w:rPr>
              <w:t>Description</w:t>
            </w:r>
          </w:p>
        </w:tc>
      </w:tr>
      <w:tr w:rsidR="00881454" w:rsidRPr="00CE6DBD" w14:paraId="31D00B58" w14:textId="77777777" w:rsidTr="00B3697F">
        <w:trPr>
          <w:cantSplit/>
        </w:trPr>
        <w:tc>
          <w:tcPr>
            <w:tcW w:w="2694" w:type="dxa"/>
          </w:tcPr>
          <w:p w14:paraId="66DE22BC" w14:textId="4B2FBCA7" w:rsidR="00881454" w:rsidRPr="00CE6DBD" w:rsidRDefault="006438B0" w:rsidP="00881454">
            <w:pPr>
              <w:rPr>
                <w:rFonts w:cs="メイリオ"/>
              </w:rPr>
            </w:pPr>
            <w:r w:rsidRPr="00CE6DBD">
              <w:rPr>
                <w:rFonts w:cs="メイリオ"/>
              </w:rPr>
              <w:t>Send E-mail after  (</w:t>
            </w:r>
            <w:r w:rsidR="0076485E" w:rsidRPr="00CE6DBD">
              <w:rPr>
                <w:rFonts w:cs="メイリオ"/>
              </w:rPr>
              <w:t>*</w:t>
            </w:r>
            <w:r w:rsidRPr="00CE6DBD">
              <w:rPr>
                <w:rFonts w:cs="メイリオ"/>
              </w:rPr>
              <w:t>1)</w:t>
            </w:r>
          </w:p>
        </w:tc>
        <w:tc>
          <w:tcPr>
            <w:tcW w:w="5811" w:type="dxa"/>
          </w:tcPr>
          <w:p w14:paraId="72E7630E" w14:textId="1B0501F0" w:rsidR="00881454" w:rsidRPr="00CE6DBD" w:rsidRDefault="00881454" w:rsidP="0013681B">
            <w:pPr>
              <w:ind w:left="120" w:hangingChars="50" w:hanging="120"/>
              <w:rPr>
                <w:rFonts w:cs="メイリオ"/>
              </w:rPr>
            </w:pPr>
            <w:r w:rsidRPr="00CE6DBD">
              <w:rPr>
                <w:rFonts w:cs="メイリオ"/>
              </w:rPr>
              <w:t>If this is checked, the Send E-mail screen is displayed after Delivery Folder creation. See “</w:t>
            </w:r>
            <w:hyperlink w:anchor="_メール送信" w:history="1">
              <w:r w:rsidRPr="00CE6DBD">
                <w:rPr>
                  <w:rStyle w:val="af0"/>
                  <w:rFonts w:cs="メイリオ"/>
                </w:rPr>
                <w:t>4.2.13. Send E-mail</w:t>
              </w:r>
            </w:hyperlink>
            <w:r w:rsidRPr="00CE6DBD">
              <w:rPr>
                <w:rFonts w:cs="メイリオ"/>
              </w:rPr>
              <w:t>” for details regarding sending e-mails.</w:t>
            </w:r>
          </w:p>
        </w:tc>
      </w:tr>
      <w:tr w:rsidR="00881454" w:rsidRPr="00CE6DBD" w14:paraId="558F198D" w14:textId="77777777" w:rsidTr="00B3697F">
        <w:trPr>
          <w:cantSplit/>
        </w:trPr>
        <w:tc>
          <w:tcPr>
            <w:tcW w:w="2694" w:type="dxa"/>
          </w:tcPr>
          <w:p w14:paraId="1550012B" w14:textId="01652338" w:rsidR="00881454" w:rsidRPr="00CE6DBD" w:rsidRDefault="006438B0" w:rsidP="006438B0">
            <w:pPr>
              <w:rPr>
                <w:rFonts w:cs="メイリオ"/>
              </w:rPr>
            </w:pPr>
            <w:r w:rsidRPr="00CE6DBD">
              <w:rPr>
                <w:rFonts w:cs="メイリオ"/>
              </w:rPr>
              <w:lastRenderedPageBreak/>
              <w:t>Use E-Mail Authentication (</w:t>
            </w:r>
            <w:r w:rsidR="0076485E" w:rsidRPr="00CE6DBD">
              <w:rPr>
                <w:rFonts w:cs="メイリオ"/>
              </w:rPr>
              <w:t>*</w:t>
            </w:r>
            <w:r w:rsidRPr="00CE6DBD">
              <w:rPr>
                <w:rFonts w:cs="メイリオ"/>
              </w:rPr>
              <w:t>1)</w:t>
            </w:r>
          </w:p>
        </w:tc>
        <w:tc>
          <w:tcPr>
            <w:tcW w:w="5811" w:type="dxa"/>
          </w:tcPr>
          <w:p w14:paraId="10499517" w14:textId="77777777" w:rsidR="00E312B0" w:rsidRPr="00CE6DBD" w:rsidRDefault="00881454" w:rsidP="004A0DEC">
            <w:pPr>
              <w:rPr>
                <w:rFonts w:cs="メイリオ"/>
              </w:rPr>
            </w:pPr>
            <w:r w:rsidRPr="00CE6DBD">
              <w:rPr>
                <w:rFonts w:cs="メイリオ"/>
              </w:rPr>
              <w:t>When set to “on,” authentication by a single-use password will be required when uploading files on the Delivery Folder screen.</w:t>
            </w:r>
          </w:p>
          <w:p w14:paraId="68AD9524" w14:textId="315D8E7F" w:rsidR="00616705" w:rsidRPr="00CE6DBD" w:rsidRDefault="00616705" w:rsidP="00616705">
            <w:pPr>
              <w:rPr>
                <w:rFonts w:cs="メイリオ"/>
              </w:rPr>
            </w:pPr>
            <w:r w:rsidRPr="00CE6DBD">
              <w:rPr>
                <w:rFonts w:cs="メイリオ"/>
              </w:rPr>
              <w:t>For details, see “Proself Ver. 5—Usage Tutorial: E-mail Authorization for Web Publication, User Edition” at the following URL: (Japanese Version Only)</w:t>
            </w:r>
          </w:p>
          <w:p w14:paraId="39498C10" w14:textId="663F6AEE" w:rsidR="00616705" w:rsidRPr="00CE6DBD" w:rsidRDefault="006E437B" w:rsidP="00616705">
            <w:pPr>
              <w:rPr>
                <w:rFonts w:cs="メイリオ"/>
              </w:rPr>
            </w:pPr>
            <w:hyperlink r:id="rId44" w:history="1">
              <w:r w:rsidR="00FE2C56" w:rsidRPr="00CE6DBD">
                <w:rPr>
                  <w:rStyle w:val="af0"/>
                  <w:rFonts w:cs="メイリオ"/>
                </w:rPr>
                <w:t>https://www.proself.jp/manualtutorial/list/</w:t>
              </w:r>
            </w:hyperlink>
          </w:p>
        </w:tc>
      </w:tr>
      <w:tr w:rsidR="00881454" w:rsidRPr="00CE6DBD" w14:paraId="11DF7843" w14:textId="77777777" w:rsidTr="00B3697F">
        <w:trPr>
          <w:cantSplit/>
        </w:trPr>
        <w:tc>
          <w:tcPr>
            <w:tcW w:w="2694" w:type="dxa"/>
          </w:tcPr>
          <w:p w14:paraId="6DD42AF5" w14:textId="2004D8F0" w:rsidR="00881454" w:rsidRPr="00CE6DBD" w:rsidRDefault="006438B0" w:rsidP="006438B0">
            <w:pPr>
              <w:rPr>
                <w:rFonts w:cs="メイリオ"/>
              </w:rPr>
            </w:pPr>
            <w:r w:rsidRPr="00CE6DBD">
              <w:rPr>
                <w:rFonts w:cs="メイリオ"/>
              </w:rPr>
              <w:t>Limit the E-Mail Address of Public Destination (</w:t>
            </w:r>
            <w:r w:rsidR="0076485E" w:rsidRPr="00CE6DBD">
              <w:rPr>
                <w:rFonts w:cs="メイリオ"/>
              </w:rPr>
              <w:t>*</w:t>
            </w:r>
            <w:r w:rsidRPr="00CE6DBD">
              <w:rPr>
                <w:rFonts w:cs="メイリオ"/>
              </w:rPr>
              <w:t>1)</w:t>
            </w:r>
          </w:p>
        </w:tc>
        <w:tc>
          <w:tcPr>
            <w:tcW w:w="5811" w:type="dxa"/>
          </w:tcPr>
          <w:p w14:paraId="7F80F90E" w14:textId="7308E9C2" w:rsidR="00881454" w:rsidRPr="00CE6DBD" w:rsidRDefault="00881454" w:rsidP="00881454">
            <w:pPr>
              <w:rPr>
                <w:rFonts w:cs="メイリオ"/>
              </w:rPr>
            </w:pPr>
            <w:r w:rsidRPr="00CE6DBD">
              <w:rPr>
                <w:rFonts w:cs="メイリオ"/>
              </w:rPr>
              <w:t>When set to “on,” only the e-mail address registered in “E-Mail Address of Public Destination” will be sent the single-use password.</w:t>
            </w:r>
          </w:p>
        </w:tc>
      </w:tr>
      <w:tr w:rsidR="00881454" w:rsidRPr="00CE6DBD" w14:paraId="19B15D05" w14:textId="77777777" w:rsidTr="00B3697F">
        <w:trPr>
          <w:cantSplit/>
        </w:trPr>
        <w:tc>
          <w:tcPr>
            <w:tcW w:w="2694" w:type="dxa"/>
          </w:tcPr>
          <w:p w14:paraId="27C9DCD8" w14:textId="75032E80" w:rsidR="00881454" w:rsidRPr="00CE6DBD" w:rsidRDefault="006438B0" w:rsidP="00881454">
            <w:pPr>
              <w:rPr>
                <w:rFonts w:cs="メイリオ"/>
              </w:rPr>
            </w:pPr>
            <w:r w:rsidRPr="00CE6DBD">
              <w:rPr>
                <w:rFonts w:cs="メイリオ"/>
              </w:rPr>
              <w:t>E-Mail Address of Public Destination  (</w:t>
            </w:r>
            <w:r w:rsidR="0076485E" w:rsidRPr="00CE6DBD">
              <w:rPr>
                <w:rFonts w:cs="メイリオ"/>
              </w:rPr>
              <w:t>*</w:t>
            </w:r>
            <w:r w:rsidRPr="00CE6DBD">
              <w:rPr>
                <w:rFonts w:cs="メイリオ"/>
              </w:rPr>
              <w:t>1)</w:t>
            </w:r>
          </w:p>
        </w:tc>
        <w:tc>
          <w:tcPr>
            <w:tcW w:w="5811" w:type="dxa"/>
          </w:tcPr>
          <w:p w14:paraId="062A23F0" w14:textId="4E993867" w:rsidR="00881454" w:rsidRPr="00CE6DBD" w:rsidRDefault="00881454" w:rsidP="00881454">
            <w:pPr>
              <w:rPr>
                <w:rFonts w:cs="メイリオ"/>
              </w:rPr>
            </w:pPr>
            <w:r w:rsidRPr="00CE6DBD">
              <w:rPr>
                <w:rFonts w:cs="メイリオ"/>
              </w:rPr>
              <w:t>Allows addition or deletion of an e-mail address for sending single-use passwords for web publication.</w:t>
            </w:r>
          </w:p>
        </w:tc>
      </w:tr>
      <w:tr w:rsidR="00881454" w:rsidRPr="00CE6DBD" w14:paraId="321F7641" w14:textId="77777777" w:rsidTr="00B3697F">
        <w:trPr>
          <w:cantSplit/>
        </w:trPr>
        <w:tc>
          <w:tcPr>
            <w:tcW w:w="2694" w:type="dxa"/>
          </w:tcPr>
          <w:p w14:paraId="0C045673" w14:textId="2D703F92" w:rsidR="00881454" w:rsidRPr="00CE6DBD" w:rsidRDefault="006438B0" w:rsidP="00881454">
            <w:pPr>
              <w:rPr>
                <w:rFonts w:cs="メイリオ"/>
              </w:rPr>
            </w:pPr>
            <w:r w:rsidRPr="00CE6DBD">
              <w:rPr>
                <w:rFonts w:cs="メイリオ"/>
              </w:rPr>
              <w:t>Limit of upload</w:t>
            </w:r>
          </w:p>
        </w:tc>
        <w:tc>
          <w:tcPr>
            <w:tcW w:w="5811" w:type="dxa"/>
          </w:tcPr>
          <w:p w14:paraId="1D75252A" w14:textId="43320DA8" w:rsidR="00881454" w:rsidRPr="00CE6DBD" w:rsidRDefault="00C81E4B" w:rsidP="001C28B7">
            <w:pPr>
              <w:rPr>
                <w:rFonts w:cs="メイリオ"/>
              </w:rPr>
            </w:pPr>
            <w:r w:rsidRPr="00CE6DBD">
              <w:rPr>
                <w:rFonts w:cs="メイリオ"/>
              </w:rPr>
              <w:t>When checked, the Delivery Folder will be automatically stopped after files have been uploaded on the Delivery Folder screen the specified number of times.</w:t>
            </w:r>
          </w:p>
        </w:tc>
      </w:tr>
      <w:tr w:rsidR="00530606" w:rsidRPr="00CE6DBD" w14:paraId="3DE9F1A1" w14:textId="77777777" w:rsidTr="00B3697F">
        <w:trPr>
          <w:cantSplit/>
        </w:trPr>
        <w:tc>
          <w:tcPr>
            <w:tcW w:w="2694" w:type="dxa"/>
          </w:tcPr>
          <w:p w14:paraId="0E51BB94" w14:textId="39C2C679" w:rsidR="00530606" w:rsidRPr="00CE6DBD" w:rsidRDefault="00FD462E" w:rsidP="00530606">
            <w:pPr>
              <w:rPr>
                <w:rFonts w:cs="メイリオ"/>
              </w:rPr>
            </w:pPr>
            <w:r w:rsidRPr="00CE6DBD">
              <w:rPr>
                <w:rFonts w:cs="メイリオ"/>
              </w:rPr>
              <w:t>Web Publication Expiry Date</w:t>
            </w:r>
          </w:p>
        </w:tc>
        <w:tc>
          <w:tcPr>
            <w:tcW w:w="5811" w:type="dxa"/>
          </w:tcPr>
          <w:p w14:paraId="7095CD17" w14:textId="2050D1CB" w:rsidR="00530606" w:rsidRPr="00CE6DBD" w:rsidRDefault="00530606" w:rsidP="00530606">
            <w:pPr>
              <w:rPr>
                <w:rFonts w:cs="メイリオ"/>
              </w:rPr>
            </w:pPr>
            <w:r w:rsidRPr="00CE6DBD">
              <w:rPr>
                <w:rFonts w:cs="メイリオ"/>
              </w:rPr>
              <w:t>When checked, the Delivery Folder will be automatically stopped after the specified expiry date.</w:t>
            </w:r>
          </w:p>
        </w:tc>
      </w:tr>
      <w:tr w:rsidR="00530606" w:rsidRPr="00CE6DBD" w14:paraId="72156A35" w14:textId="77777777" w:rsidTr="00B3697F">
        <w:trPr>
          <w:cantSplit/>
        </w:trPr>
        <w:tc>
          <w:tcPr>
            <w:tcW w:w="2694" w:type="dxa"/>
          </w:tcPr>
          <w:p w14:paraId="396D5C5F" w14:textId="161BDC80" w:rsidR="00530606" w:rsidRPr="00CE6DBD" w:rsidRDefault="00FD462E" w:rsidP="00530606">
            <w:pPr>
              <w:rPr>
                <w:rFonts w:cs="メイリオ"/>
              </w:rPr>
            </w:pPr>
            <w:r w:rsidRPr="00CE6DBD">
              <w:rPr>
                <w:rFonts w:cs="メイリオ"/>
              </w:rPr>
              <w:t>Web Publication Password (</w:t>
            </w:r>
            <w:r w:rsidR="0076485E" w:rsidRPr="00CE6DBD">
              <w:rPr>
                <w:rFonts w:cs="メイリオ"/>
              </w:rPr>
              <w:t>*</w:t>
            </w:r>
            <w:r w:rsidRPr="00CE6DBD">
              <w:rPr>
                <w:rFonts w:cs="メイリオ"/>
              </w:rPr>
              <w:t>1)</w:t>
            </w:r>
          </w:p>
        </w:tc>
        <w:tc>
          <w:tcPr>
            <w:tcW w:w="5811" w:type="dxa"/>
          </w:tcPr>
          <w:p w14:paraId="337D899F" w14:textId="40AACAA5" w:rsidR="00530606" w:rsidRPr="00CE6DBD" w:rsidRDefault="00530606" w:rsidP="00530606">
            <w:pPr>
              <w:rPr>
                <w:rFonts w:cs="メイリオ"/>
              </w:rPr>
            </w:pPr>
            <w:r w:rsidRPr="00CE6DBD">
              <w:rPr>
                <w:rFonts w:cs="メイリオ"/>
              </w:rPr>
              <w:t>When checked, accessing the Delivery Folder screen requires logging in with the specified password.</w:t>
            </w:r>
          </w:p>
        </w:tc>
      </w:tr>
      <w:tr w:rsidR="00530606" w:rsidRPr="00CE6DBD" w14:paraId="00F37FA1" w14:textId="77777777" w:rsidTr="00B3697F">
        <w:trPr>
          <w:cantSplit/>
        </w:trPr>
        <w:tc>
          <w:tcPr>
            <w:tcW w:w="2694" w:type="dxa"/>
          </w:tcPr>
          <w:p w14:paraId="1485F88B" w14:textId="57E8DBBE" w:rsidR="00530606" w:rsidRPr="00CE6DBD" w:rsidRDefault="00FD462E" w:rsidP="00530606">
            <w:pPr>
              <w:rPr>
                <w:rFonts w:cs="メイリオ"/>
              </w:rPr>
            </w:pPr>
            <w:r w:rsidRPr="00CE6DBD">
              <w:rPr>
                <w:rFonts w:cs="メイリオ"/>
              </w:rPr>
              <w:t>Upload file is not visible</w:t>
            </w:r>
          </w:p>
        </w:tc>
        <w:tc>
          <w:tcPr>
            <w:tcW w:w="5811" w:type="dxa"/>
          </w:tcPr>
          <w:p w14:paraId="729CB5B3" w14:textId="112A5935" w:rsidR="00530606" w:rsidRPr="00CE6DBD" w:rsidRDefault="00E206EC" w:rsidP="00530606">
            <w:pPr>
              <w:rPr>
                <w:rFonts w:cs="メイリオ"/>
              </w:rPr>
            </w:pPr>
            <w:r w:rsidRPr="00CE6DBD">
              <w:rPr>
                <w:rFonts w:cs="メイリオ"/>
              </w:rPr>
              <w:t>Files uploaded at the Delivery Folder screen are not displayed.</w:t>
            </w:r>
          </w:p>
        </w:tc>
      </w:tr>
      <w:tr w:rsidR="002B51A3" w:rsidRPr="00CE6DBD" w14:paraId="7E242FA3" w14:textId="77777777" w:rsidTr="00B3697F">
        <w:trPr>
          <w:cantSplit/>
        </w:trPr>
        <w:tc>
          <w:tcPr>
            <w:tcW w:w="2694" w:type="dxa"/>
          </w:tcPr>
          <w:p w14:paraId="6350E652" w14:textId="7E07A4C2" w:rsidR="002B51A3" w:rsidRPr="00CE6DBD" w:rsidRDefault="00FD462E" w:rsidP="002B51A3">
            <w:pPr>
              <w:rPr>
                <w:rFonts w:cs="メイリオ"/>
              </w:rPr>
            </w:pPr>
            <w:r w:rsidRPr="00CE6DBD">
              <w:rPr>
                <w:rFonts w:cs="メイリオ"/>
              </w:rPr>
              <w:t>Public Comment</w:t>
            </w:r>
          </w:p>
        </w:tc>
        <w:tc>
          <w:tcPr>
            <w:tcW w:w="5811" w:type="dxa"/>
          </w:tcPr>
          <w:p w14:paraId="31A0BA9F" w14:textId="0DF190D2" w:rsidR="002B51A3" w:rsidRPr="00CE6DBD" w:rsidRDefault="00E206EC" w:rsidP="002B51A3">
            <w:pPr>
              <w:rPr>
                <w:rFonts w:cs="メイリオ"/>
              </w:rPr>
            </w:pPr>
            <w:r w:rsidRPr="00CE6DBD">
              <w:rPr>
                <w:rFonts w:cs="メイリオ"/>
              </w:rPr>
              <w:t>Specifies a comment to be displayed on the Delivery Folder.</w:t>
            </w:r>
          </w:p>
        </w:tc>
      </w:tr>
    </w:tbl>
    <w:p w14:paraId="7581C903" w14:textId="129C3587" w:rsidR="00881454" w:rsidRPr="00CE6DBD" w:rsidRDefault="00530606" w:rsidP="001D5584">
      <w:pPr>
        <w:rPr>
          <w:rFonts w:cs="メイリオ"/>
        </w:rPr>
      </w:pPr>
      <w:r w:rsidRPr="00CE6DBD">
        <w:rPr>
          <w:rFonts w:cs="メイリオ"/>
        </w:rPr>
        <w:t>Note 1: Depending on administrator settings, this item might not be displayed.</w:t>
      </w:r>
    </w:p>
    <w:p w14:paraId="53AD8CF1" w14:textId="77777777" w:rsidR="00530606" w:rsidRPr="00CE6DBD" w:rsidRDefault="00530606" w:rsidP="001D5584">
      <w:pPr>
        <w:rPr>
          <w:rFonts w:cs="メイリオ"/>
        </w:rPr>
      </w:pPr>
    </w:p>
    <w:p w14:paraId="585FE153" w14:textId="56127E4A" w:rsidR="00D21415" w:rsidRPr="00CE6DBD" w:rsidRDefault="0032149F" w:rsidP="005165FB">
      <w:pPr>
        <w:rPr>
          <w:rFonts w:cs="メイリオ"/>
        </w:rPr>
      </w:pPr>
      <w:r w:rsidRPr="00CE6DBD">
        <w:rPr>
          <w:rFonts w:cs="メイリオ"/>
        </w:rPr>
        <w:t>Clicking the “Create” button creates a receiving folder, which can be confirmed by the icon added on the File List screen.</w:t>
      </w:r>
    </w:p>
    <w:p w14:paraId="71541526" w14:textId="6B30BA00" w:rsidR="0003033D" w:rsidRPr="00CE6DBD" w:rsidRDefault="00646F3B" w:rsidP="0003033D">
      <w:pPr>
        <w:jc w:val="center"/>
        <w:rPr>
          <w:rFonts w:cs="メイリオ"/>
        </w:rPr>
      </w:pPr>
      <w:r w:rsidRPr="00CE6DBD">
        <w:rPr>
          <w:rFonts w:cs="メイリオ"/>
          <w:noProof/>
        </w:rPr>
        <w:lastRenderedPageBreak/>
        <mc:AlternateContent>
          <mc:Choice Requires="wps">
            <w:drawing>
              <wp:anchor distT="0" distB="0" distL="114300" distR="114300" simplePos="0" relativeHeight="251577856" behindDoc="0" locked="0" layoutInCell="1" allowOverlap="1" wp14:anchorId="1230BB32" wp14:editId="14EBF3DB">
                <wp:simplePos x="0" y="0"/>
                <wp:positionH relativeFrom="column">
                  <wp:posOffset>4749165</wp:posOffset>
                </wp:positionH>
                <wp:positionV relativeFrom="paragraph">
                  <wp:posOffset>817245</wp:posOffset>
                </wp:positionV>
                <wp:extent cx="219075" cy="209550"/>
                <wp:effectExtent l="0" t="0" r="28575" b="19050"/>
                <wp:wrapNone/>
                <wp:docPr id="39" name="楕円 39"/>
                <wp:cNvGraphicFramePr/>
                <a:graphic xmlns:a="http://schemas.openxmlformats.org/drawingml/2006/main">
                  <a:graphicData uri="http://schemas.microsoft.com/office/word/2010/wordprocessingShape">
                    <wps:wsp>
                      <wps:cNvSpPr/>
                      <wps:spPr>
                        <a:xfrm>
                          <a:off x="0" y="0"/>
                          <a:ext cx="2190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9922EC" id="楕円 39" o:spid="_x0000_s1026" style="position:absolute;left:0;text-align:left;margin-left:373.95pt;margin-top:64.35pt;width:17.25pt;height:1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" filled="f" strokecolor="red" strokeweight="2pt"/>
            </w:pict>
          </mc:Fallback>
        </mc:AlternateContent>
      </w:r>
      <w:r w:rsidRPr="00CE6DBD">
        <w:rPr>
          <w:rFonts w:cs="メイリオ"/>
          <w:noProof/>
        </w:rPr>
        <w:drawing>
          <wp:inline distT="0" distB="0" distL="0" distR="0" wp14:anchorId="475C86AA" wp14:editId="3AF6DCAB">
            <wp:extent cx="5400040" cy="1104147"/>
            <wp:effectExtent l="19050" t="19050" r="10160" b="2032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00040" cy="11041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BC5781" w14:textId="22E03167" w:rsidR="0003033D" w:rsidRPr="00CE6DBD" w:rsidRDefault="00C5420D" w:rsidP="0003033D">
      <w:pPr>
        <w:jc w:val="center"/>
        <w:rPr>
          <w:rFonts w:cs="メイリオ"/>
          <w:b/>
        </w:rPr>
      </w:pPr>
      <w:r w:rsidRPr="00CE6DBD">
        <w:rPr>
          <w:rFonts w:cs="メイリオ"/>
          <w:b/>
        </w:rPr>
        <w:t>The File List screen</w:t>
      </w:r>
    </w:p>
    <w:p w14:paraId="7175BDB6" w14:textId="2E578395" w:rsidR="0003033D" w:rsidRPr="00CE6DBD" w:rsidRDefault="0003033D" w:rsidP="0003033D">
      <w:pPr>
        <w:rPr>
          <w:rFonts w:cs="メイリオ"/>
        </w:rPr>
      </w:pPr>
    </w:p>
    <w:p w14:paraId="6E5FB3BB" w14:textId="19A05D53" w:rsidR="001B6EC4" w:rsidRPr="00CE6DBD" w:rsidRDefault="001B6EC4" w:rsidP="0003033D">
      <w:pPr>
        <w:rPr>
          <w:rFonts w:cs="メイリオ"/>
        </w:rPr>
      </w:pPr>
      <w:r w:rsidRPr="00CE6DBD">
        <w:rPr>
          <w:rFonts w:cs="メイリオ"/>
        </w:rPr>
        <w:t>Next, notify the person not having a Proself account of the Web Publication address and password (if one is set), and request a file upload.</w:t>
      </w:r>
    </w:p>
    <w:p w14:paraId="26325F6F" w14:textId="77777777" w:rsidR="00D04C95" w:rsidRPr="00CE6DBD" w:rsidRDefault="00D04C95" w:rsidP="007234D4">
      <w:pPr>
        <w:rPr>
          <w:rFonts w:cs="メイリオ"/>
        </w:rPr>
      </w:pPr>
      <w:bookmarkStart w:id="35" w:name="_3-6.相手側のファイルアップロード方法"/>
      <w:bookmarkStart w:id="36" w:name="_相手側のファイルアップロード方法"/>
      <w:bookmarkEnd w:id="35"/>
      <w:bookmarkEnd w:id="36"/>
    </w:p>
    <w:p w14:paraId="533EC3B5" w14:textId="378B916C" w:rsidR="007234D4" w:rsidRPr="00CE6DBD" w:rsidRDefault="002A4969" w:rsidP="00D30957">
      <w:pPr>
        <w:pStyle w:val="3"/>
        <w:ind w:left="-12"/>
        <w:rPr>
          <w:rFonts w:hAnsi="メイリオ" w:cs="メイリオ"/>
        </w:rPr>
      </w:pPr>
      <w:bookmarkStart w:id="37" w:name="_Toc53409956"/>
      <w:bookmarkStart w:id="38" w:name="_Toc63779751"/>
      <w:r w:rsidRPr="00CE6DBD">
        <w:rPr>
          <w:rFonts w:hAnsi="メイリオ" w:cs="メイリオ"/>
        </w:rPr>
        <w:t>Stopping the Delivery Folder</w:t>
      </w:r>
      <w:bookmarkEnd w:id="37"/>
      <w:bookmarkEnd w:id="38"/>
    </w:p>
    <w:p w14:paraId="1380F4AE" w14:textId="0E0D7CD2" w:rsidR="00A26D25" w:rsidRPr="00CE6DBD" w:rsidRDefault="00A26D25" w:rsidP="00A26D25">
      <w:pPr>
        <w:rPr>
          <w:rFonts w:cs="メイリオ"/>
        </w:rPr>
      </w:pPr>
      <w:r w:rsidRPr="00CE6DBD">
        <w:rPr>
          <w:rFonts w:cs="メイリオ"/>
        </w:rPr>
        <w:t>Stop the Delivery Folder when there is no longer a need for file uploads. The procedure is as follows.</w:t>
      </w:r>
    </w:p>
    <w:p w14:paraId="3CB35553" w14:textId="77777777" w:rsidR="00A26D25" w:rsidRPr="00CE6DBD" w:rsidRDefault="00A26D25" w:rsidP="007234D4">
      <w:pPr>
        <w:rPr>
          <w:rFonts w:cs="メイリオ"/>
          <w:lang w:eastAsia="ar-SA"/>
        </w:rPr>
      </w:pPr>
    </w:p>
    <w:p w14:paraId="3F5A7455" w14:textId="056A5EA4" w:rsidR="002609FE" w:rsidRPr="00CE6DBD" w:rsidRDefault="00842EC3" w:rsidP="006E6E85">
      <w:pPr>
        <w:rPr>
          <w:rFonts w:cs="メイリオ"/>
        </w:rPr>
      </w:pPr>
      <w:r w:rsidRPr="00CE6DBD">
        <w:rPr>
          <w:rFonts w:cs="メイリオ"/>
        </w:rPr>
        <w:t>The icon in the attributes for the “Delivery Folder” on the File List screen indicates that the Delivery Folder is being published.</w:t>
      </w:r>
    </w:p>
    <w:p w14:paraId="763AEBAC" w14:textId="087D6A72" w:rsidR="002609FE" w:rsidRPr="00CE6DBD" w:rsidRDefault="004949BE" w:rsidP="0090523D">
      <w:pPr>
        <w:jc w:val="center"/>
        <w:rPr>
          <w:rFonts w:cs="メイリオ"/>
        </w:rPr>
      </w:pPr>
      <w:r w:rsidRPr="00CE6DBD">
        <w:rPr>
          <w:rFonts w:cs="メイリオ"/>
          <w:noProof/>
        </w:rPr>
        <mc:AlternateContent>
          <mc:Choice Requires="wps">
            <w:drawing>
              <wp:anchor distT="0" distB="0" distL="114300" distR="114300" simplePos="0" relativeHeight="251666944" behindDoc="0" locked="0" layoutInCell="1" allowOverlap="1" wp14:anchorId="0F6664DF" wp14:editId="2B7C6A3C">
                <wp:simplePos x="0" y="0"/>
                <wp:positionH relativeFrom="column">
                  <wp:posOffset>24765</wp:posOffset>
                </wp:positionH>
                <wp:positionV relativeFrom="paragraph">
                  <wp:posOffset>1116330</wp:posOffset>
                </wp:positionV>
                <wp:extent cx="742950" cy="22860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7429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3A46DD" id="正方形/長方形 33" o:spid="_x0000_s1026" style="position:absolute;left:0;text-align:left;margin-left:1.95pt;margin-top:87.9pt;width:58.5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" filled="f" strokecolor="red" strokeweight="2pt"/>
            </w:pict>
          </mc:Fallback>
        </mc:AlternateContent>
      </w:r>
      <w:r w:rsidRPr="00CE6DBD">
        <w:rPr>
          <w:rFonts w:cs="メイリオ"/>
          <w:noProof/>
        </w:rPr>
        <mc:AlternateContent>
          <mc:Choice Requires="wps">
            <w:drawing>
              <wp:anchor distT="0" distB="0" distL="114300" distR="114300" simplePos="0" relativeHeight="251593216" behindDoc="0" locked="0" layoutInCell="1" allowOverlap="1" wp14:anchorId="2FFEE0D8" wp14:editId="5F0438AA">
                <wp:simplePos x="0" y="0"/>
                <wp:positionH relativeFrom="column">
                  <wp:posOffset>4758690</wp:posOffset>
                </wp:positionH>
                <wp:positionV relativeFrom="paragraph">
                  <wp:posOffset>825500</wp:posOffset>
                </wp:positionV>
                <wp:extent cx="228600" cy="200025"/>
                <wp:effectExtent l="0" t="0" r="19050" b="28575"/>
                <wp:wrapNone/>
                <wp:docPr id="238" name="楕円 238"/>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412CDF" id="楕円 238" o:spid="_x0000_s1026" style="position:absolute;left:0;text-align:left;margin-left:374.7pt;margin-top:65pt;width:18pt;height:15.7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" filled="f" strokecolor="red" strokeweight="2pt"/>
            </w:pict>
          </mc:Fallback>
        </mc:AlternateContent>
      </w:r>
      <w:r w:rsidRPr="00CE6DBD">
        <w:rPr>
          <w:rFonts w:cs="メイリオ"/>
          <w:noProof/>
        </w:rPr>
        <w:drawing>
          <wp:inline distT="0" distB="0" distL="0" distR="0" wp14:anchorId="5FA5423D" wp14:editId="3FFECCCA">
            <wp:extent cx="5400040" cy="1372361"/>
            <wp:effectExtent l="19050" t="19050" r="10160" b="1841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40" cy="13723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701367" w14:textId="2B2AB6E2" w:rsidR="002609FE" w:rsidRPr="00CE6DBD" w:rsidRDefault="00842EC3" w:rsidP="002609FE">
      <w:pPr>
        <w:jc w:val="center"/>
        <w:rPr>
          <w:rFonts w:cs="メイリオ"/>
          <w:b/>
        </w:rPr>
      </w:pPr>
      <w:r w:rsidRPr="00CE6DBD">
        <w:rPr>
          <w:rFonts w:cs="メイリオ"/>
          <w:b/>
        </w:rPr>
        <w:t>The File List screen</w:t>
      </w:r>
    </w:p>
    <w:p w14:paraId="59C1F481" w14:textId="3A967609" w:rsidR="002609FE" w:rsidRPr="00CE6DBD" w:rsidRDefault="002609FE" w:rsidP="0046163B">
      <w:pPr>
        <w:spacing w:line="240" w:lineRule="exact"/>
        <w:rPr>
          <w:rFonts w:cs="メイリオ"/>
          <w:lang w:eastAsia="ar-SA"/>
        </w:rPr>
      </w:pPr>
    </w:p>
    <w:p w14:paraId="5D1D50E6" w14:textId="4042C772" w:rsidR="00D21415" w:rsidRPr="00CE6DBD" w:rsidRDefault="002609FE" w:rsidP="006E6E85">
      <w:pPr>
        <w:rPr>
          <w:rFonts w:cs="メイリオ"/>
        </w:rPr>
      </w:pPr>
      <w:r w:rsidRPr="00CE6DBD">
        <w:rPr>
          <w:rFonts w:cs="メイリオ"/>
        </w:rPr>
        <w:t>Clicking “Delivery Folder Management” in the menu on the left displays the Delivery Folder List screen. Click the checkbox for the appropriate folder, then click “Stop.”</w:t>
      </w:r>
    </w:p>
    <w:p w14:paraId="15AE133D" w14:textId="59CE30E5" w:rsidR="002609FE" w:rsidRPr="00CE6DBD" w:rsidRDefault="00BC4625" w:rsidP="00566FAA">
      <w:pPr>
        <w:jc w:val="center"/>
        <w:rPr>
          <w:rFonts w:cs="メイリオ"/>
        </w:rPr>
      </w:pPr>
      <w:r w:rsidRPr="00CE6DBD">
        <w:rPr>
          <w:rFonts w:cs="メイリオ"/>
          <w:noProof/>
        </w:rPr>
        <mc:AlternateContent>
          <mc:Choice Requires="wps">
            <w:drawing>
              <wp:anchor distT="0" distB="0" distL="114300" distR="114300" simplePos="0" relativeHeight="251589120" behindDoc="0" locked="0" layoutInCell="1" allowOverlap="1" wp14:anchorId="2A605B1A" wp14:editId="2D0344F7">
                <wp:simplePos x="0" y="0"/>
                <wp:positionH relativeFrom="column">
                  <wp:posOffset>1691640</wp:posOffset>
                </wp:positionH>
                <wp:positionV relativeFrom="paragraph">
                  <wp:posOffset>289560</wp:posOffset>
                </wp:positionV>
                <wp:extent cx="371475" cy="18097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3714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CDC267" id="正方形/長方形 60" o:spid="_x0000_s1026" style="position:absolute;left:0;text-align:left;margin-left:133.2pt;margin-top:22.8pt;width:29.25pt;height:14.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" filled="f" strokecolor="red" strokeweight="2pt"/>
            </w:pict>
          </mc:Fallback>
        </mc:AlternateContent>
      </w:r>
      <w:r w:rsidRPr="00CE6DBD">
        <w:rPr>
          <w:rFonts w:cs="メイリオ"/>
          <w:noProof/>
        </w:rPr>
        <mc:AlternateContent>
          <mc:Choice Requires="wps">
            <w:drawing>
              <wp:anchor distT="0" distB="0" distL="114300" distR="114300" simplePos="0" relativeHeight="251588096" behindDoc="0" locked="0" layoutInCell="1" allowOverlap="1" wp14:anchorId="3624C8D2" wp14:editId="71797A90">
                <wp:simplePos x="0" y="0"/>
                <wp:positionH relativeFrom="column">
                  <wp:posOffset>798195</wp:posOffset>
                </wp:positionH>
                <wp:positionV relativeFrom="paragraph">
                  <wp:posOffset>659765</wp:posOffset>
                </wp:positionV>
                <wp:extent cx="218440" cy="201930"/>
                <wp:effectExtent l="0" t="0" r="10160" b="26670"/>
                <wp:wrapNone/>
                <wp:docPr id="54" name="楕円 54"/>
                <wp:cNvGraphicFramePr/>
                <a:graphic xmlns:a="http://schemas.openxmlformats.org/drawingml/2006/main">
                  <a:graphicData uri="http://schemas.microsoft.com/office/word/2010/wordprocessingShape">
                    <wps:wsp>
                      <wps:cNvSpPr/>
                      <wps:spPr>
                        <a:xfrm>
                          <a:off x="0" y="0"/>
                          <a:ext cx="218440" cy="201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E39028" id="楕円 54" o:spid="_x0000_s1026" style="position:absolute;left:0;text-align:left;margin-left:62.85pt;margin-top:51.95pt;width:17.2pt;height:15.9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" filled="f" strokecolor="red" strokeweight="2pt"/>
            </w:pict>
          </mc:Fallback>
        </mc:AlternateContent>
      </w:r>
      <w:r w:rsidRPr="00CE6DBD">
        <w:rPr>
          <w:rFonts w:cs="メイリオ"/>
          <w:noProof/>
        </w:rPr>
        <w:drawing>
          <wp:inline distT="0" distB="0" distL="0" distR="0" wp14:anchorId="6D4E7EC9" wp14:editId="5C5FE76A">
            <wp:extent cx="5381525" cy="1363200"/>
            <wp:effectExtent l="19050" t="19050" r="10160" b="2794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5.bmp"/>
                    <pic:cNvPicPr/>
                  </pic:nvPicPr>
                  <pic:blipFill>
                    <a:blip r:embed="rId47">
                      <a:extLst>
                        <a:ext uri="{28A0092B-C50C-407E-A947-70E740481C1C}">
                          <a14:useLocalDpi xmlns:a14="http://schemas.microsoft.com/office/drawing/2010/main" val="0"/>
                        </a:ext>
                      </a:extLst>
                    </a:blip>
                    <a:stretch>
                      <a:fillRect/>
                    </a:stretch>
                  </pic:blipFill>
                  <pic:spPr bwMode="auto">
                    <a:xfrm>
                      <a:off x="0" y="0"/>
                      <a:ext cx="5381525" cy="136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24D257" w14:textId="6CE7059D" w:rsidR="002609FE" w:rsidRPr="00CE6DBD" w:rsidRDefault="00136A90" w:rsidP="002609FE">
      <w:pPr>
        <w:jc w:val="center"/>
        <w:rPr>
          <w:rFonts w:cs="メイリオ"/>
          <w:b/>
        </w:rPr>
      </w:pPr>
      <w:r w:rsidRPr="00CE6DBD">
        <w:rPr>
          <w:rFonts w:cs="メイリオ"/>
          <w:b/>
        </w:rPr>
        <w:t>The Delivery Folder List screen</w:t>
      </w:r>
    </w:p>
    <w:p w14:paraId="2DC98132" w14:textId="77777777" w:rsidR="002609FE" w:rsidRPr="00CE6DBD" w:rsidRDefault="002609FE" w:rsidP="0046163B">
      <w:pPr>
        <w:spacing w:line="240" w:lineRule="exact"/>
        <w:rPr>
          <w:rFonts w:cs="メイリオ"/>
        </w:rPr>
      </w:pPr>
    </w:p>
    <w:p w14:paraId="28346050" w14:textId="21B80F3C" w:rsidR="002609FE" w:rsidRPr="00CE6DBD" w:rsidRDefault="002609FE" w:rsidP="006E6E85">
      <w:pPr>
        <w:rPr>
          <w:rFonts w:cs="メイリオ"/>
        </w:rPr>
      </w:pPr>
      <w:r w:rsidRPr="00CE6DBD">
        <w:rPr>
          <w:rFonts w:cs="メイリオ"/>
        </w:rPr>
        <w:t>The Stop Publication Confirmation screen is displayed. If you want to stop publication, click “Stop.”</w:t>
      </w:r>
    </w:p>
    <w:p w14:paraId="76B2CA65" w14:textId="2B473BE4" w:rsidR="002609FE" w:rsidRPr="00CE6DBD" w:rsidRDefault="00E34CBA" w:rsidP="00E678B0">
      <w:pPr>
        <w:jc w:val="center"/>
        <w:rPr>
          <w:rFonts w:cs="メイリオ"/>
        </w:rPr>
      </w:pPr>
      <w:r w:rsidRPr="00CE6DBD">
        <w:rPr>
          <w:rFonts w:cs="メイリオ"/>
          <w:noProof/>
        </w:rPr>
        <mc:AlternateContent>
          <mc:Choice Requires="wps">
            <w:drawing>
              <wp:anchor distT="0" distB="0" distL="114300" distR="114300" simplePos="0" relativeHeight="251744768" behindDoc="0" locked="0" layoutInCell="1" allowOverlap="1" wp14:anchorId="66D167D4" wp14:editId="663DA625">
                <wp:simplePos x="0" y="0"/>
                <wp:positionH relativeFrom="column">
                  <wp:posOffset>2348865</wp:posOffset>
                </wp:positionH>
                <wp:positionV relativeFrom="paragraph">
                  <wp:posOffset>2343785</wp:posOffset>
                </wp:positionV>
                <wp:extent cx="714375" cy="18097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7143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9FC311" id="正方形/長方形 9" o:spid="_x0000_s1026" style="position:absolute;left:0;text-align:left;margin-left:184.95pt;margin-top:184.55pt;width:56.25pt;height:14.2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" filled="f" strokecolor="red" strokeweight="2pt"/>
            </w:pict>
          </mc:Fallback>
        </mc:AlternateContent>
      </w:r>
      <w:r w:rsidRPr="00CE6DBD">
        <w:rPr>
          <w:rFonts w:cs="メイリオ"/>
          <w:noProof/>
        </w:rPr>
        <w:drawing>
          <wp:inline distT="0" distB="0" distL="0" distR="0" wp14:anchorId="42E4404C" wp14:editId="661BD512">
            <wp:extent cx="5400040" cy="2588264"/>
            <wp:effectExtent l="19050" t="19050" r="10160" b="215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2.png"/>
                    <pic:cNvPicPr/>
                  </pic:nvPicPr>
                  <pic:blipFill>
                    <a:blip r:embed="rId48">
                      <a:extLst>
                        <a:ext uri="{28A0092B-C50C-407E-A947-70E740481C1C}">
                          <a14:useLocalDpi xmlns:a14="http://schemas.microsoft.com/office/drawing/2010/main" val="0"/>
                        </a:ext>
                      </a:extLst>
                    </a:blip>
                    <a:stretch>
                      <a:fillRect/>
                    </a:stretch>
                  </pic:blipFill>
                  <pic:spPr>
                    <a:xfrm>
                      <a:off x="0" y="0"/>
                      <a:ext cx="5400040" cy="2588264"/>
                    </a:xfrm>
                    <a:prstGeom prst="rect">
                      <a:avLst/>
                    </a:prstGeom>
                    <a:ln>
                      <a:solidFill>
                        <a:schemeClr val="tx1"/>
                      </a:solidFill>
                    </a:ln>
                  </pic:spPr>
                </pic:pic>
              </a:graphicData>
            </a:graphic>
          </wp:inline>
        </w:drawing>
      </w:r>
    </w:p>
    <w:p w14:paraId="7C235BCB" w14:textId="1D7C39B7" w:rsidR="002609FE" w:rsidRPr="00CE6DBD" w:rsidRDefault="00E230F5" w:rsidP="005235AA">
      <w:pPr>
        <w:jc w:val="center"/>
        <w:rPr>
          <w:rFonts w:cs="メイリオ"/>
        </w:rPr>
      </w:pPr>
      <w:r w:rsidRPr="00CE6DBD">
        <w:rPr>
          <w:rFonts w:cs="メイリオ"/>
          <w:b/>
        </w:rPr>
        <w:t>The Stop Publication Confirmation screen</w:t>
      </w:r>
    </w:p>
    <w:p w14:paraId="57FBEB1F" w14:textId="77777777" w:rsidR="002609FE" w:rsidRPr="00CE6DBD" w:rsidRDefault="002609FE" w:rsidP="002609FE">
      <w:pPr>
        <w:rPr>
          <w:rFonts w:cs="メイリオ"/>
        </w:rPr>
      </w:pPr>
    </w:p>
    <w:p w14:paraId="5D4AB687" w14:textId="10946D1D" w:rsidR="002609FE" w:rsidRPr="00CE6DBD" w:rsidRDefault="002609FE" w:rsidP="006E6E85">
      <w:pPr>
        <w:rPr>
          <w:rFonts w:cs="メイリオ"/>
        </w:rPr>
      </w:pPr>
      <w:r w:rsidRPr="00CE6DBD">
        <w:rPr>
          <w:rFonts w:cs="メイリオ"/>
        </w:rPr>
        <w:t>The lack of an icon on the Delivery Folder in the file list attributes confirms that processing for stopping publication is complete.</w:t>
      </w:r>
    </w:p>
    <w:p w14:paraId="292AA53D" w14:textId="77777777" w:rsidR="005B1C58" w:rsidRPr="00CE6DBD" w:rsidRDefault="005B1C58" w:rsidP="006E6E85">
      <w:pPr>
        <w:rPr>
          <w:rFonts w:cs="メイリオ"/>
          <w:lang w:eastAsia="ar-SA"/>
        </w:rPr>
      </w:pPr>
    </w:p>
    <w:p w14:paraId="1275CDFB" w14:textId="55E1A74E" w:rsidR="00682B83" w:rsidRPr="00CE6DBD" w:rsidRDefault="005235AA" w:rsidP="00E678B0">
      <w:pPr>
        <w:jc w:val="center"/>
        <w:rPr>
          <w:rFonts w:cs="メイリオ"/>
        </w:rPr>
      </w:pPr>
      <w:r w:rsidRPr="00CE6DBD">
        <w:rPr>
          <w:rFonts w:cs="メイリオ"/>
          <w:noProof/>
        </w:rPr>
        <mc:AlternateContent>
          <mc:Choice Requires="wps">
            <w:drawing>
              <wp:anchor distT="0" distB="0" distL="114300" distR="114300" simplePos="0" relativeHeight="251595264" behindDoc="0" locked="0" layoutInCell="1" allowOverlap="1" wp14:anchorId="4CDC455C" wp14:editId="54CA0880">
                <wp:simplePos x="0" y="0"/>
                <wp:positionH relativeFrom="column">
                  <wp:posOffset>4844415</wp:posOffset>
                </wp:positionH>
                <wp:positionV relativeFrom="paragraph">
                  <wp:posOffset>821690</wp:posOffset>
                </wp:positionV>
                <wp:extent cx="228600" cy="200025"/>
                <wp:effectExtent l="0" t="0" r="19050" b="28575"/>
                <wp:wrapNone/>
                <wp:docPr id="6" name="楕円 6"/>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4B2E1A" id="楕円 6" o:spid="_x0000_s1026" style="position:absolute;left:0;text-align:left;margin-left:381.45pt;margin-top:64.7pt;width:18pt;height:15.7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" filled="f" strokecolor="red" strokeweight="2pt"/>
            </w:pict>
          </mc:Fallback>
        </mc:AlternateContent>
      </w:r>
      <w:r w:rsidRPr="00CE6DBD">
        <w:rPr>
          <w:rFonts w:cs="メイリオ"/>
          <w:noProof/>
        </w:rPr>
        <w:drawing>
          <wp:inline distT="0" distB="0" distL="0" distR="0" wp14:anchorId="0E9EF015" wp14:editId="65B50518">
            <wp:extent cx="5400040" cy="1126498"/>
            <wp:effectExtent l="19050" t="19050" r="10160" b="165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00040" cy="11264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CFB1BB" w14:textId="4B26A938" w:rsidR="00682B83" w:rsidRPr="00CE6DBD" w:rsidRDefault="00025919" w:rsidP="006D60C2">
      <w:pPr>
        <w:jc w:val="center"/>
        <w:rPr>
          <w:rFonts w:cs="メイリオ"/>
        </w:rPr>
      </w:pPr>
      <w:r w:rsidRPr="00CE6DBD">
        <w:rPr>
          <w:rFonts w:cs="メイリオ"/>
          <w:b/>
        </w:rPr>
        <w:t>The File List screen</w:t>
      </w:r>
    </w:p>
    <w:p w14:paraId="644CBA86" w14:textId="4EDDFDD7" w:rsidR="00D21415" w:rsidRPr="00CE6DBD" w:rsidRDefault="00D21415">
      <w:pPr>
        <w:adjustRightInd/>
        <w:snapToGrid/>
        <w:rPr>
          <w:rFonts w:cs="メイリオ"/>
        </w:rPr>
      </w:pPr>
    </w:p>
    <w:p w14:paraId="6E9C8F80" w14:textId="796329AE" w:rsidR="00E87EBB" w:rsidRPr="00CE6DBD" w:rsidRDefault="00A02275" w:rsidP="00D30957">
      <w:pPr>
        <w:pStyle w:val="2"/>
      </w:pPr>
      <w:bookmarkStart w:id="39" w:name="_ファイル送信"/>
      <w:bookmarkStart w:id="40" w:name="_Toc53409957"/>
      <w:bookmarkStart w:id="41" w:name="_Toc63779752"/>
      <w:bookmarkEnd w:id="39"/>
      <w:r w:rsidRPr="00CE6DBD">
        <w:t>Send File</w:t>
      </w:r>
      <w:bookmarkEnd w:id="40"/>
      <w:bookmarkEnd w:id="41"/>
    </w:p>
    <w:p w14:paraId="3ACA2362" w14:textId="1978395B" w:rsidR="00261425" w:rsidRPr="00CE6DBD" w:rsidRDefault="00A02275" w:rsidP="00A66508">
      <w:pPr>
        <w:rPr>
          <w:rFonts w:cs="メイリオ"/>
        </w:rPr>
      </w:pPr>
      <w:r w:rsidRPr="00CE6DBD">
        <w:rPr>
          <w:rFonts w:cs="メイリオ"/>
        </w:rPr>
        <w:t>The following describes the details of how to start and stop the Send File function.</w:t>
      </w:r>
    </w:p>
    <w:p w14:paraId="7E4A70AE" w14:textId="77777777" w:rsidR="00C67811" w:rsidRPr="00CE6DBD" w:rsidRDefault="00C67811" w:rsidP="00E87EBB">
      <w:pPr>
        <w:rPr>
          <w:rFonts w:cs="メイリオ"/>
        </w:rPr>
      </w:pPr>
    </w:p>
    <w:p w14:paraId="3B23D3DC" w14:textId="1AE600F5" w:rsidR="00A00B22" w:rsidRPr="00CE6DBD" w:rsidRDefault="00A02275" w:rsidP="00D30957">
      <w:pPr>
        <w:pStyle w:val="3"/>
        <w:ind w:left="-12"/>
        <w:rPr>
          <w:rFonts w:hAnsi="メイリオ" w:cs="メイリオ"/>
        </w:rPr>
      </w:pPr>
      <w:bookmarkStart w:id="42" w:name="_Toc53409958"/>
      <w:bookmarkStart w:id="43" w:name="_Toc63779753"/>
      <w:r w:rsidRPr="00CE6DBD">
        <w:rPr>
          <w:rFonts w:hAnsi="メイリオ" w:cs="メイリオ"/>
        </w:rPr>
        <w:t>The Send File function allows delivering files to external persons.</w:t>
      </w:r>
      <w:bookmarkEnd w:id="42"/>
      <w:bookmarkEnd w:id="43"/>
    </w:p>
    <w:p w14:paraId="688381D4" w14:textId="5D29E23E" w:rsidR="00081F06" w:rsidRPr="00CE6DBD" w:rsidRDefault="00E76258" w:rsidP="00A00B22">
      <w:pPr>
        <w:rPr>
          <w:rFonts w:cs="メイリオ"/>
          <w:shd w:val="pct15" w:color="auto" w:fill="FFFFFF"/>
        </w:rPr>
      </w:pPr>
      <w:r w:rsidRPr="00CE6DBD">
        <w:rPr>
          <w:rFonts w:cs="メイリオ"/>
        </w:rPr>
        <w:t>The following describes the procedure for using the Send File function to send a file on the local computer to someone else.</w:t>
      </w:r>
    </w:p>
    <w:p w14:paraId="5536C20D" w14:textId="77777777" w:rsidR="00E76258" w:rsidRPr="00CE6DBD" w:rsidRDefault="00E76258" w:rsidP="00A00B22">
      <w:pPr>
        <w:rPr>
          <w:rFonts w:cs="メイリオ"/>
        </w:rPr>
      </w:pPr>
    </w:p>
    <w:p w14:paraId="2290E672" w14:textId="0D0B5C26" w:rsidR="00081F06" w:rsidRPr="00CE6DBD" w:rsidRDefault="00EA68D3" w:rsidP="00E76258">
      <w:pPr>
        <w:rPr>
          <w:rFonts w:cs="メイリオ"/>
        </w:rPr>
      </w:pPr>
      <w:r w:rsidRPr="00CE6DBD">
        <w:rPr>
          <w:rFonts w:cs="メイリオ"/>
        </w:rPr>
        <w:lastRenderedPageBreak/>
        <w:t>Click “Send File” on the Home screen or at the left side of the screen.</w:t>
      </w:r>
    </w:p>
    <w:p w14:paraId="3FF11ACE" w14:textId="5056C298" w:rsidR="001435B3" w:rsidRPr="00CE6DBD" w:rsidRDefault="001435B3" w:rsidP="008D345D">
      <w:pPr>
        <w:pStyle w:val="af5"/>
        <w:numPr>
          <w:ilvl w:val="0"/>
          <w:numId w:val="27"/>
        </w:numPr>
        <w:ind w:leftChars="0"/>
        <w:rPr>
          <w:rFonts w:cs="メイリオ"/>
        </w:rPr>
      </w:pPr>
      <w:r w:rsidRPr="00CE6DBD">
        <w:rPr>
          <w:rFonts w:cs="メイリオ"/>
        </w:rPr>
        <w:t>Depending on administrator settings, this may also be displayed on the File List screen immediately after logging in.</w:t>
      </w:r>
    </w:p>
    <w:p w14:paraId="1F9E146C" w14:textId="02A9B9FF" w:rsidR="001435B3" w:rsidRPr="00CE6DBD" w:rsidRDefault="00D94493" w:rsidP="00D94493">
      <w:pPr>
        <w:jc w:val="center"/>
        <w:rPr>
          <w:rFonts w:cs="メイリオ"/>
        </w:rPr>
      </w:pPr>
      <w:r w:rsidRPr="00CE6DBD">
        <w:rPr>
          <w:rFonts w:cs="メイリオ"/>
          <w:noProof/>
        </w:rPr>
        <mc:AlternateContent>
          <mc:Choice Requires="wps">
            <w:drawing>
              <wp:anchor distT="0" distB="0" distL="114300" distR="114300" simplePos="0" relativeHeight="251580928" behindDoc="0" locked="0" layoutInCell="1" allowOverlap="1" wp14:anchorId="36E7EE2E" wp14:editId="6C914774">
                <wp:simplePos x="0" y="0"/>
                <wp:positionH relativeFrom="column">
                  <wp:posOffset>15240</wp:posOffset>
                </wp:positionH>
                <wp:positionV relativeFrom="paragraph">
                  <wp:posOffset>1074420</wp:posOffset>
                </wp:positionV>
                <wp:extent cx="752475" cy="1714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9ECF3E" id="正方形/長方形 66" o:spid="_x0000_s1026" style="position:absolute;left:0;text-align:left;margin-left:1.2pt;margin-top:84.6pt;width:59.25pt;height:1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" filled="f" strokecolor="red" strokeweight="2pt"/>
            </w:pict>
          </mc:Fallback>
        </mc:AlternateContent>
      </w:r>
      <w:r w:rsidRPr="00CE6DBD">
        <w:rPr>
          <w:rFonts w:cs="メイリオ"/>
          <w:noProof/>
        </w:rPr>
        <mc:AlternateContent>
          <mc:Choice Requires="wps">
            <w:drawing>
              <wp:anchor distT="0" distB="0" distL="114300" distR="114300" simplePos="0" relativeHeight="251579904" behindDoc="0" locked="0" layoutInCell="1" allowOverlap="1" wp14:anchorId="4726E458" wp14:editId="1C6F0FE6">
                <wp:simplePos x="0" y="0"/>
                <wp:positionH relativeFrom="column">
                  <wp:posOffset>2815591</wp:posOffset>
                </wp:positionH>
                <wp:positionV relativeFrom="paragraph">
                  <wp:posOffset>969645</wp:posOffset>
                </wp:positionV>
                <wp:extent cx="1885950" cy="5715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188595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54DA4" id="正方形/長方形 42" o:spid="_x0000_s1026" style="position:absolute;left:0;text-align:left;margin-left:221.7pt;margin-top:76.35pt;width:148.5pt;height: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7ADBDBF7" wp14:editId="6BC1AD9D">
            <wp:extent cx="5400040" cy="2639828"/>
            <wp:effectExtent l="19050" t="19050" r="10160" b="273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2639828"/>
                    </a:xfrm>
                    <a:prstGeom prst="rect">
                      <a:avLst/>
                    </a:prstGeom>
                    <a:ln>
                      <a:solidFill>
                        <a:schemeClr val="tx1"/>
                      </a:solidFill>
                    </a:ln>
                  </pic:spPr>
                </pic:pic>
              </a:graphicData>
            </a:graphic>
          </wp:inline>
        </w:drawing>
      </w:r>
    </w:p>
    <w:p w14:paraId="0E8246EF" w14:textId="43081E64" w:rsidR="001435B3" w:rsidRPr="00CE6DBD" w:rsidRDefault="00B75BB4" w:rsidP="001435B3">
      <w:pPr>
        <w:jc w:val="center"/>
        <w:rPr>
          <w:rFonts w:cs="メイリオ"/>
          <w:b/>
        </w:rPr>
      </w:pPr>
      <w:r w:rsidRPr="00CE6DBD">
        <w:rPr>
          <w:rFonts w:cs="メイリオ"/>
          <w:b/>
        </w:rPr>
        <w:t>The Home screen</w:t>
      </w:r>
    </w:p>
    <w:p w14:paraId="4CA61D8C" w14:textId="616D2993" w:rsidR="001435B3" w:rsidRPr="00CE6DBD" w:rsidRDefault="001435B3" w:rsidP="001435B3">
      <w:pPr>
        <w:rPr>
          <w:rFonts w:cs="メイリオ"/>
        </w:rPr>
      </w:pPr>
    </w:p>
    <w:p w14:paraId="33E0D621" w14:textId="650F5266" w:rsidR="006620E5" w:rsidRPr="00CE6DBD" w:rsidRDefault="00B84F9B" w:rsidP="00E76258">
      <w:pPr>
        <w:rPr>
          <w:rFonts w:cs="メイリオ"/>
        </w:rPr>
      </w:pPr>
      <w:r w:rsidRPr="00CE6DBD">
        <w:rPr>
          <w:rFonts w:cs="メイリオ"/>
        </w:rPr>
        <w:t>The Send File screen is displayed. Drag and drop the file you wish to send into the frame, or select it, then input the required items and click “Send.”</w:t>
      </w:r>
    </w:p>
    <w:p w14:paraId="2BE57636" w14:textId="15AD243D" w:rsidR="008E6EED" w:rsidRPr="00CE6DBD" w:rsidRDefault="00D218AF" w:rsidP="004955FA">
      <w:pPr>
        <w:jc w:val="center"/>
        <w:rPr>
          <w:rFonts w:cs="メイリオ"/>
        </w:rPr>
      </w:pPr>
      <w:r w:rsidRPr="00CE6DBD">
        <w:rPr>
          <w:rFonts w:cs="メイリオ"/>
          <w:noProof/>
        </w:rPr>
        <mc:AlternateContent>
          <mc:Choice Requires="wps">
            <w:drawing>
              <wp:anchor distT="0" distB="0" distL="114300" distR="114300" simplePos="0" relativeHeight="251609600" behindDoc="0" locked="0" layoutInCell="1" allowOverlap="1" wp14:anchorId="7D89E080" wp14:editId="002E4FAF">
                <wp:simplePos x="0" y="0"/>
                <wp:positionH relativeFrom="column">
                  <wp:posOffset>834390</wp:posOffset>
                </wp:positionH>
                <wp:positionV relativeFrom="paragraph">
                  <wp:posOffset>295910</wp:posOffset>
                </wp:positionV>
                <wp:extent cx="438150" cy="200025"/>
                <wp:effectExtent l="0" t="0" r="19050" b="28575"/>
                <wp:wrapNone/>
                <wp:docPr id="180" name="正方形/長方形 180"/>
                <wp:cNvGraphicFramePr/>
                <a:graphic xmlns:a="http://schemas.openxmlformats.org/drawingml/2006/main">
                  <a:graphicData uri="http://schemas.microsoft.com/office/word/2010/wordprocessingShape">
                    <wps:wsp>
                      <wps:cNvSpPr/>
                      <wps:spPr>
                        <a:xfrm>
                          <a:off x="0" y="0"/>
                          <a:ext cx="4381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581020" id="正方形/長方形 180" o:spid="_x0000_s1026" style="position:absolute;left:0;text-align:left;margin-left:65.7pt;margin-top:23.3pt;width:34.5pt;height:15.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" filled="f" strokecolor="red" strokeweight="2pt"/>
            </w:pict>
          </mc:Fallback>
        </mc:AlternateContent>
      </w:r>
      <w:r w:rsidRPr="00CE6DBD">
        <w:rPr>
          <w:rFonts w:cs="メイリオ"/>
          <w:noProof/>
        </w:rPr>
        <mc:AlternateContent>
          <mc:Choice Requires="wps">
            <w:drawing>
              <wp:anchor distT="0" distB="0" distL="114300" distR="114300" simplePos="0" relativeHeight="251620864" behindDoc="0" locked="0" layoutInCell="1" allowOverlap="1" wp14:anchorId="20712FCF" wp14:editId="0BB39291">
                <wp:simplePos x="0" y="0"/>
                <wp:positionH relativeFrom="column">
                  <wp:posOffset>3720465</wp:posOffset>
                </wp:positionH>
                <wp:positionV relativeFrom="paragraph">
                  <wp:posOffset>556895</wp:posOffset>
                </wp:positionV>
                <wp:extent cx="1638300" cy="1019175"/>
                <wp:effectExtent l="0" t="0" r="19050" b="28575"/>
                <wp:wrapNone/>
                <wp:docPr id="63" name="正方形/長方形 63"/>
                <wp:cNvGraphicFramePr/>
                <a:graphic xmlns:a="http://schemas.openxmlformats.org/drawingml/2006/main">
                  <a:graphicData uri="http://schemas.microsoft.com/office/word/2010/wordprocessingShape">
                    <wps:wsp>
                      <wps:cNvSpPr/>
                      <wps:spPr>
                        <a:xfrm>
                          <a:off x="0" y="0"/>
                          <a:ext cx="1638300" cy="1019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5ADC67" id="正方形/長方形 63" o:spid="_x0000_s1026" style="position:absolute;left:0;text-align:left;margin-left:292.95pt;margin-top:43.85pt;width:129pt;height:8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" filled="f" strokecolor="red" strokeweight="2pt"/>
            </w:pict>
          </mc:Fallback>
        </mc:AlternateContent>
      </w:r>
      <w:r w:rsidRPr="00CE6DBD">
        <w:rPr>
          <w:rFonts w:cs="メイリオ"/>
          <w:noProof/>
        </w:rPr>
        <w:drawing>
          <wp:inline distT="0" distB="0" distL="0" distR="0" wp14:anchorId="18F0090A" wp14:editId="030A7BAE">
            <wp:extent cx="5400000" cy="2859077"/>
            <wp:effectExtent l="19050" t="19050" r="10795" b="177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00" cy="2859077"/>
                    </a:xfrm>
                    <a:prstGeom prst="rect">
                      <a:avLst/>
                    </a:prstGeom>
                    <a:ln>
                      <a:solidFill>
                        <a:schemeClr val="tx1"/>
                      </a:solidFill>
                    </a:ln>
                  </pic:spPr>
                </pic:pic>
              </a:graphicData>
            </a:graphic>
          </wp:inline>
        </w:drawing>
      </w:r>
    </w:p>
    <w:p w14:paraId="7521002F" w14:textId="64FF572E" w:rsidR="008E6EED" w:rsidRPr="00CE6DBD" w:rsidRDefault="004C05A6" w:rsidP="00AE48DB">
      <w:pPr>
        <w:jc w:val="center"/>
        <w:rPr>
          <w:rFonts w:cs="メイリオ"/>
        </w:rPr>
      </w:pPr>
      <w:r w:rsidRPr="00CE6DBD">
        <w:rPr>
          <w:rFonts w:cs="メイリオ"/>
          <w:b/>
        </w:rPr>
        <w:t>The Send File screen</w:t>
      </w:r>
    </w:p>
    <w:p w14:paraId="4F9181D8" w14:textId="77777777" w:rsidR="000C0609" w:rsidRPr="00CE6DBD" w:rsidRDefault="000C0609" w:rsidP="00A00B22">
      <w:pPr>
        <w:rPr>
          <w:rFonts w:cs="メイリオ"/>
        </w:rPr>
      </w:pPr>
    </w:p>
    <w:p w14:paraId="5728C1F4" w14:textId="01B1AAD6" w:rsidR="009873B8" w:rsidRPr="00CE6DBD" w:rsidRDefault="00D109AA" w:rsidP="00A00B22">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524"/>
        <w:gridCol w:w="5862"/>
      </w:tblGrid>
      <w:tr w:rsidR="00C15FD4" w:rsidRPr="00CE6DBD" w14:paraId="1ED614E7" w14:textId="77777777" w:rsidTr="00951A3A">
        <w:trPr>
          <w:cantSplit/>
          <w:tblHeader/>
        </w:trPr>
        <w:tc>
          <w:tcPr>
            <w:tcW w:w="2552" w:type="dxa"/>
            <w:shd w:val="clear" w:color="auto" w:fill="DAEEF3" w:themeFill="accent5" w:themeFillTint="33"/>
          </w:tcPr>
          <w:p w14:paraId="14C7673F" w14:textId="452605AA" w:rsidR="00C15FD4" w:rsidRPr="00CE6DBD" w:rsidRDefault="00C15FD4" w:rsidP="00C15FD4">
            <w:pPr>
              <w:rPr>
                <w:rFonts w:cs="メイリオ"/>
              </w:rPr>
            </w:pPr>
            <w:r w:rsidRPr="00CE6DBD">
              <w:rPr>
                <w:rFonts w:cs="メイリオ"/>
              </w:rPr>
              <w:lastRenderedPageBreak/>
              <w:t>Setting name</w:t>
            </w:r>
          </w:p>
        </w:tc>
        <w:tc>
          <w:tcPr>
            <w:tcW w:w="5953" w:type="dxa"/>
            <w:shd w:val="clear" w:color="auto" w:fill="DAEEF3" w:themeFill="accent5" w:themeFillTint="33"/>
          </w:tcPr>
          <w:p w14:paraId="40D0A1A5" w14:textId="5EB41A08" w:rsidR="00C15FD4" w:rsidRPr="00CE6DBD" w:rsidRDefault="00C15FD4" w:rsidP="00C15FD4">
            <w:pPr>
              <w:rPr>
                <w:rFonts w:cs="メイリオ"/>
              </w:rPr>
            </w:pPr>
            <w:r w:rsidRPr="00CE6DBD">
              <w:rPr>
                <w:rFonts w:cs="メイリオ"/>
              </w:rPr>
              <w:t>Description</w:t>
            </w:r>
          </w:p>
        </w:tc>
      </w:tr>
      <w:tr w:rsidR="008E6EED" w:rsidRPr="00CE6DBD" w14:paraId="1A8F2F3B" w14:textId="77777777" w:rsidTr="00951A3A">
        <w:trPr>
          <w:cantSplit/>
        </w:trPr>
        <w:tc>
          <w:tcPr>
            <w:tcW w:w="2552" w:type="dxa"/>
          </w:tcPr>
          <w:p w14:paraId="30CBB00C" w14:textId="13830176" w:rsidR="008E6EED" w:rsidRPr="00CE6DBD" w:rsidRDefault="0054191C" w:rsidP="008E6EED">
            <w:pPr>
              <w:rPr>
                <w:rFonts w:cs="メイリオ"/>
              </w:rPr>
            </w:pPr>
            <w:r w:rsidRPr="00CE6DBD">
              <w:rPr>
                <w:rFonts w:cs="メイリオ"/>
              </w:rPr>
              <w:t>Send one by one</w:t>
            </w:r>
          </w:p>
        </w:tc>
        <w:tc>
          <w:tcPr>
            <w:tcW w:w="5953" w:type="dxa"/>
          </w:tcPr>
          <w:p w14:paraId="112D868B" w14:textId="77777777" w:rsidR="008E6EED" w:rsidRPr="00CE6DBD" w:rsidRDefault="008E6EED" w:rsidP="008E6EED">
            <w:pPr>
              <w:rPr>
                <w:rFonts w:cs="メイリオ"/>
              </w:rPr>
            </w:pPr>
            <w:r w:rsidRPr="00CE6DBD">
              <w:rPr>
                <w:rFonts w:cs="メイリオ"/>
              </w:rPr>
              <w:t>When checked, emails will be individually sent to each address specified in the “TO” field.</w:t>
            </w:r>
          </w:p>
        </w:tc>
      </w:tr>
      <w:tr w:rsidR="008E6EED" w:rsidRPr="00CE6DBD" w14:paraId="3C8A9F38" w14:textId="77777777" w:rsidTr="00951A3A">
        <w:trPr>
          <w:cantSplit/>
        </w:trPr>
        <w:tc>
          <w:tcPr>
            <w:tcW w:w="2552" w:type="dxa"/>
          </w:tcPr>
          <w:p w14:paraId="0213AEC6" w14:textId="57D7A1C3" w:rsidR="008E6EED" w:rsidRPr="00CE6DBD" w:rsidRDefault="0054191C" w:rsidP="008E6EED">
            <w:pPr>
              <w:rPr>
                <w:rFonts w:cs="メイリオ"/>
              </w:rPr>
            </w:pPr>
            <w:r w:rsidRPr="00CE6DBD">
              <w:rPr>
                <w:rFonts w:cs="メイリオ"/>
              </w:rPr>
              <w:t>The copy is received.</w:t>
            </w:r>
          </w:p>
        </w:tc>
        <w:tc>
          <w:tcPr>
            <w:tcW w:w="5953" w:type="dxa"/>
          </w:tcPr>
          <w:p w14:paraId="48248838" w14:textId="77777777" w:rsidR="008E6EED" w:rsidRPr="00CE6DBD" w:rsidRDefault="008E6EED" w:rsidP="008E6EED">
            <w:pPr>
              <w:rPr>
                <w:rFonts w:cs="メイリオ"/>
              </w:rPr>
            </w:pPr>
            <w:r w:rsidRPr="00CE6DBD">
              <w:rPr>
                <w:rFonts w:cs="メイリオ"/>
              </w:rPr>
              <w:t>When checked, a copy of the email will be sent to your e-mail address.</w:t>
            </w:r>
          </w:p>
        </w:tc>
      </w:tr>
      <w:tr w:rsidR="00A05C58" w:rsidRPr="00CE6DBD" w14:paraId="0F2C0C19" w14:textId="77777777" w:rsidTr="00951A3A">
        <w:trPr>
          <w:cantSplit/>
        </w:trPr>
        <w:tc>
          <w:tcPr>
            <w:tcW w:w="2552" w:type="dxa"/>
          </w:tcPr>
          <w:p w14:paraId="2D0AEDC7" w14:textId="1645AFAB" w:rsidR="00A05C58" w:rsidRPr="00CE6DBD" w:rsidRDefault="0054191C" w:rsidP="008E6EED">
            <w:pPr>
              <w:rPr>
                <w:rFonts w:cs="メイリオ"/>
              </w:rPr>
            </w:pPr>
            <w:r w:rsidRPr="00CE6DBD">
              <w:rPr>
                <w:rFonts w:cs="メイリオ"/>
              </w:rPr>
              <w:t>TO/CC/BCC</w:t>
            </w:r>
          </w:p>
        </w:tc>
        <w:tc>
          <w:tcPr>
            <w:tcW w:w="5953" w:type="dxa"/>
          </w:tcPr>
          <w:p w14:paraId="1750BB3F" w14:textId="77777777" w:rsidR="00A05C58" w:rsidRPr="00CE6DBD" w:rsidRDefault="00A05C58" w:rsidP="008E6EED">
            <w:pPr>
              <w:rPr>
                <w:rFonts w:cs="メイリオ"/>
              </w:rPr>
            </w:pPr>
            <w:r w:rsidRPr="00CE6DBD">
              <w:rPr>
                <w:rFonts w:cs="メイリオ"/>
              </w:rPr>
              <w:t>Input e-mail addresses in the TO, CC, and BCC fields.</w:t>
            </w:r>
          </w:p>
        </w:tc>
      </w:tr>
      <w:tr w:rsidR="008E6EED" w:rsidRPr="00CE6DBD" w14:paraId="22E6E0C0" w14:textId="77777777" w:rsidTr="00951A3A">
        <w:trPr>
          <w:cantSplit/>
        </w:trPr>
        <w:tc>
          <w:tcPr>
            <w:tcW w:w="2552" w:type="dxa"/>
          </w:tcPr>
          <w:p w14:paraId="27D8D501" w14:textId="323B025C" w:rsidR="008E6EED" w:rsidRPr="00CE6DBD" w:rsidRDefault="0054191C" w:rsidP="008E6EED">
            <w:pPr>
              <w:rPr>
                <w:rFonts w:cs="メイリオ"/>
              </w:rPr>
            </w:pPr>
            <w:r w:rsidRPr="00CE6DBD">
              <w:rPr>
                <w:rFonts w:cs="メイリオ"/>
              </w:rPr>
              <w:t>Subject</w:t>
            </w:r>
          </w:p>
        </w:tc>
        <w:tc>
          <w:tcPr>
            <w:tcW w:w="5953" w:type="dxa"/>
          </w:tcPr>
          <w:p w14:paraId="44704A80" w14:textId="77777777" w:rsidR="008E6EED" w:rsidRPr="00CE6DBD" w:rsidRDefault="0082321C" w:rsidP="008E6EED">
            <w:pPr>
              <w:rPr>
                <w:rFonts w:cs="メイリオ"/>
              </w:rPr>
            </w:pPr>
            <w:r w:rsidRPr="00CE6DBD">
              <w:rPr>
                <w:rFonts w:cs="メイリオ"/>
              </w:rPr>
              <w:t>A different subject line can be input here. (A subject line specified by the system administrator is input by default.)</w:t>
            </w:r>
          </w:p>
        </w:tc>
      </w:tr>
      <w:tr w:rsidR="0082321C" w:rsidRPr="00CE6DBD" w14:paraId="5516F17E" w14:textId="77777777" w:rsidTr="00951A3A">
        <w:trPr>
          <w:cantSplit/>
        </w:trPr>
        <w:tc>
          <w:tcPr>
            <w:tcW w:w="2552" w:type="dxa"/>
          </w:tcPr>
          <w:p w14:paraId="0E48EDD6" w14:textId="3AE5862E" w:rsidR="0082321C" w:rsidRPr="00CE6DBD" w:rsidRDefault="0054191C" w:rsidP="008E6EED">
            <w:pPr>
              <w:rPr>
                <w:rFonts w:cs="メイリオ"/>
              </w:rPr>
            </w:pPr>
            <w:r w:rsidRPr="00CE6DBD">
              <w:rPr>
                <w:rFonts w:cs="メイリオ"/>
              </w:rPr>
              <w:t>Message</w:t>
            </w:r>
          </w:p>
        </w:tc>
        <w:tc>
          <w:tcPr>
            <w:tcW w:w="5953" w:type="dxa"/>
          </w:tcPr>
          <w:p w14:paraId="0247EFCC" w14:textId="2E259647" w:rsidR="00A53BD2" w:rsidRPr="00CE6DBD" w:rsidRDefault="0082321C" w:rsidP="008E6EED">
            <w:pPr>
              <w:rPr>
                <w:rFonts w:cs="メイリオ"/>
              </w:rPr>
            </w:pPr>
            <w:r w:rsidRPr="00CE6DBD">
              <w:rPr>
                <w:rFonts w:cs="メイリオ"/>
              </w:rPr>
              <w:t>Enter a body message. (A body message specified by the system administrator is input by default.)</w:t>
            </w:r>
          </w:p>
          <w:p w14:paraId="7F50AD57" w14:textId="69E32A4F" w:rsidR="0082321C" w:rsidRPr="00CE6DBD" w:rsidRDefault="0082321C" w:rsidP="002D4D63">
            <w:pPr>
              <w:pStyle w:val="af5"/>
              <w:numPr>
                <w:ilvl w:val="0"/>
                <w:numId w:val="10"/>
              </w:numPr>
              <w:ind w:leftChars="0"/>
              <w:rPr>
                <w:rFonts w:cs="メイリオ"/>
              </w:rPr>
            </w:pPr>
            <w:r w:rsidRPr="00CE6DBD">
              <w:rPr>
                <w:rFonts w:cs="メイリオ"/>
              </w:rPr>
              <w:t>If a default body message is displayed, be careful not to delete the “${publicaddress}” tag; doing so will prevent the download URL from being included in the received e-mail.</w:t>
            </w:r>
          </w:p>
        </w:tc>
      </w:tr>
      <w:tr w:rsidR="002B51A3" w:rsidRPr="00CE6DBD" w14:paraId="3EE5B767" w14:textId="77777777" w:rsidTr="00951A3A">
        <w:trPr>
          <w:cantSplit/>
        </w:trPr>
        <w:tc>
          <w:tcPr>
            <w:tcW w:w="2552" w:type="dxa"/>
          </w:tcPr>
          <w:p w14:paraId="405C6367" w14:textId="45E6DD43" w:rsidR="002B51A3" w:rsidRPr="00CE6DBD" w:rsidRDefault="0054191C" w:rsidP="008E6EED">
            <w:pPr>
              <w:rPr>
                <w:rFonts w:cs="メイリオ"/>
              </w:rPr>
            </w:pPr>
            <w:r w:rsidRPr="00CE6DBD">
              <w:rPr>
                <w:rFonts w:cs="メイリオ"/>
              </w:rPr>
              <w:t>Limit of download (</w:t>
            </w:r>
            <w:r w:rsidR="0076485E" w:rsidRPr="00CE6DBD">
              <w:rPr>
                <w:rFonts w:cs="メイリオ"/>
              </w:rPr>
              <w:t>*</w:t>
            </w:r>
            <w:r w:rsidRPr="00CE6DBD">
              <w:rPr>
                <w:rFonts w:cs="メイリオ"/>
              </w:rPr>
              <w:t>1)</w:t>
            </w:r>
          </w:p>
        </w:tc>
        <w:tc>
          <w:tcPr>
            <w:tcW w:w="5953" w:type="dxa"/>
          </w:tcPr>
          <w:p w14:paraId="335E2CB4" w14:textId="174F272F" w:rsidR="002B51A3" w:rsidRPr="00CE6DBD" w:rsidRDefault="002505E9" w:rsidP="00174804">
            <w:pPr>
              <w:rPr>
                <w:rFonts w:cs="メイリオ"/>
              </w:rPr>
            </w:pPr>
            <w:r w:rsidRPr="00CE6DBD">
              <w:rPr>
                <w:rFonts w:cs="メイリオ"/>
              </w:rPr>
              <w:t>When checked, web publication will be automatically stopped after the file has been downloaded the specified number of times from the Web Publication screen.</w:t>
            </w:r>
          </w:p>
        </w:tc>
      </w:tr>
      <w:tr w:rsidR="002B51A3" w:rsidRPr="00CE6DBD" w14:paraId="791F95C9" w14:textId="77777777" w:rsidTr="00951A3A">
        <w:trPr>
          <w:cantSplit/>
        </w:trPr>
        <w:tc>
          <w:tcPr>
            <w:tcW w:w="2552" w:type="dxa"/>
          </w:tcPr>
          <w:p w14:paraId="4F476B3B" w14:textId="44C3271C" w:rsidR="002B51A3" w:rsidRPr="00CE6DBD" w:rsidRDefault="0054191C" w:rsidP="008E6EED">
            <w:pPr>
              <w:rPr>
                <w:rFonts w:cs="メイリオ"/>
              </w:rPr>
            </w:pPr>
            <w:r w:rsidRPr="00CE6DBD">
              <w:rPr>
                <w:rFonts w:cs="メイリオ"/>
              </w:rPr>
              <w:t>Web Publication Expiry Date (</w:t>
            </w:r>
            <w:r w:rsidR="0076485E" w:rsidRPr="00CE6DBD">
              <w:rPr>
                <w:rFonts w:cs="メイリオ"/>
              </w:rPr>
              <w:t>*</w:t>
            </w:r>
            <w:r w:rsidRPr="00CE6DBD">
              <w:rPr>
                <w:rFonts w:cs="メイリオ"/>
              </w:rPr>
              <w:t>1)</w:t>
            </w:r>
          </w:p>
        </w:tc>
        <w:tc>
          <w:tcPr>
            <w:tcW w:w="5953" w:type="dxa"/>
          </w:tcPr>
          <w:p w14:paraId="01E995AC" w14:textId="482D55B0" w:rsidR="002B51A3" w:rsidRPr="00CE6DBD" w:rsidRDefault="002505E9" w:rsidP="008E6EED">
            <w:pPr>
              <w:rPr>
                <w:rFonts w:cs="メイリオ"/>
              </w:rPr>
            </w:pPr>
            <w:r w:rsidRPr="00CE6DBD">
              <w:rPr>
                <w:rFonts w:cs="メイリオ"/>
              </w:rPr>
              <w:t>When checked, web publication will be automatically stopped after the specified expiry date.</w:t>
            </w:r>
          </w:p>
        </w:tc>
      </w:tr>
      <w:tr w:rsidR="008545CD" w:rsidRPr="00CE6DBD" w14:paraId="024EFA59" w14:textId="77777777" w:rsidTr="00951A3A">
        <w:trPr>
          <w:cantSplit/>
        </w:trPr>
        <w:tc>
          <w:tcPr>
            <w:tcW w:w="2552" w:type="dxa"/>
          </w:tcPr>
          <w:p w14:paraId="750751DC" w14:textId="0DC039DD" w:rsidR="008545CD" w:rsidRPr="00CE6DBD" w:rsidRDefault="0054191C" w:rsidP="008E6EED">
            <w:pPr>
              <w:rPr>
                <w:rFonts w:cs="メイリオ"/>
              </w:rPr>
            </w:pPr>
            <w:r w:rsidRPr="00CE6DBD">
              <w:rPr>
                <w:rFonts w:cs="メイリオ"/>
              </w:rPr>
              <w:t>Send E-mail after download (</w:t>
            </w:r>
            <w:r w:rsidR="0076485E" w:rsidRPr="00CE6DBD">
              <w:rPr>
                <w:rFonts w:cs="メイリオ"/>
              </w:rPr>
              <w:t>*</w:t>
            </w:r>
            <w:r w:rsidRPr="00CE6DBD">
              <w:rPr>
                <w:rFonts w:cs="メイリオ"/>
              </w:rPr>
              <w:t>1)</w:t>
            </w:r>
          </w:p>
        </w:tc>
        <w:tc>
          <w:tcPr>
            <w:tcW w:w="5953" w:type="dxa"/>
          </w:tcPr>
          <w:p w14:paraId="34DC4BA6" w14:textId="7851B8E8" w:rsidR="008545CD" w:rsidRPr="00CE6DBD" w:rsidRDefault="006671F8" w:rsidP="00A6428E">
            <w:pPr>
              <w:rPr>
                <w:rFonts w:cs="メイリオ"/>
              </w:rPr>
            </w:pPr>
            <w:r w:rsidRPr="00CE6DBD">
              <w:rPr>
                <w:rFonts w:cs="メイリオ"/>
              </w:rPr>
              <w:t xml:space="preserve">When the file is downloaded from the Web Publication screen, a notification is sent to the user who performed the Send File settings. </w:t>
            </w:r>
          </w:p>
        </w:tc>
      </w:tr>
    </w:tbl>
    <w:p w14:paraId="420A7C7B" w14:textId="680BD80F" w:rsidR="008545CD" w:rsidRPr="00CE6DBD" w:rsidRDefault="008545CD" w:rsidP="00A00B22">
      <w:pPr>
        <w:rPr>
          <w:rFonts w:cs="メイリオ"/>
        </w:rPr>
      </w:pPr>
      <w:r w:rsidRPr="00CE6DBD">
        <w:rPr>
          <w:rFonts w:cs="メイリオ"/>
        </w:rPr>
        <w:t>Note 1: Depending on administrator settings, some setting items might not be displayed, or may not be user changeable.</w:t>
      </w:r>
    </w:p>
    <w:p w14:paraId="2973B4A2" w14:textId="5CBD934A" w:rsidR="004C0836" w:rsidRPr="00CE6DBD" w:rsidRDefault="004C0836" w:rsidP="00A00B22">
      <w:pPr>
        <w:rPr>
          <w:rFonts w:cs="メイリオ"/>
        </w:rPr>
      </w:pPr>
    </w:p>
    <w:p w14:paraId="574BCFD3" w14:textId="6CFC3952" w:rsidR="00AB3D80" w:rsidRPr="00CE6DBD" w:rsidRDefault="00AB3D80" w:rsidP="00AB3D80">
      <w:pPr>
        <w:rPr>
          <w:rFonts w:cs="メイリオ"/>
        </w:rPr>
      </w:pPr>
      <w:r w:rsidRPr="00CE6DBD">
        <w:rPr>
          <w:rFonts w:cs="メイリオ"/>
        </w:rPr>
        <w:t>Administrator settings may also prevent file delivery without authorization. For details, see “Proself Ver. 5—Usage Tutorial: Authorization for Web Publication, User Edition” at the following URL: (Japanese Version Only)</w:t>
      </w:r>
    </w:p>
    <w:p w14:paraId="6FC85938" w14:textId="1270AC05" w:rsidR="00AB3D80" w:rsidRPr="00CE6DBD" w:rsidRDefault="006E437B" w:rsidP="00AB3D80">
      <w:pPr>
        <w:rPr>
          <w:rFonts w:cs="メイリオ"/>
        </w:rPr>
      </w:pPr>
      <w:hyperlink r:id="rId52" w:history="1">
        <w:r w:rsidR="00FE2C56" w:rsidRPr="00CE6DBD">
          <w:rPr>
            <w:rStyle w:val="af0"/>
            <w:rFonts w:cs="メイリオ"/>
          </w:rPr>
          <w:t>https://www.proself.jp/manualtutorial/list/</w:t>
        </w:r>
      </w:hyperlink>
    </w:p>
    <w:p w14:paraId="1DEEB7DA" w14:textId="4069CDB9" w:rsidR="006620E5" w:rsidRPr="00CE6DBD" w:rsidRDefault="006620E5">
      <w:pPr>
        <w:adjustRightInd/>
        <w:snapToGrid/>
        <w:rPr>
          <w:rFonts w:cs="メイリオ"/>
        </w:rPr>
      </w:pPr>
    </w:p>
    <w:p w14:paraId="471D4561" w14:textId="374DEAF7" w:rsidR="0099082B" w:rsidRPr="00CE6DBD" w:rsidRDefault="0099082B" w:rsidP="00D30957">
      <w:pPr>
        <w:pStyle w:val="3"/>
        <w:ind w:left="-12"/>
        <w:rPr>
          <w:rFonts w:hAnsi="メイリオ" w:cs="メイリオ"/>
        </w:rPr>
      </w:pPr>
      <w:bookmarkStart w:id="44" w:name="_Toc53409959"/>
      <w:bookmarkStart w:id="45" w:name="_Toc63779754"/>
      <w:r w:rsidRPr="00CE6DBD">
        <w:rPr>
          <w:rFonts w:hAnsi="メイリオ" w:cs="メイリオ"/>
        </w:rPr>
        <w:lastRenderedPageBreak/>
        <w:t>Reading templates and sending files</w:t>
      </w:r>
      <w:bookmarkEnd w:id="44"/>
      <w:bookmarkEnd w:id="45"/>
    </w:p>
    <w:p w14:paraId="3BFDA79A" w14:textId="7869BD1D" w:rsidR="004955FA" w:rsidRPr="00CE6DBD" w:rsidRDefault="004955FA" w:rsidP="004955FA">
      <w:pPr>
        <w:rPr>
          <w:rFonts w:cs="メイリオ"/>
        </w:rPr>
      </w:pPr>
      <w:r w:rsidRPr="00CE6DBD">
        <w:rPr>
          <w:rFonts w:cs="メイリオ"/>
        </w:rPr>
        <w:t>Files can be sent after reading a previously created template.</w:t>
      </w:r>
    </w:p>
    <w:p w14:paraId="62DEF3D3" w14:textId="5BD585B7" w:rsidR="004955FA" w:rsidRPr="00CE6DBD" w:rsidRDefault="004955FA" w:rsidP="004955FA">
      <w:pPr>
        <w:rPr>
          <w:rFonts w:cs="メイリオ"/>
        </w:rPr>
      </w:pPr>
      <w:r w:rsidRPr="00CE6DBD">
        <w:rPr>
          <w:rFonts w:cs="メイリオ"/>
        </w:rPr>
        <w:t>Note: See “</w:t>
      </w:r>
      <w:hyperlink w:anchor="_テンプレート" w:history="1">
        <w:r w:rsidRPr="00CE6DBD">
          <w:rPr>
            <w:rStyle w:val="af0"/>
            <w:rFonts w:cs="メイリオ"/>
          </w:rPr>
          <w:t>4.7. Template</w:t>
        </w:r>
      </w:hyperlink>
      <w:r w:rsidRPr="00CE6DBD">
        <w:rPr>
          <w:rFonts w:cs="メイリオ"/>
        </w:rPr>
        <w:t>” for details regarding templates.</w:t>
      </w:r>
    </w:p>
    <w:p w14:paraId="444EDD0C" w14:textId="77777777" w:rsidR="004955FA" w:rsidRPr="00CE6DBD" w:rsidRDefault="004955FA" w:rsidP="004955FA">
      <w:pPr>
        <w:rPr>
          <w:rFonts w:cs="メイリオ"/>
        </w:rPr>
      </w:pPr>
    </w:p>
    <w:p w14:paraId="1B88207D" w14:textId="6D6BFEF3" w:rsidR="004955FA" w:rsidRPr="00CE6DBD" w:rsidRDefault="00421827" w:rsidP="004955FA">
      <w:pPr>
        <w:rPr>
          <w:rFonts w:cs="メイリオ"/>
        </w:rPr>
      </w:pPr>
      <w:r w:rsidRPr="00CE6DBD">
        <w:rPr>
          <w:rFonts w:cs="メイリオ"/>
        </w:rPr>
        <w:t>Click “Use Template” at the top of the Send File screen.</w:t>
      </w:r>
    </w:p>
    <w:p w14:paraId="75954408" w14:textId="3D1915FD" w:rsidR="0099082B" w:rsidRPr="00CE6DBD" w:rsidRDefault="0017526B" w:rsidP="004955FA">
      <w:pPr>
        <w:jc w:val="center"/>
        <w:rPr>
          <w:rFonts w:cs="メイリオ"/>
        </w:rPr>
      </w:pPr>
      <w:r w:rsidRPr="00CE6DBD">
        <w:rPr>
          <w:rFonts w:cs="メイリオ"/>
          <w:noProof/>
        </w:rPr>
        <mc:AlternateContent>
          <mc:Choice Requires="wps">
            <w:drawing>
              <wp:anchor distT="0" distB="0" distL="114300" distR="114300" simplePos="0" relativeHeight="251721216" behindDoc="0" locked="0" layoutInCell="1" allowOverlap="1" wp14:anchorId="154F564E" wp14:editId="44376A23">
                <wp:simplePos x="0" y="0"/>
                <wp:positionH relativeFrom="column">
                  <wp:posOffset>1329690</wp:posOffset>
                </wp:positionH>
                <wp:positionV relativeFrom="paragraph">
                  <wp:posOffset>290195</wp:posOffset>
                </wp:positionV>
                <wp:extent cx="628650" cy="219075"/>
                <wp:effectExtent l="0" t="0" r="19050" b="28575"/>
                <wp:wrapNone/>
                <wp:docPr id="273" name="正方形/長方形 273"/>
                <wp:cNvGraphicFramePr/>
                <a:graphic xmlns:a="http://schemas.openxmlformats.org/drawingml/2006/main">
                  <a:graphicData uri="http://schemas.microsoft.com/office/word/2010/wordprocessingShape">
                    <wps:wsp>
                      <wps:cNvSpPr/>
                      <wps:spPr>
                        <a:xfrm>
                          <a:off x="0" y="0"/>
                          <a:ext cx="6286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8FC9E4" id="正方形/長方形 273" o:spid="_x0000_s1026" style="position:absolute;left:0;text-align:left;margin-left:104.7pt;margin-top:22.85pt;width:49.5pt;height:1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" filled="f" strokecolor="red" strokeweight="2pt"/>
            </w:pict>
          </mc:Fallback>
        </mc:AlternateContent>
      </w:r>
      <w:r w:rsidRPr="00CE6DBD">
        <w:rPr>
          <w:rFonts w:cs="メイリオ"/>
          <w:noProof/>
        </w:rPr>
        <w:drawing>
          <wp:inline distT="0" distB="0" distL="0" distR="0" wp14:anchorId="3A6BADB5" wp14:editId="1CEFAA8C">
            <wp:extent cx="5400000" cy="2859077"/>
            <wp:effectExtent l="19050" t="19050" r="10795" b="1778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00000" cy="2859077"/>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77D13E" w14:textId="3282B407" w:rsidR="005625E8" w:rsidRPr="00CE6DBD" w:rsidRDefault="003B72E5" w:rsidP="004955FA">
      <w:pPr>
        <w:jc w:val="center"/>
        <w:rPr>
          <w:rFonts w:cs="メイリオ"/>
          <w:b/>
        </w:rPr>
      </w:pPr>
      <w:r w:rsidRPr="00CE6DBD">
        <w:rPr>
          <w:rFonts w:cs="メイリオ"/>
          <w:b/>
        </w:rPr>
        <w:t>The Send File screen</w:t>
      </w:r>
    </w:p>
    <w:p w14:paraId="0A12F93A" w14:textId="77777777" w:rsidR="00A53255" w:rsidRPr="00CE6DBD" w:rsidRDefault="00A53255" w:rsidP="004955FA">
      <w:pPr>
        <w:rPr>
          <w:rFonts w:cs="メイリオ"/>
        </w:rPr>
      </w:pPr>
    </w:p>
    <w:p w14:paraId="554E15BB" w14:textId="23776A56" w:rsidR="004955FA" w:rsidRPr="00CE6DBD" w:rsidRDefault="0064113D" w:rsidP="004955FA">
      <w:pPr>
        <w:rPr>
          <w:rFonts w:cs="メイリオ"/>
        </w:rPr>
      </w:pPr>
      <w:r w:rsidRPr="00CE6DBD">
        <w:rPr>
          <w:rFonts w:cs="メイリオ"/>
        </w:rPr>
        <w:t>The Template List dialog is shown. Select the template name you wish to apply, and click “Apply.”</w:t>
      </w:r>
    </w:p>
    <w:p w14:paraId="742AD080" w14:textId="0B260DFE" w:rsidR="004955FA" w:rsidRPr="00CE6DBD" w:rsidRDefault="004955FA" w:rsidP="004955FA">
      <w:pPr>
        <w:jc w:val="center"/>
        <w:rPr>
          <w:rFonts w:cs="メイリオ"/>
        </w:rPr>
      </w:pPr>
      <w:r w:rsidRPr="00CE6DBD">
        <w:rPr>
          <w:rFonts w:cs="メイリオ"/>
          <w:noProof/>
        </w:rPr>
        <mc:AlternateContent>
          <mc:Choice Requires="wps">
            <w:drawing>
              <wp:anchor distT="0" distB="0" distL="114300" distR="114300" simplePos="0" relativeHeight="251730432" behindDoc="0" locked="0" layoutInCell="1" allowOverlap="1" wp14:anchorId="4DF37A47" wp14:editId="316E7AAD">
                <wp:simplePos x="0" y="0"/>
                <wp:positionH relativeFrom="column">
                  <wp:posOffset>2358390</wp:posOffset>
                </wp:positionH>
                <wp:positionV relativeFrom="paragraph">
                  <wp:posOffset>2315210</wp:posOffset>
                </wp:positionV>
                <wp:extent cx="704850" cy="180975"/>
                <wp:effectExtent l="0" t="0" r="19050" b="28575"/>
                <wp:wrapNone/>
                <wp:docPr id="280" name="正方形/長方形 28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E56880" id="正方形/長方形 280" o:spid="_x0000_s1026" style="position:absolute;left:0;text-align:left;margin-left:185.7pt;margin-top:182.3pt;width:55.5pt;height:14.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341D95AA" wp14:editId="76651310">
            <wp:extent cx="5400040" cy="2579636"/>
            <wp:effectExtent l="19050" t="19050" r="10160" b="1143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00040" cy="25796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15B838" w14:textId="3605F904" w:rsidR="00B00C50" w:rsidRPr="00CE6DBD" w:rsidRDefault="00413478" w:rsidP="00091F92">
      <w:pPr>
        <w:jc w:val="center"/>
        <w:rPr>
          <w:rFonts w:cs="メイリオ"/>
          <w:b/>
        </w:rPr>
      </w:pPr>
      <w:r w:rsidRPr="00CE6DBD">
        <w:rPr>
          <w:rFonts w:cs="メイリオ"/>
          <w:b/>
        </w:rPr>
        <w:t>The Template List dialog</w:t>
      </w:r>
    </w:p>
    <w:p w14:paraId="3DBB6FDB" w14:textId="2CC9C048" w:rsidR="006F15A4" w:rsidRPr="00CE6DBD" w:rsidRDefault="006F15A4" w:rsidP="00A00B22">
      <w:pPr>
        <w:rPr>
          <w:rFonts w:cs="メイリオ"/>
        </w:rPr>
      </w:pPr>
      <w:r w:rsidRPr="00CE6DBD">
        <w:rPr>
          <w:rFonts w:cs="メイリオ"/>
        </w:rPr>
        <w:lastRenderedPageBreak/>
        <w:t>The settings defined in the template will be automatically applied. Make any changes necessary, then click “Send.”</w:t>
      </w:r>
    </w:p>
    <w:p w14:paraId="51FFDC2E" w14:textId="5890791F" w:rsidR="004955FA" w:rsidRPr="00CE6DBD" w:rsidRDefault="006F15A4" w:rsidP="00451DAA">
      <w:pPr>
        <w:jc w:val="center"/>
        <w:rPr>
          <w:rFonts w:cs="メイリオ"/>
        </w:rPr>
      </w:pPr>
      <w:r w:rsidRPr="00CE6DBD">
        <w:rPr>
          <w:rFonts w:cs="メイリオ"/>
          <w:noProof/>
        </w:rPr>
        <mc:AlternateContent>
          <mc:Choice Requires="wps">
            <w:drawing>
              <wp:anchor distT="0" distB="0" distL="114300" distR="114300" simplePos="0" relativeHeight="251733504" behindDoc="0" locked="0" layoutInCell="1" allowOverlap="1" wp14:anchorId="398373CD" wp14:editId="1E995350">
                <wp:simplePos x="0" y="0"/>
                <wp:positionH relativeFrom="column">
                  <wp:posOffset>843915</wp:posOffset>
                </wp:positionH>
                <wp:positionV relativeFrom="paragraph">
                  <wp:posOffset>297815</wp:posOffset>
                </wp:positionV>
                <wp:extent cx="381000" cy="209550"/>
                <wp:effectExtent l="0" t="0" r="19050" b="19050"/>
                <wp:wrapNone/>
                <wp:docPr id="282" name="正方形/長方形 282"/>
                <wp:cNvGraphicFramePr/>
                <a:graphic xmlns:a="http://schemas.openxmlformats.org/drawingml/2006/main">
                  <a:graphicData uri="http://schemas.microsoft.com/office/word/2010/wordprocessingShape">
                    <wps:wsp>
                      <wps:cNvSpPr/>
                      <wps:spPr>
                        <a:xfrm>
                          <a:off x="0" y="0"/>
                          <a:ext cx="381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725D01" id="正方形/長方形 282" o:spid="_x0000_s1026" style="position:absolute;left:0;text-align:left;margin-left:66.45pt;margin-top:23.45pt;width:30pt;height:16.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" filled="f" strokecolor="red" strokeweight="2pt"/>
            </w:pict>
          </mc:Fallback>
        </mc:AlternateContent>
      </w:r>
      <w:r w:rsidRPr="00CE6DBD">
        <w:rPr>
          <w:rFonts w:cs="メイリオ"/>
          <w:noProof/>
        </w:rPr>
        <w:drawing>
          <wp:inline distT="0" distB="0" distL="0" distR="0" wp14:anchorId="46629397" wp14:editId="7B1DD955">
            <wp:extent cx="5400000" cy="2859077"/>
            <wp:effectExtent l="19050" t="19050" r="10795" b="1778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00000" cy="28590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FD1DCD" w14:textId="4971F5BE" w:rsidR="004955FA" w:rsidRPr="00CE6DBD" w:rsidRDefault="001B31EB" w:rsidP="006F15A4">
      <w:pPr>
        <w:jc w:val="center"/>
        <w:rPr>
          <w:rFonts w:cs="メイリオ"/>
          <w:b/>
        </w:rPr>
      </w:pPr>
      <w:r w:rsidRPr="00CE6DBD">
        <w:rPr>
          <w:rFonts w:cs="メイリオ"/>
          <w:b/>
        </w:rPr>
        <w:t>The Send File screen</w:t>
      </w:r>
    </w:p>
    <w:p w14:paraId="59FAA323" w14:textId="29D5D1FE" w:rsidR="006A7256" w:rsidRPr="00CE6DBD" w:rsidRDefault="006A7256" w:rsidP="00307009">
      <w:pPr>
        <w:spacing w:line="260" w:lineRule="exact"/>
        <w:rPr>
          <w:rFonts w:cs="メイリオ"/>
        </w:rPr>
      </w:pPr>
    </w:p>
    <w:p w14:paraId="7F5150C0" w14:textId="52C73045" w:rsidR="006A7256" w:rsidRPr="00CE6DBD" w:rsidRDefault="00C213C2" w:rsidP="00D30957">
      <w:pPr>
        <w:pStyle w:val="3"/>
        <w:ind w:left="-12"/>
        <w:rPr>
          <w:rFonts w:hAnsi="メイリオ" w:cs="メイリオ"/>
        </w:rPr>
      </w:pPr>
      <w:bookmarkStart w:id="46" w:name="_Toc53409960"/>
      <w:bookmarkStart w:id="47" w:name="_Toc63779755"/>
      <w:r w:rsidRPr="00CE6DBD">
        <w:rPr>
          <w:rFonts w:hAnsi="メイリオ" w:cs="メイリオ"/>
        </w:rPr>
        <w:t>Stopping the Send File function</w:t>
      </w:r>
      <w:bookmarkEnd w:id="46"/>
      <w:bookmarkEnd w:id="47"/>
    </w:p>
    <w:p w14:paraId="217E2B84" w14:textId="608447C8" w:rsidR="00425380" w:rsidRPr="00CE6DBD" w:rsidRDefault="006108AE" w:rsidP="006108AE">
      <w:pPr>
        <w:rPr>
          <w:rFonts w:cs="メイリオ"/>
        </w:rPr>
      </w:pPr>
      <w:r w:rsidRPr="00CE6DBD">
        <w:rPr>
          <w:rFonts w:cs="メイリオ"/>
        </w:rPr>
        <w:t>When you wish to stop delivery of a file that was sent inadvertently, or when you wish to cease publication of a file before its expiry date, use the following procedure to stop the Send File function. After doing so, the sent file will be deleted from Proself.</w:t>
      </w:r>
    </w:p>
    <w:p w14:paraId="59C077C4" w14:textId="77777777" w:rsidR="006108AE" w:rsidRPr="00CE6DBD" w:rsidRDefault="006108AE" w:rsidP="00307009">
      <w:pPr>
        <w:spacing w:line="260" w:lineRule="exact"/>
        <w:rPr>
          <w:rFonts w:cs="メイリオ"/>
        </w:rPr>
      </w:pPr>
    </w:p>
    <w:p w14:paraId="18158D30" w14:textId="0EFDAA4A" w:rsidR="00C62A83" w:rsidRDefault="00B66423" w:rsidP="00614496">
      <w:pPr>
        <w:rPr>
          <w:rFonts w:cs="メイリオ"/>
        </w:rPr>
      </w:pPr>
      <w:r w:rsidRPr="00CE6DBD">
        <w:rPr>
          <w:rFonts w:cs="メイリオ"/>
        </w:rPr>
        <w:t>Click “Send File List” on the Send File screen.</w:t>
      </w:r>
    </w:p>
    <w:p w14:paraId="347A9247" w14:textId="77777777" w:rsidR="000E67AE" w:rsidRPr="00CE6DBD" w:rsidRDefault="000E67AE" w:rsidP="00614496">
      <w:pPr>
        <w:rPr>
          <w:rFonts w:cs="メイリオ"/>
        </w:rPr>
      </w:pPr>
    </w:p>
    <w:p w14:paraId="0DD61C45" w14:textId="41017165" w:rsidR="00883E41" w:rsidRPr="00CE6DBD" w:rsidRDefault="00883E41" w:rsidP="00944045">
      <w:pPr>
        <w:jc w:val="center"/>
        <w:rPr>
          <w:rFonts w:cs="メイリオ"/>
        </w:rPr>
      </w:pPr>
      <w:r w:rsidRPr="00CE6DBD">
        <w:rPr>
          <w:rFonts w:cs="メイリオ"/>
          <w:noProof/>
        </w:rPr>
        <w:lastRenderedPageBreak/>
        <mc:AlternateContent>
          <mc:Choice Requires="wps">
            <w:drawing>
              <wp:anchor distT="0" distB="0" distL="114300" distR="114300" simplePos="0" relativeHeight="251585024" behindDoc="0" locked="0" layoutInCell="1" allowOverlap="1" wp14:anchorId="64F3F450" wp14:editId="432797B3">
                <wp:simplePos x="0" y="0"/>
                <wp:positionH relativeFrom="column">
                  <wp:posOffset>1901190</wp:posOffset>
                </wp:positionH>
                <wp:positionV relativeFrom="paragraph">
                  <wp:posOffset>297815</wp:posOffset>
                </wp:positionV>
                <wp:extent cx="742950" cy="209550"/>
                <wp:effectExtent l="0" t="0" r="19050" b="19050"/>
                <wp:wrapNone/>
                <wp:docPr id="76" name="正方形/長方形 76"/>
                <wp:cNvGraphicFramePr/>
                <a:graphic xmlns:a="http://schemas.openxmlformats.org/drawingml/2006/main">
                  <a:graphicData uri="http://schemas.microsoft.com/office/word/2010/wordprocessingShape">
                    <wps:wsp>
                      <wps:cNvSpPr/>
                      <wps:spPr>
                        <a:xfrm>
                          <a:off x="0" y="0"/>
                          <a:ext cx="742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A96EFD" id="正方形/長方形 76" o:spid="_x0000_s1026" style="position:absolute;left:0;text-align:left;margin-left:149.7pt;margin-top:23.45pt;width:58.5pt;height:1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" filled="f" strokecolor="red" strokeweight="2pt"/>
            </w:pict>
          </mc:Fallback>
        </mc:AlternateContent>
      </w:r>
      <w:r w:rsidRPr="00CE6DBD">
        <w:rPr>
          <w:rFonts w:cs="メイリオ"/>
          <w:noProof/>
        </w:rPr>
        <w:drawing>
          <wp:inline distT="0" distB="0" distL="0" distR="0" wp14:anchorId="13A98D69" wp14:editId="60F397C0">
            <wp:extent cx="5400000" cy="2859077"/>
            <wp:effectExtent l="19050" t="19050" r="10795" b="1778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00" cy="2859077"/>
                    </a:xfrm>
                    <a:prstGeom prst="rect">
                      <a:avLst/>
                    </a:prstGeom>
                    <a:ln>
                      <a:solidFill>
                        <a:schemeClr val="tx1"/>
                      </a:solidFill>
                    </a:ln>
                  </pic:spPr>
                </pic:pic>
              </a:graphicData>
            </a:graphic>
          </wp:inline>
        </w:drawing>
      </w:r>
    </w:p>
    <w:p w14:paraId="6A072E86" w14:textId="0251D34C" w:rsidR="00883E41" w:rsidRPr="00CE6DBD" w:rsidRDefault="00C073EA" w:rsidP="00883E41">
      <w:pPr>
        <w:jc w:val="center"/>
        <w:rPr>
          <w:rFonts w:cs="メイリオ"/>
          <w:b/>
        </w:rPr>
      </w:pPr>
      <w:r w:rsidRPr="00CE6DBD">
        <w:rPr>
          <w:rFonts w:cs="メイリオ"/>
          <w:b/>
        </w:rPr>
        <w:t>The Send File screen</w:t>
      </w:r>
    </w:p>
    <w:p w14:paraId="3090B202" w14:textId="094D39CE" w:rsidR="006A7256" w:rsidRPr="00CE6DBD" w:rsidRDefault="006A7256" w:rsidP="00A00B22">
      <w:pPr>
        <w:rPr>
          <w:rFonts w:cs="メイリオ"/>
        </w:rPr>
      </w:pPr>
    </w:p>
    <w:p w14:paraId="3A09BCB6" w14:textId="2BDC8562" w:rsidR="00883E41" w:rsidRPr="00CE6DBD" w:rsidRDefault="00664A41" w:rsidP="00614496">
      <w:pPr>
        <w:rPr>
          <w:rFonts w:cs="メイリオ"/>
        </w:rPr>
      </w:pPr>
      <w:r w:rsidRPr="00CE6DBD">
        <w:rPr>
          <w:rFonts w:cs="メイリオ"/>
        </w:rPr>
        <w:t>A list of files currently being published is displayed. Click the checkbox next to the URL you want to stop publishing, then click “Stop.”</w:t>
      </w:r>
    </w:p>
    <w:p w14:paraId="22995E9F" w14:textId="6A999F7B" w:rsidR="00883E41" w:rsidRPr="00CE6DBD" w:rsidRDefault="00D13AC5" w:rsidP="00425380">
      <w:pPr>
        <w:jc w:val="center"/>
        <w:rPr>
          <w:rFonts w:cs="メイリオ"/>
        </w:rPr>
      </w:pPr>
      <w:r w:rsidRPr="00CE6DBD">
        <w:rPr>
          <w:rFonts w:cs="メイリオ"/>
          <w:noProof/>
        </w:rPr>
        <mc:AlternateContent>
          <mc:Choice Requires="wps">
            <w:drawing>
              <wp:anchor distT="0" distB="0" distL="114300" distR="114300" simplePos="0" relativeHeight="251582976" behindDoc="0" locked="0" layoutInCell="1" allowOverlap="1" wp14:anchorId="0D53F9AB" wp14:editId="7C1185E6">
                <wp:simplePos x="0" y="0"/>
                <wp:positionH relativeFrom="column">
                  <wp:posOffset>758190</wp:posOffset>
                </wp:positionH>
                <wp:positionV relativeFrom="paragraph">
                  <wp:posOffset>642620</wp:posOffset>
                </wp:positionV>
                <wp:extent cx="219075" cy="238125"/>
                <wp:effectExtent l="0" t="0" r="28575" b="28575"/>
                <wp:wrapNone/>
                <wp:docPr id="80" name="楕円 80"/>
                <wp:cNvGraphicFramePr/>
                <a:graphic xmlns:a="http://schemas.openxmlformats.org/drawingml/2006/main">
                  <a:graphicData uri="http://schemas.microsoft.com/office/word/2010/wordprocessingShape">
                    <wps:wsp>
                      <wps:cNvSpPr/>
                      <wps:spPr>
                        <a:xfrm>
                          <a:off x="0" y="0"/>
                          <a:ext cx="2190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E29CF4" id="楕円 80" o:spid="_x0000_s1026" style="position:absolute;left:0;text-align:left;margin-left:59.7pt;margin-top:50.6pt;width:17.25pt;height:18.75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" filled="f" strokecolor="red" strokeweight="2pt"/>
            </w:pict>
          </mc:Fallback>
        </mc:AlternateContent>
      </w:r>
      <w:r w:rsidRPr="00CE6DBD">
        <w:rPr>
          <w:rFonts w:cs="メイリオ"/>
          <w:noProof/>
        </w:rPr>
        <mc:AlternateContent>
          <mc:Choice Requires="wps">
            <w:drawing>
              <wp:anchor distT="0" distB="0" distL="114300" distR="114300" simplePos="0" relativeHeight="251584000" behindDoc="0" locked="0" layoutInCell="1" allowOverlap="1" wp14:anchorId="674EB383" wp14:editId="474AD100">
                <wp:simplePos x="0" y="0"/>
                <wp:positionH relativeFrom="column">
                  <wp:posOffset>1415415</wp:posOffset>
                </wp:positionH>
                <wp:positionV relativeFrom="paragraph">
                  <wp:posOffset>269240</wp:posOffset>
                </wp:positionV>
                <wp:extent cx="371475" cy="20002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7A0F9B" id="正方形/長方形 103" o:spid="_x0000_s1026" style="position:absolute;left:0;text-align:left;margin-left:111.45pt;margin-top:21.2pt;width:29.25pt;height:15.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" filled="f" strokecolor="red" strokeweight="2pt"/>
            </w:pict>
          </mc:Fallback>
        </mc:AlternateContent>
      </w:r>
      <w:r w:rsidRPr="00CE6DBD">
        <w:rPr>
          <w:rFonts w:cs="メイリオ"/>
          <w:noProof/>
        </w:rPr>
        <w:drawing>
          <wp:inline distT="0" distB="0" distL="0" distR="0" wp14:anchorId="19FCAC5B" wp14:editId="1C40BE00">
            <wp:extent cx="5400000" cy="1509076"/>
            <wp:effectExtent l="19050" t="19050" r="10795" b="1524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00000" cy="15090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CFBEB1" w14:textId="57A32E42" w:rsidR="006A7256" w:rsidRPr="00CE6DBD" w:rsidRDefault="00905F62" w:rsidP="00883E41">
      <w:pPr>
        <w:jc w:val="center"/>
        <w:rPr>
          <w:rFonts w:cs="メイリオ"/>
          <w:b/>
        </w:rPr>
      </w:pPr>
      <w:r w:rsidRPr="00CE6DBD">
        <w:rPr>
          <w:rFonts w:cs="メイリオ"/>
          <w:b/>
        </w:rPr>
        <w:t>The Send File List screen</w:t>
      </w:r>
    </w:p>
    <w:p w14:paraId="3D79D274" w14:textId="77777777" w:rsidR="00425380" w:rsidRPr="00CE6DBD" w:rsidRDefault="00425380" w:rsidP="00425380">
      <w:pPr>
        <w:rPr>
          <w:rFonts w:cs="メイリオ"/>
        </w:rPr>
      </w:pPr>
    </w:p>
    <w:p w14:paraId="3ADBC185" w14:textId="42605B04" w:rsidR="00C62A83" w:rsidRPr="00CE6DBD" w:rsidRDefault="00425380" w:rsidP="00425380">
      <w:pPr>
        <w:rPr>
          <w:rFonts w:cs="メイリオ"/>
        </w:rPr>
      </w:pPr>
      <w:r w:rsidRPr="00CE6DBD">
        <w:rPr>
          <w:rFonts w:cs="メイリオ"/>
        </w:rPr>
        <w:t>The Stop Publication Confirmation screen is displayed. If you want to stop publication, click “Stop.”</w:t>
      </w:r>
    </w:p>
    <w:p w14:paraId="36E22620" w14:textId="0F18CE53" w:rsidR="00425380" w:rsidRPr="00CE6DBD" w:rsidRDefault="009B107D" w:rsidP="00425380">
      <w:pPr>
        <w:jc w:val="center"/>
        <w:rPr>
          <w:rFonts w:cs="メイリオ"/>
        </w:rPr>
      </w:pPr>
      <w:r w:rsidRPr="00CE6DBD">
        <w:rPr>
          <w:rFonts w:cs="メイリオ"/>
          <w:noProof/>
        </w:rPr>
        <w:lastRenderedPageBreak/>
        <mc:AlternateContent>
          <mc:Choice Requires="wps">
            <w:drawing>
              <wp:anchor distT="0" distB="0" distL="114300" distR="114300" simplePos="0" relativeHeight="251587072" behindDoc="0" locked="0" layoutInCell="1" allowOverlap="1" wp14:anchorId="44073218" wp14:editId="7AC5C709">
                <wp:simplePos x="0" y="0"/>
                <wp:positionH relativeFrom="column">
                  <wp:posOffset>2358390</wp:posOffset>
                </wp:positionH>
                <wp:positionV relativeFrom="paragraph">
                  <wp:posOffset>2432685</wp:posOffset>
                </wp:positionV>
                <wp:extent cx="704850" cy="180975"/>
                <wp:effectExtent l="0" t="0" r="19050" b="28575"/>
                <wp:wrapNone/>
                <wp:docPr id="319" name="正方形/長方形 319"/>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443330" id="正方形/長方形 319" o:spid="_x0000_s1026" style="position:absolute;left:0;text-align:left;margin-left:185.7pt;margin-top:191.55pt;width:55.5pt;height:14.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48E78A8D" wp14:editId="10719796">
            <wp:extent cx="5400040" cy="2859097"/>
            <wp:effectExtent l="19050" t="19050" r="10160"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3-3-4-2.png"/>
                    <pic:cNvPicPr/>
                  </pic:nvPicPr>
                  <pic:blipFill>
                    <a:blip r:embed="rId56">
                      <a:extLst>
                        <a:ext uri="{28A0092B-C50C-407E-A947-70E740481C1C}">
                          <a14:useLocalDpi xmlns:a14="http://schemas.microsoft.com/office/drawing/2010/main" val="0"/>
                        </a:ext>
                      </a:extLst>
                    </a:blip>
                    <a:stretch>
                      <a:fillRect/>
                    </a:stretch>
                  </pic:blipFill>
                  <pic:spPr>
                    <a:xfrm>
                      <a:off x="0" y="0"/>
                      <a:ext cx="5400040" cy="2859097"/>
                    </a:xfrm>
                    <a:prstGeom prst="rect">
                      <a:avLst/>
                    </a:prstGeom>
                    <a:ln>
                      <a:solidFill>
                        <a:schemeClr val="tx1"/>
                      </a:solidFill>
                    </a:ln>
                  </pic:spPr>
                </pic:pic>
              </a:graphicData>
            </a:graphic>
          </wp:inline>
        </w:drawing>
      </w:r>
    </w:p>
    <w:p w14:paraId="1E64F3E5" w14:textId="0E075E58" w:rsidR="00425380" w:rsidRPr="00CE6DBD" w:rsidRDefault="009E1130" w:rsidP="00425380">
      <w:pPr>
        <w:jc w:val="center"/>
        <w:rPr>
          <w:rFonts w:cs="メイリオ"/>
        </w:rPr>
      </w:pPr>
      <w:r w:rsidRPr="00CE6DBD">
        <w:rPr>
          <w:rFonts w:cs="メイリオ"/>
          <w:b/>
        </w:rPr>
        <w:t>The Stop Publication Confirmation screen</w:t>
      </w:r>
    </w:p>
    <w:p w14:paraId="0A8462EB" w14:textId="5287056D" w:rsidR="00425380" w:rsidRPr="00CE6DBD" w:rsidRDefault="00425380" w:rsidP="00425380">
      <w:pPr>
        <w:rPr>
          <w:rFonts w:cs="メイリオ"/>
        </w:rPr>
      </w:pPr>
    </w:p>
    <w:p w14:paraId="20E7F547" w14:textId="7D664C50" w:rsidR="00425380" w:rsidRPr="00CE6DBD" w:rsidRDefault="00425380" w:rsidP="00425380">
      <w:pPr>
        <w:rPr>
          <w:rFonts w:cs="メイリオ"/>
        </w:rPr>
      </w:pPr>
      <w:r w:rsidRPr="00CE6DBD">
        <w:rPr>
          <w:rFonts w:cs="メイリオ"/>
        </w:rPr>
        <w:t>You can confirm that processing for stopping publication is complete when the selected published URL is deleted from the Send File List.</w:t>
      </w:r>
    </w:p>
    <w:p w14:paraId="50F7AC5A" w14:textId="3F1D7022" w:rsidR="00425380" w:rsidRPr="00CE6DBD" w:rsidRDefault="00425380" w:rsidP="00425380">
      <w:pPr>
        <w:jc w:val="center"/>
        <w:rPr>
          <w:rFonts w:cs="メイリオ"/>
        </w:rPr>
      </w:pPr>
      <w:r w:rsidRPr="00CE6DBD">
        <w:rPr>
          <w:rFonts w:cs="メイリオ"/>
          <w:noProof/>
        </w:rPr>
        <w:drawing>
          <wp:inline distT="0" distB="0" distL="0" distR="0" wp14:anchorId="091E2AEB" wp14:editId="70D11DF2">
            <wp:extent cx="5400040" cy="1135040"/>
            <wp:effectExtent l="19050" t="19050" r="10160" b="2730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3-3-4-3.png"/>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00040" cy="11350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63A197" w14:textId="740F3B9A" w:rsidR="00425380" w:rsidRPr="00CE6DBD" w:rsidRDefault="003A7612" w:rsidP="00425380">
      <w:pPr>
        <w:jc w:val="center"/>
        <w:rPr>
          <w:rFonts w:cs="メイリオ"/>
          <w:b/>
        </w:rPr>
      </w:pPr>
      <w:r w:rsidRPr="00CE6DBD">
        <w:rPr>
          <w:rFonts w:cs="メイリオ"/>
          <w:b/>
        </w:rPr>
        <w:t>The Send File List screen</w:t>
      </w:r>
    </w:p>
    <w:p w14:paraId="4AA611A9" w14:textId="34CADD72" w:rsidR="008D21C0" w:rsidRPr="00CE6DBD" w:rsidRDefault="008D21C0">
      <w:pPr>
        <w:adjustRightInd/>
        <w:snapToGrid/>
        <w:rPr>
          <w:rFonts w:cs="メイリオ"/>
          <w:b/>
          <w:kern w:val="24"/>
          <w:szCs w:val="24"/>
        </w:rPr>
      </w:pPr>
    </w:p>
    <w:p w14:paraId="79021325" w14:textId="5ABFF534" w:rsidR="008D21C0" w:rsidRPr="00CE6DBD" w:rsidRDefault="002C5FBF" w:rsidP="002C5FBF">
      <w:pPr>
        <w:pStyle w:val="2"/>
      </w:pPr>
      <w:bookmarkStart w:id="48" w:name="_ファイル受信"/>
      <w:bookmarkStart w:id="49" w:name="_Toc53409961"/>
      <w:bookmarkStart w:id="50" w:name="_Toc63779756"/>
      <w:bookmarkEnd w:id="48"/>
      <w:r w:rsidRPr="00CE6DBD">
        <w:t>File Receive</w:t>
      </w:r>
      <w:bookmarkEnd w:id="49"/>
      <w:bookmarkEnd w:id="50"/>
    </w:p>
    <w:p w14:paraId="151788C6" w14:textId="53462C86" w:rsidR="00D37165" w:rsidRPr="00CE6DBD" w:rsidRDefault="002C5FBF" w:rsidP="00606F32">
      <w:pPr>
        <w:rPr>
          <w:rFonts w:cs="メイリオ"/>
        </w:rPr>
      </w:pPr>
      <w:r w:rsidRPr="00CE6DBD">
        <w:rPr>
          <w:rFonts w:cs="メイリオ"/>
        </w:rPr>
        <w:t>This section describes the details of starting and stopping the File Receive function.</w:t>
      </w:r>
    </w:p>
    <w:p w14:paraId="7AC42907" w14:textId="77777777" w:rsidR="00606F32" w:rsidRPr="00CE6DBD" w:rsidRDefault="00606F32" w:rsidP="00606F32">
      <w:pPr>
        <w:rPr>
          <w:rFonts w:cs="メイリオ"/>
        </w:rPr>
      </w:pPr>
    </w:p>
    <w:p w14:paraId="0B62FB5F" w14:textId="540CADA1" w:rsidR="002D0545" w:rsidRPr="00CE6DBD" w:rsidRDefault="002C5FBF" w:rsidP="002C5FBF">
      <w:pPr>
        <w:pStyle w:val="3"/>
        <w:ind w:left="-12"/>
        <w:rPr>
          <w:rFonts w:hAnsi="メイリオ" w:cs="メイリオ"/>
        </w:rPr>
      </w:pPr>
      <w:bookmarkStart w:id="51" w:name="_Toc53409962"/>
      <w:bookmarkStart w:id="52" w:name="_Toc63779757"/>
      <w:r w:rsidRPr="00CE6DBD">
        <w:rPr>
          <w:rFonts w:hAnsi="メイリオ" w:cs="メイリオ"/>
        </w:rPr>
        <w:t>Using the File Receive function to receive files from external persons</w:t>
      </w:r>
      <w:bookmarkEnd w:id="51"/>
      <w:bookmarkEnd w:id="52"/>
    </w:p>
    <w:p w14:paraId="25CC2108" w14:textId="21511461" w:rsidR="00614496" w:rsidRPr="00CE6DBD" w:rsidRDefault="00614496" w:rsidP="00614496">
      <w:pPr>
        <w:rPr>
          <w:rFonts w:cs="メイリオ"/>
        </w:rPr>
      </w:pPr>
      <w:r w:rsidRPr="00CE6DBD">
        <w:rPr>
          <w:rFonts w:cs="メイリオ"/>
        </w:rPr>
        <w:t>The following describes the procedure for using the File Receive function to notify recipients of a file upload URL by email.</w:t>
      </w:r>
    </w:p>
    <w:p w14:paraId="483C8EC7" w14:textId="55E14455" w:rsidR="00C62A83" w:rsidRPr="00CE6DBD" w:rsidRDefault="00C62A83">
      <w:pPr>
        <w:adjustRightInd/>
        <w:snapToGrid/>
        <w:rPr>
          <w:rFonts w:cs="メイリオ"/>
        </w:rPr>
      </w:pPr>
    </w:p>
    <w:p w14:paraId="231BF2F8" w14:textId="6371E79D" w:rsidR="00614496" w:rsidRPr="00CE6DBD" w:rsidRDefault="00614496" w:rsidP="00614496">
      <w:pPr>
        <w:rPr>
          <w:rFonts w:cs="メイリオ"/>
        </w:rPr>
      </w:pPr>
      <w:r w:rsidRPr="00CE6DBD">
        <w:rPr>
          <w:rFonts w:cs="メイリオ"/>
        </w:rPr>
        <w:t>Click “File Receive” from the Home screen or at the left of the screen.</w:t>
      </w:r>
    </w:p>
    <w:p w14:paraId="00065FF8" w14:textId="7C4C5898" w:rsidR="00614496" w:rsidRPr="00CE6DBD" w:rsidRDefault="00614496" w:rsidP="00496F99">
      <w:pPr>
        <w:pStyle w:val="af5"/>
        <w:numPr>
          <w:ilvl w:val="0"/>
          <w:numId w:val="10"/>
        </w:numPr>
        <w:ind w:leftChars="0"/>
        <w:rPr>
          <w:rFonts w:cs="メイリオ"/>
        </w:rPr>
      </w:pPr>
      <w:r w:rsidRPr="00CE6DBD">
        <w:rPr>
          <w:rFonts w:cs="メイリオ"/>
        </w:rPr>
        <w:t>Depending on administrator settings, this may also be displayed on the File List screen immediately after logging in.</w:t>
      </w:r>
    </w:p>
    <w:p w14:paraId="11C7878D" w14:textId="2FD2F521" w:rsidR="00077C7E" w:rsidRPr="00CE6DBD" w:rsidRDefault="00237B0F" w:rsidP="004D7E55">
      <w:pPr>
        <w:jc w:val="center"/>
        <w:rPr>
          <w:rFonts w:cs="メイリオ"/>
        </w:rPr>
      </w:pPr>
      <w:r w:rsidRPr="00CE6DBD">
        <w:rPr>
          <w:rFonts w:cs="メイリオ"/>
          <w:noProof/>
        </w:rPr>
        <w:lastRenderedPageBreak/>
        <mc:AlternateContent>
          <mc:Choice Requires="wps">
            <w:drawing>
              <wp:anchor distT="0" distB="0" distL="114300" distR="114300" simplePos="0" relativeHeight="251630080" behindDoc="0" locked="0" layoutInCell="1" allowOverlap="1" wp14:anchorId="3A1AB6BD" wp14:editId="2176BF8E">
                <wp:simplePos x="0" y="0"/>
                <wp:positionH relativeFrom="column">
                  <wp:posOffset>15240</wp:posOffset>
                </wp:positionH>
                <wp:positionV relativeFrom="paragraph">
                  <wp:posOffset>1238885</wp:posOffset>
                </wp:positionV>
                <wp:extent cx="733425" cy="190500"/>
                <wp:effectExtent l="0" t="0" r="28575" b="19050"/>
                <wp:wrapNone/>
                <wp:docPr id="188" name="正方形/長方形 188"/>
                <wp:cNvGraphicFramePr/>
                <a:graphic xmlns:a="http://schemas.openxmlformats.org/drawingml/2006/main">
                  <a:graphicData uri="http://schemas.microsoft.com/office/word/2010/wordprocessingShape">
                    <wps:wsp>
                      <wps:cNvSpPr/>
                      <wps:spPr>
                        <a:xfrm>
                          <a:off x="0" y="0"/>
                          <a:ext cx="7334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886FAD" id="正方形/長方形 188" o:spid="_x0000_s1026" style="position:absolute;left:0;text-align:left;margin-left:1.2pt;margin-top:97.55pt;width:57.75pt;height: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" filled="f" strokecolor="red" strokeweight="2pt"/>
            </w:pict>
          </mc:Fallback>
        </mc:AlternateContent>
      </w:r>
      <w:r w:rsidRPr="00CE6DBD">
        <w:rPr>
          <w:rFonts w:cs="メイリオ"/>
          <w:noProof/>
        </w:rPr>
        <mc:AlternateContent>
          <mc:Choice Requires="wps">
            <w:drawing>
              <wp:anchor distT="0" distB="0" distL="114300" distR="114300" simplePos="0" relativeHeight="251613696" behindDoc="0" locked="0" layoutInCell="1" allowOverlap="1" wp14:anchorId="33D4C620" wp14:editId="639F8120">
                <wp:simplePos x="0" y="0"/>
                <wp:positionH relativeFrom="column">
                  <wp:posOffset>901065</wp:posOffset>
                </wp:positionH>
                <wp:positionV relativeFrom="paragraph">
                  <wp:posOffset>1572260</wp:posOffset>
                </wp:positionV>
                <wp:extent cx="1885950" cy="58102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8859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E4E8DB" id="正方形/長方形 119" o:spid="_x0000_s1026" style="position:absolute;left:0;text-align:left;margin-left:70.95pt;margin-top:123.8pt;width:148.5pt;height:45.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" filled="f" strokecolor="red" strokeweight="2pt"/>
            </w:pict>
          </mc:Fallback>
        </mc:AlternateContent>
      </w:r>
      <w:r w:rsidRPr="00CE6DBD">
        <w:rPr>
          <w:rFonts w:cs="メイリオ"/>
          <w:noProof/>
        </w:rPr>
        <w:drawing>
          <wp:inline distT="0" distB="0" distL="0" distR="0" wp14:anchorId="17590A4C" wp14:editId="7929A0F5">
            <wp:extent cx="5400040" cy="2639828"/>
            <wp:effectExtent l="19050" t="19050" r="10160" b="273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2639828"/>
                    </a:xfrm>
                    <a:prstGeom prst="rect">
                      <a:avLst/>
                    </a:prstGeom>
                    <a:ln>
                      <a:solidFill>
                        <a:schemeClr val="tx1"/>
                      </a:solidFill>
                    </a:ln>
                  </pic:spPr>
                </pic:pic>
              </a:graphicData>
            </a:graphic>
          </wp:inline>
        </w:drawing>
      </w:r>
    </w:p>
    <w:p w14:paraId="2EA7FA26" w14:textId="5331AB27" w:rsidR="00077C7E" w:rsidRPr="00CE6DBD" w:rsidRDefault="00EC6F1F" w:rsidP="00077C7E">
      <w:pPr>
        <w:jc w:val="center"/>
        <w:rPr>
          <w:rFonts w:cs="メイリオ"/>
          <w:b/>
        </w:rPr>
      </w:pPr>
      <w:r w:rsidRPr="00CE6DBD">
        <w:rPr>
          <w:rFonts w:cs="メイリオ"/>
          <w:b/>
        </w:rPr>
        <w:t>The Home screen</w:t>
      </w:r>
    </w:p>
    <w:p w14:paraId="7D345A0B" w14:textId="77777777" w:rsidR="002D0545" w:rsidRPr="00CE6DBD" w:rsidRDefault="002D0545" w:rsidP="00A00B22">
      <w:pPr>
        <w:rPr>
          <w:rFonts w:cs="メイリオ"/>
        </w:rPr>
      </w:pPr>
    </w:p>
    <w:p w14:paraId="5C6F5AD2" w14:textId="51EF56B1" w:rsidR="00077C7E" w:rsidRPr="00CE6DBD" w:rsidRDefault="00E37867" w:rsidP="00614496">
      <w:pPr>
        <w:rPr>
          <w:rFonts w:cs="メイリオ"/>
        </w:rPr>
      </w:pPr>
      <w:r w:rsidRPr="00CE6DBD">
        <w:rPr>
          <w:rFonts w:cs="メイリオ"/>
        </w:rPr>
        <w:t>On the File Receive screen, enter the e-mail address of the person you wish to receive a file from, along with any other necessary settings, then click the “Send” button.</w:t>
      </w:r>
    </w:p>
    <w:p w14:paraId="36FC09D3" w14:textId="0C9DE592" w:rsidR="00077C7E" w:rsidRPr="00CE6DBD" w:rsidRDefault="000D1580" w:rsidP="000D1580">
      <w:pPr>
        <w:jc w:val="center"/>
        <w:rPr>
          <w:rFonts w:cs="メイリオ"/>
        </w:rPr>
      </w:pPr>
      <w:r w:rsidRPr="00CE6DBD">
        <w:rPr>
          <w:rFonts w:cs="メイリオ"/>
          <w:noProof/>
        </w:rPr>
        <mc:AlternateContent>
          <mc:Choice Requires="wps">
            <w:drawing>
              <wp:anchor distT="0" distB="0" distL="114300" distR="114300" simplePos="0" relativeHeight="251599360" behindDoc="0" locked="0" layoutInCell="1" allowOverlap="1" wp14:anchorId="207CD075" wp14:editId="4D10CC44">
                <wp:simplePos x="0" y="0"/>
                <wp:positionH relativeFrom="column">
                  <wp:posOffset>-3810</wp:posOffset>
                </wp:positionH>
                <wp:positionV relativeFrom="paragraph">
                  <wp:posOffset>1337945</wp:posOffset>
                </wp:positionV>
                <wp:extent cx="762000" cy="200025"/>
                <wp:effectExtent l="0" t="0" r="19050" b="28575"/>
                <wp:wrapNone/>
                <wp:docPr id="55" name="正方形/長方形 55"/>
                <wp:cNvGraphicFramePr/>
                <a:graphic xmlns:a="http://schemas.openxmlformats.org/drawingml/2006/main">
                  <a:graphicData uri="http://schemas.microsoft.com/office/word/2010/wordprocessingShape">
                    <wps:wsp>
                      <wps:cNvSpPr/>
                      <wps:spPr>
                        <a:xfrm>
                          <a:off x="0" y="0"/>
                          <a:ext cx="762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121C77" id="正方形/長方形 55" o:spid="_x0000_s1026" style="position:absolute;left:0;text-align:left;margin-left:-.3pt;margin-top:105.35pt;width:60pt;height:15.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" filled="f" strokecolor="red" strokeweight="2pt"/>
            </w:pict>
          </mc:Fallback>
        </mc:AlternateContent>
      </w:r>
      <w:r w:rsidRPr="00CE6DBD">
        <w:rPr>
          <w:rFonts w:cs="メイリオ"/>
          <w:noProof/>
        </w:rPr>
        <mc:AlternateContent>
          <mc:Choice Requires="wps">
            <w:drawing>
              <wp:anchor distT="0" distB="0" distL="114300" distR="114300" simplePos="0" relativeHeight="251581952" behindDoc="0" locked="0" layoutInCell="1" allowOverlap="1" wp14:anchorId="4D974583" wp14:editId="187930E3">
                <wp:simplePos x="0" y="0"/>
                <wp:positionH relativeFrom="column">
                  <wp:posOffset>805815</wp:posOffset>
                </wp:positionH>
                <wp:positionV relativeFrom="paragraph">
                  <wp:posOffset>290195</wp:posOffset>
                </wp:positionV>
                <wp:extent cx="485775" cy="219075"/>
                <wp:effectExtent l="0" t="0" r="28575" b="28575"/>
                <wp:wrapNone/>
                <wp:docPr id="121" name="正方形/長方形 121"/>
                <wp:cNvGraphicFramePr/>
                <a:graphic xmlns:a="http://schemas.openxmlformats.org/drawingml/2006/main">
                  <a:graphicData uri="http://schemas.microsoft.com/office/word/2010/wordprocessingShape">
                    <wps:wsp>
                      <wps:cNvSpPr/>
                      <wps:spPr>
                        <a:xfrm>
                          <a:off x="0" y="0"/>
                          <a:ext cx="4857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4CD269" id="正方形/長方形 121" o:spid="_x0000_s1026" style="position:absolute;left:0;text-align:left;margin-left:63.45pt;margin-top:22.85pt;width:38.25pt;height:17.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5FrgIAAJI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" filled="f" strokecolor="red" strokeweight="2pt"/>
            </w:pict>
          </mc:Fallback>
        </mc:AlternateContent>
      </w:r>
      <w:r w:rsidRPr="00CE6DBD">
        <w:rPr>
          <w:rFonts w:cs="メイリオ"/>
          <w:noProof/>
        </w:rPr>
        <w:drawing>
          <wp:inline distT="0" distB="0" distL="0" distR="0" wp14:anchorId="341CE36A" wp14:editId="7C552251">
            <wp:extent cx="5400000" cy="2859077"/>
            <wp:effectExtent l="19050" t="19050" r="10795" b="1778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2859077"/>
                    </a:xfrm>
                    <a:prstGeom prst="rect">
                      <a:avLst/>
                    </a:prstGeom>
                    <a:ln>
                      <a:solidFill>
                        <a:schemeClr val="tx1"/>
                      </a:solidFill>
                    </a:ln>
                  </pic:spPr>
                </pic:pic>
              </a:graphicData>
            </a:graphic>
          </wp:inline>
        </w:drawing>
      </w:r>
    </w:p>
    <w:p w14:paraId="7E11ADD4" w14:textId="32CEB6AB" w:rsidR="00883E41" w:rsidRPr="00CE6DBD" w:rsidRDefault="00E37867" w:rsidP="00077C7E">
      <w:pPr>
        <w:jc w:val="center"/>
        <w:rPr>
          <w:rFonts w:cs="メイリオ"/>
          <w:b/>
        </w:rPr>
      </w:pPr>
      <w:r w:rsidRPr="00CE6DBD">
        <w:rPr>
          <w:rFonts w:cs="メイリオ"/>
          <w:b/>
        </w:rPr>
        <w:t>The File Receive screen</w:t>
      </w:r>
    </w:p>
    <w:p w14:paraId="58CC224E" w14:textId="3E0748C5" w:rsidR="001F6AC7" w:rsidRPr="00CE6DBD" w:rsidRDefault="001F6AC7" w:rsidP="00C62A83">
      <w:pPr>
        <w:adjustRightInd/>
        <w:snapToGrid/>
        <w:rPr>
          <w:rFonts w:cs="メイリオ"/>
        </w:rPr>
      </w:pPr>
    </w:p>
    <w:p w14:paraId="4A28ACB7" w14:textId="1DCD86CA" w:rsidR="00445081" w:rsidRPr="00CE6DBD" w:rsidRDefault="00445081" w:rsidP="00A00B22">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527"/>
        <w:gridCol w:w="5859"/>
      </w:tblGrid>
      <w:tr w:rsidR="00445081" w:rsidRPr="00CE6DBD" w14:paraId="36EFCBA8" w14:textId="77777777" w:rsidTr="00A20B58">
        <w:trPr>
          <w:cantSplit/>
          <w:tblHeader/>
        </w:trPr>
        <w:tc>
          <w:tcPr>
            <w:tcW w:w="2552" w:type="dxa"/>
            <w:shd w:val="clear" w:color="auto" w:fill="DAEEF3" w:themeFill="accent5" w:themeFillTint="33"/>
          </w:tcPr>
          <w:p w14:paraId="0BD88743" w14:textId="77777777" w:rsidR="00445081" w:rsidRPr="00CE6DBD" w:rsidRDefault="00445081" w:rsidP="00050F49">
            <w:pPr>
              <w:rPr>
                <w:rFonts w:cs="メイリオ"/>
              </w:rPr>
            </w:pPr>
            <w:r w:rsidRPr="00CE6DBD">
              <w:rPr>
                <w:rFonts w:cs="メイリオ"/>
              </w:rPr>
              <w:t>Setting name</w:t>
            </w:r>
          </w:p>
        </w:tc>
        <w:tc>
          <w:tcPr>
            <w:tcW w:w="5953" w:type="dxa"/>
            <w:shd w:val="clear" w:color="auto" w:fill="DAEEF3" w:themeFill="accent5" w:themeFillTint="33"/>
          </w:tcPr>
          <w:p w14:paraId="0CC9DB54" w14:textId="77777777" w:rsidR="00445081" w:rsidRPr="00CE6DBD" w:rsidRDefault="00445081" w:rsidP="00050F49">
            <w:pPr>
              <w:rPr>
                <w:rFonts w:cs="メイリオ"/>
              </w:rPr>
            </w:pPr>
            <w:r w:rsidRPr="00CE6DBD">
              <w:rPr>
                <w:rFonts w:cs="メイリオ"/>
              </w:rPr>
              <w:t>Description</w:t>
            </w:r>
          </w:p>
        </w:tc>
      </w:tr>
      <w:tr w:rsidR="00F42947" w:rsidRPr="00CE6DBD" w14:paraId="4AAAE0CA" w14:textId="77777777" w:rsidTr="00A20B58">
        <w:trPr>
          <w:cantSplit/>
        </w:trPr>
        <w:tc>
          <w:tcPr>
            <w:tcW w:w="2552" w:type="dxa"/>
          </w:tcPr>
          <w:p w14:paraId="73C44A55" w14:textId="3C8F9CC9" w:rsidR="00F42947" w:rsidRPr="00CE6DBD" w:rsidRDefault="001F6AC7" w:rsidP="001739E5">
            <w:pPr>
              <w:rPr>
                <w:rFonts w:cs="メイリオ"/>
              </w:rPr>
            </w:pPr>
            <w:r w:rsidRPr="00CE6DBD">
              <w:rPr>
                <w:rFonts w:cs="メイリオ"/>
              </w:rPr>
              <w:t>Send one by one</w:t>
            </w:r>
          </w:p>
        </w:tc>
        <w:tc>
          <w:tcPr>
            <w:tcW w:w="5953" w:type="dxa"/>
          </w:tcPr>
          <w:p w14:paraId="4C649B69" w14:textId="77777777" w:rsidR="00F42947" w:rsidRPr="00CE6DBD" w:rsidRDefault="00F42947" w:rsidP="001739E5">
            <w:pPr>
              <w:rPr>
                <w:rFonts w:cs="メイリオ"/>
              </w:rPr>
            </w:pPr>
            <w:r w:rsidRPr="00CE6DBD">
              <w:rPr>
                <w:rFonts w:cs="メイリオ"/>
              </w:rPr>
              <w:t>When checked, emails will be individually sent to each address specified in the “TO” field.</w:t>
            </w:r>
          </w:p>
        </w:tc>
      </w:tr>
      <w:tr w:rsidR="00F42947" w:rsidRPr="00CE6DBD" w14:paraId="216B092B" w14:textId="77777777" w:rsidTr="00A20B58">
        <w:trPr>
          <w:cantSplit/>
        </w:trPr>
        <w:tc>
          <w:tcPr>
            <w:tcW w:w="2552" w:type="dxa"/>
          </w:tcPr>
          <w:p w14:paraId="187E7077" w14:textId="1A900E1F" w:rsidR="00F42947" w:rsidRPr="00CE6DBD" w:rsidRDefault="001F6AC7" w:rsidP="001739E5">
            <w:pPr>
              <w:rPr>
                <w:rFonts w:cs="メイリオ"/>
              </w:rPr>
            </w:pPr>
            <w:r w:rsidRPr="00CE6DBD">
              <w:rPr>
                <w:rFonts w:cs="メイリオ"/>
              </w:rPr>
              <w:lastRenderedPageBreak/>
              <w:t>The copy is received.</w:t>
            </w:r>
          </w:p>
        </w:tc>
        <w:tc>
          <w:tcPr>
            <w:tcW w:w="5953" w:type="dxa"/>
          </w:tcPr>
          <w:p w14:paraId="45AD38DB" w14:textId="77777777" w:rsidR="00F42947" w:rsidRPr="00CE6DBD" w:rsidRDefault="00F42947" w:rsidP="001739E5">
            <w:pPr>
              <w:rPr>
                <w:rFonts w:cs="メイリオ"/>
              </w:rPr>
            </w:pPr>
            <w:r w:rsidRPr="00CE6DBD">
              <w:rPr>
                <w:rFonts w:cs="メイリオ"/>
              </w:rPr>
              <w:t>When checked, a copy of the email will be sent to your e-mail address.</w:t>
            </w:r>
          </w:p>
        </w:tc>
      </w:tr>
      <w:tr w:rsidR="001F6AC7" w:rsidRPr="00CE6DBD" w14:paraId="1F284B91" w14:textId="77777777" w:rsidTr="005C4983">
        <w:trPr>
          <w:cantSplit/>
        </w:trPr>
        <w:tc>
          <w:tcPr>
            <w:tcW w:w="2552" w:type="dxa"/>
          </w:tcPr>
          <w:p w14:paraId="4FDADD5E" w14:textId="77777777" w:rsidR="001F6AC7" w:rsidRPr="00CE6DBD" w:rsidRDefault="001F6AC7" w:rsidP="005C4983">
            <w:pPr>
              <w:rPr>
                <w:rFonts w:cs="メイリオ"/>
              </w:rPr>
            </w:pPr>
            <w:r w:rsidRPr="00CE6DBD">
              <w:rPr>
                <w:rFonts w:cs="メイリオ"/>
              </w:rPr>
              <w:t>TO/CC/BCC</w:t>
            </w:r>
          </w:p>
        </w:tc>
        <w:tc>
          <w:tcPr>
            <w:tcW w:w="5953" w:type="dxa"/>
          </w:tcPr>
          <w:p w14:paraId="1A6B3DA3" w14:textId="77777777" w:rsidR="001F6AC7" w:rsidRPr="00CE6DBD" w:rsidRDefault="001F6AC7" w:rsidP="005C4983">
            <w:pPr>
              <w:rPr>
                <w:rFonts w:cs="メイリオ"/>
              </w:rPr>
            </w:pPr>
            <w:r w:rsidRPr="00CE6DBD">
              <w:rPr>
                <w:rFonts w:cs="メイリオ"/>
              </w:rPr>
              <w:t>Input e-mail addresses in the TO, CC, and BCC fields.</w:t>
            </w:r>
          </w:p>
        </w:tc>
      </w:tr>
      <w:tr w:rsidR="00F42947" w:rsidRPr="00CE6DBD" w14:paraId="2AF21C35" w14:textId="77777777" w:rsidTr="00A20B58">
        <w:trPr>
          <w:cantSplit/>
        </w:trPr>
        <w:tc>
          <w:tcPr>
            <w:tcW w:w="2552" w:type="dxa"/>
          </w:tcPr>
          <w:p w14:paraId="224B87C5" w14:textId="22787AD9" w:rsidR="00F42947" w:rsidRPr="00CE6DBD" w:rsidRDefault="00ED058E" w:rsidP="001F6AC7">
            <w:pPr>
              <w:rPr>
                <w:rFonts w:cs="メイリオ"/>
              </w:rPr>
            </w:pPr>
            <w:r w:rsidRPr="00CE6DBD">
              <w:rPr>
                <w:rFonts w:cs="メイリオ"/>
              </w:rPr>
              <w:t>Subject</w:t>
            </w:r>
          </w:p>
        </w:tc>
        <w:tc>
          <w:tcPr>
            <w:tcW w:w="5953" w:type="dxa"/>
          </w:tcPr>
          <w:p w14:paraId="46A45F8A" w14:textId="77777777" w:rsidR="00F42947" w:rsidRPr="00CE6DBD" w:rsidRDefault="00F42947" w:rsidP="001739E5">
            <w:pPr>
              <w:rPr>
                <w:rFonts w:cs="メイリオ"/>
              </w:rPr>
            </w:pPr>
            <w:r w:rsidRPr="00CE6DBD">
              <w:rPr>
                <w:rFonts w:cs="メイリオ"/>
              </w:rPr>
              <w:t>A different subject line can be input here. (A subject line specified by the system administrator is input by default.)</w:t>
            </w:r>
          </w:p>
        </w:tc>
      </w:tr>
      <w:tr w:rsidR="00F42947" w:rsidRPr="00CE6DBD" w14:paraId="3A7AF1DA" w14:textId="77777777" w:rsidTr="00A20B58">
        <w:trPr>
          <w:cantSplit/>
        </w:trPr>
        <w:tc>
          <w:tcPr>
            <w:tcW w:w="2552" w:type="dxa"/>
          </w:tcPr>
          <w:p w14:paraId="2530E663" w14:textId="40E07863" w:rsidR="00F42947" w:rsidRPr="00CE6DBD" w:rsidRDefault="001F6AC7" w:rsidP="001739E5">
            <w:pPr>
              <w:rPr>
                <w:rFonts w:cs="メイリオ"/>
              </w:rPr>
            </w:pPr>
            <w:r w:rsidRPr="00CE6DBD">
              <w:rPr>
                <w:rFonts w:cs="メイリオ"/>
              </w:rPr>
              <w:t>Message</w:t>
            </w:r>
          </w:p>
        </w:tc>
        <w:tc>
          <w:tcPr>
            <w:tcW w:w="5953" w:type="dxa"/>
          </w:tcPr>
          <w:p w14:paraId="6003223B" w14:textId="3BDFAFA1" w:rsidR="00F42947" w:rsidRPr="00CE6DBD" w:rsidRDefault="00F42947" w:rsidP="001739E5">
            <w:pPr>
              <w:rPr>
                <w:rFonts w:cs="メイリオ"/>
              </w:rPr>
            </w:pPr>
            <w:r w:rsidRPr="00CE6DBD">
              <w:rPr>
                <w:rFonts w:cs="メイリオ"/>
              </w:rPr>
              <w:t>Enter a body message. (A body message specified by the system administrator is input by default.)</w:t>
            </w:r>
          </w:p>
          <w:p w14:paraId="73450919" w14:textId="193260B7" w:rsidR="00F42947" w:rsidRPr="00CE6DBD" w:rsidRDefault="008526CE" w:rsidP="00082A92">
            <w:pPr>
              <w:rPr>
                <w:rFonts w:cs="メイリオ"/>
              </w:rPr>
            </w:pPr>
            <w:r w:rsidRPr="00CE6DBD">
              <w:rPr>
                <w:rFonts w:cs="メイリオ"/>
              </w:rPr>
              <w:t xml:space="preserve">Note: </w:t>
            </w:r>
            <w:r w:rsidR="00FA245F" w:rsidRPr="00CE6DBD">
              <w:rPr>
                <w:rFonts w:cs="メイリオ"/>
              </w:rPr>
              <w:t>If a default body message is displayed, be careful not to delete the “${publicaddress}” tag; doing so will prevent the upload URL from being included in the received e-mail.</w:t>
            </w:r>
          </w:p>
        </w:tc>
      </w:tr>
      <w:tr w:rsidR="00A20B58" w:rsidRPr="00CE6DBD" w14:paraId="581EA55C" w14:textId="77777777" w:rsidTr="00A20B58">
        <w:trPr>
          <w:cantSplit/>
        </w:trPr>
        <w:tc>
          <w:tcPr>
            <w:tcW w:w="2552" w:type="dxa"/>
          </w:tcPr>
          <w:p w14:paraId="4C929516" w14:textId="1451D188" w:rsidR="00A20B58" w:rsidRPr="00CE6DBD" w:rsidRDefault="001F6AC7" w:rsidP="00A20B58">
            <w:pPr>
              <w:rPr>
                <w:rFonts w:cs="メイリオ"/>
              </w:rPr>
            </w:pPr>
            <w:r w:rsidRPr="00CE6DBD">
              <w:rPr>
                <w:rFonts w:cs="メイリオ"/>
              </w:rPr>
              <w:t>Limit of upload (</w:t>
            </w:r>
            <w:r w:rsidR="0076485E" w:rsidRPr="00CE6DBD">
              <w:rPr>
                <w:rFonts w:cs="メイリオ"/>
              </w:rPr>
              <w:t>*</w:t>
            </w:r>
            <w:r w:rsidRPr="00CE6DBD">
              <w:rPr>
                <w:rFonts w:cs="メイリオ"/>
              </w:rPr>
              <w:t>1)</w:t>
            </w:r>
          </w:p>
        </w:tc>
        <w:tc>
          <w:tcPr>
            <w:tcW w:w="5953" w:type="dxa"/>
          </w:tcPr>
          <w:p w14:paraId="2E6E4A21" w14:textId="73B8DFE4" w:rsidR="00A20B58" w:rsidRPr="00CE6DBD" w:rsidRDefault="00A20B58" w:rsidP="00A4314D">
            <w:pPr>
              <w:rPr>
                <w:rFonts w:cs="メイリオ"/>
              </w:rPr>
            </w:pPr>
            <w:r w:rsidRPr="00CE6DBD">
              <w:rPr>
                <w:rFonts w:cs="メイリオ"/>
              </w:rPr>
              <w:t>When checked, the Delivery Folder will be automatically stopped after files have been uploaded on the Delivery Folder screen the specified number of times.</w:t>
            </w:r>
          </w:p>
        </w:tc>
      </w:tr>
      <w:tr w:rsidR="00A20B58" w:rsidRPr="00CE6DBD" w14:paraId="2068844F" w14:textId="77777777" w:rsidTr="00A20B58">
        <w:trPr>
          <w:cantSplit/>
        </w:trPr>
        <w:tc>
          <w:tcPr>
            <w:tcW w:w="2552" w:type="dxa"/>
          </w:tcPr>
          <w:p w14:paraId="155FA393" w14:textId="13184881" w:rsidR="00A20B58" w:rsidRPr="00CE6DBD" w:rsidRDefault="001F6AC7" w:rsidP="00A20B58">
            <w:pPr>
              <w:rPr>
                <w:rFonts w:cs="メイリオ"/>
              </w:rPr>
            </w:pPr>
            <w:r w:rsidRPr="00CE6DBD">
              <w:rPr>
                <w:rFonts w:cs="メイリオ"/>
              </w:rPr>
              <w:t>Publication Expiry Date (</w:t>
            </w:r>
            <w:r w:rsidR="0076485E" w:rsidRPr="00CE6DBD">
              <w:rPr>
                <w:rFonts w:cs="メイリオ"/>
              </w:rPr>
              <w:t>*</w:t>
            </w:r>
            <w:r w:rsidRPr="00CE6DBD">
              <w:rPr>
                <w:rFonts w:cs="メイリオ"/>
              </w:rPr>
              <w:t>1)</w:t>
            </w:r>
          </w:p>
        </w:tc>
        <w:tc>
          <w:tcPr>
            <w:tcW w:w="5953" w:type="dxa"/>
          </w:tcPr>
          <w:p w14:paraId="1112FC5F" w14:textId="03D20092" w:rsidR="00A20B58" w:rsidRPr="00CE6DBD" w:rsidRDefault="00A20B58" w:rsidP="00A20B58">
            <w:pPr>
              <w:rPr>
                <w:rFonts w:cs="メイリオ"/>
              </w:rPr>
            </w:pPr>
            <w:r w:rsidRPr="00CE6DBD">
              <w:rPr>
                <w:rFonts w:cs="メイリオ"/>
              </w:rPr>
              <w:t>When checked, the Delivery Folder will be automatically stopped after the specified expiry date.</w:t>
            </w:r>
          </w:p>
        </w:tc>
      </w:tr>
      <w:tr w:rsidR="00A20B58" w:rsidRPr="00CE6DBD" w14:paraId="7877604C" w14:textId="77777777" w:rsidTr="00A20B58">
        <w:trPr>
          <w:cantSplit/>
        </w:trPr>
        <w:tc>
          <w:tcPr>
            <w:tcW w:w="2552" w:type="dxa"/>
          </w:tcPr>
          <w:p w14:paraId="46A92D61" w14:textId="25A22EEB" w:rsidR="00A20B58" w:rsidRPr="00CE6DBD" w:rsidRDefault="001F6AC7" w:rsidP="00A20B58">
            <w:pPr>
              <w:rPr>
                <w:rFonts w:cs="メイリオ"/>
              </w:rPr>
            </w:pPr>
            <w:r w:rsidRPr="00CE6DBD">
              <w:rPr>
                <w:rFonts w:cs="メイリオ"/>
              </w:rPr>
              <w:t>Notify on E-mail when file is uploaded. (</w:t>
            </w:r>
            <w:r w:rsidR="0076485E" w:rsidRPr="00CE6DBD">
              <w:rPr>
                <w:rFonts w:cs="メイリオ"/>
              </w:rPr>
              <w:t>*</w:t>
            </w:r>
            <w:r w:rsidRPr="00CE6DBD">
              <w:rPr>
                <w:rFonts w:cs="メイリオ"/>
              </w:rPr>
              <w:t>1)</w:t>
            </w:r>
          </w:p>
        </w:tc>
        <w:tc>
          <w:tcPr>
            <w:tcW w:w="5953" w:type="dxa"/>
          </w:tcPr>
          <w:p w14:paraId="633EBA21" w14:textId="1BA43042" w:rsidR="00A20B58" w:rsidRPr="00CE6DBD" w:rsidRDefault="00A4314D" w:rsidP="00A4314D">
            <w:pPr>
              <w:rPr>
                <w:rFonts w:cs="メイリオ"/>
              </w:rPr>
            </w:pPr>
            <w:r w:rsidRPr="00CE6DBD">
              <w:rPr>
                <w:rFonts w:cs="メイリオ"/>
              </w:rPr>
              <w:t>When a file is uploaded to the Delivery Folder screen, a notification is sent to the user who performed the File Receive settings.</w:t>
            </w:r>
          </w:p>
        </w:tc>
      </w:tr>
      <w:tr w:rsidR="00A20B58" w:rsidRPr="00CE6DBD" w14:paraId="77881A42" w14:textId="77777777" w:rsidTr="00A20B58">
        <w:trPr>
          <w:cantSplit/>
        </w:trPr>
        <w:tc>
          <w:tcPr>
            <w:tcW w:w="2552" w:type="dxa"/>
          </w:tcPr>
          <w:p w14:paraId="74279222" w14:textId="59EEADBC" w:rsidR="00A20B58" w:rsidRPr="00CE6DBD" w:rsidRDefault="001F6AC7" w:rsidP="00A20B58">
            <w:pPr>
              <w:rPr>
                <w:rFonts w:cs="メイリオ"/>
              </w:rPr>
            </w:pPr>
            <w:r w:rsidRPr="00CE6DBD">
              <w:rPr>
                <w:rFonts w:cs="メイリオ"/>
              </w:rPr>
              <w:t>Upload file is not visible (</w:t>
            </w:r>
            <w:r w:rsidR="0076485E" w:rsidRPr="00CE6DBD">
              <w:rPr>
                <w:rFonts w:cs="メイリオ"/>
              </w:rPr>
              <w:t>*</w:t>
            </w:r>
            <w:r w:rsidRPr="00CE6DBD">
              <w:rPr>
                <w:rFonts w:cs="メイリオ"/>
              </w:rPr>
              <w:t>1)</w:t>
            </w:r>
          </w:p>
        </w:tc>
        <w:tc>
          <w:tcPr>
            <w:tcW w:w="5953" w:type="dxa"/>
          </w:tcPr>
          <w:p w14:paraId="2D1E1E96" w14:textId="74919D9B" w:rsidR="00A20B58" w:rsidRPr="00CE6DBD" w:rsidRDefault="00CE3F41" w:rsidP="00A20B58">
            <w:pPr>
              <w:rPr>
                <w:rFonts w:cs="メイリオ"/>
              </w:rPr>
            </w:pPr>
            <w:r w:rsidRPr="00CE6DBD">
              <w:rPr>
                <w:rFonts w:cs="メイリオ"/>
              </w:rPr>
              <w:t>Files uploaded at the Delivery Folder screen are not displayed.</w:t>
            </w:r>
          </w:p>
        </w:tc>
      </w:tr>
    </w:tbl>
    <w:p w14:paraId="7EB2CB37" w14:textId="78716E18" w:rsidR="00D27C13" w:rsidRPr="00CE6DBD" w:rsidRDefault="00D27C13" w:rsidP="00A00B22">
      <w:pPr>
        <w:rPr>
          <w:rFonts w:cs="メイリオ"/>
        </w:rPr>
      </w:pPr>
      <w:r w:rsidRPr="00CE6DBD">
        <w:rPr>
          <w:rFonts w:cs="メイリオ"/>
        </w:rPr>
        <w:t>Note 1: Depending on administrator settings, some setting items might not be displayed, or may not be user changeable.</w:t>
      </w:r>
    </w:p>
    <w:p w14:paraId="59D27D18" w14:textId="33A61E85" w:rsidR="00D27C13" w:rsidRPr="00CE6DBD" w:rsidRDefault="00D27C13" w:rsidP="00A00B22">
      <w:pPr>
        <w:rPr>
          <w:rFonts w:cs="メイリオ"/>
        </w:rPr>
      </w:pPr>
    </w:p>
    <w:p w14:paraId="06ED9C1A" w14:textId="65B8CD56" w:rsidR="005625E8" w:rsidRPr="00CE6DBD" w:rsidRDefault="005625E8" w:rsidP="00D30957">
      <w:pPr>
        <w:pStyle w:val="3"/>
        <w:ind w:left="-12"/>
        <w:rPr>
          <w:rFonts w:hAnsi="メイリオ" w:cs="メイリオ"/>
        </w:rPr>
      </w:pPr>
      <w:bookmarkStart w:id="53" w:name="_Toc53409963"/>
      <w:bookmarkStart w:id="54" w:name="_Toc63779758"/>
      <w:r w:rsidRPr="00CE6DBD">
        <w:rPr>
          <w:rFonts w:hAnsi="メイリオ" w:cs="メイリオ"/>
        </w:rPr>
        <w:t>Importing templates for receiving files</w:t>
      </w:r>
      <w:bookmarkEnd w:id="53"/>
      <w:bookmarkEnd w:id="54"/>
    </w:p>
    <w:p w14:paraId="3258CEBD" w14:textId="33685A20" w:rsidR="003D2AAF" w:rsidRPr="00CE6DBD" w:rsidRDefault="003D2AAF" w:rsidP="003D2AAF">
      <w:pPr>
        <w:rPr>
          <w:rFonts w:cs="メイリオ"/>
        </w:rPr>
      </w:pPr>
      <w:r w:rsidRPr="00CE6DBD">
        <w:rPr>
          <w:rFonts w:cs="メイリオ"/>
        </w:rPr>
        <w:t>Files can be received after importing a previously created template.</w:t>
      </w:r>
    </w:p>
    <w:p w14:paraId="0B1960B3" w14:textId="22C9E1DA" w:rsidR="005625E8" w:rsidRPr="00CE6DBD" w:rsidRDefault="003D2AAF" w:rsidP="003D2AAF">
      <w:pPr>
        <w:rPr>
          <w:rFonts w:cs="メイリオ"/>
        </w:rPr>
      </w:pPr>
      <w:r w:rsidRPr="00CE6DBD">
        <w:rPr>
          <w:rFonts w:cs="メイリオ"/>
        </w:rPr>
        <w:t>Note: See “</w:t>
      </w:r>
      <w:hyperlink w:anchor="_テンプレート" w:history="1">
        <w:r w:rsidRPr="00CE6DBD">
          <w:rPr>
            <w:rStyle w:val="af0"/>
            <w:rFonts w:cs="メイリオ"/>
          </w:rPr>
          <w:t>4.7. Template</w:t>
        </w:r>
      </w:hyperlink>
      <w:r w:rsidRPr="00CE6DBD">
        <w:rPr>
          <w:rFonts w:cs="メイリオ"/>
        </w:rPr>
        <w:t>” for details regarding templates.</w:t>
      </w:r>
    </w:p>
    <w:p w14:paraId="3F8970B1" w14:textId="590A81D9" w:rsidR="005625E8" w:rsidRPr="00CE6DBD" w:rsidRDefault="005625E8" w:rsidP="00A00B22">
      <w:pPr>
        <w:rPr>
          <w:rFonts w:cs="メイリオ"/>
        </w:rPr>
      </w:pPr>
    </w:p>
    <w:p w14:paraId="1F4C5A43" w14:textId="72788A5A" w:rsidR="00EF4DCA" w:rsidRPr="00CE6DBD" w:rsidRDefault="0047592E" w:rsidP="00A00B22">
      <w:pPr>
        <w:rPr>
          <w:rFonts w:cs="メイリオ"/>
        </w:rPr>
      </w:pPr>
      <w:r w:rsidRPr="00CE6DBD">
        <w:rPr>
          <w:rFonts w:cs="メイリオ"/>
        </w:rPr>
        <w:t>Click “Use Template” at the top of the File Receive screen.</w:t>
      </w:r>
    </w:p>
    <w:p w14:paraId="0BDC1DE5" w14:textId="13A62C8C" w:rsidR="003D2AAF" w:rsidRPr="00CE6DBD" w:rsidRDefault="003D2AAF" w:rsidP="003D2AAF">
      <w:pPr>
        <w:jc w:val="center"/>
        <w:rPr>
          <w:rFonts w:cs="メイリオ"/>
        </w:rPr>
      </w:pPr>
      <w:r w:rsidRPr="00CE6DBD">
        <w:rPr>
          <w:rFonts w:cs="メイリオ"/>
          <w:noProof/>
        </w:rPr>
        <w:lastRenderedPageBreak/>
        <mc:AlternateContent>
          <mc:Choice Requires="wps">
            <w:drawing>
              <wp:anchor distT="0" distB="0" distL="114300" distR="114300" simplePos="0" relativeHeight="251735552" behindDoc="0" locked="0" layoutInCell="1" allowOverlap="1" wp14:anchorId="6907A5D6" wp14:editId="691283EB">
                <wp:simplePos x="0" y="0"/>
                <wp:positionH relativeFrom="column">
                  <wp:posOffset>1310640</wp:posOffset>
                </wp:positionH>
                <wp:positionV relativeFrom="paragraph">
                  <wp:posOffset>299720</wp:posOffset>
                </wp:positionV>
                <wp:extent cx="676275" cy="209550"/>
                <wp:effectExtent l="0" t="0" r="28575" b="19050"/>
                <wp:wrapNone/>
                <wp:docPr id="284" name="正方形/長方形 284"/>
                <wp:cNvGraphicFramePr/>
                <a:graphic xmlns:a="http://schemas.openxmlformats.org/drawingml/2006/main">
                  <a:graphicData uri="http://schemas.microsoft.com/office/word/2010/wordprocessingShape">
                    <wps:wsp>
                      <wps:cNvSpPr/>
                      <wps:spPr>
                        <a:xfrm>
                          <a:off x="0" y="0"/>
                          <a:ext cx="6762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DAA52" id="正方形/長方形 284" o:spid="_x0000_s1026" style="position:absolute;left:0;text-align:left;margin-left:103.2pt;margin-top:23.6pt;width:53.25pt;height: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" filled="f" strokecolor="red" strokeweight="2pt"/>
            </w:pict>
          </mc:Fallback>
        </mc:AlternateContent>
      </w:r>
      <w:r w:rsidRPr="00CE6DBD">
        <w:rPr>
          <w:rFonts w:cs="メイリオ"/>
          <w:noProof/>
        </w:rPr>
        <w:drawing>
          <wp:inline distT="0" distB="0" distL="0" distR="0" wp14:anchorId="5CEF5923" wp14:editId="065BD060">
            <wp:extent cx="5400000" cy="2859077"/>
            <wp:effectExtent l="19050" t="19050" r="10795" b="1778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00000" cy="28590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9D3C5F" w14:textId="529D070F" w:rsidR="003D2AAF" w:rsidRPr="00CE6DBD" w:rsidRDefault="00101336" w:rsidP="003D2AAF">
      <w:pPr>
        <w:jc w:val="center"/>
        <w:rPr>
          <w:rFonts w:cs="メイリオ"/>
          <w:b/>
        </w:rPr>
      </w:pPr>
      <w:r w:rsidRPr="00CE6DBD">
        <w:rPr>
          <w:rFonts w:cs="メイリオ"/>
          <w:b/>
        </w:rPr>
        <w:t>The File Receive screen</w:t>
      </w:r>
    </w:p>
    <w:p w14:paraId="4D39EC8E" w14:textId="0772D547" w:rsidR="005625E8" w:rsidRPr="00CE6DBD" w:rsidRDefault="005625E8" w:rsidP="00A00B22">
      <w:pPr>
        <w:rPr>
          <w:rFonts w:cs="メイリオ"/>
        </w:rPr>
      </w:pPr>
    </w:p>
    <w:p w14:paraId="5B6CAC5B" w14:textId="0FBCA94B" w:rsidR="00C62A83" w:rsidRPr="00CE6DBD" w:rsidRDefault="006A4707" w:rsidP="00A00B22">
      <w:pPr>
        <w:rPr>
          <w:rFonts w:cs="メイリオ"/>
        </w:rPr>
      </w:pPr>
      <w:r w:rsidRPr="00CE6DBD">
        <w:rPr>
          <w:rFonts w:cs="メイリオ"/>
        </w:rPr>
        <w:t>The Template List dialog is shown. Select the template name you wish to apply, and click “Apply.”</w:t>
      </w:r>
    </w:p>
    <w:p w14:paraId="74F193F4" w14:textId="248987BD" w:rsidR="003D2AAF" w:rsidRPr="00CE6DBD" w:rsidRDefault="00DE5D8A" w:rsidP="00DE5D8A">
      <w:pPr>
        <w:jc w:val="center"/>
        <w:rPr>
          <w:rFonts w:cs="メイリオ"/>
        </w:rPr>
      </w:pPr>
      <w:r w:rsidRPr="00CE6DBD">
        <w:rPr>
          <w:rFonts w:cs="メイリオ"/>
          <w:noProof/>
        </w:rPr>
        <mc:AlternateContent>
          <mc:Choice Requires="wps">
            <w:drawing>
              <wp:anchor distT="0" distB="0" distL="114300" distR="114300" simplePos="0" relativeHeight="251586048" behindDoc="0" locked="0" layoutInCell="1" allowOverlap="1" wp14:anchorId="322D34DB" wp14:editId="0B55ABF9">
                <wp:simplePos x="0" y="0"/>
                <wp:positionH relativeFrom="column">
                  <wp:posOffset>2358390</wp:posOffset>
                </wp:positionH>
                <wp:positionV relativeFrom="paragraph">
                  <wp:posOffset>2320925</wp:posOffset>
                </wp:positionV>
                <wp:extent cx="704850" cy="180975"/>
                <wp:effectExtent l="0" t="0" r="19050" b="28575"/>
                <wp:wrapNone/>
                <wp:docPr id="286" name="正方形/長方形 286"/>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885E47" id="正方形/長方形 286" o:spid="_x0000_s1026" style="position:absolute;left:0;text-align:left;margin-left:185.7pt;margin-top:182.75pt;width:55.5pt;height:14.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" filled="f" strokecolor="red" strokeweight="2pt"/>
            </w:pict>
          </mc:Fallback>
        </mc:AlternateContent>
      </w:r>
      <w:r w:rsidRPr="00CE6DBD">
        <w:rPr>
          <w:rFonts w:cs="メイリオ"/>
          <w:noProof/>
        </w:rPr>
        <w:drawing>
          <wp:inline distT="0" distB="0" distL="0" distR="0" wp14:anchorId="7694634B" wp14:editId="70B332AA">
            <wp:extent cx="5400040" cy="2575337"/>
            <wp:effectExtent l="19050" t="19050" r="10160" b="1587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00040" cy="25753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29121C" w14:textId="1091ACD9" w:rsidR="00DF10F0" w:rsidRPr="00CE6DBD" w:rsidRDefault="00657513" w:rsidP="00DE5D8A">
      <w:pPr>
        <w:jc w:val="center"/>
        <w:rPr>
          <w:rFonts w:cs="メイリオ"/>
          <w:b/>
        </w:rPr>
      </w:pPr>
      <w:r w:rsidRPr="00CE6DBD">
        <w:rPr>
          <w:rFonts w:cs="メイリオ"/>
          <w:b/>
        </w:rPr>
        <w:t>The Template List dialog</w:t>
      </w:r>
    </w:p>
    <w:p w14:paraId="1C65788B" w14:textId="3F0F2193" w:rsidR="003D2AAF" w:rsidRPr="00CE6DBD" w:rsidRDefault="003D2AAF" w:rsidP="00A00B22">
      <w:pPr>
        <w:rPr>
          <w:rFonts w:cs="メイリオ"/>
        </w:rPr>
      </w:pPr>
    </w:p>
    <w:p w14:paraId="60774638" w14:textId="3F270E0D" w:rsidR="00DE5D8A" w:rsidRPr="00CE6DBD" w:rsidRDefault="00DE5D8A" w:rsidP="00DE5D8A">
      <w:pPr>
        <w:rPr>
          <w:rFonts w:cs="メイリオ"/>
        </w:rPr>
      </w:pPr>
      <w:r w:rsidRPr="00CE6DBD">
        <w:rPr>
          <w:rFonts w:cs="メイリオ"/>
        </w:rPr>
        <w:t>The settings defined in the template will be automatically applied. Make any changes necessary, then click “Send.”</w:t>
      </w:r>
    </w:p>
    <w:p w14:paraId="07D6158C" w14:textId="4ED57D73" w:rsidR="00DE5D8A" w:rsidRPr="00CE6DBD" w:rsidRDefault="00DE5D8A" w:rsidP="00DE5D8A">
      <w:pPr>
        <w:jc w:val="center"/>
        <w:rPr>
          <w:rFonts w:cs="メイリオ"/>
        </w:rPr>
      </w:pPr>
      <w:r w:rsidRPr="00CE6DBD">
        <w:rPr>
          <w:rFonts w:cs="メイリオ"/>
          <w:noProof/>
        </w:rPr>
        <w:lastRenderedPageBreak/>
        <mc:AlternateContent>
          <mc:Choice Requires="wps">
            <w:drawing>
              <wp:anchor distT="0" distB="0" distL="114300" distR="114300" simplePos="0" relativeHeight="251736576" behindDoc="0" locked="0" layoutInCell="1" allowOverlap="1" wp14:anchorId="6F3A923F" wp14:editId="25ABA157">
                <wp:simplePos x="0" y="0"/>
                <wp:positionH relativeFrom="column">
                  <wp:posOffset>843915</wp:posOffset>
                </wp:positionH>
                <wp:positionV relativeFrom="paragraph">
                  <wp:posOffset>299720</wp:posOffset>
                </wp:positionV>
                <wp:extent cx="381000" cy="209550"/>
                <wp:effectExtent l="0" t="0" r="19050" b="19050"/>
                <wp:wrapNone/>
                <wp:docPr id="288" name="正方形/長方形 288"/>
                <wp:cNvGraphicFramePr/>
                <a:graphic xmlns:a="http://schemas.openxmlformats.org/drawingml/2006/main">
                  <a:graphicData uri="http://schemas.microsoft.com/office/word/2010/wordprocessingShape">
                    <wps:wsp>
                      <wps:cNvSpPr/>
                      <wps:spPr>
                        <a:xfrm>
                          <a:off x="0" y="0"/>
                          <a:ext cx="381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F479B0" id="正方形/長方形 288" o:spid="_x0000_s1026" style="position:absolute;left:0;text-align:left;margin-left:66.45pt;margin-top:23.6pt;width:30pt;height:16.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" filled="f" strokecolor="red" strokeweight="2pt"/>
            </w:pict>
          </mc:Fallback>
        </mc:AlternateContent>
      </w:r>
      <w:r w:rsidRPr="00CE6DBD">
        <w:rPr>
          <w:rFonts w:cs="メイリオ"/>
          <w:noProof/>
        </w:rPr>
        <w:drawing>
          <wp:inline distT="0" distB="0" distL="0" distR="0" wp14:anchorId="218A98C3" wp14:editId="44594A91">
            <wp:extent cx="5400000" cy="2859077"/>
            <wp:effectExtent l="19050" t="19050" r="10795" b="1778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00000" cy="28590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02962C" w14:textId="6B76FB7C" w:rsidR="00DE5D8A" w:rsidRPr="00CE6DBD" w:rsidRDefault="006D61A0" w:rsidP="00DE5D8A">
      <w:pPr>
        <w:jc w:val="center"/>
        <w:rPr>
          <w:rFonts w:cs="メイリオ"/>
          <w:b/>
        </w:rPr>
      </w:pPr>
      <w:r w:rsidRPr="00CE6DBD">
        <w:rPr>
          <w:rFonts w:cs="メイリオ"/>
          <w:b/>
        </w:rPr>
        <w:t>The File Receive screen</w:t>
      </w:r>
    </w:p>
    <w:p w14:paraId="57B5C5F7" w14:textId="77777777" w:rsidR="00BE083C" w:rsidRPr="00CE6DBD" w:rsidRDefault="00BE083C" w:rsidP="00A00B22">
      <w:pPr>
        <w:rPr>
          <w:rFonts w:cs="メイリオ"/>
        </w:rPr>
      </w:pPr>
    </w:p>
    <w:p w14:paraId="4EFBDF05" w14:textId="0D840E8D" w:rsidR="002C5CBB" w:rsidRPr="00CE6DBD" w:rsidRDefault="00962E7E" w:rsidP="00D30957">
      <w:pPr>
        <w:pStyle w:val="3"/>
        <w:ind w:left="-12"/>
        <w:rPr>
          <w:rFonts w:hAnsi="メイリオ" w:cs="メイリオ"/>
        </w:rPr>
      </w:pPr>
      <w:bookmarkStart w:id="55" w:name="_Toc53409964"/>
      <w:bookmarkStart w:id="56" w:name="_Toc63779759"/>
      <w:r w:rsidRPr="00CE6DBD">
        <w:rPr>
          <w:rFonts w:hAnsi="メイリオ" w:cs="メイリオ"/>
        </w:rPr>
        <w:t>Confirming uploaded files</w:t>
      </w:r>
      <w:bookmarkEnd w:id="55"/>
      <w:bookmarkEnd w:id="56"/>
    </w:p>
    <w:p w14:paraId="18BD9B94" w14:textId="1EA6C993" w:rsidR="007811C4" w:rsidRPr="00CE6DBD" w:rsidRDefault="004614F1" w:rsidP="007811C4">
      <w:pPr>
        <w:rPr>
          <w:rFonts w:cs="メイリオ"/>
        </w:rPr>
      </w:pPr>
      <w:r w:rsidRPr="00CE6DBD">
        <w:rPr>
          <w:rFonts w:cs="メイリオ"/>
        </w:rPr>
        <w:t>The following procedure allows you to confirm files external persons have uploaded via the File Receive function.</w:t>
      </w:r>
    </w:p>
    <w:p w14:paraId="25A79B75" w14:textId="0FD94E30" w:rsidR="00C62A83" w:rsidRPr="00CE6DBD" w:rsidRDefault="00C62A83">
      <w:pPr>
        <w:adjustRightInd/>
        <w:snapToGrid/>
        <w:rPr>
          <w:rFonts w:cs="メイリオ"/>
          <w:lang w:eastAsia="ar-SA"/>
        </w:rPr>
      </w:pPr>
    </w:p>
    <w:p w14:paraId="2FA798E9" w14:textId="273925EB" w:rsidR="002C5CBB" w:rsidRPr="00CE6DBD" w:rsidRDefault="00E8328A" w:rsidP="00962E7E">
      <w:pPr>
        <w:rPr>
          <w:rFonts w:cs="メイリオ"/>
        </w:rPr>
      </w:pPr>
      <w:r w:rsidRPr="00CE6DBD">
        <w:rPr>
          <w:rFonts w:cs="メイリオ"/>
        </w:rPr>
        <w:t>Click “File Receive” on the Home screen or at the left of the screen.</w:t>
      </w:r>
    </w:p>
    <w:p w14:paraId="4BA1F12B" w14:textId="122FF02B" w:rsidR="004B77A7" w:rsidRPr="00CE6DBD" w:rsidRDefault="00FD3DB8" w:rsidP="005C66CE">
      <w:pPr>
        <w:jc w:val="center"/>
        <w:rPr>
          <w:rFonts w:cs="メイリオ"/>
        </w:rPr>
      </w:pPr>
      <w:r w:rsidRPr="00CE6DBD">
        <w:rPr>
          <w:rFonts w:cs="メイリオ"/>
          <w:noProof/>
        </w:rPr>
        <mc:AlternateContent>
          <mc:Choice Requires="wps">
            <w:drawing>
              <wp:anchor distT="0" distB="0" distL="114300" distR="114300" simplePos="0" relativeHeight="251632128" behindDoc="0" locked="0" layoutInCell="1" allowOverlap="1" wp14:anchorId="04F269FD" wp14:editId="308E6CDA">
                <wp:simplePos x="0" y="0"/>
                <wp:positionH relativeFrom="column">
                  <wp:posOffset>891541</wp:posOffset>
                </wp:positionH>
                <wp:positionV relativeFrom="paragraph">
                  <wp:posOffset>1557020</wp:posOffset>
                </wp:positionV>
                <wp:extent cx="1866900" cy="571500"/>
                <wp:effectExtent l="0" t="0" r="19050" b="19050"/>
                <wp:wrapNone/>
                <wp:docPr id="179" name="正方形/長方形 179"/>
                <wp:cNvGraphicFramePr/>
                <a:graphic xmlns:a="http://schemas.openxmlformats.org/drawingml/2006/main">
                  <a:graphicData uri="http://schemas.microsoft.com/office/word/2010/wordprocessingShape">
                    <wps:wsp>
                      <wps:cNvSpPr/>
                      <wps:spPr>
                        <a:xfrm>
                          <a:off x="0" y="0"/>
                          <a:ext cx="186690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D0D8C0" id="正方形/長方形 179" o:spid="_x0000_s1026" style="position:absolute;left:0;text-align:left;margin-left:70.2pt;margin-top:122.6pt;width:147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" filled="f" strokecolor="red" strokeweight="2pt"/>
            </w:pict>
          </mc:Fallback>
        </mc:AlternateContent>
      </w:r>
      <w:r w:rsidRPr="00CE6DBD">
        <w:rPr>
          <w:rFonts w:cs="メイリオ"/>
          <w:noProof/>
        </w:rPr>
        <mc:AlternateContent>
          <mc:Choice Requires="wps">
            <w:drawing>
              <wp:anchor distT="0" distB="0" distL="114300" distR="114300" simplePos="0" relativeHeight="251696640" behindDoc="0" locked="0" layoutInCell="1" allowOverlap="1" wp14:anchorId="6175E616" wp14:editId="62F2A84E">
                <wp:simplePos x="0" y="0"/>
                <wp:positionH relativeFrom="column">
                  <wp:posOffset>15240</wp:posOffset>
                </wp:positionH>
                <wp:positionV relativeFrom="paragraph">
                  <wp:posOffset>1223645</wp:posOffset>
                </wp:positionV>
                <wp:extent cx="714375" cy="200025"/>
                <wp:effectExtent l="0" t="0" r="28575" b="28575"/>
                <wp:wrapNone/>
                <wp:docPr id="189" name="正方形/長方形 189"/>
                <wp:cNvGraphicFramePr/>
                <a:graphic xmlns:a="http://schemas.openxmlformats.org/drawingml/2006/main">
                  <a:graphicData uri="http://schemas.microsoft.com/office/word/2010/wordprocessingShape">
                    <wps:wsp>
                      <wps:cNvSpPr/>
                      <wps:spPr>
                        <a:xfrm>
                          <a:off x="0" y="0"/>
                          <a:ext cx="7143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DED87" id="正方形/長方形 189" o:spid="_x0000_s1026" style="position:absolute;left:0;text-align:left;margin-left:1.2pt;margin-top:96.35pt;width:56.25pt;height:15.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" filled="f" strokecolor="red" strokeweight="2pt"/>
            </w:pict>
          </mc:Fallback>
        </mc:AlternateContent>
      </w:r>
      <w:r w:rsidRPr="00CE6DBD">
        <w:rPr>
          <w:rFonts w:cs="メイリオ"/>
          <w:noProof/>
        </w:rPr>
        <w:drawing>
          <wp:inline distT="0" distB="0" distL="0" distR="0" wp14:anchorId="412790D7" wp14:editId="122FB29F">
            <wp:extent cx="5400040" cy="2639828"/>
            <wp:effectExtent l="19050" t="19050" r="10160" b="273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2639828"/>
                    </a:xfrm>
                    <a:prstGeom prst="rect">
                      <a:avLst/>
                    </a:prstGeom>
                    <a:ln>
                      <a:solidFill>
                        <a:schemeClr val="tx1"/>
                      </a:solidFill>
                    </a:ln>
                  </pic:spPr>
                </pic:pic>
              </a:graphicData>
            </a:graphic>
          </wp:inline>
        </w:drawing>
      </w:r>
    </w:p>
    <w:p w14:paraId="1EADE640" w14:textId="6BB1CC19" w:rsidR="00BB5E07" w:rsidRPr="00CE6DBD" w:rsidRDefault="00FB5D9A" w:rsidP="00BB5E07">
      <w:pPr>
        <w:jc w:val="center"/>
        <w:rPr>
          <w:rFonts w:cs="メイリオ"/>
          <w:b/>
        </w:rPr>
      </w:pPr>
      <w:r w:rsidRPr="00CE6DBD">
        <w:rPr>
          <w:rFonts w:cs="メイリオ"/>
          <w:b/>
        </w:rPr>
        <w:t>The Home screen</w:t>
      </w:r>
    </w:p>
    <w:p w14:paraId="1066E0BF" w14:textId="0E567159" w:rsidR="002C5CBB" w:rsidRPr="00CE6DBD" w:rsidRDefault="002C5CBB">
      <w:pPr>
        <w:adjustRightInd/>
        <w:snapToGrid/>
        <w:rPr>
          <w:rFonts w:cs="メイリオ"/>
          <w:b/>
        </w:rPr>
      </w:pPr>
    </w:p>
    <w:p w14:paraId="55C8BB67" w14:textId="68AEF814" w:rsidR="00BB5E07" w:rsidRPr="00CE6DBD" w:rsidRDefault="00504CB0" w:rsidP="00962E7E">
      <w:pPr>
        <w:rPr>
          <w:rFonts w:cs="メイリオ"/>
          <w:noProof/>
        </w:rPr>
      </w:pPr>
      <w:r w:rsidRPr="00CE6DBD">
        <w:rPr>
          <w:rFonts w:cs="メイリオ"/>
        </w:rPr>
        <w:t>After the File Receive screen is displayed, click “Received File List” at the top of the screen.</w:t>
      </w:r>
    </w:p>
    <w:p w14:paraId="10CA4B38" w14:textId="6A5E2167" w:rsidR="003A01C4" w:rsidRPr="00CE6DBD" w:rsidRDefault="003A01C4" w:rsidP="00F6353A">
      <w:pPr>
        <w:jc w:val="center"/>
        <w:rPr>
          <w:rFonts w:cs="メイリオ"/>
          <w:noProof/>
        </w:rPr>
      </w:pPr>
      <w:r w:rsidRPr="00CE6DBD">
        <w:rPr>
          <w:rFonts w:cs="メイリオ"/>
          <w:noProof/>
        </w:rPr>
        <w:lastRenderedPageBreak/>
        <mc:AlternateContent>
          <mc:Choice Requires="wps">
            <w:drawing>
              <wp:anchor distT="0" distB="0" distL="114300" distR="114300" simplePos="0" relativeHeight="251591168" behindDoc="0" locked="0" layoutInCell="1" allowOverlap="1" wp14:anchorId="0C435170" wp14:editId="4AE44205">
                <wp:simplePos x="0" y="0"/>
                <wp:positionH relativeFrom="column">
                  <wp:posOffset>1910715</wp:posOffset>
                </wp:positionH>
                <wp:positionV relativeFrom="paragraph">
                  <wp:posOffset>282576</wp:posOffset>
                </wp:positionV>
                <wp:extent cx="733425" cy="209550"/>
                <wp:effectExtent l="0" t="0" r="28575" b="19050"/>
                <wp:wrapNone/>
                <wp:docPr id="182" name="正方形/長方形 182"/>
                <wp:cNvGraphicFramePr/>
                <a:graphic xmlns:a="http://schemas.openxmlformats.org/drawingml/2006/main">
                  <a:graphicData uri="http://schemas.microsoft.com/office/word/2010/wordprocessingShape">
                    <wps:wsp>
                      <wps:cNvSpPr/>
                      <wps:spPr>
                        <a:xfrm>
                          <a:off x="0" y="0"/>
                          <a:ext cx="7334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74517" id="正方形/長方形 182" o:spid="_x0000_s1026" style="position:absolute;left:0;text-align:left;margin-left:150.45pt;margin-top:22.25pt;width:57.75pt;height:1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" filled="f" strokecolor="red" strokeweight="2pt"/>
            </w:pict>
          </mc:Fallback>
        </mc:AlternateContent>
      </w:r>
      <w:r w:rsidRPr="00CE6DBD">
        <w:rPr>
          <w:rFonts w:cs="メイリオ"/>
          <w:noProof/>
        </w:rPr>
        <w:drawing>
          <wp:inline distT="0" distB="0" distL="0" distR="0" wp14:anchorId="38344CDA" wp14:editId="31C5A5DD">
            <wp:extent cx="5400040" cy="2859097"/>
            <wp:effectExtent l="19050" t="19050" r="10160" b="177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2859097"/>
                    </a:xfrm>
                    <a:prstGeom prst="rect">
                      <a:avLst/>
                    </a:prstGeom>
                    <a:ln>
                      <a:solidFill>
                        <a:schemeClr val="tx1"/>
                      </a:solidFill>
                    </a:ln>
                  </pic:spPr>
                </pic:pic>
              </a:graphicData>
            </a:graphic>
          </wp:inline>
        </w:drawing>
      </w:r>
    </w:p>
    <w:p w14:paraId="3BB44CEE" w14:textId="723D2819" w:rsidR="003A01C4" w:rsidRPr="00CE6DBD" w:rsidRDefault="006D65FF" w:rsidP="003A01C4">
      <w:pPr>
        <w:jc w:val="center"/>
        <w:rPr>
          <w:rFonts w:cs="メイリオ"/>
          <w:b/>
          <w:noProof/>
        </w:rPr>
      </w:pPr>
      <w:r w:rsidRPr="00CE6DBD">
        <w:rPr>
          <w:rFonts w:cs="メイリオ"/>
          <w:b/>
        </w:rPr>
        <w:t>The File Receive screen</w:t>
      </w:r>
    </w:p>
    <w:p w14:paraId="0EF81909" w14:textId="77777777" w:rsidR="003A01C4" w:rsidRPr="00CE6DBD" w:rsidRDefault="003A01C4" w:rsidP="00A00B22">
      <w:pPr>
        <w:rPr>
          <w:rFonts w:cs="メイリオ"/>
          <w:noProof/>
        </w:rPr>
      </w:pPr>
    </w:p>
    <w:p w14:paraId="6928EEE3" w14:textId="1E994BED" w:rsidR="00C62A83" w:rsidRPr="00CE6DBD" w:rsidRDefault="0081292A" w:rsidP="00C62A83">
      <w:pPr>
        <w:rPr>
          <w:rFonts w:cs="メイリオ"/>
        </w:rPr>
      </w:pPr>
      <w:r w:rsidRPr="00CE6DBD">
        <w:rPr>
          <w:rFonts w:cs="メイリオ"/>
        </w:rPr>
        <w:t>A list of files uploaded to the Received File List is displayed. Click a file and save it wherever you wish.</w:t>
      </w:r>
    </w:p>
    <w:p w14:paraId="75CEA16F" w14:textId="77777777" w:rsidR="00992E79" w:rsidRPr="00CE6DBD" w:rsidRDefault="005A3F5F" w:rsidP="00726BB9">
      <w:pPr>
        <w:jc w:val="center"/>
        <w:rPr>
          <w:rFonts w:cs="メイリオ"/>
          <w:noProof/>
        </w:rPr>
      </w:pPr>
      <w:r w:rsidRPr="00CE6DBD">
        <w:rPr>
          <w:rFonts w:cs="メイリオ"/>
          <w:noProof/>
        </w:rPr>
        <mc:AlternateContent>
          <mc:Choice Requires="wps">
            <w:drawing>
              <wp:anchor distT="0" distB="0" distL="114300" distR="114300" simplePos="0" relativeHeight="251578880" behindDoc="0" locked="0" layoutInCell="1" allowOverlap="1" wp14:anchorId="0EE6BB74" wp14:editId="0678E648">
                <wp:simplePos x="0" y="0"/>
                <wp:positionH relativeFrom="column">
                  <wp:posOffset>872490</wp:posOffset>
                </wp:positionH>
                <wp:positionV relativeFrom="paragraph">
                  <wp:posOffset>1565910</wp:posOffset>
                </wp:positionV>
                <wp:extent cx="838200" cy="180975"/>
                <wp:effectExtent l="0" t="0" r="19050" b="28575"/>
                <wp:wrapNone/>
                <wp:docPr id="184" name="楕円 184"/>
                <wp:cNvGraphicFramePr/>
                <a:graphic xmlns:a="http://schemas.openxmlformats.org/drawingml/2006/main">
                  <a:graphicData uri="http://schemas.microsoft.com/office/word/2010/wordprocessingShape">
                    <wps:wsp>
                      <wps:cNvSpPr/>
                      <wps:spPr>
                        <a:xfrm>
                          <a:off x="0" y="0"/>
                          <a:ext cx="8382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F0E6DA6" id="楕円 184" o:spid="_x0000_s1026" style="position:absolute;left:0;text-align:left;margin-left:68.7pt;margin-top:123.3pt;width:66pt;height:14.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" filled="f" strokecolor="red" strokeweight="2pt"/>
            </w:pict>
          </mc:Fallback>
        </mc:AlternateContent>
      </w:r>
      <w:r w:rsidRPr="00CE6DBD">
        <w:rPr>
          <w:rFonts w:cs="メイリオ"/>
          <w:noProof/>
        </w:rPr>
        <w:drawing>
          <wp:inline distT="0" distB="0" distL="0" distR="0" wp14:anchorId="7AC445F3" wp14:editId="67270736">
            <wp:extent cx="5399996" cy="1848725"/>
            <wp:effectExtent l="19050" t="19050" r="10795" b="18415"/>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52.bmp"/>
                    <pic:cNvPicPr/>
                  </pic:nvPicPr>
                  <pic:blipFill>
                    <a:blip r:embed="rId61">
                      <a:extLst>
                        <a:ext uri="{28A0092B-C50C-407E-A947-70E740481C1C}">
                          <a14:useLocalDpi xmlns:a14="http://schemas.microsoft.com/office/drawing/2010/main" val="0"/>
                        </a:ext>
                      </a:extLst>
                    </a:blip>
                    <a:stretch>
                      <a:fillRect/>
                    </a:stretch>
                  </pic:blipFill>
                  <pic:spPr>
                    <a:xfrm>
                      <a:off x="0" y="0"/>
                      <a:ext cx="5399996" cy="1848725"/>
                    </a:xfrm>
                    <a:prstGeom prst="rect">
                      <a:avLst/>
                    </a:prstGeom>
                    <a:ln>
                      <a:solidFill>
                        <a:schemeClr val="tx1"/>
                      </a:solidFill>
                    </a:ln>
                  </pic:spPr>
                </pic:pic>
              </a:graphicData>
            </a:graphic>
          </wp:inline>
        </w:drawing>
      </w:r>
    </w:p>
    <w:p w14:paraId="13140DC6" w14:textId="09304909" w:rsidR="00992E79" w:rsidRPr="00CE6DBD" w:rsidRDefault="00C6033B" w:rsidP="00992E79">
      <w:pPr>
        <w:jc w:val="center"/>
        <w:rPr>
          <w:rFonts w:cs="メイリオ"/>
          <w:b/>
          <w:noProof/>
        </w:rPr>
      </w:pPr>
      <w:r w:rsidRPr="00CE6DBD">
        <w:rPr>
          <w:rFonts w:cs="メイリオ"/>
          <w:b/>
        </w:rPr>
        <w:t>The Received File List screen</w:t>
      </w:r>
    </w:p>
    <w:p w14:paraId="03610E85" w14:textId="77777777" w:rsidR="008E5B74" w:rsidRPr="00CE6DBD" w:rsidRDefault="008E5B74" w:rsidP="00A00B22">
      <w:pPr>
        <w:rPr>
          <w:rFonts w:cs="メイリオ"/>
          <w:noProof/>
        </w:rPr>
      </w:pPr>
    </w:p>
    <w:p w14:paraId="50CB09A3" w14:textId="204DD8EF" w:rsidR="00743794" w:rsidRPr="00CE6DBD" w:rsidRDefault="00962E7E" w:rsidP="00962E7E">
      <w:pPr>
        <w:rPr>
          <w:rFonts w:cs="メイリオ"/>
        </w:rPr>
      </w:pPr>
      <w:r w:rsidRPr="00CE6DBD">
        <w:rPr>
          <w:rFonts w:cs="メイリオ"/>
        </w:rPr>
        <w:t>After clicking the checkbox next to a published URL, or those next to multiple files and folders, you can click “Batch Download” at the top of the screen. When performing a batch download, you can download files and folders combined into a single .ZIP file.</w:t>
      </w:r>
    </w:p>
    <w:p w14:paraId="0D5EE4F7" w14:textId="3A1E4997" w:rsidR="008E5B74" w:rsidRPr="00CE6DBD" w:rsidRDefault="00743794" w:rsidP="00743794">
      <w:pPr>
        <w:jc w:val="center"/>
        <w:rPr>
          <w:rFonts w:cs="メイリオ"/>
          <w:noProof/>
        </w:rPr>
      </w:pPr>
      <w:r w:rsidRPr="00CE6DBD">
        <w:rPr>
          <w:rFonts w:cs="メイリオ"/>
          <w:noProof/>
        </w:rPr>
        <w:lastRenderedPageBreak/>
        <mc:AlternateContent>
          <mc:Choice Requires="wps">
            <w:drawing>
              <wp:anchor distT="0" distB="0" distL="114300" distR="114300" simplePos="0" relativeHeight="251699712" behindDoc="0" locked="0" layoutInCell="1" allowOverlap="1" wp14:anchorId="16E684D5" wp14:editId="5F4C7F27">
                <wp:simplePos x="0" y="0"/>
                <wp:positionH relativeFrom="column">
                  <wp:posOffset>729615</wp:posOffset>
                </wp:positionH>
                <wp:positionV relativeFrom="paragraph">
                  <wp:posOffset>636905</wp:posOffset>
                </wp:positionV>
                <wp:extent cx="257175" cy="228600"/>
                <wp:effectExtent l="0" t="0" r="28575" b="19050"/>
                <wp:wrapNone/>
                <wp:docPr id="194" name="楕円 194"/>
                <wp:cNvGraphicFramePr/>
                <a:graphic xmlns:a="http://schemas.openxmlformats.org/drawingml/2006/main">
                  <a:graphicData uri="http://schemas.microsoft.com/office/word/2010/wordprocessingShape">
                    <wps:wsp>
                      <wps:cNvSpPr/>
                      <wps:spPr>
                        <a:xfrm>
                          <a:off x="0" y="0"/>
                          <a:ext cx="2571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C0CD92" id="楕円 194" o:spid="_x0000_s1026" style="position:absolute;left:0;text-align:left;margin-left:57.45pt;margin-top:50.15pt;width:20.25pt;height:18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" filled="f" strokecolor="red" strokeweight="2pt"/>
            </w:pict>
          </mc:Fallback>
        </mc:AlternateContent>
      </w:r>
      <w:r w:rsidRPr="00CE6DBD">
        <w:rPr>
          <w:rFonts w:cs="メイリオ"/>
          <w:noProof/>
        </w:rPr>
        <mc:AlternateContent>
          <mc:Choice Requires="wps">
            <w:drawing>
              <wp:anchor distT="0" distB="0" distL="114300" distR="114300" simplePos="0" relativeHeight="251701760" behindDoc="0" locked="0" layoutInCell="1" allowOverlap="1" wp14:anchorId="15F70529" wp14:editId="14B6E186">
                <wp:simplePos x="0" y="0"/>
                <wp:positionH relativeFrom="column">
                  <wp:posOffset>2196465</wp:posOffset>
                </wp:positionH>
                <wp:positionV relativeFrom="paragraph">
                  <wp:posOffset>280670</wp:posOffset>
                </wp:positionV>
                <wp:extent cx="714375" cy="190500"/>
                <wp:effectExtent l="0" t="0" r="28575" b="19050"/>
                <wp:wrapNone/>
                <wp:docPr id="195" name="正方形/長方形 195"/>
                <wp:cNvGraphicFramePr/>
                <a:graphic xmlns:a="http://schemas.openxmlformats.org/drawingml/2006/main">
                  <a:graphicData uri="http://schemas.microsoft.com/office/word/2010/wordprocessingShape">
                    <wps:wsp>
                      <wps:cNvSpPr/>
                      <wps:spPr>
                        <a:xfrm>
                          <a:off x="0" y="0"/>
                          <a:ext cx="7143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20FE2C" id="正方形/長方形 195" o:spid="_x0000_s1026" style="position:absolute;left:0;text-align:left;margin-left:172.95pt;margin-top:22.1pt;width:56.25pt;height:1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ggrwIAAJI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" filled="f" strokecolor="red" strokeweight="2pt"/>
            </w:pict>
          </mc:Fallback>
        </mc:AlternateContent>
      </w:r>
      <w:r w:rsidRPr="00CE6DBD">
        <w:rPr>
          <w:rFonts w:cs="メイリオ"/>
          <w:noProof/>
        </w:rPr>
        <w:drawing>
          <wp:inline distT="0" distB="0" distL="0" distR="0" wp14:anchorId="40A788F7" wp14:editId="46F689CD">
            <wp:extent cx="5399998" cy="1792834"/>
            <wp:effectExtent l="19050" t="19050" r="10795" b="1714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62">
                      <a:extLst>
                        <a:ext uri="{28A0092B-C50C-407E-A947-70E740481C1C}">
                          <a14:useLocalDpi xmlns:a14="http://schemas.microsoft.com/office/drawing/2010/main" val="0"/>
                        </a:ext>
                      </a:extLst>
                    </a:blip>
                    <a:stretch>
                      <a:fillRect/>
                    </a:stretch>
                  </pic:blipFill>
                  <pic:spPr>
                    <a:xfrm>
                      <a:off x="0" y="0"/>
                      <a:ext cx="5399998" cy="1792834"/>
                    </a:xfrm>
                    <a:prstGeom prst="rect">
                      <a:avLst/>
                    </a:prstGeom>
                    <a:ln>
                      <a:solidFill>
                        <a:schemeClr val="tx1"/>
                      </a:solidFill>
                    </a:ln>
                  </pic:spPr>
                </pic:pic>
              </a:graphicData>
            </a:graphic>
          </wp:inline>
        </w:drawing>
      </w:r>
    </w:p>
    <w:p w14:paraId="0C829ADF" w14:textId="3048C551" w:rsidR="008E5B74" w:rsidRPr="00CE6DBD" w:rsidRDefault="000D6BAB" w:rsidP="008E7EF0">
      <w:pPr>
        <w:jc w:val="center"/>
        <w:rPr>
          <w:rFonts w:cs="メイリオ"/>
          <w:b/>
          <w:noProof/>
        </w:rPr>
      </w:pPr>
      <w:r w:rsidRPr="00CE6DBD">
        <w:rPr>
          <w:rFonts w:cs="メイリオ"/>
          <w:b/>
        </w:rPr>
        <w:t>The Received File List screen</w:t>
      </w:r>
    </w:p>
    <w:p w14:paraId="097C06E6" w14:textId="77777777" w:rsidR="008E5B74" w:rsidRPr="00CE6DBD" w:rsidRDefault="008E5B74" w:rsidP="00A00B22">
      <w:pPr>
        <w:rPr>
          <w:rFonts w:cs="メイリオ"/>
          <w:noProof/>
        </w:rPr>
      </w:pPr>
    </w:p>
    <w:p w14:paraId="76216DA2" w14:textId="0A657085" w:rsidR="00BB5E07" w:rsidRPr="00CE6DBD" w:rsidRDefault="00C5568C" w:rsidP="00D30957">
      <w:pPr>
        <w:pStyle w:val="3"/>
        <w:ind w:left="-12"/>
        <w:rPr>
          <w:rFonts w:hAnsi="メイリオ" w:cs="メイリオ"/>
        </w:rPr>
      </w:pPr>
      <w:bookmarkStart w:id="57" w:name="_Toc53409965"/>
      <w:bookmarkStart w:id="58" w:name="_Toc63779760"/>
      <w:r w:rsidRPr="00CE6DBD">
        <w:rPr>
          <w:rFonts w:hAnsi="メイリオ" w:cs="メイリオ"/>
        </w:rPr>
        <w:t>Stopping File Receive</w:t>
      </w:r>
      <w:bookmarkEnd w:id="57"/>
      <w:bookmarkEnd w:id="58"/>
    </w:p>
    <w:p w14:paraId="0A52F4B4" w14:textId="1AFDA22F" w:rsidR="00AD2CB5" w:rsidRPr="00CE6DBD" w:rsidRDefault="00FC13C0" w:rsidP="00A00B22">
      <w:pPr>
        <w:rPr>
          <w:rFonts w:cs="メイリオ"/>
        </w:rPr>
      </w:pPr>
      <w:r w:rsidRPr="00CE6DBD">
        <w:rPr>
          <w:rFonts w:cs="メイリオ"/>
        </w:rPr>
        <w:t>When you no longer have a need for receiving files, perform the following procedure to stop the File Receive function. After doing so, received files are deleted from Proself.</w:t>
      </w:r>
    </w:p>
    <w:p w14:paraId="3F2A3C62" w14:textId="77777777" w:rsidR="00A67D81" w:rsidRPr="00CE6DBD" w:rsidRDefault="00A67D81" w:rsidP="00A00B22">
      <w:pPr>
        <w:rPr>
          <w:rFonts w:cs="メイリオ"/>
        </w:rPr>
      </w:pPr>
    </w:p>
    <w:p w14:paraId="1206AF24" w14:textId="2D7BD7BF" w:rsidR="006A4A84" w:rsidRPr="00CE6DBD" w:rsidRDefault="00840671" w:rsidP="00DD75A5">
      <w:pPr>
        <w:rPr>
          <w:rFonts w:cs="メイリオ"/>
        </w:rPr>
      </w:pPr>
      <w:r w:rsidRPr="00CE6DBD">
        <w:rPr>
          <w:rFonts w:cs="メイリオ"/>
        </w:rPr>
        <w:t>Click “Received File List” on the File Receive screen.</w:t>
      </w:r>
    </w:p>
    <w:p w14:paraId="2579A9AF" w14:textId="459E33F5" w:rsidR="004B77A7" w:rsidRPr="00CE6DBD" w:rsidRDefault="00334FBD" w:rsidP="00BD67F6">
      <w:pPr>
        <w:jc w:val="center"/>
        <w:rPr>
          <w:rFonts w:cs="メイリオ"/>
        </w:rPr>
      </w:pPr>
      <w:r w:rsidRPr="00CE6DBD">
        <w:rPr>
          <w:rFonts w:cs="メイリオ"/>
          <w:noProof/>
        </w:rPr>
        <mc:AlternateContent>
          <mc:Choice Requires="wps">
            <w:drawing>
              <wp:anchor distT="0" distB="0" distL="114300" distR="114300" simplePos="0" relativeHeight="251715072" behindDoc="0" locked="0" layoutInCell="1" allowOverlap="1" wp14:anchorId="613C0CE7" wp14:editId="7B11592E">
                <wp:simplePos x="0" y="0"/>
                <wp:positionH relativeFrom="column">
                  <wp:posOffset>1952625</wp:posOffset>
                </wp:positionH>
                <wp:positionV relativeFrom="paragraph">
                  <wp:posOffset>295275</wp:posOffset>
                </wp:positionV>
                <wp:extent cx="742950" cy="209550"/>
                <wp:effectExtent l="0" t="0" r="19050" b="19050"/>
                <wp:wrapNone/>
                <wp:docPr id="57" name="正方形/長方形 57"/>
                <wp:cNvGraphicFramePr/>
                <a:graphic xmlns:a="http://schemas.openxmlformats.org/drawingml/2006/main">
                  <a:graphicData uri="http://schemas.microsoft.com/office/word/2010/wordprocessingShape">
                    <wps:wsp>
                      <wps:cNvSpPr/>
                      <wps:spPr>
                        <a:xfrm>
                          <a:off x="0" y="0"/>
                          <a:ext cx="742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811B7A" id="正方形/長方形 57" o:spid="_x0000_s1026" style="position:absolute;left:0;text-align:left;margin-left:153.75pt;margin-top:23.25pt;width:58.5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" filled="f" strokecolor="red" strokeweight="2pt"/>
            </w:pict>
          </mc:Fallback>
        </mc:AlternateContent>
      </w:r>
      <w:r w:rsidRPr="00CE6DBD">
        <w:rPr>
          <w:rFonts w:cs="メイリオ"/>
          <w:noProof/>
        </w:rPr>
        <w:drawing>
          <wp:inline distT="0" distB="0" distL="0" distR="0" wp14:anchorId="57B807ED" wp14:editId="63974680">
            <wp:extent cx="5400000" cy="2859077"/>
            <wp:effectExtent l="19050" t="19050" r="10795" b="1778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2859077"/>
                    </a:xfrm>
                    <a:prstGeom prst="rect">
                      <a:avLst/>
                    </a:prstGeom>
                    <a:ln>
                      <a:solidFill>
                        <a:schemeClr val="tx1"/>
                      </a:solidFill>
                    </a:ln>
                  </pic:spPr>
                </pic:pic>
              </a:graphicData>
            </a:graphic>
          </wp:inline>
        </w:drawing>
      </w:r>
    </w:p>
    <w:p w14:paraId="476F5B7E" w14:textId="1CEEF20C" w:rsidR="004B77A7" w:rsidRPr="00CE6DBD" w:rsidRDefault="0068219E" w:rsidP="004B77A7">
      <w:pPr>
        <w:jc w:val="center"/>
        <w:rPr>
          <w:rFonts w:cs="メイリオ"/>
          <w:b/>
        </w:rPr>
      </w:pPr>
      <w:r w:rsidRPr="00CE6DBD">
        <w:rPr>
          <w:rFonts w:cs="メイリオ"/>
          <w:b/>
        </w:rPr>
        <w:t>The File Receive screen</w:t>
      </w:r>
    </w:p>
    <w:p w14:paraId="1615BE1A" w14:textId="77777777" w:rsidR="00740ABF" w:rsidRPr="00CE6DBD" w:rsidRDefault="00740ABF" w:rsidP="00A00B22">
      <w:pPr>
        <w:rPr>
          <w:rFonts w:cs="メイリオ"/>
        </w:rPr>
      </w:pPr>
    </w:p>
    <w:p w14:paraId="5B2AB04E" w14:textId="114B9D56" w:rsidR="001F45CB" w:rsidRPr="00CE6DBD" w:rsidRDefault="00A25A82" w:rsidP="00DD75A5">
      <w:pPr>
        <w:rPr>
          <w:rFonts w:cs="メイリオ"/>
        </w:rPr>
      </w:pPr>
      <w:r w:rsidRPr="00CE6DBD">
        <w:rPr>
          <w:rFonts w:cs="メイリオ"/>
        </w:rPr>
        <w:t>The currently published Received File List is displayed. Click the checkbox next to the published URL you wish to stop, then click “Stop” at the top of the screen.</w:t>
      </w:r>
    </w:p>
    <w:p w14:paraId="0FBA7768" w14:textId="05DF3EA3" w:rsidR="004B77A7" w:rsidRPr="00CE6DBD" w:rsidRDefault="0008391B" w:rsidP="00CA3E40">
      <w:pPr>
        <w:jc w:val="center"/>
        <w:rPr>
          <w:rFonts w:cs="メイリオ"/>
        </w:rPr>
      </w:pPr>
      <w:r w:rsidRPr="00CE6DBD">
        <w:rPr>
          <w:rFonts w:cs="メイリオ"/>
          <w:noProof/>
        </w:rPr>
        <w:lastRenderedPageBreak/>
        <mc:AlternateContent>
          <mc:Choice Requires="wps">
            <w:drawing>
              <wp:anchor distT="0" distB="0" distL="114300" distR="114300" simplePos="0" relativeHeight="251623936" behindDoc="0" locked="0" layoutInCell="1" allowOverlap="1" wp14:anchorId="2ECD2265" wp14:editId="3D788207">
                <wp:simplePos x="0" y="0"/>
                <wp:positionH relativeFrom="column">
                  <wp:posOffset>739140</wp:posOffset>
                </wp:positionH>
                <wp:positionV relativeFrom="paragraph">
                  <wp:posOffset>627380</wp:posOffset>
                </wp:positionV>
                <wp:extent cx="257175" cy="219075"/>
                <wp:effectExtent l="0" t="0" r="28575" b="28575"/>
                <wp:wrapNone/>
                <wp:docPr id="187" name="楕円 187"/>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F536C2" id="楕円 187" o:spid="_x0000_s1026" style="position:absolute;left:0;text-align:left;margin-left:58.2pt;margin-top:49.4pt;width:20.25pt;height:17.2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" filled="f" strokecolor="red" strokeweight="2pt"/>
            </w:pict>
          </mc:Fallback>
        </mc:AlternateContent>
      </w:r>
      <w:r w:rsidRPr="00CE6DBD">
        <w:rPr>
          <w:rFonts w:cs="メイリオ"/>
          <w:noProof/>
        </w:rPr>
        <mc:AlternateContent>
          <mc:Choice Requires="wps">
            <w:drawing>
              <wp:anchor distT="0" distB="0" distL="114300" distR="114300" simplePos="0" relativeHeight="251618816" behindDoc="0" locked="0" layoutInCell="1" allowOverlap="1" wp14:anchorId="2A0B9A85" wp14:editId="5321251A">
                <wp:simplePos x="0" y="0"/>
                <wp:positionH relativeFrom="column">
                  <wp:posOffset>1463040</wp:posOffset>
                </wp:positionH>
                <wp:positionV relativeFrom="paragraph">
                  <wp:posOffset>263525</wp:posOffset>
                </wp:positionV>
                <wp:extent cx="390525" cy="190500"/>
                <wp:effectExtent l="0" t="0" r="28575" b="19050"/>
                <wp:wrapNone/>
                <wp:docPr id="186" name="正方形/長方形 186"/>
                <wp:cNvGraphicFramePr/>
                <a:graphic xmlns:a="http://schemas.openxmlformats.org/drawingml/2006/main">
                  <a:graphicData uri="http://schemas.microsoft.com/office/word/2010/wordprocessingShape">
                    <wps:wsp>
                      <wps:cNvSpPr/>
                      <wps:spPr>
                        <a:xfrm>
                          <a:off x="0" y="0"/>
                          <a:ext cx="3905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C00E67" id="正方形/長方形 186" o:spid="_x0000_s1026" style="position:absolute;left:0;text-align:left;margin-left:115.2pt;margin-top:20.75pt;width:30.75pt;height: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" filled="f" strokecolor="red" strokeweight="2pt"/>
            </w:pict>
          </mc:Fallback>
        </mc:AlternateContent>
      </w:r>
      <w:r w:rsidRPr="00CE6DBD">
        <w:rPr>
          <w:rFonts w:cs="メイリオ"/>
          <w:noProof/>
        </w:rPr>
        <w:drawing>
          <wp:inline distT="0" distB="0" distL="0" distR="0" wp14:anchorId="6CE4CA68" wp14:editId="39993920">
            <wp:extent cx="5400000" cy="1792835"/>
            <wp:effectExtent l="19050" t="19050" r="10795" b="1714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00000" cy="17928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8386CD" w14:textId="06D53CB6" w:rsidR="004B77A7" w:rsidRPr="00CE6DBD" w:rsidRDefault="0068219E" w:rsidP="00740ABF">
      <w:pPr>
        <w:jc w:val="center"/>
        <w:rPr>
          <w:rFonts w:cs="メイリオ"/>
          <w:b/>
        </w:rPr>
      </w:pPr>
      <w:r w:rsidRPr="00CE6DBD">
        <w:rPr>
          <w:rFonts w:cs="メイリオ"/>
          <w:b/>
        </w:rPr>
        <w:t>The Received File List screen</w:t>
      </w:r>
    </w:p>
    <w:p w14:paraId="3A0BADE5" w14:textId="4F17AA14" w:rsidR="0076280E" w:rsidRPr="00CE6DBD" w:rsidRDefault="0076280E">
      <w:pPr>
        <w:adjustRightInd/>
        <w:snapToGrid/>
        <w:rPr>
          <w:rFonts w:cs="メイリオ"/>
          <w:b/>
          <w:kern w:val="24"/>
          <w:szCs w:val="24"/>
        </w:rPr>
      </w:pPr>
      <w:bookmarkStart w:id="59" w:name="_Toc414281103"/>
    </w:p>
    <w:p w14:paraId="59E4A4D8" w14:textId="28B16E9D" w:rsidR="006A4A84" w:rsidRPr="00CE6DBD" w:rsidRDefault="00CA3E40">
      <w:pPr>
        <w:adjustRightInd/>
        <w:snapToGrid/>
        <w:rPr>
          <w:rFonts w:cs="メイリオ"/>
        </w:rPr>
      </w:pPr>
      <w:r w:rsidRPr="00CE6DBD">
        <w:rPr>
          <w:rFonts w:cs="メイリオ"/>
        </w:rPr>
        <w:t>The Stop Publication Confirmation screen is displayed. If you want to stop publication, click “Stop.”</w:t>
      </w:r>
    </w:p>
    <w:p w14:paraId="31916ABF" w14:textId="6B46A440" w:rsidR="00CA3E40" w:rsidRPr="00CE6DBD" w:rsidRDefault="009B107D" w:rsidP="009B107D">
      <w:pPr>
        <w:adjustRightInd/>
        <w:snapToGrid/>
        <w:jc w:val="center"/>
        <w:rPr>
          <w:rFonts w:cs="メイリオ"/>
        </w:rPr>
      </w:pPr>
      <w:r w:rsidRPr="00CE6DBD">
        <w:rPr>
          <w:rFonts w:cs="メイリオ"/>
          <w:noProof/>
        </w:rPr>
        <mc:AlternateContent>
          <mc:Choice Requires="wps">
            <w:drawing>
              <wp:anchor distT="0" distB="0" distL="114300" distR="114300" simplePos="0" relativeHeight="251638272" behindDoc="0" locked="0" layoutInCell="1" allowOverlap="1" wp14:anchorId="10182E4E" wp14:editId="463162EE">
                <wp:simplePos x="0" y="0"/>
                <wp:positionH relativeFrom="column">
                  <wp:posOffset>2358389</wp:posOffset>
                </wp:positionH>
                <wp:positionV relativeFrom="paragraph">
                  <wp:posOffset>2433320</wp:posOffset>
                </wp:positionV>
                <wp:extent cx="695325" cy="180975"/>
                <wp:effectExtent l="0" t="0" r="28575" b="28575"/>
                <wp:wrapNone/>
                <wp:docPr id="104" name="正方形/長方形 104"/>
                <wp:cNvGraphicFramePr/>
                <a:graphic xmlns:a="http://schemas.openxmlformats.org/drawingml/2006/main">
                  <a:graphicData uri="http://schemas.microsoft.com/office/word/2010/wordprocessingShape">
                    <wps:wsp>
                      <wps:cNvSpPr/>
                      <wps:spPr>
                        <a:xfrm>
                          <a:off x="0" y="0"/>
                          <a:ext cx="6953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807CD7" id="正方形/長方形 104" o:spid="_x0000_s1026" style="position:absolute;left:0;text-align:left;margin-left:185.7pt;margin-top:191.6pt;width:54.75pt;height:1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" filled="f" strokecolor="red" strokeweight="2pt"/>
            </w:pict>
          </mc:Fallback>
        </mc:AlternateContent>
      </w:r>
      <w:r w:rsidRPr="00CE6DBD">
        <w:rPr>
          <w:rFonts w:cs="メイリオ"/>
          <w:noProof/>
        </w:rPr>
        <w:drawing>
          <wp:inline distT="0" distB="0" distL="0" distR="0" wp14:anchorId="09A6794A" wp14:editId="6FAD2A49">
            <wp:extent cx="5400040" cy="2859097"/>
            <wp:effectExtent l="19050" t="19050" r="10160" b="1778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3-4-5-2.png"/>
                    <pic:cNvPicPr/>
                  </pic:nvPicPr>
                  <pic:blipFill>
                    <a:blip r:embed="rId63">
                      <a:extLst>
                        <a:ext uri="{28A0092B-C50C-407E-A947-70E740481C1C}">
                          <a14:useLocalDpi xmlns:a14="http://schemas.microsoft.com/office/drawing/2010/main" val="0"/>
                        </a:ext>
                      </a:extLst>
                    </a:blip>
                    <a:stretch>
                      <a:fillRect/>
                    </a:stretch>
                  </pic:blipFill>
                  <pic:spPr>
                    <a:xfrm>
                      <a:off x="0" y="0"/>
                      <a:ext cx="5400040" cy="2859097"/>
                    </a:xfrm>
                    <a:prstGeom prst="rect">
                      <a:avLst/>
                    </a:prstGeom>
                    <a:ln>
                      <a:solidFill>
                        <a:schemeClr val="tx1"/>
                      </a:solidFill>
                    </a:ln>
                  </pic:spPr>
                </pic:pic>
              </a:graphicData>
            </a:graphic>
          </wp:inline>
        </w:drawing>
      </w:r>
    </w:p>
    <w:p w14:paraId="776F9969" w14:textId="4D3D184D" w:rsidR="00CA3E40" w:rsidRPr="00CE6DBD" w:rsidRDefault="00AD1156" w:rsidP="009B107D">
      <w:pPr>
        <w:adjustRightInd/>
        <w:snapToGrid/>
        <w:jc w:val="center"/>
        <w:rPr>
          <w:rFonts w:cs="メイリオ"/>
        </w:rPr>
      </w:pPr>
      <w:r w:rsidRPr="00CE6DBD">
        <w:rPr>
          <w:rFonts w:cs="メイリオ"/>
          <w:b/>
        </w:rPr>
        <w:t>The Stop Publication Confirmation screen</w:t>
      </w:r>
    </w:p>
    <w:p w14:paraId="61041B4B" w14:textId="77777777" w:rsidR="00CA3E40" w:rsidRPr="00CE6DBD" w:rsidRDefault="00CA3E40">
      <w:pPr>
        <w:adjustRightInd/>
        <w:snapToGrid/>
        <w:rPr>
          <w:rFonts w:cs="メイリオ"/>
          <w:b/>
          <w:kern w:val="24"/>
          <w:szCs w:val="24"/>
          <w:lang w:eastAsia="ar-SA"/>
        </w:rPr>
      </w:pPr>
    </w:p>
    <w:p w14:paraId="1B7093AA" w14:textId="40CCC73A" w:rsidR="00364790" w:rsidRPr="00CE6DBD" w:rsidRDefault="00CA3E40">
      <w:pPr>
        <w:adjustRightInd/>
        <w:snapToGrid/>
        <w:rPr>
          <w:rFonts w:cs="メイリオ"/>
        </w:rPr>
      </w:pPr>
      <w:r w:rsidRPr="00CE6DBD">
        <w:rPr>
          <w:rFonts w:cs="メイリオ"/>
        </w:rPr>
        <w:t>You can confirm that processing for stopping publication is complete when the selected URL is deleted from the Received File List.</w:t>
      </w:r>
    </w:p>
    <w:p w14:paraId="36E2DD41" w14:textId="500F1F41" w:rsidR="00CA3E40" w:rsidRPr="00CE6DBD" w:rsidRDefault="009B107D" w:rsidP="009B107D">
      <w:pPr>
        <w:adjustRightInd/>
        <w:snapToGrid/>
        <w:jc w:val="center"/>
        <w:rPr>
          <w:rFonts w:cs="メイリオ"/>
          <w:b/>
          <w:kern w:val="24"/>
          <w:szCs w:val="24"/>
        </w:rPr>
      </w:pPr>
      <w:r w:rsidRPr="00CE6DBD">
        <w:rPr>
          <w:rFonts w:cs="メイリオ"/>
          <w:noProof/>
        </w:rPr>
        <w:drawing>
          <wp:inline distT="0" distB="0" distL="0" distR="0" wp14:anchorId="602CF681" wp14:editId="613C2CF3">
            <wp:extent cx="5400000" cy="1328503"/>
            <wp:effectExtent l="19050" t="19050" r="10795" b="2413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00000" cy="13285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2EE1DE" w14:textId="7DD853B4" w:rsidR="009B107D" w:rsidRPr="00CE6DBD" w:rsidRDefault="00327A42" w:rsidP="009B107D">
      <w:pPr>
        <w:adjustRightInd/>
        <w:snapToGrid/>
        <w:jc w:val="center"/>
        <w:rPr>
          <w:rFonts w:cs="メイリオ"/>
          <w:b/>
          <w:kern w:val="24"/>
          <w:szCs w:val="24"/>
        </w:rPr>
      </w:pPr>
      <w:r w:rsidRPr="00CE6DBD">
        <w:rPr>
          <w:rFonts w:cs="メイリオ"/>
          <w:b/>
          <w:szCs w:val="24"/>
        </w:rPr>
        <w:t>The Received File List screen</w:t>
      </w:r>
    </w:p>
    <w:p w14:paraId="5ACF3B45" w14:textId="266BE724" w:rsidR="002C6E46" w:rsidRPr="00CE6DBD" w:rsidRDefault="002C6E46" w:rsidP="002C6E46">
      <w:pPr>
        <w:adjustRightInd/>
        <w:snapToGrid/>
        <w:rPr>
          <w:rFonts w:cs="メイリオ"/>
          <w:kern w:val="24"/>
          <w:szCs w:val="24"/>
          <w:lang w:eastAsia="ar-SA"/>
        </w:rPr>
      </w:pPr>
    </w:p>
    <w:p w14:paraId="148F1949" w14:textId="7FC8B25E" w:rsidR="00663B64" w:rsidRPr="00CE6DBD" w:rsidRDefault="00663B64" w:rsidP="00663B64">
      <w:pPr>
        <w:pStyle w:val="2"/>
      </w:pPr>
      <w:bookmarkStart w:id="60" w:name="_Toc53409966"/>
      <w:bookmarkStart w:id="61" w:name="_Toc63779761"/>
      <w:r w:rsidRPr="00CE6DBD">
        <w:t>Uploads and downloads from others</w:t>
      </w:r>
      <w:bookmarkEnd w:id="60"/>
      <w:bookmarkEnd w:id="61"/>
    </w:p>
    <w:p w14:paraId="516FBB1B" w14:textId="39807D3E" w:rsidR="00663B64" w:rsidRPr="00CE6DBD" w:rsidRDefault="00892536" w:rsidP="00663B64">
      <w:pPr>
        <w:rPr>
          <w:rFonts w:cs="メイリオ"/>
        </w:rPr>
      </w:pPr>
      <w:r w:rsidRPr="00CE6DBD">
        <w:rPr>
          <w:rFonts w:cs="メイリオ"/>
        </w:rPr>
        <w:t>Using a web browser to access a published URL issued by the Web Publication, Delivery Folder, Send File, or File Receive functions allows others to upload or download files.</w:t>
      </w:r>
    </w:p>
    <w:p w14:paraId="36F7BD05" w14:textId="1CBA5087" w:rsidR="00751E18" w:rsidRPr="00CE6DBD" w:rsidRDefault="00751E18" w:rsidP="00663B64">
      <w:pPr>
        <w:rPr>
          <w:rFonts w:cs="メイリオ"/>
        </w:rPr>
      </w:pPr>
    </w:p>
    <w:p w14:paraId="32B0196B" w14:textId="1E7C680D" w:rsidR="00751E18" w:rsidRPr="00CE6DBD" w:rsidRDefault="00751E18" w:rsidP="00663B64">
      <w:pPr>
        <w:rPr>
          <w:rFonts w:cs="メイリオ"/>
        </w:rPr>
      </w:pPr>
      <w:r w:rsidRPr="00CE6DBD">
        <w:rPr>
          <w:rFonts w:cs="メイリオ"/>
        </w:rPr>
        <w:t>The following sections describe each operation.</w:t>
      </w:r>
    </w:p>
    <w:p w14:paraId="0739AFA1" w14:textId="18BB5033" w:rsidR="006A4A84" w:rsidRPr="00CE6DBD" w:rsidRDefault="006A4A84">
      <w:pPr>
        <w:adjustRightInd/>
        <w:snapToGrid/>
        <w:rPr>
          <w:rFonts w:cs="メイリオ"/>
          <w:lang w:eastAsia="ar-SA"/>
        </w:rPr>
      </w:pPr>
    </w:p>
    <w:p w14:paraId="1E40FF4B" w14:textId="54F11CAB" w:rsidR="003A56EF" w:rsidRPr="00CE6DBD" w:rsidRDefault="005A08EA" w:rsidP="00663B64">
      <w:pPr>
        <w:pStyle w:val="3"/>
        <w:ind w:left="-12"/>
        <w:rPr>
          <w:rFonts w:hAnsi="メイリオ" w:cs="メイリオ"/>
        </w:rPr>
      </w:pPr>
      <w:bookmarkStart w:id="62" w:name="_Toc53409967"/>
      <w:bookmarkStart w:id="63" w:name="_Toc63779762"/>
      <w:r w:rsidRPr="00CE6DBD">
        <w:rPr>
          <w:rFonts w:hAnsi="メイリオ" w:cs="メイリオ"/>
        </w:rPr>
        <w:t>Downloading files</w:t>
      </w:r>
      <w:bookmarkEnd w:id="62"/>
      <w:bookmarkEnd w:id="63"/>
    </w:p>
    <w:p w14:paraId="69B878F6" w14:textId="181E07EA" w:rsidR="006D35DA" w:rsidRPr="00CE6DBD" w:rsidRDefault="006D35DA" w:rsidP="006D35DA">
      <w:pPr>
        <w:rPr>
          <w:rFonts w:cs="メイリオ"/>
        </w:rPr>
      </w:pPr>
      <w:r w:rsidRPr="00CE6DBD">
        <w:rPr>
          <w:rFonts w:cs="メイリオ"/>
        </w:rPr>
        <w:t>The following procedure allows persons receiving notification of a published URL issued by the Web Publication or Send File functions to download files.</w:t>
      </w:r>
    </w:p>
    <w:p w14:paraId="38F8AD80" w14:textId="6ECF4AD6" w:rsidR="003A56EF" w:rsidRPr="00CE6DBD" w:rsidRDefault="003A56EF" w:rsidP="002C6E46">
      <w:pPr>
        <w:adjustRightInd/>
        <w:snapToGrid/>
        <w:rPr>
          <w:rFonts w:cs="メイリオ"/>
          <w:kern w:val="24"/>
          <w:szCs w:val="24"/>
          <w:lang w:eastAsia="ar-SA"/>
        </w:rPr>
      </w:pPr>
    </w:p>
    <w:p w14:paraId="55ADE760" w14:textId="09B9C50C" w:rsidR="00BD7F1C" w:rsidRPr="00CE6DBD" w:rsidRDefault="00942A77" w:rsidP="00942A77">
      <w:pPr>
        <w:adjustRightInd/>
        <w:snapToGrid/>
        <w:rPr>
          <w:rFonts w:cs="メイリオ"/>
          <w:kern w:val="24"/>
          <w:szCs w:val="24"/>
        </w:rPr>
      </w:pPr>
      <w:r w:rsidRPr="00CE6DBD">
        <w:rPr>
          <w:rFonts w:cs="メイリオ"/>
        </w:rPr>
        <w:t>Use a web browser to access the URL included in the received e-mail.</w:t>
      </w:r>
    </w:p>
    <w:p w14:paraId="0B922D7D" w14:textId="77777777" w:rsidR="00BD7F1C" w:rsidRPr="00CE6DBD" w:rsidRDefault="00BD7F1C" w:rsidP="00BD7F1C">
      <w:pPr>
        <w:jc w:val="center"/>
        <w:rPr>
          <w:rFonts w:cs="メイリオ"/>
        </w:rPr>
      </w:pPr>
      <w:r w:rsidRPr="00CE6DBD">
        <w:rPr>
          <w:rFonts w:cs="メイリオ"/>
          <w:noProof/>
        </w:rPr>
        <mc:AlternateContent>
          <mc:Choice Requires="wps">
            <w:drawing>
              <wp:anchor distT="0" distB="0" distL="114300" distR="114300" simplePos="0" relativeHeight="251660800" behindDoc="0" locked="0" layoutInCell="1" allowOverlap="1" wp14:anchorId="3A107676" wp14:editId="5C955EFC">
                <wp:simplePos x="0" y="0"/>
                <wp:positionH relativeFrom="column">
                  <wp:posOffset>205105</wp:posOffset>
                </wp:positionH>
                <wp:positionV relativeFrom="paragraph">
                  <wp:posOffset>753745</wp:posOffset>
                </wp:positionV>
                <wp:extent cx="4562475" cy="13335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45624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A10B93" id="正方形/長方形 67" o:spid="_x0000_s1026" style="position:absolute;left:0;text-align:left;margin-left:16.15pt;margin-top:59.35pt;width:359.2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" filled="f" strokecolor="red" strokeweight="2pt"/>
            </w:pict>
          </mc:Fallback>
        </mc:AlternateContent>
      </w:r>
      <w:r w:rsidRPr="00CE6DBD">
        <w:rPr>
          <w:rFonts w:cs="メイリオ"/>
          <w:noProof/>
        </w:rPr>
        <w:drawing>
          <wp:inline distT="0" distB="0" distL="0" distR="0" wp14:anchorId="47236C49" wp14:editId="6969DB49">
            <wp:extent cx="5040000" cy="1204874"/>
            <wp:effectExtent l="19050" t="19050" r="27305" b="1460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9.bmp"/>
                    <pic:cNvPicPr/>
                  </pic:nvPicPr>
                  <pic:blipFill>
                    <a:blip r:embed="rId65">
                      <a:extLst>
                        <a:ext uri="{28A0092B-C50C-407E-A947-70E740481C1C}">
                          <a14:useLocalDpi xmlns:a14="http://schemas.microsoft.com/office/drawing/2010/main" val="0"/>
                        </a:ext>
                      </a:extLst>
                    </a:blip>
                    <a:stretch>
                      <a:fillRect/>
                    </a:stretch>
                  </pic:blipFill>
                  <pic:spPr>
                    <a:xfrm>
                      <a:off x="0" y="0"/>
                      <a:ext cx="5040000" cy="1204874"/>
                    </a:xfrm>
                    <a:prstGeom prst="rect">
                      <a:avLst/>
                    </a:prstGeom>
                    <a:ln>
                      <a:solidFill>
                        <a:schemeClr val="tx1"/>
                      </a:solidFill>
                    </a:ln>
                  </pic:spPr>
                </pic:pic>
              </a:graphicData>
            </a:graphic>
          </wp:inline>
        </w:drawing>
      </w:r>
    </w:p>
    <w:p w14:paraId="01E7D634" w14:textId="78667C3E" w:rsidR="00BD7F1C" w:rsidRPr="00CE6DBD" w:rsidRDefault="00BD7F1C" w:rsidP="00BD7F1C">
      <w:pPr>
        <w:jc w:val="center"/>
        <w:rPr>
          <w:rFonts w:cs="メイリオ"/>
          <w:b/>
        </w:rPr>
      </w:pPr>
      <w:r w:rsidRPr="00CE6DBD">
        <w:rPr>
          <w:rFonts w:cs="メイリオ"/>
          <w:b/>
        </w:rPr>
        <w:t>The received e-mail</w:t>
      </w:r>
    </w:p>
    <w:p w14:paraId="36112870" w14:textId="77777777" w:rsidR="00BD7F1C" w:rsidRPr="00CE6DBD" w:rsidRDefault="00BD7F1C" w:rsidP="00BD7F1C">
      <w:pPr>
        <w:rPr>
          <w:rFonts w:cs="メイリオ"/>
        </w:rPr>
      </w:pPr>
    </w:p>
    <w:p w14:paraId="4B491639" w14:textId="642C7A89" w:rsidR="00BD7F1C" w:rsidRPr="00CE6DBD" w:rsidRDefault="00BD7F1C" w:rsidP="00BD7F1C">
      <w:pPr>
        <w:rPr>
          <w:rFonts w:cs="メイリオ"/>
        </w:rPr>
      </w:pPr>
      <w:r w:rsidRPr="00CE6DBD">
        <w:rPr>
          <w:rFonts w:cs="メイリオ"/>
        </w:rPr>
        <w:t>The Web Publication screen is displayed. Click the file to be downloaded and save it wherever you wish.</w:t>
      </w:r>
    </w:p>
    <w:p w14:paraId="4DE668C4" w14:textId="77777777" w:rsidR="00BD7F1C" w:rsidRPr="00CE6DBD" w:rsidRDefault="00BD7F1C" w:rsidP="00BD7F1C">
      <w:pPr>
        <w:jc w:val="center"/>
        <w:rPr>
          <w:rFonts w:cs="メイリオ"/>
        </w:rPr>
      </w:pPr>
      <w:r w:rsidRPr="00CE6DBD">
        <w:rPr>
          <w:rFonts w:cs="メイリオ"/>
          <w:noProof/>
        </w:rPr>
        <mc:AlternateContent>
          <mc:Choice Requires="wps">
            <w:drawing>
              <wp:anchor distT="0" distB="0" distL="114300" distR="114300" simplePos="0" relativeHeight="251664896" behindDoc="0" locked="0" layoutInCell="1" allowOverlap="1" wp14:anchorId="10CB0326" wp14:editId="1D0E7562">
                <wp:simplePos x="0" y="0"/>
                <wp:positionH relativeFrom="column">
                  <wp:posOffset>15240</wp:posOffset>
                </wp:positionH>
                <wp:positionV relativeFrom="paragraph">
                  <wp:posOffset>1101725</wp:posOffset>
                </wp:positionV>
                <wp:extent cx="1009650" cy="243205"/>
                <wp:effectExtent l="0" t="0" r="19050" b="23495"/>
                <wp:wrapNone/>
                <wp:docPr id="69" name="楕円 69"/>
                <wp:cNvGraphicFramePr/>
                <a:graphic xmlns:a="http://schemas.openxmlformats.org/drawingml/2006/main">
                  <a:graphicData uri="http://schemas.microsoft.com/office/word/2010/wordprocessingShape">
                    <wps:wsp>
                      <wps:cNvSpPr/>
                      <wps:spPr>
                        <a:xfrm>
                          <a:off x="0" y="0"/>
                          <a:ext cx="1009650" cy="243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D4E2A7" id="楕円 69" o:spid="_x0000_s1026" style="position:absolute;left:0;text-align:left;margin-left:1.2pt;margin-top:86.75pt;width:79.5pt;height:19.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" filled="f" strokecolor="red" strokeweight="2pt"/>
            </w:pict>
          </mc:Fallback>
        </mc:AlternateContent>
      </w:r>
      <w:r w:rsidRPr="00CE6DBD">
        <w:rPr>
          <w:rFonts w:cs="メイリオ"/>
          <w:noProof/>
        </w:rPr>
        <w:drawing>
          <wp:inline distT="0" distB="0" distL="0" distR="0" wp14:anchorId="79A5A4B9" wp14:editId="4EB9FFBA">
            <wp:extent cx="5400000" cy="1459091"/>
            <wp:effectExtent l="19050" t="19050" r="10795" b="273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bmp"/>
                    <pic:cNvPicPr/>
                  </pic:nvPicPr>
                  <pic:blipFill>
                    <a:blip r:embed="rId66">
                      <a:extLst>
                        <a:ext uri="{28A0092B-C50C-407E-A947-70E740481C1C}">
                          <a14:useLocalDpi xmlns:a14="http://schemas.microsoft.com/office/drawing/2010/main" val="0"/>
                        </a:ext>
                      </a:extLst>
                    </a:blip>
                    <a:stretch>
                      <a:fillRect/>
                    </a:stretch>
                  </pic:blipFill>
                  <pic:spPr>
                    <a:xfrm>
                      <a:off x="0" y="0"/>
                      <a:ext cx="5400000" cy="1459091"/>
                    </a:xfrm>
                    <a:prstGeom prst="rect">
                      <a:avLst/>
                    </a:prstGeom>
                    <a:ln>
                      <a:solidFill>
                        <a:schemeClr val="tx1"/>
                      </a:solidFill>
                    </a:ln>
                  </pic:spPr>
                </pic:pic>
              </a:graphicData>
            </a:graphic>
          </wp:inline>
        </w:drawing>
      </w:r>
    </w:p>
    <w:p w14:paraId="1B4DFBCD" w14:textId="742C9B0E" w:rsidR="00BD7F1C" w:rsidRPr="00CE6DBD" w:rsidRDefault="00BD7F1C" w:rsidP="00BD7F1C">
      <w:pPr>
        <w:jc w:val="center"/>
        <w:rPr>
          <w:rFonts w:cs="メイリオ"/>
          <w:b/>
        </w:rPr>
      </w:pPr>
      <w:r w:rsidRPr="00CE6DBD">
        <w:rPr>
          <w:rFonts w:cs="メイリオ"/>
          <w:b/>
        </w:rPr>
        <w:t>The Web Publication screen</w:t>
      </w:r>
    </w:p>
    <w:p w14:paraId="19C19DB9" w14:textId="77777777" w:rsidR="00BD7F1C" w:rsidRPr="00CE6DBD" w:rsidRDefault="00BD7F1C" w:rsidP="00BD7F1C">
      <w:pPr>
        <w:rPr>
          <w:rFonts w:cs="メイリオ"/>
        </w:rPr>
      </w:pPr>
    </w:p>
    <w:p w14:paraId="33CC892A" w14:textId="0747FFBB" w:rsidR="00BD7F1C" w:rsidRPr="00CE6DBD" w:rsidRDefault="00092A9B" w:rsidP="00BD7F1C">
      <w:pPr>
        <w:rPr>
          <w:rFonts w:cs="メイリオ"/>
        </w:rPr>
      </w:pPr>
      <w:r w:rsidRPr="00CE6DBD">
        <w:rPr>
          <w:rFonts w:cs="メイリオ"/>
        </w:rPr>
        <w:t>Clicking the checkboxes next to multiple files allows using the “Batch Download” function.</w:t>
      </w:r>
    </w:p>
    <w:p w14:paraId="0ADF550A" w14:textId="601170DF" w:rsidR="00325313" w:rsidRDefault="00BD7F1C" w:rsidP="00BD7F1C">
      <w:pPr>
        <w:rPr>
          <w:rFonts w:cs="メイリオ"/>
        </w:rPr>
      </w:pPr>
      <w:r w:rsidRPr="00CE6DBD">
        <w:rPr>
          <w:rFonts w:cs="メイリオ"/>
        </w:rPr>
        <w:lastRenderedPageBreak/>
        <w:t>Note: Administrator settings may make the Batch Download function unavailable.</w:t>
      </w:r>
    </w:p>
    <w:p w14:paraId="182411B3" w14:textId="77777777" w:rsidR="00680484" w:rsidRPr="00CE6DBD" w:rsidRDefault="00680484" w:rsidP="00BD7F1C">
      <w:pPr>
        <w:rPr>
          <w:rFonts w:cs="メイリオ"/>
        </w:rPr>
      </w:pPr>
    </w:p>
    <w:p w14:paraId="2C53B1DA" w14:textId="178E743F" w:rsidR="00BD7F1C" w:rsidRPr="00CE6DBD" w:rsidRDefault="00B4135C" w:rsidP="00B4135C">
      <w:pPr>
        <w:jc w:val="center"/>
        <w:rPr>
          <w:rFonts w:cs="メイリオ"/>
        </w:rPr>
      </w:pPr>
      <w:r w:rsidRPr="00CE6DBD">
        <w:rPr>
          <w:rFonts w:cs="メイリオ"/>
          <w:noProof/>
        </w:rPr>
        <mc:AlternateContent>
          <mc:Choice Requires="wps">
            <w:drawing>
              <wp:anchor distT="0" distB="0" distL="114300" distR="114300" simplePos="0" relativeHeight="251646464" behindDoc="0" locked="0" layoutInCell="1" allowOverlap="1" wp14:anchorId="2A1B6DF3" wp14:editId="50945537">
                <wp:simplePos x="0" y="0"/>
                <wp:positionH relativeFrom="column">
                  <wp:posOffset>6350</wp:posOffset>
                </wp:positionH>
                <wp:positionV relativeFrom="paragraph">
                  <wp:posOffset>1090295</wp:posOffset>
                </wp:positionV>
                <wp:extent cx="228600" cy="641350"/>
                <wp:effectExtent l="0" t="0" r="19050" b="25400"/>
                <wp:wrapNone/>
                <wp:docPr id="71" name="楕円 71"/>
                <wp:cNvGraphicFramePr/>
                <a:graphic xmlns:a="http://schemas.openxmlformats.org/drawingml/2006/main">
                  <a:graphicData uri="http://schemas.microsoft.com/office/word/2010/wordprocessingShape">
                    <wps:wsp>
                      <wps:cNvSpPr/>
                      <wps:spPr>
                        <a:xfrm>
                          <a:off x="0" y="0"/>
                          <a:ext cx="228600" cy="641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0D7684C" id="楕円 71" o:spid="_x0000_s1026" style="position:absolute;left:0;text-align:left;margin-left:.5pt;margin-top:85.85pt;width:18pt;height:5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" filled="f" strokecolor="red" strokeweight="2pt"/>
            </w:pict>
          </mc:Fallback>
        </mc:AlternateContent>
      </w:r>
      <w:r w:rsidRPr="00CE6DBD">
        <w:rPr>
          <w:rFonts w:cs="メイリオ"/>
          <w:noProof/>
        </w:rPr>
        <mc:AlternateContent>
          <mc:Choice Requires="wps">
            <w:drawing>
              <wp:anchor distT="0" distB="0" distL="114300" distR="114300" simplePos="0" relativeHeight="251648512" behindDoc="0" locked="0" layoutInCell="1" allowOverlap="1" wp14:anchorId="6BD4934E" wp14:editId="6596063B">
                <wp:simplePos x="0" y="0"/>
                <wp:positionH relativeFrom="column">
                  <wp:posOffset>43815</wp:posOffset>
                </wp:positionH>
                <wp:positionV relativeFrom="paragraph">
                  <wp:posOffset>770255</wp:posOffset>
                </wp:positionV>
                <wp:extent cx="723900" cy="209550"/>
                <wp:effectExtent l="0" t="0" r="19050" b="19050"/>
                <wp:wrapNone/>
                <wp:docPr id="72" name="正方形/長方形 72"/>
                <wp:cNvGraphicFramePr/>
                <a:graphic xmlns:a="http://schemas.openxmlformats.org/drawingml/2006/main">
                  <a:graphicData uri="http://schemas.microsoft.com/office/word/2010/wordprocessingShape">
                    <wps:wsp>
                      <wps:cNvSpPr/>
                      <wps:spPr>
                        <a:xfrm>
                          <a:off x="0" y="0"/>
                          <a:ext cx="723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A31FC" id="正方形/長方形 72" o:spid="_x0000_s1026" style="position:absolute;left:0;text-align:left;margin-left:3.45pt;margin-top:60.65pt;width:57pt;height:1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" filled="f" strokecolor="red" strokeweight="2pt"/>
            </w:pict>
          </mc:Fallback>
        </mc:AlternateContent>
      </w:r>
      <w:r w:rsidRPr="00CE6DBD">
        <w:rPr>
          <w:rFonts w:cs="メイリオ"/>
          <w:noProof/>
        </w:rPr>
        <w:drawing>
          <wp:inline distT="0" distB="0" distL="0" distR="0" wp14:anchorId="610484C8" wp14:editId="4779EAD0">
            <wp:extent cx="5400000" cy="1718182"/>
            <wp:effectExtent l="19050" t="19050" r="10795" b="158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2.bmp"/>
                    <pic:cNvPicPr/>
                  </pic:nvPicPr>
                  <pic:blipFill>
                    <a:blip r:embed="rId67">
                      <a:extLst>
                        <a:ext uri="{28A0092B-C50C-407E-A947-70E740481C1C}">
                          <a14:useLocalDpi xmlns:a14="http://schemas.microsoft.com/office/drawing/2010/main" val="0"/>
                        </a:ext>
                      </a:extLst>
                    </a:blip>
                    <a:stretch>
                      <a:fillRect/>
                    </a:stretch>
                  </pic:blipFill>
                  <pic:spPr>
                    <a:xfrm>
                      <a:off x="0" y="0"/>
                      <a:ext cx="5400000" cy="1718182"/>
                    </a:xfrm>
                    <a:prstGeom prst="rect">
                      <a:avLst/>
                    </a:prstGeom>
                    <a:ln>
                      <a:solidFill>
                        <a:schemeClr val="tx1"/>
                      </a:solidFill>
                    </a:ln>
                  </pic:spPr>
                </pic:pic>
              </a:graphicData>
            </a:graphic>
          </wp:inline>
        </w:drawing>
      </w:r>
    </w:p>
    <w:p w14:paraId="21DAB4BD" w14:textId="1CA0F67C" w:rsidR="00BD7F1C" w:rsidRPr="00CE6DBD" w:rsidRDefault="00BD7F1C" w:rsidP="00BD7F1C">
      <w:pPr>
        <w:jc w:val="center"/>
        <w:rPr>
          <w:rFonts w:cs="メイリオ"/>
          <w:b/>
        </w:rPr>
      </w:pPr>
      <w:r w:rsidRPr="00CE6DBD">
        <w:rPr>
          <w:rFonts w:cs="メイリオ"/>
          <w:b/>
        </w:rPr>
        <w:t>The Web Publication screen: Batch Download</w:t>
      </w:r>
    </w:p>
    <w:p w14:paraId="6B08CC70" w14:textId="73733CA8" w:rsidR="00EF31E2" w:rsidRPr="00CE6DBD" w:rsidRDefault="00EF31E2" w:rsidP="00EF31E2">
      <w:pPr>
        <w:rPr>
          <w:rFonts w:cs="メイリオ"/>
        </w:rPr>
      </w:pPr>
    </w:p>
    <w:p w14:paraId="4B97E677" w14:textId="447D2803" w:rsidR="00EF31E2" w:rsidRPr="00CE6DBD" w:rsidRDefault="00EF31E2" w:rsidP="00EC097F">
      <w:pPr>
        <w:rPr>
          <w:rFonts w:cs="メイリオ"/>
        </w:rPr>
      </w:pPr>
      <w:r w:rsidRPr="00CE6DBD">
        <w:rPr>
          <w:rFonts w:cs="メイリオ"/>
        </w:rPr>
        <w:t>If Web Publication is set for viewing only, the following fixed thumbnail display is shown, and only previews are possible. Files cannot be downloaded.</w:t>
      </w:r>
    </w:p>
    <w:p w14:paraId="1D712DC9" w14:textId="77777777" w:rsidR="00EF31E2" w:rsidRPr="00CE6DBD" w:rsidRDefault="00EF31E2" w:rsidP="00EF31E2">
      <w:pPr>
        <w:jc w:val="center"/>
        <w:rPr>
          <w:rFonts w:cs="メイリオ"/>
        </w:rPr>
      </w:pPr>
      <w:r w:rsidRPr="00CE6DBD">
        <w:rPr>
          <w:rFonts w:cs="メイリオ"/>
          <w:noProof/>
        </w:rPr>
        <w:drawing>
          <wp:inline distT="0" distB="0" distL="0" distR="0" wp14:anchorId="0B545F5E" wp14:editId="2B31FE30">
            <wp:extent cx="5400000" cy="2386363"/>
            <wp:effectExtent l="19050" t="19050" r="10795" b="1397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3-2-3.png"/>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00000" cy="23863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F64799" w14:textId="52711EC1" w:rsidR="00EF31E2" w:rsidRPr="00CE6DBD" w:rsidRDefault="00601BD1" w:rsidP="00EF31E2">
      <w:pPr>
        <w:jc w:val="center"/>
        <w:rPr>
          <w:rFonts w:cs="メイリオ"/>
          <w:b/>
        </w:rPr>
      </w:pPr>
      <w:r w:rsidRPr="00CE6DBD">
        <w:rPr>
          <w:rFonts w:cs="メイリオ"/>
          <w:b/>
        </w:rPr>
        <w:t>The Web Publication screen (previews only)</w:t>
      </w:r>
    </w:p>
    <w:p w14:paraId="6A25DC69" w14:textId="77777777" w:rsidR="00EF31E2" w:rsidRPr="00CE6DBD" w:rsidRDefault="00EF31E2" w:rsidP="00BD7F1C">
      <w:pPr>
        <w:rPr>
          <w:rFonts w:cs="メイリオ"/>
        </w:rPr>
      </w:pPr>
    </w:p>
    <w:p w14:paraId="116F43A0" w14:textId="68AE23EF" w:rsidR="00092A9B" w:rsidRPr="00CE6DBD" w:rsidRDefault="00BE62FB" w:rsidP="00BD7F1C">
      <w:pPr>
        <w:rPr>
          <w:rFonts w:cs="メイリオ"/>
        </w:rPr>
      </w:pPr>
      <w:r w:rsidRPr="00CE6DBD">
        <w:rPr>
          <w:rFonts w:cs="メイリオ"/>
        </w:rPr>
        <w:t>Note that when accessing the URL, administrator settings may require logging in using a Web Publication Password, e-mail authentication, or a random password.</w:t>
      </w:r>
    </w:p>
    <w:p w14:paraId="7C1A93FB" w14:textId="77777777" w:rsidR="000624DE" w:rsidRPr="00CE6DBD" w:rsidRDefault="000624DE" w:rsidP="00BD7F1C">
      <w:pPr>
        <w:rPr>
          <w:rFonts w:cs="メイリオ"/>
        </w:rPr>
      </w:pPr>
    </w:p>
    <w:p w14:paraId="2D16E830" w14:textId="58CDFD77" w:rsidR="00BE62FB" w:rsidRPr="00CE6DBD" w:rsidRDefault="003B5E0C" w:rsidP="00BD7F1C">
      <w:pPr>
        <w:rPr>
          <w:rFonts w:cs="メイリオ"/>
        </w:rPr>
      </w:pPr>
      <w:r w:rsidRPr="00CE6DBD">
        <w:rPr>
          <w:rFonts w:cs="メイリオ"/>
        </w:rPr>
        <w:t>For details, see “</w:t>
      </w:r>
      <w:hyperlink w:anchor="_公開パスワードによるログイン" w:history="1">
        <w:r w:rsidRPr="00CE6DBD">
          <w:rPr>
            <w:rStyle w:val="af0"/>
            <w:rFonts w:cs="メイリオ"/>
          </w:rPr>
          <w:t>3.5.3. Logging on using a Web Publication Password</w:t>
        </w:r>
      </w:hyperlink>
      <w:r w:rsidRPr="00CE6DBD">
        <w:rPr>
          <w:rFonts w:cs="メイリオ"/>
        </w:rPr>
        <w:t>” and “</w:t>
      </w:r>
      <w:hyperlink w:anchor="_メール認証によるログイン" w:history="1">
        <w:r w:rsidRPr="00CE6DBD">
          <w:rPr>
            <w:rStyle w:val="af0"/>
            <w:rFonts w:cs="メイリオ"/>
          </w:rPr>
          <w:t>3.5.4. Logging on using e-mail authentication</w:t>
        </w:r>
      </w:hyperlink>
      <w:r w:rsidRPr="00CE6DBD">
        <w:rPr>
          <w:rFonts w:cs="メイリオ"/>
        </w:rPr>
        <w:t>.”</w:t>
      </w:r>
    </w:p>
    <w:p w14:paraId="2ABD1FAB" w14:textId="6034AB66" w:rsidR="00623471" w:rsidRPr="00CE6DBD" w:rsidRDefault="00623471">
      <w:pPr>
        <w:adjustRightInd/>
        <w:snapToGrid/>
        <w:rPr>
          <w:rFonts w:cs="メイリオ"/>
          <w:kern w:val="24"/>
          <w:szCs w:val="24"/>
          <w:lang w:eastAsia="ar-SA"/>
        </w:rPr>
      </w:pPr>
    </w:p>
    <w:p w14:paraId="6B22F26B" w14:textId="6A559321" w:rsidR="003A56EF" w:rsidRPr="00CE6DBD" w:rsidRDefault="003A56EF" w:rsidP="00663B64">
      <w:pPr>
        <w:pStyle w:val="3"/>
        <w:ind w:left="-12"/>
        <w:rPr>
          <w:rFonts w:hAnsi="メイリオ" w:cs="メイリオ"/>
        </w:rPr>
      </w:pPr>
      <w:bookmarkStart w:id="64" w:name="_Toc53409968"/>
      <w:bookmarkStart w:id="65" w:name="_Toc63779763"/>
      <w:r w:rsidRPr="00CE6DBD">
        <w:rPr>
          <w:rFonts w:hAnsi="メイリオ" w:cs="メイリオ"/>
        </w:rPr>
        <w:lastRenderedPageBreak/>
        <w:t>Uploading files</w:t>
      </w:r>
      <w:bookmarkEnd w:id="64"/>
      <w:bookmarkEnd w:id="65"/>
    </w:p>
    <w:p w14:paraId="65D24026" w14:textId="1CE73398" w:rsidR="00BD5E85" w:rsidRPr="00CE6DBD" w:rsidRDefault="00A44568" w:rsidP="00BD5E85">
      <w:pPr>
        <w:rPr>
          <w:rFonts w:cs="メイリオ"/>
        </w:rPr>
      </w:pPr>
      <w:r w:rsidRPr="00CE6DBD">
        <w:rPr>
          <w:rFonts w:cs="メイリオ"/>
        </w:rPr>
        <w:t>The following procedure allows persons receiving notification of a published URL issued by the Delivery Folder or File Receive functions to upload files.</w:t>
      </w:r>
    </w:p>
    <w:p w14:paraId="5D38E548" w14:textId="668DFAA8" w:rsidR="003A56EF" w:rsidRPr="00CE6DBD" w:rsidRDefault="003A56EF" w:rsidP="002C6E46">
      <w:pPr>
        <w:adjustRightInd/>
        <w:snapToGrid/>
        <w:rPr>
          <w:rFonts w:cs="メイリオ"/>
          <w:kern w:val="24"/>
          <w:szCs w:val="24"/>
          <w:lang w:eastAsia="ar-SA"/>
        </w:rPr>
      </w:pPr>
    </w:p>
    <w:p w14:paraId="329B83A3" w14:textId="77777777" w:rsidR="00AA0346" w:rsidRPr="00CE6DBD" w:rsidRDefault="00AA0346" w:rsidP="00AA0346">
      <w:pPr>
        <w:rPr>
          <w:rFonts w:cs="メイリオ"/>
        </w:rPr>
      </w:pPr>
      <w:r w:rsidRPr="00CE6DBD">
        <w:rPr>
          <w:rFonts w:cs="メイリオ"/>
        </w:rPr>
        <w:t>Use a web browser to access the URL included in the received e-mail.</w:t>
      </w:r>
    </w:p>
    <w:p w14:paraId="1315DBF5" w14:textId="77777777" w:rsidR="00AA0346" w:rsidRPr="00CE6DBD" w:rsidRDefault="00AA0346" w:rsidP="00AA0346">
      <w:pPr>
        <w:jc w:val="center"/>
        <w:rPr>
          <w:rFonts w:cs="メイリオ"/>
        </w:rPr>
      </w:pPr>
      <w:r w:rsidRPr="00CE6DBD">
        <w:rPr>
          <w:rFonts w:cs="メイリオ"/>
          <w:noProof/>
        </w:rPr>
        <mc:AlternateContent>
          <mc:Choice Requires="wps">
            <w:drawing>
              <wp:anchor distT="0" distB="0" distL="114300" distR="114300" simplePos="0" relativeHeight="251668992" behindDoc="0" locked="0" layoutInCell="1" allowOverlap="1" wp14:anchorId="43E4E32A" wp14:editId="37F13BFF">
                <wp:simplePos x="0" y="0"/>
                <wp:positionH relativeFrom="column">
                  <wp:posOffset>243205</wp:posOffset>
                </wp:positionH>
                <wp:positionV relativeFrom="paragraph">
                  <wp:posOffset>754380</wp:posOffset>
                </wp:positionV>
                <wp:extent cx="4410075" cy="152400"/>
                <wp:effectExtent l="0" t="0" r="28575" b="19050"/>
                <wp:wrapNone/>
                <wp:docPr id="150" name="正方形/長方形 150"/>
                <wp:cNvGraphicFramePr/>
                <a:graphic xmlns:a="http://schemas.openxmlformats.org/drawingml/2006/main">
                  <a:graphicData uri="http://schemas.microsoft.com/office/word/2010/wordprocessingShape">
                    <wps:wsp>
                      <wps:cNvSpPr/>
                      <wps:spPr>
                        <a:xfrm>
                          <a:off x="0" y="0"/>
                          <a:ext cx="44100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EF2E7B" id="正方形/長方形 150" o:spid="_x0000_s1026" style="position:absolute;left:0;text-align:left;margin-left:19.15pt;margin-top:59.4pt;width:347.25pt;height: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" filled="f" strokecolor="red" strokeweight="2pt"/>
            </w:pict>
          </mc:Fallback>
        </mc:AlternateContent>
      </w:r>
      <w:r w:rsidRPr="00CE6DBD">
        <w:rPr>
          <w:rFonts w:cs="メイリオ"/>
          <w:noProof/>
        </w:rPr>
        <w:drawing>
          <wp:inline distT="0" distB="0" distL="0" distR="0" wp14:anchorId="6D40DA3D" wp14:editId="3C978732">
            <wp:extent cx="5040000" cy="1226373"/>
            <wp:effectExtent l="19050" t="19050" r="27305" b="1206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5.bmp"/>
                    <pic:cNvPicPr/>
                  </pic:nvPicPr>
                  <pic:blipFill>
                    <a:blip r:embed="rId69">
                      <a:extLst>
                        <a:ext uri="{28A0092B-C50C-407E-A947-70E740481C1C}">
                          <a14:useLocalDpi xmlns:a14="http://schemas.microsoft.com/office/drawing/2010/main" val="0"/>
                        </a:ext>
                      </a:extLst>
                    </a:blip>
                    <a:stretch>
                      <a:fillRect/>
                    </a:stretch>
                  </pic:blipFill>
                  <pic:spPr>
                    <a:xfrm>
                      <a:off x="0" y="0"/>
                      <a:ext cx="5040000" cy="1226373"/>
                    </a:xfrm>
                    <a:prstGeom prst="rect">
                      <a:avLst/>
                    </a:prstGeom>
                    <a:ln>
                      <a:solidFill>
                        <a:schemeClr val="tx1"/>
                      </a:solidFill>
                    </a:ln>
                  </pic:spPr>
                </pic:pic>
              </a:graphicData>
            </a:graphic>
          </wp:inline>
        </w:drawing>
      </w:r>
    </w:p>
    <w:p w14:paraId="48A41461" w14:textId="77777777" w:rsidR="00AA0346" w:rsidRPr="00CE6DBD" w:rsidRDefault="00AA0346" w:rsidP="00AA0346">
      <w:pPr>
        <w:jc w:val="center"/>
        <w:rPr>
          <w:rFonts w:cs="メイリオ"/>
          <w:b/>
        </w:rPr>
      </w:pPr>
      <w:r w:rsidRPr="00CE6DBD">
        <w:rPr>
          <w:rFonts w:cs="メイリオ"/>
          <w:b/>
        </w:rPr>
        <w:t>The received e-mail</w:t>
      </w:r>
    </w:p>
    <w:p w14:paraId="59AEA6ED" w14:textId="77777777" w:rsidR="00AA0346" w:rsidRPr="00CE6DBD" w:rsidRDefault="00AA0346" w:rsidP="00AA0346">
      <w:pPr>
        <w:rPr>
          <w:rFonts w:cs="メイリオ"/>
        </w:rPr>
      </w:pPr>
    </w:p>
    <w:p w14:paraId="1C46BC33" w14:textId="555EE343" w:rsidR="00AA0346" w:rsidRPr="00CE6DBD" w:rsidRDefault="00A44568" w:rsidP="00AA0346">
      <w:pPr>
        <w:rPr>
          <w:rFonts w:cs="メイリオ"/>
        </w:rPr>
      </w:pPr>
      <w:r w:rsidRPr="00CE6DBD">
        <w:rPr>
          <w:rFonts w:cs="メイリオ"/>
        </w:rPr>
        <w:t>The Delivery Folder screen is displayed. Click “Upload.”</w:t>
      </w:r>
    </w:p>
    <w:p w14:paraId="60AEABCB" w14:textId="77777777" w:rsidR="00AA0346" w:rsidRPr="00CE6DBD" w:rsidRDefault="00AA0346" w:rsidP="00AA0346">
      <w:pPr>
        <w:jc w:val="center"/>
        <w:rPr>
          <w:rFonts w:cs="メイリオ"/>
        </w:rPr>
      </w:pPr>
      <w:r w:rsidRPr="00CE6DBD">
        <w:rPr>
          <w:rFonts w:cs="メイリオ"/>
          <w:noProof/>
        </w:rPr>
        <mc:AlternateContent>
          <mc:Choice Requires="wps">
            <w:drawing>
              <wp:anchor distT="0" distB="0" distL="114300" distR="114300" simplePos="0" relativeHeight="251671040" behindDoc="0" locked="0" layoutInCell="1" allowOverlap="1" wp14:anchorId="075E61F0" wp14:editId="1C2A4FAD">
                <wp:simplePos x="0" y="0"/>
                <wp:positionH relativeFrom="column">
                  <wp:posOffset>24765</wp:posOffset>
                </wp:positionH>
                <wp:positionV relativeFrom="paragraph">
                  <wp:posOffset>765810</wp:posOffset>
                </wp:positionV>
                <wp:extent cx="733425" cy="209550"/>
                <wp:effectExtent l="0" t="0" r="28575" b="19050"/>
                <wp:wrapNone/>
                <wp:docPr id="154" name="正方形/長方形 154"/>
                <wp:cNvGraphicFramePr/>
                <a:graphic xmlns:a="http://schemas.openxmlformats.org/drawingml/2006/main">
                  <a:graphicData uri="http://schemas.microsoft.com/office/word/2010/wordprocessingShape">
                    <wps:wsp>
                      <wps:cNvSpPr/>
                      <wps:spPr>
                        <a:xfrm>
                          <a:off x="0" y="0"/>
                          <a:ext cx="7334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93CB98" id="正方形/長方形 154" o:spid="_x0000_s1026" style="position:absolute;left:0;text-align:left;margin-left:1.95pt;margin-top:60.3pt;width:57.75pt;height:16.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" filled="f" strokecolor="red" strokeweight="2pt"/>
            </w:pict>
          </mc:Fallback>
        </mc:AlternateContent>
      </w:r>
      <w:r w:rsidRPr="00CE6DBD">
        <w:rPr>
          <w:rFonts w:cs="メイリオ"/>
          <w:noProof/>
        </w:rPr>
        <w:drawing>
          <wp:inline distT="0" distB="0" distL="0" distR="0" wp14:anchorId="0951873F" wp14:editId="1E3F5067">
            <wp:extent cx="5400000" cy="1413636"/>
            <wp:effectExtent l="19050" t="19050" r="10795" b="1524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6.bmp"/>
                    <pic:cNvPicPr/>
                  </pic:nvPicPr>
                  <pic:blipFill>
                    <a:blip r:embed="rId70">
                      <a:extLst>
                        <a:ext uri="{28A0092B-C50C-407E-A947-70E740481C1C}">
                          <a14:useLocalDpi xmlns:a14="http://schemas.microsoft.com/office/drawing/2010/main" val="0"/>
                        </a:ext>
                      </a:extLst>
                    </a:blip>
                    <a:stretch>
                      <a:fillRect/>
                    </a:stretch>
                  </pic:blipFill>
                  <pic:spPr>
                    <a:xfrm>
                      <a:off x="0" y="0"/>
                      <a:ext cx="5400000" cy="1413636"/>
                    </a:xfrm>
                    <a:prstGeom prst="rect">
                      <a:avLst/>
                    </a:prstGeom>
                    <a:ln>
                      <a:solidFill>
                        <a:schemeClr val="tx1"/>
                      </a:solidFill>
                    </a:ln>
                  </pic:spPr>
                </pic:pic>
              </a:graphicData>
            </a:graphic>
          </wp:inline>
        </w:drawing>
      </w:r>
    </w:p>
    <w:p w14:paraId="28017E96" w14:textId="7CEF91B9" w:rsidR="00AA0346" w:rsidRPr="00CE6DBD" w:rsidRDefault="00967ED7" w:rsidP="00AA0346">
      <w:pPr>
        <w:jc w:val="center"/>
        <w:rPr>
          <w:rFonts w:cs="メイリオ"/>
          <w:b/>
        </w:rPr>
      </w:pPr>
      <w:r w:rsidRPr="00CE6DBD">
        <w:rPr>
          <w:rFonts w:cs="メイリオ"/>
          <w:b/>
        </w:rPr>
        <w:t>The Delivery Folder screen</w:t>
      </w:r>
    </w:p>
    <w:p w14:paraId="5C621349" w14:textId="77777777" w:rsidR="00AA0346" w:rsidRPr="00CE6DBD" w:rsidRDefault="00AA0346" w:rsidP="00AA0346">
      <w:pPr>
        <w:rPr>
          <w:rFonts w:cs="メイリオ"/>
        </w:rPr>
      </w:pPr>
    </w:p>
    <w:p w14:paraId="398ACCB5" w14:textId="77777777" w:rsidR="00AA0346" w:rsidRPr="00CE6DBD" w:rsidRDefault="00AA0346" w:rsidP="00AA0346">
      <w:pPr>
        <w:rPr>
          <w:rFonts w:cs="メイリオ"/>
        </w:rPr>
      </w:pPr>
      <w:r w:rsidRPr="00CE6DBD">
        <w:rPr>
          <w:rFonts w:cs="メイリオ"/>
        </w:rPr>
        <w:t>A screen allowing selection of the file to be uploaded is shown.</w:t>
      </w:r>
    </w:p>
    <w:p w14:paraId="1CDC18E4" w14:textId="3232C8C7" w:rsidR="00AA0346" w:rsidRPr="00CE6DBD" w:rsidRDefault="00AA0346" w:rsidP="00AA0346">
      <w:pPr>
        <w:rPr>
          <w:rFonts w:cs="メイリオ"/>
        </w:rPr>
      </w:pPr>
      <w:r w:rsidRPr="00CE6DBD">
        <w:rPr>
          <w:rFonts w:cs="メイリオ"/>
        </w:rPr>
        <w:t>Drag and drop a file into the area labelled “Please drag and drop the file here.” Clicking the “Choose File” button on the Upload screen allows uploading a file from a selected location.</w:t>
      </w:r>
    </w:p>
    <w:p w14:paraId="42B3B433" w14:textId="4E4ACDAA" w:rsidR="00BC74DC" w:rsidRPr="00CE6DBD" w:rsidRDefault="00AA0346" w:rsidP="00DA301D">
      <w:pPr>
        <w:pStyle w:val="af5"/>
        <w:numPr>
          <w:ilvl w:val="0"/>
          <w:numId w:val="10"/>
        </w:numPr>
        <w:ind w:leftChars="0"/>
        <w:rPr>
          <w:rFonts w:cs="メイリオ"/>
        </w:rPr>
      </w:pPr>
      <w:r w:rsidRPr="00CE6DBD">
        <w:rPr>
          <w:rFonts w:cs="メイリオ"/>
        </w:rPr>
        <w:t>Note that administrator settings may prevent drag and drop operations.</w:t>
      </w:r>
    </w:p>
    <w:p w14:paraId="26C0CD0C" w14:textId="5FA04C28" w:rsidR="00BC74DC" w:rsidRPr="00CE6DBD" w:rsidRDefault="00BC74DC">
      <w:pPr>
        <w:adjustRightInd/>
        <w:snapToGrid/>
        <w:rPr>
          <w:rFonts w:cs="メイリオ"/>
        </w:rPr>
      </w:pPr>
    </w:p>
    <w:p w14:paraId="0314EC69" w14:textId="77777777" w:rsidR="00AA0346" w:rsidRPr="00CE6DBD" w:rsidRDefault="00AA0346" w:rsidP="00AA0346">
      <w:pPr>
        <w:jc w:val="center"/>
        <w:rPr>
          <w:rFonts w:cs="メイリオ"/>
        </w:rPr>
      </w:pPr>
      <w:r w:rsidRPr="00CE6DBD">
        <w:rPr>
          <w:rFonts w:cs="メイリオ"/>
          <w:noProof/>
        </w:rPr>
        <w:lastRenderedPageBreak/>
        <mc:AlternateContent>
          <mc:Choice Requires="wps">
            <w:drawing>
              <wp:anchor distT="0" distB="0" distL="114300" distR="114300" simplePos="0" relativeHeight="251673088" behindDoc="0" locked="0" layoutInCell="1" allowOverlap="1" wp14:anchorId="75E6D78F" wp14:editId="7DFC4DDD">
                <wp:simplePos x="0" y="0"/>
                <wp:positionH relativeFrom="column">
                  <wp:posOffset>1691640</wp:posOffset>
                </wp:positionH>
                <wp:positionV relativeFrom="paragraph">
                  <wp:posOffset>966470</wp:posOffset>
                </wp:positionV>
                <wp:extent cx="2009775" cy="1047750"/>
                <wp:effectExtent l="0" t="0" r="28575" b="19050"/>
                <wp:wrapNone/>
                <wp:docPr id="159" name="正方形/長方形 159"/>
                <wp:cNvGraphicFramePr/>
                <a:graphic xmlns:a="http://schemas.openxmlformats.org/drawingml/2006/main">
                  <a:graphicData uri="http://schemas.microsoft.com/office/word/2010/wordprocessingShape">
                    <wps:wsp>
                      <wps:cNvSpPr/>
                      <wps:spPr>
                        <a:xfrm>
                          <a:off x="0" y="0"/>
                          <a:ext cx="200977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D3BA4F" id="正方形/長方形 159" o:spid="_x0000_s1026" style="position:absolute;left:0;text-align:left;margin-left:133.2pt;margin-top:76.1pt;width:158.25pt;height:8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" filled="f" strokecolor="red" strokeweight="2pt"/>
            </w:pict>
          </mc:Fallback>
        </mc:AlternateContent>
      </w:r>
      <w:r w:rsidRPr="00CE6DBD">
        <w:rPr>
          <w:rFonts w:cs="メイリオ"/>
          <w:noProof/>
        </w:rPr>
        <w:drawing>
          <wp:inline distT="0" distB="0" distL="0" distR="0" wp14:anchorId="78644B9F" wp14:editId="53441E4E">
            <wp:extent cx="5400000" cy="2754545"/>
            <wp:effectExtent l="19050" t="19050" r="10795" b="2730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7.bmp"/>
                    <pic:cNvPicPr/>
                  </pic:nvPicPr>
                  <pic:blipFill>
                    <a:blip r:embed="rId71">
                      <a:extLst>
                        <a:ext uri="{28A0092B-C50C-407E-A947-70E740481C1C}">
                          <a14:useLocalDpi xmlns:a14="http://schemas.microsoft.com/office/drawing/2010/main" val="0"/>
                        </a:ext>
                      </a:extLst>
                    </a:blip>
                    <a:stretch>
                      <a:fillRect/>
                    </a:stretch>
                  </pic:blipFill>
                  <pic:spPr>
                    <a:xfrm>
                      <a:off x="0" y="0"/>
                      <a:ext cx="5400000" cy="2754545"/>
                    </a:xfrm>
                    <a:prstGeom prst="rect">
                      <a:avLst/>
                    </a:prstGeom>
                    <a:ln>
                      <a:solidFill>
                        <a:schemeClr val="tx1"/>
                      </a:solidFill>
                    </a:ln>
                  </pic:spPr>
                </pic:pic>
              </a:graphicData>
            </a:graphic>
          </wp:inline>
        </w:drawing>
      </w:r>
    </w:p>
    <w:p w14:paraId="54BE307D" w14:textId="2629D67D" w:rsidR="00AA0346" w:rsidRPr="00CE6DBD" w:rsidRDefault="00163FA6" w:rsidP="00AA0346">
      <w:pPr>
        <w:jc w:val="center"/>
        <w:rPr>
          <w:rFonts w:cs="メイリオ"/>
          <w:b/>
        </w:rPr>
      </w:pPr>
      <w:r w:rsidRPr="00CE6DBD">
        <w:rPr>
          <w:rFonts w:cs="メイリオ"/>
          <w:b/>
        </w:rPr>
        <w:t>The Upload screen</w:t>
      </w:r>
    </w:p>
    <w:p w14:paraId="1F571C08" w14:textId="77777777" w:rsidR="00AA0346" w:rsidRPr="00CE6DBD" w:rsidRDefault="00AA0346" w:rsidP="00AA0346">
      <w:pPr>
        <w:rPr>
          <w:rFonts w:cs="メイリオ"/>
        </w:rPr>
      </w:pPr>
    </w:p>
    <w:p w14:paraId="6BDB299B" w14:textId="59730164" w:rsidR="00AA0346" w:rsidRPr="00CE6DBD" w:rsidRDefault="00AA0346" w:rsidP="00AA0346">
      <w:pPr>
        <w:rPr>
          <w:rFonts w:cs="メイリオ"/>
        </w:rPr>
      </w:pPr>
      <w:r w:rsidRPr="00CE6DBD">
        <w:rPr>
          <w:rFonts w:cs="メイリオ"/>
        </w:rPr>
        <w:t>Click the “Upload” button to upload the file. You can add an appropriate message in the comment field.</w:t>
      </w:r>
    </w:p>
    <w:p w14:paraId="51D8232E" w14:textId="77777777" w:rsidR="00AA0346" w:rsidRPr="00CE6DBD" w:rsidRDefault="00AA0346" w:rsidP="00AA0346">
      <w:pPr>
        <w:jc w:val="center"/>
        <w:rPr>
          <w:rFonts w:cs="メイリオ"/>
        </w:rPr>
      </w:pPr>
      <w:r w:rsidRPr="00CE6DBD">
        <w:rPr>
          <w:rFonts w:cs="メイリオ"/>
          <w:noProof/>
        </w:rPr>
        <mc:AlternateContent>
          <mc:Choice Requires="wps">
            <w:drawing>
              <wp:anchor distT="0" distB="0" distL="114300" distR="114300" simplePos="0" relativeHeight="251675136" behindDoc="0" locked="0" layoutInCell="1" allowOverlap="1" wp14:anchorId="761C3E3C" wp14:editId="774B7C76">
                <wp:simplePos x="0" y="0"/>
                <wp:positionH relativeFrom="column">
                  <wp:posOffset>1996440</wp:posOffset>
                </wp:positionH>
                <wp:positionV relativeFrom="paragraph">
                  <wp:posOffset>2077085</wp:posOffset>
                </wp:positionV>
                <wp:extent cx="704850" cy="180975"/>
                <wp:effectExtent l="0" t="0" r="19050" b="28575"/>
                <wp:wrapNone/>
                <wp:docPr id="167" name="正方形/長方形 16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106D7E" id="正方形/長方形 167" o:spid="_x0000_s1026" style="position:absolute;left:0;text-align:left;margin-left:157.2pt;margin-top:163.55pt;width:55.5pt;height:1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" filled="f" strokecolor="red" strokeweight="2pt"/>
            </w:pict>
          </mc:Fallback>
        </mc:AlternateContent>
      </w:r>
      <w:r w:rsidRPr="00CE6DBD">
        <w:rPr>
          <w:rFonts w:cs="メイリオ"/>
          <w:noProof/>
        </w:rPr>
        <w:drawing>
          <wp:inline distT="0" distB="0" distL="0" distR="0" wp14:anchorId="0DD06467" wp14:editId="25F2AAD0">
            <wp:extent cx="5400000" cy="2759090"/>
            <wp:effectExtent l="19050" t="19050" r="10795" b="2222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8.bmp"/>
                    <pic:cNvPicPr/>
                  </pic:nvPicPr>
                  <pic:blipFill>
                    <a:blip r:embed="rId72">
                      <a:extLst>
                        <a:ext uri="{28A0092B-C50C-407E-A947-70E740481C1C}">
                          <a14:useLocalDpi xmlns:a14="http://schemas.microsoft.com/office/drawing/2010/main" val="0"/>
                        </a:ext>
                      </a:extLst>
                    </a:blip>
                    <a:stretch>
                      <a:fillRect/>
                    </a:stretch>
                  </pic:blipFill>
                  <pic:spPr>
                    <a:xfrm>
                      <a:off x="0" y="0"/>
                      <a:ext cx="5400000" cy="2759090"/>
                    </a:xfrm>
                    <a:prstGeom prst="rect">
                      <a:avLst/>
                    </a:prstGeom>
                    <a:ln>
                      <a:solidFill>
                        <a:schemeClr val="tx1"/>
                      </a:solidFill>
                    </a:ln>
                  </pic:spPr>
                </pic:pic>
              </a:graphicData>
            </a:graphic>
          </wp:inline>
        </w:drawing>
      </w:r>
    </w:p>
    <w:p w14:paraId="6BCA8FEC" w14:textId="31CFE13E" w:rsidR="00AA0346" w:rsidRPr="00CE6DBD" w:rsidRDefault="00163FA6" w:rsidP="00AA0346">
      <w:pPr>
        <w:jc w:val="center"/>
        <w:rPr>
          <w:rFonts w:cs="メイリオ"/>
          <w:b/>
        </w:rPr>
      </w:pPr>
      <w:r w:rsidRPr="00CE6DBD">
        <w:rPr>
          <w:rFonts w:cs="メイリオ"/>
          <w:b/>
        </w:rPr>
        <w:t>The Upload screen</w:t>
      </w:r>
    </w:p>
    <w:p w14:paraId="5500465F" w14:textId="5D7E4EDD" w:rsidR="00AA0346" w:rsidRPr="00CE6DBD" w:rsidRDefault="00AA0346" w:rsidP="00AA0346">
      <w:pPr>
        <w:rPr>
          <w:rFonts w:cs="メイリオ"/>
        </w:rPr>
      </w:pPr>
    </w:p>
    <w:p w14:paraId="7EA107F4" w14:textId="19ADA3CF" w:rsidR="00BC74DC" w:rsidRPr="00CE6DBD" w:rsidRDefault="004753D4" w:rsidP="004753D4">
      <w:pPr>
        <w:rPr>
          <w:rFonts w:cs="メイリオ"/>
        </w:rPr>
      </w:pPr>
      <w:r w:rsidRPr="00CE6DBD">
        <w:rPr>
          <w:rFonts w:cs="メイリオ"/>
        </w:rPr>
        <w:t>A dialog is displayed when the upload is complete.</w:t>
      </w:r>
    </w:p>
    <w:p w14:paraId="02BB104F" w14:textId="77777777" w:rsidR="004753D4" w:rsidRPr="00CE6DBD" w:rsidRDefault="004753D4" w:rsidP="004753D4">
      <w:pPr>
        <w:jc w:val="center"/>
        <w:rPr>
          <w:rFonts w:cs="メイリオ"/>
        </w:rPr>
      </w:pPr>
      <w:r w:rsidRPr="00CE6DBD">
        <w:rPr>
          <w:rFonts w:cs="メイリオ"/>
          <w:noProof/>
        </w:rPr>
        <w:lastRenderedPageBreak/>
        <w:drawing>
          <wp:inline distT="0" distB="0" distL="0" distR="0" wp14:anchorId="405F19B5" wp14:editId="698FAF6C">
            <wp:extent cx="5400000" cy="2754545"/>
            <wp:effectExtent l="19050" t="19050" r="10795" b="2730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23.bmp"/>
                    <pic:cNvPicPr/>
                  </pic:nvPicPr>
                  <pic:blipFill>
                    <a:blip r:embed="rId73">
                      <a:extLst>
                        <a:ext uri="{28A0092B-C50C-407E-A947-70E740481C1C}">
                          <a14:useLocalDpi xmlns:a14="http://schemas.microsoft.com/office/drawing/2010/main" val="0"/>
                        </a:ext>
                      </a:extLst>
                    </a:blip>
                    <a:stretch>
                      <a:fillRect/>
                    </a:stretch>
                  </pic:blipFill>
                  <pic:spPr>
                    <a:xfrm>
                      <a:off x="0" y="0"/>
                      <a:ext cx="5400000" cy="2754545"/>
                    </a:xfrm>
                    <a:prstGeom prst="rect">
                      <a:avLst/>
                    </a:prstGeom>
                    <a:ln>
                      <a:solidFill>
                        <a:schemeClr val="tx1"/>
                      </a:solidFill>
                    </a:ln>
                  </pic:spPr>
                </pic:pic>
              </a:graphicData>
            </a:graphic>
          </wp:inline>
        </w:drawing>
      </w:r>
    </w:p>
    <w:p w14:paraId="5D6D5321" w14:textId="32168A79" w:rsidR="004753D4" w:rsidRPr="00CE6DBD" w:rsidRDefault="00163FA6" w:rsidP="004753D4">
      <w:pPr>
        <w:jc w:val="center"/>
        <w:rPr>
          <w:rFonts w:cs="メイリオ"/>
          <w:b/>
        </w:rPr>
      </w:pPr>
      <w:r w:rsidRPr="00CE6DBD">
        <w:rPr>
          <w:rFonts w:cs="メイリオ"/>
          <w:b/>
        </w:rPr>
        <w:t>The Upload Complete dialog</w:t>
      </w:r>
    </w:p>
    <w:p w14:paraId="461B0E2E" w14:textId="77777777" w:rsidR="004753D4" w:rsidRPr="00CE6DBD" w:rsidRDefault="004753D4" w:rsidP="004753D4">
      <w:pPr>
        <w:rPr>
          <w:rFonts w:cs="メイリオ"/>
        </w:rPr>
      </w:pPr>
    </w:p>
    <w:p w14:paraId="16FBC87D" w14:textId="2AD8BB36" w:rsidR="004753D4" w:rsidRPr="00CE6DBD" w:rsidRDefault="004753D4" w:rsidP="004753D4">
      <w:pPr>
        <w:rPr>
          <w:rFonts w:cs="メイリオ"/>
        </w:rPr>
      </w:pPr>
      <w:r w:rsidRPr="00CE6DBD">
        <w:rPr>
          <w:rFonts w:cs="メイリオ"/>
        </w:rPr>
        <w:t>After the upload is complete, you can confirm that the file is displayed on the Delivery Folder screen.</w:t>
      </w:r>
    </w:p>
    <w:p w14:paraId="54472BB7" w14:textId="77777777" w:rsidR="004753D4" w:rsidRPr="00CE6DBD" w:rsidRDefault="004753D4" w:rsidP="004753D4">
      <w:pPr>
        <w:jc w:val="center"/>
        <w:rPr>
          <w:rFonts w:cs="メイリオ"/>
        </w:rPr>
      </w:pPr>
      <w:r w:rsidRPr="00CE6DBD">
        <w:rPr>
          <w:rFonts w:cs="メイリオ"/>
          <w:noProof/>
        </w:rPr>
        <w:drawing>
          <wp:inline distT="0" distB="0" distL="0" distR="0" wp14:anchorId="511D339A" wp14:editId="4849B579">
            <wp:extent cx="5400000" cy="1372727"/>
            <wp:effectExtent l="19050" t="19050" r="10795" b="184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2-5.png"/>
                    <pic:cNvPicPr/>
                  </pic:nvPicPr>
                  <pic:blipFill>
                    <a:blip r:embed="rId74">
                      <a:extLst>
                        <a:ext uri="{28A0092B-C50C-407E-A947-70E740481C1C}">
                          <a14:useLocalDpi xmlns:a14="http://schemas.microsoft.com/office/drawing/2010/main" val="0"/>
                        </a:ext>
                      </a:extLst>
                    </a:blip>
                    <a:stretch>
                      <a:fillRect/>
                    </a:stretch>
                  </pic:blipFill>
                  <pic:spPr>
                    <a:xfrm>
                      <a:off x="0" y="0"/>
                      <a:ext cx="5400000" cy="1372727"/>
                    </a:xfrm>
                    <a:prstGeom prst="rect">
                      <a:avLst/>
                    </a:prstGeom>
                    <a:ln>
                      <a:solidFill>
                        <a:schemeClr val="tx1"/>
                      </a:solidFill>
                    </a:ln>
                  </pic:spPr>
                </pic:pic>
              </a:graphicData>
            </a:graphic>
          </wp:inline>
        </w:drawing>
      </w:r>
    </w:p>
    <w:p w14:paraId="4964F02F" w14:textId="30148959" w:rsidR="004753D4" w:rsidRPr="00CE6DBD" w:rsidRDefault="0014733A" w:rsidP="004753D4">
      <w:pPr>
        <w:jc w:val="center"/>
        <w:rPr>
          <w:rFonts w:cs="メイリオ"/>
        </w:rPr>
      </w:pPr>
      <w:r w:rsidRPr="00CE6DBD">
        <w:rPr>
          <w:rFonts w:cs="メイリオ"/>
          <w:b/>
        </w:rPr>
        <w:t>The Delivery Folder screen</w:t>
      </w:r>
    </w:p>
    <w:p w14:paraId="51A459E3" w14:textId="77777777" w:rsidR="004753D4" w:rsidRPr="00CE6DBD" w:rsidRDefault="004753D4" w:rsidP="00AA0346">
      <w:pPr>
        <w:rPr>
          <w:rFonts w:cs="メイリオ"/>
        </w:rPr>
      </w:pPr>
    </w:p>
    <w:p w14:paraId="780F1AC9" w14:textId="701671ED" w:rsidR="002E2018" w:rsidRPr="00CE6DBD" w:rsidRDefault="006E118D" w:rsidP="00AA0346">
      <w:pPr>
        <w:rPr>
          <w:rFonts w:cs="メイリオ"/>
        </w:rPr>
      </w:pPr>
      <w:r w:rsidRPr="00CE6DBD">
        <w:rPr>
          <w:rFonts w:cs="メイリオ"/>
        </w:rPr>
        <w:t>Note that when accessing the URL, administrator settings may require logging in using a Web Publication Password, e-mail authentication, or a random password.</w:t>
      </w:r>
    </w:p>
    <w:p w14:paraId="4B775FB7" w14:textId="77777777" w:rsidR="002E2018" w:rsidRPr="00CE6DBD" w:rsidRDefault="002E2018" w:rsidP="00AA0346">
      <w:pPr>
        <w:rPr>
          <w:rFonts w:cs="メイリオ"/>
        </w:rPr>
      </w:pPr>
    </w:p>
    <w:p w14:paraId="06988B3F" w14:textId="7E0D5F9F" w:rsidR="00AA0346" w:rsidRPr="00CE6DBD" w:rsidRDefault="003B5E0C" w:rsidP="00AA0346">
      <w:pPr>
        <w:rPr>
          <w:rFonts w:cs="メイリオ"/>
        </w:rPr>
      </w:pPr>
      <w:r w:rsidRPr="00CE6DBD">
        <w:rPr>
          <w:rFonts w:cs="メイリオ"/>
        </w:rPr>
        <w:t>For details, see “</w:t>
      </w:r>
      <w:hyperlink w:anchor="_公開パスワードによるログイン" w:history="1">
        <w:r w:rsidRPr="00CE6DBD">
          <w:rPr>
            <w:rStyle w:val="af0"/>
            <w:rFonts w:cs="メイリオ"/>
          </w:rPr>
          <w:t>3.5.3. Logging on using a Web Publication Password</w:t>
        </w:r>
      </w:hyperlink>
      <w:r w:rsidRPr="00CE6DBD">
        <w:rPr>
          <w:rFonts w:cs="メイリオ"/>
        </w:rPr>
        <w:t>” and “</w:t>
      </w:r>
      <w:hyperlink w:anchor="_メール認証によるログイン" w:history="1">
        <w:r w:rsidRPr="00CE6DBD">
          <w:rPr>
            <w:rStyle w:val="af0"/>
            <w:rFonts w:cs="メイリオ"/>
          </w:rPr>
          <w:t>3.5.4. Logging on using e-mail authentication</w:t>
        </w:r>
      </w:hyperlink>
      <w:r w:rsidRPr="00CE6DBD">
        <w:rPr>
          <w:rFonts w:cs="メイリオ"/>
        </w:rPr>
        <w:t>.”</w:t>
      </w:r>
    </w:p>
    <w:p w14:paraId="645C42B0" w14:textId="61D805B2" w:rsidR="00BC74DC" w:rsidRPr="00CE6DBD" w:rsidRDefault="00BC74DC">
      <w:pPr>
        <w:adjustRightInd/>
        <w:snapToGrid/>
        <w:rPr>
          <w:rFonts w:cs="メイリオ"/>
          <w:kern w:val="24"/>
          <w:szCs w:val="24"/>
          <w:lang w:eastAsia="ar-SA"/>
        </w:rPr>
      </w:pPr>
    </w:p>
    <w:p w14:paraId="4F0BEC41" w14:textId="443E9611" w:rsidR="008B0192" w:rsidRPr="00CE6DBD" w:rsidRDefault="00652503" w:rsidP="008B0192">
      <w:pPr>
        <w:pStyle w:val="3"/>
        <w:ind w:left="-12"/>
        <w:rPr>
          <w:rFonts w:hAnsi="メイリオ" w:cs="メイリオ"/>
        </w:rPr>
      </w:pPr>
      <w:bookmarkStart w:id="66" w:name="_公開パスワードによるログイン"/>
      <w:bookmarkStart w:id="67" w:name="_Toc53409969"/>
      <w:bookmarkStart w:id="68" w:name="_Toc63779764"/>
      <w:bookmarkEnd w:id="66"/>
      <w:r w:rsidRPr="00CE6DBD">
        <w:rPr>
          <w:rFonts w:hAnsi="メイリオ" w:cs="メイリオ"/>
        </w:rPr>
        <w:t>Logging in using a Web Publication Password</w:t>
      </w:r>
      <w:bookmarkEnd w:id="67"/>
      <w:bookmarkEnd w:id="68"/>
    </w:p>
    <w:p w14:paraId="1D57B4EB" w14:textId="03F71296" w:rsidR="009A5137" w:rsidRPr="00CE6DBD" w:rsidRDefault="009A5137" w:rsidP="008B0192">
      <w:pPr>
        <w:rPr>
          <w:rFonts w:cs="メイリオ"/>
        </w:rPr>
      </w:pPr>
      <w:r w:rsidRPr="00CE6DBD">
        <w:rPr>
          <w:rFonts w:cs="メイリオ"/>
        </w:rPr>
        <w:t>When using a web browser to access the URL, the Login screen may be displayed.</w:t>
      </w:r>
    </w:p>
    <w:p w14:paraId="1C378F18" w14:textId="5129F45F" w:rsidR="009A5137" w:rsidRPr="00CE6DBD" w:rsidRDefault="009A5137" w:rsidP="008B0192">
      <w:pPr>
        <w:rPr>
          <w:rFonts w:cs="メイリオ"/>
        </w:rPr>
      </w:pPr>
      <w:r w:rsidRPr="00CE6DBD">
        <w:rPr>
          <w:rFonts w:cs="メイリオ"/>
        </w:rPr>
        <w:lastRenderedPageBreak/>
        <w:t>In that case, input the password delivered by a separate e-mail from the user receiving the file, then click the “Login” button.</w:t>
      </w:r>
    </w:p>
    <w:p w14:paraId="647AFFBD" w14:textId="77777777" w:rsidR="008B0192" w:rsidRPr="00CE6DBD" w:rsidRDefault="008B0192" w:rsidP="008B0192">
      <w:pPr>
        <w:jc w:val="center"/>
        <w:rPr>
          <w:rFonts w:cs="メイリオ"/>
        </w:rPr>
      </w:pPr>
      <w:r w:rsidRPr="00CE6DBD">
        <w:rPr>
          <w:rFonts w:cs="メイリオ"/>
          <w:noProof/>
        </w:rPr>
        <w:drawing>
          <wp:inline distT="0" distB="0" distL="0" distR="0" wp14:anchorId="43EB42B0" wp14:editId="4EC3CABB">
            <wp:extent cx="2553321" cy="1983784"/>
            <wp:effectExtent l="19050" t="19050" r="19050" b="1651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bwMode="auto">
                    <a:xfrm>
                      <a:off x="0" y="0"/>
                      <a:ext cx="2553321" cy="1983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B1E4C7" w14:textId="624B7010" w:rsidR="008B0192" w:rsidRPr="00CE6DBD" w:rsidRDefault="008B0192" w:rsidP="008B0192">
      <w:pPr>
        <w:jc w:val="center"/>
        <w:rPr>
          <w:rFonts w:cs="メイリオ"/>
          <w:b/>
        </w:rPr>
      </w:pPr>
      <w:r w:rsidRPr="00CE6DBD">
        <w:rPr>
          <w:rFonts w:cs="メイリオ"/>
          <w:b/>
        </w:rPr>
        <w:t>The Login screen when accessing a published URL</w:t>
      </w:r>
    </w:p>
    <w:p w14:paraId="5E36AE53" w14:textId="77777777" w:rsidR="009A5137" w:rsidRPr="00CE6DBD" w:rsidRDefault="009A5137" w:rsidP="009A5137">
      <w:pPr>
        <w:rPr>
          <w:rFonts w:cs="メイリオ"/>
        </w:rPr>
      </w:pPr>
    </w:p>
    <w:p w14:paraId="72CA9D49" w14:textId="77777777" w:rsidR="009A5137" w:rsidRPr="00CE6DBD" w:rsidRDefault="009A5137" w:rsidP="009A5137">
      <w:pPr>
        <w:jc w:val="center"/>
        <w:rPr>
          <w:rFonts w:cs="メイリオ"/>
        </w:rPr>
      </w:pPr>
      <w:r w:rsidRPr="00CE6DBD">
        <w:rPr>
          <w:rFonts w:cs="メイリオ"/>
          <w:noProof/>
        </w:rPr>
        <w:drawing>
          <wp:inline distT="0" distB="0" distL="0" distR="0" wp14:anchorId="595F4CA0" wp14:editId="484557BA">
            <wp:extent cx="4680000" cy="1364389"/>
            <wp:effectExtent l="19050" t="19050" r="25400" b="2667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3-3-3-3.png"/>
                    <pic:cNvPicPr/>
                  </pic:nvPicPr>
                  <pic:blipFill>
                    <a:blip r:embed="rId76">
                      <a:extLst>
                        <a:ext uri="{28A0092B-C50C-407E-A947-70E740481C1C}">
                          <a14:useLocalDpi xmlns:a14="http://schemas.microsoft.com/office/drawing/2010/main" val="0"/>
                        </a:ext>
                      </a:extLst>
                    </a:blip>
                    <a:stretch>
                      <a:fillRect/>
                    </a:stretch>
                  </pic:blipFill>
                  <pic:spPr>
                    <a:xfrm>
                      <a:off x="0" y="0"/>
                      <a:ext cx="4680000" cy="1364389"/>
                    </a:xfrm>
                    <a:prstGeom prst="rect">
                      <a:avLst/>
                    </a:prstGeom>
                    <a:ln>
                      <a:solidFill>
                        <a:schemeClr val="tx1"/>
                      </a:solidFill>
                    </a:ln>
                  </pic:spPr>
                </pic:pic>
              </a:graphicData>
            </a:graphic>
          </wp:inline>
        </w:drawing>
      </w:r>
    </w:p>
    <w:p w14:paraId="6200F261" w14:textId="0804988C" w:rsidR="009A5137" w:rsidRPr="00CE6DBD" w:rsidRDefault="009A5137" w:rsidP="009A5137">
      <w:pPr>
        <w:jc w:val="center"/>
        <w:rPr>
          <w:rFonts w:cs="メイリオ"/>
          <w:b/>
        </w:rPr>
      </w:pPr>
      <w:r w:rsidRPr="00CE6DBD">
        <w:rPr>
          <w:rFonts w:cs="メイリオ"/>
          <w:b/>
        </w:rPr>
        <w:t>Example password e-mail</w:t>
      </w:r>
    </w:p>
    <w:p w14:paraId="5D238BEF" w14:textId="77777777" w:rsidR="009A5137" w:rsidRPr="00CE6DBD" w:rsidRDefault="009A5137" w:rsidP="008B0192">
      <w:pPr>
        <w:rPr>
          <w:rFonts w:cs="メイリオ"/>
        </w:rPr>
      </w:pPr>
    </w:p>
    <w:p w14:paraId="59857552" w14:textId="5E579DC8" w:rsidR="008B0192" w:rsidRPr="00CE6DBD" w:rsidRDefault="008B0192" w:rsidP="008B0192">
      <w:pPr>
        <w:adjustRightInd/>
        <w:snapToGrid/>
        <w:rPr>
          <w:rFonts w:cs="メイリオ"/>
        </w:rPr>
      </w:pPr>
      <w:r w:rsidRPr="00CE6DBD">
        <w:rPr>
          <w:rFonts w:cs="メイリオ"/>
        </w:rPr>
        <w:t>After a successful login, the Web Publication or Delivery Folder screen is displayed.</w:t>
      </w:r>
    </w:p>
    <w:p w14:paraId="3384CCE1" w14:textId="77777777" w:rsidR="002E2018" w:rsidRPr="00CE6DBD" w:rsidRDefault="002E2018" w:rsidP="008B0192">
      <w:pPr>
        <w:adjustRightInd/>
        <w:snapToGrid/>
        <w:rPr>
          <w:rFonts w:cs="メイリオ"/>
        </w:rPr>
      </w:pPr>
    </w:p>
    <w:p w14:paraId="50BAF8B9" w14:textId="46739CB2" w:rsidR="002E2018" w:rsidRPr="00CE6DBD" w:rsidRDefault="00E454AE" w:rsidP="008B0192">
      <w:pPr>
        <w:adjustRightInd/>
        <w:snapToGrid/>
        <w:rPr>
          <w:rFonts w:cs="メイリオ"/>
        </w:rPr>
      </w:pPr>
      <w:r w:rsidRPr="00CE6DBD">
        <w:rPr>
          <w:rFonts w:cs="メイリオ"/>
        </w:rPr>
        <w:t>Note that user settings for the Web Publication or Delivery Folder functions may also require logging in using e-mail authentication.</w:t>
      </w:r>
    </w:p>
    <w:p w14:paraId="0D50D60B" w14:textId="77777777" w:rsidR="00EF4DCA" w:rsidRPr="00CE6DBD" w:rsidRDefault="00EF4DCA" w:rsidP="008B0192">
      <w:pPr>
        <w:adjustRightInd/>
        <w:snapToGrid/>
        <w:rPr>
          <w:rFonts w:cs="メイリオ"/>
        </w:rPr>
      </w:pPr>
    </w:p>
    <w:p w14:paraId="7E95164E" w14:textId="7E5CFF4C" w:rsidR="00E454AE" w:rsidRPr="00CE6DBD" w:rsidRDefault="00E454AE" w:rsidP="008B0192">
      <w:pPr>
        <w:adjustRightInd/>
        <w:snapToGrid/>
        <w:rPr>
          <w:rFonts w:cs="メイリオ"/>
          <w:kern w:val="24"/>
          <w:szCs w:val="24"/>
        </w:rPr>
      </w:pPr>
      <w:r w:rsidRPr="00CE6DBD">
        <w:rPr>
          <w:rFonts w:cs="メイリオ"/>
        </w:rPr>
        <w:t>See the next section for details.</w:t>
      </w:r>
    </w:p>
    <w:p w14:paraId="0CB37A14" w14:textId="375F58DA" w:rsidR="00566CF3" w:rsidRPr="00CE6DBD" w:rsidRDefault="00566CF3">
      <w:pPr>
        <w:adjustRightInd/>
        <w:snapToGrid/>
        <w:rPr>
          <w:rFonts w:cs="メイリオ"/>
          <w:kern w:val="24"/>
          <w:szCs w:val="24"/>
          <w:lang w:eastAsia="ar-SA"/>
        </w:rPr>
      </w:pPr>
    </w:p>
    <w:p w14:paraId="7177A492" w14:textId="7F2C13A5" w:rsidR="00BD5E85" w:rsidRPr="00CE6DBD" w:rsidRDefault="00515AB2" w:rsidP="008B0192">
      <w:pPr>
        <w:pStyle w:val="3"/>
        <w:ind w:left="-12"/>
        <w:rPr>
          <w:rFonts w:hAnsi="メイリオ" w:cs="メイリオ"/>
        </w:rPr>
      </w:pPr>
      <w:bookmarkStart w:id="69" w:name="_メール認証によるログイン"/>
      <w:bookmarkStart w:id="70" w:name="_Toc53409970"/>
      <w:bookmarkStart w:id="71" w:name="_Toc63779765"/>
      <w:bookmarkEnd w:id="69"/>
      <w:r w:rsidRPr="00CE6DBD">
        <w:rPr>
          <w:rFonts w:hAnsi="メイリオ" w:cs="メイリオ"/>
        </w:rPr>
        <w:t>Logging in using e-mail authentication</w:t>
      </w:r>
      <w:bookmarkEnd w:id="70"/>
      <w:bookmarkEnd w:id="71"/>
    </w:p>
    <w:p w14:paraId="527FD4AC" w14:textId="20A0441F" w:rsidR="00554D52" w:rsidRPr="00CE6DBD" w:rsidRDefault="00554D52" w:rsidP="008B0192">
      <w:pPr>
        <w:rPr>
          <w:rFonts w:cs="メイリオ"/>
        </w:rPr>
      </w:pPr>
      <w:r w:rsidRPr="00CE6DBD">
        <w:rPr>
          <w:rFonts w:cs="メイリオ"/>
        </w:rPr>
        <w:t>If the E-mail Authentication screen is displayed when accessing a published URL created by the Web Publication or Delivery Folder functions, enter your e-mail address, then click the “Get Password” button.</w:t>
      </w:r>
    </w:p>
    <w:p w14:paraId="7838BD0E" w14:textId="12F102E7" w:rsidR="00554D52" w:rsidRPr="00CE6DBD" w:rsidRDefault="00554D52" w:rsidP="00DA301D">
      <w:pPr>
        <w:pStyle w:val="af5"/>
        <w:numPr>
          <w:ilvl w:val="0"/>
          <w:numId w:val="10"/>
        </w:numPr>
        <w:ind w:leftChars="0"/>
        <w:rPr>
          <w:rFonts w:cs="メイリオ"/>
        </w:rPr>
      </w:pPr>
      <w:r w:rsidRPr="00CE6DBD">
        <w:rPr>
          <w:rFonts w:cs="メイリオ"/>
        </w:rPr>
        <w:lastRenderedPageBreak/>
        <w:t>The screen below is the E-mail Authentication screen for the Web Publication function.</w:t>
      </w:r>
    </w:p>
    <w:p w14:paraId="49EEFEB2" w14:textId="0FA7EC3C" w:rsidR="008B0192" w:rsidRPr="00CE6DBD" w:rsidRDefault="007338DD" w:rsidP="008B0192">
      <w:pPr>
        <w:jc w:val="center"/>
        <w:rPr>
          <w:rFonts w:cs="メイリオ"/>
        </w:rPr>
      </w:pPr>
      <w:r w:rsidRPr="00CE6DBD">
        <w:rPr>
          <w:rFonts w:cs="メイリオ"/>
          <w:noProof/>
        </w:rPr>
        <mc:AlternateContent>
          <mc:Choice Requires="wps">
            <w:drawing>
              <wp:anchor distT="0" distB="0" distL="114300" distR="114300" simplePos="0" relativeHeight="251644416" behindDoc="0" locked="0" layoutInCell="1" allowOverlap="1" wp14:anchorId="522BB1B3" wp14:editId="274354B6">
                <wp:simplePos x="0" y="0"/>
                <wp:positionH relativeFrom="column">
                  <wp:posOffset>2929890</wp:posOffset>
                </wp:positionH>
                <wp:positionV relativeFrom="paragraph">
                  <wp:posOffset>2235200</wp:posOffset>
                </wp:positionV>
                <wp:extent cx="1038225" cy="180975"/>
                <wp:effectExtent l="0" t="0" r="28575" b="28575"/>
                <wp:wrapNone/>
                <wp:docPr id="346" name="正方形/長方形 346"/>
                <wp:cNvGraphicFramePr/>
                <a:graphic xmlns:a="http://schemas.openxmlformats.org/drawingml/2006/main">
                  <a:graphicData uri="http://schemas.microsoft.com/office/word/2010/wordprocessingShape">
                    <wps:wsp>
                      <wps:cNvSpPr/>
                      <wps:spPr>
                        <a:xfrm>
                          <a:off x="0" y="0"/>
                          <a:ext cx="10382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64298C" id="正方形/長方形 346" o:spid="_x0000_s1026" style="position:absolute;left:0;text-align:left;margin-left:230.7pt;margin-top:176pt;width:81.75pt;height:1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" filled="f" strokecolor="red" strokeweight="2pt"/>
            </w:pict>
          </mc:Fallback>
        </mc:AlternateContent>
      </w:r>
      <w:r w:rsidRPr="00CE6DBD">
        <w:rPr>
          <w:rFonts w:cs="メイリオ"/>
          <w:noProof/>
        </w:rPr>
        <mc:AlternateContent>
          <mc:Choice Requires="wps">
            <w:drawing>
              <wp:anchor distT="0" distB="0" distL="114300" distR="114300" simplePos="0" relativeHeight="251642368" behindDoc="0" locked="0" layoutInCell="1" allowOverlap="1" wp14:anchorId="675D5F3C" wp14:editId="5D15914C">
                <wp:simplePos x="0" y="0"/>
                <wp:positionH relativeFrom="column">
                  <wp:posOffset>1386840</wp:posOffset>
                </wp:positionH>
                <wp:positionV relativeFrom="paragraph">
                  <wp:posOffset>2242820</wp:posOffset>
                </wp:positionV>
                <wp:extent cx="1476375" cy="171450"/>
                <wp:effectExtent l="0" t="0" r="28575" b="19050"/>
                <wp:wrapNone/>
                <wp:docPr id="345" name="正方形/長方形 345"/>
                <wp:cNvGraphicFramePr/>
                <a:graphic xmlns:a="http://schemas.openxmlformats.org/drawingml/2006/main">
                  <a:graphicData uri="http://schemas.microsoft.com/office/word/2010/wordprocessingShape">
                    <wps:wsp>
                      <wps:cNvSpPr/>
                      <wps:spPr>
                        <a:xfrm>
                          <a:off x="0" y="0"/>
                          <a:ext cx="1476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C8D9A2" id="正方形/長方形 345" o:spid="_x0000_s1026" style="position:absolute;left:0;text-align:left;margin-left:109.2pt;margin-top:176.6pt;width:116.25pt;height: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" filled="f" strokecolor="red" strokeweight="2pt"/>
            </w:pict>
          </mc:Fallback>
        </mc:AlternateContent>
      </w:r>
      <w:r w:rsidRPr="00CE6DBD">
        <w:rPr>
          <w:rFonts w:cs="メイリオ"/>
          <w:noProof/>
        </w:rPr>
        <w:drawing>
          <wp:inline distT="0" distB="0" distL="0" distR="0" wp14:anchorId="1416EEE1" wp14:editId="1F73FFE1">
            <wp:extent cx="2880000" cy="2741032"/>
            <wp:effectExtent l="19050" t="19050" r="15875" b="215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bwMode="auto">
                    <a:xfrm>
                      <a:off x="0" y="0"/>
                      <a:ext cx="2880000" cy="27410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ADD844" w14:textId="5691933F" w:rsidR="008B0192" w:rsidRPr="00CE6DBD" w:rsidRDefault="00515AB2" w:rsidP="008B0192">
      <w:pPr>
        <w:jc w:val="center"/>
        <w:rPr>
          <w:rFonts w:cs="メイリオ"/>
          <w:b/>
        </w:rPr>
      </w:pPr>
      <w:r w:rsidRPr="00CE6DBD">
        <w:rPr>
          <w:rFonts w:cs="メイリオ"/>
          <w:b/>
        </w:rPr>
        <w:t xml:space="preserve">The E-mail Authentication Login screen </w:t>
      </w:r>
      <w:r w:rsidR="00566CF3" w:rsidRPr="00CE6DBD">
        <w:rPr>
          <w:rFonts w:cs="メイリオ"/>
          <w:b/>
        </w:rPr>
        <w:br/>
      </w:r>
      <w:r w:rsidRPr="00CE6DBD">
        <w:rPr>
          <w:rFonts w:cs="メイリオ"/>
          <w:b/>
        </w:rPr>
        <w:t>(for the Web Publication function)</w:t>
      </w:r>
    </w:p>
    <w:p w14:paraId="584E8E3B" w14:textId="65EFDCD7" w:rsidR="008B0192" w:rsidRPr="00CE6DBD" w:rsidRDefault="008B0192" w:rsidP="008B0192">
      <w:pPr>
        <w:rPr>
          <w:rFonts w:cs="メイリオ"/>
        </w:rPr>
      </w:pPr>
    </w:p>
    <w:p w14:paraId="3DF80E94" w14:textId="60E1AAFD" w:rsidR="00566CF3" w:rsidRPr="00CE6DBD" w:rsidRDefault="00FE70AA" w:rsidP="008B0192">
      <w:pPr>
        <w:rPr>
          <w:rFonts w:cs="メイリオ"/>
        </w:rPr>
      </w:pPr>
      <w:r w:rsidRPr="00CE6DBD">
        <w:rPr>
          <w:rFonts w:cs="メイリオ"/>
        </w:rPr>
        <w:t>The Password Entry screen is shown, and an e-mail containing a single-use password will be sent. Enter the password on this screen and click the “Submit Password” button.</w:t>
      </w:r>
    </w:p>
    <w:p w14:paraId="58B34C11" w14:textId="57558E7C" w:rsidR="008B0192" w:rsidRPr="00CE6DBD" w:rsidRDefault="00417CCA" w:rsidP="008B0192">
      <w:pPr>
        <w:jc w:val="center"/>
        <w:rPr>
          <w:rFonts w:cs="メイリオ"/>
        </w:rPr>
      </w:pPr>
      <w:r w:rsidRPr="00CE6DBD">
        <w:rPr>
          <w:rFonts w:cs="メイリオ"/>
          <w:noProof/>
        </w:rPr>
        <mc:AlternateContent>
          <mc:Choice Requires="wps">
            <w:drawing>
              <wp:anchor distT="0" distB="0" distL="114300" distR="114300" simplePos="0" relativeHeight="251650560" behindDoc="0" locked="0" layoutInCell="1" allowOverlap="1" wp14:anchorId="3DE69EAB" wp14:editId="402C2A76">
                <wp:simplePos x="0" y="0"/>
                <wp:positionH relativeFrom="column">
                  <wp:posOffset>1396365</wp:posOffset>
                </wp:positionH>
                <wp:positionV relativeFrom="paragraph">
                  <wp:posOffset>2099945</wp:posOffset>
                </wp:positionV>
                <wp:extent cx="1476375" cy="171450"/>
                <wp:effectExtent l="0" t="0" r="28575" b="19050"/>
                <wp:wrapNone/>
                <wp:docPr id="349" name="正方形/長方形 349"/>
                <wp:cNvGraphicFramePr/>
                <a:graphic xmlns:a="http://schemas.openxmlformats.org/drawingml/2006/main">
                  <a:graphicData uri="http://schemas.microsoft.com/office/word/2010/wordprocessingShape">
                    <wps:wsp>
                      <wps:cNvSpPr/>
                      <wps:spPr>
                        <a:xfrm>
                          <a:off x="0" y="0"/>
                          <a:ext cx="1476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2A539D" id="正方形/長方形 349" o:spid="_x0000_s1026" style="position:absolute;left:0;text-align:left;margin-left:109.95pt;margin-top:165.35pt;width:116.2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" filled="f" strokecolor="red" strokeweight="2pt"/>
            </w:pict>
          </mc:Fallback>
        </mc:AlternateContent>
      </w:r>
      <w:r w:rsidRPr="00CE6DBD">
        <w:rPr>
          <w:rFonts w:cs="メイリオ"/>
          <w:noProof/>
        </w:rPr>
        <mc:AlternateContent>
          <mc:Choice Requires="wps">
            <w:drawing>
              <wp:anchor distT="0" distB="0" distL="114300" distR="114300" simplePos="0" relativeHeight="251652608" behindDoc="0" locked="0" layoutInCell="1" allowOverlap="1" wp14:anchorId="6EFEB956" wp14:editId="7965D4E5">
                <wp:simplePos x="0" y="0"/>
                <wp:positionH relativeFrom="column">
                  <wp:posOffset>2920365</wp:posOffset>
                </wp:positionH>
                <wp:positionV relativeFrom="paragraph">
                  <wp:posOffset>2101850</wp:posOffset>
                </wp:positionV>
                <wp:extent cx="1028700" cy="171450"/>
                <wp:effectExtent l="0" t="0" r="19050" b="19050"/>
                <wp:wrapNone/>
                <wp:docPr id="350" name="正方形/長方形 350"/>
                <wp:cNvGraphicFramePr/>
                <a:graphic xmlns:a="http://schemas.openxmlformats.org/drawingml/2006/main">
                  <a:graphicData uri="http://schemas.microsoft.com/office/word/2010/wordprocessingShape">
                    <wps:wsp>
                      <wps:cNvSpPr/>
                      <wps:spPr>
                        <a:xfrm>
                          <a:off x="0" y="0"/>
                          <a:ext cx="1028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6B753F" id="正方形/長方形 350" o:spid="_x0000_s1026" style="position:absolute;left:0;text-align:left;margin-left:229.95pt;margin-top:165.5pt;width:8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" filled="f" strokecolor="red" strokeweight="2pt"/>
            </w:pict>
          </mc:Fallback>
        </mc:AlternateContent>
      </w:r>
      <w:r w:rsidRPr="00CE6DBD">
        <w:rPr>
          <w:rFonts w:cs="メイリオ"/>
          <w:noProof/>
        </w:rPr>
        <w:drawing>
          <wp:inline distT="0" distB="0" distL="0" distR="0" wp14:anchorId="2864C04C" wp14:editId="52A541D6">
            <wp:extent cx="2880000" cy="2735760"/>
            <wp:effectExtent l="19050" t="19050" r="1587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bwMode="auto">
                    <a:xfrm>
                      <a:off x="0" y="0"/>
                      <a:ext cx="2880000" cy="27357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7A11D2" w14:textId="083CBCEA" w:rsidR="008B0192" w:rsidRPr="00CE6DBD" w:rsidRDefault="002A3867" w:rsidP="008B0192">
      <w:pPr>
        <w:jc w:val="center"/>
        <w:rPr>
          <w:rFonts w:cs="メイリオ"/>
        </w:rPr>
      </w:pPr>
      <w:r w:rsidRPr="00CE6DBD">
        <w:rPr>
          <w:rFonts w:cs="メイリオ"/>
          <w:b/>
        </w:rPr>
        <w:t xml:space="preserve">The E-mail Authentication Login screen </w:t>
      </w:r>
      <w:r w:rsidR="00566CF3" w:rsidRPr="00CE6DBD">
        <w:rPr>
          <w:rFonts w:cs="メイリオ"/>
          <w:b/>
        </w:rPr>
        <w:br/>
      </w:r>
      <w:r w:rsidRPr="00CE6DBD">
        <w:rPr>
          <w:rFonts w:cs="メイリオ"/>
          <w:b/>
        </w:rPr>
        <w:t>(for the Web Publication function)</w:t>
      </w:r>
    </w:p>
    <w:p w14:paraId="730AA9D6" w14:textId="77777777" w:rsidR="008B0192" w:rsidRPr="00CE6DBD" w:rsidRDefault="008B0192" w:rsidP="008B0192">
      <w:pPr>
        <w:rPr>
          <w:rFonts w:cs="メイリオ"/>
        </w:rPr>
      </w:pPr>
    </w:p>
    <w:p w14:paraId="70576068" w14:textId="77777777" w:rsidR="008B0192" w:rsidRPr="00CE6DBD" w:rsidRDefault="008B0192" w:rsidP="008B0192">
      <w:pPr>
        <w:jc w:val="center"/>
        <w:rPr>
          <w:rFonts w:cs="メイリオ"/>
        </w:rPr>
      </w:pPr>
      <w:r w:rsidRPr="00CE6DBD">
        <w:rPr>
          <w:rFonts w:cs="メイリオ"/>
          <w:noProof/>
        </w:rPr>
        <w:lastRenderedPageBreak/>
        <w:drawing>
          <wp:inline distT="0" distB="0" distL="0" distR="0" wp14:anchorId="5FE70F39" wp14:editId="28DB9745">
            <wp:extent cx="4680000" cy="1699200"/>
            <wp:effectExtent l="19050" t="19050" r="25400" b="1587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3-3-2.png"/>
                    <pic:cNvPicPr/>
                  </pic:nvPicPr>
                  <pic:blipFill>
                    <a:blip r:embed="rId79">
                      <a:extLst>
                        <a:ext uri="{28A0092B-C50C-407E-A947-70E740481C1C}">
                          <a14:useLocalDpi xmlns:a14="http://schemas.microsoft.com/office/drawing/2010/main" val="0"/>
                        </a:ext>
                      </a:extLst>
                    </a:blip>
                    <a:stretch>
                      <a:fillRect/>
                    </a:stretch>
                  </pic:blipFill>
                  <pic:spPr>
                    <a:xfrm>
                      <a:off x="0" y="0"/>
                      <a:ext cx="4680000" cy="1699200"/>
                    </a:xfrm>
                    <a:prstGeom prst="rect">
                      <a:avLst/>
                    </a:prstGeom>
                    <a:ln>
                      <a:solidFill>
                        <a:schemeClr val="tx1"/>
                      </a:solidFill>
                    </a:ln>
                  </pic:spPr>
                </pic:pic>
              </a:graphicData>
            </a:graphic>
          </wp:inline>
        </w:drawing>
      </w:r>
    </w:p>
    <w:p w14:paraId="631A5CA8" w14:textId="41F4DBB4" w:rsidR="008B0192" w:rsidRPr="00CE6DBD" w:rsidRDefault="008B0192" w:rsidP="008B0192">
      <w:pPr>
        <w:jc w:val="center"/>
        <w:rPr>
          <w:rFonts w:cs="メイリオ"/>
          <w:b/>
        </w:rPr>
      </w:pPr>
      <w:r w:rsidRPr="00CE6DBD">
        <w:rPr>
          <w:rFonts w:cs="メイリオ"/>
          <w:b/>
        </w:rPr>
        <w:t>A single-use password e-mail (for the Web Publication function)</w:t>
      </w:r>
    </w:p>
    <w:p w14:paraId="05618202" w14:textId="77777777" w:rsidR="008B0192" w:rsidRPr="00CE6DBD" w:rsidRDefault="008B0192" w:rsidP="008B0192">
      <w:pPr>
        <w:rPr>
          <w:rFonts w:cs="メイリオ"/>
        </w:rPr>
      </w:pPr>
    </w:p>
    <w:p w14:paraId="27DA5BCB" w14:textId="3183004C" w:rsidR="003A56EF" w:rsidRPr="00CE6DBD" w:rsidRDefault="008B0192" w:rsidP="008B0192">
      <w:pPr>
        <w:adjustRightInd/>
        <w:snapToGrid/>
        <w:rPr>
          <w:rFonts w:cs="メイリオ"/>
          <w:kern w:val="24"/>
          <w:szCs w:val="24"/>
        </w:rPr>
      </w:pPr>
      <w:r w:rsidRPr="00CE6DBD">
        <w:rPr>
          <w:rFonts w:cs="メイリオ"/>
        </w:rPr>
        <w:t>After successful authentication, the Web Publication or Delivery Folder screen is shown.</w:t>
      </w:r>
    </w:p>
    <w:p w14:paraId="1CD00213" w14:textId="77777777" w:rsidR="008B0192" w:rsidRPr="00CE6DBD" w:rsidRDefault="008B0192" w:rsidP="002C6E46">
      <w:pPr>
        <w:adjustRightInd/>
        <w:snapToGrid/>
        <w:rPr>
          <w:rFonts w:cs="メイリオ"/>
          <w:kern w:val="24"/>
          <w:szCs w:val="24"/>
          <w:lang w:eastAsia="ar-SA"/>
        </w:rPr>
      </w:pPr>
    </w:p>
    <w:p w14:paraId="40234B7C" w14:textId="77777777" w:rsidR="00E156F9" w:rsidRPr="00CE6DBD" w:rsidRDefault="00E156F9">
      <w:pPr>
        <w:adjustRightInd/>
        <w:snapToGrid/>
        <w:rPr>
          <w:rFonts w:cs="メイリオ"/>
          <w:b/>
          <w:kern w:val="24"/>
          <w:szCs w:val="24"/>
        </w:rPr>
      </w:pPr>
      <w:r w:rsidRPr="00CE6DBD">
        <w:rPr>
          <w:rFonts w:cs="メイリオ"/>
        </w:rPr>
        <w:br w:type="page"/>
      </w:r>
    </w:p>
    <w:p w14:paraId="29542EFA" w14:textId="1F0FE725" w:rsidR="00A00B22" w:rsidRPr="00CE6DBD" w:rsidRDefault="00A00B22" w:rsidP="00A00B22">
      <w:pPr>
        <w:pStyle w:val="1"/>
        <w:rPr>
          <w:rFonts w:cs="メイリオ"/>
        </w:rPr>
      </w:pPr>
      <w:bookmarkStart w:id="72" w:name="_Toc53409971"/>
      <w:bookmarkStart w:id="73" w:name="_Toc63779766"/>
      <w:r w:rsidRPr="00CE6DBD">
        <w:rPr>
          <w:rFonts w:cs="メイリオ"/>
        </w:rPr>
        <w:lastRenderedPageBreak/>
        <w:t>Other functions</w:t>
      </w:r>
      <w:bookmarkEnd w:id="59"/>
      <w:bookmarkEnd w:id="72"/>
      <w:bookmarkEnd w:id="73"/>
    </w:p>
    <w:p w14:paraId="35547F17" w14:textId="446D348C" w:rsidR="003268AC" w:rsidRPr="00CE6DBD" w:rsidRDefault="00374D9A" w:rsidP="003268AC">
      <w:pPr>
        <w:pStyle w:val="2"/>
      </w:pPr>
      <w:bookmarkStart w:id="74" w:name="_Toc53409972"/>
      <w:bookmarkStart w:id="75" w:name="_Toc414281104"/>
      <w:bookmarkStart w:id="76" w:name="_Toc63779767"/>
      <w:r w:rsidRPr="00CE6DBD">
        <w:t>File List</w:t>
      </w:r>
      <w:bookmarkEnd w:id="74"/>
      <w:bookmarkEnd w:id="76"/>
      <w:r w:rsidRPr="00CE6DBD">
        <w:t xml:space="preserve"> </w:t>
      </w:r>
    </w:p>
    <w:p w14:paraId="3FDD0398" w14:textId="533C4654" w:rsidR="00434543" w:rsidRPr="00CE6DBD" w:rsidRDefault="00374D9A" w:rsidP="00B55824">
      <w:pPr>
        <w:rPr>
          <w:rFonts w:cs="メイリオ"/>
        </w:rPr>
      </w:pPr>
      <w:r w:rsidRPr="00CE6DBD">
        <w:rPr>
          <w:rFonts w:cs="メイリオ"/>
        </w:rPr>
        <w:t>The File List screen show files and folders saved by the user. From this screen, you can perform various operations on files and folders or make changes to individual user settings and display settings, etc.</w:t>
      </w:r>
    </w:p>
    <w:p w14:paraId="353EB0EB" w14:textId="36288954" w:rsidR="00F633DE" w:rsidRPr="00CE6DBD" w:rsidRDefault="00F633DE" w:rsidP="00F633DE">
      <w:pPr>
        <w:jc w:val="center"/>
        <w:rPr>
          <w:rFonts w:cs="メイリオ"/>
        </w:rPr>
      </w:pPr>
      <w:r w:rsidRPr="00CE6DBD">
        <w:rPr>
          <w:rFonts w:cs="メイリオ"/>
          <w:noProof/>
        </w:rPr>
        <w:drawing>
          <wp:inline distT="0" distB="0" distL="0" distR="0" wp14:anchorId="42DEAC66" wp14:editId="0B46F475">
            <wp:extent cx="5400000" cy="2759190"/>
            <wp:effectExtent l="19050" t="19050" r="10795" b="2222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00000" cy="2759190"/>
                    </a:xfrm>
                    <a:prstGeom prst="rect">
                      <a:avLst/>
                    </a:prstGeom>
                    <a:ln>
                      <a:solidFill>
                        <a:schemeClr val="tx1"/>
                      </a:solidFill>
                    </a:ln>
                  </pic:spPr>
                </pic:pic>
              </a:graphicData>
            </a:graphic>
          </wp:inline>
        </w:drawing>
      </w:r>
    </w:p>
    <w:p w14:paraId="4C292937" w14:textId="4954B358" w:rsidR="00F633DE" w:rsidRPr="00CE6DBD" w:rsidRDefault="00374D9A" w:rsidP="00F633DE">
      <w:pPr>
        <w:jc w:val="center"/>
        <w:rPr>
          <w:rFonts w:cs="メイリオ"/>
        </w:rPr>
      </w:pPr>
      <w:r w:rsidRPr="00CE6DBD">
        <w:rPr>
          <w:rFonts w:cs="メイリオ"/>
          <w:b/>
        </w:rPr>
        <w:t>The File List screen</w:t>
      </w:r>
    </w:p>
    <w:p w14:paraId="1D41F43A" w14:textId="77777777" w:rsidR="00F633DE" w:rsidRPr="00CE6DBD" w:rsidRDefault="00F633DE" w:rsidP="00B55824">
      <w:pPr>
        <w:rPr>
          <w:rFonts w:cs="メイリオ"/>
        </w:rPr>
      </w:pPr>
    </w:p>
    <w:p w14:paraId="6C24040A" w14:textId="64069B68" w:rsidR="00FA3095" w:rsidRPr="00CE6DBD" w:rsidRDefault="00434543" w:rsidP="00B55824">
      <w:pPr>
        <w:rPr>
          <w:rFonts w:cs="メイリオ"/>
        </w:rPr>
      </w:pPr>
      <w:r w:rsidRPr="00CE6DBD">
        <w:rPr>
          <w:rFonts w:cs="メイリオ"/>
        </w:rPr>
        <w:t>The area surrounded by the red box on the left side of the screen below shows the current storage for user and group folders, their storage limits, and menu items for each function. Clicking a menu item takes you to that function’s screen.</w:t>
      </w:r>
    </w:p>
    <w:p w14:paraId="641F984E" w14:textId="2DF22E09" w:rsidR="002862A5" w:rsidRPr="00CE6DBD" w:rsidRDefault="002862A5" w:rsidP="009E029A">
      <w:pPr>
        <w:pStyle w:val="af5"/>
        <w:numPr>
          <w:ilvl w:val="0"/>
          <w:numId w:val="10"/>
        </w:numPr>
        <w:ind w:leftChars="0"/>
        <w:rPr>
          <w:rFonts w:cs="メイリオ"/>
        </w:rPr>
      </w:pPr>
      <w:r w:rsidRPr="00CE6DBD">
        <w:rPr>
          <w:rFonts w:cs="メイリオ"/>
        </w:rPr>
        <w:t>If administrator settings do not limit storage capacity, current disk usage and total capacity of the server on which Proself is installed is displayed.</w:t>
      </w:r>
    </w:p>
    <w:p w14:paraId="378661CC" w14:textId="29BD2A6E" w:rsidR="00531D0F" w:rsidRPr="00CE6DBD" w:rsidRDefault="002932EB" w:rsidP="002862A5">
      <w:pPr>
        <w:pStyle w:val="af5"/>
        <w:numPr>
          <w:ilvl w:val="0"/>
          <w:numId w:val="10"/>
        </w:numPr>
        <w:ind w:leftChars="0"/>
        <w:rPr>
          <w:rFonts w:cs="メイリオ"/>
        </w:rPr>
      </w:pPr>
      <w:r w:rsidRPr="00CE6DBD">
        <w:rPr>
          <w:rFonts w:cs="メイリオ"/>
        </w:rPr>
        <w:t>Note that administrator settings may prevent usage and display of some menu items.</w:t>
      </w:r>
    </w:p>
    <w:p w14:paraId="283FFD01" w14:textId="1DEFD367" w:rsidR="003268AC" w:rsidRPr="00CE6DBD" w:rsidRDefault="00434543" w:rsidP="00B55824">
      <w:pPr>
        <w:rPr>
          <w:rFonts w:cs="メイリオ"/>
        </w:rPr>
      </w:pPr>
      <w:r w:rsidRPr="00CE6DBD">
        <w:rPr>
          <w:rFonts w:cs="メイリオ"/>
          <w:noProof/>
        </w:rPr>
        <w:lastRenderedPageBreak/>
        <mc:AlternateContent>
          <mc:Choice Requires="wps">
            <w:drawing>
              <wp:anchor distT="0" distB="0" distL="114300" distR="114300" simplePos="0" relativeHeight="251636224" behindDoc="0" locked="0" layoutInCell="1" allowOverlap="1" wp14:anchorId="33994A78" wp14:editId="3C1CDD6F">
                <wp:simplePos x="0" y="0"/>
                <wp:positionH relativeFrom="column">
                  <wp:posOffset>15240</wp:posOffset>
                </wp:positionH>
                <wp:positionV relativeFrom="paragraph">
                  <wp:posOffset>297815</wp:posOffset>
                </wp:positionV>
                <wp:extent cx="771525" cy="2295525"/>
                <wp:effectExtent l="0" t="0" r="28575" b="28575"/>
                <wp:wrapNone/>
                <wp:docPr id="352" name="正方形/長方形 352"/>
                <wp:cNvGraphicFramePr/>
                <a:graphic xmlns:a="http://schemas.openxmlformats.org/drawingml/2006/main">
                  <a:graphicData uri="http://schemas.microsoft.com/office/word/2010/wordprocessingShape">
                    <wps:wsp>
                      <wps:cNvSpPr/>
                      <wps:spPr>
                        <a:xfrm>
                          <a:off x="0" y="0"/>
                          <a:ext cx="771525" cy="2295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2E429" id="正方形/長方形 352" o:spid="_x0000_s1026" style="position:absolute;left:0;text-align:left;margin-left:1.2pt;margin-top:23.45pt;width:60.75pt;height:18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" filled="f" strokecolor="red" strokeweight="2pt"/>
            </w:pict>
          </mc:Fallback>
        </mc:AlternateContent>
      </w:r>
      <w:r w:rsidRPr="00CE6DBD">
        <w:rPr>
          <w:rFonts w:cs="メイリオ"/>
          <w:noProof/>
        </w:rPr>
        <w:drawing>
          <wp:inline distT="0" distB="0" distL="0" distR="0" wp14:anchorId="7BE1D42C" wp14:editId="3A67B641">
            <wp:extent cx="5400040" cy="2759210"/>
            <wp:effectExtent l="19050" t="19050" r="10160" b="2222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00040" cy="2759210"/>
                    </a:xfrm>
                    <a:prstGeom prst="rect">
                      <a:avLst/>
                    </a:prstGeom>
                    <a:ln>
                      <a:solidFill>
                        <a:schemeClr val="tx1"/>
                      </a:solidFill>
                    </a:ln>
                  </pic:spPr>
                </pic:pic>
              </a:graphicData>
            </a:graphic>
          </wp:inline>
        </w:drawing>
      </w:r>
    </w:p>
    <w:p w14:paraId="39D9E8FA" w14:textId="7B91EFE7" w:rsidR="003268AC" w:rsidRPr="00CE6DBD" w:rsidRDefault="00E556A6" w:rsidP="003268AC">
      <w:pPr>
        <w:jc w:val="center"/>
        <w:rPr>
          <w:rFonts w:cs="メイリオ"/>
          <w:b/>
        </w:rPr>
      </w:pPr>
      <w:r w:rsidRPr="00CE6DBD">
        <w:rPr>
          <w:rFonts w:cs="メイリオ"/>
          <w:b/>
        </w:rPr>
        <w:t>The File List screen</w:t>
      </w:r>
    </w:p>
    <w:p w14:paraId="79FD59EF" w14:textId="284652A7" w:rsidR="003862C4" w:rsidRPr="00CE6DBD" w:rsidRDefault="003862C4" w:rsidP="003268AC">
      <w:pPr>
        <w:rPr>
          <w:rFonts w:cs="メイリオ"/>
        </w:rPr>
      </w:pPr>
    </w:p>
    <w:p w14:paraId="6E14A5D8" w14:textId="77777777" w:rsidR="00D2156F" w:rsidRPr="00CE6DBD" w:rsidRDefault="00DA1A15" w:rsidP="003268AC">
      <w:pPr>
        <w:rPr>
          <w:rFonts w:cs="メイリオ"/>
        </w:rPr>
      </w:pPr>
      <w:r w:rsidRPr="00CE6DBD">
        <w:rPr>
          <w:rFonts w:cs="メイリオ"/>
        </w:rPr>
        <w:t>The area surrounded by the red box at the top of the screen below shows a breadcrumb trail to the current folder, along with a bell icon indicating any notifications and the name of the currently logged-in user.</w:t>
      </w:r>
    </w:p>
    <w:p w14:paraId="67EA681C" w14:textId="52294D58" w:rsidR="00F13A55" w:rsidRPr="00CE6DBD" w:rsidRDefault="00D2156F" w:rsidP="003268AC">
      <w:pPr>
        <w:rPr>
          <w:rFonts w:cs="メイリオ"/>
        </w:rPr>
      </w:pPr>
      <w:r w:rsidRPr="00CE6DBD">
        <w:rPr>
          <w:rFonts w:cs="メイリオ"/>
        </w:rPr>
        <w:t>Clicking on an item in the breadcrumb trail takes you that folder. Clicking the user name allows you to change user settings.</w:t>
      </w:r>
    </w:p>
    <w:p w14:paraId="4CBF30DD" w14:textId="4CD4C1BE" w:rsidR="00434543" w:rsidRPr="00CE6DBD" w:rsidRDefault="002B406D" w:rsidP="002B406D">
      <w:pPr>
        <w:jc w:val="center"/>
        <w:rPr>
          <w:rFonts w:cs="メイリオ"/>
        </w:rPr>
      </w:pPr>
      <w:r w:rsidRPr="00CE6DBD">
        <w:rPr>
          <w:rFonts w:cs="メイリオ"/>
          <w:noProof/>
        </w:rPr>
        <mc:AlternateContent>
          <mc:Choice Requires="wps">
            <w:drawing>
              <wp:anchor distT="0" distB="0" distL="114300" distR="114300" simplePos="0" relativeHeight="251677184" behindDoc="0" locked="0" layoutInCell="1" allowOverlap="1" wp14:anchorId="280DD04E" wp14:editId="37C7A7AB">
                <wp:simplePos x="0" y="0"/>
                <wp:positionH relativeFrom="column">
                  <wp:posOffset>843915</wp:posOffset>
                </wp:positionH>
                <wp:positionV relativeFrom="paragraph">
                  <wp:posOffset>42545</wp:posOffset>
                </wp:positionV>
                <wp:extent cx="4524375" cy="219075"/>
                <wp:effectExtent l="0" t="0" r="28575" b="28575"/>
                <wp:wrapNone/>
                <wp:docPr id="362" name="正方形/長方形 362"/>
                <wp:cNvGraphicFramePr/>
                <a:graphic xmlns:a="http://schemas.openxmlformats.org/drawingml/2006/main">
                  <a:graphicData uri="http://schemas.microsoft.com/office/word/2010/wordprocessingShape">
                    <wps:wsp>
                      <wps:cNvSpPr/>
                      <wps:spPr>
                        <a:xfrm>
                          <a:off x="0" y="0"/>
                          <a:ext cx="45243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96384A" id="正方形/長方形 362" o:spid="_x0000_s1026" style="position:absolute;left:0;text-align:left;margin-left:66.45pt;margin-top:3.35pt;width:356.25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" filled="f" strokecolor="red" strokeweight="2pt"/>
            </w:pict>
          </mc:Fallback>
        </mc:AlternateContent>
      </w:r>
      <w:r w:rsidRPr="00CE6DBD">
        <w:rPr>
          <w:rFonts w:cs="メイリオ"/>
          <w:noProof/>
        </w:rPr>
        <w:drawing>
          <wp:inline distT="0" distB="0" distL="0" distR="0" wp14:anchorId="01D11466" wp14:editId="01780C9D">
            <wp:extent cx="5399404" cy="1200150"/>
            <wp:effectExtent l="19050" t="19050" r="11430" b="1905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a:stretch/>
                  </pic:blipFill>
                  <pic:spPr bwMode="auto">
                    <a:xfrm>
                      <a:off x="0" y="0"/>
                      <a:ext cx="5400000" cy="12002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A59B98" w14:textId="7235EAF0" w:rsidR="00434543" w:rsidRPr="00CE6DBD" w:rsidRDefault="006438DF" w:rsidP="002B406D">
      <w:pPr>
        <w:jc w:val="center"/>
        <w:rPr>
          <w:rFonts w:cs="メイリオ"/>
        </w:rPr>
      </w:pPr>
      <w:r w:rsidRPr="00CE6DBD">
        <w:rPr>
          <w:rFonts w:cs="メイリオ"/>
          <w:b/>
        </w:rPr>
        <w:t>The File List screen</w:t>
      </w:r>
    </w:p>
    <w:p w14:paraId="2D5DDE9E" w14:textId="08A2F862" w:rsidR="000E5577" w:rsidRPr="00CE6DBD" w:rsidRDefault="000E5577" w:rsidP="003268AC">
      <w:pPr>
        <w:rPr>
          <w:rFonts w:cs="メイリオ"/>
        </w:rPr>
      </w:pPr>
    </w:p>
    <w:p w14:paraId="4C765CC3" w14:textId="20CD0CED" w:rsidR="00D2156F" w:rsidRPr="00CE6DBD" w:rsidRDefault="00D2156F" w:rsidP="00D2156F">
      <w:pPr>
        <w:rPr>
          <w:rFonts w:cs="メイリオ"/>
        </w:rPr>
      </w:pPr>
      <w:r w:rsidRPr="00CE6DBD">
        <w:rPr>
          <w:rFonts w:cs="メイリオ"/>
        </w:rPr>
        <w:t>See “</w:t>
      </w:r>
      <w:hyperlink w:anchor="_お知らせ" w:history="1">
        <w:r w:rsidRPr="00CE6DBD">
          <w:rPr>
            <w:rStyle w:val="af0"/>
            <w:rFonts w:cs="メイリオ"/>
          </w:rPr>
          <w:t>4.3. Information</w:t>
        </w:r>
      </w:hyperlink>
      <w:r w:rsidRPr="00CE6DBD">
        <w:rPr>
          <w:rFonts w:cs="メイリオ"/>
        </w:rPr>
        <w:t>” for details regarding notifications, and “</w:t>
      </w:r>
      <w:hyperlink w:anchor="_ユーザー設定" w:history="1">
        <w:r w:rsidRPr="00CE6DBD">
          <w:rPr>
            <w:rStyle w:val="af0"/>
            <w:rFonts w:cs="メイリオ"/>
          </w:rPr>
          <w:t>4.4. User Menu</w:t>
        </w:r>
      </w:hyperlink>
      <w:r w:rsidRPr="00CE6DBD">
        <w:rPr>
          <w:rFonts w:cs="メイリオ"/>
        </w:rPr>
        <w:t>” regarding user settings.</w:t>
      </w:r>
    </w:p>
    <w:p w14:paraId="3FACA831" w14:textId="4187915E" w:rsidR="00333914" w:rsidRPr="00CE6DBD" w:rsidRDefault="00333914" w:rsidP="00D2156F">
      <w:pPr>
        <w:rPr>
          <w:rFonts w:cs="メイリオ"/>
        </w:rPr>
      </w:pPr>
    </w:p>
    <w:p w14:paraId="64AC922F" w14:textId="742F7C44" w:rsidR="00531D0F" w:rsidRPr="00CE6DBD" w:rsidRDefault="00114A30" w:rsidP="00670F3C">
      <w:pPr>
        <w:rPr>
          <w:rFonts w:cs="メイリオ"/>
        </w:rPr>
      </w:pPr>
      <w:r w:rsidRPr="00CE6DBD">
        <w:rPr>
          <w:rFonts w:cs="メイリオ"/>
        </w:rPr>
        <w:t>The area surrounded by the red box in the screen below shows a menu allowing operations that can be performed for the current folder.</w:t>
      </w:r>
    </w:p>
    <w:p w14:paraId="268D4547" w14:textId="77777777" w:rsidR="00114A30" w:rsidRPr="00CE6DBD" w:rsidRDefault="00114A30" w:rsidP="00841ED2">
      <w:pPr>
        <w:jc w:val="center"/>
        <w:rPr>
          <w:rFonts w:cs="メイリオ"/>
        </w:rPr>
      </w:pPr>
      <w:r w:rsidRPr="00CE6DBD">
        <w:rPr>
          <w:rFonts w:cs="メイリオ"/>
          <w:noProof/>
        </w:rPr>
        <w:lastRenderedPageBreak/>
        <mc:AlternateContent>
          <mc:Choice Requires="wps">
            <w:drawing>
              <wp:anchor distT="0" distB="0" distL="114300" distR="114300" simplePos="0" relativeHeight="251694592" behindDoc="0" locked="0" layoutInCell="1" allowOverlap="1" wp14:anchorId="7615A833" wp14:editId="75888D11">
                <wp:simplePos x="0" y="0"/>
                <wp:positionH relativeFrom="column">
                  <wp:posOffset>862965</wp:posOffset>
                </wp:positionH>
                <wp:positionV relativeFrom="paragraph">
                  <wp:posOffset>276860</wp:posOffset>
                </wp:positionV>
                <wp:extent cx="3162300" cy="2000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31623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554E15" id="正方形/長方形 2" o:spid="_x0000_s1026" style="position:absolute;left:0;text-align:left;margin-left:67.95pt;margin-top:21.8pt;width:249pt;height:1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" filled="f" strokecolor="red" strokeweight="2pt"/>
            </w:pict>
          </mc:Fallback>
        </mc:AlternateContent>
      </w:r>
      <w:r w:rsidRPr="00CE6DBD">
        <w:rPr>
          <w:rFonts w:cs="メイリオ"/>
          <w:noProof/>
        </w:rPr>
        <w:drawing>
          <wp:inline distT="0" distB="0" distL="0" distR="0" wp14:anchorId="0D73DA69" wp14:editId="1298C190">
            <wp:extent cx="5399403" cy="1181100"/>
            <wp:effectExtent l="19050" t="19050" r="1143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a:stretch/>
                  </pic:blipFill>
                  <pic:spPr bwMode="auto">
                    <a:xfrm>
                      <a:off x="0" y="0"/>
                      <a:ext cx="5400000" cy="11812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A76D38" w14:textId="08D42561" w:rsidR="00114A30" w:rsidRPr="00CE6DBD" w:rsidRDefault="009051CC" w:rsidP="00114A30">
      <w:pPr>
        <w:jc w:val="center"/>
        <w:rPr>
          <w:rFonts w:cs="メイリオ"/>
        </w:rPr>
      </w:pPr>
      <w:r w:rsidRPr="00CE6DBD">
        <w:rPr>
          <w:rFonts w:cs="メイリオ"/>
          <w:b/>
        </w:rPr>
        <w:t>The File List screen</w:t>
      </w:r>
    </w:p>
    <w:p w14:paraId="13EFE400" w14:textId="77777777" w:rsidR="00E423BC" w:rsidRPr="00CE6DBD" w:rsidRDefault="00E423BC" w:rsidP="00D2156F">
      <w:pPr>
        <w:rPr>
          <w:rFonts w:cs="メイリオ"/>
        </w:rPr>
      </w:pPr>
    </w:p>
    <w:p w14:paraId="73636977" w14:textId="713CAFD5" w:rsidR="00114A30" w:rsidRPr="00CE6DBD" w:rsidRDefault="00E423BC" w:rsidP="00D2156F">
      <w:pPr>
        <w:rPr>
          <w:rFonts w:cs="メイリオ"/>
        </w:rPr>
      </w:pPr>
      <w:r w:rsidRPr="00CE6DBD">
        <w:rPr>
          <w:rFonts w:cs="メイリオ"/>
        </w:rPr>
        <w:t>See “</w:t>
      </w:r>
      <w:hyperlink w:anchor="_各種操作" w:history="1">
        <w:r w:rsidRPr="00CE6DBD">
          <w:rPr>
            <w:rStyle w:val="af0"/>
            <w:rFonts w:cs="メイリオ"/>
          </w:rPr>
          <w:t>4.2. Operations</w:t>
        </w:r>
      </w:hyperlink>
      <w:r w:rsidRPr="00CE6DBD">
        <w:rPr>
          <w:rFonts w:cs="メイリオ"/>
        </w:rPr>
        <w:t>” for details.</w:t>
      </w:r>
    </w:p>
    <w:p w14:paraId="71E31816" w14:textId="77777777" w:rsidR="00E423BC" w:rsidRPr="00CE6DBD" w:rsidRDefault="00E423BC" w:rsidP="00D2156F">
      <w:pPr>
        <w:rPr>
          <w:rFonts w:cs="メイリオ"/>
        </w:rPr>
      </w:pPr>
    </w:p>
    <w:p w14:paraId="2037BBD1" w14:textId="7BE73E9E" w:rsidR="00FA3095" w:rsidRPr="00CE6DBD" w:rsidRDefault="00FA3095" w:rsidP="003268AC">
      <w:pPr>
        <w:rPr>
          <w:rFonts w:cs="メイリオ"/>
        </w:rPr>
      </w:pPr>
      <w:r w:rsidRPr="00CE6DBD">
        <w:rPr>
          <w:rFonts w:cs="メイリオ"/>
        </w:rPr>
        <w:t xml:space="preserve">The area surrounded by the red box in the screen below shows, from the left, icons for changing the display, searches, and detailed information display. </w:t>
      </w:r>
    </w:p>
    <w:p w14:paraId="0E9548B4" w14:textId="4AE30D0E" w:rsidR="000E5577" w:rsidRPr="00CE6DBD" w:rsidRDefault="00FA3095" w:rsidP="00C0464E">
      <w:pPr>
        <w:jc w:val="center"/>
        <w:rPr>
          <w:rFonts w:cs="メイリオ"/>
        </w:rPr>
      </w:pPr>
      <w:r w:rsidRPr="00CE6DBD">
        <w:rPr>
          <w:rFonts w:cs="メイリオ"/>
          <w:noProof/>
        </w:rPr>
        <mc:AlternateContent>
          <mc:Choice Requires="wps">
            <w:drawing>
              <wp:anchor distT="0" distB="0" distL="114300" distR="114300" simplePos="0" relativeHeight="251692544" behindDoc="0" locked="0" layoutInCell="1" allowOverlap="1" wp14:anchorId="0378A064" wp14:editId="09465E0C">
                <wp:simplePos x="0" y="0"/>
                <wp:positionH relativeFrom="column">
                  <wp:posOffset>4844415</wp:posOffset>
                </wp:positionH>
                <wp:positionV relativeFrom="paragraph">
                  <wp:posOffset>280670</wp:posOffset>
                </wp:positionV>
                <wp:extent cx="542925" cy="190500"/>
                <wp:effectExtent l="0" t="0" r="28575" b="19050"/>
                <wp:wrapNone/>
                <wp:docPr id="368" name="正方形/長方形 368"/>
                <wp:cNvGraphicFramePr/>
                <a:graphic xmlns:a="http://schemas.openxmlformats.org/drawingml/2006/main">
                  <a:graphicData uri="http://schemas.microsoft.com/office/word/2010/wordprocessingShape">
                    <wps:wsp>
                      <wps:cNvSpPr/>
                      <wps:spPr>
                        <a:xfrm>
                          <a:off x="0" y="0"/>
                          <a:ext cx="5429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76AAA1" id="正方形/長方形 368" o:spid="_x0000_s1026" style="position:absolute;left:0;text-align:left;margin-left:381.45pt;margin-top:22.1pt;width:42.7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" filled="f" strokecolor="red" strokeweight="2pt"/>
            </w:pict>
          </mc:Fallback>
        </mc:AlternateContent>
      </w:r>
      <w:r w:rsidRPr="00CE6DBD">
        <w:rPr>
          <w:rFonts w:cs="メイリオ"/>
          <w:noProof/>
        </w:rPr>
        <w:drawing>
          <wp:inline distT="0" distB="0" distL="0" distR="0" wp14:anchorId="06E2D5A4" wp14:editId="6B92B6B1">
            <wp:extent cx="5399405" cy="1171575"/>
            <wp:effectExtent l="19050" t="19050" r="10795" b="2857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a:stretch/>
                  </pic:blipFill>
                  <pic:spPr bwMode="auto">
                    <a:xfrm>
                      <a:off x="0" y="0"/>
                      <a:ext cx="5400000" cy="11717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783598" w14:textId="2CCF4892" w:rsidR="00EE3670" w:rsidRPr="00CE6DBD" w:rsidRDefault="000E5577" w:rsidP="000E5577">
      <w:pPr>
        <w:jc w:val="center"/>
        <w:rPr>
          <w:rFonts w:cs="メイリオ"/>
        </w:rPr>
      </w:pPr>
      <w:r w:rsidRPr="00CE6DBD">
        <w:rPr>
          <w:rFonts w:cs="メイリオ"/>
          <w:b/>
        </w:rPr>
        <w:t>The File List screen</w:t>
      </w:r>
    </w:p>
    <w:p w14:paraId="69DA0BE4" w14:textId="43E4D52D" w:rsidR="00434543" w:rsidRPr="00CE6DBD" w:rsidRDefault="00434543" w:rsidP="003268AC">
      <w:pPr>
        <w:rPr>
          <w:rFonts w:cs="メイリオ"/>
        </w:rPr>
      </w:pPr>
    </w:p>
    <w:p w14:paraId="3CD308D9" w14:textId="0AC4219D" w:rsidR="00E423BC" w:rsidRPr="00CE6DBD" w:rsidRDefault="002C76AF" w:rsidP="003268AC">
      <w:pPr>
        <w:rPr>
          <w:rFonts w:cs="メイリオ"/>
        </w:rPr>
      </w:pPr>
      <w:r w:rsidRPr="00CE6DBD">
        <w:rPr>
          <w:rFonts w:cs="メイリオ"/>
        </w:rPr>
        <w:t>See “</w:t>
      </w:r>
      <w:hyperlink w:anchor="_表示切替" w:history="1">
        <w:r w:rsidRPr="00CE6DBD">
          <w:rPr>
            <w:rStyle w:val="af0"/>
            <w:rFonts w:cs="メイリオ"/>
          </w:rPr>
          <w:t>4.1.1. Changing the display</w:t>
        </w:r>
      </w:hyperlink>
      <w:r w:rsidRPr="00CE6DBD">
        <w:rPr>
          <w:rFonts w:cs="メイリオ"/>
        </w:rPr>
        <w:t>” for details regarding changing the display, “</w:t>
      </w:r>
      <w:hyperlink w:anchor="_絞り込み検索" w:history="1">
        <w:r w:rsidRPr="00CE6DBD">
          <w:rPr>
            <w:rStyle w:val="af0"/>
            <w:rFonts w:cs="メイリオ"/>
          </w:rPr>
          <w:t>4.1.2. Searches</w:t>
        </w:r>
      </w:hyperlink>
      <w:r w:rsidRPr="00CE6DBD">
        <w:rPr>
          <w:rFonts w:cs="メイリオ"/>
        </w:rPr>
        <w:t>” regarding searching, and “</w:t>
      </w:r>
      <w:hyperlink w:anchor="_詳細情報" w:history="1">
        <w:r w:rsidRPr="00CE6DBD">
          <w:rPr>
            <w:rStyle w:val="af0"/>
            <w:rFonts w:cs="メイリオ"/>
          </w:rPr>
          <w:t>4.1.3. Detailed information</w:t>
        </w:r>
      </w:hyperlink>
      <w:r w:rsidRPr="00CE6DBD">
        <w:rPr>
          <w:rFonts w:cs="メイリオ"/>
        </w:rPr>
        <w:t>” regarding detailed information display.</w:t>
      </w:r>
    </w:p>
    <w:p w14:paraId="58BD93C5" w14:textId="77777777" w:rsidR="00E423BC" w:rsidRPr="00CE6DBD" w:rsidRDefault="00E423BC" w:rsidP="003268AC">
      <w:pPr>
        <w:rPr>
          <w:rFonts w:cs="メイリオ"/>
        </w:rPr>
      </w:pPr>
    </w:p>
    <w:p w14:paraId="5D3998DA" w14:textId="4D9D252E" w:rsidR="003F4367" w:rsidRPr="00CE6DBD" w:rsidRDefault="003F4367" w:rsidP="003268AC">
      <w:pPr>
        <w:rPr>
          <w:rFonts w:cs="メイリオ"/>
        </w:rPr>
      </w:pPr>
      <w:r w:rsidRPr="00CE6DBD">
        <w:rPr>
          <w:rFonts w:cs="メイリオ"/>
        </w:rPr>
        <w:t>The area surrounded by the red box at the top of the screen below shows header columns for the displayed files and folders. Clicking “Name,” “Size,” or “Modified Date” changes the sorting order.</w:t>
      </w:r>
    </w:p>
    <w:p w14:paraId="23E1A3BC" w14:textId="2E55F4D5" w:rsidR="00531D0F" w:rsidRPr="00CE6DBD" w:rsidRDefault="003F4367" w:rsidP="00D46393">
      <w:pPr>
        <w:pStyle w:val="af5"/>
        <w:numPr>
          <w:ilvl w:val="0"/>
          <w:numId w:val="10"/>
        </w:numPr>
        <w:ind w:leftChars="0"/>
        <w:rPr>
          <w:rFonts w:cs="メイリオ"/>
        </w:rPr>
      </w:pPr>
      <w:r w:rsidRPr="00CE6DBD">
        <w:rPr>
          <w:rFonts w:cs="メイリオ"/>
        </w:rPr>
        <w:t>Note that administrator settings may prevent display of the “Uploaded Date” header column. Clicking “Uploaded Date” changes the sorting order.</w:t>
      </w:r>
    </w:p>
    <w:p w14:paraId="6502B65C" w14:textId="7A371928" w:rsidR="00451667" w:rsidRPr="00CE6DBD" w:rsidRDefault="003F4367" w:rsidP="003F4367">
      <w:pPr>
        <w:jc w:val="center"/>
        <w:rPr>
          <w:rFonts w:cs="メイリオ"/>
        </w:rPr>
      </w:pPr>
      <w:r w:rsidRPr="00CE6DBD">
        <w:rPr>
          <w:rFonts w:cs="メイリオ"/>
          <w:noProof/>
        </w:rPr>
        <mc:AlternateContent>
          <mc:Choice Requires="wps">
            <w:drawing>
              <wp:anchor distT="0" distB="0" distL="114300" distR="114300" simplePos="0" relativeHeight="251693568" behindDoc="0" locked="0" layoutInCell="1" allowOverlap="1" wp14:anchorId="404F3C28" wp14:editId="76779750">
                <wp:simplePos x="0" y="0"/>
                <wp:positionH relativeFrom="column">
                  <wp:posOffset>1015364</wp:posOffset>
                </wp:positionH>
                <wp:positionV relativeFrom="paragraph">
                  <wp:posOffset>471170</wp:posOffset>
                </wp:positionV>
                <wp:extent cx="4352925" cy="180975"/>
                <wp:effectExtent l="0" t="0" r="28575" b="28575"/>
                <wp:wrapNone/>
                <wp:docPr id="370" name="正方形/長方形 370"/>
                <wp:cNvGraphicFramePr/>
                <a:graphic xmlns:a="http://schemas.openxmlformats.org/drawingml/2006/main">
                  <a:graphicData uri="http://schemas.microsoft.com/office/word/2010/wordprocessingShape">
                    <wps:wsp>
                      <wps:cNvSpPr/>
                      <wps:spPr>
                        <a:xfrm>
                          <a:off x="0" y="0"/>
                          <a:ext cx="43529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8AB08B" id="正方形/長方形 370" o:spid="_x0000_s1026" style="position:absolute;left:0;text-align:left;margin-left:79.95pt;margin-top:37.1pt;width:342.7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" filled="f" strokecolor="red" strokeweight="2pt"/>
            </w:pict>
          </mc:Fallback>
        </mc:AlternateContent>
      </w:r>
      <w:r w:rsidRPr="00CE6DBD">
        <w:rPr>
          <w:rFonts w:cs="メイリオ"/>
          <w:noProof/>
        </w:rPr>
        <w:drawing>
          <wp:inline distT="0" distB="0" distL="0" distR="0" wp14:anchorId="0AD58653" wp14:editId="64F4D15F">
            <wp:extent cx="5399405" cy="1266825"/>
            <wp:effectExtent l="19050" t="19050" r="10795" b="28575"/>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a:stretch/>
                  </pic:blipFill>
                  <pic:spPr bwMode="auto">
                    <a:xfrm>
                      <a:off x="0" y="0"/>
                      <a:ext cx="5400000" cy="12669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C9E2B0" w14:textId="21CED9F0" w:rsidR="00451667" w:rsidRPr="00CE6DBD" w:rsidRDefault="000A7AE3" w:rsidP="003F4367">
      <w:pPr>
        <w:jc w:val="center"/>
        <w:rPr>
          <w:rFonts w:cs="メイリオ"/>
        </w:rPr>
      </w:pPr>
      <w:r w:rsidRPr="00CE6DBD">
        <w:rPr>
          <w:rFonts w:cs="メイリオ"/>
          <w:b/>
        </w:rPr>
        <w:t>The File List screen</w:t>
      </w:r>
    </w:p>
    <w:p w14:paraId="415B198F" w14:textId="77777777" w:rsidR="00451667" w:rsidRPr="00CE6DBD" w:rsidRDefault="00451667" w:rsidP="003268AC">
      <w:pPr>
        <w:rPr>
          <w:rFonts w:cs="メイリオ"/>
        </w:rPr>
      </w:pPr>
    </w:p>
    <w:p w14:paraId="21586B4E" w14:textId="1EA32FC5" w:rsidR="00BD154F" w:rsidRPr="00CE6DBD" w:rsidRDefault="00BD154F" w:rsidP="003268AC">
      <w:pPr>
        <w:rPr>
          <w:rFonts w:cs="メイリオ"/>
        </w:rPr>
      </w:pPr>
      <w:r w:rsidRPr="00CE6DBD">
        <w:rPr>
          <w:rFonts w:cs="メイリオ"/>
        </w:rPr>
        <w:t>Right-clicking a file or folder shows a menu of operations that can be performed on that file or folder.</w:t>
      </w:r>
    </w:p>
    <w:p w14:paraId="0D3017B6" w14:textId="2E1B0B38" w:rsidR="00BD154F" w:rsidRPr="00CE6DBD" w:rsidRDefault="00BD154F" w:rsidP="00BD154F">
      <w:pPr>
        <w:jc w:val="center"/>
        <w:rPr>
          <w:rFonts w:cs="メイリオ"/>
        </w:rPr>
      </w:pPr>
      <w:r w:rsidRPr="00CE6DBD">
        <w:rPr>
          <w:rFonts w:cs="メイリオ"/>
          <w:noProof/>
        </w:rPr>
        <mc:AlternateContent>
          <mc:Choice Requires="wps">
            <w:drawing>
              <wp:anchor distT="0" distB="0" distL="114300" distR="114300" simplePos="0" relativeHeight="251690496" behindDoc="0" locked="0" layoutInCell="1" allowOverlap="1" wp14:anchorId="5E8A353D" wp14:editId="1F11065A">
                <wp:simplePos x="0" y="0"/>
                <wp:positionH relativeFrom="column">
                  <wp:posOffset>2053590</wp:posOffset>
                </wp:positionH>
                <wp:positionV relativeFrom="paragraph">
                  <wp:posOffset>876935</wp:posOffset>
                </wp:positionV>
                <wp:extent cx="990600" cy="1809750"/>
                <wp:effectExtent l="0" t="0" r="19050" b="19050"/>
                <wp:wrapNone/>
                <wp:docPr id="334" name="正方形/長方形 334"/>
                <wp:cNvGraphicFramePr/>
                <a:graphic xmlns:a="http://schemas.openxmlformats.org/drawingml/2006/main">
                  <a:graphicData uri="http://schemas.microsoft.com/office/word/2010/wordprocessingShape">
                    <wps:wsp>
                      <wps:cNvSpPr/>
                      <wps:spPr>
                        <a:xfrm>
                          <a:off x="0" y="0"/>
                          <a:ext cx="990600" cy="1809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379DD" id="正方形/長方形 334" o:spid="_x0000_s1026" style="position:absolute;left:0;text-align:left;margin-left:161.7pt;margin-top:69.05pt;width:78pt;height:1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" filled="f" strokecolor="red" strokeweight="2pt"/>
            </w:pict>
          </mc:Fallback>
        </mc:AlternateContent>
      </w:r>
      <w:r w:rsidRPr="00CE6DBD">
        <w:rPr>
          <w:rFonts w:cs="メイリオ"/>
          <w:noProof/>
        </w:rPr>
        <w:drawing>
          <wp:inline distT="0" distB="0" distL="0" distR="0" wp14:anchorId="336A8C1C" wp14:editId="6B2D6031">
            <wp:extent cx="5400000" cy="2759191"/>
            <wp:effectExtent l="19050" t="19050" r="10795" b="2222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00000" cy="27591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07A40E" w14:textId="24A3724D" w:rsidR="00BD154F" w:rsidRPr="00CE6DBD" w:rsidRDefault="009F74C6" w:rsidP="009F74C6">
      <w:pPr>
        <w:jc w:val="center"/>
        <w:rPr>
          <w:rFonts w:cs="メイリオ"/>
          <w:b/>
        </w:rPr>
      </w:pPr>
      <w:r w:rsidRPr="00CE6DBD">
        <w:rPr>
          <w:rFonts w:cs="メイリオ"/>
          <w:b/>
        </w:rPr>
        <w:t>The right-click menu</w:t>
      </w:r>
    </w:p>
    <w:p w14:paraId="4434F99F" w14:textId="77777777" w:rsidR="00B55824" w:rsidRPr="00CE6DBD" w:rsidRDefault="00B55824" w:rsidP="003268AC">
      <w:pPr>
        <w:rPr>
          <w:rFonts w:cs="メイリオ"/>
        </w:rPr>
      </w:pPr>
    </w:p>
    <w:p w14:paraId="652AF89C" w14:textId="77777777" w:rsidR="003268AC" w:rsidRPr="00CE6DBD" w:rsidRDefault="003268AC" w:rsidP="003268AC">
      <w:pPr>
        <w:rPr>
          <w:rFonts w:cs="メイリオ"/>
        </w:rPr>
      </w:pPr>
      <w:r w:rsidRPr="00CE6DBD">
        <w:rPr>
          <w:rFonts w:cs="メイリオ"/>
        </w:rPr>
        <w:t>Note that administrator settings may change the appearance of the file list.</w:t>
      </w:r>
    </w:p>
    <w:p w14:paraId="3C905330" w14:textId="02212455" w:rsidR="00531D0F" w:rsidRPr="00CE6DBD" w:rsidRDefault="003268AC" w:rsidP="003268AC">
      <w:pPr>
        <w:rPr>
          <w:rFonts w:cs="メイリオ"/>
        </w:rPr>
      </w:pPr>
      <w:r w:rsidRPr="00CE6DBD">
        <w:rPr>
          <w:rFonts w:cs="メイリオ"/>
        </w:rPr>
        <w:t>If “Create Folder,” “Upload,” etc., are not displayed in the upper menu, the user is set to read-only, or read-only for the group. In that case, files and folders can only be downloaded.</w:t>
      </w:r>
    </w:p>
    <w:p w14:paraId="07D41C1A" w14:textId="77777777" w:rsidR="003268AC" w:rsidRPr="00CE6DBD" w:rsidRDefault="003268AC" w:rsidP="003268AC">
      <w:pPr>
        <w:jc w:val="center"/>
        <w:rPr>
          <w:rFonts w:cs="メイリオ"/>
        </w:rPr>
      </w:pPr>
      <w:r w:rsidRPr="00CE6DBD">
        <w:rPr>
          <w:rFonts w:cs="メイリオ"/>
          <w:noProof/>
        </w:rPr>
        <w:drawing>
          <wp:inline distT="0" distB="0" distL="0" distR="0" wp14:anchorId="005F942D" wp14:editId="46D02C2A">
            <wp:extent cx="5400000" cy="1625463"/>
            <wp:effectExtent l="19050" t="19050" r="10795" b="1333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00000" cy="16254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46C5BE" w14:textId="269641A8" w:rsidR="003268AC" w:rsidRPr="00CE6DBD" w:rsidRDefault="001C5E50" w:rsidP="003268AC">
      <w:pPr>
        <w:jc w:val="center"/>
        <w:rPr>
          <w:rFonts w:cs="メイリオ"/>
          <w:b/>
        </w:rPr>
      </w:pPr>
      <w:r w:rsidRPr="00CE6DBD">
        <w:rPr>
          <w:rFonts w:cs="メイリオ"/>
          <w:b/>
        </w:rPr>
        <w:t>The File List screen (downloads only)</w:t>
      </w:r>
    </w:p>
    <w:p w14:paraId="091D01FD" w14:textId="77777777" w:rsidR="003268AC" w:rsidRPr="00CE6DBD" w:rsidRDefault="003268AC" w:rsidP="003268AC">
      <w:pPr>
        <w:rPr>
          <w:rFonts w:cs="メイリオ"/>
        </w:rPr>
      </w:pPr>
    </w:p>
    <w:p w14:paraId="1DDEBF23" w14:textId="6C399689" w:rsidR="007F58D3" w:rsidRPr="00CE6DBD" w:rsidRDefault="003268AC" w:rsidP="007F58D3">
      <w:pPr>
        <w:rPr>
          <w:rFonts w:cs="メイリオ"/>
        </w:rPr>
      </w:pPr>
      <w:r w:rsidRPr="00CE6DBD">
        <w:rPr>
          <w:rFonts w:cs="メイリオ"/>
        </w:rPr>
        <w:t xml:space="preserve">In the case of a fixed thumbnail display like that shown below, or if file names are grayed out when showing detailed information, the user is set to read-only, or group participation is set to preview-only. In that case, files and folders </w:t>
      </w:r>
      <w:r w:rsidRPr="00CE6DBD">
        <w:rPr>
          <w:rFonts w:cs="メイリオ"/>
        </w:rPr>
        <w:lastRenderedPageBreak/>
        <w:t>cannot be downloaded; only preview displays in the browser are possible when thumbnails are displayed.</w:t>
      </w:r>
    </w:p>
    <w:p w14:paraId="4F35C64F" w14:textId="77777777" w:rsidR="003268AC" w:rsidRPr="00CE6DBD" w:rsidRDefault="003268AC" w:rsidP="003268AC">
      <w:pPr>
        <w:jc w:val="center"/>
        <w:rPr>
          <w:rFonts w:cs="メイリオ"/>
        </w:rPr>
      </w:pPr>
      <w:r w:rsidRPr="00CE6DBD">
        <w:rPr>
          <w:rFonts w:cs="メイリオ"/>
          <w:noProof/>
        </w:rPr>
        <w:drawing>
          <wp:inline distT="0" distB="0" distL="0" distR="0" wp14:anchorId="1AB39871" wp14:editId="3B3B248B">
            <wp:extent cx="5400000" cy="1420573"/>
            <wp:effectExtent l="19050" t="19050" r="10795" b="2730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00000" cy="14205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05B251" w14:textId="016D7198" w:rsidR="003268AC" w:rsidRPr="00CE6DBD" w:rsidRDefault="004D74BE" w:rsidP="003268AC">
      <w:pPr>
        <w:jc w:val="center"/>
        <w:rPr>
          <w:rFonts w:cs="メイリオ"/>
        </w:rPr>
      </w:pPr>
      <w:r w:rsidRPr="00CE6DBD">
        <w:rPr>
          <w:rFonts w:cs="メイリオ"/>
          <w:b/>
        </w:rPr>
        <w:t>The File List screen (fixed thumbnail display)</w:t>
      </w:r>
    </w:p>
    <w:p w14:paraId="0DC54206" w14:textId="559DB6A6" w:rsidR="00D32098" w:rsidRPr="00CE6DBD" w:rsidRDefault="00D32098" w:rsidP="003268AC">
      <w:pPr>
        <w:rPr>
          <w:rFonts w:cs="メイリオ"/>
        </w:rPr>
      </w:pPr>
    </w:p>
    <w:p w14:paraId="1E74D752" w14:textId="7B4ABA52" w:rsidR="00AC4FE0" w:rsidRPr="00CE6DBD" w:rsidRDefault="00AC4FE0" w:rsidP="00AC4FE0">
      <w:pPr>
        <w:jc w:val="center"/>
        <w:rPr>
          <w:rFonts w:cs="メイリオ"/>
        </w:rPr>
      </w:pPr>
      <w:r w:rsidRPr="00CE6DBD">
        <w:rPr>
          <w:rFonts w:cs="メイリオ"/>
          <w:noProof/>
        </w:rPr>
        <w:drawing>
          <wp:inline distT="0" distB="0" distL="0" distR="0" wp14:anchorId="2F668530" wp14:editId="66F5C7CE">
            <wp:extent cx="5400000" cy="1598145"/>
            <wp:effectExtent l="19050" t="19050" r="10795" b="21590"/>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00000" cy="15981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DAD518" w14:textId="3B2C763D" w:rsidR="00AC4FE0" w:rsidRPr="00CE6DBD" w:rsidRDefault="004D74BE" w:rsidP="00AC4FE0">
      <w:pPr>
        <w:jc w:val="center"/>
        <w:rPr>
          <w:rFonts w:cs="メイリオ"/>
        </w:rPr>
      </w:pPr>
      <w:r w:rsidRPr="00CE6DBD">
        <w:rPr>
          <w:rFonts w:cs="メイリオ"/>
          <w:b/>
        </w:rPr>
        <w:t xml:space="preserve">The File List screen </w:t>
      </w:r>
      <w:r w:rsidR="00531D0F" w:rsidRPr="00CE6DBD">
        <w:rPr>
          <w:rFonts w:cs="メイリオ"/>
          <w:b/>
        </w:rPr>
        <w:br/>
      </w:r>
      <w:r w:rsidRPr="00CE6DBD">
        <w:rPr>
          <w:rFonts w:cs="メイリオ"/>
          <w:b/>
        </w:rPr>
        <w:t>(grayed out during detailed information display)</w:t>
      </w:r>
    </w:p>
    <w:p w14:paraId="235B521A" w14:textId="63A950FB" w:rsidR="00531D0F" w:rsidRPr="00CE6DBD" w:rsidRDefault="00531D0F">
      <w:pPr>
        <w:adjustRightInd/>
        <w:snapToGrid/>
        <w:rPr>
          <w:rFonts w:cs="メイリオ"/>
        </w:rPr>
      </w:pPr>
    </w:p>
    <w:p w14:paraId="12144B88" w14:textId="37146485" w:rsidR="007970DF" w:rsidRPr="00CE6DBD" w:rsidRDefault="002C76AF" w:rsidP="00704E08">
      <w:pPr>
        <w:pStyle w:val="3"/>
        <w:ind w:left="-12"/>
        <w:rPr>
          <w:rFonts w:hAnsi="メイリオ" w:cs="メイリオ"/>
        </w:rPr>
      </w:pPr>
      <w:bookmarkStart w:id="77" w:name="_表示切替"/>
      <w:bookmarkStart w:id="78" w:name="_Toc53409973"/>
      <w:bookmarkStart w:id="79" w:name="_Toc63779768"/>
      <w:bookmarkEnd w:id="77"/>
      <w:r w:rsidRPr="00CE6DBD">
        <w:rPr>
          <w:rFonts w:hAnsi="メイリオ" w:cs="メイリオ"/>
        </w:rPr>
        <w:t>Changing the display</w:t>
      </w:r>
      <w:bookmarkEnd w:id="78"/>
      <w:bookmarkEnd w:id="79"/>
    </w:p>
    <w:p w14:paraId="4B0489F3" w14:textId="1677E5E5" w:rsidR="0071631F" w:rsidRPr="00CE6DBD" w:rsidRDefault="00831803" w:rsidP="0071631F">
      <w:pPr>
        <w:rPr>
          <w:rFonts w:cs="メイリオ"/>
        </w:rPr>
      </w:pPr>
      <w:r w:rsidRPr="00CE6DBD">
        <w:rPr>
          <w:rFonts w:cs="メイリオ"/>
        </w:rPr>
        <w:t>Clicking the tile icon at the upper right of the File List screen changes the File List screen to the thumbnail view.</w:t>
      </w:r>
    </w:p>
    <w:p w14:paraId="75D8DFFB" w14:textId="3CB0D337" w:rsidR="007970DF" w:rsidRPr="00CE6DBD" w:rsidRDefault="0071631F" w:rsidP="0071631F">
      <w:pPr>
        <w:jc w:val="center"/>
        <w:rPr>
          <w:rFonts w:cs="メイリオ"/>
        </w:rPr>
      </w:pPr>
      <w:r w:rsidRPr="00CE6DBD">
        <w:rPr>
          <w:rFonts w:cs="メイリオ"/>
          <w:noProof/>
        </w:rPr>
        <mc:AlternateContent>
          <mc:Choice Requires="wps">
            <w:drawing>
              <wp:anchor distT="0" distB="0" distL="114300" distR="114300" simplePos="0" relativeHeight="251679232" behindDoc="0" locked="0" layoutInCell="1" allowOverlap="1" wp14:anchorId="66A3C077" wp14:editId="7DFF0578">
                <wp:simplePos x="0" y="0"/>
                <wp:positionH relativeFrom="column">
                  <wp:posOffset>4872990</wp:posOffset>
                </wp:positionH>
                <wp:positionV relativeFrom="paragraph">
                  <wp:posOffset>295910</wp:posOffset>
                </wp:positionV>
                <wp:extent cx="208915" cy="190500"/>
                <wp:effectExtent l="0" t="0" r="19685" b="19050"/>
                <wp:wrapNone/>
                <wp:docPr id="218" name="楕円 218"/>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4CD214" id="楕円 218" o:spid="_x0000_s1026" style="position:absolute;left:0;text-align:left;margin-left:383.7pt;margin-top:23.3pt;width:16.45pt;height:1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" filled="f" strokecolor="red" strokeweight="2pt"/>
            </w:pict>
          </mc:Fallback>
        </mc:AlternateContent>
      </w:r>
      <w:r w:rsidRPr="00CE6DBD">
        <w:rPr>
          <w:rFonts w:cs="メイリオ"/>
          <w:noProof/>
        </w:rPr>
        <w:drawing>
          <wp:inline distT="0" distB="0" distL="0" distR="0" wp14:anchorId="6C499591" wp14:editId="3B81D26B">
            <wp:extent cx="5400040" cy="1607263"/>
            <wp:effectExtent l="19050" t="19050" r="10160" b="1206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00040" cy="16072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099635" w14:textId="3705D437" w:rsidR="007970DF" w:rsidRPr="00CE6DBD" w:rsidRDefault="005A3AA4" w:rsidP="003F4F8B">
      <w:pPr>
        <w:jc w:val="center"/>
        <w:rPr>
          <w:rFonts w:cs="メイリオ"/>
          <w:b/>
        </w:rPr>
      </w:pPr>
      <w:r w:rsidRPr="00CE6DBD">
        <w:rPr>
          <w:rFonts w:cs="メイリオ"/>
          <w:b/>
        </w:rPr>
        <w:t>The File List screen (Details View screen)</w:t>
      </w:r>
    </w:p>
    <w:p w14:paraId="1699B1CF" w14:textId="241A951D" w:rsidR="003F4F8B" w:rsidRPr="00CE6DBD" w:rsidRDefault="003F4F8B" w:rsidP="003268AC">
      <w:pPr>
        <w:rPr>
          <w:rFonts w:cs="メイリオ"/>
        </w:rPr>
      </w:pPr>
    </w:p>
    <w:p w14:paraId="396F6DB1" w14:textId="692299B7" w:rsidR="003F4F8B" w:rsidRPr="00CE6DBD" w:rsidRDefault="003F4F8B" w:rsidP="003F4F8B">
      <w:pPr>
        <w:jc w:val="center"/>
        <w:rPr>
          <w:rFonts w:cs="メイリオ"/>
        </w:rPr>
      </w:pPr>
      <w:r w:rsidRPr="00CE6DBD">
        <w:rPr>
          <w:rFonts w:cs="メイリオ"/>
          <w:noProof/>
        </w:rPr>
        <w:lastRenderedPageBreak/>
        <mc:AlternateContent>
          <mc:Choice Requires="wps">
            <w:drawing>
              <wp:anchor distT="0" distB="0" distL="114300" distR="114300" simplePos="0" relativeHeight="251681280" behindDoc="0" locked="0" layoutInCell="1" allowOverlap="1" wp14:anchorId="6F6FE5E2" wp14:editId="7E72163A">
                <wp:simplePos x="0" y="0"/>
                <wp:positionH relativeFrom="column">
                  <wp:posOffset>4863465</wp:posOffset>
                </wp:positionH>
                <wp:positionV relativeFrom="paragraph">
                  <wp:posOffset>290195</wp:posOffset>
                </wp:positionV>
                <wp:extent cx="208915" cy="190500"/>
                <wp:effectExtent l="0" t="0" r="19685" b="19050"/>
                <wp:wrapNone/>
                <wp:docPr id="220" name="楕円 220"/>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207AE9" id="楕円 220" o:spid="_x0000_s1026" style="position:absolute;left:0;text-align:left;margin-left:382.95pt;margin-top:22.85pt;width:16.45pt;height:1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" filled="f" strokecolor="red" strokeweight="2pt"/>
            </w:pict>
          </mc:Fallback>
        </mc:AlternateContent>
      </w:r>
      <w:r w:rsidRPr="00CE6DBD">
        <w:rPr>
          <w:rFonts w:cs="メイリオ"/>
          <w:noProof/>
        </w:rPr>
        <w:drawing>
          <wp:inline distT="0" distB="0" distL="0" distR="0" wp14:anchorId="12C0A906" wp14:editId="79CBBA95">
            <wp:extent cx="5400040" cy="1265776"/>
            <wp:effectExtent l="19050" t="19050" r="10160" b="10795"/>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00040" cy="12657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3EED22" w14:textId="3A29C3AC" w:rsidR="003F4F8B" w:rsidRPr="00CE6DBD" w:rsidRDefault="00134175" w:rsidP="003F4F8B">
      <w:pPr>
        <w:jc w:val="center"/>
        <w:rPr>
          <w:rFonts w:cs="メイリオ"/>
          <w:b/>
        </w:rPr>
      </w:pPr>
      <w:r w:rsidRPr="00CE6DBD">
        <w:rPr>
          <w:rFonts w:cs="メイリオ"/>
          <w:b/>
        </w:rPr>
        <w:t>The File List screen (Thumbnail View screen)</w:t>
      </w:r>
    </w:p>
    <w:p w14:paraId="77F3F2B3" w14:textId="4E29C635" w:rsidR="003F4F8B" w:rsidRPr="00CE6DBD" w:rsidRDefault="003F4F8B" w:rsidP="003F4F8B">
      <w:pPr>
        <w:rPr>
          <w:rFonts w:cs="メイリオ"/>
        </w:rPr>
      </w:pPr>
    </w:p>
    <w:p w14:paraId="2CB0FA27" w14:textId="4DD5DDB8" w:rsidR="00A60F29" w:rsidRPr="00CE6DBD" w:rsidRDefault="00A60F29" w:rsidP="003F4F8B">
      <w:pPr>
        <w:rPr>
          <w:rFonts w:cs="メイリオ"/>
        </w:rPr>
      </w:pPr>
      <w:r w:rsidRPr="00CE6DBD">
        <w:rPr>
          <w:rFonts w:cs="メイリオ"/>
        </w:rPr>
        <w:t>Clicking the list icon at the upper right of the Thumbnail View screen changes the File List screen to the Details View screen.</w:t>
      </w:r>
    </w:p>
    <w:p w14:paraId="79DE5B44" w14:textId="5777DEF3" w:rsidR="003F4F8B" w:rsidRPr="00CE6DBD" w:rsidRDefault="003F4F8B" w:rsidP="003F4F8B">
      <w:pPr>
        <w:rPr>
          <w:rFonts w:cs="メイリオ"/>
        </w:rPr>
      </w:pPr>
      <w:r w:rsidRPr="00CE6DBD">
        <w:rPr>
          <w:rFonts w:cs="メイリオ"/>
        </w:rPr>
        <w:t>Moving the mouse over one of the file or folder thumbnails shows a popup displaying information for that file or folder.</w:t>
      </w:r>
    </w:p>
    <w:p w14:paraId="7791DBEA" w14:textId="706241CB" w:rsidR="003F4F8B" w:rsidRPr="00CE6DBD" w:rsidRDefault="003F4F8B" w:rsidP="003F4F8B">
      <w:pPr>
        <w:jc w:val="center"/>
        <w:rPr>
          <w:rFonts w:cs="メイリオ"/>
        </w:rPr>
      </w:pPr>
      <w:r w:rsidRPr="00CE6DBD">
        <w:rPr>
          <w:rFonts w:cs="メイリオ"/>
          <w:noProof/>
        </w:rPr>
        <mc:AlternateContent>
          <mc:Choice Requires="wps">
            <w:drawing>
              <wp:anchor distT="0" distB="0" distL="114300" distR="114300" simplePos="0" relativeHeight="251684352" behindDoc="0" locked="0" layoutInCell="1" allowOverlap="1" wp14:anchorId="0482FF96" wp14:editId="17C1EEBA">
                <wp:simplePos x="0" y="0"/>
                <wp:positionH relativeFrom="column">
                  <wp:posOffset>3120389</wp:posOffset>
                </wp:positionH>
                <wp:positionV relativeFrom="paragraph">
                  <wp:posOffset>1135380</wp:posOffset>
                </wp:positionV>
                <wp:extent cx="1381125" cy="523875"/>
                <wp:effectExtent l="0" t="0" r="28575" b="28575"/>
                <wp:wrapNone/>
                <wp:docPr id="320" name="正方形/長方形 320"/>
                <wp:cNvGraphicFramePr/>
                <a:graphic xmlns:a="http://schemas.openxmlformats.org/drawingml/2006/main">
                  <a:graphicData uri="http://schemas.microsoft.com/office/word/2010/wordprocessingShape">
                    <wps:wsp>
                      <wps:cNvSpPr/>
                      <wps:spPr>
                        <a:xfrm>
                          <a:off x="0" y="0"/>
                          <a:ext cx="13811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00F4D6" id="正方形/長方形 320" o:spid="_x0000_s1026" style="position:absolute;left:0;text-align:left;margin-left:245.7pt;margin-top:89.4pt;width:108.75pt;height:4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" filled="f" strokecolor="red" strokeweight="2pt"/>
            </w:pict>
          </mc:Fallback>
        </mc:AlternateContent>
      </w:r>
      <w:r w:rsidRPr="00CE6DBD">
        <w:rPr>
          <w:rFonts w:cs="メイリオ"/>
          <w:noProof/>
        </w:rPr>
        <w:drawing>
          <wp:inline distT="0" distB="0" distL="0" distR="0" wp14:anchorId="5170C698" wp14:editId="05F00E25">
            <wp:extent cx="5400040" cy="1709103"/>
            <wp:effectExtent l="19050" t="19050" r="10160" b="2476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4-2-1.png"/>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00040" cy="17091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86AA24" w14:textId="7BF45E0E" w:rsidR="003F4F8B" w:rsidRPr="00CE6DBD" w:rsidRDefault="00D15D83" w:rsidP="003F4F8B">
      <w:pPr>
        <w:jc w:val="center"/>
        <w:rPr>
          <w:rFonts w:cs="メイリオ"/>
        </w:rPr>
      </w:pPr>
      <w:r w:rsidRPr="00CE6DBD">
        <w:rPr>
          <w:rFonts w:cs="メイリオ"/>
          <w:b/>
        </w:rPr>
        <w:t>The File List screen (Thumbnail View screen)</w:t>
      </w:r>
    </w:p>
    <w:p w14:paraId="6B998438" w14:textId="7194A97D" w:rsidR="00531D0F" w:rsidRPr="00CE6DBD" w:rsidRDefault="00531D0F">
      <w:pPr>
        <w:adjustRightInd/>
        <w:snapToGrid/>
        <w:rPr>
          <w:rFonts w:cs="メイリオ"/>
        </w:rPr>
      </w:pPr>
    </w:p>
    <w:p w14:paraId="571D1A8A" w14:textId="15AA164E" w:rsidR="00E46224" w:rsidRDefault="00844D8E" w:rsidP="00AC31CA">
      <w:pPr>
        <w:rPr>
          <w:rFonts w:cs="メイリオ"/>
        </w:rPr>
      </w:pPr>
      <w:r w:rsidRPr="00CE6DBD">
        <w:rPr>
          <w:rFonts w:cs="メイリオ"/>
        </w:rPr>
        <w:t>Right-clicking the thumbnail for a file or folder displays a menu showing operations that can be performed on that file or folder.</w:t>
      </w:r>
      <w:r w:rsidR="00F210C6">
        <w:rPr>
          <w:rFonts w:cs="メイリオ"/>
        </w:rPr>
        <w:br/>
      </w:r>
    </w:p>
    <w:p w14:paraId="3B7D0746" w14:textId="363813E1" w:rsidR="003F4F8B" w:rsidRPr="00CE6DBD" w:rsidRDefault="00E46224" w:rsidP="00AC31CA">
      <w:pPr>
        <w:rPr>
          <w:rFonts w:cs="メイリオ"/>
        </w:rPr>
      </w:pPr>
      <w:r w:rsidRPr="00CE6DBD">
        <w:rPr>
          <w:rFonts w:cs="メイリオ"/>
          <w:noProof/>
        </w:rPr>
        <w:lastRenderedPageBreak/>
        <mc:AlternateContent>
          <mc:Choice Requires="wps">
            <w:drawing>
              <wp:anchor distT="0" distB="0" distL="114300" distR="114300" simplePos="0" relativeHeight="251750912" behindDoc="0" locked="0" layoutInCell="1" allowOverlap="1" wp14:anchorId="205F737C" wp14:editId="56BAA908">
                <wp:simplePos x="0" y="0"/>
                <wp:positionH relativeFrom="margin">
                  <wp:posOffset>2233295</wp:posOffset>
                </wp:positionH>
                <wp:positionV relativeFrom="paragraph">
                  <wp:posOffset>995045</wp:posOffset>
                </wp:positionV>
                <wp:extent cx="1009650" cy="1762125"/>
                <wp:effectExtent l="0" t="0" r="19050" b="28575"/>
                <wp:wrapNone/>
                <wp:docPr id="322" name="正方形/長方形 322"/>
                <wp:cNvGraphicFramePr/>
                <a:graphic xmlns:a="http://schemas.openxmlformats.org/drawingml/2006/main">
                  <a:graphicData uri="http://schemas.microsoft.com/office/word/2010/wordprocessingShape">
                    <wps:wsp>
                      <wps:cNvSpPr/>
                      <wps:spPr>
                        <a:xfrm>
                          <a:off x="0" y="0"/>
                          <a:ext cx="1009650" cy="1762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C5BE2" id="正方形/長方形 322" o:spid="_x0000_s1026" style="position:absolute;left:0;text-align:left;margin-left:175.85pt;margin-top:78.35pt;width:79.5pt;height:138.7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" filled="f" strokecolor="red" strokeweight="2pt">
                <w10:wrap anchorx="margin"/>
              </v:rect>
            </w:pict>
          </mc:Fallback>
        </mc:AlternateContent>
      </w:r>
      <w:r w:rsidR="00844D8E" w:rsidRPr="00CE6DBD">
        <w:rPr>
          <w:rFonts w:cs="メイリオ"/>
          <w:noProof/>
        </w:rPr>
        <w:drawing>
          <wp:inline distT="0" distB="0" distL="0" distR="0" wp14:anchorId="15B33A35" wp14:editId="7CA1A3DB">
            <wp:extent cx="5400000" cy="2759191"/>
            <wp:effectExtent l="19050" t="19050" r="10795" b="2222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4-2-2.png"/>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00000" cy="27591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BEB215" w14:textId="7E0DB827" w:rsidR="003F4F8B" w:rsidRPr="00CE6DBD" w:rsidRDefault="0055428B" w:rsidP="003F4F8B">
      <w:pPr>
        <w:jc w:val="center"/>
        <w:rPr>
          <w:rFonts w:cs="メイリオ"/>
          <w:b/>
        </w:rPr>
      </w:pPr>
      <w:r w:rsidRPr="00CE6DBD">
        <w:rPr>
          <w:rFonts w:cs="メイリオ"/>
          <w:b/>
        </w:rPr>
        <w:t>The File List screen (Thumbnail View screen)</w:t>
      </w:r>
    </w:p>
    <w:p w14:paraId="04831256" w14:textId="57EB1723" w:rsidR="00E17E2F" w:rsidRPr="00CE6DBD" w:rsidRDefault="00E17E2F" w:rsidP="00FE27BA">
      <w:pPr>
        <w:rPr>
          <w:rFonts w:cs="メイリオ"/>
        </w:rPr>
      </w:pPr>
    </w:p>
    <w:p w14:paraId="1253C014" w14:textId="1C2376CC" w:rsidR="003862C4" w:rsidRPr="00CE6DBD" w:rsidRDefault="00F648EC" w:rsidP="00FE27BA">
      <w:pPr>
        <w:rPr>
          <w:rFonts w:cs="メイリオ"/>
        </w:rPr>
      </w:pPr>
      <w:r w:rsidRPr="00CE6DBD">
        <w:rPr>
          <w:rFonts w:cs="メイリオ"/>
        </w:rPr>
        <w:t>You can view a preview like that shown below for an uploaded image, video, PDF file, or Office file by clicking on its thumbnail.</w:t>
      </w:r>
    </w:p>
    <w:p w14:paraId="79E9E53B" w14:textId="68233F81" w:rsidR="003862C4" w:rsidRPr="00CE6DBD" w:rsidRDefault="003862C4" w:rsidP="003862C4">
      <w:pPr>
        <w:jc w:val="center"/>
        <w:rPr>
          <w:rFonts w:cs="メイリオ"/>
        </w:rPr>
      </w:pPr>
      <w:r w:rsidRPr="00CE6DBD">
        <w:rPr>
          <w:rFonts w:cs="メイリオ"/>
          <w:noProof/>
        </w:rPr>
        <w:drawing>
          <wp:inline distT="0" distB="0" distL="0" distR="0" wp14:anchorId="0CE82DB3" wp14:editId="6018169F">
            <wp:extent cx="5399405" cy="2371725"/>
            <wp:effectExtent l="19050" t="19050" r="10795" b="2857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b="14033"/>
                    <a:stretch/>
                  </pic:blipFill>
                  <pic:spPr bwMode="auto">
                    <a:xfrm>
                      <a:off x="0" y="0"/>
                      <a:ext cx="5400000" cy="23719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4831EC" w14:textId="5AA19A9E" w:rsidR="003862C4" w:rsidRPr="00CE6DBD" w:rsidRDefault="00F648EC" w:rsidP="00F648EC">
      <w:pPr>
        <w:jc w:val="center"/>
        <w:rPr>
          <w:rFonts w:cs="メイリオ"/>
          <w:b/>
        </w:rPr>
      </w:pPr>
      <w:r w:rsidRPr="00CE6DBD">
        <w:rPr>
          <w:rFonts w:cs="メイリオ"/>
          <w:b/>
        </w:rPr>
        <w:t>An image preview</w:t>
      </w:r>
    </w:p>
    <w:p w14:paraId="4A86F0BD" w14:textId="77777777" w:rsidR="003862C4" w:rsidRPr="00CE6DBD" w:rsidRDefault="003862C4" w:rsidP="00FE27BA">
      <w:pPr>
        <w:rPr>
          <w:rFonts w:cs="メイリオ"/>
        </w:rPr>
      </w:pPr>
    </w:p>
    <w:p w14:paraId="6FBDA644" w14:textId="075CE175" w:rsidR="00A8213D" w:rsidRPr="00CE6DBD" w:rsidRDefault="00745D45" w:rsidP="00FE27BA">
      <w:pPr>
        <w:rPr>
          <w:rFonts w:cs="メイリオ"/>
        </w:rPr>
      </w:pPr>
      <w:r w:rsidRPr="00CE6DBD">
        <w:rPr>
          <w:rFonts w:cs="メイリオ"/>
        </w:rPr>
        <w:t>See “</w:t>
      </w:r>
      <w:hyperlink w:anchor="_各種操作" w:history="1">
        <w:r w:rsidRPr="00CE6DBD">
          <w:rPr>
            <w:rStyle w:val="af0"/>
            <w:rFonts w:cs="メイリオ"/>
          </w:rPr>
          <w:t>4.2. Operations</w:t>
        </w:r>
      </w:hyperlink>
      <w:r w:rsidRPr="00CE6DBD">
        <w:rPr>
          <w:rFonts w:cs="メイリオ"/>
        </w:rPr>
        <w:t>” for details regarding the operations that can be performed from this menu.</w:t>
      </w:r>
    </w:p>
    <w:p w14:paraId="114203D9" w14:textId="6F37075C" w:rsidR="00A8213D" w:rsidRPr="00CE6DBD" w:rsidRDefault="00A8213D">
      <w:pPr>
        <w:adjustRightInd/>
        <w:snapToGrid/>
        <w:rPr>
          <w:rFonts w:cs="メイリオ"/>
        </w:rPr>
      </w:pPr>
    </w:p>
    <w:p w14:paraId="35F06748" w14:textId="5B9C1FFD" w:rsidR="00AE728C" w:rsidRPr="00CE6DBD" w:rsidRDefault="00145823" w:rsidP="00704E08">
      <w:pPr>
        <w:pStyle w:val="3"/>
        <w:ind w:left="-12"/>
        <w:rPr>
          <w:rFonts w:hAnsi="メイリオ" w:cs="メイリオ"/>
        </w:rPr>
      </w:pPr>
      <w:bookmarkStart w:id="80" w:name="_絞り込み検索"/>
      <w:bookmarkStart w:id="81" w:name="_Toc53409974"/>
      <w:bookmarkStart w:id="82" w:name="_Toc63779769"/>
      <w:bookmarkEnd w:id="80"/>
      <w:r w:rsidRPr="00CE6DBD">
        <w:rPr>
          <w:rFonts w:hAnsi="メイリオ" w:cs="メイリオ"/>
        </w:rPr>
        <w:t>Search</w:t>
      </w:r>
      <w:bookmarkEnd w:id="81"/>
      <w:bookmarkEnd w:id="82"/>
    </w:p>
    <w:p w14:paraId="792C67B9" w14:textId="34380D2D" w:rsidR="00AE728C" w:rsidRPr="00CE6DBD" w:rsidRDefault="007051E2" w:rsidP="00AE728C">
      <w:pPr>
        <w:rPr>
          <w:rFonts w:cs="メイリオ"/>
        </w:rPr>
      </w:pPr>
      <w:r w:rsidRPr="00CE6DBD">
        <w:rPr>
          <w:rFonts w:cs="メイリオ"/>
        </w:rPr>
        <w:t>Clicking the magnifying glass icon at the upper right of the File List screen displays the Search field.</w:t>
      </w:r>
    </w:p>
    <w:p w14:paraId="62B7046E" w14:textId="77777777" w:rsidR="00AE728C" w:rsidRPr="00CE6DBD" w:rsidRDefault="00AE728C" w:rsidP="00AE728C">
      <w:pPr>
        <w:jc w:val="center"/>
        <w:rPr>
          <w:rFonts w:cs="メイリオ"/>
        </w:rPr>
      </w:pPr>
      <w:r w:rsidRPr="00CE6DBD">
        <w:rPr>
          <w:rFonts w:cs="メイリオ"/>
          <w:noProof/>
        </w:rPr>
        <w:lastRenderedPageBreak/>
        <mc:AlternateContent>
          <mc:Choice Requires="wps">
            <w:drawing>
              <wp:anchor distT="0" distB="0" distL="114300" distR="114300" simplePos="0" relativeHeight="251686400" behindDoc="0" locked="0" layoutInCell="1" allowOverlap="1" wp14:anchorId="7F9986ED" wp14:editId="1728BA97">
                <wp:simplePos x="0" y="0"/>
                <wp:positionH relativeFrom="column">
                  <wp:posOffset>5015865</wp:posOffset>
                </wp:positionH>
                <wp:positionV relativeFrom="paragraph">
                  <wp:posOffset>285750</wp:posOffset>
                </wp:positionV>
                <wp:extent cx="208915" cy="190500"/>
                <wp:effectExtent l="0" t="0" r="19685" b="19050"/>
                <wp:wrapNone/>
                <wp:docPr id="326" name="楕円 326"/>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1B7B8D" id="楕円 326" o:spid="_x0000_s1026" style="position:absolute;left:0;text-align:left;margin-left:394.95pt;margin-top:22.5pt;width:16.45pt;height:1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" filled="f" strokecolor="red" strokeweight="2pt"/>
            </w:pict>
          </mc:Fallback>
        </mc:AlternateContent>
      </w:r>
      <w:r w:rsidRPr="00CE6DBD">
        <w:rPr>
          <w:rFonts w:cs="メイリオ"/>
          <w:noProof/>
        </w:rPr>
        <w:drawing>
          <wp:inline distT="0" distB="0" distL="0" distR="0" wp14:anchorId="2E364369" wp14:editId="108AEAC1">
            <wp:extent cx="5400040" cy="1607263"/>
            <wp:effectExtent l="19050" t="19050" r="10160" b="12065"/>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00040" cy="16072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31D08C" w14:textId="4A749C47" w:rsidR="00AE728C" w:rsidRPr="00CE6DBD" w:rsidRDefault="007051E2" w:rsidP="00AE728C">
      <w:pPr>
        <w:jc w:val="center"/>
        <w:rPr>
          <w:rFonts w:cs="メイリオ"/>
          <w:b/>
        </w:rPr>
      </w:pPr>
      <w:r w:rsidRPr="00CE6DBD">
        <w:rPr>
          <w:rFonts w:cs="メイリオ"/>
          <w:b/>
        </w:rPr>
        <w:t>The File List screen</w:t>
      </w:r>
    </w:p>
    <w:p w14:paraId="6C1A4381" w14:textId="1BFD3A43" w:rsidR="00AE728C" w:rsidRPr="00CE6DBD" w:rsidRDefault="00AE728C" w:rsidP="00AE728C">
      <w:pPr>
        <w:rPr>
          <w:rFonts w:cs="メイリオ"/>
        </w:rPr>
      </w:pPr>
    </w:p>
    <w:p w14:paraId="427626CD" w14:textId="6095F10B" w:rsidR="00FD4EBE" w:rsidRPr="00CE6DBD" w:rsidRDefault="00BD4620" w:rsidP="00AE728C">
      <w:pPr>
        <w:rPr>
          <w:rFonts w:cs="メイリオ"/>
        </w:rPr>
      </w:pPr>
      <w:r w:rsidRPr="00CE6DBD">
        <w:rPr>
          <w:rFonts w:cs="メイリオ"/>
        </w:rPr>
        <w:t>Entering a text string into the search field displays files and folders with names containing that string.</w:t>
      </w:r>
    </w:p>
    <w:p w14:paraId="469C91FE" w14:textId="70A78B6D" w:rsidR="00AE728C" w:rsidRPr="00CE6DBD" w:rsidRDefault="003179E1" w:rsidP="003179E1">
      <w:pPr>
        <w:jc w:val="center"/>
        <w:rPr>
          <w:rFonts w:cs="メイリオ"/>
        </w:rPr>
      </w:pPr>
      <w:r w:rsidRPr="00CE6DBD">
        <w:rPr>
          <w:rFonts w:cs="メイリオ"/>
          <w:noProof/>
        </w:rPr>
        <mc:AlternateContent>
          <mc:Choice Requires="wps">
            <w:drawing>
              <wp:anchor distT="0" distB="0" distL="114300" distR="114300" simplePos="0" relativeHeight="251688448" behindDoc="0" locked="0" layoutInCell="1" allowOverlap="1" wp14:anchorId="669CC836" wp14:editId="3C5CB4EC">
                <wp:simplePos x="0" y="0"/>
                <wp:positionH relativeFrom="column">
                  <wp:posOffset>4444365</wp:posOffset>
                </wp:positionH>
                <wp:positionV relativeFrom="paragraph">
                  <wp:posOffset>290195</wp:posOffset>
                </wp:positionV>
                <wp:extent cx="742950" cy="171450"/>
                <wp:effectExtent l="0" t="0" r="19050" b="19050"/>
                <wp:wrapNone/>
                <wp:docPr id="328" name="正方形/長方形 328"/>
                <wp:cNvGraphicFramePr/>
                <a:graphic xmlns:a="http://schemas.openxmlformats.org/drawingml/2006/main">
                  <a:graphicData uri="http://schemas.microsoft.com/office/word/2010/wordprocessingShape">
                    <wps:wsp>
                      <wps:cNvSpPr/>
                      <wps:spPr>
                        <a:xfrm>
                          <a:off x="0" y="0"/>
                          <a:ext cx="7429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D3C847" id="正方形/長方形 328" o:spid="_x0000_s1026" style="position:absolute;left:0;text-align:left;margin-left:349.95pt;margin-top:22.85pt;width:58.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" filled="f" strokecolor="red" strokeweight="2pt"/>
            </w:pict>
          </mc:Fallback>
        </mc:AlternateContent>
      </w:r>
      <w:r w:rsidRPr="00CE6DBD">
        <w:rPr>
          <w:rFonts w:cs="メイリオ"/>
          <w:noProof/>
        </w:rPr>
        <w:drawing>
          <wp:inline distT="0" distB="0" distL="0" distR="0" wp14:anchorId="20A316A0" wp14:editId="4B958E29">
            <wp:extent cx="5400000" cy="1388702"/>
            <wp:effectExtent l="19050" t="19050" r="10795" b="2159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00000" cy="13887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ACF56B" w14:textId="162078DF" w:rsidR="003179E1" w:rsidRPr="00CE6DBD" w:rsidRDefault="00850CEF" w:rsidP="003179E1">
      <w:pPr>
        <w:jc w:val="center"/>
        <w:rPr>
          <w:rFonts w:cs="メイリオ"/>
          <w:b/>
        </w:rPr>
      </w:pPr>
      <w:r w:rsidRPr="00CE6DBD">
        <w:rPr>
          <w:rFonts w:cs="メイリオ"/>
          <w:b/>
        </w:rPr>
        <w:t>The File List screen (when searching)</w:t>
      </w:r>
    </w:p>
    <w:p w14:paraId="131F3AD1" w14:textId="77777777" w:rsidR="003179E1" w:rsidRPr="00CE6DBD" w:rsidRDefault="003179E1" w:rsidP="003179E1">
      <w:pPr>
        <w:rPr>
          <w:rFonts w:cs="メイリオ"/>
        </w:rPr>
      </w:pPr>
    </w:p>
    <w:p w14:paraId="38DD1C5C" w14:textId="291402F5" w:rsidR="003268AC" w:rsidRPr="00CE6DBD" w:rsidRDefault="00274F85" w:rsidP="00704E08">
      <w:pPr>
        <w:pStyle w:val="3"/>
        <w:ind w:left="-12"/>
        <w:rPr>
          <w:rFonts w:hAnsi="メイリオ" w:cs="メイリオ"/>
        </w:rPr>
      </w:pPr>
      <w:bookmarkStart w:id="83" w:name="_詳細情報"/>
      <w:bookmarkStart w:id="84" w:name="_Toc53409975"/>
      <w:bookmarkStart w:id="85" w:name="_Toc63779770"/>
      <w:bookmarkEnd w:id="83"/>
      <w:r w:rsidRPr="00CE6DBD">
        <w:rPr>
          <w:rFonts w:hAnsi="メイリオ" w:cs="メイリオ"/>
        </w:rPr>
        <w:t>Detail</w:t>
      </w:r>
      <w:bookmarkEnd w:id="84"/>
      <w:bookmarkEnd w:id="85"/>
    </w:p>
    <w:p w14:paraId="1595D9D4" w14:textId="5CAD3BC4" w:rsidR="00554E1F" w:rsidRPr="00CE6DBD" w:rsidRDefault="00EA6A61" w:rsidP="003268AC">
      <w:pPr>
        <w:rPr>
          <w:rFonts w:cs="メイリオ"/>
        </w:rPr>
      </w:pPr>
      <w:r w:rsidRPr="00CE6DBD">
        <w:rPr>
          <w:rFonts w:cs="メイリオ"/>
        </w:rPr>
        <w:t>Selecting a file or folder on the File List screen and clicking the “i” (Details) icon at the upper right shows detailed information for the selected file or folder.</w:t>
      </w:r>
    </w:p>
    <w:p w14:paraId="30D25CC7" w14:textId="2DF88C7A" w:rsidR="003268AC" w:rsidRPr="00CE6DBD" w:rsidRDefault="001C52C8" w:rsidP="003268AC">
      <w:pPr>
        <w:jc w:val="center"/>
        <w:rPr>
          <w:rFonts w:cs="メイリオ"/>
        </w:rPr>
      </w:pPr>
      <w:r w:rsidRPr="00CE6DBD">
        <w:rPr>
          <w:rFonts w:cs="メイリオ"/>
          <w:noProof/>
        </w:rPr>
        <mc:AlternateContent>
          <mc:Choice Requires="wps">
            <w:drawing>
              <wp:anchor distT="0" distB="0" distL="114300" distR="114300" simplePos="0" relativeHeight="251654656" behindDoc="0" locked="0" layoutInCell="1" allowOverlap="1" wp14:anchorId="52BDAC9C" wp14:editId="437B9F39">
                <wp:simplePos x="0" y="0"/>
                <wp:positionH relativeFrom="column">
                  <wp:posOffset>824865</wp:posOffset>
                </wp:positionH>
                <wp:positionV relativeFrom="paragraph">
                  <wp:posOffset>1215390</wp:posOffset>
                </wp:positionV>
                <wp:extent cx="190500" cy="180975"/>
                <wp:effectExtent l="0" t="0" r="19050" b="28575"/>
                <wp:wrapNone/>
                <wp:docPr id="110" name="楕円 110"/>
                <wp:cNvGraphicFramePr/>
                <a:graphic xmlns:a="http://schemas.openxmlformats.org/drawingml/2006/main">
                  <a:graphicData uri="http://schemas.microsoft.com/office/word/2010/wordprocessingShape">
                    <wps:wsp>
                      <wps:cNvSpPr/>
                      <wps:spPr>
                        <a:xfrm>
                          <a:off x="0" y="0"/>
                          <a:ext cx="1905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F90F826" id="楕円 110" o:spid="_x0000_s1026" style="position:absolute;left:0;text-align:left;margin-left:64.95pt;margin-top:95.7pt;width:15pt;height:14.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" filled="f" strokecolor="red" strokeweight="2pt"/>
            </w:pict>
          </mc:Fallback>
        </mc:AlternateContent>
      </w:r>
      <w:r w:rsidRPr="00CE6DBD">
        <w:rPr>
          <w:rFonts w:cs="メイリオ"/>
          <w:noProof/>
        </w:rPr>
        <mc:AlternateContent>
          <mc:Choice Requires="wps">
            <w:drawing>
              <wp:anchor distT="0" distB="0" distL="114300" distR="114300" simplePos="0" relativeHeight="251656704" behindDoc="0" locked="0" layoutInCell="1" allowOverlap="1" wp14:anchorId="2A88945E" wp14:editId="78982FDC">
                <wp:simplePos x="0" y="0"/>
                <wp:positionH relativeFrom="column">
                  <wp:posOffset>3653791</wp:posOffset>
                </wp:positionH>
                <wp:positionV relativeFrom="paragraph">
                  <wp:posOffset>499745</wp:posOffset>
                </wp:positionV>
                <wp:extent cx="1695450" cy="2114550"/>
                <wp:effectExtent l="0" t="0" r="19050" b="19050"/>
                <wp:wrapNone/>
                <wp:docPr id="114" name="正方形/長方形 114"/>
                <wp:cNvGraphicFramePr/>
                <a:graphic xmlns:a="http://schemas.openxmlformats.org/drawingml/2006/main">
                  <a:graphicData uri="http://schemas.microsoft.com/office/word/2010/wordprocessingShape">
                    <wps:wsp>
                      <wps:cNvSpPr/>
                      <wps:spPr>
                        <a:xfrm>
                          <a:off x="0" y="0"/>
                          <a:ext cx="1695450" cy="2114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4347A7" id="正方形/長方形 114" o:spid="_x0000_s1026" style="position:absolute;left:0;text-align:left;margin-left:287.7pt;margin-top:39.35pt;width:133.5pt;height:1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" filled="f" strokecolor="red" strokeweight="2pt"/>
            </w:pict>
          </mc:Fallback>
        </mc:AlternateContent>
      </w:r>
      <w:r w:rsidRPr="00CE6DBD">
        <w:rPr>
          <w:rFonts w:cs="メイリオ"/>
          <w:noProof/>
        </w:rPr>
        <mc:AlternateContent>
          <mc:Choice Requires="wps">
            <w:drawing>
              <wp:anchor distT="0" distB="0" distL="114300" distR="114300" simplePos="0" relativeHeight="251640320" behindDoc="0" locked="0" layoutInCell="1" allowOverlap="1" wp14:anchorId="17779F4C" wp14:editId="0171092E">
                <wp:simplePos x="0" y="0"/>
                <wp:positionH relativeFrom="column">
                  <wp:posOffset>5177790</wp:posOffset>
                </wp:positionH>
                <wp:positionV relativeFrom="paragraph">
                  <wp:posOffset>281940</wp:posOffset>
                </wp:positionV>
                <wp:extent cx="208915" cy="190500"/>
                <wp:effectExtent l="0" t="0" r="19685" b="19050"/>
                <wp:wrapNone/>
                <wp:docPr id="115" name="楕円 115"/>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90C798" id="楕円 115" o:spid="_x0000_s1026" style="position:absolute;left:0;text-align:left;margin-left:407.7pt;margin-top:22.2pt;width:16.45pt;height:1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" filled="f" strokecolor="red" strokeweight="2pt"/>
            </w:pict>
          </mc:Fallback>
        </mc:AlternateContent>
      </w:r>
      <w:r w:rsidRPr="00CE6DBD">
        <w:rPr>
          <w:rFonts w:cs="メイリオ"/>
          <w:noProof/>
        </w:rPr>
        <w:drawing>
          <wp:inline distT="0" distB="0" distL="0" distR="0" wp14:anchorId="6397DA87" wp14:editId="6879DFBB">
            <wp:extent cx="5400000" cy="2759190"/>
            <wp:effectExtent l="19050" t="19050" r="10795" b="2222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400000" cy="2759190"/>
                    </a:xfrm>
                    <a:prstGeom prst="rect">
                      <a:avLst/>
                    </a:prstGeom>
                    <a:ln>
                      <a:solidFill>
                        <a:schemeClr val="tx1"/>
                      </a:solidFill>
                    </a:ln>
                  </pic:spPr>
                </pic:pic>
              </a:graphicData>
            </a:graphic>
          </wp:inline>
        </w:drawing>
      </w:r>
    </w:p>
    <w:p w14:paraId="113E1211" w14:textId="7A237B84" w:rsidR="003268AC" w:rsidRPr="00CE6DBD" w:rsidRDefault="00354BBE" w:rsidP="003268AC">
      <w:pPr>
        <w:jc w:val="center"/>
        <w:rPr>
          <w:rFonts w:cs="メイリオ"/>
          <w:b/>
        </w:rPr>
      </w:pPr>
      <w:r w:rsidRPr="00CE6DBD">
        <w:rPr>
          <w:rFonts w:cs="メイリオ"/>
          <w:b/>
        </w:rPr>
        <w:t>The Details screen</w:t>
      </w:r>
    </w:p>
    <w:p w14:paraId="500FFA39" w14:textId="60F1D394" w:rsidR="001B31CB" w:rsidRPr="00CE6DBD" w:rsidRDefault="001B31CB" w:rsidP="003268AC">
      <w:pPr>
        <w:rPr>
          <w:rFonts w:cs="メイリオ"/>
        </w:rPr>
      </w:pPr>
    </w:p>
    <w:p w14:paraId="5D57ADFB" w14:textId="44149031" w:rsidR="00E700B0" w:rsidRPr="00CE6DBD" w:rsidRDefault="00E700B0" w:rsidP="003268AC">
      <w:pPr>
        <w:rPr>
          <w:rFonts w:cs="メイリオ"/>
        </w:rPr>
      </w:pPr>
      <w:r w:rsidRPr="00CE6DBD">
        <w:rPr>
          <w:rFonts w:cs="メイリオ"/>
        </w:rPr>
        <w:t>Clicking the pen or other icons on this screen allows performing various operations. See “</w:t>
      </w:r>
      <w:hyperlink w:anchor="_各種操作" w:history="1">
        <w:r w:rsidRPr="00CE6DBD">
          <w:rPr>
            <w:rStyle w:val="af0"/>
            <w:rFonts w:cs="メイリオ"/>
          </w:rPr>
          <w:t>4.2. Operations</w:t>
        </w:r>
      </w:hyperlink>
      <w:r w:rsidRPr="00CE6DBD">
        <w:rPr>
          <w:rFonts w:cs="メイリオ"/>
        </w:rPr>
        <w:t>” for details.</w:t>
      </w:r>
    </w:p>
    <w:p w14:paraId="7C5C4C23" w14:textId="1FDE93C5" w:rsidR="003268AC" w:rsidRPr="00CE6DBD" w:rsidRDefault="003268AC" w:rsidP="003268AC">
      <w:pPr>
        <w:rPr>
          <w:rFonts w:cs="メイリオ"/>
        </w:rPr>
      </w:pPr>
    </w:p>
    <w:p w14:paraId="3AB6FA1A" w14:textId="1ED5DE35" w:rsidR="00142186" w:rsidRPr="00CE6DBD" w:rsidRDefault="00142186" w:rsidP="00142186">
      <w:pPr>
        <w:pStyle w:val="2"/>
      </w:pPr>
      <w:bookmarkStart w:id="86" w:name="_各種操作"/>
      <w:bookmarkStart w:id="87" w:name="_Toc53409976"/>
      <w:bookmarkStart w:id="88" w:name="_Toc414281105"/>
      <w:bookmarkStart w:id="89" w:name="_Toc63779771"/>
      <w:bookmarkEnd w:id="75"/>
      <w:bookmarkEnd w:id="86"/>
      <w:r w:rsidRPr="00CE6DBD">
        <w:t>Operations</w:t>
      </w:r>
      <w:bookmarkEnd w:id="87"/>
      <w:bookmarkEnd w:id="89"/>
    </w:p>
    <w:p w14:paraId="0DBA6841" w14:textId="7FC5FED5" w:rsidR="00B77E57" w:rsidRPr="00CE6DBD" w:rsidRDefault="00082C05" w:rsidP="00B77E57">
      <w:pPr>
        <w:rPr>
          <w:rFonts w:cs="メイリオ"/>
        </w:rPr>
      </w:pPr>
      <w:r w:rsidRPr="00CE6DBD">
        <w:rPr>
          <w:rFonts w:cs="メイリオ"/>
        </w:rPr>
        <w:t>The following describes operations that can be performed on the File List and Detail screens.</w:t>
      </w:r>
    </w:p>
    <w:p w14:paraId="05B33E9A" w14:textId="77777777" w:rsidR="00B77E57" w:rsidRPr="00CE6DBD" w:rsidRDefault="00B77E57" w:rsidP="00B77E57">
      <w:pPr>
        <w:rPr>
          <w:rFonts w:cs="メイリオ"/>
          <w:lang w:eastAsia="ar-SA"/>
        </w:rPr>
      </w:pPr>
    </w:p>
    <w:p w14:paraId="73D73E1F" w14:textId="18C6F749" w:rsidR="00CB0A47" w:rsidRPr="00CE6DBD" w:rsidRDefault="00211183" w:rsidP="00CB0A47">
      <w:pPr>
        <w:pStyle w:val="3"/>
        <w:ind w:left="-12"/>
        <w:rPr>
          <w:rFonts w:hAnsi="メイリオ" w:cs="メイリオ"/>
        </w:rPr>
      </w:pPr>
      <w:bookmarkStart w:id="90" w:name="_Toc53409977"/>
      <w:bookmarkStart w:id="91" w:name="_Toc63779772"/>
      <w:r w:rsidRPr="00CE6DBD">
        <w:rPr>
          <w:rFonts w:hAnsi="メイリオ" w:cs="メイリオ"/>
        </w:rPr>
        <w:t>Create Folder</w:t>
      </w:r>
      <w:bookmarkEnd w:id="90"/>
      <w:bookmarkEnd w:id="91"/>
    </w:p>
    <w:p w14:paraId="2D85562E" w14:textId="2577A3C8" w:rsidR="00CB0A47" w:rsidRPr="00CE6DBD" w:rsidRDefault="00211183" w:rsidP="00CB0A47">
      <w:pPr>
        <w:rPr>
          <w:rFonts w:cs="メイリオ"/>
        </w:rPr>
      </w:pPr>
      <w:r w:rsidRPr="00CE6DBD">
        <w:rPr>
          <w:rFonts w:cs="メイリオ"/>
        </w:rPr>
        <w:t>Click “Create Folder” at the top of the File List screen.</w:t>
      </w:r>
    </w:p>
    <w:p w14:paraId="2692A5B7" w14:textId="6A1163EE" w:rsidR="00CB0A47" w:rsidRPr="00CE6DBD" w:rsidRDefault="00CB0A47" w:rsidP="00CB0A47">
      <w:pPr>
        <w:jc w:val="center"/>
        <w:rPr>
          <w:rFonts w:cs="メイリオ"/>
        </w:rPr>
      </w:pPr>
      <w:r w:rsidRPr="00CE6DBD">
        <w:rPr>
          <w:rFonts w:cs="メイリオ"/>
          <w:noProof/>
        </w:rPr>
        <mc:AlternateContent>
          <mc:Choice Requires="wps">
            <w:drawing>
              <wp:anchor distT="0" distB="0" distL="114300" distR="114300" simplePos="0" relativeHeight="251621888" behindDoc="0" locked="0" layoutInCell="1" allowOverlap="1" wp14:anchorId="383383C5" wp14:editId="268907B7">
                <wp:simplePos x="0" y="0"/>
                <wp:positionH relativeFrom="column">
                  <wp:posOffset>852805</wp:posOffset>
                </wp:positionH>
                <wp:positionV relativeFrom="paragraph">
                  <wp:posOffset>295910</wp:posOffset>
                </wp:positionV>
                <wp:extent cx="638175" cy="171450"/>
                <wp:effectExtent l="0" t="0" r="28575" b="19050"/>
                <wp:wrapNone/>
                <wp:docPr id="166" name="楕円 166"/>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182F7E" id="楕円 166" o:spid="_x0000_s1026" style="position:absolute;left:0;text-align:left;margin-left:67.15pt;margin-top:23.3pt;width:50.25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" filled="f" strokecolor="red" strokeweight="2pt"/>
            </w:pict>
          </mc:Fallback>
        </mc:AlternateContent>
      </w:r>
      <w:r w:rsidRPr="00CE6DBD">
        <w:rPr>
          <w:rFonts w:cs="メイリオ"/>
          <w:noProof/>
        </w:rPr>
        <w:drawing>
          <wp:inline distT="0" distB="0" distL="0" distR="0" wp14:anchorId="182567C9" wp14:editId="71F9C34E">
            <wp:extent cx="5400000" cy="1607251"/>
            <wp:effectExtent l="19050" t="19050" r="10795" b="1206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00000" cy="16072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FEDBB5" w14:textId="0A607310" w:rsidR="00CB0A47" w:rsidRPr="00CE6DBD" w:rsidRDefault="00537F19" w:rsidP="00E508B2">
      <w:pPr>
        <w:jc w:val="center"/>
        <w:rPr>
          <w:rFonts w:cs="メイリオ"/>
          <w:b/>
        </w:rPr>
      </w:pPr>
      <w:r w:rsidRPr="00CE6DBD">
        <w:rPr>
          <w:rFonts w:cs="メイリオ"/>
          <w:b/>
        </w:rPr>
        <w:t>The File List screen</w:t>
      </w:r>
    </w:p>
    <w:p w14:paraId="34A45979" w14:textId="16A86BCF" w:rsidR="00554E1F" w:rsidRPr="00CE6DBD" w:rsidRDefault="00554E1F">
      <w:pPr>
        <w:adjustRightInd/>
        <w:snapToGrid/>
        <w:rPr>
          <w:rFonts w:cs="メイリオ"/>
          <w:lang w:eastAsia="ar-SA"/>
        </w:rPr>
      </w:pPr>
    </w:p>
    <w:p w14:paraId="06166BC6" w14:textId="007C5E27" w:rsidR="00AE00D9" w:rsidRPr="00CE6DBD" w:rsidRDefault="00710683" w:rsidP="00CB0A47">
      <w:pPr>
        <w:rPr>
          <w:rFonts w:cs="メイリオ"/>
        </w:rPr>
      </w:pPr>
      <w:r w:rsidRPr="00CE6DBD">
        <w:rPr>
          <w:rFonts w:cs="メイリオ"/>
        </w:rPr>
        <w:t>The Create Folder dialog is displayed. Enter an appropriate name, then click the “Make” button.</w:t>
      </w:r>
    </w:p>
    <w:p w14:paraId="12D56753" w14:textId="77777777" w:rsidR="00873524" w:rsidRPr="00CE6DBD" w:rsidRDefault="00873524" w:rsidP="00873524">
      <w:pPr>
        <w:pStyle w:val="af5"/>
        <w:numPr>
          <w:ilvl w:val="0"/>
          <w:numId w:val="10"/>
        </w:numPr>
        <w:ind w:leftChars="0"/>
        <w:rPr>
          <w:rFonts w:cs="メイリオ"/>
        </w:rPr>
      </w:pPr>
      <w:r w:rsidRPr="00CE6DBD">
        <w:rPr>
          <w:rFonts w:cs="メイリオ"/>
        </w:rPr>
        <w:t>Note that the following characters cannot be used in folder names:</w:t>
      </w:r>
    </w:p>
    <w:p w14:paraId="2E8E8911" w14:textId="1FE984AA" w:rsidR="00873524" w:rsidRPr="00CE6DBD" w:rsidRDefault="00873524" w:rsidP="00873524">
      <w:pPr>
        <w:ind w:firstLine="420"/>
        <w:rPr>
          <w:rFonts w:cs="メイリオ"/>
        </w:rPr>
      </w:pPr>
      <w:r w:rsidRPr="00CE6DBD">
        <w:rPr>
          <w:rFonts w:cs="メイリオ"/>
        </w:rPr>
        <w:t>\ / : * ? " &lt; &gt; |</w:t>
      </w:r>
    </w:p>
    <w:p w14:paraId="5643075C" w14:textId="16E71D38" w:rsidR="00E508B2" w:rsidRPr="00CE6DBD" w:rsidRDefault="00AE00D9" w:rsidP="00AE00D9">
      <w:pPr>
        <w:jc w:val="center"/>
        <w:rPr>
          <w:rFonts w:cs="メイリオ"/>
        </w:rPr>
      </w:pPr>
      <w:r w:rsidRPr="00CE6DBD">
        <w:rPr>
          <w:rFonts w:cs="メイリオ"/>
          <w:noProof/>
        </w:rPr>
        <mc:AlternateContent>
          <mc:Choice Requires="wps">
            <w:drawing>
              <wp:anchor distT="0" distB="0" distL="114300" distR="114300" simplePos="0" relativeHeight="251625984" behindDoc="0" locked="0" layoutInCell="1" allowOverlap="1" wp14:anchorId="3B58A29E" wp14:editId="15C680A6">
                <wp:simplePos x="0" y="0"/>
                <wp:positionH relativeFrom="column">
                  <wp:posOffset>2225040</wp:posOffset>
                </wp:positionH>
                <wp:positionV relativeFrom="paragraph">
                  <wp:posOffset>1341120</wp:posOffset>
                </wp:positionV>
                <wp:extent cx="971550" cy="200025"/>
                <wp:effectExtent l="0" t="0" r="19050" b="28575"/>
                <wp:wrapNone/>
                <wp:docPr id="196" name="正方形/長方形 196"/>
                <wp:cNvGraphicFramePr/>
                <a:graphic xmlns:a="http://schemas.openxmlformats.org/drawingml/2006/main">
                  <a:graphicData uri="http://schemas.microsoft.com/office/word/2010/wordprocessingShape">
                    <wps:wsp>
                      <wps:cNvSpPr/>
                      <wps:spPr>
                        <a:xfrm>
                          <a:off x="0" y="0"/>
                          <a:ext cx="971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601C9E" id="正方形/長方形 196" o:spid="_x0000_s1026" style="position:absolute;left:0;text-align:left;margin-left:175.2pt;margin-top:105.6pt;width:76.5pt;height:15.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" filled="f" strokecolor="red" strokeweight="2pt"/>
            </w:pict>
          </mc:Fallback>
        </mc:AlternateContent>
      </w:r>
      <w:r w:rsidRPr="00CE6DBD">
        <w:rPr>
          <w:rFonts w:cs="メイリオ"/>
          <w:noProof/>
        </w:rPr>
        <w:drawing>
          <wp:inline distT="0" distB="0" distL="0" distR="0" wp14:anchorId="1C8F6D2F" wp14:editId="7B4216C6">
            <wp:extent cx="2808000" cy="1595455"/>
            <wp:effectExtent l="19050" t="19050" r="11430" b="2413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08000" cy="1595455"/>
                    </a:xfrm>
                    <a:prstGeom prst="rect">
                      <a:avLst/>
                    </a:prstGeom>
                    <a:ln>
                      <a:solidFill>
                        <a:schemeClr val="tx1"/>
                      </a:solidFill>
                    </a:ln>
                  </pic:spPr>
                </pic:pic>
              </a:graphicData>
            </a:graphic>
          </wp:inline>
        </w:drawing>
      </w:r>
    </w:p>
    <w:p w14:paraId="06830F50" w14:textId="13468CE1" w:rsidR="00E508B2" w:rsidRPr="00CE6DBD" w:rsidRDefault="00994626" w:rsidP="00AE00D9">
      <w:pPr>
        <w:jc w:val="center"/>
        <w:rPr>
          <w:rFonts w:cs="メイリオ"/>
          <w:b/>
        </w:rPr>
      </w:pPr>
      <w:r w:rsidRPr="00CE6DBD">
        <w:rPr>
          <w:rFonts w:cs="メイリオ"/>
          <w:b/>
        </w:rPr>
        <w:t>The Create Folder dialog</w:t>
      </w:r>
    </w:p>
    <w:p w14:paraId="100DC094" w14:textId="3DF385D9" w:rsidR="00CB0A47" w:rsidRPr="00CE6DBD" w:rsidRDefault="00CB0A47" w:rsidP="00CB0A47">
      <w:pPr>
        <w:rPr>
          <w:rFonts w:cs="メイリオ"/>
          <w:lang w:eastAsia="ar-SA"/>
        </w:rPr>
      </w:pPr>
    </w:p>
    <w:p w14:paraId="4262B90A" w14:textId="2CC0002B" w:rsidR="00AE00D9" w:rsidRPr="00CE6DBD" w:rsidRDefault="00AE00D9" w:rsidP="00CB0A47">
      <w:pPr>
        <w:rPr>
          <w:rFonts w:cs="メイリオ"/>
        </w:rPr>
      </w:pPr>
      <w:r w:rsidRPr="00CE6DBD">
        <w:rPr>
          <w:rFonts w:cs="メイリオ"/>
        </w:rPr>
        <w:t>After creation, the folder is displayed on the File List screen.</w:t>
      </w:r>
    </w:p>
    <w:p w14:paraId="61CC66C9" w14:textId="767E79AE" w:rsidR="00AE00D9" w:rsidRPr="00CE6DBD" w:rsidRDefault="00AE00D9" w:rsidP="00AE00D9">
      <w:pPr>
        <w:jc w:val="center"/>
        <w:rPr>
          <w:rFonts w:cs="メイリオ"/>
        </w:rPr>
      </w:pPr>
      <w:r w:rsidRPr="00CE6DBD">
        <w:rPr>
          <w:rFonts w:cs="メイリオ"/>
          <w:noProof/>
        </w:rPr>
        <w:lastRenderedPageBreak/>
        <mc:AlternateContent>
          <mc:Choice Requires="wps">
            <w:drawing>
              <wp:anchor distT="0" distB="0" distL="114300" distR="114300" simplePos="0" relativeHeight="251634176" behindDoc="0" locked="0" layoutInCell="1" allowOverlap="1" wp14:anchorId="6D0EF7C7" wp14:editId="3170AC28">
                <wp:simplePos x="0" y="0"/>
                <wp:positionH relativeFrom="column">
                  <wp:posOffset>967740</wp:posOffset>
                </wp:positionH>
                <wp:positionV relativeFrom="paragraph">
                  <wp:posOffset>840740</wp:posOffset>
                </wp:positionV>
                <wp:extent cx="638175" cy="171450"/>
                <wp:effectExtent l="0" t="0" r="28575" b="19050"/>
                <wp:wrapNone/>
                <wp:docPr id="202" name="楕円 202"/>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5A447D" id="楕円 202" o:spid="_x0000_s1026" style="position:absolute;left:0;text-align:left;margin-left:76.2pt;margin-top:66.2pt;width:50.25pt;height: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" filled="f" strokecolor="red" strokeweight="2pt"/>
            </w:pict>
          </mc:Fallback>
        </mc:AlternateContent>
      </w:r>
      <w:r w:rsidRPr="00CE6DBD">
        <w:rPr>
          <w:rFonts w:cs="メイリオ"/>
          <w:noProof/>
        </w:rPr>
        <w:drawing>
          <wp:inline distT="0" distB="0" distL="0" distR="0" wp14:anchorId="1A06FEEF" wp14:editId="4A8948AE">
            <wp:extent cx="5400000" cy="1798483"/>
            <wp:effectExtent l="19050" t="19050" r="10795" b="1143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00000" cy="17984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ABD7CC" w14:textId="76225BB1" w:rsidR="00AE00D9" w:rsidRPr="00CE6DBD" w:rsidRDefault="00215D96" w:rsidP="00AE00D9">
      <w:pPr>
        <w:jc w:val="center"/>
        <w:rPr>
          <w:rFonts w:cs="メイリオ"/>
          <w:b/>
        </w:rPr>
      </w:pPr>
      <w:r w:rsidRPr="00CE6DBD">
        <w:rPr>
          <w:rFonts w:cs="メイリオ"/>
          <w:b/>
        </w:rPr>
        <w:t>The File List screen</w:t>
      </w:r>
    </w:p>
    <w:p w14:paraId="5A2B44B3" w14:textId="77777777" w:rsidR="00CB0A47" w:rsidRPr="00CE6DBD" w:rsidRDefault="00CB0A47" w:rsidP="00850AAC">
      <w:pPr>
        <w:rPr>
          <w:rFonts w:cs="メイリオ"/>
        </w:rPr>
      </w:pPr>
    </w:p>
    <w:p w14:paraId="304F99E8" w14:textId="496A0C8F" w:rsidR="000762B6" w:rsidRPr="00CE6DBD" w:rsidRDefault="006D1709" w:rsidP="00A97964">
      <w:pPr>
        <w:pStyle w:val="3"/>
        <w:ind w:left="-12"/>
        <w:rPr>
          <w:rFonts w:hAnsi="メイリオ" w:cs="メイリオ"/>
        </w:rPr>
      </w:pPr>
      <w:bookmarkStart w:id="92" w:name="_Toc53409978"/>
      <w:bookmarkStart w:id="93" w:name="_Toc63779773"/>
      <w:r w:rsidRPr="00CE6DBD">
        <w:rPr>
          <w:rFonts w:hAnsi="メイリオ" w:cs="メイリオ"/>
        </w:rPr>
        <w:t>Copy</w:t>
      </w:r>
      <w:bookmarkEnd w:id="88"/>
      <w:bookmarkEnd w:id="92"/>
      <w:bookmarkEnd w:id="93"/>
    </w:p>
    <w:p w14:paraId="748CC7BF" w14:textId="69023531" w:rsidR="00E46CB1" w:rsidRPr="00CE6DBD" w:rsidRDefault="00E46CB1" w:rsidP="00BA5568">
      <w:pPr>
        <w:rPr>
          <w:rFonts w:cs="メイリオ"/>
        </w:rPr>
      </w:pPr>
      <w:r w:rsidRPr="00CE6DBD">
        <w:rPr>
          <w:rFonts w:cs="メイリオ"/>
        </w:rPr>
        <w:t>You can copy files and folders to other locations. There are two ways to do this:</w:t>
      </w:r>
    </w:p>
    <w:p w14:paraId="6031F214" w14:textId="577350BB" w:rsidR="00E46CB1" w:rsidRPr="00CE6DBD" w:rsidRDefault="00E46CB1" w:rsidP="00167196">
      <w:pPr>
        <w:pStyle w:val="af5"/>
        <w:numPr>
          <w:ilvl w:val="0"/>
          <w:numId w:val="34"/>
        </w:numPr>
        <w:ind w:leftChars="0"/>
        <w:rPr>
          <w:rFonts w:cs="メイリオ"/>
        </w:rPr>
      </w:pPr>
      <w:r w:rsidRPr="00CE6DBD">
        <w:rPr>
          <w:rFonts w:cs="メイリオ"/>
        </w:rPr>
        <w:t>Click the checkbox next to the file or folder, then click “Copy” in the “File Operation” menu at the top of the screen.</w:t>
      </w:r>
    </w:p>
    <w:p w14:paraId="21BC93F2" w14:textId="553A4B03" w:rsidR="00167196" w:rsidRPr="00CE6DBD" w:rsidRDefault="00167196" w:rsidP="00167196">
      <w:pPr>
        <w:pStyle w:val="af5"/>
        <w:numPr>
          <w:ilvl w:val="0"/>
          <w:numId w:val="34"/>
        </w:numPr>
        <w:ind w:leftChars="0"/>
        <w:rPr>
          <w:rFonts w:cs="メイリオ"/>
        </w:rPr>
      </w:pPr>
      <w:r w:rsidRPr="00CE6DBD">
        <w:rPr>
          <w:rFonts w:cs="メイリオ"/>
        </w:rPr>
        <w:t>Right-click the file or folder, then click “Copy” in the menu that appears.</w:t>
      </w:r>
    </w:p>
    <w:p w14:paraId="01518B7A" w14:textId="563CA5FC" w:rsidR="00554E1F" w:rsidRPr="00CE6DBD" w:rsidRDefault="00554E1F">
      <w:pPr>
        <w:adjustRightInd/>
        <w:snapToGrid/>
        <w:rPr>
          <w:rFonts w:cs="メイリオ"/>
        </w:rPr>
      </w:pPr>
    </w:p>
    <w:p w14:paraId="34DCB5F8" w14:textId="648F233A" w:rsidR="00167196" w:rsidRPr="00CE6DBD" w:rsidRDefault="00167196" w:rsidP="00BA5568">
      <w:pPr>
        <w:rPr>
          <w:rFonts w:cs="メイリオ"/>
        </w:rPr>
      </w:pPr>
      <w:r w:rsidRPr="00CE6DBD">
        <w:rPr>
          <w:rFonts w:cs="メイリオ"/>
        </w:rPr>
        <w:t>The following shows the example of clicking “Copy” from the “File Operation” menu.</w:t>
      </w:r>
    </w:p>
    <w:p w14:paraId="27559379" w14:textId="7306E596" w:rsidR="000762B6" w:rsidRPr="00CE6DBD" w:rsidRDefault="0077266B" w:rsidP="00E17BBA">
      <w:pPr>
        <w:jc w:val="center"/>
        <w:rPr>
          <w:rFonts w:cs="メイリオ"/>
        </w:rPr>
      </w:pPr>
      <w:r w:rsidRPr="00CE6DBD">
        <w:rPr>
          <w:rFonts w:cs="メイリオ"/>
          <w:noProof/>
        </w:rPr>
        <mc:AlternateContent>
          <mc:Choice Requires="wps">
            <w:drawing>
              <wp:anchor distT="0" distB="0" distL="114300" distR="114300" simplePos="0" relativeHeight="251725312" behindDoc="0" locked="0" layoutInCell="1" allowOverlap="1" wp14:anchorId="10FE94E3" wp14:editId="0FB6265D">
                <wp:simplePos x="0" y="0"/>
                <wp:positionH relativeFrom="column">
                  <wp:posOffset>1948815</wp:posOffset>
                </wp:positionH>
                <wp:positionV relativeFrom="paragraph">
                  <wp:posOffset>647700</wp:posOffset>
                </wp:positionV>
                <wp:extent cx="590550" cy="180975"/>
                <wp:effectExtent l="0" t="0" r="19050" b="28575"/>
                <wp:wrapNone/>
                <wp:docPr id="130" name="楕円 130"/>
                <wp:cNvGraphicFramePr/>
                <a:graphic xmlns:a="http://schemas.openxmlformats.org/drawingml/2006/main">
                  <a:graphicData uri="http://schemas.microsoft.com/office/word/2010/wordprocessingShape">
                    <wps:wsp>
                      <wps:cNvSpPr/>
                      <wps:spPr>
                        <a:xfrm>
                          <a:off x="0" y="0"/>
                          <a:ext cx="5905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C6CAFB" id="楕円 130" o:spid="_x0000_s1026" style="position:absolute;left:0;text-align:left;margin-left:153.45pt;margin-top:51pt;width:46.5pt;height:14.2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" filled="f" strokecolor="red" strokeweight="2pt"/>
            </w:pict>
          </mc:Fallback>
        </mc:AlternateContent>
      </w:r>
      <w:r w:rsidRPr="00CE6DBD">
        <w:rPr>
          <w:rFonts w:cs="メイリオ"/>
          <w:noProof/>
        </w:rPr>
        <mc:AlternateContent>
          <mc:Choice Requires="wps">
            <w:drawing>
              <wp:anchor distT="0" distB="0" distL="114300" distR="114300" simplePos="0" relativeHeight="251724288" behindDoc="0" locked="0" layoutInCell="1" allowOverlap="1" wp14:anchorId="23178B9A" wp14:editId="59EA6785">
                <wp:simplePos x="0" y="0"/>
                <wp:positionH relativeFrom="column">
                  <wp:posOffset>786765</wp:posOffset>
                </wp:positionH>
                <wp:positionV relativeFrom="paragraph">
                  <wp:posOffset>1562735</wp:posOffset>
                </wp:positionV>
                <wp:extent cx="266700" cy="228600"/>
                <wp:effectExtent l="0" t="0" r="19050" b="19050"/>
                <wp:wrapNone/>
                <wp:docPr id="129" name="楕円 129"/>
                <wp:cNvGraphicFramePr/>
                <a:graphic xmlns:a="http://schemas.openxmlformats.org/drawingml/2006/main">
                  <a:graphicData uri="http://schemas.microsoft.com/office/word/2010/wordprocessingShape">
                    <wps:wsp>
                      <wps:cNvSpPr/>
                      <wps:spPr>
                        <a:xfrm>
                          <a:off x="0" y="0"/>
                          <a:ext cx="2667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1ECAE7" id="楕円 129" o:spid="_x0000_s1026" style="position:absolute;left:0;text-align:left;margin-left:61.95pt;margin-top:123.05pt;width:21pt;height:18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" filled="f" strokecolor="red" strokeweight="2pt"/>
            </w:pict>
          </mc:Fallback>
        </mc:AlternateContent>
      </w:r>
      <w:r w:rsidRPr="00CE6DBD">
        <w:rPr>
          <w:rFonts w:cs="メイリオ"/>
          <w:noProof/>
        </w:rPr>
        <w:drawing>
          <wp:inline distT="0" distB="0" distL="0" distR="0" wp14:anchorId="41D78DE1" wp14:editId="109239D4">
            <wp:extent cx="5400000" cy="1816695"/>
            <wp:effectExtent l="19050" t="19050" r="10795" b="1270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00000" cy="18166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07419B" w14:textId="5864D6E5" w:rsidR="000762B6" w:rsidRPr="00CE6DBD" w:rsidRDefault="00136BFB" w:rsidP="000762B6">
      <w:pPr>
        <w:jc w:val="center"/>
        <w:rPr>
          <w:rFonts w:cs="メイリオ"/>
          <w:b/>
        </w:rPr>
      </w:pPr>
      <w:r w:rsidRPr="00CE6DBD">
        <w:rPr>
          <w:rFonts w:cs="メイリオ"/>
          <w:b/>
        </w:rPr>
        <w:t>The File List screen</w:t>
      </w:r>
    </w:p>
    <w:p w14:paraId="4EEC7D7B" w14:textId="77777777" w:rsidR="002C46A6" w:rsidRPr="00CE6DBD" w:rsidRDefault="002C46A6" w:rsidP="00554E1F">
      <w:pPr>
        <w:spacing w:line="240" w:lineRule="exact"/>
        <w:rPr>
          <w:rFonts w:cs="メイリオ"/>
        </w:rPr>
      </w:pPr>
    </w:p>
    <w:p w14:paraId="6F475AC7" w14:textId="03CA9892" w:rsidR="000762B6" w:rsidRPr="00CE6DBD" w:rsidRDefault="000762B6" w:rsidP="00F27B5B">
      <w:pPr>
        <w:rPr>
          <w:rFonts w:cs="メイリオ"/>
        </w:rPr>
      </w:pPr>
      <w:r w:rsidRPr="00CE6DBD">
        <w:rPr>
          <w:rFonts w:cs="メイリオ"/>
        </w:rPr>
        <w:t>Click the folder name in the Copy Destination Specification screen, then click “Copy.”</w:t>
      </w:r>
    </w:p>
    <w:p w14:paraId="1F727450" w14:textId="46DF7565" w:rsidR="000762B6" w:rsidRPr="00CE6DBD" w:rsidRDefault="000F60C2" w:rsidP="0097712D">
      <w:pPr>
        <w:jc w:val="center"/>
        <w:rPr>
          <w:rFonts w:cs="メイリオ"/>
        </w:rPr>
      </w:pPr>
      <w:r w:rsidRPr="00CE6DBD">
        <w:rPr>
          <w:rFonts w:cs="メイリオ"/>
          <w:noProof/>
        </w:rPr>
        <w:lastRenderedPageBreak/>
        <mc:AlternateContent>
          <mc:Choice Requires="wps">
            <w:drawing>
              <wp:anchor distT="0" distB="0" distL="114300" distR="114300" simplePos="0" relativeHeight="251722240" behindDoc="0" locked="0" layoutInCell="1" allowOverlap="1" wp14:anchorId="2C2151B9" wp14:editId="54C12BB1">
                <wp:simplePos x="0" y="0"/>
                <wp:positionH relativeFrom="column">
                  <wp:posOffset>2358390</wp:posOffset>
                </wp:positionH>
                <wp:positionV relativeFrom="paragraph">
                  <wp:posOffset>2452370</wp:posOffset>
                </wp:positionV>
                <wp:extent cx="695325" cy="171450"/>
                <wp:effectExtent l="0" t="0" r="28575" b="19050"/>
                <wp:wrapNone/>
                <wp:docPr id="133" name="正方形/長方形 133"/>
                <wp:cNvGraphicFramePr/>
                <a:graphic xmlns:a="http://schemas.openxmlformats.org/drawingml/2006/main">
                  <a:graphicData uri="http://schemas.microsoft.com/office/word/2010/wordprocessingShape">
                    <wps:wsp>
                      <wps:cNvSpPr/>
                      <wps:spPr>
                        <a:xfrm>
                          <a:off x="0" y="0"/>
                          <a:ext cx="6953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0AA196" id="正方形/長方形 133" o:spid="_x0000_s1026" style="position:absolute;left:0;text-align:left;margin-left:185.7pt;margin-top:193.1pt;width:54.75pt;height: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" filled="f" strokecolor="red" strokeweight="2pt"/>
            </w:pict>
          </mc:Fallback>
        </mc:AlternateContent>
      </w:r>
      <w:r w:rsidRPr="00CE6DBD">
        <w:rPr>
          <w:rFonts w:cs="メイリオ"/>
          <w:noProof/>
        </w:rPr>
        <mc:AlternateContent>
          <mc:Choice Requires="wps">
            <w:drawing>
              <wp:anchor distT="0" distB="0" distL="114300" distR="114300" simplePos="0" relativeHeight="251720192" behindDoc="0" locked="0" layoutInCell="1" allowOverlap="1" wp14:anchorId="291B65FF" wp14:editId="11B60F8D">
                <wp:simplePos x="0" y="0"/>
                <wp:positionH relativeFrom="column">
                  <wp:posOffset>1786890</wp:posOffset>
                </wp:positionH>
                <wp:positionV relativeFrom="paragraph">
                  <wp:posOffset>1537970</wp:posOffset>
                </wp:positionV>
                <wp:extent cx="628650" cy="133350"/>
                <wp:effectExtent l="0" t="0" r="19050" b="19050"/>
                <wp:wrapNone/>
                <wp:docPr id="132" name="楕円 132"/>
                <wp:cNvGraphicFramePr/>
                <a:graphic xmlns:a="http://schemas.openxmlformats.org/drawingml/2006/main">
                  <a:graphicData uri="http://schemas.microsoft.com/office/word/2010/wordprocessingShape">
                    <wps:wsp>
                      <wps:cNvSpPr/>
                      <wps:spPr>
                        <a:xfrm>
                          <a:off x="0" y="0"/>
                          <a:ext cx="62865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E9EF87" id="楕円 132" o:spid="_x0000_s1026" style="position:absolute;left:0;text-align:left;margin-left:140.7pt;margin-top:121.1pt;width:49.5pt;height:1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" filled="f" strokecolor="red" strokeweight="2pt"/>
            </w:pict>
          </mc:Fallback>
        </mc:AlternateContent>
      </w:r>
      <w:r w:rsidRPr="00CE6DBD">
        <w:rPr>
          <w:rFonts w:cs="メイリオ"/>
          <w:noProof/>
        </w:rPr>
        <w:drawing>
          <wp:inline distT="0" distB="0" distL="0" distR="0" wp14:anchorId="339D79E3" wp14:editId="107F5D6E">
            <wp:extent cx="5400000" cy="2759191"/>
            <wp:effectExtent l="19050" t="19050" r="10795" b="2222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400000" cy="2759191"/>
                    </a:xfrm>
                    <a:prstGeom prst="rect">
                      <a:avLst/>
                    </a:prstGeom>
                    <a:ln>
                      <a:solidFill>
                        <a:schemeClr val="tx1"/>
                      </a:solidFill>
                    </a:ln>
                  </pic:spPr>
                </pic:pic>
              </a:graphicData>
            </a:graphic>
          </wp:inline>
        </w:drawing>
      </w:r>
    </w:p>
    <w:p w14:paraId="04E4E9D2" w14:textId="77777777" w:rsidR="000762B6" w:rsidRPr="00CE6DBD" w:rsidRDefault="000762B6" w:rsidP="000762B6">
      <w:pPr>
        <w:jc w:val="center"/>
        <w:rPr>
          <w:rFonts w:cs="メイリオ"/>
          <w:b/>
        </w:rPr>
      </w:pPr>
      <w:r w:rsidRPr="00CE6DBD">
        <w:rPr>
          <w:rFonts w:cs="メイリオ"/>
          <w:b/>
        </w:rPr>
        <w:t>The Copy Destination Specification screen</w:t>
      </w:r>
    </w:p>
    <w:p w14:paraId="5CEADF13" w14:textId="77777777" w:rsidR="000762B6" w:rsidRPr="00CE6DBD" w:rsidRDefault="000762B6" w:rsidP="00554E1F">
      <w:pPr>
        <w:spacing w:line="240" w:lineRule="exact"/>
        <w:rPr>
          <w:rFonts w:cs="メイリオ"/>
        </w:rPr>
      </w:pPr>
    </w:p>
    <w:p w14:paraId="03182BE3" w14:textId="6ED1C1C8" w:rsidR="000762B6" w:rsidRPr="00CE6DBD" w:rsidRDefault="00EB0951" w:rsidP="00F27B5B">
      <w:pPr>
        <w:rPr>
          <w:rFonts w:cs="メイリオ"/>
        </w:rPr>
      </w:pPr>
      <w:r w:rsidRPr="00CE6DBD">
        <w:rPr>
          <w:rFonts w:cs="メイリオ"/>
        </w:rPr>
        <w:t>The file is copied to the folder designated as the copy destination.</w:t>
      </w:r>
    </w:p>
    <w:p w14:paraId="51584628" w14:textId="793C681D" w:rsidR="000762B6" w:rsidRPr="00CE6DBD" w:rsidRDefault="00B10DFC" w:rsidP="0097712D">
      <w:pPr>
        <w:jc w:val="center"/>
        <w:rPr>
          <w:rFonts w:cs="メイリオ"/>
        </w:rPr>
      </w:pPr>
      <w:r w:rsidRPr="00CE6DBD">
        <w:rPr>
          <w:rFonts w:cs="メイリオ"/>
          <w:noProof/>
        </w:rPr>
        <mc:AlternateContent>
          <mc:Choice Requires="wps">
            <w:drawing>
              <wp:anchor distT="0" distB="0" distL="114300" distR="114300" simplePos="0" relativeHeight="251568640" behindDoc="0" locked="0" layoutInCell="1" allowOverlap="1" wp14:anchorId="5EB30E06" wp14:editId="01300A33">
                <wp:simplePos x="0" y="0"/>
                <wp:positionH relativeFrom="column">
                  <wp:posOffset>920115</wp:posOffset>
                </wp:positionH>
                <wp:positionV relativeFrom="paragraph">
                  <wp:posOffset>817880</wp:posOffset>
                </wp:positionV>
                <wp:extent cx="1057275" cy="228600"/>
                <wp:effectExtent l="0" t="0" r="28575" b="19050"/>
                <wp:wrapNone/>
                <wp:docPr id="135" name="楕円 135"/>
                <wp:cNvGraphicFramePr/>
                <a:graphic xmlns:a="http://schemas.openxmlformats.org/drawingml/2006/main">
                  <a:graphicData uri="http://schemas.microsoft.com/office/word/2010/wordprocessingShape">
                    <wps:wsp>
                      <wps:cNvSpPr/>
                      <wps:spPr>
                        <a:xfrm>
                          <a:off x="0" y="0"/>
                          <a:ext cx="10572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3F2460" id="楕円 135" o:spid="_x0000_s1026" style="position:absolute;left:0;text-align:left;margin-left:72.45pt;margin-top:64.4pt;width:83.25pt;height:18pt;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" filled="f" strokecolor="red" strokeweight="2pt"/>
            </w:pict>
          </mc:Fallback>
        </mc:AlternateContent>
      </w:r>
      <w:r w:rsidRPr="00CE6DBD">
        <w:rPr>
          <w:rFonts w:cs="メイリオ"/>
          <w:noProof/>
        </w:rPr>
        <w:drawing>
          <wp:inline distT="0" distB="0" distL="0" distR="0" wp14:anchorId="001A1202" wp14:editId="2B03F3B6">
            <wp:extent cx="5400000" cy="1183810"/>
            <wp:effectExtent l="19050" t="19050" r="10795" b="1651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00000" cy="11838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231CB0" w14:textId="6FB8A0D1" w:rsidR="008263D0" w:rsidRPr="00CE6DBD" w:rsidRDefault="00B44AE5" w:rsidP="00FC21B7">
      <w:pPr>
        <w:jc w:val="center"/>
        <w:rPr>
          <w:rFonts w:cs="メイリオ"/>
          <w:b/>
        </w:rPr>
      </w:pPr>
      <w:r w:rsidRPr="00CE6DBD">
        <w:rPr>
          <w:rFonts w:cs="メイリオ"/>
          <w:b/>
        </w:rPr>
        <w:t>The File List screen</w:t>
      </w:r>
    </w:p>
    <w:p w14:paraId="06228130" w14:textId="5A3B3D21" w:rsidR="000762B6" w:rsidRPr="00CE6DBD" w:rsidRDefault="003C3A2D" w:rsidP="00A97964">
      <w:pPr>
        <w:pStyle w:val="3"/>
        <w:ind w:left="-12"/>
        <w:rPr>
          <w:rFonts w:hAnsi="メイリオ" w:cs="メイリオ"/>
        </w:rPr>
      </w:pPr>
      <w:bookmarkStart w:id="94" w:name="_Toc414281106"/>
      <w:bookmarkStart w:id="95" w:name="_Toc53409979"/>
      <w:bookmarkStart w:id="96" w:name="_Toc63779774"/>
      <w:r w:rsidRPr="00CE6DBD">
        <w:rPr>
          <w:rFonts w:hAnsi="メイリオ" w:cs="メイリオ"/>
        </w:rPr>
        <w:t>Move</w:t>
      </w:r>
      <w:bookmarkEnd w:id="94"/>
      <w:bookmarkEnd w:id="95"/>
      <w:bookmarkEnd w:id="96"/>
    </w:p>
    <w:p w14:paraId="01D32012" w14:textId="77777777" w:rsidR="00167196" w:rsidRPr="00CE6DBD" w:rsidRDefault="00167196" w:rsidP="00167196">
      <w:pPr>
        <w:rPr>
          <w:rFonts w:cs="メイリオ"/>
        </w:rPr>
      </w:pPr>
      <w:r w:rsidRPr="00CE6DBD">
        <w:rPr>
          <w:rFonts w:cs="メイリオ"/>
        </w:rPr>
        <w:t>You can move files or folders to other locations. There are two ways to do this:</w:t>
      </w:r>
    </w:p>
    <w:p w14:paraId="4798BCBB" w14:textId="74790A3D" w:rsidR="00167196" w:rsidRPr="00CE6DBD" w:rsidRDefault="00167196" w:rsidP="00167196">
      <w:pPr>
        <w:pStyle w:val="af5"/>
        <w:numPr>
          <w:ilvl w:val="0"/>
          <w:numId w:val="35"/>
        </w:numPr>
        <w:ind w:leftChars="0"/>
        <w:rPr>
          <w:rFonts w:cs="メイリオ"/>
        </w:rPr>
      </w:pPr>
      <w:r w:rsidRPr="00CE6DBD">
        <w:rPr>
          <w:rFonts w:cs="メイリオ"/>
        </w:rPr>
        <w:t>Click the checkbox next to the file or folder, then click “Move” in the “File Operation” menu at the top of the screen.</w:t>
      </w:r>
    </w:p>
    <w:p w14:paraId="4ECD759A" w14:textId="226B219D" w:rsidR="00167196" w:rsidRPr="00CE6DBD" w:rsidRDefault="00167196" w:rsidP="00167196">
      <w:pPr>
        <w:pStyle w:val="af5"/>
        <w:numPr>
          <w:ilvl w:val="0"/>
          <w:numId w:val="34"/>
        </w:numPr>
        <w:ind w:leftChars="0"/>
        <w:rPr>
          <w:rFonts w:cs="メイリオ"/>
        </w:rPr>
      </w:pPr>
      <w:r w:rsidRPr="00CE6DBD">
        <w:rPr>
          <w:rFonts w:cs="メイリオ"/>
        </w:rPr>
        <w:t>Right-click the file or folder, then click “Move” in the menu that appears.</w:t>
      </w:r>
    </w:p>
    <w:p w14:paraId="536C43DE" w14:textId="756E165D" w:rsidR="00167196" w:rsidRPr="00CE6DBD" w:rsidRDefault="00167196" w:rsidP="00167196">
      <w:pPr>
        <w:rPr>
          <w:rFonts w:cs="メイリオ"/>
        </w:rPr>
      </w:pPr>
    </w:p>
    <w:p w14:paraId="1B5CD62A" w14:textId="0D2FDA31" w:rsidR="00167196" w:rsidRPr="00CE6DBD" w:rsidRDefault="00167196" w:rsidP="00167196">
      <w:pPr>
        <w:rPr>
          <w:rFonts w:cs="メイリオ"/>
        </w:rPr>
      </w:pPr>
      <w:r w:rsidRPr="00CE6DBD">
        <w:rPr>
          <w:rFonts w:cs="メイリオ"/>
        </w:rPr>
        <w:t>The following shows the example of clicking “Move” from the “File Operation” menu.</w:t>
      </w:r>
      <w:r w:rsidR="00F210C6">
        <w:rPr>
          <w:rFonts w:cs="メイリオ"/>
        </w:rPr>
        <w:br/>
      </w:r>
    </w:p>
    <w:p w14:paraId="0258D17D" w14:textId="626D714C" w:rsidR="00300CDA" w:rsidRPr="00CE6DBD" w:rsidRDefault="00A26B0E" w:rsidP="00300CDA">
      <w:pPr>
        <w:jc w:val="center"/>
        <w:rPr>
          <w:rFonts w:cs="メイリオ"/>
        </w:rPr>
      </w:pPr>
      <w:r w:rsidRPr="00CE6DBD">
        <w:rPr>
          <w:rFonts w:cs="メイリオ"/>
          <w:noProof/>
        </w:rPr>
        <w:lastRenderedPageBreak/>
        <mc:AlternateContent>
          <mc:Choice Requires="wps">
            <w:drawing>
              <wp:anchor distT="0" distB="0" distL="114300" distR="114300" simplePos="0" relativeHeight="251717120" behindDoc="0" locked="0" layoutInCell="1" allowOverlap="1" wp14:anchorId="486E15BC" wp14:editId="51A954E6">
                <wp:simplePos x="0" y="0"/>
                <wp:positionH relativeFrom="column">
                  <wp:posOffset>796290</wp:posOffset>
                </wp:positionH>
                <wp:positionV relativeFrom="paragraph">
                  <wp:posOffset>821055</wp:posOffset>
                </wp:positionV>
                <wp:extent cx="228600" cy="209550"/>
                <wp:effectExtent l="0" t="0" r="19050" b="19050"/>
                <wp:wrapNone/>
                <wp:docPr id="29" name="楕円 29"/>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12E64E" id="楕円 29" o:spid="_x0000_s1026" style="position:absolute;left:0;text-align:left;margin-left:62.7pt;margin-top:64.65pt;width:18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" filled="f" strokecolor="red" strokeweight="2pt"/>
            </w:pict>
          </mc:Fallback>
        </mc:AlternateContent>
      </w:r>
      <w:r w:rsidRPr="00CE6DBD">
        <w:rPr>
          <w:rFonts w:cs="メイリオ"/>
          <w:noProof/>
        </w:rPr>
        <mc:AlternateContent>
          <mc:Choice Requires="wps">
            <w:drawing>
              <wp:anchor distT="0" distB="0" distL="114300" distR="114300" simplePos="0" relativeHeight="251716096" behindDoc="0" locked="0" layoutInCell="1" allowOverlap="1" wp14:anchorId="009823F5" wp14:editId="682AE158">
                <wp:simplePos x="0" y="0"/>
                <wp:positionH relativeFrom="column">
                  <wp:posOffset>1929765</wp:posOffset>
                </wp:positionH>
                <wp:positionV relativeFrom="paragraph">
                  <wp:posOffset>477520</wp:posOffset>
                </wp:positionV>
                <wp:extent cx="590550" cy="180975"/>
                <wp:effectExtent l="0" t="0" r="19050" b="28575"/>
                <wp:wrapNone/>
                <wp:docPr id="3" name="楕円 3"/>
                <wp:cNvGraphicFramePr/>
                <a:graphic xmlns:a="http://schemas.openxmlformats.org/drawingml/2006/main">
                  <a:graphicData uri="http://schemas.microsoft.com/office/word/2010/wordprocessingShape">
                    <wps:wsp>
                      <wps:cNvSpPr/>
                      <wps:spPr>
                        <a:xfrm>
                          <a:off x="0" y="0"/>
                          <a:ext cx="5905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42B818" id="楕円 3" o:spid="_x0000_s1026" style="position:absolute;left:0;text-align:left;margin-left:151.95pt;margin-top:37.6pt;width:46.5pt;height:14.2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" filled="f" strokecolor="red" strokeweight="2pt"/>
            </w:pict>
          </mc:Fallback>
        </mc:AlternateContent>
      </w:r>
      <w:r w:rsidRPr="00CE6DBD">
        <w:rPr>
          <w:rFonts w:cs="メイリオ"/>
          <w:noProof/>
        </w:rPr>
        <w:drawing>
          <wp:inline distT="0" distB="0" distL="0" distR="0" wp14:anchorId="0A8BEC5A" wp14:editId="5013D0C6">
            <wp:extent cx="5400000" cy="1202023"/>
            <wp:effectExtent l="19050" t="19050" r="10795" b="1778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400000" cy="12020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BD5DCD" w14:textId="40231EE3" w:rsidR="00300CDA" w:rsidRPr="00CE6DBD" w:rsidRDefault="003C3A2D" w:rsidP="00300CDA">
      <w:pPr>
        <w:jc w:val="center"/>
        <w:rPr>
          <w:rFonts w:cs="メイリオ"/>
        </w:rPr>
      </w:pPr>
      <w:r w:rsidRPr="00CE6DBD">
        <w:rPr>
          <w:rFonts w:cs="メイリオ"/>
          <w:b/>
        </w:rPr>
        <w:t>The File List screen</w:t>
      </w:r>
    </w:p>
    <w:p w14:paraId="118FE617" w14:textId="05FB1F26" w:rsidR="00300CDA" w:rsidRPr="00CE6DBD" w:rsidRDefault="00300CDA" w:rsidP="00A00B22">
      <w:pPr>
        <w:rPr>
          <w:rFonts w:cs="メイリオ"/>
        </w:rPr>
      </w:pPr>
    </w:p>
    <w:p w14:paraId="0DE69A6C" w14:textId="4DFFA987" w:rsidR="001B5F1E" w:rsidRPr="00CE6DBD" w:rsidRDefault="00B76807" w:rsidP="00B76807">
      <w:pPr>
        <w:rPr>
          <w:rFonts w:cs="メイリオ"/>
        </w:rPr>
      </w:pPr>
      <w:r w:rsidRPr="00CE6DBD">
        <w:rPr>
          <w:rFonts w:cs="メイリオ"/>
        </w:rPr>
        <w:t>Click the folder name in the Move Destination Specification screen, then click “Move.”</w:t>
      </w:r>
    </w:p>
    <w:p w14:paraId="5B15FE17" w14:textId="47A9DB76" w:rsidR="000762B6" w:rsidRPr="00CE6DBD" w:rsidRDefault="0062578F" w:rsidP="000762B6">
      <w:pPr>
        <w:jc w:val="center"/>
        <w:rPr>
          <w:rFonts w:cs="メイリオ"/>
        </w:rPr>
      </w:pPr>
      <w:r w:rsidRPr="00CE6DBD">
        <w:rPr>
          <w:rFonts w:cs="メイリオ"/>
          <w:noProof/>
        </w:rPr>
        <mc:AlternateContent>
          <mc:Choice Requires="wps">
            <w:drawing>
              <wp:anchor distT="0" distB="0" distL="114300" distR="114300" simplePos="0" relativeHeight="251712000" behindDoc="0" locked="0" layoutInCell="1" allowOverlap="1" wp14:anchorId="5800ABC8" wp14:editId="233D13AC">
                <wp:simplePos x="0" y="0"/>
                <wp:positionH relativeFrom="column">
                  <wp:posOffset>2358390</wp:posOffset>
                </wp:positionH>
                <wp:positionV relativeFrom="paragraph">
                  <wp:posOffset>2444750</wp:posOffset>
                </wp:positionV>
                <wp:extent cx="704850" cy="171450"/>
                <wp:effectExtent l="0" t="0" r="19050" b="19050"/>
                <wp:wrapNone/>
                <wp:docPr id="138" name="正方形/長方形 138"/>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A06A8C" id="正方形/長方形 138" o:spid="_x0000_s1026" style="position:absolute;left:0;text-align:left;margin-left:185.7pt;margin-top:192.5pt;width:55.5pt;height:1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" filled="f" strokecolor="red" strokeweight="2pt"/>
            </w:pict>
          </mc:Fallback>
        </mc:AlternateContent>
      </w:r>
      <w:r w:rsidRPr="00CE6DBD">
        <w:rPr>
          <w:rFonts w:cs="メイリオ"/>
          <w:noProof/>
        </w:rPr>
        <mc:AlternateContent>
          <mc:Choice Requires="wps">
            <w:drawing>
              <wp:anchor distT="0" distB="0" distL="114300" distR="114300" simplePos="0" relativeHeight="251707904" behindDoc="0" locked="0" layoutInCell="1" allowOverlap="1" wp14:anchorId="037F45B5" wp14:editId="79287BDB">
                <wp:simplePos x="0" y="0"/>
                <wp:positionH relativeFrom="column">
                  <wp:posOffset>1815464</wp:posOffset>
                </wp:positionH>
                <wp:positionV relativeFrom="paragraph">
                  <wp:posOffset>1424940</wp:posOffset>
                </wp:positionV>
                <wp:extent cx="65722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65722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49C724" id="楕円 137" o:spid="_x0000_s1026" style="position:absolute;left:0;text-align:left;margin-left:142.95pt;margin-top:112.2pt;width:51.75pt;height:1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" filled="f" strokecolor="red" strokeweight="2pt"/>
            </w:pict>
          </mc:Fallback>
        </mc:AlternateContent>
      </w:r>
      <w:r w:rsidRPr="00CE6DBD">
        <w:rPr>
          <w:rFonts w:cs="メイリオ"/>
          <w:noProof/>
        </w:rPr>
        <w:drawing>
          <wp:inline distT="0" distB="0" distL="0" distR="0" wp14:anchorId="40B028CF" wp14:editId="2124809D">
            <wp:extent cx="5400000" cy="2759191"/>
            <wp:effectExtent l="19050" t="19050" r="10795" b="2222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00000" cy="2759191"/>
                    </a:xfrm>
                    <a:prstGeom prst="rect">
                      <a:avLst/>
                    </a:prstGeom>
                    <a:ln>
                      <a:solidFill>
                        <a:schemeClr val="tx1"/>
                      </a:solidFill>
                    </a:ln>
                  </pic:spPr>
                </pic:pic>
              </a:graphicData>
            </a:graphic>
          </wp:inline>
        </w:drawing>
      </w:r>
    </w:p>
    <w:p w14:paraId="710D1A04" w14:textId="18FE5DD3" w:rsidR="000762B6" w:rsidRPr="00CE6DBD" w:rsidRDefault="000762B6" w:rsidP="003F0844">
      <w:pPr>
        <w:jc w:val="center"/>
        <w:rPr>
          <w:rFonts w:cs="メイリオ"/>
          <w:b/>
        </w:rPr>
      </w:pPr>
      <w:r w:rsidRPr="00CE6DBD">
        <w:rPr>
          <w:rFonts w:cs="メイリオ"/>
          <w:b/>
        </w:rPr>
        <w:t>The Move Destination Specification screen</w:t>
      </w:r>
    </w:p>
    <w:p w14:paraId="78D5D8D2" w14:textId="77777777" w:rsidR="00985A67" w:rsidRDefault="00985A67" w:rsidP="000762B6">
      <w:pPr>
        <w:rPr>
          <w:rFonts w:cs="メイリオ"/>
        </w:rPr>
      </w:pPr>
    </w:p>
    <w:p w14:paraId="41157557" w14:textId="6F0047F8" w:rsidR="00B76807" w:rsidRPr="00CE6DBD" w:rsidRDefault="00B76807" w:rsidP="000762B6">
      <w:pPr>
        <w:rPr>
          <w:rFonts w:cs="メイリオ"/>
        </w:rPr>
      </w:pPr>
      <w:r w:rsidRPr="00CE6DBD">
        <w:rPr>
          <w:rFonts w:cs="メイリオ"/>
        </w:rPr>
        <w:t>The file is moved to the folder designated as the move destination.</w:t>
      </w:r>
    </w:p>
    <w:p w14:paraId="7EFFCB4B" w14:textId="136FADA6" w:rsidR="007727A3" w:rsidRPr="00CE6DBD" w:rsidRDefault="00B76807" w:rsidP="00B76807">
      <w:pPr>
        <w:rPr>
          <w:rFonts w:cs="メイリオ"/>
        </w:rPr>
      </w:pPr>
      <w:r w:rsidRPr="00CE6DBD">
        <w:rPr>
          <w:rFonts w:cs="メイリオ"/>
        </w:rPr>
        <w:t>Note: The file is deleted from its original location.</w:t>
      </w:r>
    </w:p>
    <w:p w14:paraId="3626EC1D" w14:textId="478ED034" w:rsidR="007727A3" w:rsidRPr="00CE6DBD" w:rsidRDefault="006C626D" w:rsidP="00052D10">
      <w:pPr>
        <w:jc w:val="center"/>
        <w:rPr>
          <w:rFonts w:cs="メイリオ"/>
        </w:rPr>
      </w:pPr>
      <w:r w:rsidRPr="00CE6DBD">
        <w:rPr>
          <w:rFonts w:cs="メイリオ"/>
          <w:noProof/>
        </w:rPr>
        <mc:AlternateContent>
          <mc:Choice Requires="wps">
            <w:drawing>
              <wp:anchor distT="0" distB="0" distL="114300" distR="114300" simplePos="0" relativeHeight="251569664" behindDoc="0" locked="0" layoutInCell="1" allowOverlap="1" wp14:anchorId="282BB3A1" wp14:editId="1066CAD9">
                <wp:simplePos x="0" y="0"/>
                <wp:positionH relativeFrom="column">
                  <wp:posOffset>920115</wp:posOffset>
                </wp:positionH>
                <wp:positionV relativeFrom="paragraph">
                  <wp:posOffset>827405</wp:posOffset>
                </wp:positionV>
                <wp:extent cx="790575" cy="200025"/>
                <wp:effectExtent l="0" t="0" r="28575" b="28575"/>
                <wp:wrapNone/>
                <wp:docPr id="140" name="楕円 140"/>
                <wp:cNvGraphicFramePr/>
                <a:graphic xmlns:a="http://schemas.openxmlformats.org/drawingml/2006/main">
                  <a:graphicData uri="http://schemas.microsoft.com/office/word/2010/wordprocessingShape">
                    <wps:wsp>
                      <wps:cNvSpPr/>
                      <wps:spPr>
                        <a:xfrm>
                          <a:off x="0" y="0"/>
                          <a:ext cx="7905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5478F7" id="楕円 140" o:spid="_x0000_s1026" style="position:absolute;left:0;text-align:left;margin-left:72.45pt;margin-top:65.15pt;width:62.25pt;height:15.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" filled="f" strokecolor="red" strokeweight="2pt"/>
            </w:pict>
          </mc:Fallback>
        </mc:AlternateContent>
      </w:r>
      <w:r w:rsidRPr="00CE6DBD">
        <w:rPr>
          <w:rFonts w:cs="メイリオ"/>
          <w:noProof/>
        </w:rPr>
        <w:drawing>
          <wp:inline distT="0" distB="0" distL="0" distR="0" wp14:anchorId="4A10A9FF" wp14:editId="5280A911">
            <wp:extent cx="5400000" cy="1161045"/>
            <wp:effectExtent l="19050" t="19050" r="10795" b="203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00000" cy="1161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3CF5B8" w14:textId="687A6284" w:rsidR="007727A3" w:rsidRPr="00CE6DBD" w:rsidRDefault="00F534C7" w:rsidP="007727A3">
      <w:pPr>
        <w:jc w:val="center"/>
        <w:rPr>
          <w:rFonts w:cs="メイリオ"/>
          <w:b/>
        </w:rPr>
      </w:pPr>
      <w:r w:rsidRPr="00CE6DBD">
        <w:rPr>
          <w:rFonts w:cs="メイリオ"/>
          <w:b/>
        </w:rPr>
        <w:t>The File List screen</w:t>
      </w:r>
    </w:p>
    <w:p w14:paraId="693FCBE4" w14:textId="77777777" w:rsidR="00627B0F" w:rsidRPr="00CE6DBD" w:rsidRDefault="00627B0F" w:rsidP="00E843B3">
      <w:pPr>
        <w:rPr>
          <w:rFonts w:cs="メイリオ"/>
        </w:rPr>
      </w:pPr>
    </w:p>
    <w:p w14:paraId="703D1F88" w14:textId="73D57F9A" w:rsidR="007727A3" w:rsidRPr="00CE6DBD" w:rsidRDefault="00680C46" w:rsidP="00A97964">
      <w:pPr>
        <w:pStyle w:val="3"/>
        <w:ind w:left="-12"/>
        <w:rPr>
          <w:rFonts w:hAnsi="メイリオ" w:cs="メイリオ"/>
        </w:rPr>
      </w:pPr>
      <w:bookmarkStart w:id="97" w:name="_Toc414281107"/>
      <w:bookmarkStart w:id="98" w:name="_Toc53409980"/>
      <w:bookmarkStart w:id="99" w:name="_Toc63779775"/>
      <w:r w:rsidRPr="00CE6DBD">
        <w:rPr>
          <w:rFonts w:hAnsi="メイリオ" w:cs="メイリオ"/>
        </w:rPr>
        <w:t>Delete</w:t>
      </w:r>
      <w:bookmarkEnd w:id="97"/>
      <w:bookmarkEnd w:id="98"/>
      <w:bookmarkEnd w:id="99"/>
    </w:p>
    <w:p w14:paraId="27A26660" w14:textId="058207E1" w:rsidR="00DB3CA6" w:rsidRPr="00CE6DBD" w:rsidRDefault="00DB3CA6" w:rsidP="00DB3CA6">
      <w:pPr>
        <w:rPr>
          <w:rFonts w:cs="メイリオ"/>
        </w:rPr>
      </w:pPr>
      <w:r w:rsidRPr="00CE6DBD">
        <w:rPr>
          <w:rFonts w:cs="メイリオ"/>
        </w:rPr>
        <w:t>Deleting files and folders</w:t>
      </w:r>
      <w:r w:rsidR="003F0844" w:rsidRPr="00CE6DBD">
        <w:rPr>
          <w:rFonts w:cs="メイリオ"/>
        </w:rPr>
        <w:t>,</w:t>
      </w:r>
      <w:r w:rsidRPr="00CE6DBD">
        <w:rPr>
          <w:rFonts w:cs="メイリオ"/>
        </w:rPr>
        <w:t xml:space="preserve"> </w:t>
      </w:r>
      <w:r w:rsidR="003F0844" w:rsidRPr="00CE6DBD">
        <w:rPr>
          <w:rFonts w:cs="メイリオ"/>
        </w:rPr>
        <w:t>t</w:t>
      </w:r>
      <w:r w:rsidRPr="00CE6DBD">
        <w:rPr>
          <w:rFonts w:cs="メイリオ"/>
        </w:rPr>
        <w:t>here are two ways to do this:</w:t>
      </w:r>
    </w:p>
    <w:p w14:paraId="1C3E42B3" w14:textId="6940FE3C" w:rsidR="00DB3CA6" w:rsidRPr="00CE6DBD" w:rsidRDefault="00DB3CA6" w:rsidP="00DB3CA6">
      <w:pPr>
        <w:pStyle w:val="af5"/>
        <w:numPr>
          <w:ilvl w:val="0"/>
          <w:numId w:val="35"/>
        </w:numPr>
        <w:ind w:leftChars="0"/>
        <w:rPr>
          <w:rFonts w:cs="メイリオ"/>
        </w:rPr>
      </w:pPr>
      <w:r w:rsidRPr="00CE6DBD">
        <w:rPr>
          <w:rFonts w:cs="メイリオ"/>
        </w:rPr>
        <w:lastRenderedPageBreak/>
        <w:t>Click the checkbox next to the file or folder, then click “Delete” in the “File Operation” menu at the top of the screen.</w:t>
      </w:r>
    </w:p>
    <w:p w14:paraId="1B918DFE" w14:textId="4E1DB467" w:rsidR="00DB3CA6" w:rsidRPr="00CE6DBD" w:rsidRDefault="00DB3CA6" w:rsidP="00DB3CA6">
      <w:pPr>
        <w:pStyle w:val="af5"/>
        <w:numPr>
          <w:ilvl w:val="0"/>
          <w:numId w:val="34"/>
        </w:numPr>
        <w:ind w:leftChars="0"/>
        <w:rPr>
          <w:rFonts w:cs="メイリオ"/>
        </w:rPr>
      </w:pPr>
      <w:r w:rsidRPr="00CE6DBD">
        <w:rPr>
          <w:rFonts w:cs="メイリオ"/>
        </w:rPr>
        <w:t>Right-click the file or folder, then click “Delete” in the menu that appears.</w:t>
      </w:r>
    </w:p>
    <w:p w14:paraId="3A010F42" w14:textId="77777777" w:rsidR="00DB3CA6" w:rsidRPr="00CE6DBD" w:rsidRDefault="00DB3CA6" w:rsidP="00DB3CA6">
      <w:pPr>
        <w:rPr>
          <w:rFonts w:cs="メイリオ"/>
        </w:rPr>
      </w:pPr>
    </w:p>
    <w:p w14:paraId="31216F3F" w14:textId="2C9E4212" w:rsidR="00DB3CA6" w:rsidRPr="00CE6DBD" w:rsidRDefault="00DB3CA6" w:rsidP="00DB3CA6">
      <w:pPr>
        <w:rPr>
          <w:rFonts w:cs="メイリオ"/>
        </w:rPr>
      </w:pPr>
      <w:r w:rsidRPr="00CE6DBD">
        <w:rPr>
          <w:rFonts w:cs="メイリオ"/>
        </w:rPr>
        <w:t>The following shows the example of clicking “Delete” from the “File Operation” menu.</w:t>
      </w:r>
    </w:p>
    <w:p w14:paraId="135E980B" w14:textId="1306E20C" w:rsidR="007727A3" w:rsidRPr="00CE6DBD" w:rsidRDefault="00982844" w:rsidP="00817615">
      <w:pPr>
        <w:jc w:val="center"/>
        <w:rPr>
          <w:rFonts w:cs="メイリオ"/>
        </w:rPr>
      </w:pPr>
      <w:r w:rsidRPr="00CE6DBD">
        <w:rPr>
          <w:rFonts w:cs="メイリオ"/>
          <w:noProof/>
        </w:rPr>
        <mc:AlternateContent>
          <mc:Choice Requires="wps">
            <w:drawing>
              <wp:anchor distT="0" distB="0" distL="114300" distR="114300" simplePos="0" relativeHeight="251705856" behindDoc="0" locked="0" layoutInCell="1" allowOverlap="1" wp14:anchorId="3B8388ED" wp14:editId="2CE2E0E5">
                <wp:simplePos x="0" y="0"/>
                <wp:positionH relativeFrom="column">
                  <wp:posOffset>786765</wp:posOffset>
                </wp:positionH>
                <wp:positionV relativeFrom="paragraph">
                  <wp:posOffset>829310</wp:posOffset>
                </wp:positionV>
                <wp:extent cx="247650" cy="190500"/>
                <wp:effectExtent l="0" t="0" r="19050" b="19050"/>
                <wp:wrapNone/>
                <wp:docPr id="142" name="楕円 142"/>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5FED29" id="楕円 142" o:spid="_x0000_s1026" style="position:absolute;left:0;text-align:left;margin-left:61.95pt;margin-top:65.3pt;width:19.5pt;height:1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" filled="f" strokecolor="red" strokeweight="2pt"/>
            </w:pict>
          </mc:Fallback>
        </mc:AlternateContent>
      </w:r>
      <w:r w:rsidRPr="00CE6DBD">
        <w:rPr>
          <w:rFonts w:cs="メイリオ"/>
          <w:noProof/>
        </w:rPr>
        <mc:AlternateContent>
          <mc:Choice Requires="wps">
            <w:drawing>
              <wp:anchor distT="0" distB="0" distL="114300" distR="114300" simplePos="0" relativeHeight="251706880" behindDoc="0" locked="0" layoutInCell="1" allowOverlap="1" wp14:anchorId="2F1B2165" wp14:editId="16DA845D">
                <wp:simplePos x="0" y="0"/>
                <wp:positionH relativeFrom="column">
                  <wp:posOffset>1958340</wp:posOffset>
                </wp:positionH>
                <wp:positionV relativeFrom="paragraph">
                  <wp:posOffset>958850</wp:posOffset>
                </wp:positionV>
                <wp:extent cx="581025" cy="190500"/>
                <wp:effectExtent l="0" t="0" r="28575" b="19050"/>
                <wp:wrapNone/>
                <wp:docPr id="143" name="楕円 143"/>
                <wp:cNvGraphicFramePr/>
                <a:graphic xmlns:a="http://schemas.openxmlformats.org/drawingml/2006/main">
                  <a:graphicData uri="http://schemas.microsoft.com/office/word/2010/wordprocessingShape">
                    <wps:wsp>
                      <wps:cNvSpPr/>
                      <wps:spPr>
                        <a:xfrm>
                          <a:off x="0" y="0"/>
                          <a:ext cx="581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71D6BFD" id="楕円 143" o:spid="_x0000_s1026" style="position:absolute;left:0;text-align:left;margin-left:154.2pt;margin-top:75.5pt;width:45.75pt;height:1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" filled="f" strokecolor="red" strokeweight="2pt"/>
            </w:pict>
          </mc:Fallback>
        </mc:AlternateContent>
      </w:r>
      <w:r w:rsidRPr="00CE6DBD">
        <w:rPr>
          <w:rFonts w:cs="メイリオ"/>
          <w:noProof/>
        </w:rPr>
        <w:drawing>
          <wp:inline distT="0" distB="0" distL="0" distR="0" wp14:anchorId="79AB889A" wp14:editId="5814AF16">
            <wp:extent cx="5400000" cy="1202023"/>
            <wp:effectExtent l="19050" t="19050" r="10795" b="177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00000" cy="12020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FBA5EE" w14:textId="57AB22B7" w:rsidR="007727A3" w:rsidRPr="00CE6DBD" w:rsidRDefault="007A4E97" w:rsidP="007727A3">
      <w:pPr>
        <w:jc w:val="center"/>
        <w:rPr>
          <w:rFonts w:cs="メイリオ"/>
          <w:b/>
        </w:rPr>
      </w:pPr>
      <w:r w:rsidRPr="00CE6DBD">
        <w:rPr>
          <w:rFonts w:cs="メイリオ"/>
          <w:b/>
        </w:rPr>
        <w:t>The File List screen</w:t>
      </w:r>
    </w:p>
    <w:p w14:paraId="07195D54" w14:textId="77777777" w:rsidR="007727A3" w:rsidRPr="00CE6DBD" w:rsidRDefault="007727A3" w:rsidP="007727A3">
      <w:pPr>
        <w:rPr>
          <w:rFonts w:cs="メイリオ"/>
        </w:rPr>
      </w:pPr>
    </w:p>
    <w:p w14:paraId="61DA2251" w14:textId="26845E90" w:rsidR="00344404" w:rsidRPr="00CE6DBD" w:rsidRDefault="007727A3" w:rsidP="00EB2A9B">
      <w:pPr>
        <w:rPr>
          <w:rFonts w:cs="メイリオ"/>
        </w:rPr>
      </w:pPr>
      <w:r w:rsidRPr="00CE6DBD">
        <w:rPr>
          <w:rFonts w:cs="メイリオ"/>
        </w:rPr>
        <w:t>The Deletion Confirmation dialog is shown. If you’re sure you want to delete the file, click the “Delete” button.</w:t>
      </w:r>
    </w:p>
    <w:p w14:paraId="08636D4C" w14:textId="2B45ECE7" w:rsidR="007727A3" w:rsidRPr="00CE6DBD" w:rsidRDefault="006940D4" w:rsidP="0073697C">
      <w:pPr>
        <w:jc w:val="center"/>
        <w:rPr>
          <w:rFonts w:cs="メイリオ"/>
        </w:rPr>
      </w:pPr>
      <w:r w:rsidRPr="00CE6DBD">
        <w:rPr>
          <w:rFonts w:cs="メイリオ"/>
          <w:noProof/>
        </w:rPr>
        <mc:AlternateContent>
          <mc:Choice Requires="wps">
            <w:drawing>
              <wp:anchor distT="0" distB="0" distL="114300" distR="114300" simplePos="0" relativeHeight="251570688" behindDoc="0" locked="0" layoutInCell="1" allowOverlap="1" wp14:anchorId="242875C0" wp14:editId="2C8DCDE3">
                <wp:simplePos x="0" y="0"/>
                <wp:positionH relativeFrom="column">
                  <wp:posOffset>2358390</wp:posOffset>
                </wp:positionH>
                <wp:positionV relativeFrom="paragraph">
                  <wp:posOffset>1762760</wp:posOffset>
                </wp:positionV>
                <wp:extent cx="704850" cy="171450"/>
                <wp:effectExtent l="0" t="0" r="19050" b="19050"/>
                <wp:wrapNone/>
                <wp:docPr id="145" name="正方形/長方形 145"/>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CBEE2A" id="正方形/長方形 145" o:spid="_x0000_s1026" style="position:absolute;left:0;text-align:left;margin-left:185.7pt;margin-top:138.8pt;width:55.5pt;height:1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" filled="f" strokecolor="red" strokeweight="2pt"/>
            </w:pict>
          </mc:Fallback>
        </mc:AlternateContent>
      </w:r>
      <w:r w:rsidRPr="00CE6DBD">
        <w:rPr>
          <w:rFonts w:cs="メイリオ"/>
          <w:noProof/>
        </w:rPr>
        <w:drawing>
          <wp:inline distT="0" distB="0" distL="0" distR="0" wp14:anchorId="349E2E23" wp14:editId="572050B6">
            <wp:extent cx="5400000" cy="1994267"/>
            <wp:effectExtent l="19050" t="19050" r="10795" b="2540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400000" cy="19942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64B75A" w14:textId="6FF6578D" w:rsidR="007727A3" w:rsidRPr="00CE6DBD" w:rsidRDefault="006A1A73" w:rsidP="007E3B25">
      <w:pPr>
        <w:jc w:val="center"/>
        <w:rPr>
          <w:rFonts w:cs="メイリオ"/>
          <w:b/>
        </w:rPr>
      </w:pPr>
      <w:r w:rsidRPr="00CE6DBD">
        <w:rPr>
          <w:rFonts w:cs="メイリオ"/>
          <w:b/>
        </w:rPr>
        <w:t>The Deletion Confirmation dialog</w:t>
      </w:r>
    </w:p>
    <w:p w14:paraId="57DAE11E" w14:textId="535676AB" w:rsidR="002C46A6" w:rsidRPr="00CE6DBD" w:rsidRDefault="002C46A6" w:rsidP="00817615">
      <w:pPr>
        <w:rPr>
          <w:rFonts w:cs="メイリオ"/>
        </w:rPr>
      </w:pPr>
    </w:p>
    <w:p w14:paraId="37136F44" w14:textId="6C738BF8" w:rsidR="00D51C37" w:rsidRPr="00CE6DBD" w:rsidRDefault="00EB2A9B" w:rsidP="00EB2A9B">
      <w:pPr>
        <w:rPr>
          <w:rFonts w:cs="メイリオ"/>
        </w:rPr>
      </w:pPr>
      <w:r w:rsidRPr="00CE6DBD">
        <w:rPr>
          <w:rFonts w:cs="メイリオ"/>
        </w:rPr>
        <w:t>The designated file is deleted.</w:t>
      </w:r>
    </w:p>
    <w:p w14:paraId="7488CBBB" w14:textId="39432AD5" w:rsidR="0073697C" w:rsidRPr="00CE6DBD" w:rsidRDefault="00D51C37" w:rsidP="00D51C37">
      <w:pPr>
        <w:jc w:val="center"/>
        <w:rPr>
          <w:rFonts w:cs="メイリオ"/>
        </w:rPr>
      </w:pPr>
      <w:r w:rsidRPr="00CE6DBD">
        <w:rPr>
          <w:rFonts w:cs="メイリオ"/>
          <w:noProof/>
        </w:rPr>
        <w:drawing>
          <wp:inline distT="0" distB="0" distL="0" distR="0" wp14:anchorId="60CEF4A2" wp14:editId="0DC52864">
            <wp:extent cx="5400040" cy="1138288"/>
            <wp:effectExtent l="19050" t="19050" r="10160" b="2413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400040" cy="11382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8AF1B7" w14:textId="1D502492" w:rsidR="0073697C" w:rsidRPr="00CE6DBD" w:rsidRDefault="00202953" w:rsidP="00D51C37">
      <w:pPr>
        <w:jc w:val="center"/>
        <w:rPr>
          <w:rFonts w:cs="メイリオ"/>
        </w:rPr>
      </w:pPr>
      <w:r w:rsidRPr="00CE6DBD">
        <w:rPr>
          <w:rFonts w:cs="メイリオ"/>
          <w:b/>
        </w:rPr>
        <w:t>The File List screen</w:t>
      </w:r>
    </w:p>
    <w:p w14:paraId="69D5D0EF" w14:textId="0F51AD25" w:rsidR="00627B0F" w:rsidRPr="00CE6DBD" w:rsidRDefault="00627B0F" w:rsidP="00817615">
      <w:pPr>
        <w:rPr>
          <w:rFonts w:cs="メイリオ"/>
        </w:rPr>
      </w:pPr>
    </w:p>
    <w:p w14:paraId="4B6C1345" w14:textId="46130D10" w:rsidR="008263D0" w:rsidRPr="00CE6DBD" w:rsidRDefault="00AC2619" w:rsidP="00A97964">
      <w:pPr>
        <w:pStyle w:val="3"/>
        <w:ind w:left="-12"/>
        <w:rPr>
          <w:rFonts w:hAnsi="メイリオ" w:cs="メイリオ"/>
        </w:rPr>
      </w:pPr>
      <w:bookmarkStart w:id="100" w:name="_Toc53409981"/>
      <w:bookmarkStart w:id="101" w:name="_Toc63779776"/>
      <w:r w:rsidRPr="00CE6DBD">
        <w:rPr>
          <w:rFonts w:hAnsi="メイリオ" w:cs="メイリオ"/>
        </w:rPr>
        <w:lastRenderedPageBreak/>
        <w:t>Rename</w:t>
      </w:r>
      <w:bookmarkEnd w:id="100"/>
      <w:bookmarkEnd w:id="101"/>
    </w:p>
    <w:p w14:paraId="7FB2E948" w14:textId="7EB15517" w:rsidR="00A97964" w:rsidRPr="00CE6DBD" w:rsidRDefault="00BD44C0" w:rsidP="00817615">
      <w:pPr>
        <w:rPr>
          <w:rFonts w:cs="メイリオ"/>
        </w:rPr>
      </w:pPr>
      <w:r w:rsidRPr="00CE6DBD">
        <w:rPr>
          <w:rFonts w:cs="メイリオ"/>
        </w:rPr>
        <w:t>You can change file and folder names on the File List screen or the Details screen.</w:t>
      </w:r>
    </w:p>
    <w:p w14:paraId="630E7E9A" w14:textId="177705C7" w:rsidR="00596298" w:rsidRPr="00CE6DBD" w:rsidRDefault="00596298" w:rsidP="00817615">
      <w:pPr>
        <w:rPr>
          <w:rFonts w:cs="メイリオ"/>
        </w:rPr>
      </w:pPr>
    </w:p>
    <w:p w14:paraId="091DC4EC" w14:textId="1B50BE7D" w:rsidR="00B25106" w:rsidRPr="00CE6DBD" w:rsidRDefault="006F11EC" w:rsidP="00B25106">
      <w:pPr>
        <w:rPr>
          <w:rFonts w:cs="メイリオ"/>
          <w:b/>
        </w:rPr>
      </w:pPr>
      <w:r w:rsidRPr="00CE6DBD">
        <w:rPr>
          <w:rFonts w:cs="メイリオ"/>
          <w:b/>
        </w:rPr>
        <w:t>Renaming files on the File List screen</w:t>
      </w:r>
    </w:p>
    <w:p w14:paraId="06DCB76A" w14:textId="77777777" w:rsidR="00BD44C0" w:rsidRPr="00CE6DBD" w:rsidRDefault="00BD44C0" w:rsidP="00BD44C0">
      <w:pPr>
        <w:rPr>
          <w:rFonts w:cs="メイリオ"/>
        </w:rPr>
      </w:pPr>
      <w:r w:rsidRPr="00CE6DBD">
        <w:rPr>
          <w:rFonts w:cs="メイリオ"/>
        </w:rPr>
        <w:t>There are two ways to do this:</w:t>
      </w:r>
    </w:p>
    <w:p w14:paraId="5C7514BB" w14:textId="41229663" w:rsidR="00BD44C0" w:rsidRPr="00CE6DBD" w:rsidRDefault="00BD44C0" w:rsidP="00BD44C0">
      <w:pPr>
        <w:pStyle w:val="af5"/>
        <w:numPr>
          <w:ilvl w:val="0"/>
          <w:numId w:val="35"/>
        </w:numPr>
        <w:ind w:leftChars="0"/>
        <w:rPr>
          <w:rFonts w:cs="メイリオ"/>
        </w:rPr>
      </w:pPr>
      <w:r w:rsidRPr="00CE6DBD">
        <w:rPr>
          <w:rFonts w:cs="メイリオ"/>
        </w:rPr>
        <w:t>Click the checkbox next to the file or folder, then click “Rename” in the “File Operation” menu at the top of the screen.</w:t>
      </w:r>
    </w:p>
    <w:p w14:paraId="12A91EC1" w14:textId="00733F34" w:rsidR="00BD44C0" w:rsidRPr="00CE6DBD" w:rsidRDefault="00BD44C0" w:rsidP="00BD44C0">
      <w:pPr>
        <w:pStyle w:val="af5"/>
        <w:numPr>
          <w:ilvl w:val="0"/>
          <w:numId w:val="34"/>
        </w:numPr>
        <w:ind w:leftChars="0"/>
        <w:rPr>
          <w:rFonts w:cs="メイリオ"/>
        </w:rPr>
      </w:pPr>
      <w:r w:rsidRPr="00CE6DBD">
        <w:rPr>
          <w:rFonts w:cs="メイリオ"/>
        </w:rPr>
        <w:t>Right-click the file or folder, then click “Rename” in the menu that appears.</w:t>
      </w:r>
    </w:p>
    <w:p w14:paraId="77C08FB8" w14:textId="5EF36D6A" w:rsidR="00344404" w:rsidRPr="00CE6DBD" w:rsidRDefault="00344404">
      <w:pPr>
        <w:adjustRightInd/>
        <w:snapToGrid/>
        <w:rPr>
          <w:rFonts w:cs="メイリオ"/>
        </w:rPr>
      </w:pPr>
    </w:p>
    <w:p w14:paraId="3B7C05DF" w14:textId="69FC522E" w:rsidR="00BD44C0" w:rsidRPr="00CE6DBD" w:rsidRDefault="00BD44C0" w:rsidP="00B25106">
      <w:pPr>
        <w:rPr>
          <w:rFonts w:cs="メイリオ"/>
        </w:rPr>
      </w:pPr>
      <w:r w:rsidRPr="00CE6DBD">
        <w:rPr>
          <w:rFonts w:cs="メイリオ"/>
        </w:rPr>
        <w:t>The following shows the example of clicking “Rename” from the “File Operation” menu.</w:t>
      </w:r>
    </w:p>
    <w:p w14:paraId="37FE7892" w14:textId="2E74EEF9" w:rsidR="00385703" w:rsidRPr="00CE6DBD" w:rsidRDefault="005E2DF9" w:rsidP="00385703">
      <w:pPr>
        <w:jc w:val="center"/>
        <w:rPr>
          <w:rFonts w:cs="メイリオ"/>
        </w:rPr>
      </w:pPr>
      <w:r w:rsidRPr="00CE6DBD">
        <w:rPr>
          <w:rFonts w:cs="メイリオ"/>
          <w:noProof/>
        </w:rPr>
        <mc:AlternateContent>
          <mc:Choice Requires="wps">
            <w:drawing>
              <wp:anchor distT="0" distB="0" distL="114300" distR="114300" simplePos="0" relativeHeight="251727360" behindDoc="0" locked="0" layoutInCell="1" allowOverlap="1" wp14:anchorId="62BCA2EB" wp14:editId="5FAB48BC">
                <wp:simplePos x="0" y="0"/>
                <wp:positionH relativeFrom="column">
                  <wp:posOffset>796290</wp:posOffset>
                </wp:positionH>
                <wp:positionV relativeFrom="paragraph">
                  <wp:posOffset>840740</wp:posOffset>
                </wp:positionV>
                <wp:extent cx="247650" cy="190500"/>
                <wp:effectExtent l="0" t="0" r="19050" b="19050"/>
                <wp:wrapNone/>
                <wp:docPr id="127" name="楕円 127"/>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BD689C" id="楕円 127" o:spid="_x0000_s1026" style="position:absolute;left:0;text-align:left;margin-left:62.7pt;margin-top:66.2pt;width:19.5pt;height:1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" filled="f" strokecolor="red" strokeweight="2pt"/>
            </w:pict>
          </mc:Fallback>
        </mc:AlternateContent>
      </w:r>
      <w:r w:rsidRPr="00CE6DBD">
        <w:rPr>
          <w:rFonts w:cs="メイリオ"/>
          <w:noProof/>
        </w:rPr>
        <mc:AlternateContent>
          <mc:Choice Requires="wps">
            <w:drawing>
              <wp:anchor distT="0" distB="0" distL="114300" distR="114300" simplePos="0" relativeHeight="251729408" behindDoc="0" locked="0" layoutInCell="1" allowOverlap="1" wp14:anchorId="47FC8ED0" wp14:editId="49124E48">
                <wp:simplePos x="0" y="0"/>
                <wp:positionH relativeFrom="column">
                  <wp:posOffset>1929765</wp:posOffset>
                </wp:positionH>
                <wp:positionV relativeFrom="paragraph">
                  <wp:posOffset>798830</wp:posOffset>
                </wp:positionV>
                <wp:extent cx="581025" cy="190500"/>
                <wp:effectExtent l="0" t="0" r="28575" b="19050"/>
                <wp:wrapNone/>
                <wp:docPr id="128" name="楕円 128"/>
                <wp:cNvGraphicFramePr/>
                <a:graphic xmlns:a="http://schemas.openxmlformats.org/drawingml/2006/main">
                  <a:graphicData uri="http://schemas.microsoft.com/office/word/2010/wordprocessingShape">
                    <wps:wsp>
                      <wps:cNvSpPr/>
                      <wps:spPr>
                        <a:xfrm>
                          <a:off x="0" y="0"/>
                          <a:ext cx="581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6912F0" id="楕円 128" o:spid="_x0000_s1026" style="position:absolute;left:0;text-align:left;margin-left:151.95pt;margin-top:62.9pt;width:45.75pt;height:1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" filled="f" strokecolor="red" strokeweight="2pt"/>
            </w:pict>
          </mc:Fallback>
        </mc:AlternateContent>
      </w:r>
      <w:r w:rsidRPr="00CE6DBD">
        <w:rPr>
          <w:rFonts w:cs="メイリオ"/>
          <w:noProof/>
        </w:rPr>
        <w:drawing>
          <wp:inline distT="0" distB="0" distL="0" distR="0" wp14:anchorId="72FBFEA3" wp14:editId="5E51EEE8">
            <wp:extent cx="5400000" cy="1183811"/>
            <wp:effectExtent l="19050" t="19050" r="10795" b="1651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00000" cy="11838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E73321" w14:textId="704DF700" w:rsidR="003241D1" w:rsidRPr="00CE6DBD" w:rsidRDefault="00791909" w:rsidP="00385703">
      <w:pPr>
        <w:jc w:val="center"/>
        <w:rPr>
          <w:rFonts w:cs="メイリオ"/>
        </w:rPr>
      </w:pPr>
      <w:r w:rsidRPr="00CE6DBD">
        <w:rPr>
          <w:rFonts w:cs="メイリオ"/>
          <w:b/>
        </w:rPr>
        <w:t>The File List screen</w:t>
      </w:r>
    </w:p>
    <w:p w14:paraId="29066C11" w14:textId="77777777" w:rsidR="00385703" w:rsidRPr="00CE6DBD" w:rsidRDefault="00385703" w:rsidP="00817615">
      <w:pPr>
        <w:rPr>
          <w:rFonts w:cs="メイリオ"/>
        </w:rPr>
      </w:pPr>
    </w:p>
    <w:p w14:paraId="34EAA6FE" w14:textId="384AD41A" w:rsidR="003241D1" w:rsidRPr="00CE6DBD" w:rsidRDefault="003B1431" w:rsidP="00B25106">
      <w:pPr>
        <w:rPr>
          <w:rFonts w:cs="メイリオ"/>
        </w:rPr>
      </w:pPr>
      <w:r w:rsidRPr="00CE6DBD">
        <w:rPr>
          <w:rFonts w:cs="メイリオ"/>
        </w:rPr>
        <w:t>The Rename dialog is displayed. Change the file name, then click the “Rename” button.</w:t>
      </w:r>
    </w:p>
    <w:p w14:paraId="2056C1B4" w14:textId="2E6E418D" w:rsidR="00B25106" w:rsidRPr="00CE6DBD" w:rsidRDefault="00B25106" w:rsidP="00B25106">
      <w:pPr>
        <w:pStyle w:val="af5"/>
        <w:numPr>
          <w:ilvl w:val="0"/>
          <w:numId w:val="10"/>
        </w:numPr>
        <w:ind w:leftChars="0"/>
        <w:rPr>
          <w:rFonts w:cs="メイリオ"/>
        </w:rPr>
      </w:pPr>
      <w:r w:rsidRPr="00CE6DBD">
        <w:rPr>
          <w:rFonts w:cs="メイリオ"/>
        </w:rPr>
        <w:t>Note that the following characters cannot be used in file or folder names:</w:t>
      </w:r>
    </w:p>
    <w:p w14:paraId="56D57D76" w14:textId="37EFAE20" w:rsidR="00B25106" w:rsidRPr="00CE6DBD" w:rsidRDefault="00B25106" w:rsidP="00B25106">
      <w:pPr>
        <w:pStyle w:val="af5"/>
        <w:ind w:leftChars="0" w:left="420"/>
        <w:rPr>
          <w:rFonts w:cs="メイリオ"/>
        </w:rPr>
      </w:pPr>
      <w:r w:rsidRPr="00CE6DBD">
        <w:rPr>
          <w:rFonts w:cs="メイリオ"/>
        </w:rPr>
        <w:t>\ / : * ? " &lt; &gt; |</w:t>
      </w:r>
    </w:p>
    <w:p w14:paraId="5ED35C33" w14:textId="4D32E9A3" w:rsidR="003241D1" w:rsidRPr="00CE6DBD" w:rsidRDefault="00B25106" w:rsidP="00385703">
      <w:pPr>
        <w:jc w:val="center"/>
        <w:rPr>
          <w:rFonts w:cs="メイリオ"/>
        </w:rPr>
      </w:pPr>
      <w:r w:rsidRPr="00CE6DBD">
        <w:rPr>
          <w:rFonts w:cs="メイリオ"/>
          <w:noProof/>
        </w:rPr>
        <mc:AlternateContent>
          <mc:Choice Requires="wps">
            <w:drawing>
              <wp:anchor distT="0" distB="0" distL="114300" distR="114300" simplePos="0" relativeHeight="251572736" behindDoc="0" locked="0" layoutInCell="1" allowOverlap="1" wp14:anchorId="54A4D424" wp14:editId="08471074">
                <wp:simplePos x="0" y="0"/>
                <wp:positionH relativeFrom="column">
                  <wp:posOffset>1663064</wp:posOffset>
                </wp:positionH>
                <wp:positionV relativeFrom="paragraph">
                  <wp:posOffset>1437005</wp:posOffset>
                </wp:positionV>
                <wp:extent cx="962025" cy="133350"/>
                <wp:effectExtent l="0" t="0" r="28575" b="19050"/>
                <wp:wrapNone/>
                <wp:docPr id="236" name="正方形/長方形 236"/>
                <wp:cNvGraphicFramePr/>
                <a:graphic xmlns:a="http://schemas.openxmlformats.org/drawingml/2006/main">
                  <a:graphicData uri="http://schemas.microsoft.com/office/word/2010/wordprocessingShape">
                    <wps:wsp>
                      <wps:cNvSpPr/>
                      <wps:spPr>
                        <a:xfrm>
                          <a:off x="0" y="0"/>
                          <a:ext cx="9620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756D6A" id="正方形/長方形 236" o:spid="_x0000_s1026" style="position:absolute;left:0;text-align:left;margin-left:130.95pt;margin-top:113.15pt;width:75.75pt;height:1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73BCCF7A" wp14:editId="294EE146">
            <wp:extent cx="5400000" cy="1966948"/>
            <wp:effectExtent l="19050" t="19050" r="10795" b="1460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400000" cy="1966948"/>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EFAF86" w14:textId="64FBF0D4" w:rsidR="003241D1" w:rsidRPr="00CE6DBD" w:rsidRDefault="003B1431" w:rsidP="00385703">
      <w:pPr>
        <w:jc w:val="center"/>
        <w:rPr>
          <w:rFonts w:cs="メイリオ"/>
          <w:b/>
        </w:rPr>
      </w:pPr>
      <w:r w:rsidRPr="00CE6DBD">
        <w:rPr>
          <w:rFonts w:cs="メイリオ"/>
          <w:b/>
        </w:rPr>
        <w:t>The Rename dialog</w:t>
      </w:r>
    </w:p>
    <w:p w14:paraId="124C7D46" w14:textId="77777777" w:rsidR="00E80D77" w:rsidRPr="00CE6DBD" w:rsidRDefault="00E80D77" w:rsidP="00817615">
      <w:pPr>
        <w:rPr>
          <w:rFonts w:cs="メイリオ"/>
        </w:rPr>
      </w:pPr>
    </w:p>
    <w:p w14:paraId="23745277" w14:textId="7DE764E1" w:rsidR="00E80D77" w:rsidRPr="00CE6DBD" w:rsidRDefault="00E80D77" w:rsidP="00B25106">
      <w:pPr>
        <w:rPr>
          <w:rFonts w:cs="メイリオ"/>
        </w:rPr>
      </w:pPr>
      <w:r w:rsidRPr="00CE6DBD">
        <w:rPr>
          <w:rFonts w:cs="メイリオ"/>
        </w:rPr>
        <w:lastRenderedPageBreak/>
        <w:t>The file is renamed.</w:t>
      </w:r>
    </w:p>
    <w:p w14:paraId="5453C4B9" w14:textId="6F5A0B49" w:rsidR="00385703" w:rsidRPr="00CE6DBD" w:rsidRDefault="00E80D77" w:rsidP="00E80D77">
      <w:pPr>
        <w:jc w:val="center"/>
        <w:rPr>
          <w:rFonts w:cs="メイリオ"/>
        </w:rPr>
      </w:pPr>
      <w:r w:rsidRPr="00CE6DBD">
        <w:rPr>
          <w:rFonts w:cs="メイリオ"/>
          <w:noProof/>
        </w:rPr>
        <w:drawing>
          <wp:inline distT="0" distB="0" distL="0" distR="0" wp14:anchorId="6C6FE6A7" wp14:editId="5224F792">
            <wp:extent cx="5400000" cy="1129174"/>
            <wp:effectExtent l="19050" t="19050" r="10795" b="1397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400000" cy="11291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B30043" w14:textId="34FBFD3B" w:rsidR="00385703" w:rsidRPr="00CE6DBD" w:rsidRDefault="00650DD6" w:rsidP="00E80D77">
      <w:pPr>
        <w:jc w:val="center"/>
        <w:rPr>
          <w:rFonts w:cs="メイリオ"/>
        </w:rPr>
      </w:pPr>
      <w:r w:rsidRPr="00CE6DBD">
        <w:rPr>
          <w:rFonts w:cs="メイリオ"/>
          <w:b/>
        </w:rPr>
        <w:t>The File List screen</w:t>
      </w:r>
    </w:p>
    <w:p w14:paraId="525FCD1E" w14:textId="3BB95772" w:rsidR="002A4256" w:rsidRPr="00CE6DBD" w:rsidRDefault="002A4256">
      <w:pPr>
        <w:adjustRightInd/>
        <w:snapToGrid/>
        <w:rPr>
          <w:rFonts w:cs="メイリオ"/>
        </w:rPr>
      </w:pPr>
    </w:p>
    <w:p w14:paraId="3DE89251" w14:textId="169B679B" w:rsidR="00E22AC6" w:rsidRPr="00CE6DBD" w:rsidRDefault="00AF5CAF" w:rsidP="00E22AC6">
      <w:pPr>
        <w:rPr>
          <w:rFonts w:cs="メイリオ"/>
          <w:b/>
        </w:rPr>
      </w:pPr>
      <w:r w:rsidRPr="00CE6DBD">
        <w:rPr>
          <w:rFonts w:cs="メイリオ"/>
          <w:b/>
        </w:rPr>
        <w:t>Renaming from the Details screen</w:t>
      </w:r>
    </w:p>
    <w:p w14:paraId="653B3415" w14:textId="6CA051AE" w:rsidR="00E22AC6" w:rsidRPr="00CE6DBD" w:rsidRDefault="00BC6F9A" w:rsidP="00E22AC6">
      <w:pPr>
        <w:rPr>
          <w:rFonts w:cs="メイリオ"/>
        </w:rPr>
      </w:pPr>
      <w:r w:rsidRPr="00CE6DBD">
        <w:rPr>
          <w:rFonts w:cs="メイリオ"/>
        </w:rPr>
        <w:t>Clicking the pen icon next to a file or folder shows a dialog. Change the name as appropriate, then click the “Rename” button.</w:t>
      </w:r>
    </w:p>
    <w:p w14:paraId="2B49EC03" w14:textId="77777777" w:rsidR="00E22AC6" w:rsidRPr="00CE6DBD" w:rsidRDefault="00E22AC6" w:rsidP="00E22AC6">
      <w:pPr>
        <w:pStyle w:val="af5"/>
        <w:numPr>
          <w:ilvl w:val="0"/>
          <w:numId w:val="10"/>
        </w:numPr>
        <w:ind w:leftChars="0"/>
        <w:rPr>
          <w:rFonts w:cs="メイリオ"/>
        </w:rPr>
      </w:pPr>
      <w:r w:rsidRPr="00CE6DBD">
        <w:rPr>
          <w:rFonts w:cs="メイリオ"/>
        </w:rPr>
        <w:t>Note that the following characters cannot be used in file or folder names:</w:t>
      </w:r>
    </w:p>
    <w:p w14:paraId="17A82A16" w14:textId="29A5A78E" w:rsidR="00E22AC6" w:rsidRPr="00CE6DBD" w:rsidRDefault="00E22AC6" w:rsidP="00E22AC6">
      <w:pPr>
        <w:pStyle w:val="af5"/>
        <w:ind w:leftChars="0" w:left="420"/>
        <w:rPr>
          <w:rFonts w:cs="メイリオ"/>
        </w:rPr>
      </w:pPr>
      <w:r w:rsidRPr="00CE6DBD">
        <w:rPr>
          <w:rFonts w:cs="メイリオ"/>
        </w:rPr>
        <w:t>\ / : * ? " &lt; &gt; |</w:t>
      </w:r>
    </w:p>
    <w:p w14:paraId="2C730E69" w14:textId="7245CE5B" w:rsidR="00482D90" w:rsidRPr="00CE6DBD" w:rsidRDefault="00E504CF" w:rsidP="00482D90">
      <w:pPr>
        <w:jc w:val="center"/>
        <w:rPr>
          <w:rFonts w:cs="メイリオ"/>
        </w:rPr>
      </w:pPr>
      <w:r w:rsidRPr="00CE6DBD">
        <w:rPr>
          <w:rFonts w:cs="メイリオ"/>
          <w:noProof/>
        </w:rPr>
        <mc:AlternateContent>
          <mc:Choice Requires="wps">
            <w:drawing>
              <wp:anchor distT="0" distB="0" distL="114300" distR="114300" simplePos="0" relativeHeight="251700736" behindDoc="0" locked="0" layoutInCell="1" allowOverlap="1" wp14:anchorId="234DEDD6" wp14:editId="6F3A7E44">
                <wp:simplePos x="0" y="0"/>
                <wp:positionH relativeFrom="column">
                  <wp:posOffset>5082540</wp:posOffset>
                </wp:positionH>
                <wp:positionV relativeFrom="paragraph">
                  <wp:posOffset>579755</wp:posOffset>
                </wp:positionV>
                <wp:extent cx="247650" cy="190500"/>
                <wp:effectExtent l="0" t="0" r="19050" b="19050"/>
                <wp:wrapNone/>
                <wp:docPr id="151" name="楕円 151"/>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AB96DA" id="楕円 151" o:spid="_x0000_s1026" style="position:absolute;left:0;text-align:left;margin-left:400.2pt;margin-top:45.65pt;width:19.5pt;height:1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" filled="f" strokecolor="red" strokeweight="2pt"/>
            </w:pict>
          </mc:Fallback>
        </mc:AlternateContent>
      </w:r>
      <w:r w:rsidRPr="00CE6DBD">
        <w:rPr>
          <w:rFonts w:cs="メイリオ"/>
          <w:noProof/>
        </w:rPr>
        <mc:AlternateContent>
          <mc:Choice Requires="wps">
            <w:drawing>
              <wp:anchor distT="0" distB="0" distL="114300" distR="114300" simplePos="0" relativeHeight="251703808" behindDoc="0" locked="0" layoutInCell="1" allowOverlap="1" wp14:anchorId="0CEF6FFF" wp14:editId="320AFBED">
                <wp:simplePos x="0" y="0"/>
                <wp:positionH relativeFrom="column">
                  <wp:posOffset>1814830</wp:posOffset>
                </wp:positionH>
                <wp:positionV relativeFrom="paragraph">
                  <wp:posOffset>1242695</wp:posOffset>
                </wp:positionV>
                <wp:extent cx="790575" cy="142875"/>
                <wp:effectExtent l="0" t="0" r="28575" b="28575"/>
                <wp:wrapNone/>
                <wp:docPr id="252" name="正方形/長方形 252"/>
                <wp:cNvGraphicFramePr/>
                <a:graphic xmlns:a="http://schemas.openxmlformats.org/drawingml/2006/main">
                  <a:graphicData uri="http://schemas.microsoft.com/office/word/2010/wordprocessingShape">
                    <wps:wsp>
                      <wps:cNvSpPr/>
                      <wps:spPr>
                        <a:xfrm>
                          <a:off x="0" y="0"/>
                          <a:ext cx="7905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C9329C" id="正方形/長方形 252" o:spid="_x0000_s1026" style="position:absolute;left:0;text-align:left;margin-left:142.9pt;margin-top:97.85pt;width:62.25pt;height:1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ZtrwIAAJI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4F1CAD72" wp14:editId="6A6F8B70">
            <wp:extent cx="5400000" cy="1702560"/>
            <wp:effectExtent l="19050" t="19050" r="10795" b="1206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400000" cy="1702560"/>
                    </a:xfrm>
                    <a:prstGeom prst="rect">
                      <a:avLst/>
                    </a:prstGeom>
                    <a:ln>
                      <a:solidFill>
                        <a:schemeClr val="tx1"/>
                      </a:solidFill>
                    </a:ln>
                  </pic:spPr>
                </pic:pic>
              </a:graphicData>
            </a:graphic>
          </wp:inline>
        </w:drawing>
      </w:r>
    </w:p>
    <w:p w14:paraId="2818E8BF" w14:textId="1CA82E1C" w:rsidR="00AD2487" w:rsidRPr="00CE6DBD" w:rsidRDefault="003B1431" w:rsidP="00E22AC6">
      <w:pPr>
        <w:jc w:val="center"/>
        <w:rPr>
          <w:rFonts w:cs="メイリオ"/>
        </w:rPr>
      </w:pPr>
      <w:r w:rsidRPr="00CE6DBD">
        <w:rPr>
          <w:rFonts w:cs="メイリオ"/>
          <w:b/>
        </w:rPr>
        <w:t>The Rename dialog</w:t>
      </w:r>
    </w:p>
    <w:p w14:paraId="51D917FF" w14:textId="77777777" w:rsidR="00AD2487" w:rsidRPr="00CE6DBD" w:rsidRDefault="00AD2487" w:rsidP="007727A3">
      <w:pPr>
        <w:rPr>
          <w:rFonts w:cs="メイリオ"/>
        </w:rPr>
      </w:pPr>
    </w:p>
    <w:p w14:paraId="3EFE987A" w14:textId="747865B5" w:rsidR="005B5004" w:rsidRPr="00CE6DBD" w:rsidRDefault="007B0082" w:rsidP="00AD2487">
      <w:pPr>
        <w:pStyle w:val="3"/>
        <w:ind w:left="-12"/>
        <w:rPr>
          <w:rFonts w:hAnsi="メイリオ" w:cs="メイリオ"/>
        </w:rPr>
      </w:pPr>
      <w:bookmarkStart w:id="102" w:name="_Toc53409982"/>
      <w:bookmarkStart w:id="103" w:name="_Toc63779777"/>
      <w:r w:rsidRPr="00CE6DBD">
        <w:rPr>
          <w:rFonts w:hAnsi="メイリオ" w:cs="メイリオ"/>
        </w:rPr>
        <w:t>Change Attribute</w:t>
      </w:r>
      <w:bookmarkEnd w:id="102"/>
      <w:bookmarkEnd w:id="103"/>
    </w:p>
    <w:p w14:paraId="66A2FE8D" w14:textId="3B8A7F29" w:rsidR="005B5004" w:rsidRPr="00CE6DBD" w:rsidRDefault="005C502D" w:rsidP="007727A3">
      <w:pPr>
        <w:rPr>
          <w:rFonts w:cs="メイリオ"/>
        </w:rPr>
      </w:pPr>
      <w:r w:rsidRPr="00CE6DBD">
        <w:rPr>
          <w:rFonts w:cs="メイリオ"/>
        </w:rPr>
        <w:t>Clicking the pen icon next to “Attribute” in the Details screen shows a dialog. Make changes as appropriate and click the “Update” button.</w:t>
      </w:r>
      <w:r w:rsidR="00AA381D">
        <w:rPr>
          <w:rFonts w:cs="メイリオ"/>
        </w:rPr>
        <w:br/>
      </w:r>
    </w:p>
    <w:p w14:paraId="160C4AA8" w14:textId="42B13C80" w:rsidR="005B5004" w:rsidRPr="00CE6DBD" w:rsidRDefault="00DE7DDD" w:rsidP="005B5004">
      <w:pPr>
        <w:jc w:val="center"/>
        <w:rPr>
          <w:rFonts w:cs="メイリオ"/>
        </w:rPr>
      </w:pPr>
      <w:r w:rsidRPr="00CE6DBD">
        <w:rPr>
          <w:rFonts w:cs="メイリオ"/>
          <w:noProof/>
        </w:rPr>
        <w:lastRenderedPageBreak/>
        <mc:AlternateContent>
          <mc:Choice Requires="wps">
            <w:drawing>
              <wp:anchor distT="0" distB="0" distL="114300" distR="114300" simplePos="0" relativeHeight="251611648" behindDoc="0" locked="0" layoutInCell="1" allowOverlap="1" wp14:anchorId="0F837DF1" wp14:editId="54452772">
                <wp:simplePos x="0" y="0"/>
                <wp:positionH relativeFrom="column">
                  <wp:posOffset>5120640</wp:posOffset>
                </wp:positionH>
                <wp:positionV relativeFrom="paragraph">
                  <wp:posOffset>922655</wp:posOffset>
                </wp:positionV>
                <wp:extent cx="200025" cy="171450"/>
                <wp:effectExtent l="0" t="0" r="28575" b="19050"/>
                <wp:wrapNone/>
                <wp:docPr id="153" name="楕円 153"/>
                <wp:cNvGraphicFramePr/>
                <a:graphic xmlns:a="http://schemas.openxmlformats.org/drawingml/2006/main">
                  <a:graphicData uri="http://schemas.microsoft.com/office/word/2010/wordprocessingShape">
                    <wps:wsp>
                      <wps:cNvSpPr/>
                      <wps:spPr>
                        <a:xfrm>
                          <a:off x="0" y="0"/>
                          <a:ext cx="20002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A97DB7" id="楕円 153" o:spid="_x0000_s1026" style="position:absolute;left:0;text-align:left;margin-left:403.2pt;margin-top:72.65pt;width:15.75pt;height:13.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" filled="f" strokecolor="red" strokeweight="2pt"/>
            </w:pict>
          </mc:Fallback>
        </mc:AlternateContent>
      </w:r>
      <w:r w:rsidRPr="00CE6DBD">
        <w:rPr>
          <w:rFonts w:cs="メイリオ"/>
          <w:noProof/>
        </w:rPr>
        <mc:AlternateContent>
          <mc:Choice Requires="wps">
            <w:drawing>
              <wp:anchor distT="0" distB="0" distL="114300" distR="114300" simplePos="0" relativeHeight="251612672" behindDoc="0" locked="0" layoutInCell="1" allowOverlap="1" wp14:anchorId="41BF5196" wp14:editId="7C071F7F">
                <wp:simplePos x="0" y="0"/>
                <wp:positionH relativeFrom="column">
                  <wp:posOffset>2358390</wp:posOffset>
                </wp:positionH>
                <wp:positionV relativeFrom="paragraph">
                  <wp:posOffset>1747520</wp:posOffset>
                </wp:positionV>
                <wp:extent cx="704850" cy="15240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7048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AC5384" id="正方形/長方形 61" o:spid="_x0000_s1026" style="position:absolute;left:0;text-align:left;margin-left:185.7pt;margin-top:137.6pt;width:55.5pt;height:1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" filled="f" strokecolor="red" strokeweight="2pt"/>
            </w:pict>
          </mc:Fallback>
        </mc:AlternateContent>
      </w:r>
      <w:r w:rsidRPr="00CE6DBD">
        <w:rPr>
          <w:rFonts w:cs="メイリオ"/>
          <w:noProof/>
        </w:rPr>
        <w:drawing>
          <wp:inline distT="0" distB="0" distL="0" distR="0" wp14:anchorId="5D271B15" wp14:editId="3850383C">
            <wp:extent cx="5400000" cy="1990929"/>
            <wp:effectExtent l="19050" t="19050" r="10795" b="952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400000" cy="1990929"/>
                    </a:xfrm>
                    <a:prstGeom prst="rect">
                      <a:avLst/>
                    </a:prstGeom>
                    <a:ln>
                      <a:solidFill>
                        <a:schemeClr val="tx1"/>
                      </a:solidFill>
                    </a:ln>
                  </pic:spPr>
                </pic:pic>
              </a:graphicData>
            </a:graphic>
          </wp:inline>
        </w:drawing>
      </w:r>
    </w:p>
    <w:p w14:paraId="7098C3EE" w14:textId="38F5CE54" w:rsidR="005B5004" w:rsidRPr="00CE6DBD" w:rsidRDefault="00D43A3B" w:rsidP="005B5004">
      <w:pPr>
        <w:jc w:val="center"/>
        <w:rPr>
          <w:rFonts w:cs="メイリオ"/>
          <w:b/>
        </w:rPr>
      </w:pPr>
      <w:r w:rsidRPr="00CE6DBD">
        <w:rPr>
          <w:rFonts w:cs="メイリオ"/>
          <w:b/>
        </w:rPr>
        <w:t>The Change Attribute dialog</w:t>
      </w:r>
    </w:p>
    <w:p w14:paraId="6CF50E96" w14:textId="77777777" w:rsidR="00A82C55" w:rsidRPr="00CE6DBD" w:rsidRDefault="00A82C55" w:rsidP="00AD2487">
      <w:pPr>
        <w:rPr>
          <w:rFonts w:cs="メイリオ"/>
        </w:rPr>
      </w:pPr>
    </w:p>
    <w:p w14:paraId="3C625C64" w14:textId="1158879B" w:rsidR="00E14523" w:rsidRPr="00CE6DBD" w:rsidRDefault="00AD2487" w:rsidP="00AD2487">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381"/>
        <w:gridCol w:w="6005"/>
      </w:tblGrid>
      <w:tr w:rsidR="00AD2487" w:rsidRPr="00CE6DBD" w14:paraId="71626033" w14:textId="77777777" w:rsidTr="00E14523">
        <w:trPr>
          <w:cantSplit/>
          <w:tblHeader/>
        </w:trPr>
        <w:tc>
          <w:tcPr>
            <w:tcW w:w="2381" w:type="dxa"/>
            <w:shd w:val="clear" w:color="auto" w:fill="DAEEF3" w:themeFill="accent5" w:themeFillTint="33"/>
          </w:tcPr>
          <w:p w14:paraId="247F4744" w14:textId="77777777" w:rsidR="00AD2487" w:rsidRPr="00CE6DBD" w:rsidRDefault="00AD2487" w:rsidP="00901C97">
            <w:pPr>
              <w:rPr>
                <w:rFonts w:cs="メイリオ"/>
              </w:rPr>
            </w:pPr>
            <w:r w:rsidRPr="00CE6DBD">
              <w:rPr>
                <w:rFonts w:cs="メイリオ"/>
              </w:rPr>
              <w:t>Setting name</w:t>
            </w:r>
          </w:p>
        </w:tc>
        <w:tc>
          <w:tcPr>
            <w:tcW w:w="6005" w:type="dxa"/>
            <w:shd w:val="clear" w:color="auto" w:fill="DAEEF3" w:themeFill="accent5" w:themeFillTint="33"/>
          </w:tcPr>
          <w:p w14:paraId="41DDB480" w14:textId="77777777" w:rsidR="00AD2487" w:rsidRPr="00CE6DBD" w:rsidRDefault="00AD2487" w:rsidP="00901C97">
            <w:pPr>
              <w:rPr>
                <w:rFonts w:cs="メイリオ"/>
              </w:rPr>
            </w:pPr>
            <w:r w:rsidRPr="00CE6DBD">
              <w:rPr>
                <w:rFonts w:cs="メイリオ"/>
              </w:rPr>
              <w:t>Description</w:t>
            </w:r>
          </w:p>
        </w:tc>
      </w:tr>
      <w:tr w:rsidR="00AD2487" w:rsidRPr="00CE6DBD" w14:paraId="3B279074" w14:textId="77777777" w:rsidTr="00E14523">
        <w:trPr>
          <w:cantSplit/>
        </w:trPr>
        <w:tc>
          <w:tcPr>
            <w:tcW w:w="2381" w:type="dxa"/>
          </w:tcPr>
          <w:p w14:paraId="66116C3A" w14:textId="5B738810" w:rsidR="00AD2487" w:rsidRPr="00CE6DBD" w:rsidRDefault="00617876" w:rsidP="00617876">
            <w:pPr>
              <w:rPr>
                <w:rFonts w:cs="メイリオ"/>
              </w:rPr>
            </w:pPr>
            <w:r w:rsidRPr="00CE6DBD">
              <w:rPr>
                <w:rFonts w:cs="メイリオ"/>
              </w:rPr>
              <w:t>None</w:t>
            </w:r>
          </w:p>
        </w:tc>
        <w:tc>
          <w:tcPr>
            <w:tcW w:w="6005" w:type="dxa"/>
          </w:tcPr>
          <w:p w14:paraId="50272683" w14:textId="77777777" w:rsidR="00AD2487" w:rsidRPr="00CE6DBD" w:rsidRDefault="00AD2487" w:rsidP="00AD2487">
            <w:pPr>
              <w:rPr>
                <w:rFonts w:cs="メイリオ"/>
              </w:rPr>
            </w:pPr>
            <w:r w:rsidRPr="00CE6DBD">
              <w:rPr>
                <w:rFonts w:cs="メイリオ"/>
              </w:rPr>
              <w:t>Removes attribute settings.</w:t>
            </w:r>
          </w:p>
          <w:p w14:paraId="4571D5E5" w14:textId="5622A35B" w:rsidR="00AD2487" w:rsidRPr="00CE6DBD" w:rsidRDefault="00AD2487" w:rsidP="00AD2487">
            <w:pPr>
              <w:rPr>
                <w:rFonts w:cs="メイリオ"/>
              </w:rPr>
            </w:pPr>
            <w:r w:rsidRPr="00CE6DBD">
              <w:rPr>
                <w:rFonts w:cs="メイリオ"/>
              </w:rPr>
              <w:t>Note: Only the user who set the attribute and administrators can remove attributes.</w:t>
            </w:r>
          </w:p>
        </w:tc>
      </w:tr>
      <w:tr w:rsidR="00AD2487" w:rsidRPr="00CE6DBD" w14:paraId="7087B3B8" w14:textId="77777777" w:rsidTr="00E14523">
        <w:trPr>
          <w:cantSplit/>
        </w:trPr>
        <w:tc>
          <w:tcPr>
            <w:tcW w:w="2381" w:type="dxa"/>
          </w:tcPr>
          <w:p w14:paraId="77DD78F2" w14:textId="6874EF05" w:rsidR="00AD2487" w:rsidRPr="00CE6DBD" w:rsidRDefault="00617876" w:rsidP="00AD2487">
            <w:pPr>
              <w:rPr>
                <w:rFonts w:cs="メイリオ"/>
              </w:rPr>
            </w:pPr>
            <w:r w:rsidRPr="00CE6DBD">
              <w:rPr>
                <w:rFonts w:cs="メイリオ"/>
              </w:rPr>
              <w:t>Read-only (</w:t>
            </w:r>
            <w:r w:rsidR="0076485E" w:rsidRPr="00CE6DBD">
              <w:rPr>
                <w:rFonts w:cs="メイリオ"/>
              </w:rPr>
              <w:t>*</w:t>
            </w:r>
            <w:r w:rsidRPr="00CE6DBD">
              <w:rPr>
                <w:rFonts w:cs="メイリオ"/>
              </w:rPr>
              <w:t>)</w:t>
            </w:r>
          </w:p>
        </w:tc>
        <w:tc>
          <w:tcPr>
            <w:tcW w:w="6005" w:type="dxa"/>
          </w:tcPr>
          <w:p w14:paraId="0675CEB5" w14:textId="64685362" w:rsidR="00AD2487" w:rsidRPr="00CE6DBD" w:rsidRDefault="00A82C55" w:rsidP="00A82C55">
            <w:pPr>
              <w:rPr>
                <w:rFonts w:cs="メイリオ"/>
              </w:rPr>
            </w:pPr>
            <w:r w:rsidRPr="00CE6DBD">
              <w:rPr>
                <w:rFonts w:cs="メイリオ"/>
              </w:rPr>
              <w:t>This prevents file updates, including by the user who set this attribute.</w:t>
            </w:r>
          </w:p>
        </w:tc>
      </w:tr>
      <w:tr w:rsidR="00AD2487" w:rsidRPr="00CE6DBD" w14:paraId="126C3DE2" w14:textId="77777777" w:rsidTr="00E14523">
        <w:trPr>
          <w:cantSplit/>
        </w:trPr>
        <w:tc>
          <w:tcPr>
            <w:tcW w:w="2381" w:type="dxa"/>
          </w:tcPr>
          <w:p w14:paraId="21067C01" w14:textId="2EA7CD42" w:rsidR="00AD2487" w:rsidRPr="00CE6DBD" w:rsidRDefault="00617876" w:rsidP="00901C97">
            <w:pPr>
              <w:rPr>
                <w:rFonts w:cs="メイリオ"/>
              </w:rPr>
            </w:pPr>
            <w:r w:rsidRPr="00CE6DBD">
              <w:rPr>
                <w:rFonts w:cs="メイリオ"/>
              </w:rPr>
              <w:t>Lock</w:t>
            </w:r>
          </w:p>
        </w:tc>
        <w:tc>
          <w:tcPr>
            <w:tcW w:w="6005" w:type="dxa"/>
          </w:tcPr>
          <w:p w14:paraId="10CFE40B" w14:textId="3C12DD81" w:rsidR="00AD2487" w:rsidRPr="00CE6DBD" w:rsidRDefault="00AD2487" w:rsidP="00901C97">
            <w:pPr>
              <w:rPr>
                <w:rFonts w:cs="メイリオ"/>
              </w:rPr>
            </w:pPr>
            <w:r w:rsidRPr="00CE6DBD">
              <w:rPr>
                <w:rFonts w:cs="メイリオ"/>
              </w:rPr>
              <w:t>When sharing a file with others, only the user who set this attribute can update the file.</w:t>
            </w:r>
          </w:p>
        </w:tc>
      </w:tr>
    </w:tbl>
    <w:p w14:paraId="114515EC" w14:textId="1C944701" w:rsidR="00E743DA" w:rsidRPr="00CE6DBD" w:rsidRDefault="00A82C55" w:rsidP="00A82C55">
      <w:pPr>
        <w:pStyle w:val="af5"/>
        <w:numPr>
          <w:ilvl w:val="0"/>
          <w:numId w:val="10"/>
        </w:numPr>
        <w:ind w:leftChars="0"/>
        <w:rPr>
          <w:rFonts w:cs="メイリオ"/>
        </w:rPr>
      </w:pPr>
      <w:r w:rsidRPr="00CE6DBD">
        <w:rPr>
          <w:rFonts w:cs="メイリオ"/>
        </w:rPr>
        <w:t>This attribute can only be selected by users assigned “Read-only” rights by an administrator.</w:t>
      </w:r>
    </w:p>
    <w:p w14:paraId="01BA2E8E" w14:textId="77777777" w:rsidR="00A82C55" w:rsidRPr="00CE6DBD" w:rsidRDefault="00A82C55" w:rsidP="007727A3">
      <w:pPr>
        <w:rPr>
          <w:rFonts w:cs="メイリオ"/>
        </w:rPr>
      </w:pPr>
    </w:p>
    <w:p w14:paraId="5D971AF1" w14:textId="3D027710" w:rsidR="005B5004" w:rsidRPr="00CE6DBD" w:rsidRDefault="0071276F" w:rsidP="00AD2487">
      <w:pPr>
        <w:pStyle w:val="3"/>
        <w:ind w:left="-12"/>
        <w:rPr>
          <w:rFonts w:hAnsi="メイリオ" w:cs="メイリオ"/>
        </w:rPr>
      </w:pPr>
      <w:bookmarkStart w:id="104" w:name="_Toc53409983"/>
      <w:bookmarkStart w:id="105" w:name="_Toc63779778"/>
      <w:r w:rsidRPr="00CE6DBD">
        <w:rPr>
          <w:rFonts w:hAnsi="メイリオ" w:cs="メイリオ"/>
        </w:rPr>
        <w:t>Set File Expiry Date / Set Folder Expiry Date</w:t>
      </w:r>
      <w:bookmarkEnd w:id="104"/>
      <w:bookmarkEnd w:id="105"/>
    </w:p>
    <w:p w14:paraId="7E8EBD8F" w14:textId="271E8377" w:rsidR="00EB3731" w:rsidRPr="00CE6DBD" w:rsidRDefault="005B5004" w:rsidP="005B5004">
      <w:pPr>
        <w:rPr>
          <w:rFonts w:cs="メイリオ"/>
        </w:rPr>
      </w:pPr>
      <w:r w:rsidRPr="00CE6DBD">
        <w:rPr>
          <w:rFonts w:cs="メイリオ"/>
        </w:rPr>
        <w:t>Allows setting an expiry date for a file or folder stored in Proself.</w:t>
      </w:r>
    </w:p>
    <w:p w14:paraId="08F16BDE" w14:textId="74FF3B31" w:rsidR="005B5004" w:rsidRPr="00CE6DBD" w:rsidRDefault="005B5004" w:rsidP="005B5004">
      <w:pPr>
        <w:rPr>
          <w:rFonts w:cs="メイリオ"/>
        </w:rPr>
      </w:pPr>
      <w:r w:rsidRPr="00CE6DBD">
        <w:rPr>
          <w:rFonts w:cs="メイリオ"/>
        </w:rPr>
        <w:t>When the specified expiry date is reached, the file or folder is automatically deleted.</w:t>
      </w:r>
    </w:p>
    <w:p w14:paraId="15BE6FBB" w14:textId="77777777" w:rsidR="00EB3731" w:rsidRPr="00CE6DBD" w:rsidRDefault="00EB3731" w:rsidP="005B5004">
      <w:pPr>
        <w:rPr>
          <w:rFonts w:cs="メイリオ"/>
        </w:rPr>
      </w:pPr>
    </w:p>
    <w:p w14:paraId="30C3CEBC" w14:textId="34A73D8D" w:rsidR="003E7B15" w:rsidRPr="00CE6DBD" w:rsidRDefault="00E245AD" w:rsidP="005B5004">
      <w:pPr>
        <w:rPr>
          <w:rFonts w:cs="メイリオ"/>
        </w:rPr>
      </w:pPr>
      <w:r w:rsidRPr="00CE6DBD">
        <w:rPr>
          <w:rFonts w:cs="メイリオ"/>
        </w:rPr>
        <w:t>Clicking the pen icon next to File Expiry Date or Folder Expiry Date shows a dialog. Make changes as appropriate, then click the “Set” button.</w:t>
      </w:r>
    </w:p>
    <w:p w14:paraId="62DEC6C8" w14:textId="53569CAF" w:rsidR="005B5004" w:rsidRPr="00CE6DBD" w:rsidRDefault="00E504CF" w:rsidP="005B5004">
      <w:pPr>
        <w:jc w:val="center"/>
        <w:rPr>
          <w:rFonts w:cs="メイリオ"/>
        </w:rPr>
      </w:pPr>
      <w:r w:rsidRPr="00CE6DBD">
        <w:rPr>
          <w:rFonts w:cs="メイリオ"/>
          <w:noProof/>
        </w:rPr>
        <w:lastRenderedPageBreak/>
        <mc:AlternateContent>
          <mc:Choice Requires="wps">
            <w:drawing>
              <wp:anchor distT="0" distB="0" distL="114300" distR="114300" simplePos="0" relativeHeight="251695616" behindDoc="0" locked="0" layoutInCell="1" allowOverlap="1" wp14:anchorId="301D2387" wp14:editId="788A1B41">
                <wp:simplePos x="0" y="0"/>
                <wp:positionH relativeFrom="column">
                  <wp:posOffset>5073015</wp:posOffset>
                </wp:positionH>
                <wp:positionV relativeFrom="paragraph">
                  <wp:posOffset>1006475</wp:posOffset>
                </wp:positionV>
                <wp:extent cx="247650" cy="180975"/>
                <wp:effectExtent l="0" t="0" r="19050" b="28575"/>
                <wp:wrapNone/>
                <wp:docPr id="155" name="楕円 155"/>
                <wp:cNvGraphicFramePr/>
                <a:graphic xmlns:a="http://schemas.openxmlformats.org/drawingml/2006/main">
                  <a:graphicData uri="http://schemas.microsoft.com/office/word/2010/wordprocessingShape">
                    <wps:wsp>
                      <wps:cNvSpPr/>
                      <wps:spPr>
                        <a:xfrm>
                          <a:off x="0" y="0"/>
                          <a:ext cx="2476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C40844" id="楕円 155" o:spid="_x0000_s1026" style="position:absolute;left:0;text-align:left;margin-left:399.45pt;margin-top:79.25pt;width:19.5pt;height:14.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" filled="f" strokecolor="red" strokeweight="2pt"/>
            </w:pict>
          </mc:Fallback>
        </mc:AlternateContent>
      </w:r>
      <w:r w:rsidRPr="00CE6DBD">
        <w:rPr>
          <w:rFonts w:cs="メイリオ"/>
          <w:noProof/>
        </w:rPr>
        <mc:AlternateContent>
          <mc:Choice Requires="wps">
            <w:drawing>
              <wp:anchor distT="0" distB="0" distL="114300" distR="114300" simplePos="0" relativeHeight="251697664" behindDoc="0" locked="0" layoutInCell="1" allowOverlap="1" wp14:anchorId="02283B05" wp14:editId="65447510">
                <wp:simplePos x="0" y="0"/>
                <wp:positionH relativeFrom="column">
                  <wp:posOffset>2177416</wp:posOffset>
                </wp:positionH>
                <wp:positionV relativeFrom="paragraph">
                  <wp:posOffset>896620</wp:posOffset>
                </wp:positionV>
                <wp:extent cx="685800" cy="238125"/>
                <wp:effectExtent l="0" t="0" r="19050" b="28575"/>
                <wp:wrapNone/>
                <wp:docPr id="79" name="正方形/長方形 79"/>
                <wp:cNvGraphicFramePr/>
                <a:graphic xmlns:a="http://schemas.openxmlformats.org/drawingml/2006/main">
                  <a:graphicData uri="http://schemas.microsoft.com/office/word/2010/wordprocessingShape">
                    <wps:wsp>
                      <wps:cNvSpPr/>
                      <wps:spPr>
                        <a:xfrm>
                          <a:off x="0" y="0"/>
                          <a:ext cx="6858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B99DDE" id="正方形/長方形 79" o:spid="_x0000_s1026" style="position:absolute;left:0;text-align:left;margin-left:171.45pt;margin-top:70.6pt;width:54pt;height:1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58E4FFDF" wp14:editId="0E4BC8BF">
            <wp:extent cx="5400000" cy="1769714"/>
            <wp:effectExtent l="19050" t="19050" r="10795" b="2159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400000" cy="1769714"/>
                    </a:xfrm>
                    <a:prstGeom prst="rect">
                      <a:avLst/>
                    </a:prstGeom>
                    <a:ln>
                      <a:solidFill>
                        <a:schemeClr val="tx1"/>
                      </a:solidFill>
                    </a:ln>
                  </pic:spPr>
                </pic:pic>
              </a:graphicData>
            </a:graphic>
          </wp:inline>
        </w:drawing>
      </w:r>
    </w:p>
    <w:p w14:paraId="177CC13F" w14:textId="060A6734" w:rsidR="005B5004" w:rsidRPr="00CE6DBD" w:rsidRDefault="0071276F" w:rsidP="005B5004">
      <w:pPr>
        <w:jc w:val="center"/>
        <w:rPr>
          <w:rFonts w:cs="メイリオ"/>
          <w:b/>
        </w:rPr>
      </w:pPr>
      <w:r w:rsidRPr="00CE6DBD">
        <w:rPr>
          <w:rFonts w:cs="メイリオ"/>
          <w:b/>
        </w:rPr>
        <w:t>The Set File/Folder Expiry Date dialog</w:t>
      </w:r>
    </w:p>
    <w:p w14:paraId="70DE69DC" w14:textId="77777777" w:rsidR="00EB3731" w:rsidRPr="00CE6DBD" w:rsidRDefault="00EB3731" w:rsidP="006F1B58">
      <w:pPr>
        <w:rPr>
          <w:rFonts w:cs="メイリオ"/>
        </w:rPr>
      </w:pPr>
    </w:p>
    <w:p w14:paraId="48997FC3" w14:textId="77777777" w:rsidR="006F1B58" w:rsidRPr="00CE6DBD" w:rsidRDefault="006F1B58" w:rsidP="006F1B58">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381"/>
        <w:gridCol w:w="6005"/>
      </w:tblGrid>
      <w:tr w:rsidR="006F1B58" w:rsidRPr="00CE6DBD" w14:paraId="2E4A8A3E" w14:textId="77777777" w:rsidTr="00901C97">
        <w:trPr>
          <w:cantSplit/>
          <w:tblHeader/>
        </w:trPr>
        <w:tc>
          <w:tcPr>
            <w:tcW w:w="2410" w:type="dxa"/>
            <w:shd w:val="clear" w:color="auto" w:fill="DAEEF3" w:themeFill="accent5" w:themeFillTint="33"/>
          </w:tcPr>
          <w:p w14:paraId="43C7347B" w14:textId="77777777" w:rsidR="006F1B58" w:rsidRPr="00CE6DBD" w:rsidRDefault="006F1B58" w:rsidP="00901C97">
            <w:pPr>
              <w:rPr>
                <w:rFonts w:cs="メイリオ"/>
              </w:rPr>
            </w:pPr>
            <w:r w:rsidRPr="00CE6DBD">
              <w:rPr>
                <w:rFonts w:cs="メイリオ"/>
              </w:rPr>
              <w:t>Setting name</w:t>
            </w:r>
          </w:p>
        </w:tc>
        <w:tc>
          <w:tcPr>
            <w:tcW w:w="6095" w:type="dxa"/>
            <w:shd w:val="clear" w:color="auto" w:fill="DAEEF3" w:themeFill="accent5" w:themeFillTint="33"/>
          </w:tcPr>
          <w:p w14:paraId="4C3527F4" w14:textId="77777777" w:rsidR="006F1B58" w:rsidRPr="00CE6DBD" w:rsidRDefault="006F1B58" w:rsidP="00901C97">
            <w:pPr>
              <w:rPr>
                <w:rFonts w:cs="メイリオ"/>
              </w:rPr>
            </w:pPr>
            <w:r w:rsidRPr="00CE6DBD">
              <w:rPr>
                <w:rFonts w:cs="メイリオ"/>
              </w:rPr>
              <w:t>Description</w:t>
            </w:r>
          </w:p>
        </w:tc>
      </w:tr>
      <w:tr w:rsidR="006F1B58" w:rsidRPr="00CE6DBD" w14:paraId="000183A4" w14:textId="77777777" w:rsidTr="00901C97">
        <w:trPr>
          <w:cantSplit/>
        </w:trPr>
        <w:tc>
          <w:tcPr>
            <w:tcW w:w="2410" w:type="dxa"/>
          </w:tcPr>
          <w:p w14:paraId="7CA634C0" w14:textId="417EC143" w:rsidR="006F1B58" w:rsidRPr="00CE6DBD" w:rsidRDefault="005C30F7" w:rsidP="005C30F7">
            <w:pPr>
              <w:rPr>
                <w:rFonts w:cs="メイリオ"/>
              </w:rPr>
            </w:pPr>
            <w:r w:rsidRPr="00CE6DBD">
              <w:rPr>
                <w:rFonts w:cs="メイリオ"/>
              </w:rPr>
              <w:t>File Expiry Date / Folder Expiry Date</w:t>
            </w:r>
          </w:p>
        </w:tc>
        <w:tc>
          <w:tcPr>
            <w:tcW w:w="6095" w:type="dxa"/>
          </w:tcPr>
          <w:p w14:paraId="6AAD3A17" w14:textId="77777777" w:rsidR="006F1B58" w:rsidRPr="00CE6DBD" w:rsidRDefault="006F1B58" w:rsidP="006F1B58">
            <w:pPr>
              <w:rPr>
                <w:rFonts w:cs="メイリオ"/>
              </w:rPr>
            </w:pPr>
            <w:r w:rsidRPr="00CE6DBD">
              <w:rPr>
                <w:rFonts w:cs="メイリオ"/>
              </w:rPr>
              <w:t>When checked, you can specify a date. Unchecking the box removes the time limit.</w:t>
            </w:r>
          </w:p>
          <w:p w14:paraId="0C1440AA" w14:textId="7F301152" w:rsidR="006F1B58" w:rsidRPr="00CE6DBD" w:rsidRDefault="006F1B58" w:rsidP="006F1B58">
            <w:pPr>
              <w:rPr>
                <w:rFonts w:cs="メイリオ"/>
              </w:rPr>
            </w:pPr>
            <w:r w:rsidRPr="00CE6DBD">
              <w:rPr>
                <w:rFonts w:cs="メイリオ"/>
              </w:rPr>
              <w:t>Note: Administrator settings can prevent unchecking this box.</w:t>
            </w:r>
          </w:p>
        </w:tc>
      </w:tr>
    </w:tbl>
    <w:p w14:paraId="53DB5A58" w14:textId="627C0853" w:rsidR="006F1B58" w:rsidRPr="00CE6DBD" w:rsidRDefault="006F1B58" w:rsidP="006F1B58">
      <w:pPr>
        <w:rPr>
          <w:rFonts w:cs="メイリオ"/>
        </w:rPr>
      </w:pPr>
    </w:p>
    <w:p w14:paraId="5E9F0CAE" w14:textId="6F8817A7" w:rsidR="006F1B58" w:rsidRPr="00CE6DBD" w:rsidRDefault="006F1B58" w:rsidP="007727A3">
      <w:pPr>
        <w:rPr>
          <w:rFonts w:cs="メイリオ"/>
        </w:rPr>
      </w:pPr>
      <w:r w:rsidRPr="00CE6DBD">
        <w:rPr>
          <w:rFonts w:cs="メイリオ"/>
        </w:rPr>
        <w:t>If an expiry date is set, the attributes in the File List show an alarm clock icon.</w:t>
      </w:r>
    </w:p>
    <w:p w14:paraId="6313AE2C" w14:textId="2E5E9C2D" w:rsidR="006F1B58" w:rsidRPr="00CE6DBD" w:rsidRDefault="006F1B58" w:rsidP="00715A99">
      <w:pPr>
        <w:jc w:val="center"/>
        <w:rPr>
          <w:rFonts w:cs="メイリオ"/>
        </w:rPr>
      </w:pPr>
      <w:r w:rsidRPr="00CE6DBD">
        <w:rPr>
          <w:rFonts w:cs="メイリオ"/>
          <w:noProof/>
        </w:rPr>
        <mc:AlternateContent>
          <mc:Choice Requires="wps">
            <w:drawing>
              <wp:anchor distT="0" distB="0" distL="114300" distR="114300" simplePos="0" relativeHeight="251737600" behindDoc="0" locked="0" layoutInCell="1" allowOverlap="1" wp14:anchorId="7E9A2503" wp14:editId="0C610A60">
                <wp:simplePos x="0" y="0"/>
                <wp:positionH relativeFrom="column">
                  <wp:posOffset>4730115</wp:posOffset>
                </wp:positionH>
                <wp:positionV relativeFrom="paragraph">
                  <wp:posOffset>827405</wp:posOffset>
                </wp:positionV>
                <wp:extent cx="228600" cy="209550"/>
                <wp:effectExtent l="0" t="0" r="19050" b="19050"/>
                <wp:wrapNone/>
                <wp:docPr id="36" name="楕円 36"/>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47D0EB" id="楕円 36" o:spid="_x0000_s1026" style="position:absolute;left:0;text-align:left;margin-left:372.45pt;margin-top:65.15pt;width:18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" filled="f" strokecolor="red" strokeweight="2pt"/>
            </w:pict>
          </mc:Fallback>
        </mc:AlternateContent>
      </w:r>
      <w:r w:rsidRPr="00CE6DBD">
        <w:rPr>
          <w:rFonts w:cs="メイリオ"/>
          <w:noProof/>
        </w:rPr>
        <w:drawing>
          <wp:inline distT="0" distB="0" distL="0" distR="0" wp14:anchorId="0DD96B0C" wp14:editId="01D7C731">
            <wp:extent cx="5400000" cy="1129174"/>
            <wp:effectExtent l="19050" t="19050" r="10795" b="139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400000" cy="1129174"/>
                    </a:xfrm>
                    <a:prstGeom prst="rect">
                      <a:avLst/>
                    </a:prstGeom>
                    <a:ln>
                      <a:solidFill>
                        <a:schemeClr val="tx1"/>
                      </a:solidFill>
                    </a:ln>
                  </pic:spPr>
                </pic:pic>
              </a:graphicData>
            </a:graphic>
          </wp:inline>
        </w:drawing>
      </w:r>
    </w:p>
    <w:p w14:paraId="7DCDCCD0" w14:textId="01FCC354" w:rsidR="006F1B58" w:rsidRPr="00CE6DBD" w:rsidRDefault="009E64EE" w:rsidP="006F1B58">
      <w:pPr>
        <w:jc w:val="center"/>
        <w:rPr>
          <w:rFonts w:cs="メイリオ"/>
          <w:b/>
        </w:rPr>
      </w:pPr>
      <w:r w:rsidRPr="00CE6DBD">
        <w:rPr>
          <w:rFonts w:cs="メイリオ"/>
          <w:b/>
        </w:rPr>
        <w:t>The File List screen</w:t>
      </w:r>
    </w:p>
    <w:p w14:paraId="0D0D4435" w14:textId="77777777" w:rsidR="008B69AE" w:rsidRPr="00CE6DBD" w:rsidRDefault="008B69AE" w:rsidP="007727A3">
      <w:pPr>
        <w:rPr>
          <w:rFonts w:cs="メイリオ"/>
        </w:rPr>
      </w:pPr>
    </w:p>
    <w:p w14:paraId="4966967F" w14:textId="18DBA0D7" w:rsidR="005B5004" w:rsidRPr="00CE6DBD" w:rsidRDefault="00082BD7" w:rsidP="00AD2487">
      <w:pPr>
        <w:pStyle w:val="3"/>
        <w:ind w:left="-12"/>
        <w:rPr>
          <w:rFonts w:hAnsi="メイリオ" w:cs="メイリオ"/>
        </w:rPr>
      </w:pPr>
      <w:bookmarkStart w:id="106" w:name="_Toc53409984"/>
      <w:bookmarkStart w:id="107" w:name="_Toc63779779"/>
      <w:r w:rsidRPr="00CE6DBD">
        <w:rPr>
          <w:rFonts w:hAnsi="メイリオ" w:cs="メイリオ"/>
        </w:rPr>
        <w:t>Comment</w:t>
      </w:r>
      <w:bookmarkEnd w:id="106"/>
      <w:bookmarkEnd w:id="107"/>
    </w:p>
    <w:p w14:paraId="7FA8581B" w14:textId="31C599BC" w:rsidR="005B5004" w:rsidRPr="00CE6DBD" w:rsidRDefault="005B5004" w:rsidP="005B5004">
      <w:pPr>
        <w:rPr>
          <w:rFonts w:cs="メイリオ"/>
        </w:rPr>
      </w:pPr>
      <w:r w:rsidRPr="00CE6DBD">
        <w:rPr>
          <w:rFonts w:cs="メイリオ"/>
        </w:rPr>
        <w:t>You can add comments to files and folders.</w:t>
      </w:r>
    </w:p>
    <w:p w14:paraId="29EAA389" w14:textId="4A01D681" w:rsidR="000E5CF4" w:rsidRPr="00CE6DBD" w:rsidRDefault="00D02191" w:rsidP="007727A3">
      <w:pPr>
        <w:rPr>
          <w:rFonts w:cs="メイリオ"/>
        </w:rPr>
      </w:pPr>
      <w:r w:rsidRPr="00CE6DBD">
        <w:rPr>
          <w:rFonts w:cs="メイリオ"/>
        </w:rPr>
        <w:t>Clicking the pen icon next to “Comment” shows an editing box. After editing, click the “Set Comment” button.</w:t>
      </w:r>
    </w:p>
    <w:p w14:paraId="22880BB8" w14:textId="2E493C23" w:rsidR="005B5004" w:rsidRPr="00CE6DBD" w:rsidRDefault="00D352C1" w:rsidP="003A078E">
      <w:pPr>
        <w:jc w:val="center"/>
        <w:rPr>
          <w:rFonts w:cs="メイリオ"/>
        </w:rPr>
      </w:pPr>
      <w:r w:rsidRPr="00CE6DBD">
        <w:rPr>
          <w:rFonts w:cs="メイリオ"/>
          <w:noProof/>
        </w:rPr>
        <w:lastRenderedPageBreak/>
        <mc:AlternateContent>
          <mc:Choice Requires="wps">
            <w:drawing>
              <wp:anchor distT="0" distB="0" distL="114300" distR="114300" simplePos="0" relativeHeight="251662848" behindDoc="0" locked="0" layoutInCell="1" allowOverlap="1" wp14:anchorId="2B95226C" wp14:editId="79E43A71">
                <wp:simplePos x="0" y="0"/>
                <wp:positionH relativeFrom="column">
                  <wp:posOffset>5063490</wp:posOffset>
                </wp:positionH>
                <wp:positionV relativeFrom="paragraph">
                  <wp:posOffset>1682115</wp:posOffset>
                </wp:positionV>
                <wp:extent cx="247650" cy="190500"/>
                <wp:effectExtent l="0" t="0" r="19050" b="19050"/>
                <wp:wrapNone/>
                <wp:docPr id="158" name="楕円 158"/>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F3BC24" id="楕円 158" o:spid="_x0000_s1026" style="position:absolute;left:0;text-align:left;margin-left:398.7pt;margin-top:132.45pt;width:19.5pt;height: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" filled="f" strokecolor="red" strokeweight="2pt"/>
            </w:pict>
          </mc:Fallback>
        </mc:AlternateContent>
      </w:r>
      <w:r w:rsidRPr="00CE6DBD">
        <w:rPr>
          <w:rFonts w:cs="メイリオ"/>
          <w:noProof/>
        </w:rPr>
        <mc:AlternateContent>
          <mc:Choice Requires="wps">
            <w:drawing>
              <wp:anchor distT="0" distB="0" distL="114300" distR="114300" simplePos="0" relativeHeight="251628032" behindDoc="0" locked="0" layoutInCell="1" allowOverlap="1" wp14:anchorId="604607C0" wp14:editId="4A94E6A7">
                <wp:simplePos x="0" y="0"/>
                <wp:positionH relativeFrom="column">
                  <wp:posOffset>3701415</wp:posOffset>
                </wp:positionH>
                <wp:positionV relativeFrom="paragraph">
                  <wp:posOffset>1886585</wp:posOffset>
                </wp:positionV>
                <wp:extent cx="1552575" cy="466725"/>
                <wp:effectExtent l="0" t="0" r="28575" b="28575"/>
                <wp:wrapNone/>
                <wp:docPr id="157" name="正方形/長方形 157"/>
                <wp:cNvGraphicFramePr/>
                <a:graphic xmlns:a="http://schemas.openxmlformats.org/drawingml/2006/main">
                  <a:graphicData uri="http://schemas.microsoft.com/office/word/2010/wordprocessingShape">
                    <wps:wsp>
                      <wps:cNvSpPr/>
                      <wps:spPr>
                        <a:xfrm>
                          <a:off x="0" y="0"/>
                          <a:ext cx="155257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DF5F4F" id="正方形/長方形 157" o:spid="_x0000_s1026" style="position:absolute;left:0;text-align:left;margin-left:291.45pt;margin-top:148.55pt;width:122.25pt;height:3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" filled="f" strokecolor="red" strokeweight="2pt"/>
            </w:pict>
          </mc:Fallback>
        </mc:AlternateContent>
      </w:r>
      <w:r w:rsidRPr="00CE6DBD">
        <w:rPr>
          <w:rFonts w:cs="メイリオ"/>
          <w:noProof/>
        </w:rPr>
        <w:drawing>
          <wp:inline distT="0" distB="0" distL="0" distR="0" wp14:anchorId="6ABAA1A9" wp14:editId="1E9E4483">
            <wp:extent cx="5400000" cy="2486004"/>
            <wp:effectExtent l="19050" t="19050" r="10795" b="1016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400000" cy="2486004"/>
                    </a:xfrm>
                    <a:prstGeom prst="rect">
                      <a:avLst/>
                    </a:prstGeom>
                    <a:ln>
                      <a:solidFill>
                        <a:schemeClr val="tx1"/>
                      </a:solidFill>
                    </a:ln>
                  </pic:spPr>
                </pic:pic>
              </a:graphicData>
            </a:graphic>
          </wp:inline>
        </w:drawing>
      </w:r>
    </w:p>
    <w:p w14:paraId="58366623" w14:textId="31799D75" w:rsidR="005B5004" w:rsidRPr="00CE6DBD" w:rsidRDefault="005B5004" w:rsidP="005B5004">
      <w:pPr>
        <w:jc w:val="center"/>
        <w:rPr>
          <w:rFonts w:cs="メイリオ"/>
          <w:b/>
        </w:rPr>
      </w:pPr>
      <w:r w:rsidRPr="00CE6DBD">
        <w:rPr>
          <w:rFonts w:cs="メイリオ"/>
          <w:b/>
        </w:rPr>
        <w:t>Comment settings</w:t>
      </w:r>
    </w:p>
    <w:p w14:paraId="39F933D1" w14:textId="0875D9B2" w:rsidR="00D018A1" w:rsidRPr="00CE6DBD" w:rsidRDefault="00D018A1">
      <w:pPr>
        <w:adjustRightInd/>
        <w:snapToGrid/>
        <w:rPr>
          <w:rFonts w:cs="メイリオ"/>
        </w:rPr>
      </w:pPr>
    </w:p>
    <w:p w14:paraId="2845B05E" w14:textId="6F0B4F6D" w:rsidR="005B5004" w:rsidRPr="00CE6DBD" w:rsidRDefault="00343292" w:rsidP="00AD2487">
      <w:pPr>
        <w:pStyle w:val="3"/>
        <w:ind w:left="-12"/>
        <w:rPr>
          <w:rFonts w:hAnsi="メイリオ" w:cs="メイリオ"/>
        </w:rPr>
      </w:pPr>
      <w:bookmarkStart w:id="108" w:name="_Toc53409985"/>
      <w:bookmarkStart w:id="109" w:name="_Toc63779780"/>
      <w:r w:rsidRPr="00CE6DBD">
        <w:rPr>
          <w:rFonts w:hAnsi="メイリオ" w:cs="メイリオ"/>
        </w:rPr>
        <w:t>Previous Versions</w:t>
      </w:r>
      <w:bookmarkEnd w:id="108"/>
      <w:bookmarkEnd w:id="109"/>
    </w:p>
    <w:p w14:paraId="57C0936E" w14:textId="449EFE8A" w:rsidR="00AF6CD2" w:rsidRPr="00CE6DBD" w:rsidRDefault="005B5004" w:rsidP="007727A3">
      <w:pPr>
        <w:rPr>
          <w:rFonts w:cs="メイリオ"/>
        </w:rPr>
      </w:pPr>
      <w:r w:rsidRPr="00CE6DBD">
        <w:rPr>
          <w:rFonts w:cs="メイリオ"/>
        </w:rPr>
        <w:t>If a system administrator has enabled Version Control, the specified number of previous file versions are saved.</w:t>
      </w:r>
    </w:p>
    <w:p w14:paraId="6EB5D5B5" w14:textId="57C04640" w:rsidR="00D50699" w:rsidRPr="00CE6DBD" w:rsidRDefault="00AF6CD2" w:rsidP="007727A3">
      <w:pPr>
        <w:rPr>
          <w:rFonts w:cs="メイリオ"/>
        </w:rPr>
      </w:pPr>
      <w:r w:rsidRPr="00CE6DBD">
        <w:rPr>
          <w:rFonts w:cs="メイリオ"/>
        </w:rPr>
        <w:t>Clicking “Previous Versions” shows a dialog. Select a version and click the “Download” button.</w:t>
      </w:r>
    </w:p>
    <w:p w14:paraId="528D30E8" w14:textId="00BFB76C" w:rsidR="005B5004" w:rsidRPr="00CE6DBD" w:rsidRDefault="004968A7" w:rsidP="005B5004">
      <w:pPr>
        <w:jc w:val="center"/>
        <w:rPr>
          <w:rFonts w:cs="メイリオ"/>
        </w:rPr>
      </w:pPr>
      <w:r w:rsidRPr="00CE6DBD">
        <w:rPr>
          <w:rFonts w:cs="メイリオ"/>
          <w:noProof/>
        </w:rPr>
        <mc:AlternateContent>
          <mc:Choice Requires="wps">
            <w:drawing>
              <wp:anchor distT="0" distB="0" distL="114300" distR="114300" simplePos="0" relativeHeight="251617792" behindDoc="0" locked="0" layoutInCell="1" allowOverlap="1" wp14:anchorId="71C57E2D" wp14:editId="38B71189">
                <wp:simplePos x="0" y="0"/>
                <wp:positionH relativeFrom="column">
                  <wp:posOffset>4568190</wp:posOffset>
                </wp:positionH>
                <wp:positionV relativeFrom="paragraph">
                  <wp:posOffset>747395</wp:posOffset>
                </wp:positionV>
                <wp:extent cx="647700" cy="171450"/>
                <wp:effectExtent l="0" t="0" r="19050" b="19050"/>
                <wp:wrapNone/>
                <wp:docPr id="168" name="正方形/長方形 168"/>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C74E53" id="正方形/長方形 168" o:spid="_x0000_s1026" style="position:absolute;left:0;text-align:left;margin-left:359.7pt;margin-top:58.85pt;width:51pt;height: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" filled="f" strokecolor="red" strokeweight="2pt"/>
            </w:pict>
          </mc:Fallback>
        </mc:AlternateContent>
      </w:r>
      <w:r w:rsidRPr="00CE6DBD">
        <w:rPr>
          <w:rFonts w:cs="メイリオ"/>
          <w:noProof/>
        </w:rPr>
        <mc:AlternateContent>
          <mc:Choice Requires="wps">
            <w:drawing>
              <wp:anchor distT="0" distB="0" distL="114300" distR="114300" simplePos="0" relativeHeight="251622912" behindDoc="0" locked="0" layoutInCell="1" allowOverlap="1" wp14:anchorId="201BF52E" wp14:editId="6228743B">
                <wp:simplePos x="0" y="0"/>
                <wp:positionH relativeFrom="column">
                  <wp:posOffset>1653540</wp:posOffset>
                </wp:positionH>
                <wp:positionV relativeFrom="paragraph">
                  <wp:posOffset>1038860</wp:posOffset>
                </wp:positionV>
                <wp:extent cx="1028700" cy="161925"/>
                <wp:effectExtent l="0" t="0" r="19050" b="28575"/>
                <wp:wrapNone/>
                <wp:docPr id="147" name="正方形/長方形 147"/>
                <wp:cNvGraphicFramePr/>
                <a:graphic xmlns:a="http://schemas.openxmlformats.org/drawingml/2006/main">
                  <a:graphicData uri="http://schemas.microsoft.com/office/word/2010/wordprocessingShape">
                    <wps:wsp>
                      <wps:cNvSpPr/>
                      <wps:spPr>
                        <a:xfrm>
                          <a:off x="0" y="0"/>
                          <a:ext cx="1028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39BB1F" id="正方形/長方形 147" o:spid="_x0000_s1026" style="position:absolute;left:0;text-align:left;margin-left:130.2pt;margin-top:81.8pt;width:81pt;height:1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" filled="f" strokecolor="red" strokeweight="2pt"/>
            </w:pict>
          </mc:Fallback>
        </mc:AlternateContent>
      </w:r>
      <w:r w:rsidRPr="00CE6DBD">
        <w:rPr>
          <w:rFonts w:cs="メイリオ"/>
          <w:noProof/>
        </w:rPr>
        <mc:AlternateContent>
          <mc:Choice Requires="wps">
            <w:drawing>
              <wp:anchor distT="0" distB="0" distL="114300" distR="114300" simplePos="0" relativeHeight="251619840" behindDoc="0" locked="0" layoutInCell="1" allowOverlap="1" wp14:anchorId="507007CD" wp14:editId="44FFF5DE">
                <wp:simplePos x="0" y="0"/>
                <wp:positionH relativeFrom="column">
                  <wp:posOffset>2348865</wp:posOffset>
                </wp:positionH>
                <wp:positionV relativeFrom="paragraph">
                  <wp:posOffset>2029460</wp:posOffset>
                </wp:positionV>
                <wp:extent cx="704850" cy="171450"/>
                <wp:effectExtent l="0" t="0" r="19050" b="19050"/>
                <wp:wrapNone/>
                <wp:docPr id="292" name="正方形/長方形 292"/>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436BB3" id="正方形/長方形 292" o:spid="_x0000_s1026" style="position:absolute;left:0;text-align:left;margin-left:184.95pt;margin-top:159.8pt;width:55.5pt;height:1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" filled="f" strokecolor="red" strokeweight="2pt"/>
            </w:pict>
          </mc:Fallback>
        </mc:AlternateContent>
      </w:r>
      <w:r w:rsidRPr="00CE6DBD">
        <w:rPr>
          <w:rFonts w:cs="メイリオ"/>
          <w:noProof/>
        </w:rPr>
        <w:drawing>
          <wp:inline distT="0" distB="0" distL="0" distR="0" wp14:anchorId="37A25E87" wp14:editId="2A8817D9">
            <wp:extent cx="5400000" cy="2285666"/>
            <wp:effectExtent l="19050" t="19050" r="10795" b="196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400000" cy="2285666"/>
                    </a:xfrm>
                    <a:prstGeom prst="rect">
                      <a:avLst/>
                    </a:prstGeom>
                    <a:ln>
                      <a:solidFill>
                        <a:schemeClr val="tx1"/>
                      </a:solidFill>
                    </a:ln>
                  </pic:spPr>
                </pic:pic>
              </a:graphicData>
            </a:graphic>
          </wp:inline>
        </w:drawing>
      </w:r>
    </w:p>
    <w:p w14:paraId="0D9A0774" w14:textId="78450AD6" w:rsidR="005B5004" w:rsidRPr="00CE6DBD" w:rsidRDefault="007D0687" w:rsidP="005B5004">
      <w:pPr>
        <w:jc w:val="center"/>
        <w:rPr>
          <w:rFonts w:cs="メイリオ"/>
          <w:b/>
        </w:rPr>
      </w:pPr>
      <w:r w:rsidRPr="00CE6DBD">
        <w:rPr>
          <w:rFonts w:cs="メイリオ"/>
          <w:b/>
        </w:rPr>
        <w:t>The Previous Versions dialog</w:t>
      </w:r>
    </w:p>
    <w:p w14:paraId="20B7DBEC" w14:textId="1F1D27D9" w:rsidR="00D50699" w:rsidRPr="00CE6DBD" w:rsidRDefault="00D50699" w:rsidP="007727A3">
      <w:pPr>
        <w:rPr>
          <w:rFonts w:cs="メイリオ"/>
        </w:rPr>
      </w:pPr>
    </w:p>
    <w:p w14:paraId="1E124860" w14:textId="321C90BC" w:rsidR="00437D71" w:rsidRPr="00CE6DBD" w:rsidRDefault="00437D71" w:rsidP="00437D71">
      <w:pPr>
        <w:rPr>
          <w:rFonts w:cs="メイリオ"/>
        </w:rPr>
      </w:pPr>
      <w:r w:rsidRPr="00CE6DBD">
        <w:rPr>
          <w:rFonts w:cs="メイリオ"/>
        </w:rPr>
        <w:t>For details, see “Proself Ver. 5—Usage Tutorial: Version Control Settings, User Edition” at the following URL: (Japanese Version Only)</w:t>
      </w:r>
    </w:p>
    <w:p w14:paraId="3C8E6E19" w14:textId="3E6F5E32" w:rsidR="00437D71" w:rsidRPr="00CE6DBD" w:rsidRDefault="006E437B" w:rsidP="00437D71">
      <w:pPr>
        <w:rPr>
          <w:rFonts w:cs="メイリオ"/>
        </w:rPr>
      </w:pPr>
      <w:hyperlink r:id="rId116" w:history="1">
        <w:r w:rsidR="00FE2C56" w:rsidRPr="00CE6DBD">
          <w:rPr>
            <w:rStyle w:val="af0"/>
            <w:rFonts w:cs="メイリオ"/>
          </w:rPr>
          <w:t>https://www.proself.jp/manualtutorial/list/</w:t>
        </w:r>
      </w:hyperlink>
    </w:p>
    <w:p w14:paraId="004C11B8" w14:textId="77777777" w:rsidR="00437D71" w:rsidRPr="00CE6DBD" w:rsidRDefault="00437D71" w:rsidP="007727A3">
      <w:pPr>
        <w:rPr>
          <w:rFonts w:cs="メイリオ"/>
        </w:rPr>
      </w:pPr>
    </w:p>
    <w:p w14:paraId="7FC6B6E7" w14:textId="5681215F" w:rsidR="001172A7" w:rsidRPr="00CE6DBD" w:rsidRDefault="00836BEE" w:rsidP="001172A7">
      <w:pPr>
        <w:pStyle w:val="3"/>
        <w:ind w:left="-12"/>
        <w:rPr>
          <w:rFonts w:hAnsi="メイリオ" w:cs="メイリオ"/>
        </w:rPr>
      </w:pPr>
      <w:bookmarkStart w:id="110" w:name="_Toc53409986"/>
      <w:bookmarkStart w:id="111" w:name="_Toc63779781"/>
      <w:r w:rsidRPr="00CE6DBD">
        <w:rPr>
          <w:rFonts w:hAnsi="メイリオ" w:cs="メイリオ"/>
        </w:rPr>
        <w:lastRenderedPageBreak/>
        <w:t>Log Download</w:t>
      </w:r>
      <w:bookmarkEnd w:id="110"/>
      <w:bookmarkEnd w:id="111"/>
    </w:p>
    <w:p w14:paraId="50598F66" w14:textId="75DCF88E" w:rsidR="00D81480" w:rsidRPr="00CE6DBD" w:rsidRDefault="00D81480" w:rsidP="00D81480">
      <w:pPr>
        <w:rPr>
          <w:rFonts w:cs="メイリオ"/>
        </w:rPr>
      </w:pPr>
      <w:r w:rsidRPr="00CE6DBD">
        <w:rPr>
          <w:rFonts w:cs="メイリオ"/>
        </w:rPr>
        <w:t>You can download operation logs for files and folders.</w:t>
      </w:r>
    </w:p>
    <w:p w14:paraId="4AC4AE1B" w14:textId="0FA2D42B" w:rsidR="00D018A1" w:rsidRPr="00CE6DBD" w:rsidRDefault="007A6717" w:rsidP="007727A3">
      <w:pPr>
        <w:rPr>
          <w:rFonts w:cs="メイリオ"/>
        </w:rPr>
      </w:pPr>
      <w:r w:rsidRPr="00CE6DBD">
        <w:rPr>
          <w:rFonts w:cs="メイリオ"/>
        </w:rPr>
        <w:t>Clicking the arrow icon next to “Log Download” shows a dialog. Select the month and year from the pulldown menu for the log type you wish to download and click the “Download” button.</w:t>
      </w:r>
    </w:p>
    <w:p w14:paraId="2BB9257B" w14:textId="15CD15C9" w:rsidR="00D81480" w:rsidRPr="00CE6DBD" w:rsidRDefault="00F04C5C" w:rsidP="00D81480">
      <w:pPr>
        <w:jc w:val="center"/>
        <w:rPr>
          <w:rFonts w:cs="メイリオ"/>
        </w:rPr>
      </w:pPr>
      <w:r w:rsidRPr="00CE6DBD">
        <w:rPr>
          <w:rFonts w:cs="メイリオ"/>
          <w:noProof/>
        </w:rPr>
        <mc:AlternateContent>
          <mc:Choice Requires="wps">
            <w:drawing>
              <wp:anchor distT="0" distB="0" distL="114300" distR="114300" simplePos="0" relativeHeight="251615744" behindDoc="0" locked="0" layoutInCell="1" allowOverlap="1" wp14:anchorId="06222520" wp14:editId="42079D46">
                <wp:simplePos x="0" y="0"/>
                <wp:positionH relativeFrom="column">
                  <wp:posOffset>2596515</wp:posOffset>
                </wp:positionH>
                <wp:positionV relativeFrom="paragraph">
                  <wp:posOffset>318770</wp:posOffset>
                </wp:positionV>
                <wp:extent cx="1200150" cy="676275"/>
                <wp:effectExtent l="0" t="0" r="19050" b="28575"/>
                <wp:wrapNone/>
                <wp:docPr id="340" name="正方形/長方形 340"/>
                <wp:cNvGraphicFramePr/>
                <a:graphic xmlns:a="http://schemas.openxmlformats.org/drawingml/2006/main">
                  <a:graphicData uri="http://schemas.microsoft.com/office/word/2010/wordprocessingShape">
                    <wps:wsp>
                      <wps:cNvSpPr/>
                      <wps:spPr>
                        <a:xfrm>
                          <a:off x="0" y="0"/>
                          <a:ext cx="1200150"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AB06A4" id="正方形/長方形 340" o:spid="_x0000_s1026" style="position:absolute;left:0;text-align:left;margin-left:204.45pt;margin-top:25.1pt;width:94.5pt;height:5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" filled="f" strokecolor="red" strokeweight="2pt"/>
            </w:pict>
          </mc:Fallback>
        </mc:AlternateContent>
      </w:r>
      <w:r w:rsidRPr="00CE6DBD">
        <w:rPr>
          <w:rFonts w:cs="メイリオ"/>
          <w:noProof/>
        </w:rPr>
        <mc:AlternateContent>
          <mc:Choice Requires="wps">
            <w:drawing>
              <wp:anchor distT="0" distB="0" distL="114300" distR="114300" simplePos="0" relativeHeight="251614720" behindDoc="0" locked="0" layoutInCell="1" allowOverlap="1" wp14:anchorId="59C0594E" wp14:editId="39295E2C">
                <wp:simplePos x="0" y="0"/>
                <wp:positionH relativeFrom="column">
                  <wp:posOffset>5082540</wp:posOffset>
                </wp:positionH>
                <wp:positionV relativeFrom="paragraph">
                  <wp:posOffset>591185</wp:posOffset>
                </wp:positionV>
                <wp:extent cx="247650" cy="190500"/>
                <wp:effectExtent l="0" t="0" r="19050" b="19050"/>
                <wp:wrapNone/>
                <wp:docPr id="339" name="楕円 339"/>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B80454" id="楕円 339" o:spid="_x0000_s1026" style="position:absolute;left:0;text-align:left;margin-left:400.2pt;margin-top:46.55pt;width:19.5pt;height: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" filled="f" strokecolor="red" strokeweight="2pt"/>
            </w:pict>
          </mc:Fallback>
        </mc:AlternateContent>
      </w:r>
      <w:r w:rsidRPr="00CE6DBD">
        <w:rPr>
          <w:rFonts w:cs="メイリオ"/>
          <w:noProof/>
        </w:rPr>
        <w:drawing>
          <wp:inline distT="0" distB="0" distL="0" distR="0" wp14:anchorId="18469BFA" wp14:editId="030E8C5D">
            <wp:extent cx="5400000" cy="2393855"/>
            <wp:effectExtent l="19050" t="19050" r="10795" b="26035"/>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400000" cy="2393855"/>
                    </a:xfrm>
                    <a:prstGeom prst="rect">
                      <a:avLst/>
                    </a:prstGeom>
                    <a:ln>
                      <a:solidFill>
                        <a:schemeClr val="tx1"/>
                      </a:solidFill>
                    </a:ln>
                  </pic:spPr>
                </pic:pic>
              </a:graphicData>
            </a:graphic>
          </wp:inline>
        </w:drawing>
      </w:r>
    </w:p>
    <w:p w14:paraId="1A89D600" w14:textId="628E8F94" w:rsidR="00D81480" w:rsidRPr="00CE6DBD" w:rsidRDefault="00F5247E" w:rsidP="00D81480">
      <w:pPr>
        <w:jc w:val="center"/>
        <w:rPr>
          <w:rFonts w:cs="メイリオ"/>
          <w:b/>
        </w:rPr>
      </w:pPr>
      <w:r w:rsidRPr="00CE6DBD">
        <w:rPr>
          <w:rFonts w:cs="メイリオ"/>
          <w:b/>
        </w:rPr>
        <w:t>The Log Download dialog</w:t>
      </w:r>
    </w:p>
    <w:p w14:paraId="32E20367" w14:textId="77777777" w:rsidR="001172A7" w:rsidRPr="00CE6DBD" w:rsidRDefault="001172A7" w:rsidP="007727A3">
      <w:pPr>
        <w:rPr>
          <w:rFonts w:cs="メイリオ"/>
        </w:rPr>
      </w:pPr>
    </w:p>
    <w:p w14:paraId="7A307FAE" w14:textId="0245504F" w:rsidR="00D50699" w:rsidRPr="00CE6DBD" w:rsidRDefault="00D50699" w:rsidP="00D50699">
      <w:pPr>
        <w:pStyle w:val="3"/>
        <w:ind w:left="-12"/>
        <w:rPr>
          <w:rFonts w:hAnsi="メイリオ" w:cs="メイリオ"/>
        </w:rPr>
      </w:pPr>
      <w:bookmarkStart w:id="112" w:name="_Toc53409987"/>
      <w:bookmarkStart w:id="113" w:name="_Toc63779782"/>
      <w:r w:rsidRPr="00CE6DBD">
        <w:rPr>
          <w:rFonts w:hAnsi="メイリオ" w:cs="メイリオ"/>
        </w:rPr>
        <w:t>Web Publication</w:t>
      </w:r>
      <w:bookmarkEnd w:id="112"/>
      <w:bookmarkEnd w:id="113"/>
    </w:p>
    <w:p w14:paraId="32083DE8" w14:textId="467BB6F5" w:rsidR="0000191E" w:rsidRPr="00CE6DBD" w:rsidRDefault="00201283" w:rsidP="0000191E">
      <w:pPr>
        <w:rPr>
          <w:rFonts w:cs="メイリオ"/>
        </w:rPr>
      </w:pPr>
      <w:r w:rsidRPr="00CE6DBD">
        <w:rPr>
          <w:rFonts w:cs="メイリオ"/>
        </w:rPr>
        <w:t>Web Publication settings can be performed from the File List screen or the Details screen.</w:t>
      </w:r>
    </w:p>
    <w:p w14:paraId="5B129F16" w14:textId="5FC8C9A1" w:rsidR="0000191E" w:rsidRPr="00CE6DBD" w:rsidRDefault="0000191E" w:rsidP="0000191E">
      <w:pPr>
        <w:rPr>
          <w:rFonts w:cs="メイリオ"/>
        </w:rPr>
      </w:pPr>
    </w:p>
    <w:p w14:paraId="34EC046C" w14:textId="7DB1CB67" w:rsidR="0000191E" w:rsidRPr="00CE6DBD" w:rsidRDefault="00FD0899" w:rsidP="0000191E">
      <w:pPr>
        <w:rPr>
          <w:rFonts w:cs="メイリオ"/>
          <w:b/>
        </w:rPr>
      </w:pPr>
      <w:r w:rsidRPr="00CE6DBD">
        <w:rPr>
          <w:rFonts w:cs="メイリオ"/>
          <w:b/>
        </w:rPr>
        <w:t>Web Publication settings on the File List screen</w:t>
      </w:r>
    </w:p>
    <w:p w14:paraId="0A67E337" w14:textId="25863A3E" w:rsidR="0000191E" w:rsidRPr="00CE6DBD" w:rsidRDefault="009E5C90" w:rsidP="0000191E">
      <w:pPr>
        <w:rPr>
          <w:rFonts w:cs="メイリオ"/>
        </w:rPr>
      </w:pPr>
      <w:r w:rsidRPr="00CE6DBD">
        <w:rPr>
          <w:rFonts w:cs="メイリオ"/>
        </w:rPr>
        <w:t>For details, see “</w:t>
      </w:r>
      <w:hyperlink w:anchor="_Web公開" w:history="1">
        <w:r w:rsidRPr="00CE6DBD">
          <w:rPr>
            <w:rStyle w:val="af0"/>
            <w:rFonts w:cs="メイリオ"/>
          </w:rPr>
          <w:t>3.1. Web Publication</w:t>
        </w:r>
      </w:hyperlink>
      <w:r w:rsidRPr="00CE6DBD">
        <w:rPr>
          <w:rFonts w:cs="メイリオ"/>
        </w:rPr>
        <w:t>.”</w:t>
      </w:r>
    </w:p>
    <w:p w14:paraId="149F92CA" w14:textId="77777777" w:rsidR="009E5C90" w:rsidRPr="00CE6DBD" w:rsidRDefault="009E5C90" w:rsidP="0000191E">
      <w:pPr>
        <w:rPr>
          <w:rFonts w:cs="メイリオ"/>
        </w:rPr>
      </w:pPr>
    </w:p>
    <w:p w14:paraId="303E58C1" w14:textId="360F66D2" w:rsidR="0000191E" w:rsidRPr="00CE6DBD" w:rsidRDefault="004A2D92" w:rsidP="0000191E">
      <w:pPr>
        <w:rPr>
          <w:rFonts w:cs="メイリオ"/>
          <w:b/>
        </w:rPr>
      </w:pPr>
      <w:r w:rsidRPr="00CE6DBD">
        <w:rPr>
          <w:rFonts w:cs="メイリオ"/>
          <w:b/>
        </w:rPr>
        <w:t>Web Publication settings on the Details screen</w:t>
      </w:r>
    </w:p>
    <w:p w14:paraId="38FC1A4F" w14:textId="0BBDE223" w:rsidR="0000191E" w:rsidRPr="00CE6DBD" w:rsidRDefault="00827B37" w:rsidP="0000191E">
      <w:pPr>
        <w:rPr>
          <w:rFonts w:cs="メイリオ"/>
        </w:rPr>
      </w:pPr>
      <w:r w:rsidRPr="00CE6DBD">
        <w:rPr>
          <w:rFonts w:cs="メイリオ"/>
        </w:rPr>
        <w:t>Click the blue icon next to “Publication.”</w:t>
      </w:r>
    </w:p>
    <w:p w14:paraId="1A24CB11" w14:textId="150ACE14" w:rsidR="00AF6CD2" w:rsidRPr="00CE6DBD" w:rsidRDefault="003378C4" w:rsidP="00DB06C8">
      <w:pPr>
        <w:jc w:val="center"/>
        <w:rPr>
          <w:rFonts w:cs="メイリオ"/>
        </w:rPr>
      </w:pPr>
      <w:r w:rsidRPr="00CE6DBD">
        <w:rPr>
          <w:rFonts w:cs="メイリオ"/>
          <w:noProof/>
        </w:rPr>
        <w:lastRenderedPageBreak/>
        <mc:AlternateContent>
          <mc:Choice Requires="wps">
            <w:drawing>
              <wp:anchor distT="0" distB="0" distL="114300" distR="114300" simplePos="0" relativeHeight="251571712" behindDoc="0" locked="0" layoutInCell="1" allowOverlap="1" wp14:anchorId="35AFF817" wp14:editId="602B7F1C">
                <wp:simplePos x="0" y="0"/>
                <wp:positionH relativeFrom="column">
                  <wp:posOffset>5101590</wp:posOffset>
                </wp:positionH>
                <wp:positionV relativeFrom="paragraph">
                  <wp:posOffset>2040255</wp:posOffset>
                </wp:positionV>
                <wp:extent cx="209550" cy="200025"/>
                <wp:effectExtent l="0" t="0" r="19050" b="28575"/>
                <wp:wrapNone/>
                <wp:docPr id="41" name="楕円 41"/>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FADF98" id="楕円 41" o:spid="_x0000_s1026" style="position:absolute;left:0;text-align:left;margin-left:401.7pt;margin-top:160.65pt;width:16.5pt;height:15.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" filled="f" strokecolor="red" strokeweight="2pt"/>
            </w:pict>
          </mc:Fallback>
        </mc:AlternateContent>
      </w:r>
      <w:r w:rsidRPr="00CE6DBD">
        <w:rPr>
          <w:rFonts w:cs="メイリオ"/>
          <w:noProof/>
        </w:rPr>
        <w:drawing>
          <wp:inline distT="0" distB="0" distL="0" distR="0" wp14:anchorId="68C3D4FD" wp14:editId="7FB83F45">
            <wp:extent cx="5400000" cy="2393318"/>
            <wp:effectExtent l="19050" t="19050" r="10795" b="260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400000" cy="2393318"/>
                    </a:xfrm>
                    <a:prstGeom prst="rect">
                      <a:avLst/>
                    </a:prstGeom>
                    <a:ln>
                      <a:solidFill>
                        <a:schemeClr val="tx1"/>
                      </a:solidFill>
                    </a:ln>
                  </pic:spPr>
                </pic:pic>
              </a:graphicData>
            </a:graphic>
          </wp:inline>
        </w:drawing>
      </w:r>
    </w:p>
    <w:p w14:paraId="453D116A" w14:textId="5D3159B0" w:rsidR="00D018A1" w:rsidRPr="00CE6DBD" w:rsidRDefault="00DD519E" w:rsidP="00D018A1">
      <w:pPr>
        <w:jc w:val="center"/>
        <w:rPr>
          <w:rFonts w:cs="メイリオ"/>
          <w:b/>
        </w:rPr>
      </w:pPr>
      <w:r w:rsidRPr="00CE6DBD">
        <w:rPr>
          <w:rFonts w:cs="メイリオ"/>
          <w:b/>
        </w:rPr>
        <w:t>The Detail screen: Set Web Publication</w:t>
      </w:r>
    </w:p>
    <w:p w14:paraId="4A85D149" w14:textId="77777777" w:rsidR="00841D67" w:rsidRDefault="00841D67" w:rsidP="007727A3">
      <w:pPr>
        <w:rPr>
          <w:rFonts w:cs="メイリオ"/>
        </w:rPr>
      </w:pPr>
    </w:p>
    <w:p w14:paraId="188A872C" w14:textId="3826FB5C" w:rsidR="009E5C90" w:rsidRPr="00CE6DBD" w:rsidRDefault="009E5C90" w:rsidP="007727A3">
      <w:pPr>
        <w:rPr>
          <w:rFonts w:cs="メイリオ"/>
        </w:rPr>
      </w:pPr>
      <w:r w:rsidRPr="00CE6DBD">
        <w:rPr>
          <w:rFonts w:cs="メイリオ"/>
        </w:rPr>
        <w:t>You can click the red icon next to “Publication” to stop a published Web Publication.</w:t>
      </w:r>
    </w:p>
    <w:p w14:paraId="21FD0A2A" w14:textId="5175B6D6" w:rsidR="009E5C90" w:rsidRPr="00CE6DBD" w:rsidRDefault="008F1E6B" w:rsidP="009E5C90">
      <w:pPr>
        <w:jc w:val="center"/>
        <w:rPr>
          <w:rFonts w:cs="メイリオ"/>
        </w:rPr>
      </w:pPr>
      <w:r w:rsidRPr="00CE6DBD">
        <w:rPr>
          <w:rFonts w:cs="メイリオ"/>
          <w:noProof/>
        </w:rPr>
        <mc:AlternateContent>
          <mc:Choice Requires="wps">
            <w:drawing>
              <wp:anchor distT="0" distB="0" distL="114300" distR="114300" simplePos="0" relativeHeight="251739648" behindDoc="0" locked="0" layoutInCell="1" allowOverlap="1" wp14:anchorId="2BF40324" wp14:editId="5A6032B3">
                <wp:simplePos x="0" y="0"/>
                <wp:positionH relativeFrom="column">
                  <wp:posOffset>5133975</wp:posOffset>
                </wp:positionH>
                <wp:positionV relativeFrom="paragraph">
                  <wp:posOffset>789940</wp:posOffset>
                </wp:positionV>
                <wp:extent cx="209550" cy="200025"/>
                <wp:effectExtent l="0" t="0" r="19050" b="28575"/>
                <wp:wrapNone/>
                <wp:docPr id="205" name="楕円 205"/>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A6E140" id="楕円 205" o:spid="_x0000_s1026" style="position:absolute;left:0;text-align:left;margin-left:404.25pt;margin-top:62.2pt;width:16.5pt;height:15.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" filled="f" strokecolor="red" strokeweight="2pt"/>
            </w:pict>
          </mc:Fallback>
        </mc:AlternateContent>
      </w:r>
      <w:r w:rsidRPr="00CE6DBD">
        <w:rPr>
          <w:rFonts w:cs="メイリオ"/>
          <w:noProof/>
        </w:rPr>
        <w:drawing>
          <wp:inline distT="0" distB="0" distL="0" distR="0" wp14:anchorId="1556A7D7" wp14:editId="3785E7F3">
            <wp:extent cx="5400040" cy="1603575"/>
            <wp:effectExtent l="19050" t="19050" r="10160" b="1587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400040" cy="1603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438840" w14:textId="353E9EA4" w:rsidR="0000191E" w:rsidRPr="00CE6DBD" w:rsidRDefault="00DD519E" w:rsidP="00B74FDA">
      <w:pPr>
        <w:jc w:val="center"/>
        <w:rPr>
          <w:rFonts w:cs="メイリオ"/>
        </w:rPr>
      </w:pPr>
      <w:r w:rsidRPr="00CE6DBD">
        <w:rPr>
          <w:rFonts w:cs="メイリオ"/>
          <w:b/>
        </w:rPr>
        <w:t>The Details screen: Stop Web Publication</w:t>
      </w:r>
    </w:p>
    <w:p w14:paraId="36A5629E" w14:textId="36A197A4" w:rsidR="009E5C90" w:rsidRPr="00CE6DBD" w:rsidRDefault="009E5C90" w:rsidP="0000191E">
      <w:pPr>
        <w:rPr>
          <w:rFonts w:cs="メイリオ"/>
        </w:rPr>
      </w:pPr>
    </w:p>
    <w:p w14:paraId="70434E7C" w14:textId="1D60EE44" w:rsidR="008F1E6B" w:rsidRPr="00CE6DBD" w:rsidRDefault="008F1E6B" w:rsidP="0000191E">
      <w:pPr>
        <w:rPr>
          <w:rFonts w:cs="メイリオ"/>
        </w:rPr>
      </w:pPr>
      <w:r w:rsidRPr="00CE6DBD">
        <w:rPr>
          <w:rFonts w:cs="メイリオ"/>
        </w:rPr>
        <w:t>Functions here are the same as those when using the Web Publication function from the File List screen.</w:t>
      </w:r>
    </w:p>
    <w:p w14:paraId="1794A7BA" w14:textId="7B97C6C7" w:rsidR="00B74FDA" w:rsidRPr="00CE6DBD" w:rsidRDefault="00B74FDA" w:rsidP="0000191E">
      <w:pPr>
        <w:rPr>
          <w:rFonts w:cs="メイリオ"/>
        </w:rPr>
      </w:pPr>
      <w:r w:rsidRPr="00CE6DBD">
        <w:rPr>
          <w:rFonts w:cs="メイリオ"/>
        </w:rPr>
        <w:t>For details, see “</w:t>
      </w:r>
      <w:hyperlink w:anchor="_Web公開" w:history="1">
        <w:r w:rsidRPr="00CE6DBD">
          <w:rPr>
            <w:rStyle w:val="af0"/>
            <w:rFonts w:cs="メイリオ"/>
          </w:rPr>
          <w:t>3.1. Web Publication</w:t>
        </w:r>
      </w:hyperlink>
      <w:r w:rsidRPr="00CE6DBD">
        <w:rPr>
          <w:rFonts w:cs="メイリオ"/>
        </w:rPr>
        <w:t>.”</w:t>
      </w:r>
    </w:p>
    <w:p w14:paraId="40C4BB17" w14:textId="77777777" w:rsidR="002B5D45" w:rsidRPr="00CE6DBD" w:rsidRDefault="002B5D45" w:rsidP="007727A3">
      <w:pPr>
        <w:rPr>
          <w:rFonts w:cs="メイリオ"/>
        </w:rPr>
      </w:pPr>
    </w:p>
    <w:p w14:paraId="673CD828" w14:textId="0CD1E97E" w:rsidR="005B5004" w:rsidRPr="00CE6DBD" w:rsidRDefault="00E22C7E" w:rsidP="00D50699">
      <w:pPr>
        <w:pStyle w:val="3"/>
        <w:ind w:left="-12"/>
        <w:rPr>
          <w:rFonts w:hAnsi="メイリオ" w:cs="メイリオ"/>
        </w:rPr>
      </w:pPr>
      <w:bookmarkStart w:id="114" w:name="_Toc53409988"/>
      <w:bookmarkStart w:id="115" w:name="_Toc63779783"/>
      <w:r w:rsidRPr="00CE6DBD">
        <w:rPr>
          <w:rFonts w:hAnsi="メイリオ" w:cs="メイリオ"/>
        </w:rPr>
        <w:t>Delivery Folder</w:t>
      </w:r>
      <w:bookmarkEnd w:id="114"/>
      <w:bookmarkEnd w:id="115"/>
    </w:p>
    <w:p w14:paraId="6CF7FD1A" w14:textId="5A524165" w:rsidR="00FC51C6" w:rsidRPr="00CE6DBD" w:rsidRDefault="00B877AC" w:rsidP="00FC51C6">
      <w:pPr>
        <w:rPr>
          <w:rFonts w:cs="メイリオ"/>
        </w:rPr>
      </w:pPr>
      <w:r w:rsidRPr="00CE6DBD">
        <w:rPr>
          <w:rFonts w:cs="メイリオ"/>
        </w:rPr>
        <w:t>Delivery Folder settings can be performed from the File List screen or the Details screen.</w:t>
      </w:r>
    </w:p>
    <w:p w14:paraId="46DE1263" w14:textId="77777777" w:rsidR="00FC51C6" w:rsidRPr="00CE6DBD" w:rsidRDefault="00FC51C6" w:rsidP="00D50699">
      <w:pPr>
        <w:rPr>
          <w:rFonts w:cs="メイリオ"/>
        </w:rPr>
      </w:pPr>
    </w:p>
    <w:p w14:paraId="7990961B" w14:textId="43D3268D" w:rsidR="00FC51C6" w:rsidRPr="00CE6DBD" w:rsidRDefault="00082DE4" w:rsidP="00D50699">
      <w:pPr>
        <w:rPr>
          <w:rFonts w:cs="メイリオ"/>
          <w:b/>
        </w:rPr>
      </w:pPr>
      <w:r w:rsidRPr="00CE6DBD">
        <w:rPr>
          <w:rFonts w:cs="メイリオ"/>
          <w:b/>
        </w:rPr>
        <w:t>Delivery Folder settings on the File List screen</w:t>
      </w:r>
    </w:p>
    <w:p w14:paraId="7DD66CB9" w14:textId="4620FAAE" w:rsidR="00726FDD" w:rsidRPr="00CE6DBD" w:rsidRDefault="00726FDD" w:rsidP="00D50699">
      <w:pPr>
        <w:rPr>
          <w:rFonts w:cs="メイリオ"/>
        </w:rPr>
      </w:pPr>
      <w:r w:rsidRPr="00CE6DBD">
        <w:rPr>
          <w:rFonts w:cs="メイリオ"/>
        </w:rPr>
        <w:t>For details, see “</w:t>
      </w:r>
      <w:hyperlink w:anchor="_受取フォルダ" w:history="1">
        <w:r w:rsidRPr="00CE6DBD">
          <w:rPr>
            <w:rStyle w:val="af0"/>
            <w:rFonts w:cs="メイリオ"/>
          </w:rPr>
          <w:t>3.2. Delivery Folder</w:t>
        </w:r>
      </w:hyperlink>
      <w:r w:rsidRPr="00CE6DBD">
        <w:rPr>
          <w:rFonts w:cs="メイリオ"/>
        </w:rPr>
        <w:t>.”</w:t>
      </w:r>
    </w:p>
    <w:p w14:paraId="54738B78" w14:textId="77777777" w:rsidR="00726FDD" w:rsidRPr="00CE6DBD" w:rsidRDefault="00726FDD" w:rsidP="00D50699">
      <w:pPr>
        <w:rPr>
          <w:rFonts w:cs="メイリオ"/>
        </w:rPr>
      </w:pPr>
    </w:p>
    <w:p w14:paraId="4C1622A7" w14:textId="501354CD" w:rsidR="00726FDD" w:rsidRPr="00CE6DBD" w:rsidRDefault="00082DE4" w:rsidP="00D50699">
      <w:pPr>
        <w:rPr>
          <w:rFonts w:cs="メイリオ"/>
          <w:b/>
        </w:rPr>
      </w:pPr>
      <w:r w:rsidRPr="00CE6DBD">
        <w:rPr>
          <w:rFonts w:cs="メイリオ"/>
          <w:b/>
        </w:rPr>
        <w:lastRenderedPageBreak/>
        <w:t>Delivery Folder settings on the Details screen</w:t>
      </w:r>
    </w:p>
    <w:p w14:paraId="11D3EBF0" w14:textId="054D8B14" w:rsidR="00D018A1" w:rsidRPr="00CE6DBD" w:rsidRDefault="00DE655D" w:rsidP="00D50699">
      <w:pPr>
        <w:rPr>
          <w:rFonts w:cs="メイリオ"/>
        </w:rPr>
      </w:pPr>
      <w:r w:rsidRPr="00CE6DBD">
        <w:rPr>
          <w:rFonts w:cs="メイリオ"/>
        </w:rPr>
        <w:t>If administrator settings allow use of Delivery Folders, click the yellow icon next to “Publication.”</w:t>
      </w:r>
    </w:p>
    <w:p w14:paraId="4ED2AE8C" w14:textId="3CD8C18D" w:rsidR="002B5D45" w:rsidRPr="00CE6DBD" w:rsidRDefault="003378C4" w:rsidP="003378C4">
      <w:pPr>
        <w:jc w:val="center"/>
        <w:rPr>
          <w:rFonts w:cs="メイリオ"/>
        </w:rPr>
      </w:pPr>
      <w:r w:rsidRPr="00CE6DBD">
        <w:rPr>
          <w:rFonts w:cs="メイリオ"/>
          <w:noProof/>
        </w:rPr>
        <mc:AlternateContent>
          <mc:Choice Requires="wps">
            <w:drawing>
              <wp:anchor distT="0" distB="0" distL="114300" distR="114300" simplePos="0" relativeHeight="251740672" behindDoc="0" locked="0" layoutInCell="1" allowOverlap="1" wp14:anchorId="62860541" wp14:editId="272036D6">
                <wp:simplePos x="0" y="0"/>
                <wp:positionH relativeFrom="column">
                  <wp:posOffset>5120640</wp:posOffset>
                </wp:positionH>
                <wp:positionV relativeFrom="paragraph">
                  <wp:posOffset>1892300</wp:posOffset>
                </wp:positionV>
                <wp:extent cx="209550" cy="200025"/>
                <wp:effectExtent l="0" t="0" r="19050" b="28575"/>
                <wp:wrapNone/>
                <wp:docPr id="207" name="楕円 207"/>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ED6260" id="楕円 207" o:spid="_x0000_s1026" style="position:absolute;left:0;text-align:left;margin-left:403.2pt;margin-top:149pt;width:16.5pt;height:15.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" filled="f" strokecolor="red" strokeweight="2pt"/>
            </w:pict>
          </mc:Fallback>
        </mc:AlternateContent>
      </w:r>
      <w:r w:rsidRPr="00CE6DBD">
        <w:rPr>
          <w:rFonts w:cs="メイリオ"/>
          <w:noProof/>
        </w:rPr>
        <w:drawing>
          <wp:inline distT="0" distB="0" distL="0" distR="0" wp14:anchorId="13ACD619" wp14:editId="19E47641">
            <wp:extent cx="5400000" cy="2393319"/>
            <wp:effectExtent l="19050" t="19050" r="10795" b="260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400000" cy="2393319"/>
                    </a:xfrm>
                    <a:prstGeom prst="rect">
                      <a:avLst/>
                    </a:prstGeom>
                    <a:ln>
                      <a:solidFill>
                        <a:schemeClr val="tx1"/>
                      </a:solidFill>
                    </a:ln>
                  </pic:spPr>
                </pic:pic>
              </a:graphicData>
            </a:graphic>
          </wp:inline>
        </w:drawing>
      </w:r>
    </w:p>
    <w:p w14:paraId="0A2A3600" w14:textId="008955F3" w:rsidR="002B5D45" w:rsidRPr="00CE6DBD" w:rsidRDefault="00082DE4" w:rsidP="00DB06C8">
      <w:pPr>
        <w:jc w:val="center"/>
        <w:rPr>
          <w:rFonts w:cs="メイリオ"/>
          <w:b/>
        </w:rPr>
      </w:pPr>
      <w:r w:rsidRPr="00CE6DBD">
        <w:rPr>
          <w:rFonts w:cs="メイリオ"/>
          <w:b/>
        </w:rPr>
        <w:t>The Details screen: Set Delivery Folder</w:t>
      </w:r>
    </w:p>
    <w:p w14:paraId="07ED5978" w14:textId="02F701F9" w:rsidR="00A9145F" w:rsidRPr="00CE6DBD" w:rsidRDefault="00A9145F" w:rsidP="00D50699">
      <w:pPr>
        <w:rPr>
          <w:rFonts w:cs="メイリオ"/>
        </w:rPr>
      </w:pPr>
    </w:p>
    <w:p w14:paraId="4CC912A3" w14:textId="6B524612" w:rsidR="00A9145F" w:rsidRPr="00CE6DBD" w:rsidRDefault="00A9145F" w:rsidP="00A9145F">
      <w:pPr>
        <w:rPr>
          <w:rFonts w:cs="メイリオ"/>
        </w:rPr>
      </w:pPr>
      <w:r w:rsidRPr="00CE6DBD">
        <w:rPr>
          <w:rFonts w:cs="メイリオ"/>
        </w:rPr>
        <w:t>You can click the red icon next to “Publication” to stop a published Delivery Folder.</w:t>
      </w:r>
    </w:p>
    <w:p w14:paraId="59136461" w14:textId="5B291175" w:rsidR="00A9145F" w:rsidRPr="00CE6DBD" w:rsidRDefault="0084043C" w:rsidP="00A9145F">
      <w:pPr>
        <w:jc w:val="center"/>
        <w:rPr>
          <w:rFonts w:cs="メイリオ"/>
        </w:rPr>
      </w:pPr>
      <w:r w:rsidRPr="00CE6DBD">
        <w:rPr>
          <w:rFonts w:cs="メイリオ"/>
          <w:noProof/>
        </w:rPr>
        <mc:AlternateContent>
          <mc:Choice Requires="wps">
            <w:drawing>
              <wp:anchor distT="0" distB="0" distL="114300" distR="114300" simplePos="0" relativeHeight="251741696" behindDoc="0" locked="0" layoutInCell="1" allowOverlap="1" wp14:anchorId="518FAF09" wp14:editId="6C994C2A">
                <wp:simplePos x="0" y="0"/>
                <wp:positionH relativeFrom="column">
                  <wp:posOffset>5120640</wp:posOffset>
                </wp:positionH>
                <wp:positionV relativeFrom="paragraph">
                  <wp:posOffset>690245</wp:posOffset>
                </wp:positionV>
                <wp:extent cx="209550" cy="200025"/>
                <wp:effectExtent l="0" t="0" r="19050" b="28575"/>
                <wp:wrapNone/>
                <wp:docPr id="211" name="楕円 211"/>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D70892" id="楕円 211" o:spid="_x0000_s1026" style="position:absolute;left:0;text-align:left;margin-left:403.2pt;margin-top:54.35pt;width:16.5pt;height:15.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" filled="f" strokecolor="red" strokeweight="2pt"/>
            </w:pict>
          </mc:Fallback>
        </mc:AlternateContent>
      </w:r>
      <w:r w:rsidRPr="00CE6DBD">
        <w:rPr>
          <w:rFonts w:cs="メイリオ"/>
          <w:noProof/>
        </w:rPr>
        <w:drawing>
          <wp:inline distT="0" distB="0" distL="0" distR="0" wp14:anchorId="03E19ED1" wp14:editId="500BDC12">
            <wp:extent cx="5400000" cy="1579509"/>
            <wp:effectExtent l="19050" t="19050" r="10795" b="2095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4-2-11-2.png"/>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400000" cy="15795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13C879" w14:textId="23C8935E" w:rsidR="00A9145F" w:rsidRPr="00CE6DBD" w:rsidRDefault="00082DE4" w:rsidP="00A9145F">
      <w:pPr>
        <w:jc w:val="center"/>
        <w:rPr>
          <w:rFonts w:cs="メイリオ"/>
        </w:rPr>
      </w:pPr>
      <w:r w:rsidRPr="00CE6DBD">
        <w:rPr>
          <w:rFonts w:cs="メイリオ"/>
          <w:b/>
        </w:rPr>
        <w:t>The Details screen: Stop Delivery Folder</w:t>
      </w:r>
    </w:p>
    <w:p w14:paraId="5B16ADA4" w14:textId="77777777" w:rsidR="00726FDD" w:rsidRPr="00CE6DBD" w:rsidRDefault="00726FDD" w:rsidP="00726FDD">
      <w:pPr>
        <w:rPr>
          <w:rFonts w:cs="メイリオ"/>
        </w:rPr>
      </w:pPr>
    </w:p>
    <w:p w14:paraId="056E3E19" w14:textId="3AFF10F2" w:rsidR="00726FDD" w:rsidRPr="00CE6DBD" w:rsidRDefault="00726FDD" w:rsidP="00726FDD">
      <w:pPr>
        <w:rPr>
          <w:rFonts w:cs="メイリオ"/>
        </w:rPr>
      </w:pPr>
      <w:r w:rsidRPr="00CE6DBD">
        <w:rPr>
          <w:rFonts w:cs="メイリオ"/>
        </w:rPr>
        <w:t>Functions here are the same as those when using the Delivery Folder function from the File List screen.</w:t>
      </w:r>
    </w:p>
    <w:p w14:paraId="0829D37D" w14:textId="73F0FF6B" w:rsidR="00D50699" w:rsidRPr="00CE6DBD" w:rsidRDefault="00AF6CD2" w:rsidP="00D50699">
      <w:pPr>
        <w:rPr>
          <w:rFonts w:cs="メイリオ"/>
        </w:rPr>
      </w:pPr>
      <w:r w:rsidRPr="00CE6DBD">
        <w:rPr>
          <w:rFonts w:cs="メイリオ"/>
        </w:rPr>
        <w:t>For details, see “</w:t>
      </w:r>
      <w:hyperlink w:anchor="_外部の人からファイルを受け取る(受取フォルダ)" w:history="1">
        <w:r w:rsidRPr="00CE6DBD">
          <w:rPr>
            <w:rStyle w:val="af0"/>
            <w:rFonts w:cs="メイリオ"/>
          </w:rPr>
          <w:t>3.2. Delivery Folder</w:t>
        </w:r>
      </w:hyperlink>
      <w:r w:rsidRPr="00CE6DBD">
        <w:rPr>
          <w:rFonts w:cs="メイリオ"/>
        </w:rPr>
        <w:t>.”</w:t>
      </w:r>
    </w:p>
    <w:p w14:paraId="5EE5CC15" w14:textId="77777777" w:rsidR="00FC51C6" w:rsidRPr="00CE6DBD" w:rsidRDefault="00FC51C6" w:rsidP="007727A3">
      <w:pPr>
        <w:rPr>
          <w:rFonts w:cs="メイリオ"/>
        </w:rPr>
      </w:pPr>
    </w:p>
    <w:p w14:paraId="243D6F2B" w14:textId="4EC37A0A" w:rsidR="005B5004" w:rsidRPr="00CE6DBD" w:rsidRDefault="006C379D" w:rsidP="001D47A0">
      <w:pPr>
        <w:pStyle w:val="3"/>
        <w:ind w:left="-12"/>
        <w:rPr>
          <w:rFonts w:hAnsi="メイリオ" w:cs="メイリオ"/>
        </w:rPr>
      </w:pPr>
      <w:bookmarkStart w:id="116" w:name="_メール送信"/>
      <w:bookmarkStart w:id="117" w:name="_Toc414281109"/>
      <w:bookmarkStart w:id="118" w:name="_Toc53409989"/>
      <w:bookmarkStart w:id="119" w:name="_Toc63779784"/>
      <w:bookmarkEnd w:id="116"/>
      <w:r w:rsidRPr="00CE6DBD">
        <w:rPr>
          <w:rFonts w:hAnsi="メイリオ" w:cs="メイリオ"/>
        </w:rPr>
        <w:t>Send E-mail</w:t>
      </w:r>
      <w:bookmarkEnd w:id="117"/>
      <w:bookmarkEnd w:id="118"/>
      <w:bookmarkEnd w:id="119"/>
    </w:p>
    <w:p w14:paraId="2FEEFDF9" w14:textId="2268A582" w:rsidR="009E3FEC" w:rsidRPr="00CE6DBD" w:rsidRDefault="009E3FEC" w:rsidP="009E3FEC">
      <w:pPr>
        <w:rPr>
          <w:rFonts w:cs="メイリオ"/>
        </w:rPr>
      </w:pPr>
      <w:r w:rsidRPr="00CE6DBD">
        <w:rPr>
          <w:rFonts w:cs="メイリオ"/>
        </w:rPr>
        <w:t>When sending published URLs created from Web Publication or Delivery Folder settings, you can follow the procedure below to send e-mails.</w:t>
      </w:r>
    </w:p>
    <w:p w14:paraId="76388CF6" w14:textId="3DE9E31E" w:rsidR="000D55E5" w:rsidRPr="00CE6DBD" w:rsidRDefault="000D55E5" w:rsidP="009E3FEC">
      <w:pPr>
        <w:rPr>
          <w:rFonts w:cs="メイリオ"/>
        </w:rPr>
      </w:pPr>
    </w:p>
    <w:p w14:paraId="52BCA42F" w14:textId="4FC6B243" w:rsidR="00222427" w:rsidRPr="00CE6DBD" w:rsidRDefault="00C044D3" w:rsidP="00222427">
      <w:pPr>
        <w:rPr>
          <w:rFonts w:cs="メイリオ"/>
        </w:rPr>
      </w:pPr>
      <w:r w:rsidRPr="00CE6DBD">
        <w:rPr>
          <w:rFonts w:cs="メイリオ"/>
        </w:rPr>
        <w:lastRenderedPageBreak/>
        <w:t>There are two ways to do this:</w:t>
      </w:r>
    </w:p>
    <w:p w14:paraId="2E5F99F0" w14:textId="0516C2CF" w:rsidR="00C044D3" w:rsidRPr="00CE6DBD" w:rsidRDefault="00C044D3" w:rsidP="00D16C59">
      <w:pPr>
        <w:pStyle w:val="af5"/>
        <w:numPr>
          <w:ilvl w:val="0"/>
          <w:numId w:val="35"/>
        </w:numPr>
        <w:ind w:leftChars="0"/>
        <w:rPr>
          <w:rFonts w:cs="メイリオ"/>
        </w:rPr>
      </w:pPr>
      <w:r w:rsidRPr="00CE6DBD">
        <w:rPr>
          <w:rFonts w:cs="メイリオ"/>
        </w:rPr>
        <w:t>Click the checkbox next to a file or folder for which Web Publication is active, or next to a folder designated as a Delivery Folder, then click “Send E-mail” at the top of the screen.</w:t>
      </w:r>
    </w:p>
    <w:p w14:paraId="24A1516C" w14:textId="37203D8C" w:rsidR="00C044D3" w:rsidRPr="00CE6DBD" w:rsidRDefault="00AA5AC3" w:rsidP="00D16C59">
      <w:pPr>
        <w:pStyle w:val="af5"/>
        <w:numPr>
          <w:ilvl w:val="0"/>
          <w:numId w:val="34"/>
        </w:numPr>
        <w:ind w:leftChars="0"/>
        <w:rPr>
          <w:rFonts w:cs="メイリオ"/>
        </w:rPr>
      </w:pPr>
      <w:r w:rsidRPr="00CE6DBD">
        <w:rPr>
          <w:rFonts w:cs="メイリオ"/>
        </w:rPr>
        <w:t>Right-click a file or folder for which Web Publication is active, or a folder designated as a Delivery Folder, then click “Send E-mail” in the menu that appears.</w:t>
      </w:r>
    </w:p>
    <w:p w14:paraId="5BBD6FC7" w14:textId="1CC5563E" w:rsidR="00C044D3" w:rsidRPr="00CE6DBD" w:rsidRDefault="00C044D3" w:rsidP="00C044D3">
      <w:pPr>
        <w:rPr>
          <w:rFonts w:cs="メイリオ"/>
        </w:rPr>
      </w:pPr>
    </w:p>
    <w:p w14:paraId="67B61242" w14:textId="048E3226" w:rsidR="002674DD" w:rsidRPr="00CE6DBD" w:rsidRDefault="00C044D3" w:rsidP="00FC2102">
      <w:pPr>
        <w:rPr>
          <w:rFonts w:cs="メイリオ"/>
        </w:rPr>
      </w:pPr>
      <w:r w:rsidRPr="00CE6DBD">
        <w:rPr>
          <w:rFonts w:cs="メイリオ"/>
        </w:rPr>
        <w:t>The following shows the example of clicking “Send E-mail” at the top of the screen.</w:t>
      </w:r>
    </w:p>
    <w:p w14:paraId="37073821" w14:textId="02C0BEFD" w:rsidR="009D095E" w:rsidRPr="00CE6DBD" w:rsidRDefault="007A2719" w:rsidP="00D16C59">
      <w:pPr>
        <w:pStyle w:val="af5"/>
        <w:numPr>
          <w:ilvl w:val="0"/>
          <w:numId w:val="10"/>
        </w:numPr>
        <w:ind w:leftChars="0"/>
        <w:rPr>
          <w:rFonts w:cs="メイリオ"/>
        </w:rPr>
      </w:pPr>
      <w:r w:rsidRPr="00CE6DBD">
        <w:rPr>
          <w:rFonts w:cs="メイリオ"/>
        </w:rPr>
        <w:t>Note that “Send E-mail” will not be displayed if the administrator has not performed mail server settings, or if the user does not have “Send E-mail” rights.</w:t>
      </w:r>
    </w:p>
    <w:p w14:paraId="63DE8907" w14:textId="6848ED38" w:rsidR="005B5004" w:rsidRPr="00CE6DBD" w:rsidRDefault="00D16C59" w:rsidP="00D16C59">
      <w:pPr>
        <w:jc w:val="center"/>
        <w:rPr>
          <w:rFonts w:cs="メイリオ"/>
        </w:rPr>
      </w:pPr>
      <w:r w:rsidRPr="00CE6DBD">
        <w:rPr>
          <w:rFonts w:cs="メイリオ"/>
          <w:noProof/>
        </w:rPr>
        <mc:AlternateContent>
          <mc:Choice Requires="wps">
            <w:drawing>
              <wp:anchor distT="0" distB="0" distL="114300" distR="114300" simplePos="0" relativeHeight="251610624" behindDoc="0" locked="0" layoutInCell="1" allowOverlap="1" wp14:anchorId="2A41CC2E" wp14:editId="72067F45">
                <wp:simplePos x="0" y="0"/>
                <wp:positionH relativeFrom="column">
                  <wp:posOffset>2320290</wp:posOffset>
                </wp:positionH>
                <wp:positionV relativeFrom="paragraph">
                  <wp:posOffset>229235</wp:posOffset>
                </wp:positionV>
                <wp:extent cx="552450" cy="200025"/>
                <wp:effectExtent l="0" t="0" r="19050" b="28575"/>
                <wp:wrapNone/>
                <wp:docPr id="171" name="楕円 171"/>
                <wp:cNvGraphicFramePr/>
                <a:graphic xmlns:a="http://schemas.openxmlformats.org/drawingml/2006/main">
                  <a:graphicData uri="http://schemas.microsoft.com/office/word/2010/wordprocessingShape">
                    <wps:wsp>
                      <wps:cNvSpPr/>
                      <wps:spPr>
                        <a:xfrm>
                          <a:off x="0" y="0"/>
                          <a:ext cx="5524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D8BF88" id="楕円 171" o:spid="_x0000_s1026" style="position:absolute;left:0;text-align:left;margin-left:182.7pt;margin-top:18.05pt;width:43.5pt;height:15.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" filled="f" strokecolor="red" strokeweight="2pt"/>
            </w:pict>
          </mc:Fallback>
        </mc:AlternateContent>
      </w:r>
      <w:r w:rsidRPr="00CE6DBD">
        <w:rPr>
          <w:rFonts w:cs="メイリオ"/>
          <w:noProof/>
        </w:rPr>
        <mc:AlternateContent>
          <mc:Choice Requires="wps">
            <w:drawing>
              <wp:anchor distT="0" distB="0" distL="114300" distR="114300" simplePos="0" relativeHeight="251608576" behindDoc="0" locked="0" layoutInCell="1" allowOverlap="1" wp14:anchorId="53AA91B2" wp14:editId="7E4D6702">
                <wp:simplePos x="0" y="0"/>
                <wp:positionH relativeFrom="column">
                  <wp:posOffset>681990</wp:posOffset>
                </wp:positionH>
                <wp:positionV relativeFrom="paragraph">
                  <wp:posOffset>1212215</wp:posOffset>
                </wp:positionV>
                <wp:extent cx="238125" cy="21907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949BBD" id="楕円 170" o:spid="_x0000_s1026" style="position:absolute;left:0;text-align:left;margin-left:53.7pt;margin-top:95.45pt;width:18.75pt;height:17.2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" filled="f" strokecolor="red" strokeweight="2pt"/>
            </w:pict>
          </mc:Fallback>
        </mc:AlternateContent>
      </w:r>
      <w:r w:rsidRPr="00CE6DBD">
        <w:rPr>
          <w:rFonts w:cs="メイリオ"/>
          <w:noProof/>
        </w:rPr>
        <w:drawing>
          <wp:inline distT="0" distB="0" distL="0" distR="0" wp14:anchorId="7A8449F6" wp14:editId="7A75BC1F">
            <wp:extent cx="5400000" cy="1571492"/>
            <wp:effectExtent l="19050" t="19050" r="10795" b="1016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400000" cy="15714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3BCB86" w14:textId="7EB26FB0" w:rsidR="003A1044" w:rsidRPr="00CE6DBD" w:rsidRDefault="00D77BA4" w:rsidP="003A1044">
      <w:pPr>
        <w:jc w:val="center"/>
        <w:rPr>
          <w:rFonts w:cs="メイリオ"/>
          <w:b/>
        </w:rPr>
      </w:pPr>
      <w:r w:rsidRPr="00CE6DBD">
        <w:rPr>
          <w:rFonts w:cs="メイリオ"/>
          <w:b/>
        </w:rPr>
        <w:t>The File List screen</w:t>
      </w:r>
    </w:p>
    <w:p w14:paraId="11978EE1" w14:textId="402798E9" w:rsidR="00DE655D" w:rsidRPr="00CE6DBD" w:rsidRDefault="00DE655D" w:rsidP="00DE655D">
      <w:pPr>
        <w:rPr>
          <w:rFonts w:cs="メイリオ"/>
        </w:rPr>
      </w:pPr>
    </w:p>
    <w:p w14:paraId="1A0620A1" w14:textId="62138A6D" w:rsidR="00222427" w:rsidRPr="00CE6DBD" w:rsidRDefault="00F16A89" w:rsidP="00FC2102">
      <w:pPr>
        <w:rPr>
          <w:rFonts w:cs="メイリオ"/>
        </w:rPr>
      </w:pPr>
      <w:r w:rsidRPr="00CE6DBD">
        <w:rPr>
          <w:rFonts w:cs="メイリオ"/>
        </w:rPr>
        <w:t>The Send E-mail dialog is shown. Enter the destination address, then click the “Send” button.</w:t>
      </w:r>
      <w:r w:rsidR="00E55254">
        <w:rPr>
          <w:rFonts w:cs="メイリオ"/>
        </w:rPr>
        <w:br/>
      </w:r>
    </w:p>
    <w:p w14:paraId="56984ADC" w14:textId="414FEE08" w:rsidR="00DE655D" w:rsidRPr="00CE6DBD" w:rsidRDefault="002027C3" w:rsidP="002674DD">
      <w:pPr>
        <w:jc w:val="center"/>
        <w:rPr>
          <w:rFonts w:cs="メイリオ"/>
        </w:rPr>
      </w:pPr>
      <w:r w:rsidRPr="00CE6DBD">
        <w:rPr>
          <w:rFonts w:cs="メイリオ"/>
          <w:noProof/>
        </w:rPr>
        <w:lastRenderedPageBreak/>
        <mc:AlternateContent>
          <mc:Choice Requires="wps">
            <w:drawing>
              <wp:anchor distT="0" distB="0" distL="114300" distR="114300" simplePos="0" relativeHeight="251738624" behindDoc="0" locked="0" layoutInCell="1" allowOverlap="1" wp14:anchorId="326B8BD0" wp14:editId="11BEEFF8">
                <wp:simplePos x="0" y="0"/>
                <wp:positionH relativeFrom="column">
                  <wp:posOffset>2282190</wp:posOffset>
                </wp:positionH>
                <wp:positionV relativeFrom="paragraph">
                  <wp:posOffset>2196465</wp:posOffset>
                </wp:positionV>
                <wp:extent cx="838200" cy="18097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838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42F529" id="正方形/長方形 148" o:spid="_x0000_s1026" style="position:absolute;left:0;text-align:left;margin-left:179.7pt;margin-top:172.95pt;width:66pt;height:14.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" filled="f" strokecolor="red" strokeweight="2pt"/>
            </w:pict>
          </mc:Fallback>
        </mc:AlternateContent>
      </w:r>
      <w:r w:rsidRPr="00CE6DBD">
        <w:rPr>
          <w:rFonts w:cs="メイリオ"/>
          <w:noProof/>
        </w:rPr>
        <w:drawing>
          <wp:inline distT="0" distB="0" distL="0" distR="0" wp14:anchorId="1494193B" wp14:editId="6508B690">
            <wp:extent cx="2880000" cy="2400000"/>
            <wp:effectExtent l="19050" t="19050" r="15875" b="1968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880000" cy="2400000"/>
                    </a:xfrm>
                    <a:prstGeom prst="rect">
                      <a:avLst/>
                    </a:prstGeom>
                    <a:ln>
                      <a:solidFill>
                        <a:schemeClr val="tx1"/>
                      </a:solidFill>
                    </a:ln>
                  </pic:spPr>
                </pic:pic>
              </a:graphicData>
            </a:graphic>
          </wp:inline>
        </w:drawing>
      </w:r>
    </w:p>
    <w:p w14:paraId="680F2B42" w14:textId="1A2286A5" w:rsidR="00DE655D" w:rsidRPr="00CE6DBD" w:rsidRDefault="00A41420" w:rsidP="00DE655D">
      <w:pPr>
        <w:jc w:val="center"/>
        <w:rPr>
          <w:rFonts w:cs="メイリオ"/>
          <w:b/>
        </w:rPr>
      </w:pPr>
      <w:r w:rsidRPr="00CE6DBD">
        <w:rPr>
          <w:rFonts w:cs="メイリオ"/>
          <w:b/>
        </w:rPr>
        <w:t>The Send E-mail dialog</w:t>
      </w:r>
    </w:p>
    <w:p w14:paraId="51BACA92" w14:textId="77777777" w:rsidR="000B43C9" w:rsidRPr="00CE6DBD" w:rsidRDefault="000B43C9" w:rsidP="000B43C9">
      <w:pPr>
        <w:rPr>
          <w:rFonts w:cs="メイリオ"/>
        </w:rPr>
      </w:pPr>
    </w:p>
    <w:p w14:paraId="271BD315" w14:textId="0EF3A8F5" w:rsidR="000E35B2" w:rsidRPr="00CE6DBD" w:rsidRDefault="00812630" w:rsidP="00AE2BFC">
      <w:pPr>
        <w:pStyle w:val="af5"/>
        <w:numPr>
          <w:ilvl w:val="0"/>
          <w:numId w:val="10"/>
        </w:numPr>
        <w:ind w:leftChars="0"/>
        <w:rPr>
          <w:rFonts w:cs="メイリオ"/>
        </w:rPr>
      </w:pPr>
      <w:r w:rsidRPr="00CE6DBD">
        <w:rPr>
          <w:rFonts w:cs="メイリオ"/>
        </w:rPr>
        <w:t>Clicking “Send” will sometimes result in a “Mail address was not selected in User setting” error. This occurs when the user has not set an e-mail address. See “</w:t>
      </w:r>
      <w:hyperlink w:anchor="_ユーザー設定_1" w:history="1">
        <w:r w:rsidRPr="00CE6DBD">
          <w:rPr>
            <w:rStyle w:val="af0"/>
            <w:rFonts w:cs="メイリオ"/>
          </w:rPr>
          <w:t>4.4.2. User Settings</w:t>
        </w:r>
      </w:hyperlink>
      <w:r w:rsidRPr="00CE6DBD">
        <w:rPr>
          <w:rFonts w:cs="メイリオ"/>
        </w:rPr>
        <w:t>” regarding how to set an e-mail address.</w:t>
      </w:r>
    </w:p>
    <w:p w14:paraId="790A0314" w14:textId="77777777" w:rsidR="000D5C33" w:rsidRPr="00CE6DBD" w:rsidRDefault="000D5C33" w:rsidP="00DE655D">
      <w:pPr>
        <w:rPr>
          <w:rFonts w:cs="メイリオ"/>
        </w:rPr>
      </w:pPr>
    </w:p>
    <w:p w14:paraId="54812616" w14:textId="77777777" w:rsidR="002674DD" w:rsidRPr="00CE6DBD" w:rsidRDefault="002674DD" w:rsidP="002674DD">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386"/>
        <w:gridCol w:w="6000"/>
      </w:tblGrid>
      <w:tr w:rsidR="002674DD" w:rsidRPr="00CE6DBD" w14:paraId="2C7057D5" w14:textId="77777777" w:rsidTr="00901C97">
        <w:trPr>
          <w:cantSplit/>
          <w:tblHeader/>
        </w:trPr>
        <w:tc>
          <w:tcPr>
            <w:tcW w:w="2410" w:type="dxa"/>
            <w:shd w:val="clear" w:color="auto" w:fill="DAEEF3" w:themeFill="accent5" w:themeFillTint="33"/>
          </w:tcPr>
          <w:p w14:paraId="799EF2DB" w14:textId="77777777" w:rsidR="002674DD" w:rsidRPr="00CE6DBD" w:rsidRDefault="002674DD" w:rsidP="00901C97">
            <w:pPr>
              <w:rPr>
                <w:rFonts w:cs="メイリオ"/>
              </w:rPr>
            </w:pPr>
            <w:r w:rsidRPr="00CE6DBD">
              <w:rPr>
                <w:rFonts w:cs="メイリオ"/>
              </w:rPr>
              <w:t>Setting name</w:t>
            </w:r>
          </w:p>
        </w:tc>
        <w:tc>
          <w:tcPr>
            <w:tcW w:w="6095" w:type="dxa"/>
            <w:shd w:val="clear" w:color="auto" w:fill="DAEEF3" w:themeFill="accent5" w:themeFillTint="33"/>
          </w:tcPr>
          <w:p w14:paraId="61D7BCBC" w14:textId="77777777" w:rsidR="002674DD" w:rsidRPr="00CE6DBD" w:rsidRDefault="002674DD" w:rsidP="00901C97">
            <w:pPr>
              <w:rPr>
                <w:rFonts w:cs="メイリオ"/>
              </w:rPr>
            </w:pPr>
            <w:r w:rsidRPr="00CE6DBD">
              <w:rPr>
                <w:rFonts w:cs="メイリオ"/>
              </w:rPr>
              <w:t>Description</w:t>
            </w:r>
          </w:p>
        </w:tc>
      </w:tr>
      <w:tr w:rsidR="002674DD" w:rsidRPr="00CE6DBD" w14:paraId="460AFDC5" w14:textId="77777777" w:rsidTr="00901C97">
        <w:trPr>
          <w:cantSplit/>
        </w:trPr>
        <w:tc>
          <w:tcPr>
            <w:tcW w:w="2410" w:type="dxa"/>
          </w:tcPr>
          <w:p w14:paraId="6CE6508E" w14:textId="66D2D1E0" w:rsidR="002674DD" w:rsidRPr="00CE6DBD" w:rsidRDefault="00FD600C" w:rsidP="00901C97">
            <w:pPr>
              <w:rPr>
                <w:rFonts w:cs="メイリオ"/>
              </w:rPr>
            </w:pPr>
            <w:r w:rsidRPr="00CE6DBD">
              <w:rPr>
                <w:rFonts w:cs="メイリオ"/>
              </w:rPr>
              <w:t>Send one by one</w:t>
            </w:r>
          </w:p>
        </w:tc>
        <w:tc>
          <w:tcPr>
            <w:tcW w:w="6095" w:type="dxa"/>
          </w:tcPr>
          <w:p w14:paraId="5AAD510B" w14:textId="5C880AFD" w:rsidR="002674DD" w:rsidRPr="00CE6DBD" w:rsidRDefault="002674DD" w:rsidP="00ED45A4">
            <w:pPr>
              <w:rPr>
                <w:rFonts w:cs="メイリオ"/>
              </w:rPr>
            </w:pPr>
            <w:r w:rsidRPr="00CE6DBD">
              <w:rPr>
                <w:rFonts w:cs="メイリオ"/>
              </w:rPr>
              <w:t>When checked, emails will be individually sent to each address specified in the “TO” field.</w:t>
            </w:r>
          </w:p>
        </w:tc>
      </w:tr>
      <w:tr w:rsidR="002674DD" w:rsidRPr="00CE6DBD" w14:paraId="632BD99A" w14:textId="77777777" w:rsidTr="00901C97">
        <w:trPr>
          <w:cantSplit/>
        </w:trPr>
        <w:tc>
          <w:tcPr>
            <w:tcW w:w="2410" w:type="dxa"/>
          </w:tcPr>
          <w:p w14:paraId="2EB64230" w14:textId="74CC9A66" w:rsidR="002674DD" w:rsidRPr="00CE6DBD" w:rsidRDefault="00FD600C" w:rsidP="00901C97">
            <w:pPr>
              <w:rPr>
                <w:rFonts w:cs="メイリオ"/>
              </w:rPr>
            </w:pPr>
            <w:r w:rsidRPr="00CE6DBD">
              <w:rPr>
                <w:rFonts w:cs="メイリオ"/>
              </w:rPr>
              <w:t>The copy is received.</w:t>
            </w:r>
          </w:p>
        </w:tc>
        <w:tc>
          <w:tcPr>
            <w:tcW w:w="6095" w:type="dxa"/>
          </w:tcPr>
          <w:p w14:paraId="2115FA30" w14:textId="77777777" w:rsidR="002674DD" w:rsidRPr="00CE6DBD" w:rsidRDefault="002674DD" w:rsidP="00901C97">
            <w:pPr>
              <w:rPr>
                <w:rFonts w:cs="メイリオ"/>
              </w:rPr>
            </w:pPr>
            <w:r w:rsidRPr="00CE6DBD">
              <w:rPr>
                <w:rFonts w:cs="メイリオ"/>
              </w:rPr>
              <w:t>When checked, a copy of the email will be sent to your e-mail address.</w:t>
            </w:r>
          </w:p>
        </w:tc>
      </w:tr>
      <w:tr w:rsidR="002674DD" w:rsidRPr="00CE6DBD" w14:paraId="1ED1AC0E" w14:textId="77777777" w:rsidTr="00901C97">
        <w:trPr>
          <w:cantSplit/>
        </w:trPr>
        <w:tc>
          <w:tcPr>
            <w:tcW w:w="2410" w:type="dxa"/>
          </w:tcPr>
          <w:p w14:paraId="2447E4CE" w14:textId="54533D2E" w:rsidR="002674DD" w:rsidRPr="00CE6DBD" w:rsidRDefault="00FD600C" w:rsidP="00901C97">
            <w:pPr>
              <w:rPr>
                <w:rFonts w:cs="メイリオ"/>
              </w:rPr>
            </w:pPr>
            <w:r w:rsidRPr="00CE6DBD">
              <w:rPr>
                <w:rFonts w:cs="メイリオ"/>
              </w:rPr>
              <w:t>TO/CC/BCC</w:t>
            </w:r>
          </w:p>
        </w:tc>
        <w:tc>
          <w:tcPr>
            <w:tcW w:w="6095" w:type="dxa"/>
          </w:tcPr>
          <w:p w14:paraId="75216FF9" w14:textId="77777777" w:rsidR="002674DD" w:rsidRPr="00CE6DBD" w:rsidRDefault="002674DD" w:rsidP="00901C97">
            <w:pPr>
              <w:rPr>
                <w:rFonts w:cs="メイリオ"/>
              </w:rPr>
            </w:pPr>
            <w:r w:rsidRPr="00CE6DBD">
              <w:rPr>
                <w:rFonts w:cs="メイリオ"/>
              </w:rPr>
              <w:t>Input e-mail addresses in the TO, CC, and BCC fields.</w:t>
            </w:r>
          </w:p>
        </w:tc>
      </w:tr>
      <w:tr w:rsidR="002674DD" w:rsidRPr="00CE6DBD" w14:paraId="6815F6A6" w14:textId="77777777" w:rsidTr="00901C97">
        <w:trPr>
          <w:cantSplit/>
        </w:trPr>
        <w:tc>
          <w:tcPr>
            <w:tcW w:w="2410" w:type="dxa"/>
          </w:tcPr>
          <w:p w14:paraId="6CC24DA8" w14:textId="5489CC0D" w:rsidR="002674DD" w:rsidRPr="00CE6DBD" w:rsidRDefault="00FD600C" w:rsidP="00901C97">
            <w:pPr>
              <w:rPr>
                <w:rFonts w:cs="メイリオ"/>
              </w:rPr>
            </w:pPr>
            <w:r w:rsidRPr="00CE6DBD">
              <w:rPr>
                <w:rFonts w:cs="メイリオ"/>
              </w:rPr>
              <w:t>Subject</w:t>
            </w:r>
          </w:p>
        </w:tc>
        <w:tc>
          <w:tcPr>
            <w:tcW w:w="6095" w:type="dxa"/>
          </w:tcPr>
          <w:p w14:paraId="752A0530" w14:textId="77777777" w:rsidR="002674DD" w:rsidRPr="00CE6DBD" w:rsidRDefault="002674DD" w:rsidP="00901C97">
            <w:pPr>
              <w:rPr>
                <w:rFonts w:cs="メイリオ"/>
              </w:rPr>
            </w:pPr>
            <w:r w:rsidRPr="00CE6DBD">
              <w:rPr>
                <w:rFonts w:cs="メイリオ"/>
              </w:rPr>
              <w:t>A different subject line can be input here. (A subject line specified by the system administrator is input by default.)</w:t>
            </w:r>
          </w:p>
        </w:tc>
      </w:tr>
      <w:tr w:rsidR="002674DD" w:rsidRPr="00CE6DBD" w14:paraId="5AA227C0" w14:textId="77777777" w:rsidTr="00901C97">
        <w:trPr>
          <w:cantSplit/>
        </w:trPr>
        <w:tc>
          <w:tcPr>
            <w:tcW w:w="2410" w:type="dxa"/>
          </w:tcPr>
          <w:p w14:paraId="2DA43405" w14:textId="2F30FDB1" w:rsidR="002674DD" w:rsidRPr="00CE6DBD" w:rsidRDefault="00B24F0E" w:rsidP="00B24F0E">
            <w:pPr>
              <w:rPr>
                <w:rFonts w:cs="メイリオ"/>
              </w:rPr>
            </w:pPr>
            <w:r w:rsidRPr="00CE6DBD">
              <w:rPr>
                <w:rFonts w:cs="メイリオ"/>
              </w:rPr>
              <w:t>Body</w:t>
            </w:r>
          </w:p>
        </w:tc>
        <w:tc>
          <w:tcPr>
            <w:tcW w:w="6095" w:type="dxa"/>
          </w:tcPr>
          <w:p w14:paraId="0F6C6502" w14:textId="77777777" w:rsidR="002674DD" w:rsidRPr="00CE6DBD" w:rsidRDefault="002674DD" w:rsidP="00901C97">
            <w:pPr>
              <w:rPr>
                <w:rFonts w:cs="メイリオ"/>
              </w:rPr>
            </w:pPr>
            <w:r w:rsidRPr="00CE6DBD">
              <w:rPr>
                <w:rFonts w:cs="メイリオ"/>
              </w:rPr>
              <w:t>Enter a body message. (A body message specified by the system administrator is input by default.)</w:t>
            </w:r>
          </w:p>
          <w:p w14:paraId="4C6BB240" w14:textId="77777777" w:rsidR="002674DD" w:rsidRPr="00CE6DBD" w:rsidRDefault="002674DD" w:rsidP="00901C97">
            <w:pPr>
              <w:pStyle w:val="af5"/>
              <w:numPr>
                <w:ilvl w:val="0"/>
                <w:numId w:val="10"/>
              </w:numPr>
              <w:ind w:leftChars="0"/>
              <w:rPr>
                <w:rFonts w:cs="メイリオ"/>
              </w:rPr>
            </w:pPr>
            <w:r w:rsidRPr="00CE6DBD">
              <w:rPr>
                <w:rFonts w:cs="メイリオ"/>
              </w:rPr>
              <w:t>If a default body message is displayed, be careful not to delete the “${publicaddress}” tag; doing so will prevent the download URL from being included in the received e-mail.</w:t>
            </w:r>
          </w:p>
        </w:tc>
      </w:tr>
    </w:tbl>
    <w:p w14:paraId="23D9E223" w14:textId="59C74785" w:rsidR="002674DD" w:rsidRPr="00CE6DBD" w:rsidRDefault="002674DD" w:rsidP="00A104F6">
      <w:pPr>
        <w:rPr>
          <w:rFonts w:cs="メイリオ"/>
          <w:b/>
          <w:color w:val="FF0000"/>
        </w:rPr>
      </w:pPr>
    </w:p>
    <w:p w14:paraId="4D0FAA88" w14:textId="5DE54FDA" w:rsidR="005B63B8" w:rsidRPr="00CE6DBD" w:rsidRDefault="00E624CF" w:rsidP="005B63B8">
      <w:pPr>
        <w:pStyle w:val="3"/>
        <w:ind w:left="-12"/>
        <w:rPr>
          <w:rFonts w:hAnsi="メイリオ" w:cs="メイリオ"/>
        </w:rPr>
      </w:pPr>
      <w:bookmarkStart w:id="120" w:name="_Toc53409990"/>
      <w:bookmarkStart w:id="121" w:name="_Toc63779785"/>
      <w:r w:rsidRPr="00CE6DBD">
        <w:rPr>
          <w:rFonts w:hAnsi="メイリオ" w:cs="メイリオ"/>
        </w:rPr>
        <w:lastRenderedPageBreak/>
        <w:t>Show Web Link URL</w:t>
      </w:r>
      <w:bookmarkEnd w:id="120"/>
      <w:bookmarkEnd w:id="121"/>
    </w:p>
    <w:p w14:paraId="6D3AE158" w14:textId="7567C58D" w:rsidR="002A689B" w:rsidRPr="00CE6DBD" w:rsidRDefault="00BE7DD4" w:rsidP="002A689B">
      <w:pPr>
        <w:rPr>
          <w:rFonts w:cs="メイリオ"/>
        </w:rPr>
      </w:pPr>
      <w:r w:rsidRPr="00CE6DBD">
        <w:rPr>
          <w:rFonts w:cs="メイリオ"/>
        </w:rPr>
        <w:t>Right-click the file or folder and click “Show Web Link URL” in the menu that appears.</w:t>
      </w:r>
    </w:p>
    <w:p w14:paraId="736F3391" w14:textId="098BA73B" w:rsidR="005B63B8" w:rsidRPr="00CE6DBD" w:rsidRDefault="002A689B" w:rsidP="002A689B">
      <w:pPr>
        <w:jc w:val="center"/>
        <w:rPr>
          <w:rFonts w:cs="メイリオ"/>
          <w:b/>
          <w:color w:val="FF0000"/>
        </w:rPr>
      </w:pPr>
      <w:r w:rsidRPr="00CE6DBD">
        <w:rPr>
          <w:rFonts w:cs="メイリオ"/>
          <w:noProof/>
        </w:rPr>
        <mc:AlternateContent>
          <mc:Choice Requires="wps">
            <w:drawing>
              <wp:anchor distT="0" distB="0" distL="114300" distR="114300" simplePos="0" relativeHeight="251742720" behindDoc="0" locked="0" layoutInCell="1" allowOverlap="1" wp14:anchorId="4D9B2846" wp14:editId="1A50985E">
                <wp:simplePos x="0" y="0"/>
                <wp:positionH relativeFrom="column">
                  <wp:posOffset>2243455</wp:posOffset>
                </wp:positionH>
                <wp:positionV relativeFrom="paragraph">
                  <wp:posOffset>1945640</wp:posOffset>
                </wp:positionV>
                <wp:extent cx="981075" cy="190500"/>
                <wp:effectExtent l="0" t="0" r="28575" b="19050"/>
                <wp:wrapNone/>
                <wp:docPr id="336" name="楕円 336"/>
                <wp:cNvGraphicFramePr/>
                <a:graphic xmlns:a="http://schemas.openxmlformats.org/drawingml/2006/main">
                  <a:graphicData uri="http://schemas.microsoft.com/office/word/2010/wordprocessingShape">
                    <wps:wsp>
                      <wps:cNvSpPr/>
                      <wps:spPr>
                        <a:xfrm>
                          <a:off x="0" y="0"/>
                          <a:ext cx="9810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3E3DC6" id="楕円 336" o:spid="_x0000_s1026" style="position:absolute;left:0;text-align:left;margin-left:176.65pt;margin-top:153.2pt;width:77.25pt;height: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" filled="f" strokecolor="red" strokeweight="2pt"/>
            </w:pict>
          </mc:Fallback>
        </mc:AlternateContent>
      </w:r>
      <w:r w:rsidRPr="00CE6DBD">
        <w:rPr>
          <w:rFonts w:cs="メイリオ"/>
          <w:noProof/>
        </w:rPr>
        <w:drawing>
          <wp:inline distT="0" distB="0" distL="0" distR="0" wp14:anchorId="6469EC91" wp14:editId="20F210C3">
            <wp:extent cx="5400000" cy="2393318"/>
            <wp:effectExtent l="19050" t="19050" r="10795" b="2603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400000" cy="2393318"/>
                    </a:xfrm>
                    <a:prstGeom prst="rect">
                      <a:avLst/>
                    </a:prstGeom>
                    <a:ln>
                      <a:solidFill>
                        <a:schemeClr val="tx1"/>
                      </a:solidFill>
                    </a:ln>
                  </pic:spPr>
                </pic:pic>
              </a:graphicData>
            </a:graphic>
          </wp:inline>
        </w:drawing>
      </w:r>
    </w:p>
    <w:p w14:paraId="343BA4ED" w14:textId="09C53F47" w:rsidR="005B63B8" w:rsidRPr="00CE6DBD" w:rsidRDefault="00ED37CC" w:rsidP="00BE7DD4">
      <w:pPr>
        <w:jc w:val="center"/>
        <w:rPr>
          <w:rFonts w:cs="メイリオ"/>
          <w:b/>
        </w:rPr>
      </w:pPr>
      <w:r w:rsidRPr="00CE6DBD">
        <w:rPr>
          <w:rFonts w:cs="メイリオ"/>
          <w:b/>
        </w:rPr>
        <w:t>The File List screen</w:t>
      </w:r>
    </w:p>
    <w:p w14:paraId="7C662786" w14:textId="14DF46A2" w:rsidR="005B63B8" w:rsidRPr="00CE6DBD" w:rsidRDefault="005B63B8" w:rsidP="00A104F6">
      <w:pPr>
        <w:rPr>
          <w:rFonts w:cs="メイリオ"/>
          <w:b/>
          <w:color w:val="FF0000"/>
        </w:rPr>
      </w:pPr>
    </w:p>
    <w:p w14:paraId="24296DEA" w14:textId="059D94B0" w:rsidR="00BC442C" w:rsidRPr="00CE6DBD" w:rsidRDefault="000758CD" w:rsidP="007727A3">
      <w:pPr>
        <w:rPr>
          <w:rFonts w:cs="メイリオ"/>
        </w:rPr>
      </w:pPr>
      <w:r w:rsidRPr="00CE6DBD">
        <w:rPr>
          <w:rFonts w:cs="メイリオ"/>
        </w:rPr>
        <w:t>A URL for directly accessing the selected file or folder is displayed.</w:t>
      </w:r>
    </w:p>
    <w:p w14:paraId="095DDD43" w14:textId="371060E5" w:rsidR="00BC442C" w:rsidRPr="00CE6DBD" w:rsidRDefault="00BC442C">
      <w:pPr>
        <w:adjustRightInd/>
        <w:snapToGrid/>
        <w:rPr>
          <w:rFonts w:cs="メイリオ"/>
        </w:rPr>
      </w:pPr>
    </w:p>
    <w:p w14:paraId="0346D25B" w14:textId="6F20297B" w:rsidR="0070472E" w:rsidRPr="00CE6DBD" w:rsidRDefault="000758CD" w:rsidP="000758CD">
      <w:pPr>
        <w:jc w:val="center"/>
        <w:rPr>
          <w:rFonts w:cs="メイリオ"/>
          <w:b/>
          <w:color w:val="FF0000"/>
        </w:rPr>
      </w:pPr>
      <w:r w:rsidRPr="00CE6DBD">
        <w:rPr>
          <w:rFonts w:cs="メイリオ"/>
          <w:noProof/>
        </w:rPr>
        <mc:AlternateContent>
          <mc:Choice Requires="wps">
            <w:drawing>
              <wp:anchor distT="0" distB="0" distL="114300" distR="114300" simplePos="0" relativeHeight="251743744" behindDoc="0" locked="0" layoutInCell="1" allowOverlap="1" wp14:anchorId="3FE45217" wp14:editId="0179CEAD">
                <wp:simplePos x="0" y="0"/>
                <wp:positionH relativeFrom="column">
                  <wp:posOffset>2263140</wp:posOffset>
                </wp:positionH>
                <wp:positionV relativeFrom="paragraph">
                  <wp:posOffset>1233170</wp:posOffset>
                </wp:positionV>
                <wp:extent cx="1885950" cy="323850"/>
                <wp:effectExtent l="0" t="0" r="19050" b="19050"/>
                <wp:wrapNone/>
                <wp:docPr id="338" name="正方形/長方形 338"/>
                <wp:cNvGraphicFramePr/>
                <a:graphic xmlns:a="http://schemas.openxmlformats.org/drawingml/2006/main">
                  <a:graphicData uri="http://schemas.microsoft.com/office/word/2010/wordprocessingShape">
                    <wps:wsp>
                      <wps:cNvSpPr/>
                      <wps:spPr>
                        <a:xfrm>
                          <a:off x="0" y="0"/>
                          <a:ext cx="18859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ED22D9" id="正方形/長方形 338" o:spid="_x0000_s1026" style="position:absolute;left:0;text-align:left;margin-left:178.2pt;margin-top:97.1pt;width:148.5pt;height:2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64742E52" wp14:editId="38FA816A">
            <wp:extent cx="5400000" cy="1583518"/>
            <wp:effectExtent l="19050" t="19050" r="10795" b="1714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bwMode="auto">
                    <a:xfrm>
                      <a:off x="0" y="0"/>
                      <a:ext cx="5400000" cy="15835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761F2C" w14:textId="0D6EECC4" w:rsidR="00DD4C97" w:rsidRPr="00CE6DBD" w:rsidRDefault="0048458C" w:rsidP="00222427">
      <w:pPr>
        <w:jc w:val="center"/>
        <w:rPr>
          <w:rFonts w:cs="メイリオ"/>
          <w:b/>
        </w:rPr>
      </w:pPr>
      <w:r w:rsidRPr="00CE6DBD">
        <w:rPr>
          <w:rFonts w:cs="メイリオ"/>
          <w:b/>
        </w:rPr>
        <w:t xml:space="preserve">A </w:t>
      </w:r>
      <w:r w:rsidR="000758CD" w:rsidRPr="00CE6DBD">
        <w:rPr>
          <w:rFonts w:cs="メイリオ"/>
          <w:b/>
        </w:rPr>
        <w:t>Web Link URL</w:t>
      </w:r>
    </w:p>
    <w:p w14:paraId="4367D8D7" w14:textId="77777777" w:rsidR="00A104F6" w:rsidRPr="00CE6DBD" w:rsidRDefault="00A104F6" w:rsidP="00A104F6">
      <w:pPr>
        <w:rPr>
          <w:rFonts w:cs="メイリオ"/>
          <w:b/>
        </w:rPr>
      </w:pPr>
    </w:p>
    <w:p w14:paraId="4345185A" w14:textId="0328DD25" w:rsidR="00E024A5" w:rsidRPr="00CE6DBD" w:rsidRDefault="00E75458" w:rsidP="00E024A5">
      <w:pPr>
        <w:pStyle w:val="2"/>
      </w:pPr>
      <w:bookmarkStart w:id="122" w:name="_お知らせ"/>
      <w:bookmarkStart w:id="123" w:name="_Toc53409991"/>
      <w:bookmarkStart w:id="124" w:name="_Toc414281110"/>
      <w:bookmarkStart w:id="125" w:name="_Toc63779786"/>
      <w:bookmarkEnd w:id="122"/>
      <w:r w:rsidRPr="00CE6DBD">
        <w:t>Information</w:t>
      </w:r>
      <w:bookmarkEnd w:id="123"/>
      <w:bookmarkEnd w:id="125"/>
    </w:p>
    <w:p w14:paraId="4CC41D5F" w14:textId="3501120A" w:rsidR="00E024A5" w:rsidRPr="00CE6DBD" w:rsidRDefault="00E024A5" w:rsidP="00E024A5">
      <w:pPr>
        <w:rPr>
          <w:rFonts w:cs="メイリオ"/>
        </w:rPr>
      </w:pPr>
      <w:r w:rsidRPr="00CE6DBD">
        <w:rPr>
          <w:rFonts w:cs="メイリオ"/>
        </w:rPr>
        <w:t>Clicking the bell icon to the left of the user name at the upper right shows the Information List screen.</w:t>
      </w:r>
    </w:p>
    <w:p w14:paraId="1AA795D6" w14:textId="77777777" w:rsidR="00E024A5" w:rsidRPr="00CE6DBD" w:rsidRDefault="00E024A5" w:rsidP="00E024A5">
      <w:pPr>
        <w:pStyle w:val="af5"/>
        <w:numPr>
          <w:ilvl w:val="0"/>
          <w:numId w:val="10"/>
        </w:numPr>
        <w:ind w:leftChars="0"/>
        <w:rPr>
          <w:rFonts w:cs="メイリオ"/>
        </w:rPr>
      </w:pPr>
      <w:r w:rsidRPr="00CE6DBD">
        <w:rPr>
          <w:rFonts w:cs="メイリオ"/>
        </w:rPr>
        <w:t>If a number is displayed next to the icon, it indicates the number of unread messages.</w:t>
      </w:r>
    </w:p>
    <w:p w14:paraId="2A2C01CB" w14:textId="77777777" w:rsidR="00E024A5" w:rsidRPr="00CE6DBD" w:rsidRDefault="00E024A5" w:rsidP="00E024A5">
      <w:pPr>
        <w:jc w:val="center"/>
        <w:rPr>
          <w:rFonts w:cs="メイリオ"/>
        </w:rPr>
      </w:pPr>
      <w:r w:rsidRPr="00CE6DBD">
        <w:rPr>
          <w:rFonts w:cs="メイリオ"/>
          <w:noProof/>
        </w:rPr>
        <w:lastRenderedPageBreak/>
        <mc:AlternateContent>
          <mc:Choice Requires="wps">
            <w:drawing>
              <wp:anchor distT="0" distB="0" distL="114300" distR="114300" simplePos="0" relativeHeight="251672064" behindDoc="0" locked="0" layoutInCell="1" allowOverlap="1" wp14:anchorId="21628CC2" wp14:editId="7D438CAF">
                <wp:simplePos x="0" y="0"/>
                <wp:positionH relativeFrom="column">
                  <wp:posOffset>4863465</wp:posOffset>
                </wp:positionH>
                <wp:positionV relativeFrom="paragraph">
                  <wp:posOffset>52070</wp:posOffset>
                </wp:positionV>
                <wp:extent cx="208915" cy="190500"/>
                <wp:effectExtent l="0" t="0" r="19685" b="19050"/>
                <wp:wrapNone/>
                <wp:docPr id="331" name="楕円 331"/>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8B6C9E" id="楕円 331" o:spid="_x0000_s1026" style="position:absolute;left:0;text-align:left;margin-left:382.95pt;margin-top:4.1pt;width:16.4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" filled="f" strokecolor="red" strokeweight="2pt"/>
            </w:pict>
          </mc:Fallback>
        </mc:AlternateContent>
      </w:r>
      <w:r w:rsidRPr="00CE6DBD">
        <w:rPr>
          <w:rFonts w:cs="メイリオ"/>
          <w:noProof/>
        </w:rPr>
        <w:drawing>
          <wp:inline distT="0" distB="0" distL="0" distR="0" wp14:anchorId="1D4E6627" wp14:editId="2378FE53">
            <wp:extent cx="5400000" cy="1579509"/>
            <wp:effectExtent l="19050" t="19050" r="10795" b="20955"/>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00000" cy="15795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4D946C" w14:textId="68E46C5A" w:rsidR="00E024A5" w:rsidRPr="00CE6DBD" w:rsidRDefault="0039579A" w:rsidP="00E024A5">
      <w:pPr>
        <w:jc w:val="center"/>
        <w:rPr>
          <w:rFonts w:cs="メイリオ"/>
          <w:b/>
        </w:rPr>
      </w:pPr>
      <w:r w:rsidRPr="00CE6DBD">
        <w:rPr>
          <w:rFonts w:cs="メイリオ"/>
          <w:b/>
        </w:rPr>
        <w:t>The File List screen</w:t>
      </w:r>
    </w:p>
    <w:p w14:paraId="3C43DE9B" w14:textId="77777777" w:rsidR="00E024A5" w:rsidRPr="00CE6DBD" w:rsidRDefault="00E024A5" w:rsidP="00E024A5">
      <w:pPr>
        <w:rPr>
          <w:rFonts w:cs="メイリオ"/>
          <w:b/>
        </w:rPr>
      </w:pPr>
    </w:p>
    <w:p w14:paraId="12BFC564" w14:textId="77777777" w:rsidR="00E024A5" w:rsidRPr="00CE6DBD" w:rsidRDefault="00E024A5" w:rsidP="00E024A5">
      <w:pPr>
        <w:jc w:val="center"/>
        <w:rPr>
          <w:rFonts w:cs="メイリオ"/>
        </w:rPr>
      </w:pPr>
      <w:r w:rsidRPr="00CE6DBD">
        <w:rPr>
          <w:rFonts w:cs="メイリオ"/>
          <w:noProof/>
        </w:rPr>
        <w:drawing>
          <wp:inline distT="0" distB="0" distL="0" distR="0" wp14:anchorId="324B7EFD" wp14:editId="73C18D97">
            <wp:extent cx="5400000" cy="1583518"/>
            <wp:effectExtent l="19050" t="19050" r="10795" b="17145"/>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400000" cy="15835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044213" w14:textId="260901F1" w:rsidR="00E024A5" w:rsidRPr="00CE6DBD" w:rsidRDefault="007E72DD" w:rsidP="00E024A5">
      <w:pPr>
        <w:jc w:val="center"/>
        <w:rPr>
          <w:rFonts w:cs="メイリオ"/>
          <w:b/>
        </w:rPr>
      </w:pPr>
      <w:r w:rsidRPr="00CE6DBD">
        <w:rPr>
          <w:rFonts w:cs="メイリオ"/>
          <w:b/>
        </w:rPr>
        <w:t>The Information List screen</w:t>
      </w:r>
    </w:p>
    <w:p w14:paraId="5867CE4F" w14:textId="77777777" w:rsidR="00E024A5" w:rsidRPr="00CE6DBD" w:rsidRDefault="00E024A5" w:rsidP="00E024A5">
      <w:pPr>
        <w:rPr>
          <w:rFonts w:cs="メイリオ"/>
        </w:rPr>
      </w:pPr>
    </w:p>
    <w:p w14:paraId="565EF435" w14:textId="4EBF460C" w:rsidR="00E024A5" w:rsidRPr="00CE6DBD" w:rsidRDefault="003C1ABA" w:rsidP="00E024A5">
      <w:pPr>
        <w:pStyle w:val="2"/>
      </w:pPr>
      <w:bookmarkStart w:id="126" w:name="_ユーザー設定"/>
      <w:bookmarkStart w:id="127" w:name="_Toc53409992"/>
      <w:bookmarkStart w:id="128" w:name="_Toc63779787"/>
      <w:bookmarkEnd w:id="126"/>
      <w:r w:rsidRPr="00CE6DBD">
        <w:t>User Menu</w:t>
      </w:r>
      <w:bookmarkEnd w:id="127"/>
      <w:bookmarkEnd w:id="128"/>
    </w:p>
    <w:p w14:paraId="13CB7949" w14:textId="2597EEBC" w:rsidR="00222427" w:rsidRPr="00CE6DBD" w:rsidRDefault="00E024A5" w:rsidP="00E024A5">
      <w:pPr>
        <w:rPr>
          <w:rFonts w:cs="メイリオ"/>
        </w:rPr>
      </w:pPr>
      <w:r w:rsidRPr="00CE6DBD">
        <w:rPr>
          <w:rFonts w:cs="メイリオ"/>
        </w:rPr>
        <w:t>Clicking the triangle to the right of the user name at the upper right shows the User Menu screen, where you can perform various settings.</w:t>
      </w:r>
    </w:p>
    <w:p w14:paraId="7FF8ABCC" w14:textId="11B683A9" w:rsidR="00E024A5" w:rsidRPr="00CE6DBD" w:rsidRDefault="00F53C80" w:rsidP="00F53C80">
      <w:pPr>
        <w:jc w:val="center"/>
        <w:rPr>
          <w:rFonts w:cs="メイリオ"/>
        </w:rPr>
      </w:pPr>
      <w:r w:rsidRPr="00CE6DBD">
        <w:rPr>
          <w:rFonts w:cs="メイリオ"/>
          <w:noProof/>
        </w:rPr>
        <mc:AlternateContent>
          <mc:Choice Requires="wps">
            <w:drawing>
              <wp:anchor distT="0" distB="0" distL="114300" distR="114300" simplePos="0" relativeHeight="251629056" behindDoc="0" locked="0" layoutInCell="1" allowOverlap="1" wp14:anchorId="62ED1ECA" wp14:editId="6361D915">
                <wp:simplePos x="0" y="0"/>
                <wp:positionH relativeFrom="column">
                  <wp:posOffset>5149215</wp:posOffset>
                </wp:positionH>
                <wp:positionV relativeFrom="paragraph">
                  <wp:posOffset>17780</wp:posOffset>
                </wp:positionV>
                <wp:extent cx="266700" cy="247650"/>
                <wp:effectExtent l="0" t="0" r="19050" b="19050"/>
                <wp:wrapNone/>
                <wp:docPr id="124" name="楕円 124"/>
                <wp:cNvGraphicFramePr/>
                <a:graphic xmlns:a="http://schemas.openxmlformats.org/drawingml/2006/main">
                  <a:graphicData uri="http://schemas.microsoft.com/office/word/2010/wordprocessingShape">
                    <wps:wsp>
                      <wps:cNvSpPr/>
                      <wps:spPr>
                        <a:xfrm>
                          <a:off x="0" y="0"/>
                          <a:ext cx="2667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7DCA4F" id="楕円 124" o:spid="_x0000_s1026" style="position:absolute;left:0;text-align:left;margin-left:405.45pt;margin-top:1.4pt;width:21pt;height:19.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" filled="f" strokecolor="red" strokeweight="2pt"/>
            </w:pict>
          </mc:Fallback>
        </mc:AlternateContent>
      </w:r>
      <w:r w:rsidRPr="00CE6DBD">
        <w:rPr>
          <w:rFonts w:cs="メイリオ"/>
          <w:noProof/>
        </w:rPr>
        <mc:AlternateContent>
          <mc:Choice Requires="wps">
            <w:drawing>
              <wp:anchor distT="0" distB="0" distL="114300" distR="114300" simplePos="0" relativeHeight="251631104" behindDoc="0" locked="0" layoutInCell="1" allowOverlap="1" wp14:anchorId="629BE58D" wp14:editId="3BD1E4F4">
                <wp:simplePos x="0" y="0"/>
                <wp:positionH relativeFrom="column">
                  <wp:posOffset>4491990</wp:posOffset>
                </wp:positionH>
                <wp:positionV relativeFrom="paragraph">
                  <wp:posOffset>294005</wp:posOffset>
                </wp:positionV>
                <wp:extent cx="914400" cy="1000125"/>
                <wp:effectExtent l="0" t="0" r="19050" b="28575"/>
                <wp:wrapNone/>
                <wp:docPr id="125" name="正方形/長方形 125"/>
                <wp:cNvGraphicFramePr/>
                <a:graphic xmlns:a="http://schemas.openxmlformats.org/drawingml/2006/main">
                  <a:graphicData uri="http://schemas.microsoft.com/office/word/2010/wordprocessingShape">
                    <wps:wsp>
                      <wps:cNvSpPr/>
                      <wps:spPr>
                        <a:xfrm>
                          <a:off x="0" y="0"/>
                          <a:ext cx="914400"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D754BA" id="正方形/長方形 125" o:spid="_x0000_s1026" style="position:absolute;left:0;text-align:left;margin-left:353.7pt;margin-top:23.15pt;width:1in;height:7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" filled="f" strokecolor="red" strokeweight="2pt"/>
            </w:pict>
          </mc:Fallback>
        </mc:AlternateContent>
      </w:r>
      <w:r w:rsidRPr="00CE6DBD">
        <w:rPr>
          <w:rFonts w:cs="メイリオ"/>
          <w:noProof/>
        </w:rPr>
        <w:drawing>
          <wp:inline distT="0" distB="0" distL="0" distR="0" wp14:anchorId="0246B85C" wp14:editId="7E4934CF">
            <wp:extent cx="5400040" cy="1748500"/>
            <wp:effectExtent l="19050" t="19050" r="10160" b="2349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400040" cy="1748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E3BFDA" w14:textId="6F7FA067" w:rsidR="00E024A5" w:rsidRPr="00CE6DBD" w:rsidRDefault="00191B14" w:rsidP="00E024A5">
      <w:pPr>
        <w:jc w:val="center"/>
        <w:rPr>
          <w:rFonts w:cs="メイリオ"/>
          <w:b/>
        </w:rPr>
      </w:pPr>
      <w:r w:rsidRPr="00CE6DBD">
        <w:rPr>
          <w:rFonts w:cs="メイリオ"/>
          <w:b/>
        </w:rPr>
        <w:t>The File List screen</w:t>
      </w:r>
    </w:p>
    <w:p w14:paraId="1943C2B9" w14:textId="3D0D83C3" w:rsidR="00E024A5" w:rsidRPr="00CE6DBD" w:rsidRDefault="00E024A5" w:rsidP="00E024A5">
      <w:pPr>
        <w:rPr>
          <w:rFonts w:cs="メイリオ"/>
          <w:lang w:eastAsia="ar-SA"/>
        </w:rPr>
      </w:pPr>
    </w:p>
    <w:p w14:paraId="4A84B25F" w14:textId="49BC95E0" w:rsidR="00975CDF" w:rsidRPr="00CE6DBD" w:rsidRDefault="00975CDF" w:rsidP="00E024A5">
      <w:pPr>
        <w:rPr>
          <w:rFonts w:cs="メイリオ"/>
        </w:rPr>
      </w:pPr>
      <w:r w:rsidRPr="00CE6DBD">
        <w:rPr>
          <w:rFonts w:cs="メイリオ"/>
        </w:rPr>
        <w:t>See the next section for descriptions of each setting.</w:t>
      </w:r>
    </w:p>
    <w:p w14:paraId="15046970" w14:textId="77777777" w:rsidR="00975CDF" w:rsidRPr="00CE6DBD" w:rsidRDefault="00975CDF" w:rsidP="00E024A5">
      <w:pPr>
        <w:rPr>
          <w:rFonts w:cs="メイリオ"/>
          <w:lang w:eastAsia="ar-SA"/>
        </w:rPr>
      </w:pPr>
    </w:p>
    <w:p w14:paraId="5791F359" w14:textId="336260D6" w:rsidR="00E024A5" w:rsidRPr="00CE6DBD" w:rsidRDefault="00812E55" w:rsidP="00E024A5">
      <w:pPr>
        <w:pStyle w:val="3"/>
        <w:ind w:left="-12"/>
        <w:rPr>
          <w:rFonts w:hAnsi="メイリオ" w:cs="メイリオ"/>
        </w:rPr>
      </w:pPr>
      <w:bookmarkStart w:id="129" w:name="_Toc53409993"/>
      <w:bookmarkStart w:id="130" w:name="_Toc63779788"/>
      <w:r w:rsidRPr="00CE6DBD">
        <w:rPr>
          <w:rFonts w:hAnsi="メイリオ" w:cs="メイリオ"/>
        </w:rPr>
        <w:t>Change Password</w:t>
      </w:r>
      <w:bookmarkEnd w:id="129"/>
      <w:bookmarkEnd w:id="130"/>
    </w:p>
    <w:p w14:paraId="15317A65" w14:textId="77777777" w:rsidR="00E024A5" w:rsidRPr="00CE6DBD" w:rsidRDefault="00E024A5" w:rsidP="00E024A5">
      <w:pPr>
        <w:rPr>
          <w:rFonts w:cs="メイリオ"/>
        </w:rPr>
      </w:pPr>
      <w:r w:rsidRPr="00CE6DBD">
        <w:rPr>
          <w:rFonts w:cs="メイリオ"/>
        </w:rPr>
        <w:t>Changes the password for the logged-in user.</w:t>
      </w:r>
    </w:p>
    <w:p w14:paraId="26313F19" w14:textId="77777777" w:rsidR="00E024A5" w:rsidRPr="00CE6DBD" w:rsidRDefault="00E024A5" w:rsidP="00E024A5">
      <w:pPr>
        <w:jc w:val="center"/>
        <w:rPr>
          <w:rFonts w:cs="メイリオ"/>
        </w:rPr>
      </w:pPr>
      <w:r w:rsidRPr="00CE6DBD">
        <w:rPr>
          <w:rFonts w:cs="メイリオ"/>
          <w:noProof/>
        </w:rPr>
        <w:lastRenderedPageBreak/>
        <w:drawing>
          <wp:inline distT="0" distB="0" distL="0" distR="0" wp14:anchorId="294450DA" wp14:editId="597BF70A">
            <wp:extent cx="2520000" cy="2349153"/>
            <wp:effectExtent l="19050" t="19050" r="13970" b="1333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520000" cy="2349153"/>
                    </a:xfrm>
                    <a:prstGeom prst="rect">
                      <a:avLst/>
                    </a:prstGeom>
                    <a:ln>
                      <a:solidFill>
                        <a:schemeClr val="tx1"/>
                      </a:solidFill>
                    </a:ln>
                  </pic:spPr>
                </pic:pic>
              </a:graphicData>
            </a:graphic>
          </wp:inline>
        </w:drawing>
      </w:r>
    </w:p>
    <w:p w14:paraId="4A4E63B8" w14:textId="71D37912" w:rsidR="00E024A5" w:rsidRPr="00CE6DBD" w:rsidRDefault="0048458C" w:rsidP="00E024A5">
      <w:pPr>
        <w:jc w:val="center"/>
        <w:rPr>
          <w:rFonts w:cs="メイリオ"/>
          <w:b/>
        </w:rPr>
      </w:pPr>
      <w:r w:rsidRPr="00CE6DBD">
        <w:rPr>
          <w:rFonts w:cs="メイリオ" w:hint="eastAsia"/>
          <w:b/>
        </w:rPr>
        <w:t xml:space="preserve">The </w:t>
      </w:r>
      <w:r w:rsidR="00AA3271" w:rsidRPr="00CE6DBD">
        <w:rPr>
          <w:rFonts w:cs="メイリオ"/>
          <w:b/>
        </w:rPr>
        <w:t>Change Password</w:t>
      </w:r>
      <w:r w:rsidRPr="00CE6DBD">
        <w:rPr>
          <w:rFonts w:cs="メイリオ"/>
          <w:b/>
        </w:rPr>
        <w:t xml:space="preserve"> dialog</w:t>
      </w:r>
    </w:p>
    <w:p w14:paraId="3C54682E" w14:textId="19E8F7C3" w:rsidR="00E024A5" w:rsidRPr="00CE6DBD" w:rsidRDefault="00E024A5" w:rsidP="00E024A5">
      <w:pPr>
        <w:rPr>
          <w:rFonts w:cs="メイリオ"/>
        </w:rPr>
      </w:pPr>
    </w:p>
    <w:p w14:paraId="1975B747" w14:textId="1D0BB4FC" w:rsidR="00FC460F" w:rsidRPr="00CE6DBD" w:rsidRDefault="00FC460F" w:rsidP="00E024A5">
      <w:pPr>
        <w:rPr>
          <w:rFonts w:cs="メイリオ"/>
        </w:rPr>
      </w:pPr>
      <w:r w:rsidRPr="00CE6DBD">
        <w:rPr>
          <w:rFonts w:cs="メイリオ"/>
        </w:rPr>
        <w:t>Characters that can be used in passwords are shown below.</w:t>
      </w:r>
    </w:p>
    <w:p w14:paraId="24C0D5B8" w14:textId="660D0030" w:rsidR="00E024A5" w:rsidRPr="00CE6DBD" w:rsidRDefault="00E024A5" w:rsidP="00FC460F">
      <w:pPr>
        <w:pStyle w:val="af5"/>
        <w:numPr>
          <w:ilvl w:val="0"/>
          <w:numId w:val="10"/>
        </w:numPr>
        <w:ind w:leftChars="0"/>
        <w:rPr>
          <w:rFonts w:cs="メイリオ"/>
        </w:rPr>
      </w:pPr>
      <w:r w:rsidRPr="00CE6DBD">
        <w:rPr>
          <w:rFonts w:cs="メイリオ"/>
        </w:rPr>
        <w:t>Note that system administrators can set password lengths, expiry dates, etc.</w:t>
      </w:r>
    </w:p>
    <w:tbl>
      <w:tblPr>
        <w:tblStyle w:val="af1"/>
        <w:tblW w:w="0" w:type="auto"/>
        <w:tblInd w:w="108" w:type="dxa"/>
        <w:tblLook w:val="04A0" w:firstRow="1" w:lastRow="0" w:firstColumn="1" w:lastColumn="0" w:noHBand="0" w:noVBand="1"/>
      </w:tblPr>
      <w:tblGrid>
        <w:gridCol w:w="2388"/>
        <w:gridCol w:w="5998"/>
      </w:tblGrid>
      <w:tr w:rsidR="00E024A5" w:rsidRPr="00CE6DBD" w14:paraId="589A7067" w14:textId="77777777" w:rsidTr="00E46CB1">
        <w:trPr>
          <w:cantSplit/>
          <w:tblHeader/>
        </w:trPr>
        <w:tc>
          <w:tcPr>
            <w:tcW w:w="2410" w:type="dxa"/>
            <w:shd w:val="clear" w:color="auto" w:fill="DAEEF3" w:themeFill="accent5" w:themeFillTint="33"/>
          </w:tcPr>
          <w:p w14:paraId="14D3B230" w14:textId="77777777" w:rsidR="00E024A5" w:rsidRPr="00CE6DBD" w:rsidRDefault="00E024A5" w:rsidP="00E46CB1">
            <w:pPr>
              <w:rPr>
                <w:rFonts w:cs="メイリオ"/>
              </w:rPr>
            </w:pPr>
            <w:r w:rsidRPr="00CE6DBD">
              <w:rPr>
                <w:rFonts w:cs="メイリオ"/>
              </w:rPr>
              <w:t>Character type</w:t>
            </w:r>
          </w:p>
        </w:tc>
        <w:tc>
          <w:tcPr>
            <w:tcW w:w="6095" w:type="dxa"/>
            <w:shd w:val="clear" w:color="auto" w:fill="DAEEF3" w:themeFill="accent5" w:themeFillTint="33"/>
          </w:tcPr>
          <w:p w14:paraId="186793B6" w14:textId="77777777" w:rsidR="00E024A5" w:rsidRPr="00CE6DBD" w:rsidRDefault="00E024A5" w:rsidP="00E46CB1">
            <w:pPr>
              <w:rPr>
                <w:rFonts w:cs="メイリオ"/>
              </w:rPr>
            </w:pPr>
            <w:r w:rsidRPr="00CE6DBD">
              <w:rPr>
                <w:rFonts w:cs="メイリオ"/>
              </w:rPr>
              <w:t>Description</w:t>
            </w:r>
          </w:p>
        </w:tc>
      </w:tr>
      <w:tr w:rsidR="00E024A5" w:rsidRPr="00CE6DBD" w14:paraId="21D5F95B" w14:textId="77777777" w:rsidTr="00E46CB1">
        <w:trPr>
          <w:cantSplit/>
        </w:trPr>
        <w:tc>
          <w:tcPr>
            <w:tcW w:w="2410" w:type="dxa"/>
          </w:tcPr>
          <w:p w14:paraId="37D6FD9B" w14:textId="77777777" w:rsidR="00E024A5" w:rsidRPr="00CE6DBD" w:rsidRDefault="00E024A5" w:rsidP="00E46CB1">
            <w:pPr>
              <w:rPr>
                <w:rFonts w:cs="メイリオ"/>
              </w:rPr>
            </w:pPr>
            <w:r w:rsidRPr="00CE6DBD">
              <w:rPr>
                <w:rFonts w:cs="メイリオ"/>
              </w:rPr>
              <w:t>Capital letters</w:t>
            </w:r>
          </w:p>
        </w:tc>
        <w:tc>
          <w:tcPr>
            <w:tcW w:w="6095" w:type="dxa"/>
          </w:tcPr>
          <w:p w14:paraId="4DCBE326" w14:textId="77777777" w:rsidR="00E024A5" w:rsidRPr="00CE6DBD" w:rsidRDefault="00E024A5" w:rsidP="00E46CB1">
            <w:pPr>
              <w:rPr>
                <w:rFonts w:cs="メイリオ"/>
              </w:rPr>
            </w:pPr>
            <w:r w:rsidRPr="00CE6DBD">
              <w:rPr>
                <w:rFonts w:cs="メイリオ"/>
              </w:rPr>
              <w:t>A, B, C, … Z</w:t>
            </w:r>
          </w:p>
        </w:tc>
      </w:tr>
      <w:tr w:rsidR="00E024A5" w:rsidRPr="00CE6DBD" w14:paraId="027457AF" w14:textId="77777777" w:rsidTr="00E46CB1">
        <w:trPr>
          <w:cantSplit/>
        </w:trPr>
        <w:tc>
          <w:tcPr>
            <w:tcW w:w="2410" w:type="dxa"/>
          </w:tcPr>
          <w:p w14:paraId="28CBD5A7" w14:textId="77777777" w:rsidR="00E024A5" w:rsidRPr="00CE6DBD" w:rsidRDefault="00E024A5" w:rsidP="00E46CB1">
            <w:pPr>
              <w:rPr>
                <w:rFonts w:cs="メイリオ"/>
              </w:rPr>
            </w:pPr>
            <w:r w:rsidRPr="00CE6DBD">
              <w:rPr>
                <w:rFonts w:cs="メイリオ"/>
              </w:rPr>
              <w:t>Lower-case letters</w:t>
            </w:r>
          </w:p>
        </w:tc>
        <w:tc>
          <w:tcPr>
            <w:tcW w:w="6095" w:type="dxa"/>
          </w:tcPr>
          <w:p w14:paraId="2ED026FC" w14:textId="77777777" w:rsidR="00E024A5" w:rsidRPr="00CE6DBD" w:rsidRDefault="00E024A5" w:rsidP="00E46CB1">
            <w:pPr>
              <w:rPr>
                <w:rFonts w:cs="メイリオ"/>
              </w:rPr>
            </w:pPr>
            <w:r w:rsidRPr="00CE6DBD">
              <w:rPr>
                <w:rFonts w:cs="メイリオ"/>
              </w:rPr>
              <w:t>a, b, c, … z</w:t>
            </w:r>
          </w:p>
        </w:tc>
      </w:tr>
      <w:tr w:rsidR="00E024A5" w:rsidRPr="00CE6DBD" w14:paraId="198B5E36" w14:textId="77777777" w:rsidTr="00E46CB1">
        <w:trPr>
          <w:cantSplit/>
        </w:trPr>
        <w:tc>
          <w:tcPr>
            <w:tcW w:w="2410" w:type="dxa"/>
          </w:tcPr>
          <w:p w14:paraId="445488A6" w14:textId="77777777" w:rsidR="00E024A5" w:rsidRPr="00CE6DBD" w:rsidRDefault="00E024A5" w:rsidP="00E46CB1">
            <w:pPr>
              <w:rPr>
                <w:rFonts w:cs="メイリオ"/>
              </w:rPr>
            </w:pPr>
            <w:r w:rsidRPr="00CE6DBD">
              <w:rPr>
                <w:rFonts w:cs="メイリオ"/>
              </w:rPr>
              <w:t>Numerals</w:t>
            </w:r>
          </w:p>
        </w:tc>
        <w:tc>
          <w:tcPr>
            <w:tcW w:w="6095" w:type="dxa"/>
          </w:tcPr>
          <w:p w14:paraId="7A0B2B5C" w14:textId="77777777" w:rsidR="00E024A5" w:rsidRPr="00CE6DBD" w:rsidRDefault="00E024A5" w:rsidP="00E46CB1">
            <w:pPr>
              <w:rPr>
                <w:rFonts w:cs="メイリオ"/>
              </w:rPr>
            </w:pPr>
            <w:r w:rsidRPr="00CE6DBD">
              <w:rPr>
                <w:rFonts w:cs="メイリオ"/>
              </w:rPr>
              <w:t>0, 1, 2, … 9</w:t>
            </w:r>
          </w:p>
        </w:tc>
      </w:tr>
      <w:tr w:rsidR="00E024A5" w:rsidRPr="00CE6DBD" w14:paraId="5CE82908" w14:textId="77777777" w:rsidTr="00E46CB1">
        <w:trPr>
          <w:cantSplit/>
        </w:trPr>
        <w:tc>
          <w:tcPr>
            <w:tcW w:w="2410" w:type="dxa"/>
          </w:tcPr>
          <w:p w14:paraId="12AA05C7" w14:textId="6170FCAC" w:rsidR="00E024A5" w:rsidRPr="00CE6DBD" w:rsidRDefault="00E024A5" w:rsidP="00F92C86">
            <w:pPr>
              <w:rPr>
                <w:rFonts w:cs="メイリオ"/>
              </w:rPr>
            </w:pPr>
            <w:r w:rsidRPr="00CE6DBD">
              <w:rPr>
                <w:rFonts w:cs="メイリオ"/>
              </w:rPr>
              <w:t>Special characters</w:t>
            </w:r>
          </w:p>
        </w:tc>
        <w:tc>
          <w:tcPr>
            <w:tcW w:w="6095" w:type="dxa"/>
          </w:tcPr>
          <w:p w14:paraId="1FAC53B3" w14:textId="77777777" w:rsidR="00E024A5" w:rsidRPr="00CE6DBD" w:rsidRDefault="00E024A5" w:rsidP="00E46CB1">
            <w:pPr>
              <w:rPr>
                <w:rFonts w:cs="メイリオ"/>
              </w:rPr>
            </w:pPr>
            <w:r w:rsidRPr="00CE6DBD">
              <w:rPr>
                <w:rFonts w:cs="メイリオ"/>
              </w:rPr>
              <w:t>! # $ % ( ) = + * ? _ { } ; : [ ]</w:t>
            </w:r>
          </w:p>
          <w:p w14:paraId="3113BA8B" w14:textId="77777777" w:rsidR="00E024A5" w:rsidRPr="00CE6DBD" w:rsidRDefault="00E024A5" w:rsidP="00E46CB1">
            <w:pPr>
              <w:rPr>
                <w:rFonts w:cs="メイリオ"/>
              </w:rPr>
            </w:pPr>
            <w:r w:rsidRPr="00CE6DBD">
              <w:rPr>
                <w:rFonts w:cs="メイリオ"/>
                <w:color w:val="FF0000"/>
              </w:rPr>
              <w:t>Note: The following characters cannot be used: &lt; &gt; ’ ” &amp;</w:t>
            </w:r>
          </w:p>
        </w:tc>
      </w:tr>
    </w:tbl>
    <w:p w14:paraId="517AFD22" w14:textId="77777777" w:rsidR="00E024A5" w:rsidRPr="00CE6DBD" w:rsidRDefault="00E024A5" w:rsidP="00E024A5">
      <w:pPr>
        <w:rPr>
          <w:rFonts w:cs="メイリオ"/>
        </w:rPr>
      </w:pPr>
    </w:p>
    <w:p w14:paraId="764DEA66" w14:textId="7D47F413" w:rsidR="00E024A5" w:rsidRPr="00CE6DBD" w:rsidRDefault="00E024A5" w:rsidP="00E024A5">
      <w:pPr>
        <w:rPr>
          <w:rFonts w:cs="メイリオ"/>
        </w:rPr>
      </w:pPr>
      <w:r w:rsidRPr="00CE6DBD">
        <w:rPr>
          <w:rFonts w:cs="メイリオ"/>
        </w:rPr>
        <w:t>After performing settings, click the “Update” button to change the password.</w:t>
      </w:r>
    </w:p>
    <w:p w14:paraId="26263E39" w14:textId="77777777" w:rsidR="00E024A5" w:rsidRPr="00CE6DBD" w:rsidRDefault="00E024A5" w:rsidP="00E024A5">
      <w:pPr>
        <w:rPr>
          <w:rFonts w:cs="メイリオ"/>
        </w:rPr>
      </w:pPr>
    </w:p>
    <w:p w14:paraId="242DCB3A" w14:textId="1638B041" w:rsidR="00E024A5" w:rsidRPr="00CE6DBD" w:rsidRDefault="0094432F" w:rsidP="00E024A5">
      <w:pPr>
        <w:pStyle w:val="3"/>
        <w:ind w:left="-12"/>
        <w:rPr>
          <w:rFonts w:hAnsi="メイリオ" w:cs="メイリオ"/>
        </w:rPr>
      </w:pPr>
      <w:bookmarkStart w:id="131" w:name="_ユーザー設定_1"/>
      <w:bookmarkStart w:id="132" w:name="_Toc53409994"/>
      <w:bookmarkStart w:id="133" w:name="_Toc63779789"/>
      <w:bookmarkEnd w:id="131"/>
      <w:r w:rsidRPr="00CE6DBD">
        <w:rPr>
          <w:rFonts w:hAnsi="メイリオ" w:cs="メイリオ"/>
        </w:rPr>
        <w:t>User Setting</w:t>
      </w:r>
      <w:bookmarkEnd w:id="132"/>
      <w:bookmarkEnd w:id="133"/>
    </w:p>
    <w:p w14:paraId="0BDA4498" w14:textId="77777777" w:rsidR="00E024A5" w:rsidRPr="00CE6DBD" w:rsidRDefault="00E024A5" w:rsidP="00E024A5">
      <w:pPr>
        <w:rPr>
          <w:rFonts w:cs="メイリオ"/>
        </w:rPr>
      </w:pPr>
      <w:r w:rsidRPr="00CE6DBD">
        <w:rPr>
          <w:rFonts w:cs="メイリオ"/>
        </w:rPr>
        <w:t>Allows you to perform settings specific to the logged-in user.</w:t>
      </w:r>
    </w:p>
    <w:p w14:paraId="4F862A7F" w14:textId="77777777" w:rsidR="00E024A5" w:rsidRPr="00CE6DBD" w:rsidRDefault="00E024A5" w:rsidP="00E024A5">
      <w:pPr>
        <w:jc w:val="center"/>
        <w:rPr>
          <w:rFonts w:cs="メイリオ"/>
        </w:rPr>
      </w:pPr>
      <w:r w:rsidRPr="00CE6DBD">
        <w:rPr>
          <w:rFonts w:cs="メイリオ"/>
          <w:noProof/>
        </w:rPr>
        <w:lastRenderedPageBreak/>
        <w:drawing>
          <wp:inline distT="0" distB="0" distL="0" distR="0" wp14:anchorId="3FB82695" wp14:editId="03C10EA2">
            <wp:extent cx="2808000" cy="2617628"/>
            <wp:effectExtent l="19050" t="19050" r="11430" b="1143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808000" cy="2617628"/>
                    </a:xfrm>
                    <a:prstGeom prst="rect">
                      <a:avLst/>
                    </a:prstGeom>
                    <a:ln>
                      <a:solidFill>
                        <a:schemeClr val="tx1"/>
                      </a:solidFill>
                    </a:ln>
                  </pic:spPr>
                </pic:pic>
              </a:graphicData>
            </a:graphic>
          </wp:inline>
        </w:drawing>
      </w:r>
    </w:p>
    <w:p w14:paraId="69193B93" w14:textId="5DA1E3D2" w:rsidR="00E024A5" w:rsidRPr="00CE6DBD" w:rsidRDefault="0048458C" w:rsidP="00E024A5">
      <w:pPr>
        <w:jc w:val="center"/>
        <w:rPr>
          <w:rFonts w:cs="メイリオ"/>
          <w:b/>
        </w:rPr>
      </w:pPr>
      <w:r w:rsidRPr="00CE6DBD">
        <w:rPr>
          <w:rFonts w:cs="メイリオ"/>
          <w:b/>
        </w:rPr>
        <w:t xml:space="preserve">The </w:t>
      </w:r>
      <w:r w:rsidR="006140AC" w:rsidRPr="00CE6DBD">
        <w:rPr>
          <w:rFonts w:cs="メイリオ"/>
          <w:b/>
        </w:rPr>
        <w:t>User Setting</w:t>
      </w:r>
      <w:r w:rsidRPr="00CE6DBD">
        <w:rPr>
          <w:rFonts w:cs="メイリオ"/>
          <w:b/>
        </w:rPr>
        <w:t>s screen</w:t>
      </w:r>
    </w:p>
    <w:p w14:paraId="080F76C2" w14:textId="77777777" w:rsidR="00E024A5" w:rsidRPr="00CE6DBD" w:rsidRDefault="00E024A5" w:rsidP="00E024A5">
      <w:pPr>
        <w:rPr>
          <w:rFonts w:cs="メイリオ"/>
        </w:rPr>
      </w:pPr>
    </w:p>
    <w:p w14:paraId="544BA9B9" w14:textId="77777777" w:rsidR="00E024A5" w:rsidRPr="00CE6DBD" w:rsidRDefault="00E024A5" w:rsidP="00E024A5">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385"/>
        <w:gridCol w:w="6001"/>
      </w:tblGrid>
      <w:tr w:rsidR="00E024A5" w:rsidRPr="00CE6DBD" w14:paraId="23CE2F21" w14:textId="77777777" w:rsidTr="00E46CB1">
        <w:trPr>
          <w:cantSplit/>
          <w:tblHeader/>
        </w:trPr>
        <w:tc>
          <w:tcPr>
            <w:tcW w:w="2410" w:type="dxa"/>
            <w:shd w:val="clear" w:color="auto" w:fill="DAEEF3" w:themeFill="accent5" w:themeFillTint="33"/>
          </w:tcPr>
          <w:p w14:paraId="75BAEF5A" w14:textId="77777777" w:rsidR="00E024A5" w:rsidRPr="00CE6DBD" w:rsidRDefault="00E024A5" w:rsidP="00E46CB1">
            <w:pPr>
              <w:rPr>
                <w:rFonts w:cs="メイリオ"/>
              </w:rPr>
            </w:pPr>
            <w:r w:rsidRPr="00CE6DBD">
              <w:rPr>
                <w:rFonts w:cs="メイリオ"/>
              </w:rPr>
              <w:t>Setting name</w:t>
            </w:r>
          </w:p>
        </w:tc>
        <w:tc>
          <w:tcPr>
            <w:tcW w:w="6095" w:type="dxa"/>
            <w:shd w:val="clear" w:color="auto" w:fill="DAEEF3" w:themeFill="accent5" w:themeFillTint="33"/>
          </w:tcPr>
          <w:p w14:paraId="1F7D4509" w14:textId="77777777" w:rsidR="00E024A5" w:rsidRPr="00CE6DBD" w:rsidRDefault="00E024A5" w:rsidP="00E46CB1">
            <w:pPr>
              <w:rPr>
                <w:rFonts w:cs="メイリオ"/>
              </w:rPr>
            </w:pPr>
            <w:r w:rsidRPr="00CE6DBD">
              <w:rPr>
                <w:rFonts w:cs="メイリオ"/>
              </w:rPr>
              <w:t>Description</w:t>
            </w:r>
          </w:p>
        </w:tc>
      </w:tr>
      <w:tr w:rsidR="00E024A5" w:rsidRPr="00CE6DBD" w14:paraId="0606B760" w14:textId="77777777" w:rsidTr="00E46CB1">
        <w:trPr>
          <w:cantSplit/>
        </w:trPr>
        <w:tc>
          <w:tcPr>
            <w:tcW w:w="2410" w:type="dxa"/>
          </w:tcPr>
          <w:p w14:paraId="37F2DC0E" w14:textId="467F2E41" w:rsidR="00E024A5" w:rsidRPr="00CE6DBD" w:rsidRDefault="004725E3" w:rsidP="00E46CB1">
            <w:pPr>
              <w:rPr>
                <w:rFonts w:cs="メイリオ"/>
              </w:rPr>
            </w:pPr>
            <w:r w:rsidRPr="00CE6DBD">
              <w:rPr>
                <w:rFonts w:cs="メイリオ"/>
              </w:rPr>
              <w:t>Login Folder</w:t>
            </w:r>
          </w:p>
        </w:tc>
        <w:tc>
          <w:tcPr>
            <w:tcW w:w="6095" w:type="dxa"/>
          </w:tcPr>
          <w:p w14:paraId="7AF0E178" w14:textId="77777777" w:rsidR="00E024A5" w:rsidRPr="00CE6DBD" w:rsidRDefault="00E024A5" w:rsidP="00E46CB1">
            <w:pPr>
              <w:rPr>
                <w:rFonts w:cs="メイリオ"/>
              </w:rPr>
            </w:pPr>
            <w:r w:rsidRPr="00CE6DBD">
              <w:rPr>
                <w:rFonts w:cs="メイリオ"/>
              </w:rPr>
              <w:t>Allows changing folder positions displayed when the user first logs in to Proself.</w:t>
            </w:r>
          </w:p>
        </w:tc>
      </w:tr>
      <w:tr w:rsidR="00E024A5" w:rsidRPr="00CE6DBD" w14:paraId="61BB453B" w14:textId="77777777" w:rsidTr="00E46CB1">
        <w:trPr>
          <w:cantSplit/>
        </w:trPr>
        <w:tc>
          <w:tcPr>
            <w:tcW w:w="2410" w:type="dxa"/>
          </w:tcPr>
          <w:p w14:paraId="4AB59E3D" w14:textId="016F8504" w:rsidR="00E024A5" w:rsidRPr="00CE6DBD" w:rsidRDefault="004725E3" w:rsidP="00E46CB1">
            <w:pPr>
              <w:rPr>
                <w:rFonts w:cs="メイリオ"/>
              </w:rPr>
            </w:pPr>
            <w:r w:rsidRPr="00CE6DBD">
              <w:rPr>
                <w:rFonts w:cs="メイリオ"/>
              </w:rPr>
              <w:t>Mail Address</w:t>
            </w:r>
          </w:p>
        </w:tc>
        <w:tc>
          <w:tcPr>
            <w:tcW w:w="6095" w:type="dxa"/>
          </w:tcPr>
          <w:p w14:paraId="34846520" w14:textId="77777777" w:rsidR="00E024A5" w:rsidRPr="00CE6DBD" w:rsidRDefault="00E024A5" w:rsidP="00E46CB1">
            <w:pPr>
              <w:rPr>
                <w:rFonts w:cs="メイリオ"/>
              </w:rPr>
            </w:pPr>
            <w:r w:rsidRPr="00CE6DBD">
              <w:rPr>
                <w:rFonts w:cs="メイリオ"/>
              </w:rPr>
              <w:t>Sets the user’s e-mail address.</w:t>
            </w:r>
          </w:p>
          <w:p w14:paraId="562843BB" w14:textId="3E329B8F" w:rsidR="00E024A5" w:rsidRPr="00CE6DBD" w:rsidRDefault="00E024A5" w:rsidP="0035103E">
            <w:pPr>
              <w:rPr>
                <w:rFonts w:cs="メイリオ"/>
              </w:rPr>
            </w:pPr>
            <w:r w:rsidRPr="00CE6DBD">
              <w:rPr>
                <w:rFonts w:cs="メイリオ"/>
                <w:color w:val="FF0000"/>
              </w:rPr>
              <w:t>Note: This setting must be performed to use the “Send E-mail” function.</w:t>
            </w:r>
          </w:p>
        </w:tc>
      </w:tr>
      <w:tr w:rsidR="00E024A5" w:rsidRPr="00CE6DBD" w14:paraId="6B5A7499" w14:textId="77777777" w:rsidTr="00E46CB1">
        <w:trPr>
          <w:cantSplit/>
        </w:trPr>
        <w:tc>
          <w:tcPr>
            <w:tcW w:w="2410" w:type="dxa"/>
          </w:tcPr>
          <w:p w14:paraId="685BE2A4" w14:textId="6F5645D8" w:rsidR="00E024A5" w:rsidRPr="00CE6DBD" w:rsidRDefault="004725E3" w:rsidP="00E46CB1">
            <w:pPr>
              <w:rPr>
                <w:rFonts w:cs="メイリオ"/>
              </w:rPr>
            </w:pPr>
            <w:r w:rsidRPr="00CE6DBD">
              <w:rPr>
                <w:rFonts w:cs="メイリオ"/>
              </w:rPr>
              <w:t>Language</w:t>
            </w:r>
          </w:p>
        </w:tc>
        <w:tc>
          <w:tcPr>
            <w:tcW w:w="6095" w:type="dxa"/>
          </w:tcPr>
          <w:p w14:paraId="2812913C" w14:textId="5FD13C0A" w:rsidR="00E024A5" w:rsidRPr="00CE6DBD" w:rsidRDefault="00E024A5" w:rsidP="0000152B">
            <w:pPr>
              <w:rPr>
                <w:rFonts w:cs="メイリオ"/>
              </w:rPr>
            </w:pPr>
            <w:r w:rsidRPr="00CE6DBD">
              <w:rPr>
                <w:rFonts w:cs="メイリオ"/>
              </w:rPr>
              <w:t xml:space="preserve">Sets the language used for page display. Select one of “Browser,” “Japanese,” “English,” or “Chinese.” </w:t>
            </w:r>
          </w:p>
        </w:tc>
      </w:tr>
      <w:tr w:rsidR="00E024A5" w:rsidRPr="00CE6DBD" w14:paraId="540423CE" w14:textId="77777777" w:rsidTr="00E46CB1">
        <w:trPr>
          <w:cantSplit/>
        </w:trPr>
        <w:tc>
          <w:tcPr>
            <w:tcW w:w="2410" w:type="dxa"/>
          </w:tcPr>
          <w:p w14:paraId="08380E91" w14:textId="01BA19DC" w:rsidR="00E024A5" w:rsidRPr="00CE6DBD" w:rsidRDefault="004725E3" w:rsidP="00E46CB1">
            <w:pPr>
              <w:rPr>
                <w:rFonts w:cs="メイリオ"/>
              </w:rPr>
            </w:pPr>
            <w:r w:rsidRPr="00CE6DBD">
              <w:rPr>
                <w:rFonts w:cs="メイリオ"/>
              </w:rPr>
              <w:t>E-Mail Language</w:t>
            </w:r>
          </w:p>
        </w:tc>
        <w:tc>
          <w:tcPr>
            <w:tcW w:w="6095" w:type="dxa"/>
          </w:tcPr>
          <w:p w14:paraId="69938340" w14:textId="0A9DBB75" w:rsidR="00E024A5" w:rsidRPr="00CE6DBD" w:rsidRDefault="00E024A5" w:rsidP="00E46CB1">
            <w:pPr>
              <w:rPr>
                <w:rFonts w:cs="メイリオ"/>
              </w:rPr>
            </w:pPr>
            <w:r w:rsidRPr="00CE6DBD">
              <w:rPr>
                <w:rFonts w:cs="メイリオ"/>
              </w:rPr>
              <w:t>Sets the language used for e-mail notifications sent to the user’s e-mail address. Select one of “Japanese,” “English,” or “Chinese.”</w:t>
            </w:r>
          </w:p>
          <w:p w14:paraId="5B1F1F64" w14:textId="77777777" w:rsidR="00E024A5" w:rsidRPr="00CE6DBD" w:rsidRDefault="00E024A5" w:rsidP="00E46CB1">
            <w:pPr>
              <w:rPr>
                <w:rFonts w:cs="メイリオ"/>
              </w:rPr>
            </w:pPr>
            <w:r w:rsidRPr="00CE6DBD">
              <w:rPr>
                <w:rFonts w:cs="メイリオ"/>
                <w:color w:val="FF0000"/>
              </w:rPr>
              <w:t>Note: If the system administrator has not prepared English and Chinese notification e-mails, those emails will be sent in Japanese, even if English or Chinese is selected here.</w:t>
            </w:r>
          </w:p>
        </w:tc>
      </w:tr>
      <w:tr w:rsidR="00E024A5" w:rsidRPr="00CE6DBD" w14:paraId="44B0CE3C" w14:textId="77777777" w:rsidTr="00E46CB1">
        <w:trPr>
          <w:cantSplit/>
        </w:trPr>
        <w:tc>
          <w:tcPr>
            <w:tcW w:w="2410" w:type="dxa"/>
          </w:tcPr>
          <w:p w14:paraId="3DDE85EE" w14:textId="0ADCDBEA" w:rsidR="00E024A5" w:rsidRPr="00CE6DBD" w:rsidRDefault="004725E3" w:rsidP="00E46CB1">
            <w:pPr>
              <w:rPr>
                <w:rFonts w:cs="メイリオ"/>
              </w:rPr>
            </w:pPr>
            <w:r w:rsidRPr="00CE6DBD">
              <w:rPr>
                <w:rFonts w:cs="メイリオ"/>
              </w:rPr>
              <w:t>Time Zone</w:t>
            </w:r>
          </w:p>
        </w:tc>
        <w:tc>
          <w:tcPr>
            <w:tcW w:w="6095" w:type="dxa"/>
          </w:tcPr>
          <w:p w14:paraId="1CC4CB1D" w14:textId="31D3C199" w:rsidR="00E024A5" w:rsidRPr="00CE6DBD" w:rsidRDefault="00E024A5" w:rsidP="00E46CB1">
            <w:pPr>
              <w:rPr>
                <w:rFonts w:cs="メイリオ"/>
              </w:rPr>
            </w:pPr>
            <w:r w:rsidRPr="00CE6DBD">
              <w:rPr>
                <w:rFonts w:cs="メイリオ"/>
              </w:rPr>
              <w:t>Sets the user’s time zone. File creation, modification, and upload dates, etc., are displayed using the specified time zone.</w:t>
            </w:r>
          </w:p>
        </w:tc>
      </w:tr>
      <w:tr w:rsidR="00E024A5" w:rsidRPr="00CE6DBD" w14:paraId="51860360" w14:textId="77777777" w:rsidTr="00E46CB1">
        <w:trPr>
          <w:cantSplit/>
        </w:trPr>
        <w:tc>
          <w:tcPr>
            <w:tcW w:w="2410" w:type="dxa"/>
          </w:tcPr>
          <w:p w14:paraId="4DE49E33" w14:textId="7EA40118" w:rsidR="00E024A5" w:rsidRPr="00CE6DBD" w:rsidRDefault="004725E3" w:rsidP="00E46CB1">
            <w:pPr>
              <w:rPr>
                <w:rFonts w:cs="メイリオ"/>
              </w:rPr>
            </w:pPr>
            <w:r w:rsidRPr="00CE6DBD">
              <w:rPr>
                <w:rFonts w:cs="メイリオ"/>
              </w:rPr>
              <w:lastRenderedPageBreak/>
              <w:t>Date Format</w:t>
            </w:r>
          </w:p>
        </w:tc>
        <w:tc>
          <w:tcPr>
            <w:tcW w:w="6095" w:type="dxa"/>
          </w:tcPr>
          <w:p w14:paraId="5695F287" w14:textId="2725B700" w:rsidR="00E024A5" w:rsidRPr="00CE6DBD" w:rsidRDefault="00E024A5" w:rsidP="002E4746">
            <w:pPr>
              <w:rPr>
                <w:rFonts w:cs="メイリオ"/>
              </w:rPr>
            </w:pPr>
            <w:r w:rsidRPr="00CE6DBD">
              <w:rPr>
                <w:rFonts w:cs="メイリオ"/>
              </w:rPr>
              <w:t>Sets the date format to be used. Select from among “Auto-detect,” “yyyy/MM/DD,” “MM/DD/yyyy,” or “DD/MM/yyyy.”</w:t>
            </w:r>
          </w:p>
        </w:tc>
      </w:tr>
    </w:tbl>
    <w:p w14:paraId="1D3C6E04" w14:textId="77777777" w:rsidR="00E024A5" w:rsidRPr="00CE6DBD" w:rsidRDefault="00E024A5" w:rsidP="00E024A5">
      <w:pPr>
        <w:ind w:left="2419" w:hangingChars="1008" w:hanging="2419"/>
        <w:rPr>
          <w:rFonts w:cs="メイリオ"/>
        </w:rPr>
      </w:pPr>
    </w:p>
    <w:p w14:paraId="325557C3" w14:textId="6A9A100B" w:rsidR="00E024A5" w:rsidRPr="00CE6DBD" w:rsidRDefault="00E024A5" w:rsidP="00E024A5">
      <w:pPr>
        <w:rPr>
          <w:rFonts w:cs="メイリオ"/>
        </w:rPr>
      </w:pPr>
      <w:r w:rsidRPr="00CE6DBD">
        <w:rPr>
          <w:rFonts w:cs="メイリオ"/>
        </w:rPr>
        <w:t>After performing settings, click the “Update” button on the screen to save them.</w:t>
      </w:r>
    </w:p>
    <w:p w14:paraId="0F14922F" w14:textId="77777777" w:rsidR="00E024A5" w:rsidRPr="00CE6DBD" w:rsidRDefault="00E024A5" w:rsidP="00E024A5">
      <w:pPr>
        <w:ind w:left="2419" w:hangingChars="1008" w:hanging="2419"/>
        <w:rPr>
          <w:rFonts w:cs="メイリオ"/>
        </w:rPr>
      </w:pPr>
    </w:p>
    <w:p w14:paraId="2338CD59" w14:textId="480905CC" w:rsidR="00E024A5" w:rsidRPr="00CE6DBD" w:rsidRDefault="009314EB" w:rsidP="00E024A5">
      <w:pPr>
        <w:pStyle w:val="3"/>
        <w:ind w:left="-12"/>
        <w:rPr>
          <w:rFonts w:hAnsi="メイリオ" w:cs="メイリオ"/>
        </w:rPr>
      </w:pPr>
      <w:bookmarkStart w:id="134" w:name="_Toc53409995"/>
      <w:bookmarkStart w:id="135" w:name="_Toc63779790"/>
      <w:r w:rsidRPr="00CE6DBD">
        <w:rPr>
          <w:rFonts w:hAnsi="メイリオ" w:cs="メイリオ"/>
        </w:rPr>
        <w:t>Log Download</w:t>
      </w:r>
      <w:bookmarkEnd w:id="134"/>
      <w:bookmarkEnd w:id="135"/>
    </w:p>
    <w:p w14:paraId="552A929E" w14:textId="22A72F64" w:rsidR="00E024A5" w:rsidRPr="00CE6DBD" w:rsidRDefault="00E024A5" w:rsidP="00E024A5">
      <w:pPr>
        <w:rPr>
          <w:rFonts w:cs="メイリオ"/>
        </w:rPr>
      </w:pPr>
      <w:r w:rsidRPr="00CE6DBD">
        <w:rPr>
          <w:rFonts w:cs="メイリオ"/>
        </w:rPr>
        <w:t>Allows downloading a log of all operations performed by the logged-in user. Select the month and year from the pulldown menu and click the “Download” button. A download of the log for the selected log type will begin.</w:t>
      </w:r>
    </w:p>
    <w:p w14:paraId="5D479595" w14:textId="77777777" w:rsidR="00E024A5" w:rsidRPr="00CE6DBD" w:rsidRDefault="00E024A5" w:rsidP="00E024A5">
      <w:pPr>
        <w:jc w:val="center"/>
        <w:rPr>
          <w:rFonts w:cs="メイリオ"/>
        </w:rPr>
      </w:pPr>
      <w:r w:rsidRPr="00CE6DBD">
        <w:rPr>
          <w:rFonts w:cs="メイリオ"/>
          <w:noProof/>
        </w:rPr>
        <w:drawing>
          <wp:inline distT="0" distB="0" distL="0" distR="0" wp14:anchorId="05F7A303" wp14:editId="205B01B8">
            <wp:extent cx="2808000" cy="2617627"/>
            <wp:effectExtent l="19050" t="19050" r="11430" b="1143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808000" cy="2617627"/>
                    </a:xfrm>
                    <a:prstGeom prst="rect">
                      <a:avLst/>
                    </a:prstGeom>
                    <a:ln>
                      <a:solidFill>
                        <a:schemeClr val="tx1"/>
                      </a:solidFill>
                    </a:ln>
                  </pic:spPr>
                </pic:pic>
              </a:graphicData>
            </a:graphic>
          </wp:inline>
        </w:drawing>
      </w:r>
    </w:p>
    <w:p w14:paraId="1E425B55" w14:textId="76C5A28F" w:rsidR="00E024A5" w:rsidRPr="00CE6DBD" w:rsidRDefault="0048458C" w:rsidP="00E024A5">
      <w:pPr>
        <w:jc w:val="center"/>
        <w:rPr>
          <w:rFonts w:cs="メイリオ"/>
          <w:b/>
        </w:rPr>
      </w:pPr>
      <w:r w:rsidRPr="00CE6DBD">
        <w:rPr>
          <w:rFonts w:cs="メイリオ" w:hint="eastAsia"/>
          <w:b/>
        </w:rPr>
        <w:t>The</w:t>
      </w:r>
      <w:r w:rsidRPr="00CE6DBD">
        <w:rPr>
          <w:rFonts w:cs="メイリオ"/>
          <w:b/>
        </w:rPr>
        <w:t xml:space="preserve"> </w:t>
      </w:r>
      <w:r w:rsidR="00736728" w:rsidRPr="00CE6DBD">
        <w:rPr>
          <w:rFonts w:cs="メイリオ"/>
          <w:b/>
        </w:rPr>
        <w:t>Log Download</w:t>
      </w:r>
      <w:r w:rsidRPr="00CE6DBD">
        <w:rPr>
          <w:rFonts w:cs="メイリオ"/>
          <w:b/>
        </w:rPr>
        <w:t xml:space="preserve"> screen</w:t>
      </w:r>
    </w:p>
    <w:p w14:paraId="72B69C6D" w14:textId="77777777" w:rsidR="00E024A5" w:rsidRPr="00CE6DBD" w:rsidRDefault="00E024A5" w:rsidP="00E024A5">
      <w:pPr>
        <w:ind w:left="2419" w:hangingChars="1008" w:hanging="2419"/>
        <w:rPr>
          <w:rFonts w:cs="メイリオ"/>
        </w:rPr>
      </w:pPr>
    </w:p>
    <w:p w14:paraId="775866A1" w14:textId="307C2D21" w:rsidR="008306E5" w:rsidRPr="00CE6DBD" w:rsidRDefault="002F298D" w:rsidP="002F298D">
      <w:pPr>
        <w:pStyle w:val="2"/>
      </w:pPr>
      <w:bookmarkStart w:id="136" w:name="_Toc53409996"/>
      <w:bookmarkStart w:id="137" w:name="_Toc63779791"/>
      <w:r w:rsidRPr="00CE6DBD">
        <w:t>Favorite</w:t>
      </w:r>
      <w:bookmarkEnd w:id="136"/>
      <w:bookmarkEnd w:id="137"/>
    </w:p>
    <w:p w14:paraId="15662939" w14:textId="108DBE1D" w:rsidR="008306E5" w:rsidRPr="00CE6DBD" w:rsidRDefault="008306E5" w:rsidP="008306E5">
      <w:pPr>
        <w:rPr>
          <w:rFonts w:cs="メイリオ"/>
        </w:rPr>
      </w:pPr>
      <w:r w:rsidRPr="00CE6DBD">
        <w:rPr>
          <w:rFonts w:cs="メイリオ"/>
        </w:rPr>
        <w:t>Allows designating “favorite” files or folders that are frequently used. Using this function allows quick access to those files and folders.</w:t>
      </w:r>
    </w:p>
    <w:p w14:paraId="0B483791" w14:textId="77777777" w:rsidR="008306E5" w:rsidRPr="00CE6DBD" w:rsidRDefault="008306E5" w:rsidP="008306E5">
      <w:pPr>
        <w:pStyle w:val="af5"/>
        <w:numPr>
          <w:ilvl w:val="0"/>
          <w:numId w:val="10"/>
        </w:numPr>
        <w:ind w:leftChars="0"/>
        <w:rPr>
          <w:rFonts w:cs="メイリオ"/>
        </w:rPr>
      </w:pPr>
      <w:r w:rsidRPr="00CE6DBD">
        <w:rPr>
          <w:rFonts w:cs="メイリオ"/>
        </w:rPr>
        <w:t>Favorites can be managed for individual users.</w:t>
      </w:r>
    </w:p>
    <w:p w14:paraId="6C887091" w14:textId="77777777" w:rsidR="008306E5" w:rsidRPr="00CE6DBD" w:rsidRDefault="008306E5" w:rsidP="008306E5">
      <w:pPr>
        <w:rPr>
          <w:rFonts w:cs="メイリオ"/>
          <w:lang w:eastAsia="ar-SA"/>
        </w:rPr>
      </w:pPr>
    </w:p>
    <w:p w14:paraId="49536209" w14:textId="5F00EB31" w:rsidR="008306E5" w:rsidRPr="00CE6DBD" w:rsidRDefault="008306E5" w:rsidP="008306E5">
      <w:pPr>
        <w:adjustRightInd/>
        <w:snapToGrid/>
        <w:rPr>
          <w:rFonts w:cs="メイリオ"/>
        </w:rPr>
      </w:pPr>
      <w:r w:rsidRPr="00CE6DBD">
        <w:rPr>
          <w:rFonts w:cs="メイリオ"/>
        </w:rPr>
        <w:t>Clicking “Favorite” from the menu on the left shows the Favorite List screen.</w:t>
      </w:r>
    </w:p>
    <w:p w14:paraId="1EE4DABF" w14:textId="77777777" w:rsidR="008306E5" w:rsidRPr="00CE6DBD" w:rsidRDefault="008306E5" w:rsidP="008306E5">
      <w:pPr>
        <w:adjustRightInd/>
        <w:snapToGrid/>
        <w:jc w:val="center"/>
        <w:rPr>
          <w:rFonts w:cs="メイリオ"/>
        </w:rPr>
      </w:pPr>
      <w:r w:rsidRPr="00CE6DBD">
        <w:rPr>
          <w:rFonts w:cs="メイリオ"/>
          <w:noProof/>
        </w:rPr>
        <w:lastRenderedPageBreak/>
        <mc:AlternateContent>
          <mc:Choice Requires="wps">
            <w:drawing>
              <wp:anchor distT="0" distB="0" distL="114300" distR="114300" simplePos="0" relativeHeight="251689472" behindDoc="0" locked="0" layoutInCell="1" allowOverlap="1" wp14:anchorId="6D2D6CEA" wp14:editId="5E5DB168">
                <wp:simplePos x="0" y="0"/>
                <wp:positionH relativeFrom="column">
                  <wp:posOffset>5715</wp:posOffset>
                </wp:positionH>
                <wp:positionV relativeFrom="paragraph">
                  <wp:posOffset>718820</wp:posOffset>
                </wp:positionV>
                <wp:extent cx="771525" cy="171450"/>
                <wp:effectExtent l="0" t="0" r="28575" b="19050"/>
                <wp:wrapNone/>
                <wp:docPr id="174" name="正方形/長方形 17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0A2DA0" id="正方形/長方形 174" o:spid="_x0000_s1026" style="position:absolute;left:0;text-align:left;margin-left:.45pt;margin-top:56.6pt;width:60.75pt;height: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uG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" filled="f" strokecolor="red" strokeweight="2pt"/>
            </w:pict>
          </mc:Fallback>
        </mc:AlternateContent>
      </w:r>
      <w:r w:rsidRPr="00CE6DBD">
        <w:rPr>
          <w:rFonts w:cs="メイリオ"/>
          <w:noProof/>
        </w:rPr>
        <w:drawing>
          <wp:inline distT="0" distB="0" distL="0" distR="0" wp14:anchorId="73A7C016" wp14:editId="4B6BBA26">
            <wp:extent cx="5400000" cy="1611610"/>
            <wp:effectExtent l="19050" t="19050" r="10795" b="2730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400000" cy="16116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A8A54E" w14:textId="54F61BA6" w:rsidR="008306E5" w:rsidRPr="00CE6DBD" w:rsidRDefault="00F5511E" w:rsidP="008306E5">
      <w:pPr>
        <w:adjustRightInd/>
        <w:snapToGrid/>
        <w:jc w:val="center"/>
        <w:rPr>
          <w:rFonts w:cs="メイリオ"/>
          <w:b/>
        </w:rPr>
      </w:pPr>
      <w:r w:rsidRPr="00CE6DBD">
        <w:rPr>
          <w:rFonts w:cs="メイリオ"/>
          <w:b/>
        </w:rPr>
        <w:t>The Favorite List screen</w:t>
      </w:r>
    </w:p>
    <w:p w14:paraId="7CDA8BF5" w14:textId="77777777" w:rsidR="008306E5" w:rsidRPr="00CE6DBD" w:rsidRDefault="008306E5" w:rsidP="008306E5">
      <w:pPr>
        <w:rPr>
          <w:rFonts w:cs="メイリオ"/>
          <w:lang w:eastAsia="ar-SA"/>
        </w:rPr>
      </w:pPr>
    </w:p>
    <w:p w14:paraId="24C28C83" w14:textId="29373054" w:rsidR="0093252F" w:rsidRPr="00CE6DBD" w:rsidRDefault="000150C9" w:rsidP="00F34E71">
      <w:pPr>
        <w:rPr>
          <w:rFonts w:cs="メイリオ"/>
        </w:rPr>
      </w:pPr>
      <w:r w:rsidRPr="00CE6DBD">
        <w:rPr>
          <w:rFonts w:cs="メイリオ"/>
        </w:rPr>
        <w:t>See the next section regarding Favorite operations.</w:t>
      </w:r>
    </w:p>
    <w:p w14:paraId="7B8FB8A3" w14:textId="1C87AFB1" w:rsidR="008306E5" w:rsidRPr="00CE6DBD" w:rsidRDefault="00D70946" w:rsidP="008306E5">
      <w:pPr>
        <w:pStyle w:val="3"/>
        <w:ind w:left="-12"/>
        <w:rPr>
          <w:rFonts w:hAnsi="メイリオ" w:cs="メイリオ"/>
        </w:rPr>
      </w:pPr>
      <w:bookmarkStart w:id="138" w:name="_お気に入りに登録"/>
      <w:bookmarkStart w:id="139" w:name="_Toc53409997"/>
      <w:bookmarkStart w:id="140" w:name="_Toc63779792"/>
      <w:bookmarkEnd w:id="138"/>
      <w:r w:rsidRPr="00CE6DBD">
        <w:rPr>
          <w:rFonts w:hAnsi="メイリオ" w:cs="メイリオ"/>
        </w:rPr>
        <w:t>Add Favorite</w:t>
      </w:r>
      <w:bookmarkEnd w:id="139"/>
      <w:bookmarkEnd w:id="140"/>
    </w:p>
    <w:p w14:paraId="53AB4005" w14:textId="40917641" w:rsidR="008306E5" w:rsidRPr="00CE6DBD" w:rsidRDefault="00D34ED7" w:rsidP="008306E5">
      <w:pPr>
        <w:rPr>
          <w:rFonts w:cs="メイリオ"/>
        </w:rPr>
      </w:pPr>
      <w:r w:rsidRPr="00CE6DBD">
        <w:rPr>
          <w:rFonts w:cs="メイリオ"/>
        </w:rPr>
        <w:t>Right-click a file or folder from the File List screen and select “Favorite” from the menu that appears.</w:t>
      </w:r>
    </w:p>
    <w:p w14:paraId="6BC3F4ED" w14:textId="0330B67D" w:rsidR="008306E5" w:rsidRPr="00CE6DBD" w:rsidRDefault="0058365D" w:rsidP="008306E5">
      <w:pPr>
        <w:jc w:val="center"/>
        <w:rPr>
          <w:rFonts w:cs="メイリオ"/>
        </w:rPr>
      </w:pPr>
      <w:r w:rsidRPr="00CE6DBD">
        <w:rPr>
          <w:rFonts w:cs="メイリオ"/>
          <w:noProof/>
        </w:rPr>
        <mc:AlternateContent>
          <mc:Choice Requires="wps">
            <w:drawing>
              <wp:anchor distT="0" distB="0" distL="114300" distR="114300" simplePos="0" relativeHeight="251633152" behindDoc="0" locked="0" layoutInCell="1" allowOverlap="1" wp14:anchorId="66E4EFBA" wp14:editId="7ED115B3">
                <wp:simplePos x="0" y="0"/>
                <wp:positionH relativeFrom="column">
                  <wp:posOffset>2195830</wp:posOffset>
                </wp:positionH>
                <wp:positionV relativeFrom="paragraph">
                  <wp:posOffset>1789430</wp:posOffset>
                </wp:positionV>
                <wp:extent cx="942975" cy="1809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9429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31364" id="正方形/長方形 18" o:spid="_x0000_s1026" style="position:absolute;left:0;text-align:left;margin-left:172.9pt;margin-top:140.9pt;width:74.25pt;height:1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" filled="f" strokecolor="red" strokeweight="2pt"/>
            </w:pict>
          </mc:Fallback>
        </mc:AlternateContent>
      </w:r>
      <w:r w:rsidRPr="00CE6DBD">
        <w:rPr>
          <w:rFonts w:cs="メイリオ"/>
          <w:noProof/>
        </w:rPr>
        <mc:AlternateContent>
          <mc:Choice Requires="wps">
            <w:drawing>
              <wp:anchor distT="0" distB="0" distL="114300" distR="114300" simplePos="0" relativeHeight="251635200" behindDoc="0" locked="0" layoutInCell="1" allowOverlap="1" wp14:anchorId="43AC582E" wp14:editId="363A6253">
                <wp:simplePos x="0" y="0"/>
                <wp:positionH relativeFrom="column">
                  <wp:posOffset>767715</wp:posOffset>
                </wp:positionH>
                <wp:positionV relativeFrom="paragraph">
                  <wp:posOffset>801370</wp:posOffset>
                </wp:positionV>
                <wp:extent cx="238125" cy="219075"/>
                <wp:effectExtent l="0" t="0" r="28575" b="28575"/>
                <wp:wrapNone/>
                <wp:docPr id="20" name="楕円 20"/>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2E2E52" id="楕円 20" o:spid="_x0000_s1026" style="position:absolute;left:0;text-align:left;margin-left:60.45pt;margin-top:63.1pt;width:18.75pt;height:1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" filled="f" strokecolor="red" strokeweight="2pt"/>
            </w:pict>
          </mc:Fallback>
        </mc:AlternateContent>
      </w:r>
      <w:r w:rsidRPr="00CE6DBD">
        <w:rPr>
          <w:rFonts w:cs="メイリオ"/>
          <w:noProof/>
        </w:rPr>
        <w:drawing>
          <wp:inline distT="0" distB="0" distL="0" distR="0" wp14:anchorId="296FC62E" wp14:editId="78DACC03">
            <wp:extent cx="5400000" cy="2114962"/>
            <wp:effectExtent l="19050" t="19050" r="10795"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400000" cy="21149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9824A1" w14:textId="442D2EEF" w:rsidR="008306E5" w:rsidRPr="00CE6DBD" w:rsidRDefault="004718E0" w:rsidP="008306E5">
      <w:pPr>
        <w:jc w:val="center"/>
        <w:rPr>
          <w:rFonts w:cs="メイリオ"/>
          <w:b/>
        </w:rPr>
      </w:pPr>
      <w:r w:rsidRPr="00CE6DBD">
        <w:rPr>
          <w:rFonts w:cs="メイリオ"/>
          <w:b/>
        </w:rPr>
        <w:t>The File List screen</w:t>
      </w:r>
    </w:p>
    <w:p w14:paraId="02C20A23" w14:textId="77777777" w:rsidR="008306E5" w:rsidRPr="00CE6DBD" w:rsidRDefault="008306E5" w:rsidP="008306E5">
      <w:pPr>
        <w:rPr>
          <w:rFonts w:cs="メイリオ"/>
          <w:lang w:eastAsia="ar-SA"/>
        </w:rPr>
      </w:pPr>
    </w:p>
    <w:p w14:paraId="690B856D" w14:textId="5C2CB719" w:rsidR="008306E5" w:rsidRPr="00CE6DBD" w:rsidRDefault="008306E5" w:rsidP="008306E5">
      <w:pPr>
        <w:rPr>
          <w:rFonts w:cs="メイリオ"/>
        </w:rPr>
      </w:pPr>
      <w:r w:rsidRPr="00CE6DBD">
        <w:rPr>
          <w:rFonts w:cs="メイリオ"/>
        </w:rPr>
        <w:t>The Add Favorite dialog is displayed. Perform settings as needed.</w:t>
      </w:r>
    </w:p>
    <w:p w14:paraId="7A0AA6F3"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83328" behindDoc="0" locked="0" layoutInCell="1" allowOverlap="1" wp14:anchorId="2658BB92" wp14:editId="7CD18254">
                <wp:simplePos x="0" y="0"/>
                <wp:positionH relativeFrom="column">
                  <wp:posOffset>2225039</wp:posOffset>
                </wp:positionH>
                <wp:positionV relativeFrom="paragraph">
                  <wp:posOffset>1576069</wp:posOffset>
                </wp:positionV>
                <wp:extent cx="942975" cy="21907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9429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78237" id="正方形/長方形 25" o:spid="_x0000_s1026" style="position:absolute;left:0;text-align:left;margin-left:175.2pt;margin-top:124.1pt;width:74.25pt;height: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" filled="f" strokecolor="red" strokeweight="2pt"/>
            </w:pict>
          </mc:Fallback>
        </mc:AlternateContent>
      </w:r>
      <w:r w:rsidRPr="00CE6DBD">
        <w:rPr>
          <w:rFonts w:cs="メイリオ"/>
          <w:noProof/>
        </w:rPr>
        <w:drawing>
          <wp:inline distT="0" distB="0" distL="0" distR="0" wp14:anchorId="3E590E7C" wp14:editId="0C81B872">
            <wp:extent cx="2664000" cy="1816364"/>
            <wp:effectExtent l="19050" t="19050" r="22225" b="1270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664000" cy="1816364"/>
                    </a:xfrm>
                    <a:prstGeom prst="rect">
                      <a:avLst/>
                    </a:prstGeom>
                    <a:ln>
                      <a:solidFill>
                        <a:schemeClr val="tx1"/>
                      </a:solidFill>
                    </a:ln>
                  </pic:spPr>
                </pic:pic>
              </a:graphicData>
            </a:graphic>
          </wp:inline>
        </w:drawing>
      </w:r>
    </w:p>
    <w:p w14:paraId="05B3AEE5" w14:textId="22BD7738" w:rsidR="008306E5" w:rsidRPr="00CE6DBD" w:rsidRDefault="004718E0" w:rsidP="008306E5">
      <w:pPr>
        <w:jc w:val="center"/>
        <w:rPr>
          <w:rFonts w:cs="メイリオ"/>
          <w:b/>
        </w:rPr>
      </w:pPr>
      <w:r w:rsidRPr="00CE6DBD">
        <w:rPr>
          <w:rFonts w:cs="メイリオ"/>
          <w:b/>
        </w:rPr>
        <w:t>The Add Favorite dialog</w:t>
      </w:r>
    </w:p>
    <w:p w14:paraId="594928FC" w14:textId="77777777" w:rsidR="008306E5" w:rsidRPr="00CE6DBD" w:rsidRDefault="008306E5" w:rsidP="008306E5">
      <w:pPr>
        <w:rPr>
          <w:rFonts w:cs="メイリオ"/>
        </w:rPr>
      </w:pPr>
    </w:p>
    <w:p w14:paraId="66B62250" w14:textId="77777777" w:rsidR="008306E5" w:rsidRPr="00CE6DBD" w:rsidRDefault="008306E5" w:rsidP="008306E5">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382"/>
        <w:gridCol w:w="6004"/>
      </w:tblGrid>
      <w:tr w:rsidR="008306E5" w:rsidRPr="00CE6DBD" w14:paraId="12517639" w14:textId="77777777" w:rsidTr="00E46CB1">
        <w:trPr>
          <w:cantSplit/>
          <w:tblHeader/>
        </w:trPr>
        <w:tc>
          <w:tcPr>
            <w:tcW w:w="2410" w:type="dxa"/>
            <w:shd w:val="clear" w:color="auto" w:fill="DAEEF3" w:themeFill="accent5" w:themeFillTint="33"/>
          </w:tcPr>
          <w:p w14:paraId="744F3DF0" w14:textId="77777777" w:rsidR="008306E5" w:rsidRPr="00CE6DBD" w:rsidRDefault="008306E5" w:rsidP="00E46CB1">
            <w:pPr>
              <w:rPr>
                <w:rFonts w:cs="メイリオ"/>
              </w:rPr>
            </w:pPr>
            <w:r w:rsidRPr="00CE6DBD">
              <w:rPr>
                <w:rFonts w:cs="メイリオ"/>
              </w:rPr>
              <w:t>Setting name</w:t>
            </w:r>
          </w:p>
        </w:tc>
        <w:tc>
          <w:tcPr>
            <w:tcW w:w="6095" w:type="dxa"/>
            <w:shd w:val="clear" w:color="auto" w:fill="DAEEF3" w:themeFill="accent5" w:themeFillTint="33"/>
          </w:tcPr>
          <w:p w14:paraId="1F080917" w14:textId="77777777" w:rsidR="008306E5" w:rsidRPr="00CE6DBD" w:rsidRDefault="008306E5" w:rsidP="00E46CB1">
            <w:pPr>
              <w:rPr>
                <w:rFonts w:cs="メイリオ"/>
              </w:rPr>
            </w:pPr>
            <w:r w:rsidRPr="00CE6DBD">
              <w:rPr>
                <w:rFonts w:cs="メイリオ"/>
              </w:rPr>
              <w:t>Description</w:t>
            </w:r>
          </w:p>
        </w:tc>
      </w:tr>
      <w:tr w:rsidR="008306E5" w:rsidRPr="00CE6DBD" w14:paraId="4C195895" w14:textId="77777777" w:rsidTr="00E46CB1">
        <w:trPr>
          <w:cantSplit/>
        </w:trPr>
        <w:tc>
          <w:tcPr>
            <w:tcW w:w="2410" w:type="dxa"/>
          </w:tcPr>
          <w:p w14:paraId="5A312B64" w14:textId="69027A11" w:rsidR="008306E5" w:rsidRPr="00CE6DBD" w:rsidRDefault="003D13D0" w:rsidP="003D13D0">
            <w:pPr>
              <w:rPr>
                <w:rFonts w:cs="メイリオ"/>
              </w:rPr>
            </w:pPr>
            <w:r w:rsidRPr="00CE6DBD">
              <w:rPr>
                <w:rFonts w:cs="メイリオ"/>
              </w:rPr>
              <w:t>Name (</w:t>
            </w:r>
            <w:r w:rsidR="0076485E" w:rsidRPr="00CE6DBD">
              <w:rPr>
                <w:rFonts w:cs="メイリオ"/>
              </w:rPr>
              <w:t>*</w:t>
            </w:r>
            <w:r w:rsidRPr="00CE6DBD">
              <w:rPr>
                <w:rFonts w:cs="メイリオ"/>
              </w:rPr>
              <w:t>1)</w:t>
            </w:r>
          </w:p>
        </w:tc>
        <w:tc>
          <w:tcPr>
            <w:tcW w:w="6095" w:type="dxa"/>
          </w:tcPr>
          <w:p w14:paraId="2B5A8E7F" w14:textId="77777777" w:rsidR="008306E5" w:rsidRPr="00CE6DBD" w:rsidRDefault="008306E5" w:rsidP="00E46CB1">
            <w:pPr>
              <w:rPr>
                <w:rFonts w:cs="メイリオ"/>
              </w:rPr>
            </w:pPr>
            <w:r w:rsidRPr="00CE6DBD">
              <w:rPr>
                <w:rFonts w:cs="メイリオ"/>
              </w:rPr>
              <w:t>The name of the selected file or folder is displayed by default, but this can be changed to something that allows easy management.</w:t>
            </w:r>
          </w:p>
        </w:tc>
      </w:tr>
      <w:tr w:rsidR="008306E5" w:rsidRPr="00CE6DBD" w14:paraId="6D8E9E85" w14:textId="77777777" w:rsidTr="00E46CB1">
        <w:trPr>
          <w:cantSplit/>
        </w:trPr>
        <w:tc>
          <w:tcPr>
            <w:tcW w:w="2410" w:type="dxa"/>
          </w:tcPr>
          <w:p w14:paraId="036819AF" w14:textId="1F11C38E" w:rsidR="008306E5" w:rsidRPr="00CE6DBD" w:rsidRDefault="003D13D0" w:rsidP="00E46CB1">
            <w:pPr>
              <w:rPr>
                <w:rFonts w:cs="メイリオ"/>
              </w:rPr>
            </w:pPr>
            <w:r w:rsidRPr="00CE6DBD">
              <w:rPr>
                <w:rFonts w:cs="メイリオ"/>
              </w:rPr>
              <w:t>Notify of updates to this file (</w:t>
            </w:r>
            <w:r w:rsidR="0076485E" w:rsidRPr="00CE6DBD">
              <w:rPr>
                <w:rFonts w:cs="メイリオ"/>
              </w:rPr>
              <w:t>*</w:t>
            </w:r>
            <w:r w:rsidRPr="00CE6DBD">
              <w:rPr>
                <w:rFonts w:cs="メイリオ"/>
              </w:rPr>
              <w:t>2)</w:t>
            </w:r>
          </w:p>
        </w:tc>
        <w:tc>
          <w:tcPr>
            <w:tcW w:w="6095" w:type="dxa"/>
          </w:tcPr>
          <w:p w14:paraId="4BAE01FA" w14:textId="77777777" w:rsidR="008306E5" w:rsidRPr="00CE6DBD" w:rsidRDefault="008306E5" w:rsidP="00E46CB1">
            <w:pPr>
              <w:rPr>
                <w:rFonts w:cs="メイリオ"/>
              </w:rPr>
            </w:pPr>
            <w:r w:rsidRPr="00CE6DBD">
              <w:rPr>
                <w:rFonts w:cs="メイリオ"/>
              </w:rPr>
              <w:t>When the user or another user sharing files or folders with the user makes changes to files or folders marked as favorites, the number of modifications is indicated by a notification number.</w:t>
            </w:r>
          </w:p>
        </w:tc>
      </w:tr>
    </w:tbl>
    <w:p w14:paraId="13645831" w14:textId="77777777" w:rsidR="008306E5" w:rsidRPr="00CE6DBD" w:rsidRDefault="008306E5" w:rsidP="008306E5">
      <w:pPr>
        <w:rPr>
          <w:rFonts w:cs="メイリオ"/>
        </w:rPr>
      </w:pPr>
      <w:r w:rsidRPr="00CE6DBD">
        <w:rPr>
          <w:rFonts w:cs="メイリオ"/>
        </w:rPr>
        <w:t>Note 1: Required setting</w:t>
      </w:r>
    </w:p>
    <w:p w14:paraId="0B981DA8" w14:textId="720E3CCB" w:rsidR="008306E5" w:rsidRPr="00CE6DBD" w:rsidRDefault="008306E5" w:rsidP="008306E5">
      <w:pPr>
        <w:rPr>
          <w:rFonts w:cs="メイリオ"/>
        </w:rPr>
      </w:pPr>
      <w:r w:rsidRPr="00CE6DBD">
        <w:rPr>
          <w:rFonts w:cs="メイリオ"/>
        </w:rPr>
        <w:t>Note 2: For folders, “Notify of updates in this folder” is displayed instead.</w:t>
      </w:r>
    </w:p>
    <w:p w14:paraId="65B65EF1" w14:textId="77777777" w:rsidR="008306E5" w:rsidRPr="00CE6DBD" w:rsidRDefault="008306E5" w:rsidP="008306E5">
      <w:pPr>
        <w:rPr>
          <w:rFonts w:cs="メイリオ"/>
          <w:lang w:eastAsia="ar-SA"/>
        </w:rPr>
      </w:pPr>
    </w:p>
    <w:p w14:paraId="20652423" w14:textId="628F4841" w:rsidR="008306E5" w:rsidRPr="00CE6DBD" w:rsidRDefault="008306E5" w:rsidP="008306E5">
      <w:pPr>
        <w:rPr>
          <w:rFonts w:cs="メイリオ"/>
        </w:rPr>
      </w:pPr>
      <w:r w:rsidRPr="00CE6DBD">
        <w:rPr>
          <w:rFonts w:cs="メイリオ"/>
        </w:rPr>
        <w:t>After performing settings, click the “Add” button to register a favorite.</w:t>
      </w:r>
    </w:p>
    <w:p w14:paraId="63280B5C" w14:textId="77777777" w:rsidR="008306E5" w:rsidRPr="00CE6DBD" w:rsidRDefault="008306E5" w:rsidP="008306E5">
      <w:pPr>
        <w:rPr>
          <w:rFonts w:cs="メイリオ"/>
        </w:rPr>
      </w:pPr>
    </w:p>
    <w:p w14:paraId="1248AE8D" w14:textId="501B05C8" w:rsidR="008306E5" w:rsidRPr="00CE6DBD" w:rsidRDefault="008306E5" w:rsidP="008306E5">
      <w:pPr>
        <w:rPr>
          <w:rFonts w:cs="メイリオ"/>
        </w:rPr>
      </w:pPr>
      <w:r w:rsidRPr="00CE6DBD">
        <w:rPr>
          <w:rFonts w:cs="メイリオ"/>
        </w:rPr>
        <w:t>After registration is complete, files and folders marked as favorites are displayed under “Favorite” in the menu on the left and on the Favorite List screen.</w:t>
      </w:r>
    </w:p>
    <w:p w14:paraId="095D20CE"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74112" behindDoc="0" locked="0" layoutInCell="1" allowOverlap="1" wp14:anchorId="430DA2B5" wp14:editId="678D9E7D">
                <wp:simplePos x="0" y="0"/>
                <wp:positionH relativeFrom="column">
                  <wp:posOffset>-3810</wp:posOffset>
                </wp:positionH>
                <wp:positionV relativeFrom="paragraph">
                  <wp:posOffset>756920</wp:posOffset>
                </wp:positionV>
                <wp:extent cx="771525" cy="438150"/>
                <wp:effectExtent l="0" t="0" r="28575" b="19050"/>
                <wp:wrapNone/>
                <wp:docPr id="40" name="正方形/長方形 40"/>
                <wp:cNvGraphicFramePr/>
                <a:graphic xmlns:a="http://schemas.openxmlformats.org/drawingml/2006/main">
                  <a:graphicData uri="http://schemas.microsoft.com/office/word/2010/wordprocessingShape">
                    <wps:wsp>
                      <wps:cNvSpPr/>
                      <wps:spPr>
                        <a:xfrm>
                          <a:off x="0" y="0"/>
                          <a:ext cx="771525"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BE7732" id="正方形/長方形 40" o:spid="_x0000_s1026" style="position:absolute;left:0;text-align:left;margin-left:-.3pt;margin-top:59.6pt;width:60.75pt;height: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" filled="f" strokecolor="red" strokeweight="2pt"/>
            </w:pict>
          </mc:Fallback>
        </mc:AlternateContent>
      </w:r>
      <w:r w:rsidRPr="00CE6DBD">
        <w:rPr>
          <w:rFonts w:cs="メイリオ"/>
          <w:noProof/>
        </w:rPr>
        <w:drawing>
          <wp:inline distT="0" distB="0" distL="0" distR="0" wp14:anchorId="7E37A581" wp14:editId="3F0620A4">
            <wp:extent cx="5400000" cy="1236304"/>
            <wp:effectExtent l="19050" t="19050" r="10795" b="2159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400000" cy="12363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C0408C" w14:textId="60D7B2AA" w:rsidR="008306E5" w:rsidRPr="00CE6DBD" w:rsidRDefault="00C70F9F" w:rsidP="008306E5">
      <w:pPr>
        <w:jc w:val="center"/>
        <w:rPr>
          <w:rFonts w:cs="メイリオ"/>
          <w:b/>
        </w:rPr>
      </w:pPr>
      <w:r w:rsidRPr="00CE6DBD">
        <w:rPr>
          <w:rFonts w:cs="メイリオ"/>
          <w:b/>
        </w:rPr>
        <w:t>The Favorite List screen</w:t>
      </w:r>
    </w:p>
    <w:p w14:paraId="6E792029" w14:textId="77777777" w:rsidR="008306E5" w:rsidRPr="00CE6DBD" w:rsidRDefault="008306E5" w:rsidP="008306E5">
      <w:pPr>
        <w:rPr>
          <w:rFonts w:cs="メイリオ"/>
          <w:lang w:eastAsia="ar-SA"/>
        </w:rPr>
      </w:pPr>
    </w:p>
    <w:p w14:paraId="02DE49FF" w14:textId="109879FD" w:rsidR="00F34E71" w:rsidRPr="00CE6DBD" w:rsidRDefault="009C42DF" w:rsidP="008306E5">
      <w:pPr>
        <w:rPr>
          <w:rFonts w:cs="メイリオ"/>
        </w:rPr>
      </w:pPr>
      <w:r w:rsidRPr="00CE6DBD">
        <w:rPr>
          <w:rFonts w:cs="メイリオ"/>
        </w:rPr>
        <w:t>Clicking the name of a favorite in the menu on the left takes the user to the corresponding file or folder. For files, the file name is highlighted. For folders, the screen moves to the folder location.</w:t>
      </w:r>
    </w:p>
    <w:p w14:paraId="24C95B2F" w14:textId="227C0560" w:rsidR="008306E5" w:rsidRPr="00CE6DBD" w:rsidRDefault="006F76FB" w:rsidP="008306E5">
      <w:pPr>
        <w:jc w:val="center"/>
        <w:rPr>
          <w:rFonts w:cs="メイリオ"/>
        </w:rPr>
      </w:pPr>
      <w:r w:rsidRPr="00CE6DBD">
        <w:rPr>
          <w:rFonts w:cs="メイリオ"/>
          <w:noProof/>
        </w:rPr>
        <w:lastRenderedPageBreak/>
        <mc:AlternateContent>
          <mc:Choice Requires="wps">
            <w:drawing>
              <wp:anchor distT="0" distB="0" distL="114300" distR="114300" simplePos="0" relativeHeight="251637248" behindDoc="0" locked="0" layoutInCell="1" allowOverlap="1" wp14:anchorId="0A4AD3F0" wp14:editId="691EF763">
                <wp:simplePos x="0" y="0"/>
                <wp:positionH relativeFrom="column">
                  <wp:posOffset>-3810</wp:posOffset>
                </wp:positionH>
                <wp:positionV relativeFrom="paragraph">
                  <wp:posOffset>1151255</wp:posOffset>
                </wp:positionV>
                <wp:extent cx="771525" cy="13335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A7F43F" id="正方形/長方形 59" o:spid="_x0000_s1026" style="position:absolute;left:0;text-align:left;margin-left:-.3pt;margin-top:90.65pt;width:60.75pt;height: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" filled="f" strokecolor="red" strokeweight="2pt"/>
            </w:pict>
          </mc:Fallback>
        </mc:AlternateContent>
      </w:r>
      <w:r w:rsidRPr="00CE6DBD">
        <w:rPr>
          <w:rFonts w:cs="メイリオ"/>
          <w:noProof/>
        </w:rPr>
        <mc:AlternateContent>
          <mc:Choice Requires="wps">
            <w:drawing>
              <wp:anchor distT="0" distB="0" distL="114300" distR="114300" simplePos="0" relativeHeight="251639296" behindDoc="0" locked="0" layoutInCell="1" allowOverlap="1" wp14:anchorId="0C60C6C1" wp14:editId="64057990">
                <wp:simplePos x="0" y="0"/>
                <wp:positionH relativeFrom="column">
                  <wp:posOffset>786765</wp:posOffset>
                </wp:positionH>
                <wp:positionV relativeFrom="paragraph">
                  <wp:posOffset>790575</wp:posOffset>
                </wp:positionV>
                <wp:extent cx="1171575" cy="219075"/>
                <wp:effectExtent l="0" t="0" r="28575" b="28575"/>
                <wp:wrapNone/>
                <wp:docPr id="74" name="楕円 74"/>
                <wp:cNvGraphicFramePr/>
                <a:graphic xmlns:a="http://schemas.openxmlformats.org/drawingml/2006/main">
                  <a:graphicData uri="http://schemas.microsoft.com/office/word/2010/wordprocessingShape">
                    <wps:wsp>
                      <wps:cNvSpPr/>
                      <wps:spPr>
                        <a:xfrm>
                          <a:off x="0" y="0"/>
                          <a:ext cx="11715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96FCF1" id="楕円 74" o:spid="_x0000_s1026" style="position:absolute;left:0;text-align:left;margin-left:61.95pt;margin-top:62.25pt;width:92.25pt;height:1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" filled="f" strokecolor="red" strokeweight="2pt"/>
            </w:pict>
          </mc:Fallback>
        </mc:AlternateContent>
      </w:r>
      <w:r w:rsidRPr="00CE6DBD">
        <w:rPr>
          <w:rFonts w:cs="メイリオ"/>
          <w:noProof/>
        </w:rPr>
        <w:drawing>
          <wp:inline distT="0" distB="0" distL="0" distR="0" wp14:anchorId="746E7A3D" wp14:editId="41157908">
            <wp:extent cx="5400000" cy="1320196"/>
            <wp:effectExtent l="19050" t="19050" r="10795" b="133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400000" cy="13201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BBDF9C" w14:textId="1976FB80" w:rsidR="008306E5" w:rsidRPr="00CE6DBD" w:rsidRDefault="00C70F9F" w:rsidP="00EA09FD">
      <w:pPr>
        <w:jc w:val="center"/>
        <w:rPr>
          <w:rFonts w:cs="メイリオ"/>
          <w:b/>
        </w:rPr>
      </w:pPr>
      <w:r w:rsidRPr="00CE6DBD">
        <w:rPr>
          <w:rFonts w:cs="メイリオ"/>
          <w:b/>
        </w:rPr>
        <w:t>The File List screen (for files)</w:t>
      </w:r>
    </w:p>
    <w:p w14:paraId="517E43BB" w14:textId="214675B3" w:rsidR="008306E5" w:rsidRPr="00CE6DBD" w:rsidRDefault="008306E5" w:rsidP="008306E5">
      <w:pPr>
        <w:rPr>
          <w:rFonts w:cs="メイリオ"/>
          <w:lang w:eastAsia="ar-SA"/>
        </w:rPr>
      </w:pPr>
    </w:p>
    <w:p w14:paraId="73F93186" w14:textId="7227B905" w:rsidR="008306E5" w:rsidRPr="00CE6DBD" w:rsidRDefault="0062462E" w:rsidP="008306E5">
      <w:pPr>
        <w:jc w:val="center"/>
        <w:rPr>
          <w:rFonts w:cs="メイリオ"/>
        </w:rPr>
      </w:pPr>
      <w:r w:rsidRPr="00CE6DBD">
        <w:rPr>
          <w:rFonts w:cs="メイリオ"/>
          <w:noProof/>
        </w:rPr>
        <mc:AlternateContent>
          <mc:Choice Requires="wps">
            <w:drawing>
              <wp:anchor distT="0" distB="0" distL="114300" distR="114300" simplePos="0" relativeHeight="251641344" behindDoc="0" locked="0" layoutInCell="1" allowOverlap="1" wp14:anchorId="54B82896" wp14:editId="6FD0FB13">
                <wp:simplePos x="0" y="0"/>
                <wp:positionH relativeFrom="column">
                  <wp:posOffset>5715</wp:posOffset>
                </wp:positionH>
                <wp:positionV relativeFrom="paragraph">
                  <wp:posOffset>1014095</wp:posOffset>
                </wp:positionV>
                <wp:extent cx="771525" cy="13335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BF5D9E" id="正方形/長方形 62" o:spid="_x0000_s1026" style="position:absolute;left:0;text-align:left;margin-left:.45pt;margin-top:79.85pt;width:60.75pt;height: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" filled="f" strokecolor="red" strokeweight="2pt"/>
            </w:pict>
          </mc:Fallback>
        </mc:AlternateContent>
      </w:r>
      <w:r w:rsidRPr="00CE6DBD">
        <w:rPr>
          <w:rFonts w:cs="メイリオ"/>
          <w:noProof/>
        </w:rPr>
        <mc:AlternateContent>
          <mc:Choice Requires="wps">
            <w:drawing>
              <wp:anchor distT="0" distB="0" distL="114300" distR="114300" simplePos="0" relativeHeight="251643392" behindDoc="0" locked="0" layoutInCell="1" allowOverlap="1" wp14:anchorId="39624128" wp14:editId="3F3CF992">
                <wp:simplePos x="0" y="0"/>
                <wp:positionH relativeFrom="column">
                  <wp:posOffset>720090</wp:posOffset>
                </wp:positionH>
                <wp:positionV relativeFrom="paragraph">
                  <wp:posOffset>52070</wp:posOffset>
                </wp:positionV>
                <wp:extent cx="1914525" cy="2000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9145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194EC6" id="楕円 77" o:spid="_x0000_s1026" style="position:absolute;left:0;text-align:left;margin-left:56.7pt;margin-top:4.1pt;width:150.75pt;height:1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" filled="f" strokecolor="red" strokeweight="2pt"/>
            </w:pict>
          </mc:Fallback>
        </mc:AlternateContent>
      </w:r>
      <w:r w:rsidRPr="00CE6DBD">
        <w:rPr>
          <w:rFonts w:cs="メイリオ"/>
          <w:noProof/>
        </w:rPr>
        <w:drawing>
          <wp:inline distT="0" distB="0" distL="0" distR="0" wp14:anchorId="0A74B8CD" wp14:editId="213F1EA6">
            <wp:extent cx="5400040" cy="1276051"/>
            <wp:effectExtent l="19050" t="19050" r="10160" b="196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400040" cy="12760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EDE4A8" w14:textId="5D57EBD6" w:rsidR="008306E5" w:rsidRPr="00CE6DBD" w:rsidRDefault="00BE285C" w:rsidP="00516A61">
      <w:pPr>
        <w:jc w:val="center"/>
        <w:rPr>
          <w:rFonts w:cs="メイリオ"/>
        </w:rPr>
      </w:pPr>
      <w:r w:rsidRPr="00CE6DBD">
        <w:rPr>
          <w:rFonts w:cs="メイリオ"/>
          <w:b/>
        </w:rPr>
        <w:t>The File List screen (for folders)</w:t>
      </w:r>
    </w:p>
    <w:p w14:paraId="1E253A1B" w14:textId="77777777" w:rsidR="00516A61" w:rsidRPr="00CE6DBD" w:rsidRDefault="00516A61" w:rsidP="008306E5">
      <w:pPr>
        <w:rPr>
          <w:rFonts w:cs="メイリオ"/>
          <w:lang w:eastAsia="ar-SA"/>
        </w:rPr>
      </w:pPr>
    </w:p>
    <w:p w14:paraId="7669C7FC" w14:textId="5B6C70AF" w:rsidR="008306E5" w:rsidRPr="00CE6DBD" w:rsidRDefault="00360984" w:rsidP="00360984">
      <w:pPr>
        <w:rPr>
          <w:rFonts w:cs="メイリオ"/>
        </w:rPr>
      </w:pPr>
      <w:r w:rsidRPr="00CE6DBD">
        <w:rPr>
          <w:rFonts w:cs="メイリオ"/>
        </w:rPr>
        <w:t>When files or folders marked as favorites are deleted, their names will be grayed out in the Favorites list.</w:t>
      </w:r>
    </w:p>
    <w:p w14:paraId="532A0F46" w14:textId="008DA6CA" w:rsidR="008306E5" w:rsidRPr="00CE6DBD" w:rsidRDefault="00212D58" w:rsidP="008306E5">
      <w:pPr>
        <w:jc w:val="center"/>
        <w:rPr>
          <w:rFonts w:cs="メイリオ"/>
        </w:rPr>
      </w:pPr>
      <w:r w:rsidRPr="00CE6DBD">
        <w:rPr>
          <w:rFonts w:cs="メイリオ"/>
          <w:noProof/>
        </w:rPr>
        <mc:AlternateContent>
          <mc:Choice Requires="wps">
            <w:drawing>
              <wp:anchor distT="0" distB="0" distL="114300" distR="114300" simplePos="0" relativeHeight="251645440" behindDoc="0" locked="0" layoutInCell="1" allowOverlap="1" wp14:anchorId="150DB62F" wp14:editId="0D877A29">
                <wp:simplePos x="0" y="0"/>
                <wp:positionH relativeFrom="column">
                  <wp:posOffset>948690</wp:posOffset>
                </wp:positionH>
                <wp:positionV relativeFrom="paragraph">
                  <wp:posOffset>829310</wp:posOffset>
                </wp:positionV>
                <wp:extent cx="771525" cy="190500"/>
                <wp:effectExtent l="0" t="0" r="28575" b="19050"/>
                <wp:wrapNone/>
                <wp:docPr id="270" name="正方形/長方形 270"/>
                <wp:cNvGraphicFramePr/>
                <a:graphic xmlns:a="http://schemas.openxmlformats.org/drawingml/2006/main">
                  <a:graphicData uri="http://schemas.microsoft.com/office/word/2010/wordprocessingShape">
                    <wps:wsp>
                      <wps:cNvSpPr/>
                      <wps:spPr>
                        <a:xfrm>
                          <a:off x="0" y="0"/>
                          <a:ext cx="7715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210193" id="正方形/長方形 270" o:spid="_x0000_s1026" style="position:absolute;left:0;text-align:left;margin-left:74.7pt;margin-top:65.3pt;width:60.75pt;height: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" filled="f" strokecolor="red" strokeweight="2pt"/>
            </w:pict>
          </mc:Fallback>
        </mc:AlternateContent>
      </w:r>
      <w:r w:rsidRPr="00CE6DBD">
        <w:rPr>
          <w:rFonts w:cs="メイリオ"/>
          <w:noProof/>
        </w:rPr>
        <mc:AlternateContent>
          <mc:Choice Requires="wps">
            <w:drawing>
              <wp:anchor distT="0" distB="0" distL="114300" distR="114300" simplePos="0" relativeHeight="251647488" behindDoc="0" locked="0" layoutInCell="1" allowOverlap="1" wp14:anchorId="54839247" wp14:editId="21661EAF">
                <wp:simplePos x="0" y="0"/>
                <wp:positionH relativeFrom="column">
                  <wp:posOffset>15240</wp:posOffset>
                </wp:positionH>
                <wp:positionV relativeFrom="paragraph">
                  <wp:posOffset>1029335</wp:posOffset>
                </wp:positionV>
                <wp:extent cx="771525" cy="142875"/>
                <wp:effectExtent l="0" t="0" r="28575" b="28575"/>
                <wp:wrapNone/>
                <wp:docPr id="271" name="正方形/長方形 271"/>
                <wp:cNvGraphicFramePr/>
                <a:graphic xmlns:a="http://schemas.openxmlformats.org/drawingml/2006/main">
                  <a:graphicData uri="http://schemas.microsoft.com/office/word/2010/wordprocessingShape">
                    <wps:wsp>
                      <wps:cNvSpPr/>
                      <wps:spPr>
                        <a:xfrm>
                          <a:off x="0" y="0"/>
                          <a:ext cx="7715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04D7C1" id="正方形/長方形 271" o:spid="_x0000_s1026" style="position:absolute;left:0;text-align:left;margin-left:1.2pt;margin-top:81.05pt;width:60.75pt;height:1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" filled="f" strokecolor="red" strokeweight="2pt"/>
            </w:pict>
          </mc:Fallback>
        </mc:AlternateContent>
      </w:r>
      <w:r w:rsidRPr="00CE6DBD">
        <w:rPr>
          <w:rFonts w:cs="メイリオ"/>
          <w:noProof/>
        </w:rPr>
        <w:drawing>
          <wp:inline distT="0" distB="0" distL="0" distR="0" wp14:anchorId="5AE8C84F" wp14:editId="65B3E45B">
            <wp:extent cx="5400000" cy="1223058"/>
            <wp:effectExtent l="19050" t="19050" r="10795" b="1524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bwMode="auto">
                    <a:xfrm>
                      <a:off x="0" y="0"/>
                      <a:ext cx="5400000" cy="12230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98CCAB" w14:textId="62E3B572" w:rsidR="008306E5" w:rsidRPr="00CE6DBD" w:rsidRDefault="00BE285C" w:rsidP="008306E5">
      <w:pPr>
        <w:jc w:val="center"/>
        <w:rPr>
          <w:rFonts w:cs="メイリオ"/>
          <w:b/>
        </w:rPr>
      </w:pPr>
      <w:r w:rsidRPr="00CE6DBD">
        <w:rPr>
          <w:rFonts w:cs="メイリオ"/>
          <w:b/>
        </w:rPr>
        <w:t>The Favorite List screen</w:t>
      </w:r>
    </w:p>
    <w:p w14:paraId="73F08699" w14:textId="39092E01" w:rsidR="008306E5" w:rsidRPr="00CE6DBD" w:rsidRDefault="008306E5" w:rsidP="008306E5">
      <w:pPr>
        <w:rPr>
          <w:rFonts w:cs="メイリオ"/>
          <w:lang w:eastAsia="ar-SA"/>
        </w:rPr>
      </w:pPr>
    </w:p>
    <w:p w14:paraId="3036A186" w14:textId="3B304F17" w:rsidR="00F34E71" w:rsidRPr="00CE6DBD" w:rsidRDefault="009C42DF" w:rsidP="008306E5">
      <w:pPr>
        <w:rPr>
          <w:rFonts w:cs="メイリオ"/>
        </w:rPr>
      </w:pPr>
      <w:r w:rsidRPr="00CE6DBD">
        <w:rPr>
          <w:rFonts w:cs="メイリオ"/>
        </w:rPr>
        <w:t>In that case, clicking on the name in the menu on the left will not take the user to the associated file or folder, but rather show the Deletion Confirmation dialog for the invalid favorite. If you wish to delete the favorite, click the “Delete” button.</w:t>
      </w:r>
    </w:p>
    <w:p w14:paraId="012B7127" w14:textId="694CF162" w:rsidR="009C42DF" w:rsidRPr="00CE6DBD" w:rsidRDefault="0080388A" w:rsidP="009C42DF">
      <w:pPr>
        <w:jc w:val="center"/>
        <w:rPr>
          <w:rFonts w:cs="メイリオ"/>
        </w:rPr>
      </w:pPr>
      <w:r w:rsidRPr="00CE6DBD">
        <w:rPr>
          <w:rFonts w:cs="メイリオ"/>
          <w:noProof/>
        </w:rPr>
        <w:lastRenderedPageBreak/>
        <mc:AlternateContent>
          <mc:Choice Requires="wps">
            <w:drawing>
              <wp:anchor distT="0" distB="0" distL="114300" distR="114300" simplePos="0" relativeHeight="251691520" behindDoc="0" locked="0" layoutInCell="1" allowOverlap="1" wp14:anchorId="47D530AA" wp14:editId="414C6D85">
                <wp:simplePos x="0" y="0"/>
                <wp:positionH relativeFrom="column">
                  <wp:posOffset>2348865</wp:posOffset>
                </wp:positionH>
                <wp:positionV relativeFrom="paragraph">
                  <wp:posOffset>1854200</wp:posOffset>
                </wp:positionV>
                <wp:extent cx="704850" cy="1714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C69F4" id="正方形/長方形 14" o:spid="_x0000_s1026" style="position:absolute;left:0;text-align:left;margin-left:184.95pt;margin-top:146pt;width:55.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" filled="f" strokecolor="red" strokeweight="2pt"/>
            </w:pict>
          </mc:Fallback>
        </mc:AlternateContent>
      </w:r>
      <w:r w:rsidRPr="00CE6DBD">
        <w:rPr>
          <w:rFonts w:cs="メイリオ"/>
          <w:noProof/>
        </w:rPr>
        <w:drawing>
          <wp:inline distT="0" distB="0" distL="0" distR="0" wp14:anchorId="2ED45D8B" wp14:editId="2C1267D3">
            <wp:extent cx="5376121" cy="2101215"/>
            <wp:effectExtent l="19050" t="19050" r="15240" b="133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376121" cy="2101215"/>
                    </a:xfrm>
                    <a:prstGeom prst="rect">
                      <a:avLst/>
                    </a:prstGeom>
                    <a:ln>
                      <a:solidFill>
                        <a:schemeClr val="tx1"/>
                      </a:solidFill>
                    </a:ln>
                  </pic:spPr>
                </pic:pic>
              </a:graphicData>
            </a:graphic>
          </wp:inline>
        </w:drawing>
      </w:r>
    </w:p>
    <w:p w14:paraId="1C7F7DB1" w14:textId="55B32670" w:rsidR="009C42DF" w:rsidRDefault="009C42DF" w:rsidP="009C42DF">
      <w:pPr>
        <w:jc w:val="center"/>
        <w:rPr>
          <w:rFonts w:cs="メイリオ"/>
          <w:b/>
        </w:rPr>
      </w:pPr>
      <w:r w:rsidRPr="00CE6DBD">
        <w:rPr>
          <w:rFonts w:cs="メイリオ"/>
          <w:b/>
        </w:rPr>
        <w:t>The Deletion Confirmation dialog</w:t>
      </w:r>
    </w:p>
    <w:p w14:paraId="54D67C24" w14:textId="77777777" w:rsidR="000965A1" w:rsidRPr="000965A1" w:rsidRDefault="000965A1" w:rsidP="000965A1">
      <w:pPr>
        <w:rPr>
          <w:rFonts w:cs="メイリオ"/>
        </w:rPr>
      </w:pPr>
    </w:p>
    <w:p w14:paraId="6D688A8C" w14:textId="51FF459E" w:rsidR="008306E5" w:rsidRPr="00CE6DBD" w:rsidRDefault="0097334A" w:rsidP="008306E5">
      <w:pPr>
        <w:pStyle w:val="3"/>
        <w:ind w:left="-12"/>
        <w:rPr>
          <w:rFonts w:hAnsi="メイリオ" w:cs="メイリオ"/>
        </w:rPr>
      </w:pPr>
      <w:bookmarkStart w:id="141" w:name="_Toc53409998"/>
      <w:bookmarkStart w:id="142" w:name="_Toc63779793"/>
      <w:r w:rsidRPr="00CE6DBD">
        <w:rPr>
          <w:rFonts w:hAnsi="メイリオ" w:cs="メイリオ"/>
        </w:rPr>
        <w:t>Update Favorite</w:t>
      </w:r>
      <w:bookmarkEnd w:id="141"/>
      <w:bookmarkEnd w:id="142"/>
    </w:p>
    <w:p w14:paraId="5E981D82" w14:textId="4B433643" w:rsidR="008306E5" w:rsidRPr="00CE6DBD" w:rsidRDefault="00A348E7" w:rsidP="008306E5">
      <w:pPr>
        <w:rPr>
          <w:rFonts w:cs="メイリオ"/>
        </w:rPr>
      </w:pPr>
      <w:r w:rsidRPr="00CE6DBD">
        <w:rPr>
          <w:rFonts w:cs="メイリオ"/>
        </w:rPr>
        <w:t>Click the checkbox next to the appropriate entry on the Favorite List screen and click “Update” at the top of the screen.</w:t>
      </w:r>
    </w:p>
    <w:p w14:paraId="0CB0FFC9" w14:textId="2F5388AE" w:rsidR="008306E5" w:rsidRPr="00CE6DBD" w:rsidRDefault="00D01673" w:rsidP="008306E5">
      <w:pPr>
        <w:jc w:val="center"/>
        <w:rPr>
          <w:rFonts w:cs="メイリオ"/>
        </w:rPr>
      </w:pPr>
      <w:r w:rsidRPr="00CE6DBD">
        <w:rPr>
          <w:rFonts w:cs="メイリオ"/>
          <w:noProof/>
        </w:rPr>
        <mc:AlternateContent>
          <mc:Choice Requires="wps">
            <w:drawing>
              <wp:anchor distT="0" distB="0" distL="114300" distR="114300" simplePos="0" relativeHeight="251649536" behindDoc="0" locked="0" layoutInCell="1" allowOverlap="1" wp14:anchorId="432BD271" wp14:editId="5925E1B1">
                <wp:simplePos x="0" y="0"/>
                <wp:positionH relativeFrom="column">
                  <wp:posOffset>834390</wp:posOffset>
                </wp:positionH>
                <wp:positionV relativeFrom="paragraph">
                  <wp:posOffset>269240</wp:posOffset>
                </wp:positionV>
                <wp:extent cx="428625" cy="200025"/>
                <wp:effectExtent l="0" t="0" r="28575" b="28575"/>
                <wp:wrapNone/>
                <wp:docPr id="85" name="楕円 85"/>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9D05311" id="楕円 85" o:spid="_x0000_s1026" style="position:absolute;left:0;text-align:left;margin-left:65.7pt;margin-top:21.2pt;width:33.75pt;height:1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" filled="f" strokecolor="red" strokeweight="2pt"/>
            </w:pict>
          </mc:Fallback>
        </mc:AlternateContent>
      </w:r>
      <w:r w:rsidRPr="00CE6DBD">
        <w:rPr>
          <w:rFonts w:cs="メイリオ"/>
          <w:noProof/>
        </w:rPr>
        <mc:AlternateContent>
          <mc:Choice Requires="wps">
            <w:drawing>
              <wp:anchor distT="0" distB="0" distL="114300" distR="114300" simplePos="0" relativeHeight="251651584" behindDoc="0" locked="0" layoutInCell="1" allowOverlap="1" wp14:anchorId="116FDA44" wp14:editId="1D502D8D">
                <wp:simplePos x="0" y="0"/>
                <wp:positionH relativeFrom="column">
                  <wp:posOffset>748665</wp:posOffset>
                </wp:positionH>
                <wp:positionV relativeFrom="paragraph">
                  <wp:posOffset>631190</wp:posOffset>
                </wp:positionV>
                <wp:extent cx="228600" cy="209550"/>
                <wp:effectExtent l="0" t="0" r="19050" b="19050"/>
                <wp:wrapNone/>
                <wp:docPr id="86" name="楕円 86"/>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A2CEFC" id="楕円 86" o:spid="_x0000_s1026" style="position:absolute;left:0;text-align:left;margin-left:58.95pt;margin-top:49.7pt;width:18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&#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" filled="f" strokecolor="red" strokeweight="2pt"/>
            </w:pict>
          </mc:Fallback>
        </mc:AlternateContent>
      </w:r>
      <w:r w:rsidRPr="00CE6DBD">
        <w:rPr>
          <w:rFonts w:cs="メイリオ"/>
          <w:noProof/>
        </w:rPr>
        <w:drawing>
          <wp:inline distT="0" distB="0" distL="0" distR="0" wp14:anchorId="284D4D8B" wp14:editId="27F0436E">
            <wp:extent cx="5400000" cy="1183319"/>
            <wp:effectExtent l="19050" t="19050" r="10795" b="1714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00000" cy="11833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5189A6" w14:textId="7DB497B6" w:rsidR="008306E5" w:rsidRPr="00CE6DBD" w:rsidRDefault="00B7552B" w:rsidP="008306E5">
      <w:pPr>
        <w:jc w:val="center"/>
        <w:rPr>
          <w:rFonts w:cs="メイリオ"/>
          <w:b/>
        </w:rPr>
      </w:pPr>
      <w:r w:rsidRPr="00CE6DBD">
        <w:rPr>
          <w:rFonts w:cs="メイリオ"/>
          <w:b/>
        </w:rPr>
        <w:t>The Favorite List screen</w:t>
      </w:r>
    </w:p>
    <w:p w14:paraId="3C1A9805" w14:textId="77777777" w:rsidR="008306E5" w:rsidRPr="00CE6DBD" w:rsidRDefault="008306E5" w:rsidP="008306E5">
      <w:pPr>
        <w:rPr>
          <w:rFonts w:cs="メイリオ"/>
        </w:rPr>
      </w:pPr>
    </w:p>
    <w:p w14:paraId="6346D540" w14:textId="0770F5E8" w:rsidR="008306E5" w:rsidRPr="00CE6DBD" w:rsidRDefault="008306E5" w:rsidP="008306E5">
      <w:pPr>
        <w:rPr>
          <w:rFonts w:cs="メイリオ"/>
        </w:rPr>
      </w:pPr>
      <w:r w:rsidRPr="00CE6DBD">
        <w:rPr>
          <w:rFonts w:cs="メイリオ"/>
        </w:rPr>
        <w:t>The “Update Favorite” dialog is shown. Perform settings as needed.</w:t>
      </w:r>
    </w:p>
    <w:p w14:paraId="2F6FE57F"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85376" behindDoc="0" locked="0" layoutInCell="1" allowOverlap="1" wp14:anchorId="1B6D4831" wp14:editId="47579832">
                <wp:simplePos x="0" y="0"/>
                <wp:positionH relativeFrom="column">
                  <wp:posOffset>2253615</wp:posOffset>
                </wp:positionH>
                <wp:positionV relativeFrom="paragraph">
                  <wp:posOffset>1486535</wp:posOffset>
                </wp:positionV>
                <wp:extent cx="885825" cy="209550"/>
                <wp:effectExtent l="0" t="0" r="28575" b="19050"/>
                <wp:wrapNone/>
                <wp:docPr id="105" name="正方形/長方形 105"/>
                <wp:cNvGraphicFramePr/>
                <a:graphic xmlns:a="http://schemas.openxmlformats.org/drawingml/2006/main">
                  <a:graphicData uri="http://schemas.microsoft.com/office/word/2010/wordprocessingShape">
                    <wps:wsp>
                      <wps:cNvSpPr/>
                      <wps:spPr>
                        <a:xfrm>
                          <a:off x="0" y="0"/>
                          <a:ext cx="885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7322F3" id="正方形/長方形 105" o:spid="_x0000_s1026" style="position:absolute;left:0;text-align:left;margin-left:177.45pt;margin-top:117.05pt;width:69.7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" filled="f" strokecolor="red" strokeweight="2pt"/>
            </w:pict>
          </mc:Fallback>
        </mc:AlternateContent>
      </w:r>
      <w:r w:rsidRPr="00CE6DBD">
        <w:rPr>
          <w:rFonts w:cs="メイリオ"/>
          <w:noProof/>
        </w:rPr>
        <w:drawing>
          <wp:inline distT="0" distB="0" distL="0" distR="0" wp14:anchorId="5DDF4F75" wp14:editId="067689B7">
            <wp:extent cx="2520000" cy="1718181"/>
            <wp:effectExtent l="19050" t="19050" r="13970" b="1587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520000" cy="1718181"/>
                    </a:xfrm>
                    <a:prstGeom prst="rect">
                      <a:avLst/>
                    </a:prstGeom>
                    <a:ln>
                      <a:solidFill>
                        <a:schemeClr val="tx1"/>
                      </a:solidFill>
                    </a:ln>
                  </pic:spPr>
                </pic:pic>
              </a:graphicData>
            </a:graphic>
          </wp:inline>
        </w:drawing>
      </w:r>
    </w:p>
    <w:p w14:paraId="72C40C87" w14:textId="4F50558D" w:rsidR="008306E5" w:rsidRPr="00CE6DBD" w:rsidRDefault="00A7385F" w:rsidP="008306E5">
      <w:pPr>
        <w:jc w:val="center"/>
        <w:rPr>
          <w:rFonts w:cs="メイリオ"/>
          <w:b/>
        </w:rPr>
      </w:pPr>
      <w:r w:rsidRPr="00CE6DBD">
        <w:rPr>
          <w:rFonts w:cs="メイリオ"/>
          <w:b/>
        </w:rPr>
        <w:t>The Update Favorite dialog</w:t>
      </w:r>
    </w:p>
    <w:p w14:paraId="66219D9D" w14:textId="77777777" w:rsidR="008306E5" w:rsidRPr="00CE6DBD" w:rsidRDefault="008306E5" w:rsidP="008306E5">
      <w:pPr>
        <w:rPr>
          <w:rFonts w:cs="メイリオ"/>
        </w:rPr>
      </w:pPr>
    </w:p>
    <w:p w14:paraId="1C3BFDAA" w14:textId="494D5904" w:rsidR="005F18F4" w:rsidRPr="00CE6DBD" w:rsidRDefault="008306E5" w:rsidP="005F18F4">
      <w:pPr>
        <w:rPr>
          <w:rFonts w:cs="メイリオ"/>
        </w:rPr>
      </w:pPr>
      <w:r w:rsidRPr="00CE6DBD">
        <w:rPr>
          <w:rFonts w:cs="メイリオ"/>
        </w:rPr>
        <w:t>Settings here are the same as described in “</w:t>
      </w:r>
      <w:hyperlink w:anchor="_お気に入りに登録" w:history="1">
        <w:r w:rsidRPr="00CE6DBD">
          <w:rPr>
            <w:rStyle w:val="af0"/>
            <w:rFonts w:cs="メイリオ"/>
          </w:rPr>
          <w:t>4.5.1. Add Favorite</w:t>
        </w:r>
      </w:hyperlink>
      <w:r w:rsidRPr="00CE6DBD">
        <w:rPr>
          <w:rFonts w:cs="メイリオ"/>
        </w:rPr>
        <w:t>.”</w:t>
      </w:r>
    </w:p>
    <w:p w14:paraId="033FF90D" w14:textId="0074C60C" w:rsidR="008306E5" w:rsidRPr="00CE6DBD" w:rsidRDefault="008306E5" w:rsidP="008306E5">
      <w:pPr>
        <w:rPr>
          <w:rFonts w:cs="メイリオ"/>
        </w:rPr>
      </w:pPr>
      <w:r w:rsidRPr="00CE6DBD">
        <w:rPr>
          <w:rFonts w:cs="メイリオ"/>
        </w:rPr>
        <w:t>After performing settings, click the “Update” button to update them.</w:t>
      </w:r>
    </w:p>
    <w:p w14:paraId="48420911" w14:textId="77777777" w:rsidR="008306E5" w:rsidRPr="00CE6DBD" w:rsidRDefault="008306E5" w:rsidP="005F18F4">
      <w:pPr>
        <w:spacing w:line="300" w:lineRule="exact"/>
        <w:rPr>
          <w:rFonts w:cs="メイリオ"/>
        </w:rPr>
      </w:pPr>
    </w:p>
    <w:p w14:paraId="2862A480" w14:textId="67A9DD0D" w:rsidR="008306E5" w:rsidRPr="00CE6DBD" w:rsidRDefault="00E23FE5" w:rsidP="008306E5">
      <w:pPr>
        <w:pStyle w:val="3"/>
        <w:ind w:left="-12"/>
        <w:rPr>
          <w:rFonts w:hAnsi="メイリオ" w:cs="メイリオ"/>
        </w:rPr>
      </w:pPr>
      <w:bookmarkStart w:id="143" w:name="_Toc53409999"/>
      <w:bookmarkStart w:id="144" w:name="_Toc63779794"/>
      <w:r w:rsidRPr="00CE6DBD">
        <w:rPr>
          <w:rFonts w:hAnsi="メイリオ" w:cs="メイリオ"/>
        </w:rPr>
        <w:t>Delete Favorite</w:t>
      </w:r>
      <w:bookmarkEnd w:id="143"/>
      <w:bookmarkEnd w:id="144"/>
    </w:p>
    <w:p w14:paraId="190F42D4" w14:textId="5981B391" w:rsidR="008306E5" w:rsidRPr="00CE6DBD" w:rsidRDefault="00E43A1B" w:rsidP="008306E5">
      <w:pPr>
        <w:rPr>
          <w:rFonts w:cs="メイリオ"/>
        </w:rPr>
      </w:pPr>
      <w:r w:rsidRPr="00CE6DBD">
        <w:rPr>
          <w:rFonts w:cs="メイリオ"/>
        </w:rPr>
        <w:t>Click the checkbox next to the appropriate entry on the Favorite List screen and click “Delete” at the top of the screen.</w:t>
      </w:r>
    </w:p>
    <w:p w14:paraId="79836D8B" w14:textId="77777777" w:rsidR="008306E5" w:rsidRPr="00CE6DBD" w:rsidRDefault="008306E5" w:rsidP="00C93251">
      <w:pPr>
        <w:jc w:val="center"/>
        <w:rPr>
          <w:rFonts w:cs="メイリオ"/>
        </w:rPr>
      </w:pPr>
      <w:r w:rsidRPr="00CE6DBD">
        <w:rPr>
          <w:rFonts w:cs="メイリオ"/>
          <w:noProof/>
        </w:rPr>
        <mc:AlternateContent>
          <mc:Choice Requires="wps">
            <w:drawing>
              <wp:anchor distT="0" distB="0" distL="114300" distR="114300" simplePos="0" relativeHeight="251678208" behindDoc="0" locked="0" layoutInCell="1" allowOverlap="1" wp14:anchorId="7DD2BA8C" wp14:editId="0C8DD2E7">
                <wp:simplePos x="0" y="0"/>
                <wp:positionH relativeFrom="column">
                  <wp:posOffset>1234440</wp:posOffset>
                </wp:positionH>
                <wp:positionV relativeFrom="paragraph">
                  <wp:posOffset>271145</wp:posOffset>
                </wp:positionV>
                <wp:extent cx="428625" cy="200025"/>
                <wp:effectExtent l="0" t="0" r="28575" b="28575"/>
                <wp:wrapNone/>
                <wp:docPr id="141" name="楕円 141"/>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C886A5" id="楕円 141" o:spid="_x0000_s1026" style="position:absolute;left:0;text-align:left;margin-left:97.2pt;margin-top:21.35pt;width:33.75pt;height:1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" filled="f" strokecolor="red" strokeweight="2pt"/>
            </w:pict>
          </mc:Fallback>
        </mc:AlternateContent>
      </w:r>
      <w:r w:rsidRPr="00CE6DBD">
        <w:rPr>
          <w:rFonts w:cs="メイリオ"/>
          <w:noProof/>
        </w:rPr>
        <mc:AlternateContent>
          <mc:Choice Requires="wps">
            <w:drawing>
              <wp:anchor distT="0" distB="0" distL="114300" distR="114300" simplePos="0" relativeHeight="251676160" behindDoc="0" locked="0" layoutInCell="1" allowOverlap="1" wp14:anchorId="23A38541" wp14:editId="37E09BD8">
                <wp:simplePos x="0" y="0"/>
                <wp:positionH relativeFrom="column">
                  <wp:posOffset>748665</wp:posOffset>
                </wp:positionH>
                <wp:positionV relativeFrom="paragraph">
                  <wp:posOffset>633095</wp:posOffset>
                </wp:positionV>
                <wp:extent cx="228600" cy="209550"/>
                <wp:effectExtent l="0" t="0" r="19050" b="19050"/>
                <wp:wrapNone/>
                <wp:docPr id="139" name="楕円 139"/>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340E8B" id="楕円 139" o:spid="_x0000_s1026" style="position:absolute;left:0;text-align:left;margin-left:58.95pt;margin-top:49.85pt;width:18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" filled="f" strokecolor="red" strokeweight="2pt"/>
            </w:pict>
          </mc:Fallback>
        </mc:AlternateContent>
      </w:r>
      <w:r w:rsidRPr="00CE6DBD">
        <w:rPr>
          <w:rFonts w:cs="メイリオ"/>
          <w:noProof/>
        </w:rPr>
        <w:drawing>
          <wp:inline distT="0" distB="0" distL="0" distR="0" wp14:anchorId="389FC65D" wp14:editId="3EC78296">
            <wp:extent cx="5302937" cy="1162050"/>
            <wp:effectExtent l="19050" t="19050" r="12065" b="190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302937" cy="1162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0E65FB" w14:textId="03589CAF" w:rsidR="008306E5" w:rsidRPr="00CE6DBD" w:rsidRDefault="00C45BE1" w:rsidP="008306E5">
      <w:pPr>
        <w:jc w:val="center"/>
        <w:rPr>
          <w:rFonts w:cs="メイリオ"/>
          <w:b/>
        </w:rPr>
      </w:pPr>
      <w:r w:rsidRPr="00CE6DBD">
        <w:rPr>
          <w:rFonts w:cs="メイリオ"/>
          <w:b/>
        </w:rPr>
        <w:t>The Favorite List screen</w:t>
      </w:r>
    </w:p>
    <w:p w14:paraId="514061AC" w14:textId="77777777" w:rsidR="00E713A6" w:rsidRDefault="00E713A6" w:rsidP="008306E5">
      <w:pPr>
        <w:rPr>
          <w:rFonts w:cs="メイリオ"/>
        </w:rPr>
      </w:pPr>
    </w:p>
    <w:p w14:paraId="535E3AAD" w14:textId="10380C66" w:rsidR="008306E5" w:rsidRPr="00CE6DBD" w:rsidRDefault="008306E5" w:rsidP="008306E5">
      <w:pPr>
        <w:rPr>
          <w:rFonts w:cs="メイリオ"/>
        </w:rPr>
      </w:pPr>
      <w:r w:rsidRPr="00CE6DBD">
        <w:rPr>
          <w:rFonts w:cs="メイリオ"/>
        </w:rPr>
        <w:t>The “Delete Favorite” dialog appears. If you want to delete the favorite, click the “Delete” button.</w:t>
      </w:r>
    </w:p>
    <w:p w14:paraId="60FDF336"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87424" behindDoc="0" locked="0" layoutInCell="1" allowOverlap="1" wp14:anchorId="0E7C5329" wp14:editId="06E99B86">
                <wp:simplePos x="0" y="0"/>
                <wp:positionH relativeFrom="column">
                  <wp:posOffset>2291715</wp:posOffset>
                </wp:positionH>
                <wp:positionV relativeFrom="paragraph">
                  <wp:posOffset>1654175</wp:posOffset>
                </wp:positionV>
                <wp:extent cx="857250" cy="209550"/>
                <wp:effectExtent l="0" t="0" r="19050" b="19050"/>
                <wp:wrapNone/>
                <wp:docPr id="161" name="正方形/長方形 161"/>
                <wp:cNvGraphicFramePr/>
                <a:graphic xmlns:a="http://schemas.openxmlformats.org/drawingml/2006/main">
                  <a:graphicData uri="http://schemas.microsoft.com/office/word/2010/wordprocessingShape">
                    <wps:wsp>
                      <wps:cNvSpPr/>
                      <wps:spPr>
                        <a:xfrm>
                          <a:off x="0" y="0"/>
                          <a:ext cx="8572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C2B167" id="正方形/長方形 161" o:spid="_x0000_s1026" style="position:absolute;left:0;text-align:left;margin-left:180.45pt;margin-top:130.25pt;width:67.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" filled="f" strokecolor="red" strokeweight="2pt"/>
            </w:pict>
          </mc:Fallback>
        </mc:AlternateContent>
      </w:r>
      <w:r w:rsidRPr="00CE6DBD">
        <w:rPr>
          <w:rFonts w:cs="メイリオ"/>
          <w:noProof/>
        </w:rPr>
        <w:drawing>
          <wp:inline distT="0" distB="0" distL="0" distR="0" wp14:anchorId="51F35C2D" wp14:editId="4B000DCA">
            <wp:extent cx="2520000" cy="1890000"/>
            <wp:effectExtent l="19050" t="19050" r="13970" b="1524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2520000" cy="1890000"/>
                    </a:xfrm>
                    <a:prstGeom prst="rect">
                      <a:avLst/>
                    </a:prstGeom>
                    <a:ln>
                      <a:solidFill>
                        <a:schemeClr val="tx1"/>
                      </a:solidFill>
                    </a:ln>
                  </pic:spPr>
                </pic:pic>
              </a:graphicData>
            </a:graphic>
          </wp:inline>
        </w:drawing>
      </w:r>
    </w:p>
    <w:p w14:paraId="09683BD5" w14:textId="1F4DA60D" w:rsidR="008306E5" w:rsidRPr="00CE6DBD" w:rsidRDefault="00C45BE1" w:rsidP="008306E5">
      <w:pPr>
        <w:jc w:val="center"/>
        <w:rPr>
          <w:rFonts w:cs="メイリオ"/>
          <w:b/>
        </w:rPr>
      </w:pPr>
      <w:r w:rsidRPr="00CE6DBD">
        <w:rPr>
          <w:rFonts w:cs="メイリオ"/>
          <w:b/>
        </w:rPr>
        <w:t>The Delete Favorite dialog</w:t>
      </w:r>
    </w:p>
    <w:p w14:paraId="7ECC0C5A" w14:textId="77777777" w:rsidR="008306E5" w:rsidRPr="00CE6DBD" w:rsidRDefault="008306E5" w:rsidP="005F18F4">
      <w:pPr>
        <w:spacing w:line="300" w:lineRule="exact"/>
        <w:rPr>
          <w:rFonts w:cs="メイリオ"/>
          <w:lang w:eastAsia="ar-SA"/>
        </w:rPr>
      </w:pPr>
    </w:p>
    <w:p w14:paraId="7502DED0" w14:textId="06EEF7A7" w:rsidR="008306E5" w:rsidRPr="00CE6DBD" w:rsidRDefault="008306E5" w:rsidP="008306E5">
      <w:pPr>
        <w:rPr>
          <w:rFonts w:cs="メイリオ"/>
        </w:rPr>
      </w:pPr>
      <w:r w:rsidRPr="00CE6DBD">
        <w:rPr>
          <w:rFonts w:cs="メイリオ"/>
        </w:rPr>
        <w:t>When deletion is complete, you can confirm that the favorite was deleted because it is no longer shown under “Favorite” in the menu to the left or on the Favorite List screen.</w:t>
      </w:r>
    </w:p>
    <w:p w14:paraId="0A2AD72A"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80256" behindDoc="0" locked="0" layoutInCell="1" allowOverlap="1" wp14:anchorId="0170CF39" wp14:editId="5C1DDB5E">
                <wp:simplePos x="0" y="0"/>
                <wp:positionH relativeFrom="column">
                  <wp:posOffset>15240</wp:posOffset>
                </wp:positionH>
                <wp:positionV relativeFrom="paragraph">
                  <wp:posOffset>728345</wp:posOffset>
                </wp:positionV>
                <wp:extent cx="771525" cy="342900"/>
                <wp:effectExtent l="0" t="0" r="28575" b="19050"/>
                <wp:wrapNone/>
                <wp:docPr id="163" name="正方形/長方形 163"/>
                <wp:cNvGraphicFramePr/>
                <a:graphic xmlns:a="http://schemas.openxmlformats.org/drawingml/2006/main">
                  <a:graphicData uri="http://schemas.microsoft.com/office/word/2010/wordprocessingShape">
                    <wps:wsp>
                      <wps:cNvSpPr/>
                      <wps:spPr>
                        <a:xfrm>
                          <a:off x="0" y="0"/>
                          <a:ext cx="7715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502B89" id="正方形/長方形 163" o:spid="_x0000_s1026" style="position:absolute;left:0;text-align:left;margin-left:1.2pt;margin-top:57.35pt;width:60.75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" filled="f" strokecolor="red" strokeweight="2pt"/>
            </w:pict>
          </mc:Fallback>
        </mc:AlternateContent>
      </w:r>
      <w:r w:rsidRPr="00CE6DBD">
        <w:rPr>
          <w:rFonts w:cs="メイリオ"/>
          <w:noProof/>
        </w:rPr>
        <w:drawing>
          <wp:inline distT="0" distB="0" distL="0" distR="0" wp14:anchorId="76E5FB47" wp14:editId="00758EF4">
            <wp:extent cx="5400000" cy="1086181"/>
            <wp:effectExtent l="19050" t="19050" r="10795" b="1905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400000" cy="10861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5D9BC3" w14:textId="33A5A88E" w:rsidR="008306E5" w:rsidRDefault="0070409F" w:rsidP="005F18F4">
      <w:pPr>
        <w:jc w:val="center"/>
        <w:rPr>
          <w:rFonts w:cs="メイリオ"/>
          <w:b/>
        </w:rPr>
      </w:pPr>
      <w:r w:rsidRPr="00CE6DBD">
        <w:rPr>
          <w:rFonts w:cs="メイリオ"/>
          <w:b/>
        </w:rPr>
        <w:t>The Favorite List screen</w:t>
      </w:r>
    </w:p>
    <w:p w14:paraId="75402C45" w14:textId="77777777" w:rsidR="000965A1" w:rsidRPr="000965A1" w:rsidRDefault="000965A1" w:rsidP="000965A1">
      <w:pPr>
        <w:rPr>
          <w:rFonts w:cs="メイリオ"/>
        </w:rPr>
      </w:pPr>
    </w:p>
    <w:p w14:paraId="68890D84" w14:textId="6E58F3DA" w:rsidR="008306E5" w:rsidRPr="00CE6DBD" w:rsidRDefault="002E4DEC" w:rsidP="008306E5">
      <w:pPr>
        <w:pStyle w:val="2"/>
      </w:pPr>
      <w:bookmarkStart w:id="145" w:name="_Toc53410000"/>
      <w:bookmarkStart w:id="146" w:name="_Toc63779795"/>
      <w:r w:rsidRPr="00CE6DBD">
        <w:lastRenderedPageBreak/>
        <w:t>File Search</w:t>
      </w:r>
      <w:bookmarkEnd w:id="145"/>
      <w:bookmarkEnd w:id="146"/>
    </w:p>
    <w:p w14:paraId="6CD87337" w14:textId="3FE3AD59" w:rsidR="008306E5" w:rsidRPr="00CE6DBD" w:rsidRDefault="008306E5" w:rsidP="008306E5">
      <w:pPr>
        <w:rPr>
          <w:rFonts w:cs="メイリオ"/>
        </w:rPr>
      </w:pPr>
      <w:r w:rsidRPr="00CE6DBD">
        <w:rPr>
          <w:rFonts w:cs="メイリオ"/>
        </w:rPr>
        <w:t>For details, see “Proself Ver. 5—Usage Tutorial: File Searches” at the following URL: (Japanese Version Only)</w:t>
      </w:r>
    </w:p>
    <w:p w14:paraId="46C90542" w14:textId="7DA2C23C" w:rsidR="008306E5" w:rsidRPr="00CE6DBD" w:rsidRDefault="006E437B" w:rsidP="008306E5">
      <w:pPr>
        <w:rPr>
          <w:rStyle w:val="af0"/>
          <w:rFonts w:cs="メイリオ"/>
        </w:rPr>
      </w:pPr>
      <w:hyperlink r:id="rId144" w:history="1">
        <w:r w:rsidR="00FE2C56" w:rsidRPr="00CE6DBD">
          <w:rPr>
            <w:rStyle w:val="af0"/>
            <w:rFonts w:cs="メイリオ"/>
          </w:rPr>
          <w:t>https://www.proself.jp/manualtutorial/list/</w:t>
        </w:r>
      </w:hyperlink>
    </w:p>
    <w:p w14:paraId="68027D3E" w14:textId="77777777" w:rsidR="00EF4DCA" w:rsidRPr="00CE6DBD" w:rsidRDefault="00EF4DCA" w:rsidP="008306E5">
      <w:pPr>
        <w:rPr>
          <w:rFonts w:cs="メイリオ"/>
          <w:lang w:eastAsia="ar-SA"/>
        </w:rPr>
      </w:pPr>
    </w:p>
    <w:p w14:paraId="23EB3279" w14:textId="6059238B" w:rsidR="008306E5" w:rsidRPr="00CE6DBD" w:rsidRDefault="005650A2" w:rsidP="008306E5">
      <w:pPr>
        <w:pStyle w:val="2"/>
      </w:pPr>
      <w:bookmarkStart w:id="147" w:name="_テンプレート"/>
      <w:bookmarkStart w:id="148" w:name="_Toc53410001"/>
      <w:bookmarkStart w:id="149" w:name="_Toc63779796"/>
      <w:bookmarkEnd w:id="147"/>
      <w:r w:rsidRPr="00CE6DBD">
        <w:t>Template</w:t>
      </w:r>
      <w:bookmarkEnd w:id="148"/>
      <w:bookmarkEnd w:id="149"/>
    </w:p>
    <w:p w14:paraId="10FC092D" w14:textId="175EB2D0" w:rsidR="008306E5" w:rsidRPr="00CE6DBD" w:rsidRDefault="008306E5" w:rsidP="008306E5">
      <w:pPr>
        <w:rPr>
          <w:rFonts w:cs="メイリオ"/>
        </w:rPr>
      </w:pPr>
      <w:r w:rsidRPr="00CE6DBD">
        <w:rPr>
          <w:rFonts w:cs="メイリオ"/>
        </w:rPr>
        <w:t>Allows managing templates for e-mail addresses, subjects, and e-mail body used when sending file send notifications or file request notifications.</w:t>
      </w:r>
    </w:p>
    <w:p w14:paraId="2FF8C62F" w14:textId="77777777" w:rsidR="008306E5" w:rsidRPr="00CE6DBD" w:rsidRDefault="008306E5" w:rsidP="008306E5">
      <w:pPr>
        <w:rPr>
          <w:rFonts w:cs="メイリオ"/>
        </w:rPr>
      </w:pPr>
      <w:r w:rsidRPr="00CE6DBD">
        <w:rPr>
          <w:rFonts w:cs="メイリオ"/>
        </w:rPr>
        <w:t>Preparing templates for various tasks reduces time required for entering this information, making sending and receiving files more efficient.</w:t>
      </w:r>
    </w:p>
    <w:p w14:paraId="73E5AB20" w14:textId="65B0F4B2" w:rsidR="008306E5" w:rsidRPr="00CE6DBD" w:rsidRDefault="008306E5" w:rsidP="008306E5">
      <w:pPr>
        <w:adjustRightInd/>
        <w:snapToGrid/>
        <w:rPr>
          <w:rFonts w:cs="メイリオ"/>
        </w:rPr>
      </w:pPr>
      <w:r w:rsidRPr="00CE6DBD">
        <w:rPr>
          <w:rFonts w:cs="メイリオ"/>
        </w:rPr>
        <w:t>Clicking “Template List” in the menu to the left displays the Template List screen.</w:t>
      </w:r>
    </w:p>
    <w:p w14:paraId="4CE2DF70" w14:textId="77777777" w:rsidR="008306E5" w:rsidRPr="00CE6DBD" w:rsidRDefault="008306E5" w:rsidP="008306E5">
      <w:pPr>
        <w:adjustRightInd/>
        <w:snapToGrid/>
        <w:jc w:val="center"/>
        <w:rPr>
          <w:rFonts w:cs="メイリオ"/>
        </w:rPr>
      </w:pPr>
      <w:r w:rsidRPr="00CE6DBD">
        <w:rPr>
          <w:rFonts w:cs="メイリオ"/>
          <w:noProof/>
        </w:rPr>
        <mc:AlternateContent>
          <mc:Choice Requires="wps">
            <w:drawing>
              <wp:anchor distT="0" distB="0" distL="114300" distR="114300" simplePos="0" relativeHeight="251655680" behindDoc="0" locked="0" layoutInCell="1" allowOverlap="1" wp14:anchorId="1292F2E7" wp14:editId="38F9C609">
                <wp:simplePos x="0" y="0"/>
                <wp:positionH relativeFrom="column">
                  <wp:posOffset>15240</wp:posOffset>
                </wp:positionH>
                <wp:positionV relativeFrom="paragraph">
                  <wp:posOffset>1574165</wp:posOffset>
                </wp:positionV>
                <wp:extent cx="771525" cy="200025"/>
                <wp:effectExtent l="0" t="0" r="28575" b="28575"/>
                <wp:wrapNone/>
                <wp:docPr id="169" name="正方形/長方形 169"/>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0B527D" id="正方形/長方形 169" o:spid="_x0000_s1026" style="position:absolute;left:0;text-align:left;margin-left:1.2pt;margin-top:123.95pt;width:60.75pt;height: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" filled="f" strokecolor="red" strokeweight="2pt"/>
            </w:pict>
          </mc:Fallback>
        </mc:AlternateContent>
      </w:r>
      <w:r w:rsidRPr="00CE6DBD">
        <w:rPr>
          <w:rFonts w:cs="メイリオ"/>
          <w:noProof/>
        </w:rPr>
        <w:drawing>
          <wp:inline distT="0" distB="0" distL="0" distR="0" wp14:anchorId="21034760" wp14:editId="612F253B">
            <wp:extent cx="5400000" cy="1810303"/>
            <wp:effectExtent l="19050" t="19050" r="10795" b="1905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bwMode="auto">
                    <a:xfrm>
                      <a:off x="0" y="0"/>
                      <a:ext cx="5400000" cy="18103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A2AC6C" w14:textId="16D499B5" w:rsidR="008306E5" w:rsidRPr="00CE6DBD" w:rsidRDefault="006673C0" w:rsidP="008306E5">
      <w:pPr>
        <w:adjustRightInd/>
        <w:snapToGrid/>
        <w:jc w:val="center"/>
        <w:rPr>
          <w:rFonts w:cs="メイリオ"/>
          <w:b/>
        </w:rPr>
      </w:pPr>
      <w:r w:rsidRPr="00CE6DBD">
        <w:rPr>
          <w:rFonts w:cs="メイリオ"/>
          <w:b/>
        </w:rPr>
        <w:t>The Template List screen</w:t>
      </w:r>
    </w:p>
    <w:p w14:paraId="19BD71D2" w14:textId="77777777" w:rsidR="008306E5" w:rsidRPr="00CE6DBD" w:rsidRDefault="008306E5" w:rsidP="008306E5">
      <w:pPr>
        <w:adjustRightInd/>
        <w:snapToGrid/>
        <w:rPr>
          <w:rFonts w:cs="メイリオ"/>
        </w:rPr>
      </w:pPr>
    </w:p>
    <w:p w14:paraId="13C43CD0" w14:textId="77777777" w:rsidR="008306E5" w:rsidRPr="00CE6DBD" w:rsidRDefault="008306E5" w:rsidP="008306E5">
      <w:pPr>
        <w:adjustRightInd/>
        <w:snapToGrid/>
        <w:rPr>
          <w:rFonts w:cs="メイリオ"/>
        </w:rPr>
      </w:pPr>
      <w:r w:rsidRPr="00CE6DBD">
        <w:rPr>
          <w:rFonts w:cs="メイリオ"/>
        </w:rPr>
        <w:t>See the following section for descriptions of template operations.</w:t>
      </w:r>
    </w:p>
    <w:p w14:paraId="6A5DC1E4" w14:textId="77777777" w:rsidR="008306E5" w:rsidRPr="00CE6DBD" w:rsidRDefault="008306E5" w:rsidP="008306E5">
      <w:pPr>
        <w:adjustRightInd/>
        <w:snapToGrid/>
        <w:rPr>
          <w:rFonts w:cs="メイリオ"/>
        </w:rPr>
      </w:pPr>
    </w:p>
    <w:p w14:paraId="29E428DD" w14:textId="43984E9A" w:rsidR="008306E5" w:rsidRPr="00CE6DBD" w:rsidRDefault="005A70A6" w:rsidP="008306E5">
      <w:pPr>
        <w:pStyle w:val="3"/>
        <w:ind w:left="-12"/>
        <w:rPr>
          <w:rFonts w:hAnsi="メイリオ" w:cs="メイリオ"/>
        </w:rPr>
      </w:pPr>
      <w:bookmarkStart w:id="150" w:name="_テンプレート追加"/>
      <w:bookmarkStart w:id="151" w:name="_Toc53410002"/>
      <w:bookmarkStart w:id="152" w:name="_Toc63779797"/>
      <w:bookmarkEnd w:id="150"/>
      <w:r w:rsidRPr="00CE6DBD">
        <w:rPr>
          <w:rFonts w:hAnsi="メイリオ" w:cs="メイリオ"/>
        </w:rPr>
        <w:t>Add Template</w:t>
      </w:r>
      <w:bookmarkEnd w:id="151"/>
      <w:bookmarkEnd w:id="152"/>
    </w:p>
    <w:p w14:paraId="4B403E22" w14:textId="5F4192DC" w:rsidR="005F18F4" w:rsidRPr="00CE6DBD" w:rsidRDefault="008306E5" w:rsidP="00E66B7E">
      <w:pPr>
        <w:rPr>
          <w:rFonts w:cs="メイリオ"/>
        </w:rPr>
      </w:pPr>
      <w:r w:rsidRPr="00CE6DBD">
        <w:rPr>
          <w:rFonts w:cs="メイリオ"/>
        </w:rPr>
        <w:t>Click “Send File” or “File Receive” in the “Template Add” menu at the top of the Template List screen.</w:t>
      </w:r>
    </w:p>
    <w:p w14:paraId="76CAF0A3" w14:textId="77777777" w:rsidR="008306E5" w:rsidRPr="00CE6DBD" w:rsidRDefault="008306E5" w:rsidP="008306E5">
      <w:pPr>
        <w:adjustRightInd/>
        <w:snapToGrid/>
        <w:jc w:val="center"/>
        <w:rPr>
          <w:rFonts w:cs="メイリオ"/>
        </w:rPr>
      </w:pPr>
      <w:r w:rsidRPr="00CE6DBD">
        <w:rPr>
          <w:rFonts w:cs="メイリオ"/>
          <w:noProof/>
        </w:rPr>
        <mc:AlternateContent>
          <mc:Choice Requires="wps">
            <w:drawing>
              <wp:anchor distT="0" distB="0" distL="114300" distR="114300" simplePos="0" relativeHeight="251657728" behindDoc="0" locked="0" layoutInCell="1" allowOverlap="1" wp14:anchorId="4B079649" wp14:editId="68B42531">
                <wp:simplePos x="0" y="0"/>
                <wp:positionH relativeFrom="column">
                  <wp:posOffset>824865</wp:posOffset>
                </wp:positionH>
                <wp:positionV relativeFrom="paragraph">
                  <wp:posOffset>287655</wp:posOffset>
                </wp:positionV>
                <wp:extent cx="647700" cy="533400"/>
                <wp:effectExtent l="0" t="0" r="19050" b="19050"/>
                <wp:wrapNone/>
                <wp:docPr id="204" name="正方形/長方形 204"/>
                <wp:cNvGraphicFramePr/>
                <a:graphic xmlns:a="http://schemas.openxmlformats.org/drawingml/2006/main">
                  <a:graphicData uri="http://schemas.microsoft.com/office/word/2010/wordprocessingShape">
                    <wps:wsp>
                      <wps:cNvSpPr/>
                      <wps:spPr>
                        <a:xfrm>
                          <a:off x="0" y="0"/>
                          <a:ext cx="647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1D7F5A" id="正方形/長方形 204" o:spid="_x0000_s1026" style="position:absolute;left:0;text-align:left;margin-left:64.95pt;margin-top:22.65pt;width:51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" filled="f" strokecolor="red" strokeweight="2pt"/>
            </w:pict>
          </mc:Fallback>
        </mc:AlternateContent>
      </w:r>
      <w:r w:rsidRPr="00CE6DBD">
        <w:rPr>
          <w:rFonts w:cs="メイリオ"/>
          <w:noProof/>
        </w:rPr>
        <w:drawing>
          <wp:inline distT="0" distB="0" distL="0" distR="0" wp14:anchorId="6A2E0368" wp14:editId="6203C40E">
            <wp:extent cx="5398401" cy="1390650"/>
            <wp:effectExtent l="19050" t="19050" r="12065" b="1905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28A0092B-C50C-407E-A947-70E740481C1C}">
                          <a14:useLocalDpi xmlns:a14="http://schemas.microsoft.com/office/drawing/2010/main" val="0"/>
                        </a:ext>
                      </a:extLst>
                    </a:blip>
                    <a:srcRect b="19218"/>
                    <a:stretch/>
                  </pic:blipFill>
                  <pic:spPr bwMode="auto">
                    <a:xfrm>
                      <a:off x="0" y="0"/>
                      <a:ext cx="5400000" cy="13910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7E8F67" w14:textId="3E06991F" w:rsidR="008306E5" w:rsidRPr="00CE6DBD" w:rsidRDefault="00441ABF" w:rsidP="008306E5">
      <w:pPr>
        <w:adjustRightInd/>
        <w:snapToGrid/>
        <w:jc w:val="center"/>
        <w:rPr>
          <w:rFonts w:cs="メイリオ"/>
        </w:rPr>
      </w:pPr>
      <w:r w:rsidRPr="00CE6DBD">
        <w:rPr>
          <w:rFonts w:cs="メイリオ"/>
          <w:b/>
        </w:rPr>
        <w:t>The Template List screen</w:t>
      </w:r>
    </w:p>
    <w:p w14:paraId="2C505BBA" w14:textId="77777777" w:rsidR="008306E5" w:rsidRPr="00CE6DBD" w:rsidRDefault="008306E5" w:rsidP="008306E5">
      <w:pPr>
        <w:adjustRightInd/>
        <w:snapToGrid/>
        <w:rPr>
          <w:rFonts w:cs="メイリオ"/>
        </w:rPr>
      </w:pPr>
    </w:p>
    <w:p w14:paraId="21DBCB55" w14:textId="28FE3DBE" w:rsidR="008306E5" w:rsidRPr="00CE6DBD" w:rsidRDefault="008306E5" w:rsidP="008306E5">
      <w:pPr>
        <w:adjustRightInd/>
        <w:snapToGrid/>
        <w:rPr>
          <w:rFonts w:cs="メイリオ"/>
          <w:b/>
        </w:rPr>
      </w:pPr>
      <w:r w:rsidRPr="00CE6DBD">
        <w:rPr>
          <w:rFonts w:cs="メイリオ"/>
          <w:b/>
        </w:rPr>
        <w:t>When clicking “Send File”</w:t>
      </w:r>
    </w:p>
    <w:p w14:paraId="081450C7" w14:textId="4C92BFEA" w:rsidR="008306E5" w:rsidRPr="00CE6DBD" w:rsidRDefault="008306E5" w:rsidP="008306E5">
      <w:pPr>
        <w:adjustRightInd/>
        <w:snapToGrid/>
        <w:rPr>
          <w:rFonts w:cs="メイリオ"/>
        </w:rPr>
      </w:pPr>
      <w:r w:rsidRPr="00CE6DBD">
        <w:rPr>
          <w:rFonts w:cs="メイリオ"/>
        </w:rPr>
        <w:t>The Send File Add Template screen is displayed. Perform settings as needed.</w:t>
      </w:r>
    </w:p>
    <w:p w14:paraId="0E6B8E0E" w14:textId="77777777" w:rsidR="008306E5" w:rsidRPr="00CE6DBD" w:rsidRDefault="008306E5" w:rsidP="008306E5">
      <w:pPr>
        <w:adjustRightInd/>
        <w:snapToGrid/>
        <w:jc w:val="center"/>
        <w:rPr>
          <w:rFonts w:cs="メイリオ"/>
        </w:rPr>
      </w:pPr>
      <w:r w:rsidRPr="00CE6DBD">
        <w:rPr>
          <w:rFonts w:cs="メイリオ"/>
          <w:noProof/>
        </w:rPr>
        <mc:AlternateContent>
          <mc:Choice Requires="wps">
            <w:drawing>
              <wp:anchor distT="0" distB="0" distL="114300" distR="114300" simplePos="0" relativeHeight="251659776" behindDoc="0" locked="0" layoutInCell="1" allowOverlap="1" wp14:anchorId="442726F2" wp14:editId="45854592">
                <wp:simplePos x="0" y="0"/>
                <wp:positionH relativeFrom="column">
                  <wp:posOffset>786765</wp:posOffset>
                </wp:positionH>
                <wp:positionV relativeFrom="paragraph">
                  <wp:posOffset>274955</wp:posOffset>
                </wp:positionV>
                <wp:extent cx="428625" cy="200025"/>
                <wp:effectExtent l="0" t="0" r="28575" b="28575"/>
                <wp:wrapNone/>
                <wp:docPr id="222" name="楕円 222"/>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55160A" id="楕円 222" o:spid="_x0000_s1026" style="position:absolute;left:0;text-align:left;margin-left:61.95pt;margin-top:21.65pt;width:33.75pt;height:1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" filled="f" strokecolor="red" strokeweight="2pt"/>
            </w:pict>
          </mc:Fallback>
        </mc:AlternateContent>
      </w:r>
      <w:r w:rsidRPr="00CE6DBD">
        <w:rPr>
          <w:rFonts w:cs="メイリオ"/>
          <w:noProof/>
        </w:rPr>
        <w:drawing>
          <wp:inline distT="0" distB="0" distL="0" distR="0" wp14:anchorId="0A4DF177" wp14:editId="24CACEE1">
            <wp:extent cx="5400000" cy="3121668"/>
            <wp:effectExtent l="19050" t="19050" r="10795" b="2159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400000" cy="31216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35658F" w14:textId="35C63B85" w:rsidR="008306E5" w:rsidRPr="00CE6DBD" w:rsidRDefault="0038319D" w:rsidP="008306E5">
      <w:pPr>
        <w:adjustRightInd/>
        <w:snapToGrid/>
        <w:jc w:val="center"/>
        <w:rPr>
          <w:rFonts w:cs="メイリオ"/>
          <w:b/>
        </w:rPr>
      </w:pPr>
      <w:r w:rsidRPr="00CE6DBD">
        <w:rPr>
          <w:rFonts w:cs="メイリオ"/>
          <w:b/>
        </w:rPr>
        <w:t>The Send File Add Template screen</w:t>
      </w:r>
    </w:p>
    <w:p w14:paraId="4E85FAD0" w14:textId="77777777" w:rsidR="008306E5" w:rsidRPr="00CE6DBD" w:rsidRDefault="008306E5" w:rsidP="008306E5">
      <w:pPr>
        <w:adjustRightInd/>
        <w:snapToGrid/>
        <w:rPr>
          <w:rFonts w:cs="メイリオ"/>
        </w:rPr>
      </w:pPr>
    </w:p>
    <w:p w14:paraId="04F3CB91" w14:textId="6F64D327" w:rsidR="008306E5" w:rsidRPr="00CE6DBD" w:rsidRDefault="000A6515" w:rsidP="008306E5">
      <w:pPr>
        <w:adjustRightInd/>
        <w:snapToGrid/>
        <w:rPr>
          <w:rFonts w:cs="メイリオ"/>
        </w:rPr>
      </w:pPr>
      <w:r w:rsidRPr="00CE6DBD">
        <w:rPr>
          <w:rFonts w:cs="メイリオ"/>
        </w:rPr>
        <w:t>The Template Name setting is required. See “</w:t>
      </w:r>
      <w:hyperlink w:anchor="_ファイル送信" w:history="1">
        <w:r w:rsidRPr="00CE6DBD">
          <w:rPr>
            <w:rStyle w:val="af0"/>
            <w:rFonts w:cs="メイリオ"/>
          </w:rPr>
          <w:t>3.3. Send File</w:t>
        </w:r>
      </w:hyperlink>
      <w:r w:rsidRPr="00CE6DBD">
        <w:rPr>
          <w:rFonts w:cs="メイリオ"/>
        </w:rPr>
        <w:t>” regarding other settings.</w:t>
      </w:r>
    </w:p>
    <w:p w14:paraId="17D53087" w14:textId="77777777" w:rsidR="008306E5" w:rsidRPr="00CE6DBD" w:rsidRDefault="008306E5" w:rsidP="008306E5">
      <w:pPr>
        <w:adjustRightInd/>
        <w:snapToGrid/>
        <w:rPr>
          <w:rFonts w:cs="メイリオ"/>
        </w:rPr>
      </w:pPr>
    </w:p>
    <w:p w14:paraId="68B35D05" w14:textId="11EDFD50" w:rsidR="008306E5" w:rsidRPr="00CE6DBD" w:rsidRDefault="008306E5" w:rsidP="008306E5">
      <w:pPr>
        <w:adjustRightInd/>
        <w:snapToGrid/>
        <w:rPr>
          <w:rFonts w:cs="メイリオ"/>
          <w:b/>
        </w:rPr>
      </w:pPr>
      <w:r w:rsidRPr="00CE6DBD">
        <w:rPr>
          <w:rFonts w:cs="メイリオ"/>
          <w:b/>
        </w:rPr>
        <w:t>When clicking “File Receive”</w:t>
      </w:r>
    </w:p>
    <w:p w14:paraId="782CAE7C" w14:textId="039FA8FE" w:rsidR="008306E5" w:rsidRPr="00CE6DBD" w:rsidRDefault="008306E5" w:rsidP="008306E5">
      <w:pPr>
        <w:adjustRightInd/>
        <w:snapToGrid/>
        <w:rPr>
          <w:rFonts w:cs="メイリオ"/>
        </w:rPr>
      </w:pPr>
      <w:r w:rsidRPr="00CE6DBD">
        <w:rPr>
          <w:rFonts w:cs="メイリオ"/>
        </w:rPr>
        <w:t>The “File Receive Add Template” screen is displayed. Perform settings as needed.</w:t>
      </w:r>
    </w:p>
    <w:p w14:paraId="652EB824" w14:textId="77777777" w:rsidR="008306E5" w:rsidRPr="00CE6DBD" w:rsidRDefault="008306E5" w:rsidP="008306E5">
      <w:pPr>
        <w:adjustRightInd/>
        <w:snapToGrid/>
        <w:jc w:val="center"/>
        <w:rPr>
          <w:rFonts w:cs="メイリオ"/>
        </w:rPr>
      </w:pPr>
      <w:r w:rsidRPr="00CE6DBD">
        <w:rPr>
          <w:rFonts w:cs="メイリオ"/>
          <w:noProof/>
        </w:rPr>
        <w:lastRenderedPageBreak/>
        <mc:AlternateContent>
          <mc:Choice Requires="wps">
            <w:drawing>
              <wp:anchor distT="0" distB="0" distL="114300" distR="114300" simplePos="0" relativeHeight="251661824" behindDoc="0" locked="0" layoutInCell="1" allowOverlap="1" wp14:anchorId="6D833E73" wp14:editId="136F433D">
                <wp:simplePos x="0" y="0"/>
                <wp:positionH relativeFrom="column">
                  <wp:posOffset>767715</wp:posOffset>
                </wp:positionH>
                <wp:positionV relativeFrom="paragraph">
                  <wp:posOffset>271145</wp:posOffset>
                </wp:positionV>
                <wp:extent cx="428625" cy="200025"/>
                <wp:effectExtent l="0" t="0" r="28575" b="28575"/>
                <wp:wrapNone/>
                <wp:docPr id="256" name="楕円 256"/>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8F1455" id="楕円 256" o:spid="_x0000_s1026" style="position:absolute;left:0;text-align:left;margin-left:60.45pt;margin-top:21.35pt;width:33.7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" filled="f" strokecolor="red" strokeweight="2pt"/>
            </w:pict>
          </mc:Fallback>
        </mc:AlternateContent>
      </w:r>
      <w:r w:rsidRPr="00CE6DBD">
        <w:rPr>
          <w:rFonts w:cs="メイリオ"/>
          <w:noProof/>
        </w:rPr>
        <w:drawing>
          <wp:inline distT="0" distB="0" distL="0" distR="0" wp14:anchorId="14A4CD3A" wp14:editId="2E734929">
            <wp:extent cx="5400000" cy="3126084"/>
            <wp:effectExtent l="19050" t="19050" r="10795" b="1778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bwMode="auto">
                    <a:xfrm>
                      <a:off x="0" y="0"/>
                      <a:ext cx="5400000" cy="31260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5B28E6" w14:textId="25D5E67B" w:rsidR="008306E5" w:rsidRPr="00CE6DBD" w:rsidRDefault="00A416D5" w:rsidP="008306E5">
      <w:pPr>
        <w:adjustRightInd/>
        <w:snapToGrid/>
        <w:jc w:val="center"/>
        <w:rPr>
          <w:rFonts w:cs="メイリオ"/>
          <w:b/>
        </w:rPr>
      </w:pPr>
      <w:r w:rsidRPr="00CE6DBD">
        <w:rPr>
          <w:rFonts w:cs="メイリオ"/>
          <w:b/>
        </w:rPr>
        <w:t>The File Receive Add Template screen</w:t>
      </w:r>
    </w:p>
    <w:p w14:paraId="603CE801" w14:textId="77777777" w:rsidR="008306E5" w:rsidRPr="00CE6DBD" w:rsidRDefault="008306E5" w:rsidP="008306E5">
      <w:pPr>
        <w:adjustRightInd/>
        <w:snapToGrid/>
        <w:rPr>
          <w:rFonts w:cs="メイリオ"/>
        </w:rPr>
      </w:pPr>
    </w:p>
    <w:p w14:paraId="1B9D5026" w14:textId="51D79239" w:rsidR="008306E5" w:rsidRPr="00CE6DBD" w:rsidRDefault="00ED694F" w:rsidP="008306E5">
      <w:pPr>
        <w:adjustRightInd/>
        <w:snapToGrid/>
        <w:rPr>
          <w:rFonts w:cs="メイリオ"/>
        </w:rPr>
      </w:pPr>
      <w:r w:rsidRPr="00CE6DBD">
        <w:rPr>
          <w:rFonts w:cs="メイリオ"/>
        </w:rPr>
        <w:t>The Template Name setting is required. See “</w:t>
      </w:r>
      <w:hyperlink w:anchor="_ファイル受信" w:history="1">
        <w:r w:rsidRPr="00CE6DBD">
          <w:rPr>
            <w:rStyle w:val="af0"/>
            <w:rFonts w:cs="メイリオ"/>
          </w:rPr>
          <w:t>3.4. File Receive</w:t>
        </w:r>
      </w:hyperlink>
      <w:r w:rsidRPr="00CE6DBD">
        <w:rPr>
          <w:rFonts w:cs="メイリオ"/>
        </w:rPr>
        <w:t>” regarding other settings.</w:t>
      </w:r>
    </w:p>
    <w:p w14:paraId="7D1876DA" w14:textId="77777777" w:rsidR="008306E5" w:rsidRPr="00CE6DBD" w:rsidRDefault="008306E5" w:rsidP="008306E5">
      <w:pPr>
        <w:adjustRightInd/>
        <w:snapToGrid/>
        <w:rPr>
          <w:rFonts w:cs="メイリオ"/>
        </w:rPr>
      </w:pPr>
    </w:p>
    <w:p w14:paraId="2E947A1D" w14:textId="67FF800C" w:rsidR="008306E5" w:rsidRPr="00CE6DBD" w:rsidRDefault="008306E5" w:rsidP="008306E5">
      <w:pPr>
        <w:rPr>
          <w:rFonts w:cs="メイリオ"/>
        </w:rPr>
      </w:pPr>
      <w:r w:rsidRPr="00CE6DBD">
        <w:rPr>
          <w:rFonts w:cs="メイリオ"/>
        </w:rPr>
        <w:t>After performing settings, click the “Add” button to save the template.</w:t>
      </w:r>
    </w:p>
    <w:p w14:paraId="111D7A30" w14:textId="77777777" w:rsidR="008306E5" w:rsidRPr="00CE6DBD" w:rsidRDefault="008306E5" w:rsidP="008306E5">
      <w:pPr>
        <w:adjustRightInd/>
        <w:snapToGrid/>
        <w:rPr>
          <w:rFonts w:cs="メイリオ"/>
        </w:rPr>
      </w:pPr>
    </w:p>
    <w:p w14:paraId="32E53A23" w14:textId="52A76504" w:rsidR="008306E5" w:rsidRPr="00CE6DBD" w:rsidRDefault="00F81F69" w:rsidP="005A70A6">
      <w:pPr>
        <w:pStyle w:val="3"/>
        <w:ind w:left="-12"/>
        <w:rPr>
          <w:rFonts w:hAnsi="メイリオ" w:cs="メイリオ"/>
        </w:rPr>
      </w:pPr>
      <w:bookmarkStart w:id="153" w:name="_Toc53410003"/>
      <w:bookmarkStart w:id="154" w:name="_Toc63779798"/>
      <w:r w:rsidRPr="00CE6DBD">
        <w:rPr>
          <w:rFonts w:hAnsi="メイリオ" w:cs="メイリオ"/>
        </w:rPr>
        <w:t>Update Template</w:t>
      </w:r>
      <w:bookmarkEnd w:id="153"/>
      <w:bookmarkEnd w:id="154"/>
    </w:p>
    <w:p w14:paraId="1EF41B1F" w14:textId="3B05E45A" w:rsidR="008306E5" w:rsidRPr="00CE6DBD" w:rsidRDefault="008306E5" w:rsidP="008306E5">
      <w:pPr>
        <w:rPr>
          <w:rFonts w:cs="メイリオ"/>
        </w:rPr>
      </w:pPr>
      <w:r w:rsidRPr="00CE6DBD">
        <w:rPr>
          <w:rFonts w:cs="メイリオ"/>
        </w:rPr>
        <w:t>Click the checkbox next to the appropriate template on the Template List Screen, then click “Update” under the “Template Operation” menu at the top of the screen.</w:t>
      </w:r>
    </w:p>
    <w:p w14:paraId="15C135E7"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63872" behindDoc="0" locked="0" layoutInCell="1" allowOverlap="1" wp14:anchorId="73E4655D" wp14:editId="17CA871C">
                <wp:simplePos x="0" y="0"/>
                <wp:positionH relativeFrom="column">
                  <wp:posOffset>2377440</wp:posOffset>
                </wp:positionH>
                <wp:positionV relativeFrom="paragraph">
                  <wp:posOffset>452120</wp:posOffset>
                </wp:positionV>
                <wp:extent cx="523875" cy="200025"/>
                <wp:effectExtent l="0" t="0" r="28575" b="28575"/>
                <wp:wrapNone/>
                <wp:docPr id="257" name="楕円 257"/>
                <wp:cNvGraphicFramePr/>
                <a:graphic xmlns:a="http://schemas.openxmlformats.org/drawingml/2006/main">
                  <a:graphicData uri="http://schemas.microsoft.com/office/word/2010/wordprocessingShape">
                    <wps:wsp>
                      <wps:cNvSpPr/>
                      <wps:spPr>
                        <a:xfrm>
                          <a:off x="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76BC30" id="楕円 257" o:spid="_x0000_s1026" style="position:absolute;left:0;text-align:left;margin-left:187.2pt;margin-top:35.6pt;width:41.2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" filled="f" strokecolor="red" strokeweight="2pt"/>
            </w:pict>
          </mc:Fallback>
        </mc:AlternateContent>
      </w:r>
      <w:r w:rsidRPr="00CE6DBD">
        <w:rPr>
          <w:rFonts w:cs="メイリオ"/>
          <w:noProof/>
        </w:rPr>
        <w:drawing>
          <wp:inline distT="0" distB="0" distL="0" distR="0" wp14:anchorId="68D318D4" wp14:editId="4FADEF26">
            <wp:extent cx="5400000" cy="1474734"/>
            <wp:effectExtent l="19050" t="19050" r="10795" b="1143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bwMode="auto">
                    <a:xfrm>
                      <a:off x="0" y="0"/>
                      <a:ext cx="5400000" cy="14747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3D96E4" w14:textId="6C254839" w:rsidR="008306E5" w:rsidRPr="00CE6DBD" w:rsidRDefault="001D15AA" w:rsidP="008306E5">
      <w:pPr>
        <w:jc w:val="center"/>
        <w:rPr>
          <w:rFonts w:cs="メイリオ"/>
          <w:b/>
        </w:rPr>
      </w:pPr>
      <w:r w:rsidRPr="00CE6DBD">
        <w:rPr>
          <w:rFonts w:cs="メイリオ"/>
          <w:b/>
        </w:rPr>
        <w:t>The Template List screen</w:t>
      </w:r>
    </w:p>
    <w:p w14:paraId="45D2769B" w14:textId="1F22C78E" w:rsidR="005F18F4" w:rsidRPr="00CE6DBD" w:rsidRDefault="005F18F4">
      <w:pPr>
        <w:adjustRightInd/>
        <w:snapToGrid/>
        <w:rPr>
          <w:rFonts w:cs="メイリオ"/>
          <w:lang w:eastAsia="ar-SA"/>
        </w:rPr>
      </w:pPr>
    </w:p>
    <w:p w14:paraId="361CE09E" w14:textId="558EC587" w:rsidR="008306E5" w:rsidRPr="00CE6DBD" w:rsidRDefault="00A01D03" w:rsidP="008306E5">
      <w:pPr>
        <w:rPr>
          <w:rFonts w:cs="メイリオ"/>
        </w:rPr>
      </w:pPr>
      <w:r w:rsidRPr="00CE6DBD">
        <w:rPr>
          <w:rFonts w:cs="メイリオ"/>
        </w:rPr>
        <w:t>The “Update Template” screen is displayed. Perform settings as needed.</w:t>
      </w:r>
    </w:p>
    <w:p w14:paraId="0CE1CBBE" w14:textId="01BAAA35" w:rsidR="008306E5" w:rsidRPr="00CE6DBD" w:rsidRDefault="008306E5" w:rsidP="008306E5">
      <w:pPr>
        <w:rPr>
          <w:rFonts w:cs="メイリオ"/>
        </w:rPr>
      </w:pPr>
      <w:r w:rsidRPr="00CE6DBD">
        <w:rPr>
          <w:rFonts w:cs="メイリオ"/>
        </w:rPr>
        <w:lastRenderedPageBreak/>
        <w:t>Note: The screen below shows the case of the File Receive Update Template screen.</w:t>
      </w:r>
    </w:p>
    <w:p w14:paraId="4D51F04B"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67968" behindDoc="0" locked="0" layoutInCell="1" allowOverlap="1" wp14:anchorId="2B4C5EB4" wp14:editId="5EBC6490">
                <wp:simplePos x="0" y="0"/>
                <wp:positionH relativeFrom="column">
                  <wp:posOffset>767715</wp:posOffset>
                </wp:positionH>
                <wp:positionV relativeFrom="paragraph">
                  <wp:posOffset>278765</wp:posOffset>
                </wp:positionV>
                <wp:extent cx="533400" cy="180975"/>
                <wp:effectExtent l="0" t="0" r="19050" b="28575"/>
                <wp:wrapNone/>
                <wp:docPr id="260" name="楕円 260"/>
                <wp:cNvGraphicFramePr/>
                <a:graphic xmlns:a="http://schemas.openxmlformats.org/drawingml/2006/main">
                  <a:graphicData uri="http://schemas.microsoft.com/office/word/2010/wordprocessingShape">
                    <wps:wsp>
                      <wps:cNvSpPr/>
                      <wps:spPr>
                        <a:xfrm>
                          <a:off x="0" y="0"/>
                          <a:ext cx="5334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EBCA94" id="楕円 260" o:spid="_x0000_s1026" style="position:absolute;left:0;text-align:left;margin-left:60.45pt;margin-top:21.95pt;width:42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" filled="f" strokecolor="red" strokeweight="2pt"/>
            </w:pict>
          </mc:Fallback>
        </mc:AlternateContent>
      </w:r>
      <w:r w:rsidRPr="00CE6DBD">
        <w:rPr>
          <w:rFonts w:cs="メイリオ"/>
          <w:noProof/>
        </w:rPr>
        <w:drawing>
          <wp:inline distT="0" distB="0" distL="0" distR="0" wp14:anchorId="603EAC04" wp14:editId="7C6AC765">
            <wp:extent cx="5400000" cy="3121668"/>
            <wp:effectExtent l="19050" t="19050" r="10795" b="2159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400000" cy="31216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7C56E5" w14:textId="23F81DD9" w:rsidR="008306E5" w:rsidRPr="00CE6DBD" w:rsidRDefault="001F4D63" w:rsidP="008306E5">
      <w:pPr>
        <w:jc w:val="center"/>
        <w:rPr>
          <w:rFonts w:cs="メイリオ"/>
          <w:b/>
        </w:rPr>
      </w:pPr>
      <w:r w:rsidRPr="00CE6DBD">
        <w:rPr>
          <w:rFonts w:cs="メイリオ"/>
          <w:b/>
        </w:rPr>
        <w:t>The File Receive Update Template screen</w:t>
      </w:r>
    </w:p>
    <w:p w14:paraId="4C1E6D60" w14:textId="77777777" w:rsidR="008306E5" w:rsidRPr="00CE6DBD" w:rsidRDefault="008306E5" w:rsidP="008C237F">
      <w:pPr>
        <w:spacing w:line="300" w:lineRule="exact"/>
        <w:rPr>
          <w:rFonts w:cs="メイリオ"/>
          <w:lang w:eastAsia="ar-SA"/>
        </w:rPr>
      </w:pPr>
    </w:p>
    <w:p w14:paraId="4656E214" w14:textId="158B1BD1" w:rsidR="008306E5" w:rsidRPr="00CE6DBD" w:rsidRDefault="008306E5" w:rsidP="008306E5">
      <w:pPr>
        <w:rPr>
          <w:rFonts w:cs="メイリオ"/>
        </w:rPr>
      </w:pPr>
      <w:r w:rsidRPr="00CE6DBD">
        <w:rPr>
          <w:rFonts w:cs="メイリオ"/>
        </w:rPr>
        <w:t>Settings are the same as in “</w:t>
      </w:r>
      <w:hyperlink w:anchor="_テンプレート追加" w:history="1">
        <w:r w:rsidRPr="00CE6DBD">
          <w:rPr>
            <w:rStyle w:val="af0"/>
            <w:rFonts w:cs="メイリオ"/>
          </w:rPr>
          <w:t>4.7.1. Add Template</w:t>
        </w:r>
      </w:hyperlink>
      <w:r w:rsidRPr="00CE6DBD">
        <w:rPr>
          <w:rFonts w:cs="メイリオ"/>
        </w:rPr>
        <w:t>.”</w:t>
      </w:r>
    </w:p>
    <w:p w14:paraId="0E2BE9D1" w14:textId="77777777" w:rsidR="008306E5" w:rsidRPr="00CE6DBD" w:rsidRDefault="008306E5" w:rsidP="008C237F">
      <w:pPr>
        <w:spacing w:line="300" w:lineRule="exact"/>
        <w:rPr>
          <w:rFonts w:cs="メイリオ"/>
        </w:rPr>
      </w:pPr>
    </w:p>
    <w:p w14:paraId="45B5B484" w14:textId="6CE3BFBE" w:rsidR="008306E5" w:rsidRPr="00CE6DBD" w:rsidRDefault="008306E5" w:rsidP="008306E5">
      <w:pPr>
        <w:rPr>
          <w:rFonts w:cs="メイリオ"/>
        </w:rPr>
      </w:pPr>
      <w:r w:rsidRPr="00CE6DBD">
        <w:rPr>
          <w:rFonts w:cs="メイリオ"/>
        </w:rPr>
        <w:t>After performing the settings, click “Update” to update the template.</w:t>
      </w:r>
    </w:p>
    <w:p w14:paraId="66DB11A1" w14:textId="77777777" w:rsidR="008306E5" w:rsidRPr="00CE6DBD" w:rsidRDefault="008306E5" w:rsidP="008C237F">
      <w:pPr>
        <w:spacing w:line="300" w:lineRule="exact"/>
        <w:rPr>
          <w:rFonts w:cs="メイリオ"/>
          <w:lang w:eastAsia="ar-SA"/>
        </w:rPr>
      </w:pPr>
    </w:p>
    <w:p w14:paraId="7D4039FB" w14:textId="20C86E55" w:rsidR="008306E5" w:rsidRPr="00CE6DBD" w:rsidRDefault="00845D9D" w:rsidP="008306E5">
      <w:pPr>
        <w:pStyle w:val="3"/>
        <w:ind w:left="-12"/>
        <w:rPr>
          <w:rFonts w:hAnsi="メイリオ" w:cs="メイリオ"/>
        </w:rPr>
      </w:pPr>
      <w:bookmarkStart w:id="155" w:name="_Toc53410004"/>
      <w:bookmarkStart w:id="156" w:name="_Toc63779799"/>
      <w:r w:rsidRPr="00CE6DBD">
        <w:rPr>
          <w:rFonts w:hAnsi="メイリオ" w:cs="メイリオ"/>
        </w:rPr>
        <w:t>Delete Template</w:t>
      </w:r>
      <w:bookmarkEnd w:id="155"/>
      <w:bookmarkEnd w:id="156"/>
    </w:p>
    <w:p w14:paraId="23FD52FD" w14:textId="285140CD" w:rsidR="008306E5" w:rsidRPr="00CE6DBD" w:rsidRDefault="00085239" w:rsidP="008306E5">
      <w:pPr>
        <w:rPr>
          <w:rFonts w:cs="メイリオ"/>
        </w:rPr>
      </w:pPr>
      <w:r w:rsidRPr="00CE6DBD">
        <w:rPr>
          <w:rFonts w:cs="メイリオ"/>
        </w:rPr>
        <w:t>Click the checkbox next to the appropriate template on the Template List screen, then click “Delete” in the “Template Operation” menu at the top of the screen.</w:t>
      </w:r>
    </w:p>
    <w:p w14:paraId="486570AD" w14:textId="77777777" w:rsidR="008306E5" w:rsidRPr="00CE6DBD" w:rsidRDefault="008306E5" w:rsidP="008306E5">
      <w:pPr>
        <w:jc w:val="center"/>
        <w:rPr>
          <w:rFonts w:cs="メイリオ"/>
        </w:rPr>
      </w:pPr>
      <w:r w:rsidRPr="00CE6DBD">
        <w:rPr>
          <w:rFonts w:cs="メイリオ"/>
          <w:noProof/>
        </w:rPr>
        <mc:AlternateContent>
          <mc:Choice Requires="wps">
            <w:drawing>
              <wp:anchor distT="0" distB="0" distL="114300" distR="114300" simplePos="0" relativeHeight="251665920" behindDoc="0" locked="0" layoutInCell="1" allowOverlap="1" wp14:anchorId="18F2F9C6" wp14:editId="27705ACA">
                <wp:simplePos x="0" y="0"/>
                <wp:positionH relativeFrom="column">
                  <wp:posOffset>2358390</wp:posOffset>
                </wp:positionH>
                <wp:positionV relativeFrom="paragraph">
                  <wp:posOffset>633095</wp:posOffset>
                </wp:positionV>
                <wp:extent cx="533400" cy="180975"/>
                <wp:effectExtent l="0" t="0" r="19050" b="28575"/>
                <wp:wrapNone/>
                <wp:docPr id="258" name="楕円 258"/>
                <wp:cNvGraphicFramePr/>
                <a:graphic xmlns:a="http://schemas.openxmlformats.org/drawingml/2006/main">
                  <a:graphicData uri="http://schemas.microsoft.com/office/word/2010/wordprocessingShape">
                    <wps:wsp>
                      <wps:cNvSpPr/>
                      <wps:spPr>
                        <a:xfrm>
                          <a:off x="0" y="0"/>
                          <a:ext cx="5334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F2369E" id="楕円 258" o:spid="_x0000_s1026" style="position:absolute;left:0;text-align:left;margin-left:185.7pt;margin-top:49.85pt;width:42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" filled="f" strokecolor="red" strokeweight="2pt"/>
            </w:pict>
          </mc:Fallback>
        </mc:AlternateContent>
      </w:r>
      <w:r w:rsidRPr="00CE6DBD">
        <w:rPr>
          <w:rFonts w:cs="メイリオ"/>
          <w:noProof/>
        </w:rPr>
        <w:drawing>
          <wp:inline distT="0" distB="0" distL="0" distR="0" wp14:anchorId="047A3CD8" wp14:editId="1C57BCD8">
            <wp:extent cx="5400000" cy="1571873"/>
            <wp:effectExtent l="19050" t="19050" r="10795" b="2857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bwMode="auto">
                    <a:xfrm>
                      <a:off x="0" y="0"/>
                      <a:ext cx="5400000" cy="15718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A08299" w14:textId="29F279DF" w:rsidR="008306E5" w:rsidRPr="00CE6DBD" w:rsidRDefault="00CD56CE" w:rsidP="008306E5">
      <w:pPr>
        <w:jc w:val="center"/>
        <w:rPr>
          <w:rFonts w:cs="メイリオ"/>
          <w:b/>
        </w:rPr>
      </w:pPr>
      <w:r w:rsidRPr="00CE6DBD">
        <w:rPr>
          <w:rFonts w:cs="メイリオ"/>
          <w:b/>
        </w:rPr>
        <w:t>The Template List screen</w:t>
      </w:r>
    </w:p>
    <w:p w14:paraId="05F3057E" w14:textId="77777777" w:rsidR="008F3A06" w:rsidRDefault="008F3A06" w:rsidP="008306E5">
      <w:pPr>
        <w:rPr>
          <w:rFonts w:cs="メイリオ"/>
        </w:rPr>
      </w:pPr>
    </w:p>
    <w:p w14:paraId="6C7D71C0" w14:textId="55785F76" w:rsidR="008306E5" w:rsidRPr="00CE6DBD" w:rsidRDefault="008306E5" w:rsidP="008306E5">
      <w:pPr>
        <w:rPr>
          <w:rFonts w:cs="メイリオ"/>
        </w:rPr>
      </w:pPr>
      <w:r w:rsidRPr="00CE6DBD">
        <w:rPr>
          <w:rFonts w:cs="メイリオ"/>
        </w:rPr>
        <w:lastRenderedPageBreak/>
        <w:t>The Delete Template dialog appears. If you’re sure you want to delete the template, click the “Delete” button.</w:t>
      </w:r>
    </w:p>
    <w:p w14:paraId="2381BD26" w14:textId="77777777" w:rsidR="008306E5" w:rsidRPr="00CE6DBD" w:rsidRDefault="008306E5" w:rsidP="008306E5">
      <w:pPr>
        <w:adjustRightInd/>
        <w:snapToGrid/>
        <w:jc w:val="center"/>
        <w:rPr>
          <w:rFonts w:cs="メイリオ"/>
        </w:rPr>
      </w:pPr>
      <w:r w:rsidRPr="00CE6DBD">
        <w:rPr>
          <w:rFonts w:cs="メイリオ"/>
          <w:noProof/>
        </w:rPr>
        <mc:AlternateContent>
          <mc:Choice Requires="wps">
            <w:drawing>
              <wp:anchor distT="0" distB="0" distL="114300" distR="114300" simplePos="0" relativeHeight="251670016" behindDoc="0" locked="0" layoutInCell="1" allowOverlap="1" wp14:anchorId="307E088C" wp14:editId="6CF46C8E">
                <wp:simplePos x="0" y="0"/>
                <wp:positionH relativeFrom="column">
                  <wp:posOffset>2244090</wp:posOffset>
                </wp:positionH>
                <wp:positionV relativeFrom="paragraph">
                  <wp:posOffset>1838960</wp:posOffset>
                </wp:positionV>
                <wp:extent cx="885825" cy="190500"/>
                <wp:effectExtent l="0" t="0" r="28575" b="19050"/>
                <wp:wrapNone/>
                <wp:docPr id="262" name="正方形/長方形 262"/>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C7204B" id="正方形/長方形 262" o:spid="_x0000_s1026" style="position:absolute;left:0;text-align:left;margin-left:176.7pt;margin-top:144.8pt;width:69.75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0E8481B8" wp14:editId="77F5655D">
            <wp:extent cx="2592000" cy="2061819"/>
            <wp:effectExtent l="19050" t="19050" r="18415" b="1524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2592000" cy="2061819"/>
                    </a:xfrm>
                    <a:prstGeom prst="rect">
                      <a:avLst/>
                    </a:prstGeom>
                    <a:ln>
                      <a:solidFill>
                        <a:schemeClr val="tx1"/>
                      </a:solidFill>
                    </a:ln>
                  </pic:spPr>
                </pic:pic>
              </a:graphicData>
            </a:graphic>
          </wp:inline>
        </w:drawing>
      </w:r>
    </w:p>
    <w:p w14:paraId="434231F2" w14:textId="57AD3935" w:rsidR="008306E5" w:rsidRPr="00CE6DBD" w:rsidRDefault="00845D9D" w:rsidP="008306E5">
      <w:pPr>
        <w:adjustRightInd/>
        <w:snapToGrid/>
        <w:jc w:val="center"/>
        <w:rPr>
          <w:rFonts w:cs="メイリオ"/>
          <w:b/>
        </w:rPr>
      </w:pPr>
      <w:r w:rsidRPr="00CE6DBD">
        <w:rPr>
          <w:rFonts w:cs="メイリオ"/>
          <w:b/>
        </w:rPr>
        <w:t>The Delete Template dialog</w:t>
      </w:r>
    </w:p>
    <w:p w14:paraId="5D82F444" w14:textId="77777777" w:rsidR="008306E5" w:rsidRPr="00CE6DBD" w:rsidRDefault="008306E5" w:rsidP="008306E5">
      <w:pPr>
        <w:adjustRightInd/>
        <w:snapToGrid/>
        <w:rPr>
          <w:rFonts w:cs="メイリオ"/>
        </w:rPr>
      </w:pPr>
    </w:p>
    <w:p w14:paraId="03E1CF5D" w14:textId="77777777" w:rsidR="008306E5" w:rsidRPr="00CE6DBD" w:rsidRDefault="008306E5" w:rsidP="008306E5">
      <w:pPr>
        <w:adjustRightInd/>
        <w:snapToGrid/>
        <w:rPr>
          <w:rFonts w:cs="メイリオ"/>
        </w:rPr>
      </w:pPr>
      <w:r w:rsidRPr="00CE6DBD">
        <w:rPr>
          <w:rFonts w:cs="メイリオ"/>
        </w:rPr>
        <w:t>When deletion is complete, you can confirm that the template is no longer shown on the Template List screen.</w:t>
      </w:r>
    </w:p>
    <w:p w14:paraId="08DCE387" w14:textId="77777777" w:rsidR="008306E5" w:rsidRPr="00CE6DBD" w:rsidRDefault="008306E5" w:rsidP="008306E5">
      <w:pPr>
        <w:adjustRightInd/>
        <w:snapToGrid/>
        <w:jc w:val="center"/>
        <w:rPr>
          <w:rFonts w:cs="メイリオ"/>
        </w:rPr>
      </w:pPr>
      <w:r w:rsidRPr="00CE6DBD">
        <w:rPr>
          <w:rFonts w:cs="メイリオ"/>
          <w:noProof/>
        </w:rPr>
        <w:drawing>
          <wp:inline distT="0" distB="0" distL="0" distR="0" wp14:anchorId="69AFE61E" wp14:editId="1C3EA2A3">
            <wp:extent cx="5400000" cy="1443826"/>
            <wp:effectExtent l="19050" t="19050" r="10795" b="23495"/>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bwMode="auto">
                    <a:xfrm>
                      <a:off x="0" y="0"/>
                      <a:ext cx="5400000" cy="14438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116320" w14:textId="62E59E82" w:rsidR="008306E5" w:rsidRPr="00CE6DBD" w:rsidRDefault="009C2415" w:rsidP="008306E5">
      <w:pPr>
        <w:adjustRightInd/>
        <w:snapToGrid/>
        <w:jc w:val="center"/>
        <w:rPr>
          <w:rFonts w:cs="メイリオ"/>
          <w:b/>
        </w:rPr>
      </w:pPr>
      <w:r w:rsidRPr="00CE6DBD">
        <w:rPr>
          <w:rFonts w:cs="メイリオ"/>
          <w:b/>
        </w:rPr>
        <w:t>The Template List screen</w:t>
      </w:r>
    </w:p>
    <w:p w14:paraId="3F147521" w14:textId="1D6C1CC0" w:rsidR="00F95F0B" w:rsidRPr="00CE6DBD" w:rsidRDefault="00F95F0B">
      <w:pPr>
        <w:adjustRightInd/>
        <w:snapToGrid/>
        <w:rPr>
          <w:rFonts w:cs="メイリオ"/>
        </w:rPr>
      </w:pPr>
    </w:p>
    <w:p w14:paraId="0EDE36CD" w14:textId="7F8C7388" w:rsidR="008306E5" w:rsidRPr="00CE6DBD" w:rsidRDefault="003C21E0" w:rsidP="008306E5">
      <w:pPr>
        <w:pStyle w:val="3"/>
        <w:ind w:left="-12"/>
        <w:rPr>
          <w:rFonts w:hAnsi="メイリオ" w:cs="メイリオ"/>
        </w:rPr>
      </w:pPr>
      <w:bookmarkStart w:id="157" w:name="_Toc53410005"/>
      <w:bookmarkStart w:id="158" w:name="_Toc63779800"/>
      <w:r w:rsidRPr="00CE6DBD">
        <w:rPr>
          <w:rFonts w:hAnsi="メイリオ" w:cs="メイリオ"/>
        </w:rPr>
        <w:t>Send File / File Receive</w:t>
      </w:r>
      <w:bookmarkEnd w:id="157"/>
      <w:bookmarkEnd w:id="158"/>
    </w:p>
    <w:p w14:paraId="7DE918B5" w14:textId="000330A3" w:rsidR="008306E5" w:rsidRPr="00CE6DBD" w:rsidRDefault="008306E5" w:rsidP="008306E5">
      <w:pPr>
        <w:adjustRightInd/>
        <w:snapToGrid/>
        <w:rPr>
          <w:rFonts w:cs="メイリオ"/>
        </w:rPr>
      </w:pPr>
      <w:r w:rsidRPr="00CE6DBD">
        <w:rPr>
          <w:rFonts w:cs="メイリオ"/>
        </w:rPr>
        <w:t>You can use pre-created templates when using the Send File and File Receive functions.</w:t>
      </w:r>
    </w:p>
    <w:p w14:paraId="7265C778" w14:textId="77777777" w:rsidR="008306E5" w:rsidRPr="00CE6DBD" w:rsidRDefault="008306E5" w:rsidP="008306E5">
      <w:pPr>
        <w:adjustRightInd/>
        <w:snapToGrid/>
        <w:rPr>
          <w:rFonts w:cs="メイリオ"/>
        </w:rPr>
      </w:pPr>
    </w:p>
    <w:p w14:paraId="45A24034" w14:textId="79EE2B08" w:rsidR="008306E5" w:rsidRPr="00CE6DBD" w:rsidRDefault="005763DD" w:rsidP="008306E5">
      <w:pPr>
        <w:rPr>
          <w:rFonts w:cs="メイリオ"/>
        </w:rPr>
      </w:pPr>
      <w:r w:rsidRPr="00CE6DBD">
        <w:rPr>
          <w:rFonts w:cs="メイリオ"/>
        </w:rPr>
        <w:t>On the Template List screen, click the checkbox next to the appropriate template name, then click “Send or Receive Files” at the top of the screen.</w:t>
      </w:r>
    </w:p>
    <w:p w14:paraId="7C85DD3C" w14:textId="26AF93B9" w:rsidR="008306E5" w:rsidRDefault="008306E5" w:rsidP="008306E5">
      <w:pPr>
        <w:rPr>
          <w:rFonts w:cs="メイリオ"/>
        </w:rPr>
      </w:pPr>
      <w:r w:rsidRPr="00CE6DBD">
        <w:rPr>
          <w:rFonts w:cs="メイリオ"/>
        </w:rPr>
        <w:t>Note: The following screen shows the case of selecting a Send File template.</w:t>
      </w:r>
    </w:p>
    <w:p w14:paraId="38C2FA7F" w14:textId="77777777" w:rsidR="00843A1F" w:rsidRPr="00CE6DBD" w:rsidRDefault="00843A1F" w:rsidP="008306E5">
      <w:pPr>
        <w:rPr>
          <w:rFonts w:cs="メイリオ"/>
        </w:rPr>
      </w:pPr>
    </w:p>
    <w:p w14:paraId="3685388A" w14:textId="0A992B69" w:rsidR="008306E5" w:rsidRPr="00CE6DBD" w:rsidRDefault="000212C9" w:rsidP="008306E5">
      <w:pPr>
        <w:adjustRightInd/>
        <w:snapToGrid/>
        <w:jc w:val="center"/>
        <w:rPr>
          <w:rFonts w:cs="メイリオ"/>
        </w:rPr>
      </w:pPr>
      <w:r w:rsidRPr="00CE6DBD">
        <w:rPr>
          <w:rFonts w:cs="メイリオ"/>
          <w:noProof/>
        </w:rPr>
        <w:lastRenderedPageBreak/>
        <mc:AlternateContent>
          <mc:Choice Requires="wps">
            <w:drawing>
              <wp:anchor distT="0" distB="0" distL="114300" distR="114300" simplePos="0" relativeHeight="251627008" behindDoc="0" locked="0" layoutInCell="1" allowOverlap="1" wp14:anchorId="4F0E2637" wp14:editId="29F218D0">
                <wp:simplePos x="0" y="0"/>
                <wp:positionH relativeFrom="column">
                  <wp:posOffset>739140</wp:posOffset>
                </wp:positionH>
                <wp:positionV relativeFrom="paragraph">
                  <wp:posOffset>1003935</wp:posOffset>
                </wp:positionV>
                <wp:extent cx="257175" cy="219075"/>
                <wp:effectExtent l="0" t="0" r="28575" b="28575"/>
                <wp:wrapNone/>
                <wp:docPr id="266" name="楕円 266"/>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9C396C" id="楕円 266" o:spid="_x0000_s1026" style="position:absolute;left:0;text-align:left;margin-left:58.2pt;margin-top:79.05pt;width:20.25pt;height:1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" filled="f" strokecolor="red" strokeweight="2pt"/>
            </w:pict>
          </mc:Fallback>
        </mc:AlternateContent>
      </w:r>
      <w:r w:rsidRPr="00CE6DBD">
        <w:rPr>
          <w:rFonts w:cs="メイリオ"/>
          <w:noProof/>
        </w:rPr>
        <mc:AlternateContent>
          <mc:Choice Requires="wps">
            <w:drawing>
              <wp:anchor distT="0" distB="0" distL="114300" distR="114300" simplePos="0" relativeHeight="251624960" behindDoc="0" locked="0" layoutInCell="1" allowOverlap="1" wp14:anchorId="77415D61" wp14:editId="47AEB5FC">
                <wp:simplePos x="0" y="0"/>
                <wp:positionH relativeFrom="column">
                  <wp:posOffset>758190</wp:posOffset>
                </wp:positionH>
                <wp:positionV relativeFrom="paragraph">
                  <wp:posOffset>280670</wp:posOffset>
                </wp:positionV>
                <wp:extent cx="990600" cy="190500"/>
                <wp:effectExtent l="0" t="0" r="19050" b="19050"/>
                <wp:wrapNone/>
                <wp:docPr id="265" name="楕円 265"/>
                <wp:cNvGraphicFramePr/>
                <a:graphic xmlns:a="http://schemas.openxmlformats.org/drawingml/2006/main">
                  <a:graphicData uri="http://schemas.microsoft.com/office/word/2010/wordprocessingShape">
                    <wps:wsp>
                      <wps:cNvSpPr/>
                      <wps:spPr>
                        <a:xfrm>
                          <a:off x="0" y="0"/>
                          <a:ext cx="9906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5793DE" id="楕円 265" o:spid="_x0000_s1026" style="position:absolute;left:0;text-align:left;margin-left:59.7pt;margin-top:22.1pt;width:78pt;height: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" filled="f" strokecolor="red" strokeweight="2pt"/>
            </w:pict>
          </mc:Fallback>
        </mc:AlternateContent>
      </w:r>
      <w:r w:rsidRPr="00CE6DBD">
        <w:rPr>
          <w:rFonts w:cs="メイリオ"/>
          <w:noProof/>
        </w:rPr>
        <w:drawing>
          <wp:inline distT="0" distB="0" distL="0" distR="0" wp14:anchorId="71161EB5" wp14:editId="148856E5">
            <wp:extent cx="5400000" cy="1408504"/>
            <wp:effectExtent l="19050" t="19050" r="10795" b="2032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bwMode="auto">
                    <a:xfrm>
                      <a:off x="0" y="0"/>
                      <a:ext cx="5400000" cy="14085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D6D5C8" w14:textId="0AA1E6D1" w:rsidR="008306E5" w:rsidRPr="00CE6DBD" w:rsidRDefault="007E0FEA" w:rsidP="008306E5">
      <w:pPr>
        <w:adjustRightInd/>
        <w:snapToGrid/>
        <w:jc w:val="center"/>
        <w:rPr>
          <w:rFonts w:cs="メイリオ"/>
          <w:b/>
        </w:rPr>
      </w:pPr>
      <w:r w:rsidRPr="00CE6DBD">
        <w:rPr>
          <w:rFonts w:cs="メイリオ"/>
          <w:b/>
        </w:rPr>
        <w:t>The Template List screen</w:t>
      </w:r>
    </w:p>
    <w:p w14:paraId="5FD436B7" w14:textId="77777777" w:rsidR="008306E5" w:rsidRPr="00CE6DBD" w:rsidRDefault="008306E5" w:rsidP="008306E5">
      <w:pPr>
        <w:adjustRightInd/>
        <w:snapToGrid/>
        <w:rPr>
          <w:rFonts w:cs="メイリオ"/>
        </w:rPr>
      </w:pPr>
    </w:p>
    <w:p w14:paraId="6B43FB3F" w14:textId="1AA99B60" w:rsidR="008306E5" w:rsidRPr="00CE6DBD" w:rsidRDefault="008306E5" w:rsidP="008306E5">
      <w:pPr>
        <w:adjustRightInd/>
        <w:snapToGrid/>
        <w:rPr>
          <w:rFonts w:cs="メイリオ"/>
        </w:rPr>
      </w:pPr>
      <w:r w:rsidRPr="00CE6DBD">
        <w:rPr>
          <w:rFonts w:cs="メイリオ"/>
        </w:rPr>
        <w:t>The Send File or File Receive screen with the template applied to each setting is shown.</w:t>
      </w:r>
    </w:p>
    <w:p w14:paraId="2A0A87E4" w14:textId="5965D98C" w:rsidR="00F95F0B" w:rsidRPr="00CE6DBD" w:rsidRDefault="008306E5" w:rsidP="008306E5">
      <w:pPr>
        <w:adjustRightInd/>
        <w:snapToGrid/>
        <w:rPr>
          <w:rFonts w:cs="メイリオ"/>
        </w:rPr>
      </w:pPr>
      <w:r w:rsidRPr="00CE6DBD">
        <w:rPr>
          <w:rFonts w:cs="メイリオ"/>
        </w:rPr>
        <w:t>Note: The following screen shows the case of selecting a Send File template.</w:t>
      </w:r>
    </w:p>
    <w:p w14:paraId="710BEDCC" w14:textId="77777777" w:rsidR="008306E5" w:rsidRPr="00CE6DBD" w:rsidRDefault="008306E5" w:rsidP="008306E5">
      <w:pPr>
        <w:adjustRightInd/>
        <w:snapToGrid/>
        <w:jc w:val="center"/>
        <w:rPr>
          <w:rFonts w:cs="メイリオ"/>
        </w:rPr>
      </w:pPr>
      <w:r w:rsidRPr="00CE6DBD">
        <w:rPr>
          <w:rFonts w:cs="メイリオ"/>
          <w:noProof/>
        </w:rPr>
        <mc:AlternateContent>
          <mc:Choice Requires="wps">
            <w:drawing>
              <wp:anchor distT="0" distB="0" distL="114300" distR="114300" simplePos="0" relativeHeight="251653632" behindDoc="0" locked="0" layoutInCell="1" allowOverlap="1" wp14:anchorId="6E7D92C4" wp14:editId="4D7A5A92">
                <wp:simplePos x="0" y="0"/>
                <wp:positionH relativeFrom="column">
                  <wp:posOffset>796290</wp:posOffset>
                </wp:positionH>
                <wp:positionV relativeFrom="paragraph">
                  <wp:posOffset>295275</wp:posOffset>
                </wp:positionV>
                <wp:extent cx="495300" cy="219075"/>
                <wp:effectExtent l="0" t="0" r="19050" b="28575"/>
                <wp:wrapNone/>
                <wp:docPr id="268" name="楕円 268"/>
                <wp:cNvGraphicFramePr/>
                <a:graphic xmlns:a="http://schemas.openxmlformats.org/drawingml/2006/main">
                  <a:graphicData uri="http://schemas.microsoft.com/office/word/2010/wordprocessingShape">
                    <wps:wsp>
                      <wps:cNvSpPr/>
                      <wps:spPr>
                        <a:xfrm>
                          <a:off x="0" y="0"/>
                          <a:ext cx="4953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2B6B67" id="楕円 268" o:spid="_x0000_s1026" style="position:absolute;left:0;text-align:left;margin-left:62.7pt;margin-top:23.25pt;width:39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" filled="f" strokecolor="red" strokeweight="2pt"/>
            </w:pict>
          </mc:Fallback>
        </mc:AlternateContent>
      </w:r>
      <w:r w:rsidRPr="00CE6DBD">
        <w:rPr>
          <w:rFonts w:cs="メイリオ"/>
          <w:noProof/>
        </w:rPr>
        <w:drawing>
          <wp:inline distT="0" distB="0" distL="0" distR="0" wp14:anchorId="235EF62C" wp14:editId="69F16289">
            <wp:extent cx="5400000" cy="3130499"/>
            <wp:effectExtent l="19050" t="19050" r="10795" b="1333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5400000" cy="3130499"/>
                    </a:xfrm>
                    <a:prstGeom prst="rect">
                      <a:avLst/>
                    </a:prstGeom>
                    <a:ln>
                      <a:solidFill>
                        <a:schemeClr val="tx1"/>
                      </a:solidFill>
                    </a:ln>
                  </pic:spPr>
                </pic:pic>
              </a:graphicData>
            </a:graphic>
          </wp:inline>
        </w:drawing>
      </w:r>
    </w:p>
    <w:p w14:paraId="71AE9F3F" w14:textId="25537853" w:rsidR="008306E5" w:rsidRPr="00CE6DBD" w:rsidRDefault="00D14D06" w:rsidP="008306E5">
      <w:pPr>
        <w:adjustRightInd/>
        <w:snapToGrid/>
        <w:jc w:val="center"/>
        <w:rPr>
          <w:rFonts w:cs="メイリオ"/>
          <w:b/>
        </w:rPr>
      </w:pPr>
      <w:r w:rsidRPr="00CE6DBD">
        <w:rPr>
          <w:rFonts w:cs="メイリオ"/>
          <w:b/>
        </w:rPr>
        <w:t>The Send File screen</w:t>
      </w:r>
    </w:p>
    <w:p w14:paraId="532022B4" w14:textId="77777777" w:rsidR="008306E5" w:rsidRPr="00CE6DBD" w:rsidRDefault="008306E5" w:rsidP="008306E5">
      <w:pPr>
        <w:adjustRightInd/>
        <w:snapToGrid/>
        <w:rPr>
          <w:rFonts w:cs="メイリオ"/>
        </w:rPr>
      </w:pPr>
    </w:p>
    <w:p w14:paraId="12E0461C" w14:textId="46374E86" w:rsidR="008306E5" w:rsidRPr="00CE6DBD" w:rsidRDefault="008306E5" w:rsidP="008306E5">
      <w:pPr>
        <w:adjustRightInd/>
        <w:snapToGrid/>
        <w:rPr>
          <w:rFonts w:cs="メイリオ"/>
        </w:rPr>
      </w:pPr>
      <w:r w:rsidRPr="00CE6DBD">
        <w:rPr>
          <w:rFonts w:cs="メイリオ"/>
        </w:rPr>
        <w:t>Update any settings as necessary, then click the “Send” button.</w:t>
      </w:r>
    </w:p>
    <w:p w14:paraId="40EE572B" w14:textId="77777777" w:rsidR="008306E5" w:rsidRPr="00CE6DBD" w:rsidRDefault="008306E5" w:rsidP="008306E5">
      <w:pPr>
        <w:adjustRightInd/>
        <w:snapToGrid/>
        <w:rPr>
          <w:rFonts w:cs="メイリオ"/>
        </w:rPr>
      </w:pPr>
    </w:p>
    <w:p w14:paraId="25E733F2" w14:textId="0628C9BB" w:rsidR="0090390C" w:rsidRPr="00CE6DBD" w:rsidRDefault="00F4122E" w:rsidP="0090390C">
      <w:pPr>
        <w:pStyle w:val="2"/>
      </w:pPr>
      <w:bookmarkStart w:id="159" w:name="_Toc53410006"/>
      <w:bookmarkStart w:id="160" w:name="_Toc63779801"/>
      <w:r w:rsidRPr="00CE6DBD">
        <w:t>Address book</w:t>
      </w:r>
      <w:bookmarkEnd w:id="124"/>
      <w:bookmarkEnd w:id="159"/>
      <w:bookmarkEnd w:id="160"/>
    </w:p>
    <w:p w14:paraId="44ABA6BC" w14:textId="40A24248" w:rsidR="0090390C" w:rsidRPr="00CE6DBD" w:rsidRDefault="00A32CE7" w:rsidP="0090390C">
      <w:pPr>
        <w:rPr>
          <w:rFonts w:cs="メイリオ"/>
        </w:rPr>
      </w:pPr>
      <w:r w:rsidRPr="00CE6DBD">
        <w:rPr>
          <w:rFonts w:cs="メイリオ"/>
        </w:rPr>
        <w:t>You can edit an address book for use with the Send File, File Receive, or Send E-mail functions.</w:t>
      </w:r>
    </w:p>
    <w:p w14:paraId="72FD5652" w14:textId="4EB2799E" w:rsidR="00901C97" w:rsidRPr="00CE6DBD" w:rsidRDefault="00901C97" w:rsidP="0090390C">
      <w:pPr>
        <w:rPr>
          <w:rFonts w:cs="メイリオ"/>
        </w:rPr>
      </w:pPr>
      <w:r w:rsidRPr="00CE6DBD">
        <w:rPr>
          <w:rFonts w:cs="メイリオ"/>
        </w:rPr>
        <w:t>Note: Separate address books are maintained for each user.</w:t>
      </w:r>
    </w:p>
    <w:p w14:paraId="2FF08DD9" w14:textId="0AC83436" w:rsidR="002F42A0" w:rsidRPr="00CE6DBD" w:rsidRDefault="002F42A0" w:rsidP="0090390C">
      <w:pPr>
        <w:rPr>
          <w:rFonts w:cs="メイリオ"/>
        </w:rPr>
      </w:pPr>
    </w:p>
    <w:p w14:paraId="3D87A3C7" w14:textId="3BFD4563" w:rsidR="00F95F0B" w:rsidRPr="00CE6DBD" w:rsidRDefault="002F42A0" w:rsidP="0090390C">
      <w:pPr>
        <w:rPr>
          <w:rFonts w:cs="メイリオ"/>
        </w:rPr>
      </w:pPr>
      <w:r w:rsidRPr="00CE6DBD">
        <w:rPr>
          <w:rFonts w:cs="メイリオ"/>
        </w:rPr>
        <w:t>Click “Address book” at the menu on the left to show the Address List screen.</w:t>
      </w:r>
    </w:p>
    <w:p w14:paraId="106F7A86" w14:textId="61077B94" w:rsidR="0090390C" w:rsidRPr="00CE6DBD" w:rsidRDefault="00901C97" w:rsidP="00901C97">
      <w:pPr>
        <w:jc w:val="center"/>
        <w:rPr>
          <w:rFonts w:cs="メイリオ"/>
        </w:rPr>
      </w:pPr>
      <w:r w:rsidRPr="00CE6DBD">
        <w:rPr>
          <w:rFonts w:cs="メイリオ"/>
          <w:noProof/>
        </w:rPr>
        <w:lastRenderedPageBreak/>
        <mc:AlternateContent>
          <mc:Choice Requires="wps">
            <w:drawing>
              <wp:anchor distT="0" distB="0" distL="114300" distR="114300" simplePos="0" relativeHeight="251600384" behindDoc="0" locked="0" layoutInCell="1" allowOverlap="1" wp14:anchorId="27B630D8" wp14:editId="6C5E1741">
                <wp:simplePos x="0" y="0"/>
                <wp:positionH relativeFrom="column">
                  <wp:posOffset>5715</wp:posOffset>
                </wp:positionH>
                <wp:positionV relativeFrom="paragraph">
                  <wp:posOffset>1798955</wp:posOffset>
                </wp:positionV>
                <wp:extent cx="819150" cy="161925"/>
                <wp:effectExtent l="0" t="0" r="19050" b="28575"/>
                <wp:wrapNone/>
                <wp:docPr id="83" name="正方形/長方形 83"/>
                <wp:cNvGraphicFramePr/>
                <a:graphic xmlns:a="http://schemas.openxmlformats.org/drawingml/2006/main">
                  <a:graphicData uri="http://schemas.microsoft.com/office/word/2010/wordprocessingShape">
                    <wps:wsp>
                      <wps:cNvSpPr/>
                      <wps:spPr>
                        <a:xfrm>
                          <a:off x="0" y="0"/>
                          <a:ext cx="8191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6F4352" id="正方形/長方形 83" o:spid="_x0000_s1026" style="position:absolute;left:0;text-align:left;margin-left:.45pt;margin-top:141.65pt;width:64.5pt;height:12.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" filled="f" strokecolor="red" strokeweight="2pt"/>
            </w:pict>
          </mc:Fallback>
        </mc:AlternateContent>
      </w:r>
      <w:r w:rsidRPr="00CE6DBD">
        <w:rPr>
          <w:rFonts w:cs="メイリオ"/>
          <w:noProof/>
        </w:rPr>
        <w:drawing>
          <wp:inline distT="0" distB="0" distL="0" distR="0" wp14:anchorId="2F1B28DC" wp14:editId="70AF119F">
            <wp:extent cx="5400000" cy="2437285"/>
            <wp:effectExtent l="19050" t="19050" r="10795" b="2032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400000" cy="2437285"/>
                    </a:xfrm>
                    <a:prstGeom prst="rect">
                      <a:avLst/>
                    </a:prstGeom>
                    <a:ln>
                      <a:solidFill>
                        <a:schemeClr val="tx1"/>
                      </a:solidFill>
                    </a:ln>
                  </pic:spPr>
                </pic:pic>
              </a:graphicData>
            </a:graphic>
          </wp:inline>
        </w:drawing>
      </w:r>
    </w:p>
    <w:p w14:paraId="1129E0D7" w14:textId="7CA20814" w:rsidR="0090390C" w:rsidRPr="00CE6DBD" w:rsidRDefault="00821382" w:rsidP="0090390C">
      <w:pPr>
        <w:jc w:val="center"/>
        <w:rPr>
          <w:rFonts w:cs="メイリオ"/>
          <w:b/>
        </w:rPr>
      </w:pPr>
      <w:r w:rsidRPr="00CE6DBD">
        <w:rPr>
          <w:rFonts w:cs="メイリオ"/>
          <w:b/>
        </w:rPr>
        <w:t>The Address List screen</w:t>
      </w:r>
    </w:p>
    <w:p w14:paraId="0EA35613" w14:textId="765B4C37" w:rsidR="0090390C" w:rsidRPr="00CE6DBD" w:rsidRDefault="0090390C" w:rsidP="0090390C">
      <w:pPr>
        <w:rPr>
          <w:rFonts w:cs="メイリオ"/>
        </w:rPr>
      </w:pPr>
    </w:p>
    <w:p w14:paraId="31E866D0" w14:textId="5352BA8A" w:rsidR="0090390C" w:rsidRPr="00CE6DBD" w:rsidRDefault="005D345C" w:rsidP="002F42A0">
      <w:pPr>
        <w:pStyle w:val="3"/>
        <w:ind w:left="-12"/>
        <w:rPr>
          <w:rFonts w:hAnsi="メイリオ" w:cs="メイリオ"/>
        </w:rPr>
      </w:pPr>
      <w:bookmarkStart w:id="161" w:name="_Toc53410007"/>
      <w:bookmarkStart w:id="162" w:name="_Toc63779802"/>
      <w:r w:rsidRPr="00CE6DBD">
        <w:rPr>
          <w:rFonts w:hAnsi="メイリオ" w:cs="メイリオ"/>
        </w:rPr>
        <w:t>Add Address / Update Address</w:t>
      </w:r>
      <w:bookmarkEnd w:id="161"/>
      <w:bookmarkEnd w:id="162"/>
    </w:p>
    <w:p w14:paraId="07C34158" w14:textId="378B6397" w:rsidR="002F42A0" w:rsidRPr="00CE6DBD" w:rsidRDefault="002F42A0" w:rsidP="002F42A0">
      <w:pPr>
        <w:rPr>
          <w:rFonts w:cs="メイリオ"/>
        </w:rPr>
      </w:pPr>
      <w:r w:rsidRPr="00CE6DBD">
        <w:rPr>
          <w:rFonts w:cs="メイリオ"/>
        </w:rPr>
        <w:t>Allows you to add or edit an address.</w:t>
      </w:r>
    </w:p>
    <w:p w14:paraId="79786A46" w14:textId="77777777" w:rsidR="002F42A0" w:rsidRPr="00CE6DBD" w:rsidRDefault="002F42A0" w:rsidP="002F42A0">
      <w:pPr>
        <w:rPr>
          <w:rFonts w:cs="メイリオ"/>
        </w:rPr>
      </w:pPr>
    </w:p>
    <w:p w14:paraId="2B5CE389" w14:textId="0BD4BA82" w:rsidR="002F42A0" w:rsidRPr="00CE6DBD" w:rsidRDefault="002F42A0" w:rsidP="00E25D2E">
      <w:pPr>
        <w:ind w:left="120" w:hangingChars="50" w:hanging="120"/>
        <w:rPr>
          <w:rFonts w:cs="メイリオ"/>
        </w:rPr>
      </w:pPr>
      <w:r w:rsidRPr="00CE6DBD">
        <w:rPr>
          <w:rFonts w:cs="メイリオ"/>
        </w:rPr>
        <w:t>To add an address, click “Add” in the menu at the top of the screen. The Add Address dialog is shown.</w:t>
      </w:r>
    </w:p>
    <w:p w14:paraId="732BEF71" w14:textId="038B2111" w:rsidR="002F42A0" w:rsidRPr="00CE6DBD" w:rsidRDefault="002F42A0" w:rsidP="00AD1A53">
      <w:pPr>
        <w:jc w:val="center"/>
        <w:rPr>
          <w:rFonts w:cs="メイリオ"/>
        </w:rPr>
      </w:pPr>
      <w:r w:rsidRPr="00CE6DBD">
        <w:rPr>
          <w:rFonts w:cs="メイリオ"/>
          <w:noProof/>
        </w:rPr>
        <mc:AlternateContent>
          <mc:Choice Requires="wps">
            <w:drawing>
              <wp:anchor distT="0" distB="0" distL="114300" distR="114300" simplePos="0" relativeHeight="251590144" behindDoc="0" locked="0" layoutInCell="1" allowOverlap="1" wp14:anchorId="5846EF31" wp14:editId="0743E817">
                <wp:simplePos x="0" y="0"/>
                <wp:positionH relativeFrom="column">
                  <wp:posOffset>805815</wp:posOffset>
                </wp:positionH>
                <wp:positionV relativeFrom="paragraph">
                  <wp:posOffset>252095</wp:posOffset>
                </wp:positionV>
                <wp:extent cx="371475" cy="219075"/>
                <wp:effectExtent l="0" t="0" r="28575" b="28575"/>
                <wp:wrapNone/>
                <wp:docPr id="87" name="楕円 87"/>
                <wp:cNvGraphicFramePr/>
                <a:graphic xmlns:a="http://schemas.openxmlformats.org/drawingml/2006/main">
                  <a:graphicData uri="http://schemas.microsoft.com/office/word/2010/wordprocessingShape">
                    <wps:wsp>
                      <wps:cNvSpPr/>
                      <wps:spPr>
                        <a:xfrm>
                          <a:off x="0" y="0"/>
                          <a:ext cx="3714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B5B4D0" id="楕円 87" o:spid="_x0000_s1026" style="position:absolute;left:0;text-align:left;margin-left:63.45pt;margin-top:19.85pt;width:29.25pt;height:17.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" filled="f" strokecolor="red" strokeweight="2pt"/>
            </w:pict>
          </mc:Fallback>
        </mc:AlternateContent>
      </w:r>
      <w:r w:rsidRPr="00CE6DBD">
        <w:rPr>
          <w:rFonts w:cs="メイリオ"/>
          <w:noProof/>
        </w:rPr>
        <w:drawing>
          <wp:inline distT="0" distB="0" distL="0" distR="0" wp14:anchorId="0B804AD1" wp14:editId="532B806A">
            <wp:extent cx="5400000" cy="2437285"/>
            <wp:effectExtent l="19050" t="19050" r="10795" b="2032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5400000" cy="2437285"/>
                    </a:xfrm>
                    <a:prstGeom prst="rect">
                      <a:avLst/>
                    </a:prstGeom>
                    <a:ln>
                      <a:solidFill>
                        <a:schemeClr val="tx1"/>
                      </a:solidFill>
                    </a:ln>
                  </pic:spPr>
                </pic:pic>
              </a:graphicData>
            </a:graphic>
          </wp:inline>
        </w:drawing>
      </w:r>
    </w:p>
    <w:p w14:paraId="5B684416" w14:textId="77601DA1" w:rsidR="0090390C" w:rsidRPr="00CE6DBD" w:rsidRDefault="00E25D2E" w:rsidP="0090390C">
      <w:pPr>
        <w:jc w:val="center"/>
        <w:rPr>
          <w:rFonts w:cs="メイリオ"/>
          <w:b/>
        </w:rPr>
      </w:pPr>
      <w:r w:rsidRPr="00CE6DBD">
        <w:rPr>
          <w:rFonts w:cs="メイリオ"/>
          <w:b/>
        </w:rPr>
        <w:t>The Add Address dialog</w:t>
      </w:r>
    </w:p>
    <w:p w14:paraId="04DC5EE4" w14:textId="77777777" w:rsidR="00843A1F" w:rsidRDefault="00843A1F" w:rsidP="0090390C">
      <w:pPr>
        <w:rPr>
          <w:rFonts w:cs="メイリオ"/>
        </w:rPr>
      </w:pPr>
    </w:p>
    <w:p w14:paraId="13E2C6BF" w14:textId="33274705" w:rsidR="002F42A0" w:rsidRPr="00CE6DBD" w:rsidRDefault="002F42A0" w:rsidP="0090390C">
      <w:pPr>
        <w:rPr>
          <w:rFonts w:cs="メイリオ"/>
        </w:rPr>
      </w:pPr>
      <w:r w:rsidRPr="00CE6DBD">
        <w:rPr>
          <w:rFonts w:cs="メイリオ"/>
        </w:rPr>
        <w:t>To update an address, click the checkbox next to the appropriate address on the Address List screen, then click “Update” in the “Address Operation” menu at the top of the screen.</w:t>
      </w:r>
    </w:p>
    <w:p w14:paraId="79EF2A14" w14:textId="02AB9F96" w:rsidR="002F42A0" w:rsidRPr="00CE6DBD" w:rsidRDefault="00DA2ED5" w:rsidP="002F42A0">
      <w:pPr>
        <w:jc w:val="center"/>
        <w:rPr>
          <w:rFonts w:cs="メイリオ"/>
        </w:rPr>
      </w:pPr>
      <w:r w:rsidRPr="00CE6DBD">
        <w:rPr>
          <w:rFonts w:cs="メイリオ"/>
          <w:noProof/>
        </w:rPr>
        <w:lastRenderedPageBreak/>
        <mc:AlternateContent>
          <mc:Choice Requires="wps">
            <w:drawing>
              <wp:anchor distT="0" distB="0" distL="114300" distR="114300" simplePos="0" relativeHeight="251710976" behindDoc="0" locked="0" layoutInCell="1" allowOverlap="1" wp14:anchorId="57E7DAAC" wp14:editId="46EA35FA">
                <wp:simplePos x="0" y="0"/>
                <wp:positionH relativeFrom="column">
                  <wp:posOffset>2472690</wp:posOffset>
                </wp:positionH>
                <wp:positionV relativeFrom="paragraph">
                  <wp:posOffset>465455</wp:posOffset>
                </wp:positionV>
                <wp:extent cx="504825" cy="180975"/>
                <wp:effectExtent l="0" t="0" r="28575" b="28575"/>
                <wp:wrapNone/>
                <wp:docPr id="94" name="楕円 94"/>
                <wp:cNvGraphicFramePr/>
                <a:graphic xmlns:a="http://schemas.openxmlformats.org/drawingml/2006/main">
                  <a:graphicData uri="http://schemas.microsoft.com/office/word/2010/wordprocessingShape">
                    <wps:wsp>
                      <wps:cNvSpPr/>
                      <wps:spPr>
                        <a:xfrm>
                          <a:off x="0" y="0"/>
                          <a:ext cx="50482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175D74" id="楕円 94" o:spid="_x0000_s1026" style="position:absolute;left:0;text-align:left;margin-left:194.7pt;margin-top:36.65pt;width:39.75pt;height:1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" filled="f" strokecolor="red" strokeweight="2pt"/>
            </w:pict>
          </mc:Fallback>
        </mc:AlternateContent>
      </w:r>
      <w:r w:rsidRPr="00CE6DBD">
        <w:rPr>
          <w:rFonts w:cs="メイリオ"/>
          <w:noProof/>
        </w:rPr>
        <mc:AlternateContent>
          <mc:Choice Requires="wps">
            <w:drawing>
              <wp:anchor distT="0" distB="0" distL="114300" distR="114300" simplePos="0" relativeHeight="251713024" behindDoc="0" locked="0" layoutInCell="1" allowOverlap="1" wp14:anchorId="76A3FFD1" wp14:editId="22259F00">
                <wp:simplePos x="0" y="0"/>
                <wp:positionH relativeFrom="column">
                  <wp:posOffset>786765</wp:posOffset>
                </wp:positionH>
                <wp:positionV relativeFrom="paragraph">
                  <wp:posOffset>646430</wp:posOffset>
                </wp:positionV>
                <wp:extent cx="228600" cy="200025"/>
                <wp:effectExtent l="0" t="0" r="19050" b="28575"/>
                <wp:wrapNone/>
                <wp:docPr id="95" name="楕円 95"/>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717964" id="楕円 95" o:spid="_x0000_s1026" style="position:absolute;left:0;text-align:left;margin-left:61.95pt;margin-top:50.9pt;width:18pt;height:15.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" filled="f" strokecolor="red" strokeweight="2pt"/>
            </w:pict>
          </mc:Fallback>
        </mc:AlternateContent>
      </w:r>
      <w:r w:rsidRPr="00CE6DBD">
        <w:rPr>
          <w:rFonts w:cs="メイリオ"/>
          <w:noProof/>
        </w:rPr>
        <w:drawing>
          <wp:inline distT="0" distB="0" distL="0" distR="0" wp14:anchorId="4E6C5338" wp14:editId="18517B0D">
            <wp:extent cx="5400000" cy="1099428"/>
            <wp:effectExtent l="19050" t="19050" r="10795" b="2476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bwMode="auto">
                    <a:xfrm>
                      <a:off x="0" y="0"/>
                      <a:ext cx="5400000" cy="10994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0B7447" w14:textId="54B4740C" w:rsidR="00775B57" w:rsidRPr="00CE6DBD" w:rsidRDefault="00C15579" w:rsidP="002F42A0">
      <w:pPr>
        <w:jc w:val="center"/>
        <w:rPr>
          <w:rFonts w:cs="メイリオ"/>
          <w:b/>
        </w:rPr>
      </w:pPr>
      <w:r w:rsidRPr="00CE6DBD">
        <w:rPr>
          <w:rFonts w:cs="メイリオ"/>
          <w:b/>
        </w:rPr>
        <w:t>The Address List screen</w:t>
      </w:r>
    </w:p>
    <w:p w14:paraId="6C4DCE7E" w14:textId="77777777" w:rsidR="00642C22" w:rsidRPr="00CE6DBD" w:rsidRDefault="00642C22" w:rsidP="00642C22">
      <w:pPr>
        <w:rPr>
          <w:rFonts w:cs="メイリオ"/>
        </w:rPr>
      </w:pPr>
    </w:p>
    <w:p w14:paraId="1F9C830C" w14:textId="2E971CB9" w:rsidR="002F42A0" w:rsidRPr="00CE6DBD" w:rsidRDefault="00775B57" w:rsidP="00775B57">
      <w:pPr>
        <w:jc w:val="center"/>
        <w:rPr>
          <w:rFonts w:cs="メイリオ"/>
        </w:rPr>
      </w:pPr>
      <w:r w:rsidRPr="00CE6DBD">
        <w:rPr>
          <w:rFonts w:cs="メイリオ"/>
          <w:noProof/>
        </w:rPr>
        <w:drawing>
          <wp:inline distT="0" distB="0" distL="0" distR="0" wp14:anchorId="7635A8CA" wp14:editId="08EA501B">
            <wp:extent cx="5400000" cy="2437285"/>
            <wp:effectExtent l="19050" t="19050" r="10795" b="203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5400000" cy="2437285"/>
                    </a:xfrm>
                    <a:prstGeom prst="rect">
                      <a:avLst/>
                    </a:prstGeom>
                    <a:ln>
                      <a:solidFill>
                        <a:schemeClr val="tx1"/>
                      </a:solidFill>
                    </a:ln>
                  </pic:spPr>
                </pic:pic>
              </a:graphicData>
            </a:graphic>
          </wp:inline>
        </w:drawing>
      </w:r>
    </w:p>
    <w:p w14:paraId="48077A29" w14:textId="17051140" w:rsidR="002F42A0" w:rsidRPr="00CE6DBD" w:rsidRDefault="001F3360" w:rsidP="00775B57">
      <w:pPr>
        <w:jc w:val="center"/>
        <w:rPr>
          <w:rFonts w:cs="メイリオ"/>
          <w:b/>
        </w:rPr>
      </w:pPr>
      <w:r w:rsidRPr="00CE6DBD">
        <w:rPr>
          <w:rFonts w:cs="メイリオ"/>
          <w:b/>
        </w:rPr>
        <w:t>The Update Address dialog</w:t>
      </w:r>
    </w:p>
    <w:p w14:paraId="6CFDE4DB" w14:textId="0E09B008" w:rsidR="00AE2CC3" w:rsidRPr="00CE6DBD" w:rsidRDefault="00AE2CC3" w:rsidP="0090390C">
      <w:pPr>
        <w:rPr>
          <w:rFonts w:cs="メイリオ"/>
        </w:rPr>
      </w:pPr>
    </w:p>
    <w:p w14:paraId="2346DB61" w14:textId="77777777" w:rsidR="00357710" w:rsidRPr="00CE6DBD" w:rsidRDefault="00357710" w:rsidP="00357710">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385"/>
        <w:gridCol w:w="6001"/>
      </w:tblGrid>
      <w:tr w:rsidR="00357710" w:rsidRPr="00CE6DBD" w14:paraId="2BE163EF" w14:textId="77777777" w:rsidTr="003327EC">
        <w:trPr>
          <w:cantSplit/>
          <w:tblHeader/>
        </w:trPr>
        <w:tc>
          <w:tcPr>
            <w:tcW w:w="2410" w:type="dxa"/>
            <w:shd w:val="clear" w:color="auto" w:fill="DAEEF3" w:themeFill="accent5" w:themeFillTint="33"/>
          </w:tcPr>
          <w:p w14:paraId="705ACEEF" w14:textId="77777777" w:rsidR="00357710" w:rsidRPr="00CE6DBD" w:rsidRDefault="00357710" w:rsidP="003327EC">
            <w:pPr>
              <w:rPr>
                <w:rFonts w:cs="メイリオ"/>
              </w:rPr>
            </w:pPr>
            <w:r w:rsidRPr="00CE6DBD">
              <w:rPr>
                <w:rFonts w:cs="メイリオ"/>
              </w:rPr>
              <w:t>Setting name</w:t>
            </w:r>
          </w:p>
        </w:tc>
        <w:tc>
          <w:tcPr>
            <w:tcW w:w="6095" w:type="dxa"/>
            <w:shd w:val="clear" w:color="auto" w:fill="DAEEF3" w:themeFill="accent5" w:themeFillTint="33"/>
          </w:tcPr>
          <w:p w14:paraId="66C19797" w14:textId="77777777" w:rsidR="00357710" w:rsidRPr="00CE6DBD" w:rsidRDefault="00357710" w:rsidP="003327EC">
            <w:pPr>
              <w:rPr>
                <w:rFonts w:cs="メイリオ"/>
              </w:rPr>
            </w:pPr>
            <w:r w:rsidRPr="00CE6DBD">
              <w:rPr>
                <w:rFonts w:cs="メイリオ"/>
              </w:rPr>
              <w:t>Description</w:t>
            </w:r>
          </w:p>
        </w:tc>
      </w:tr>
      <w:tr w:rsidR="00357710" w:rsidRPr="00CE6DBD" w14:paraId="4765C697" w14:textId="77777777" w:rsidTr="003327EC">
        <w:trPr>
          <w:cantSplit/>
        </w:trPr>
        <w:tc>
          <w:tcPr>
            <w:tcW w:w="2410" w:type="dxa"/>
          </w:tcPr>
          <w:p w14:paraId="00C386C5" w14:textId="11BC8FC7" w:rsidR="00357710" w:rsidRPr="00CE6DBD" w:rsidRDefault="00644901" w:rsidP="00644901">
            <w:pPr>
              <w:rPr>
                <w:rFonts w:cs="メイリオ"/>
              </w:rPr>
            </w:pPr>
            <w:r w:rsidRPr="00CE6DBD">
              <w:rPr>
                <w:rFonts w:cs="メイリオ"/>
              </w:rPr>
              <w:t>Name</w:t>
            </w:r>
          </w:p>
        </w:tc>
        <w:tc>
          <w:tcPr>
            <w:tcW w:w="6095" w:type="dxa"/>
          </w:tcPr>
          <w:p w14:paraId="28E07E9B" w14:textId="0A5CA84E" w:rsidR="00357710" w:rsidRPr="00CE6DBD" w:rsidRDefault="00357710" w:rsidP="002F6368">
            <w:pPr>
              <w:rPr>
                <w:rFonts w:cs="メイリオ"/>
              </w:rPr>
            </w:pPr>
            <w:r w:rsidRPr="00CE6DBD">
              <w:rPr>
                <w:rFonts w:cs="メイリオ"/>
              </w:rPr>
              <w:t>The name used as the sender when sending the e-mail.</w:t>
            </w:r>
          </w:p>
        </w:tc>
      </w:tr>
      <w:tr w:rsidR="00357710" w:rsidRPr="00CE6DBD" w14:paraId="0B051E6B" w14:textId="77777777" w:rsidTr="003327EC">
        <w:trPr>
          <w:cantSplit/>
        </w:trPr>
        <w:tc>
          <w:tcPr>
            <w:tcW w:w="2410" w:type="dxa"/>
          </w:tcPr>
          <w:p w14:paraId="2680773C" w14:textId="5416B200" w:rsidR="00357710" w:rsidRPr="00CE6DBD" w:rsidRDefault="00644901" w:rsidP="00644901">
            <w:pPr>
              <w:rPr>
                <w:rFonts w:cs="メイリオ"/>
              </w:rPr>
            </w:pPr>
            <w:r w:rsidRPr="00CE6DBD">
              <w:rPr>
                <w:rFonts w:cs="メイリオ"/>
              </w:rPr>
              <w:t>Furigana</w:t>
            </w:r>
          </w:p>
        </w:tc>
        <w:tc>
          <w:tcPr>
            <w:tcW w:w="6095" w:type="dxa"/>
          </w:tcPr>
          <w:p w14:paraId="061C696D" w14:textId="028695BB" w:rsidR="00357710" w:rsidRPr="00CE6DBD" w:rsidRDefault="00357710" w:rsidP="002F6368">
            <w:pPr>
              <w:rPr>
                <w:rFonts w:cs="メイリオ"/>
              </w:rPr>
            </w:pPr>
            <w:r w:rsidRPr="00CE6DBD">
              <w:rPr>
                <w:rFonts w:cs="メイリオ"/>
              </w:rPr>
              <w:t>Furigana for the sender’s name. (Used for Japanese names)</w:t>
            </w:r>
          </w:p>
        </w:tc>
      </w:tr>
      <w:tr w:rsidR="00357710" w:rsidRPr="00CE6DBD" w14:paraId="45A17F98" w14:textId="77777777" w:rsidTr="003327EC">
        <w:trPr>
          <w:cantSplit/>
        </w:trPr>
        <w:tc>
          <w:tcPr>
            <w:tcW w:w="2410" w:type="dxa"/>
          </w:tcPr>
          <w:p w14:paraId="5E6C9B9A" w14:textId="0787EF36" w:rsidR="00357710" w:rsidRPr="00CE6DBD" w:rsidRDefault="00644901" w:rsidP="00644901">
            <w:pPr>
              <w:rPr>
                <w:rFonts w:cs="メイリオ"/>
              </w:rPr>
            </w:pPr>
            <w:r w:rsidRPr="00CE6DBD">
              <w:rPr>
                <w:rFonts w:cs="メイリオ"/>
              </w:rPr>
              <w:t>Mail Address (</w:t>
            </w:r>
            <w:r w:rsidR="0076485E" w:rsidRPr="00CE6DBD">
              <w:rPr>
                <w:rFonts w:cs="メイリオ"/>
              </w:rPr>
              <w:t>*</w:t>
            </w:r>
            <w:r w:rsidRPr="00CE6DBD">
              <w:rPr>
                <w:rFonts w:cs="メイリオ"/>
              </w:rPr>
              <w:t>)</w:t>
            </w:r>
          </w:p>
        </w:tc>
        <w:tc>
          <w:tcPr>
            <w:tcW w:w="6095" w:type="dxa"/>
          </w:tcPr>
          <w:p w14:paraId="079A4DA6" w14:textId="463E2D06" w:rsidR="00357710" w:rsidRPr="00CE6DBD" w:rsidRDefault="00357710" w:rsidP="002F6368">
            <w:pPr>
              <w:rPr>
                <w:rFonts w:cs="メイリオ"/>
              </w:rPr>
            </w:pPr>
            <w:r w:rsidRPr="00CE6DBD">
              <w:rPr>
                <w:rFonts w:cs="メイリオ"/>
              </w:rPr>
              <w:t>The address used when sending the e-mail.</w:t>
            </w:r>
          </w:p>
        </w:tc>
      </w:tr>
    </w:tbl>
    <w:p w14:paraId="06A30AB2" w14:textId="3D93B35C" w:rsidR="00AE2CC3" w:rsidRPr="00CE6DBD" w:rsidRDefault="002F6368" w:rsidP="00AE2CC3">
      <w:pPr>
        <w:rPr>
          <w:rFonts w:cs="メイリオ"/>
        </w:rPr>
      </w:pPr>
      <w:r w:rsidRPr="00CE6DBD">
        <w:rPr>
          <w:rFonts w:cs="メイリオ"/>
        </w:rPr>
        <w:t>*Required item</w:t>
      </w:r>
    </w:p>
    <w:p w14:paraId="66549E6C" w14:textId="77777777" w:rsidR="002F6368" w:rsidRPr="00CE6DBD" w:rsidRDefault="002F6368" w:rsidP="00AE2CC3">
      <w:pPr>
        <w:rPr>
          <w:rFonts w:cs="メイリオ"/>
        </w:rPr>
      </w:pPr>
    </w:p>
    <w:p w14:paraId="7DBDF6BB" w14:textId="2454F2FF" w:rsidR="00AE2CC3" w:rsidRPr="00CE6DBD" w:rsidRDefault="00AE2CC3" w:rsidP="0076485E">
      <w:pPr>
        <w:rPr>
          <w:rFonts w:cs="メイリオ"/>
        </w:rPr>
      </w:pPr>
      <w:r w:rsidRPr="00CE6DBD">
        <w:rPr>
          <w:rFonts w:cs="メイリオ"/>
        </w:rPr>
        <w:t>After performing settings, click “Add” or “Update” to add or update an address.</w:t>
      </w:r>
    </w:p>
    <w:p w14:paraId="32FC3EC1" w14:textId="77777777" w:rsidR="008C237F" w:rsidRPr="00CE6DBD" w:rsidRDefault="008C237F" w:rsidP="00F01792">
      <w:pPr>
        <w:spacing w:line="300" w:lineRule="exact"/>
        <w:rPr>
          <w:rFonts w:cs="メイリオ"/>
        </w:rPr>
      </w:pPr>
    </w:p>
    <w:p w14:paraId="7AA2B710" w14:textId="53DDB354" w:rsidR="00FC7DAA" w:rsidRPr="00CE6DBD" w:rsidRDefault="006C2730" w:rsidP="00357710">
      <w:pPr>
        <w:pStyle w:val="3"/>
        <w:ind w:left="-12"/>
        <w:rPr>
          <w:rFonts w:hAnsi="メイリオ" w:cs="メイリオ"/>
        </w:rPr>
      </w:pPr>
      <w:bookmarkStart w:id="163" w:name="_Toc53410008"/>
      <w:bookmarkStart w:id="164" w:name="_Toc63779803"/>
      <w:r w:rsidRPr="00CE6DBD">
        <w:rPr>
          <w:rFonts w:hAnsi="メイリオ" w:cs="メイリオ"/>
        </w:rPr>
        <w:t>Add Group / Update Group</w:t>
      </w:r>
      <w:bookmarkEnd w:id="163"/>
      <w:bookmarkEnd w:id="164"/>
      <w:r w:rsidRPr="00CE6DBD">
        <w:rPr>
          <w:rFonts w:hAnsi="メイリオ" w:cs="メイリオ"/>
        </w:rPr>
        <w:t xml:space="preserve"> </w:t>
      </w:r>
    </w:p>
    <w:p w14:paraId="07305471" w14:textId="58544016" w:rsidR="00B26109" w:rsidRPr="00CE6DBD" w:rsidRDefault="005344AD" w:rsidP="00FC7DAA">
      <w:pPr>
        <w:rPr>
          <w:rFonts w:cs="メイリオ"/>
        </w:rPr>
      </w:pPr>
      <w:r w:rsidRPr="00CE6DBD">
        <w:rPr>
          <w:rFonts w:cs="メイリオ"/>
        </w:rPr>
        <w:t>You can add or update groups of e-mail addresses previously added to an address book.</w:t>
      </w:r>
    </w:p>
    <w:p w14:paraId="6CEF59B2" w14:textId="7523EFF2" w:rsidR="00B26109" w:rsidRPr="00CE6DBD" w:rsidRDefault="00B26109" w:rsidP="00F01792">
      <w:pPr>
        <w:spacing w:line="300" w:lineRule="exact"/>
        <w:rPr>
          <w:rFonts w:cs="メイリオ"/>
        </w:rPr>
      </w:pPr>
    </w:p>
    <w:p w14:paraId="2874BFA7" w14:textId="2B7C4655" w:rsidR="00B26109" w:rsidRPr="00CE6DBD" w:rsidRDefault="00B26109" w:rsidP="00B26109">
      <w:pPr>
        <w:rPr>
          <w:rFonts w:cs="メイリオ"/>
        </w:rPr>
      </w:pPr>
      <w:r w:rsidRPr="00CE6DBD">
        <w:rPr>
          <w:rFonts w:cs="メイリオ"/>
        </w:rPr>
        <w:lastRenderedPageBreak/>
        <w:t>To add a group, click “Add Group” at the top of the screen. The Add Group dialog is shown.</w:t>
      </w:r>
    </w:p>
    <w:p w14:paraId="73378B21" w14:textId="5BB4D50F" w:rsidR="00B26109" w:rsidRPr="00CE6DBD" w:rsidRDefault="00B26109" w:rsidP="00041D3C">
      <w:pPr>
        <w:jc w:val="center"/>
        <w:rPr>
          <w:rFonts w:cs="メイリオ"/>
        </w:rPr>
      </w:pPr>
      <w:r w:rsidRPr="00CE6DBD">
        <w:rPr>
          <w:rFonts w:cs="メイリオ"/>
          <w:noProof/>
        </w:rPr>
        <mc:AlternateContent>
          <mc:Choice Requires="wps">
            <w:drawing>
              <wp:anchor distT="0" distB="0" distL="114300" distR="114300" simplePos="0" relativeHeight="251597312" behindDoc="0" locked="0" layoutInCell="1" allowOverlap="1" wp14:anchorId="254320B6" wp14:editId="200FDFFF">
                <wp:simplePos x="0" y="0"/>
                <wp:positionH relativeFrom="column">
                  <wp:posOffset>1139190</wp:posOffset>
                </wp:positionH>
                <wp:positionV relativeFrom="paragraph">
                  <wp:posOffset>276860</wp:posOffset>
                </wp:positionV>
                <wp:extent cx="552450" cy="180975"/>
                <wp:effectExtent l="0" t="0" r="19050" b="28575"/>
                <wp:wrapNone/>
                <wp:docPr id="102" name="楕円 102"/>
                <wp:cNvGraphicFramePr/>
                <a:graphic xmlns:a="http://schemas.openxmlformats.org/drawingml/2006/main">
                  <a:graphicData uri="http://schemas.microsoft.com/office/word/2010/wordprocessingShape">
                    <wps:wsp>
                      <wps:cNvSpPr/>
                      <wps:spPr>
                        <a:xfrm>
                          <a:off x="0" y="0"/>
                          <a:ext cx="5524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C7B8AE" id="楕円 102" o:spid="_x0000_s1026" style="position:absolute;left:0;text-align:left;margin-left:89.7pt;margin-top:21.8pt;width:43.5pt;height:14.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" filled="f" strokecolor="red" strokeweight="2pt"/>
            </w:pict>
          </mc:Fallback>
        </mc:AlternateContent>
      </w:r>
      <w:r w:rsidRPr="00CE6DBD">
        <w:rPr>
          <w:rFonts w:cs="メイリオ"/>
          <w:noProof/>
        </w:rPr>
        <w:drawing>
          <wp:inline distT="0" distB="0" distL="0" distR="0" wp14:anchorId="02BC5146" wp14:editId="1C10F85B">
            <wp:extent cx="5400000" cy="2984792"/>
            <wp:effectExtent l="19050" t="19050" r="10795" b="2540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400000" cy="2984792"/>
                    </a:xfrm>
                    <a:prstGeom prst="rect">
                      <a:avLst/>
                    </a:prstGeom>
                    <a:ln>
                      <a:solidFill>
                        <a:schemeClr val="tx1"/>
                      </a:solidFill>
                    </a:ln>
                  </pic:spPr>
                </pic:pic>
              </a:graphicData>
            </a:graphic>
          </wp:inline>
        </w:drawing>
      </w:r>
    </w:p>
    <w:p w14:paraId="60AA06CA" w14:textId="335AF71B" w:rsidR="00B26109" w:rsidRPr="00CE6DBD" w:rsidRDefault="00D3745D" w:rsidP="00B26109">
      <w:pPr>
        <w:jc w:val="center"/>
        <w:rPr>
          <w:rFonts w:cs="メイリオ"/>
          <w:b/>
        </w:rPr>
      </w:pPr>
      <w:r w:rsidRPr="00CE6DBD">
        <w:rPr>
          <w:rFonts w:cs="メイリオ"/>
          <w:b/>
        </w:rPr>
        <w:t>The Add Group dialog</w:t>
      </w:r>
    </w:p>
    <w:p w14:paraId="0DAA1BAC" w14:textId="24256EB1" w:rsidR="00B26109" w:rsidRPr="00CE6DBD" w:rsidRDefault="00B26109" w:rsidP="00F01792">
      <w:pPr>
        <w:spacing w:line="300" w:lineRule="exact"/>
        <w:rPr>
          <w:rFonts w:cs="メイリオ"/>
        </w:rPr>
      </w:pPr>
    </w:p>
    <w:p w14:paraId="2D6E1A42" w14:textId="6337B495" w:rsidR="00A164FF" w:rsidRPr="00CE6DBD" w:rsidRDefault="00A164FF" w:rsidP="00A164FF">
      <w:pPr>
        <w:rPr>
          <w:rFonts w:cs="メイリオ"/>
        </w:rPr>
      </w:pPr>
      <w:r w:rsidRPr="00CE6DBD">
        <w:rPr>
          <w:rFonts w:cs="メイリオ"/>
        </w:rPr>
        <w:t>To update a group, click the checkbox for the appropriate group on the Address List screen, then click “Update” in the “Address Operation” menu at the top of the screen.</w:t>
      </w:r>
    </w:p>
    <w:p w14:paraId="4B144BE0" w14:textId="39A3AE58" w:rsidR="00A164FF" w:rsidRPr="00CE6DBD" w:rsidRDefault="00DB3AFF" w:rsidP="0009687A">
      <w:pPr>
        <w:jc w:val="center"/>
        <w:rPr>
          <w:rFonts w:cs="メイリオ"/>
        </w:rPr>
      </w:pPr>
      <w:r w:rsidRPr="00CE6DBD">
        <w:rPr>
          <w:rFonts w:cs="メイリオ"/>
          <w:noProof/>
        </w:rPr>
        <mc:AlternateContent>
          <mc:Choice Requires="wps">
            <w:drawing>
              <wp:anchor distT="0" distB="0" distL="114300" distR="114300" simplePos="0" relativeHeight="251702784" behindDoc="0" locked="0" layoutInCell="1" allowOverlap="1" wp14:anchorId="45B3829B" wp14:editId="52146FCF">
                <wp:simplePos x="0" y="0"/>
                <wp:positionH relativeFrom="column">
                  <wp:posOffset>2463165</wp:posOffset>
                </wp:positionH>
                <wp:positionV relativeFrom="paragraph">
                  <wp:posOffset>471170</wp:posOffset>
                </wp:positionV>
                <wp:extent cx="495300" cy="171450"/>
                <wp:effectExtent l="0" t="0" r="19050" b="19050"/>
                <wp:wrapNone/>
                <wp:docPr id="107" name="楕円 107"/>
                <wp:cNvGraphicFramePr/>
                <a:graphic xmlns:a="http://schemas.openxmlformats.org/drawingml/2006/main">
                  <a:graphicData uri="http://schemas.microsoft.com/office/word/2010/wordprocessingShape">
                    <wps:wsp>
                      <wps:cNvSpPr/>
                      <wps:spPr>
                        <a:xfrm>
                          <a:off x="0" y="0"/>
                          <a:ext cx="4953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0DD45E" id="楕円 107" o:spid="_x0000_s1026" style="position:absolute;left:0;text-align:left;margin-left:193.95pt;margin-top:37.1pt;width:39pt;height:1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" filled="f" strokecolor="red" strokeweight="2pt"/>
            </w:pict>
          </mc:Fallback>
        </mc:AlternateContent>
      </w:r>
      <w:r w:rsidRPr="00CE6DBD">
        <w:rPr>
          <w:rFonts w:cs="メイリオ"/>
          <w:noProof/>
        </w:rPr>
        <w:drawing>
          <wp:inline distT="0" distB="0" distL="0" distR="0" wp14:anchorId="6192E9ED" wp14:editId="75122D3D">
            <wp:extent cx="5400000" cy="1236304"/>
            <wp:effectExtent l="19050" t="19050" r="10795" b="2159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bwMode="auto">
                    <a:xfrm>
                      <a:off x="0" y="0"/>
                      <a:ext cx="5400000" cy="12363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032BC5" w14:textId="31C020FB" w:rsidR="00B26109" w:rsidRPr="00CE6DBD" w:rsidRDefault="00D3745D" w:rsidP="00A164FF">
      <w:pPr>
        <w:jc w:val="center"/>
        <w:rPr>
          <w:rFonts w:cs="メイリオ"/>
          <w:b/>
        </w:rPr>
      </w:pPr>
      <w:r w:rsidRPr="00CE6DBD">
        <w:rPr>
          <w:rFonts w:cs="メイリオ"/>
          <w:b/>
        </w:rPr>
        <w:t>The Address List screen</w:t>
      </w:r>
    </w:p>
    <w:p w14:paraId="25451B11" w14:textId="3F9DDF69" w:rsidR="00A164FF" w:rsidRPr="00CE6DBD" w:rsidRDefault="00DB3AFF" w:rsidP="008F72A6">
      <w:pPr>
        <w:jc w:val="center"/>
        <w:rPr>
          <w:rFonts w:cs="メイリオ"/>
        </w:rPr>
      </w:pPr>
      <w:r w:rsidRPr="00CE6DBD">
        <w:rPr>
          <w:rFonts w:cs="メイリオ"/>
          <w:noProof/>
        </w:rPr>
        <w:lastRenderedPageBreak/>
        <w:drawing>
          <wp:inline distT="0" distB="0" distL="0" distR="0" wp14:anchorId="26908B33" wp14:editId="555E8395">
            <wp:extent cx="5400000" cy="2984792"/>
            <wp:effectExtent l="19050" t="19050" r="10795" b="2540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400000" cy="2984792"/>
                    </a:xfrm>
                    <a:prstGeom prst="rect">
                      <a:avLst/>
                    </a:prstGeom>
                    <a:ln>
                      <a:solidFill>
                        <a:schemeClr val="tx1"/>
                      </a:solidFill>
                    </a:ln>
                  </pic:spPr>
                </pic:pic>
              </a:graphicData>
            </a:graphic>
          </wp:inline>
        </w:drawing>
      </w:r>
    </w:p>
    <w:p w14:paraId="6B67E5F1" w14:textId="19879A8E" w:rsidR="00A164FF" w:rsidRPr="00CE6DBD" w:rsidRDefault="00D3745D" w:rsidP="00DB3AFF">
      <w:pPr>
        <w:jc w:val="center"/>
        <w:rPr>
          <w:rFonts w:cs="メイリオ"/>
        </w:rPr>
      </w:pPr>
      <w:r w:rsidRPr="00CE6DBD">
        <w:rPr>
          <w:rFonts w:cs="メイリオ"/>
          <w:b/>
        </w:rPr>
        <w:t>The Update Group dialog</w:t>
      </w:r>
    </w:p>
    <w:p w14:paraId="0FAD614D" w14:textId="2DE86A0C" w:rsidR="00A164FF" w:rsidRPr="00CE6DBD" w:rsidRDefault="00A164FF" w:rsidP="00FC7DAA">
      <w:pPr>
        <w:rPr>
          <w:rFonts w:cs="メイリオ"/>
        </w:rPr>
      </w:pPr>
    </w:p>
    <w:p w14:paraId="69D244C4" w14:textId="77777777" w:rsidR="0009687A" w:rsidRPr="00CE6DBD" w:rsidRDefault="0009687A" w:rsidP="0009687A">
      <w:pPr>
        <w:rPr>
          <w:rFonts w:cs="メイリオ"/>
        </w:rPr>
      </w:pPr>
      <w:r w:rsidRPr="00CE6DBD">
        <w:rPr>
          <w:rFonts w:cs="メイリオ"/>
        </w:rPr>
        <w:t>The following describes each setting.</w:t>
      </w:r>
    </w:p>
    <w:tbl>
      <w:tblPr>
        <w:tblStyle w:val="af1"/>
        <w:tblW w:w="0" w:type="auto"/>
        <w:tblInd w:w="108" w:type="dxa"/>
        <w:tblLook w:val="04A0" w:firstRow="1" w:lastRow="0" w:firstColumn="1" w:lastColumn="0" w:noHBand="0" w:noVBand="1"/>
      </w:tblPr>
      <w:tblGrid>
        <w:gridCol w:w="2390"/>
        <w:gridCol w:w="5996"/>
      </w:tblGrid>
      <w:tr w:rsidR="0009687A" w:rsidRPr="00CE6DBD" w14:paraId="491DCCF8" w14:textId="77777777" w:rsidTr="003327EC">
        <w:trPr>
          <w:cantSplit/>
          <w:tblHeader/>
        </w:trPr>
        <w:tc>
          <w:tcPr>
            <w:tcW w:w="2410" w:type="dxa"/>
            <w:shd w:val="clear" w:color="auto" w:fill="DAEEF3" w:themeFill="accent5" w:themeFillTint="33"/>
          </w:tcPr>
          <w:p w14:paraId="42A4F702" w14:textId="77777777" w:rsidR="0009687A" w:rsidRPr="00CE6DBD" w:rsidRDefault="0009687A" w:rsidP="003327EC">
            <w:pPr>
              <w:rPr>
                <w:rFonts w:cs="メイリオ"/>
              </w:rPr>
            </w:pPr>
            <w:r w:rsidRPr="00CE6DBD">
              <w:rPr>
                <w:rFonts w:cs="メイリオ"/>
              </w:rPr>
              <w:t>Setting name</w:t>
            </w:r>
          </w:p>
        </w:tc>
        <w:tc>
          <w:tcPr>
            <w:tcW w:w="6095" w:type="dxa"/>
            <w:shd w:val="clear" w:color="auto" w:fill="DAEEF3" w:themeFill="accent5" w:themeFillTint="33"/>
          </w:tcPr>
          <w:p w14:paraId="4DA4DF78" w14:textId="77777777" w:rsidR="0009687A" w:rsidRPr="00CE6DBD" w:rsidRDefault="0009687A" w:rsidP="003327EC">
            <w:pPr>
              <w:rPr>
                <w:rFonts w:cs="メイリオ"/>
              </w:rPr>
            </w:pPr>
            <w:r w:rsidRPr="00CE6DBD">
              <w:rPr>
                <w:rFonts w:cs="メイリオ"/>
              </w:rPr>
              <w:t>Description</w:t>
            </w:r>
          </w:p>
        </w:tc>
      </w:tr>
      <w:tr w:rsidR="0009687A" w:rsidRPr="00CE6DBD" w14:paraId="33BA3EBF" w14:textId="77777777" w:rsidTr="003327EC">
        <w:trPr>
          <w:cantSplit/>
        </w:trPr>
        <w:tc>
          <w:tcPr>
            <w:tcW w:w="2410" w:type="dxa"/>
          </w:tcPr>
          <w:p w14:paraId="174D1FC9" w14:textId="6EA0D86C" w:rsidR="0009687A" w:rsidRPr="00CE6DBD" w:rsidRDefault="00AD293C" w:rsidP="00AD293C">
            <w:pPr>
              <w:rPr>
                <w:rFonts w:cs="メイリオ"/>
              </w:rPr>
            </w:pPr>
            <w:r w:rsidRPr="00CE6DBD">
              <w:rPr>
                <w:rFonts w:cs="メイリオ"/>
              </w:rPr>
              <w:t>Name (</w:t>
            </w:r>
            <w:r w:rsidR="0076485E" w:rsidRPr="00CE6DBD">
              <w:rPr>
                <w:rFonts w:cs="メイリオ"/>
              </w:rPr>
              <w:t>*</w:t>
            </w:r>
            <w:r w:rsidRPr="00CE6DBD">
              <w:rPr>
                <w:rFonts w:cs="メイリオ"/>
              </w:rPr>
              <w:t>)</w:t>
            </w:r>
          </w:p>
        </w:tc>
        <w:tc>
          <w:tcPr>
            <w:tcW w:w="6095" w:type="dxa"/>
          </w:tcPr>
          <w:p w14:paraId="04C925C2" w14:textId="2B4AD617" w:rsidR="0009687A" w:rsidRPr="00CE6DBD" w:rsidRDefault="002F6368" w:rsidP="002F6368">
            <w:pPr>
              <w:rPr>
                <w:rFonts w:cs="メイリオ"/>
              </w:rPr>
            </w:pPr>
            <w:r w:rsidRPr="00CE6DBD">
              <w:rPr>
                <w:rFonts w:cs="メイリオ"/>
              </w:rPr>
              <w:t>The group name.</w:t>
            </w:r>
          </w:p>
        </w:tc>
      </w:tr>
      <w:tr w:rsidR="0009687A" w:rsidRPr="00CE6DBD" w14:paraId="65DB8374" w14:textId="77777777" w:rsidTr="003327EC">
        <w:trPr>
          <w:cantSplit/>
        </w:trPr>
        <w:tc>
          <w:tcPr>
            <w:tcW w:w="2410" w:type="dxa"/>
          </w:tcPr>
          <w:p w14:paraId="0B05F2DE" w14:textId="48AE6374" w:rsidR="0009687A" w:rsidRPr="00CE6DBD" w:rsidRDefault="00AD293C" w:rsidP="00AD293C">
            <w:pPr>
              <w:rPr>
                <w:rFonts w:cs="メイリオ"/>
              </w:rPr>
            </w:pPr>
            <w:r w:rsidRPr="00CE6DBD">
              <w:rPr>
                <w:rFonts w:cs="メイリオ"/>
              </w:rPr>
              <w:t>Furigana</w:t>
            </w:r>
          </w:p>
        </w:tc>
        <w:tc>
          <w:tcPr>
            <w:tcW w:w="6095" w:type="dxa"/>
          </w:tcPr>
          <w:p w14:paraId="7E42DB14" w14:textId="13656A41" w:rsidR="0009687A" w:rsidRPr="00CE6DBD" w:rsidRDefault="002F6368" w:rsidP="002F6368">
            <w:pPr>
              <w:rPr>
                <w:rFonts w:cs="メイリオ"/>
              </w:rPr>
            </w:pPr>
            <w:r w:rsidRPr="00CE6DBD">
              <w:rPr>
                <w:rFonts w:cs="メイリオ"/>
              </w:rPr>
              <w:t>Furigana for the group name. (Used for Japanese names)</w:t>
            </w:r>
          </w:p>
        </w:tc>
      </w:tr>
      <w:tr w:rsidR="0009687A" w:rsidRPr="00CE6DBD" w14:paraId="02DAB624" w14:textId="77777777" w:rsidTr="003327EC">
        <w:trPr>
          <w:cantSplit/>
        </w:trPr>
        <w:tc>
          <w:tcPr>
            <w:tcW w:w="2410" w:type="dxa"/>
          </w:tcPr>
          <w:p w14:paraId="314ED647" w14:textId="0BB198FF" w:rsidR="0009687A" w:rsidRPr="00CE6DBD" w:rsidRDefault="00AD293C" w:rsidP="005344AD">
            <w:pPr>
              <w:rPr>
                <w:rFonts w:cs="メイリオ"/>
              </w:rPr>
            </w:pPr>
            <w:r w:rsidRPr="00CE6DBD">
              <w:rPr>
                <w:rFonts w:cs="メイリオ"/>
              </w:rPr>
              <w:t>Not Participated Name</w:t>
            </w:r>
          </w:p>
        </w:tc>
        <w:tc>
          <w:tcPr>
            <w:tcW w:w="6095" w:type="dxa"/>
          </w:tcPr>
          <w:p w14:paraId="387F332A" w14:textId="72CF9542" w:rsidR="0009687A" w:rsidRPr="00CE6DBD" w:rsidRDefault="005344AD" w:rsidP="005344AD">
            <w:pPr>
              <w:rPr>
                <w:rFonts w:cs="メイリオ"/>
              </w:rPr>
            </w:pPr>
            <w:r w:rsidRPr="00CE6DBD">
              <w:rPr>
                <w:rFonts w:cs="メイリオ"/>
              </w:rPr>
              <w:t>A list of e-mail addresses not included in the group.</w:t>
            </w:r>
          </w:p>
        </w:tc>
      </w:tr>
      <w:tr w:rsidR="005344AD" w:rsidRPr="00CE6DBD" w14:paraId="5DDA21B2" w14:textId="77777777" w:rsidTr="003327EC">
        <w:trPr>
          <w:cantSplit/>
        </w:trPr>
        <w:tc>
          <w:tcPr>
            <w:tcW w:w="2410" w:type="dxa"/>
          </w:tcPr>
          <w:p w14:paraId="5BEE5436" w14:textId="205CB4C0" w:rsidR="005344AD" w:rsidRPr="00CE6DBD" w:rsidRDefault="00AD293C" w:rsidP="005344AD">
            <w:pPr>
              <w:rPr>
                <w:rFonts w:cs="メイリオ"/>
              </w:rPr>
            </w:pPr>
            <w:r w:rsidRPr="00CE6DBD">
              <w:rPr>
                <w:rFonts w:cs="メイリオ"/>
              </w:rPr>
              <w:t>Participated Name</w:t>
            </w:r>
          </w:p>
        </w:tc>
        <w:tc>
          <w:tcPr>
            <w:tcW w:w="6095" w:type="dxa"/>
          </w:tcPr>
          <w:p w14:paraId="61218437" w14:textId="31C123FE" w:rsidR="005344AD" w:rsidRPr="00CE6DBD" w:rsidRDefault="005344AD" w:rsidP="005344AD">
            <w:pPr>
              <w:rPr>
                <w:rFonts w:cs="メイリオ"/>
              </w:rPr>
            </w:pPr>
            <w:r w:rsidRPr="00CE6DBD">
              <w:rPr>
                <w:rFonts w:cs="メイリオ"/>
              </w:rPr>
              <w:t>Shows a list of e-mail addresses included in the group.</w:t>
            </w:r>
          </w:p>
        </w:tc>
      </w:tr>
      <w:tr w:rsidR="005344AD" w:rsidRPr="00CE6DBD" w14:paraId="7EA68AA5" w14:textId="77777777" w:rsidTr="003327EC">
        <w:trPr>
          <w:cantSplit/>
        </w:trPr>
        <w:tc>
          <w:tcPr>
            <w:tcW w:w="2410" w:type="dxa"/>
          </w:tcPr>
          <w:p w14:paraId="1FC069C1" w14:textId="57DF51FC" w:rsidR="005344AD" w:rsidRPr="00CE6DBD" w:rsidRDefault="00AD293C" w:rsidP="00AD293C">
            <w:pPr>
              <w:rPr>
                <w:rFonts w:cs="メイリオ"/>
              </w:rPr>
            </w:pPr>
            <w:r w:rsidRPr="00CE6DBD">
              <w:rPr>
                <w:rFonts w:cs="メイリオ"/>
              </w:rPr>
              <w:t>Add&gt;&gt;</w:t>
            </w:r>
          </w:p>
        </w:tc>
        <w:tc>
          <w:tcPr>
            <w:tcW w:w="6095" w:type="dxa"/>
          </w:tcPr>
          <w:p w14:paraId="33A5E748" w14:textId="00FE163F" w:rsidR="005344AD" w:rsidRPr="00CE6DBD" w:rsidRDefault="005344AD" w:rsidP="005344AD">
            <w:pPr>
              <w:rPr>
                <w:rFonts w:cs="メイリオ"/>
              </w:rPr>
            </w:pPr>
            <w:r w:rsidRPr="00CE6DBD">
              <w:rPr>
                <w:rFonts w:cs="メイリオ"/>
              </w:rPr>
              <w:t>Adds the selected e-mail address to the group.</w:t>
            </w:r>
          </w:p>
        </w:tc>
      </w:tr>
      <w:tr w:rsidR="005344AD" w:rsidRPr="00CE6DBD" w14:paraId="62B071EA" w14:textId="77777777" w:rsidTr="003327EC">
        <w:trPr>
          <w:cantSplit/>
        </w:trPr>
        <w:tc>
          <w:tcPr>
            <w:tcW w:w="2410" w:type="dxa"/>
          </w:tcPr>
          <w:p w14:paraId="00A5FDA7" w14:textId="7615BA63" w:rsidR="005344AD" w:rsidRPr="00CE6DBD" w:rsidRDefault="005344AD" w:rsidP="00AD293C">
            <w:pPr>
              <w:rPr>
                <w:rFonts w:cs="メイリオ"/>
              </w:rPr>
            </w:pPr>
            <w:r w:rsidRPr="00CE6DBD">
              <w:rPr>
                <w:rFonts w:cs="メイリオ"/>
              </w:rPr>
              <w:t>&lt;&lt;Delete</w:t>
            </w:r>
          </w:p>
        </w:tc>
        <w:tc>
          <w:tcPr>
            <w:tcW w:w="6095" w:type="dxa"/>
          </w:tcPr>
          <w:p w14:paraId="7B00A46A" w14:textId="5B91E071" w:rsidR="005344AD" w:rsidRPr="00CE6DBD" w:rsidRDefault="005344AD" w:rsidP="005344AD">
            <w:pPr>
              <w:rPr>
                <w:rFonts w:cs="メイリオ"/>
              </w:rPr>
            </w:pPr>
            <w:r w:rsidRPr="00CE6DBD">
              <w:rPr>
                <w:rFonts w:cs="メイリオ"/>
              </w:rPr>
              <w:t xml:space="preserve">Removes the selected e-mail address from the group. </w:t>
            </w:r>
          </w:p>
        </w:tc>
      </w:tr>
    </w:tbl>
    <w:p w14:paraId="48392487" w14:textId="7DC8B8B8" w:rsidR="0009687A" w:rsidRPr="00CE6DBD" w:rsidRDefault="002F6368" w:rsidP="00FC7DAA">
      <w:pPr>
        <w:rPr>
          <w:rFonts w:cs="メイリオ"/>
        </w:rPr>
      </w:pPr>
      <w:r w:rsidRPr="00CE6DBD">
        <w:rPr>
          <w:rFonts w:cs="メイリオ"/>
        </w:rPr>
        <w:t>*Required item</w:t>
      </w:r>
    </w:p>
    <w:p w14:paraId="11D610AB" w14:textId="20758CCC" w:rsidR="002C46A6" w:rsidRPr="00CE6DBD" w:rsidRDefault="002C46A6" w:rsidP="00FC7DAA">
      <w:pPr>
        <w:rPr>
          <w:rFonts w:cs="メイリオ"/>
        </w:rPr>
      </w:pPr>
    </w:p>
    <w:p w14:paraId="68F275E1" w14:textId="41778D32" w:rsidR="002F6368" w:rsidRPr="00CE6DBD" w:rsidRDefault="002F6368" w:rsidP="0076485E">
      <w:pPr>
        <w:rPr>
          <w:rFonts w:cs="メイリオ"/>
        </w:rPr>
      </w:pPr>
      <w:r w:rsidRPr="00CE6DBD">
        <w:rPr>
          <w:rFonts w:cs="メイリオ"/>
        </w:rPr>
        <w:t>After performing settings, click “Add” or “Update” to add or update the group.</w:t>
      </w:r>
    </w:p>
    <w:p w14:paraId="5C4A2ED6" w14:textId="763962B4" w:rsidR="00FC7DAA" w:rsidRPr="00CE6DBD" w:rsidRDefault="00A128C6" w:rsidP="00F86223">
      <w:pPr>
        <w:pStyle w:val="3"/>
        <w:ind w:left="-12"/>
        <w:rPr>
          <w:rFonts w:hAnsi="メイリオ" w:cs="メイリオ"/>
        </w:rPr>
      </w:pPr>
      <w:bookmarkStart w:id="165" w:name="_Toc53410009"/>
      <w:bookmarkStart w:id="166" w:name="_Toc63779804"/>
      <w:r w:rsidRPr="00CE6DBD">
        <w:rPr>
          <w:rFonts w:hAnsi="メイリオ" w:cs="メイリオ"/>
        </w:rPr>
        <w:t>Delete Address</w:t>
      </w:r>
      <w:bookmarkEnd w:id="165"/>
      <w:bookmarkEnd w:id="166"/>
    </w:p>
    <w:p w14:paraId="1D8E3286" w14:textId="77777777" w:rsidR="002700A1" w:rsidRPr="00CE6DBD" w:rsidRDefault="005302BC" w:rsidP="007727A3">
      <w:pPr>
        <w:rPr>
          <w:rFonts w:cs="メイリオ"/>
        </w:rPr>
      </w:pPr>
      <w:r w:rsidRPr="00CE6DBD">
        <w:rPr>
          <w:rFonts w:cs="メイリオ"/>
        </w:rPr>
        <w:t>Deletes a saved e-mail address or group.</w:t>
      </w:r>
    </w:p>
    <w:p w14:paraId="0BC1F5D5" w14:textId="77777777" w:rsidR="002700A1" w:rsidRPr="00CE6DBD" w:rsidRDefault="002700A1" w:rsidP="0076485E">
      <w:pPr>
        <w:spacing w:line="300" w:lineRule="exact"/>
        <w:rPr>
          <w:rFonts w:cs="メイリオ"/>
        </w:rPr>
      </w:pPr>
    </w:p>
    <w:p w14:paraId="01417402" w14:textId="4F59F23C" w:rsidR="0090390C" w:rsidRPr="00CE6DBD" w:rsidRDefault="0019672D" w:rsidP="007727A3">
      <w:pPr>
        <w:rPr>
          <w:rFonts w:cs="メイリオ"/>
        </w:rPr>
      </w:pPr>
      <w:r w:rsidRPr="00CE6DBD">
        <w:rPr>
          <w:rFonts w:cs="メイリオ"/>
        </w:rPr>
        <w:lastRenderedPageBreak/>
        <w:t>Click the checkbox for the appropriate e-mail address or group on the Address List screen, then click “Delete” in the “Address Operation” menu at the top of the screen.</w:t>
      </w:r>
    </w:p>
    <w:p w14:paraId="470C1EF5" w14:textId="0DFCA03A" w:rsidR="0090390C" w:rsidRPr="00CE6DBD" w:rsidRDefault="00D5162C" w:rsidP="00D5162C">
      <w:pPr>
        <w:jc w:val="center"/>
        <w:rPr>
          <w:rFonts w:cs="メイリオ"/>
        </w:rPr>
      </w:pPr>
      <w:r w:rsidRPr="00CE6DBD">
        <w:rPr>
          <w:rFonts w:cs="メイリオ"/>
          <w:noProof/>
        </w:rPr>
        <mc:AlternateContent>
          <mc:Choice Requires="wps">
            <w:drawing>
              <wp:anchor distT="0" distB="0" distL="114300" distR="114300" simplePos="0" relativeHeight="251708928" behindDoc="0" locked="0" layoutInCell="1" allowOverlap="1" wp14:anchorId="3B437E26" wp14:editId="25EABFE0">
                <wp:simplePos x="0" y="0"/>
                <wp:positionH relativeFrom="column">
                  <wp:posOffset>2453640</wp:posOffset>
                </wp:positionH>
                <wp:positionV relativeFrom="paragraph">
                  <wp:posOffset>633095</wp:posOffset>
                </wp:positionV>
                <wp:extent cx="504825" cy="171450"/>
                <wp:effectExtent l="0" t="0" r="28575" b="19050"/>
                <wp:wrapNone/>
                <wp:docPr id="50" name="楕円 50"/>
                <wp:cNvGraphicFramePr/>
                <a:graphic xmlns:a="http://schemas.openxmlformats.org/drawingml/2006/main">
                  <a:graphicData uri="http://schemas.microsoft.com/office/word/2010/wordprocessingShape">
                    <wps:wsp>
                      <wps:cNvSpPr/>
                      <wps:spPr>
                        <a:xfrm>
                          <a:off x="0" y="0"/>
                          <a:ext cx="50482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CD24EC" id="楕円 50" o:spid="_x0000_s1026" style="position:absolute;left:0;text-align:left;margin-left:193.2pt;margin-top:49.85pt;width:39.75pt;height:13.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" filled="f" strokecolor="red" strokeweight="2pt"/>
            </w:pict>
          </mc:Fallback>
        </mc:AlternateContent>
      </w:r>
      <w:r w:rsidRPr="00CE6DBD">
        <w:rPr>
          <w:rFonts w:cs="メイリオ"/>
          <w:noProof/>
        </w:rPr>
        <mc:AlternateContent>
          <mc:Choice Requires="wps">
            <w:drawing>
              <wp:anchor distT="0" distB="0" distL="114300" distR="114300" simplePos="0" relativeHeight="251709952" behindDoc="0" locked="0" layoutInCell="1" allowOverlap="1" wp14:anchorId="2B5B4490" wp14:editId="39CFB88F">
                <wp:simplePos x="0" y="0"/>
                <wp:positionH relativeFrom="column">
                  <wp:posOffset>748665</wp:posOffset>
                </wp:positionH>
                <wp:positionV relativeFrom="paragraph">
                  <wp:posOffset>661670</wp:posOffset>
                </wp:positionV>
                <wp:extent cx="266700" cy="209550"/>
                <wp:effectExtent l="0" t="0" r="19050" b="19050"/>
                <wp:wrapNone/>
                <wp:docPr id="51" name="楕円 51"/>
                <wp:cNvGraphicFramePr/>
                <a:graphic xmlns:a="http://schemas.openxmlformats.org/drawingml/2006/main">
                  <a:graphicData uri="http://schemas.microsoft.com/office/word/2010/wordprocessingShape">
                    <wps:wsp>
                      <wps:cNvSpPr/>
                      <wps:spPr>
                        <a:xfrm>
                          <a:off x="0" y="0"/>
                          <a:ext cx="2667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DA741A" id="楕円 51" o:spid="_x0000_s1026" style="position:absolute;left:0;text-align:left;margin-left:58.95pt;margin-top:52.1pt;width:21pt;height:16.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&#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" filled="f" strokecolor="red" strokeweight="2pt"/>
            </w:pict>
          </mc:Fallback>
        </mc:AlternateContent>
      </w:r>
      <w:r w:rsidRPr="00CE6DBD">
        <w:rPr>
          <w:rFonts w:cs="メイリオ"/>
          <w:noProof/>
        </w:rPr>
        <w:drawing>
          <wp:inline distT="0" distB="0" distL="0" distR="0" wp14:anchorId="6BA3F02C" wp14:editId="70E82B06">
            <wp:extent cx="5400000" cy="1240719"/>
            <wp:effectExtent l="19050" t="19050" r="10795" b="1714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bwMode="auto">
                    <a:xfrm>
                      <a:off x="0" y="0"/>
                      <a:ext cx="5400000" cy="12407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0C799E" w14:textId="459DC174" w:rsidR="00FC7DAA" w:rsidRPr="00CE6DBD" w:rsidRDefault="00A128C6" w:rsidP="00FC7DAA">
      <w:pPr>
        <w:jc w:val="center"/>
        <w:rPr>
          <w:rFonts w:cs="メイリオ"/>
          <w:b/>
        </w:rPr>
      </w:pPr>
      <w:r w:rsidRPr="00CE6DBD">
        <w:rPr>
          <w:rFonts w:cs="メイリオ"/>
          <w:b/>
        </w:rPr>
        <w:t>The Address List screen</w:t>
      </w:r>
    </w:p>
    <w:p w14:paraId="74A274D1" w14:textId="5082DA64" w:rsidR="00FC7DAA" w:rsidRPr="00CE6DBD" w:rsidRDefault="00FC7DAA" w:rsidP="0076485E">
      <w:pPr>
        <w:spacing w:line="300" w:lineRule="exact"/>
        <w:rPr>
          <w:rFonts w:cs="メイリオ"/>
        </w:rPr>
      </w:pPr>
    </w:p>
    <w:p w14:paraId="470113EE" w14:textId="505EA70F" w:rsidR="005302BC" w:rsidRPr="00CE6DBD" w:rsidRDefault="005302BC" w:rsidP="007727A3">
      <w:pPr>
        <w:rPr>
          <w:rFonts w:cs="メイリオ"/>
        </w:rPr>
      </w:pPr>
      <w:r w:rsidRPr="00CE6DBD">
        <w:rPr>
          <w:rFonts w:cs="メイリオ"/>
        </w:rPr>
        <w:t>The Delete Confirmation dialog is displayed as shown below. If you want to delete the e-mail address, click the “Delete” button.</w:t>
      </w:r>
    </w:p>
    <w:p w14:paraId="24A7FCB0" w14:textId="7A4DD594" w:rsidR="005302BC" w:rsidRPr="00CE6DBD" w:rsidRDefault="007A1E8D" w:rsidP="00842C79">
      <w:pPr>
        <w:jc w:val="center"/>
        <w:rPr>
          <w:rFonts w:cs="メイリオ"/>
        </w:rPr>
      </w:pPr>
      <w:r w:rsidRPr="00CE6DBD">
        <w:rPr>
          <w:rFonts w:cs="メイリオ"/>
          <w:noProof/>
        </w:rPr>
        <mc:AlternateContent>
          <mc:Choice Requires="wps">
            <w:drawing>
              <wp:anchor distT="0" distB="0" distL="114300" distR="114300" simplePos="0" relativeHeight="251734528" behindDoc="0" locked="0" layoutInCell="1" allowOverlap="1" wp14:anchorId="170793D7" wp14:editId="15C786A9">
                <wp:simplePos x="0" y="0"/>
                <wp:positionH relativeFrom="column">
                  <wp:posOffset>2357755</wp:posOffset>
                </wp:positionH>
                <wp:positionV relativeFrom="paragraph">
                  <wp:posOffset>1577975</wp:posOffset>
                </wp:positionV>
                <wp:extent cx="676275" cy="161925"/>
                <wp:effectExtent l="0" t="0" r="28575" b="28575"/>
                <wp:wrapNone/>
                <wp:docPr id="342" name="正方形/長方形 342"/>
                <wp:cNvGraphicFramePr/>
                <a:graphic xmlns:a="http://schemas.openxmlformats.org/drawingml/2006/main">
                  <a:graphicData uri="http://schemas.microsoft.com/office/word/2010/wordprocessingShape">
                    <wps:wsp>
                      <wps:cNvSpPr/>
                      <wps:spPr>
                        <a:xfrm>
                          <a:off x="0" y="0"/>
                          <a:ext cx="676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82294C" id="正方形/長方形 342" o:spid="_x0000_s1026" style="position:absolute;left:0;text-align:left;margin-left:185.65pt;margin-top:124.25pt;width:53.25pt;height:1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" filled="f" strokecolor="red" strokeweight="2pt"/>
            </w:pict>
          </mc:Fallback>
        </mc:AlternateContent>
      </w:r>
      <w:r w:rsidRPr="00CE6DBD">
        <w:rPr>
          <w:rFonts w:cs="メイリオ"/>
          <w:noProof/>
        </w:rPr>
        <w:drawing>
          <wp:inline distT="0" distB="0" distL="0" distR="0" wp14:anchorId="155F31AB" wp14:editId="2285B014">
            <wp:extent cx="5400000" cy="2000164"/>
            <wp:effectExtent l="0" t="0" r="0" b="63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5400000" cy="2000164"/>
                    </a:xfrm>
                    <a:prstGeom prst="rect">
                      <a:avLst/>
                    </a:prstGeom>
                  </pic:spPr>
                </pic:pic>
              </a:graphicData>
            </a:graphic>
          </wp:inline>
        </w:drawing>
      </w:r>
    </w:p>
    <w:p w14:paraId="65D0E9D1" w14:textId="39D5A428" w:rsidR="005302BC" w:rsidRPr="00CE6DBD" w:rsidRDefault="00224FD0" w:rsidP="005302BC">
      <w:pPr>
        <w:jc w:val="center"/>
        <w:rPr>
          <w:rFonts w:cs="メイリオ"/>
          <w:b/>
        </w:rPr>
      </w:pPr>
      <w:r w:rsidRPr="00CE6DBD">
        <w:rPr>
          <w:rFonts w:cs="メイリオ"/>
          <w:b/>
        </w:rPr>
        <w:t>The Deletion Confirmation dialog</w:t>
      </w:r>
    </w:p>
    <w:p w14:paraId="0F64D6FB" w14:textId="363400C6" w:rsidR="002700A1" w:rsidRPr="00CE6DBD" w:rsidRDefault="002700A1" w:rsidP="0076485E">
      <w:pPr>
        <w:spacing w:line="300" w:lineRule="exact"/>
        <w:rPr>
          <w:rFonts w:cs="メイリオ"/>
        </w:rPr>
      </w:pPr>
    </w:p>
    <w:p w14:paraId="040E701E" w14:textId="42D8ED1B" w:rsidR="002700A1" w:rsidRPr="00CE6DBD" w:rsidRDefault="002700A1" w:rsidP="007727A3">
      <w:pPr>
        <w:rPr>
          <w:rFonts w:cs="メイリオ"/>
        </w:rPr>
      </w:pPr>
      <w:r w:rsidRPr="00CE6DBD">
        <w:rPr>
          <w:rFonts w:cs="メイリオ"/>
        </w:rPr>
        <w:t>Deletes an e-mail address from the Address List screen.</w:t>
      </w:r>
    </w:p>
    <w:p w14:paraId="2EA34086" w14:textId="2E17C3EF" w:rsidR="002700A1" w:rsidRPr="00CE6DBD" w:rsidRDefault="002700A1" w:rsidP="00842C79">
      <w:pPr>
        <w:jc w:val="center"/>
        <w:rPr>
          <w:rFonts w:cs="メイリオ"/>
        </w:rPr>
      </w:pPr>
      <w:r w:rsidRPr="00CE6DBD">
        <w:rPr>
          <w:rFonts w:cs="メイリオ"/>
          <w:noProof/>
        </w:rPr>
        <w:drawing>
          <wp:inline distT="0" distB="0" distL="0" distR="0" wp14:anchorId="25981529" wp14:editId="7DC0A8F5">
            <wp:extent cx="5400000" cy="1125920"/>
            <wp:effectExtent l="19050" t="19050" r="10795" b="1714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bwMode="auto">
                    <a:xfrm>
                      <a:off x="0" y="0"/>
                      <a:ext cx="5400000" cy="1125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E7B854" w14:textId="2270962D" w:rsidR="005658E2" w:rsidRPr="00CE6DBD" w:rsidRDefault="001863E3" w:rsidP="0076485E">
      <w:pPr>
        <w:jc w:val="center"/>
        <w:rPr>
          <w:rFonts w:cs="メイリオ"/>
          <w:b/>
        </w:rPr>
      </w:pPr>
      <w:r w:rsidRPr="00CE6DBD">
        <w:rPr>
          <w:rFonts w:cs="メイリオ"/>
          <w:b/>
        </w:rPr>
        <w:t>The Address List screen</w:t>
      </w:r>
    </w:p>
    <w:p w14:paraId="17686EA3" w14:textId="129E1469" w:rsidR="00FC7DAA" w:rsidRPr="00CE6DBD" w:rsidRDefault="005C33DE" w:rsidP="00F86223">
      <w:pPr>
        <w:pStyle w:val="3"/>
        <w:ind w:left="-12"/>
        <w:rPr>
          <w:rFonts w:hAnsi="メイリオ" w:cs="メイリオ"/>
        </w:rPr>
      </w:pPr>
      <w:bookmarkStart w:id="167" w:name="_Toc53410010"/>
      <w:bookmarkStart w:id="168" w:name="_Toc63779805"/>
      <w:r w:rsidRPr="00CE6DBD">
        <w:rPr>
          <w:rFonts w:hAnsi="メイリオ" w:cs="メイリオ"/>
        </w:rPr>
        <w:t>Import</w:t>
      </w:r>
      <w:bookmarkEnd w:id="167"/>
      <w:bookmarkEnd w:id="168"/>
    </w:p>
    <w:p w14:paraId="37C87DA4" w14:textId="601FA1DC" w:rsidR="00642C22" w:rsidRPr="00CE6DBD" w:rsidRDefault="00642C22" w:rsidP="007727A3">
      <w:pPr>
        <w:rPr>
          <w:rFonts w:cs="メイリオ"/>
        </w:rPr>
      </w:pPr>
      <w:r w:rsidRPr="00CE6DBD">
        <w:rPr>
          <w:rFonts w:cs="メイリオ"/>
        </w:rPr>
        <w:t>Click “Import” at the top of the screen.</w:t>
      </w:r>
    </w:p>
    <w:p w14:paraId="72A6C2AA" w14:textId="60C46617" w:rsidR="00642C22" w:rsidRPr="00CE6DBD" w:rsidRDefault="00642C22" w:rsidP="00642C22">
      <w:pPr>
        <w:jc w:val="center"/>
        <w:rPr>
          <w:rFonts w:cs="メイリオ"/>
        </w:rPr>
      </w:pPr>
      <w:r w:rsidRPr="00CE6DBD">
        <w:rPr>
          <w:rFonts w:cs="メイリオ"/>
          <w:noProof/>
        </w:rPr>
        <w:lastRenderedPageBreak/>
        <mc:AlternateContent>
          <mc:Choice Requires="wps">
            <w:drawing>
              <wp:anchor distT="0" distB="0" distL="114300" distR="114300" simplePos="0" relativeHeight="251718144" behindDoc="0" locked="0" layoutInCell="1" allowOverlap="1" wp14:anchorId="0D11E7C3" wp14:editId="631EB9F6">
                <wp:simplePos x="0" y="0"/>
                <wp:positionH relativeFrom="column">
                  <wp:posOffset>1634490</wp:posOffset>
                </wp:positionH>
                <wp:positionV relativeFrom="paragraph">
                  <wp:posOffset>263525</wp:posOffset>
                </wp:positionV>
                <wp:extent cx="504825" cy="200025"/>
                <wp:effectExtent l="0" t="0" r="28575" b="28575"/>
                <wp:wrapNone/>
                <wp:docPr id="172" name="楕円 172"/>
                <wp:cNvGraphicFramePr/>
                <a:graphic xmlns:a="http://schemas.openxmlformats.org/drawingml/2006/main">
                  <a:graphicData uri="http://schemas.microsoft.com/office/word/2010/wordprocessingShape">
                    <wps:wsp>
                      <wps:cNvSpPr/>
                      <wps:spPr>
                        <a:xfrm>
                          <a:off x="0" y="0"/>
                          <a:ext cx="504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AC8CD2" id="楕円 172" o:spid="_x0000_s1026" style="position:absolute;left:0;text-align:left;margin-left:128.7pt;margin-top:20.75pt;width:39.75pt;height:15.7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" filled="f" strokecolor="red" strokeweight="2pt"/>
            </w:pict>
          </mc:Fallback>
        </mc:AlternateContent>
      </w:r>
      <w:r w:rsidRPr="00CE6DBD">
        <w:rPr>
          <w:rFonts w:cs="メイリオ"/>
          <w:noProof/>
        </w:rPr>
        <w:drawing>
          <wp:inline distT="0" distB="0" distL="0" distR="0" wp14:anchorId="3598097B" wp14:editId="2CD0EF0E">
            <wp:extent cx="5400000" cy="1125920"/>
            <wp:effectExtent l="19050" t="19050" r="10795" b="1714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bwMode="auto">
                    <a:xfrm>
                      <a:off x="0" y="0"/>
                      <a:ext cx="5400000" cy="1125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302C98" w14:textId="36BE7253" w:rsidR="00FC7DAA" w:rsidRPr="00CE6DBD" w:rsidRDefault="005C33DE" w:rsidP="00FC7DAA">
      <w:pPr>
        <w:jc w:val="center"/>
        <w:rPr>
          <w:rFonts w:cs="メイリオ"/>
          <w:b/>
        </w:rPr>
      </w:pPr>
      <w:r w:rsidRPr="00CE6DBD">
        <w:rPr>
          <w:rFonts w:cs="メイリオ"/>
          <w:b/>
        </w:rPr>
        <w:t>The Address List screen</w:t>
      </w:r>
    </w:p>
    <w:p w14:paraId="62DF7172" w14:textId="228197E0" w:rsidR="00642C22" w:rsidRPr="00CE6DBD" w:rsidRDefault="00642C22" w:rsidP="00FC7DAA">
      <w:pPr>
        <w:rPr>
          <w:rFonts w:cs="メイリオ"/>
        </w:rPr>
      </w:pPr>
    </w:p>
    <w:p w14:paraId="2FF496D2" w14:textId="2E828D2A" w:rsidR="00512E76" w:rsidRPr="00CE6DBD" w:rsidRDefault="00512E76" w:rsidP="00512E76">
      <w:pPr>
        <w:rPr>
          <w:rFonts w:cs="メイリオ"/>
        </w:rPr>
      </w:pPr>
      <w:r w:rsidRPr="00CE6DBD">
        <w:rPr>
          <w:rFonts w:cs="メイリオ"/>
        </w:rPr>
        <w:t>The Import Address screen is shown. Click “Select files” to select a .CSV file to import.</w:t>
      </w:r>
    </w:p>
    <w:p w14:paraId="60AC3534" w14:textId="554AB946" w:rsidR="00512E76" w:rsidRPr="00CE6DBD" w:rsidRDefault="00512E76" w:rsidP="00512E76">
      <w:pPr>
        <w:rPr>
          <w:rFonts w:cs="メイリオ"/>
        </w:rPr>
      </w:pPr>
      <w:r w:rsidRPr="00CE6DBD">
        <w:rPr>
          <w:rFonts w:cs="メイリオ"/>
        </w:rPr>
        <w:t xml:space="preserve">See the on-screen description regarding the format for imported .CSV files. </w:t>
      </w:r>
    </w:p>
    <w:p w14:paraId="1738DC60" w14:textId="563B896E" w:rsidR="00512E76" w:rsidRPr="00CE6DBD" w:rsidRDefault="00512E76" w:rsidP="00512E76">
      <w:pPr>
        <w:jc w:val="center"/>
        <w:rPr>
          <w:rFonts w:cs="メイリオ"/>
        </w:rPr>
      </w:pPr>
      <w:r w:rsidRPr="00CE6DBD">
        <w:rPr>
          <w:rFonts w:cs="メイリオ"/>
          <w:noProof/>
        </w:rPr>
        <w:drawing>
          <wp:inline distT="0" distB="0" distL="0" distR="0" wp14:anchorId="4514309B" wp14:editId="666FBA02">
            <wp:extent cx="5400000" cy="2865577"/>
            <wp:effectExtent l="19050" t="19050" r="10795" b="1143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5400000" cy="2865577"/>
                    </a:xfrm>
                    <a:prstGeom prst="rect">
                      <a:avLst/>
                    </a:prstGeom>
                    <a:ln>
                      <a:solidFill>
                        <a:schemeClr val="tx1"/>
                      </a:solidFill>
                    </a:ln>
                  </pic:spPr>
                </pic:pic>
              </a:graphicData>
            </a:graphic>
          </wp:inline>
        </w:drawing>
      </w:r>
    </w:p>
    <w:p w14:paraId="6A8F60A9" w14:textId="50C28862" w:rsidR="00512E76" w:rsidRPr="00CE6DBD" w:rsidRDefault="005C33DE" w:rsidP="00512E76">
      <w:pPr>
        <w:jc w:val="center"/>
        <w:rPr>
          <w:rFonts w:cs="メイリオ"/>
          <w:b/>
        </w:rPr>
      </w:pPr>
      <w:r w:rsidRPr="00CE6DBD">
        <w:rPr>
          <w:rFonts w:cs="メイリオ"/>
          <w:b/>
        </w:rPr>
        <w:t>The Import Address screen</w:t>
      </w:r>
    </w:p>
    <w:p w14:paraId="50FCC161" w14:textId="5BF58FBE" w:rsidR="00512E76" w:rsidRPr="00CE6DBD" w:rsidRDefault="00512E76" w:rsidP="00FC7DAA">
      <w:pPr>
        <w:rPr>
          <w:rFonts w:cs="メイリオ"/>
        </w:rPr>
      </w:pPr>
    </w:p>
    <w:p w14:paraId="769847F5" w14:textId="6DC56819" w:rsidR="0076485E" w:rsidRPr="00CE6DBD" w:rsidRDefault="00895D57" w:rsidP="00FC7DAA">
      <w:pPr>
        <w:rPr>
          <w:rFonts w:cs="メイリオ"/>
        </w:rPr>
      </w:pPr>
      <w:r w:rsidRPr="00CE6DBD">
        <w:rPr>
          <w:rFonts w:cs="メイリオ"/>
        </w:rPr>
        <w:t>Clicking “Import” at the upper left on the screen shows the Import Address dialog. Confirm the number of users to be imported, then click the “Import” button.</w:t>
      </w:r>
    </w:p>
    <w:p w14:paraId="14858BD9" w14:textId="26D9BCDE" w:rsidR="00895D57" w:rsidRPr="00CE6DBD" w:rsidRDefault="000A5854" w:rsidP="00895D57">
      <w:pPr>
        <w:jc w:val="center"/>
        <w:rPr>
          <w:rFonts w:cs="メイリオ"/>
        </w:rPr>
      </w:pPr>
      <w:r w:rsidRPr="00CE6DBD">
        <w:rPr>
          <w:rFonts w:cs="メイリオ"/>
          <w:noProof/>
        </w:rPr>
        <mc:AlternateContent>
          <mc:Choice Requires="wps">
            <w:drawing>
              <wp:anchor distT="0" distB="0" distL="114300" distR="114300" simplePos="0" relativeHeight="251745792" behindDoc="0" locked="0" layoutInCell="1" allowOverlap="1" wp14:anchorId="0A2F48C6" wp14:editId="673FDB55">
                <wp:simplePos x="0" y="0"/>
                <wp:positionH relativeFrom="column">
                  <wp:posOffset>2253615</wp:posOffset>
                </wp:positionH>
                <wp:positionV relativeFrom="paragraph">
                  <wp:posOffset>1216025</wp:posOffset>
                </wp:positionV>
                <wp:extent cx="895350" cy="1714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8953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73C87D" id="正方形/長方形 21" o:spid="_x0000_s1026" style="position:absolute;left:0;text-align:left;margin-left:177.45pt;margin-top:95.75pt;width:70.5pt;height:13.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" filled="f" strokecolor="red" strokeweight="2pt"/>
            </w:pict>
          </mc:Fallback>
        </mc:AlternateContent>
      </w:r>
      <w:r w:rsidRPr="00CE6DBD">
        <w:rPr>
          <w:rFonts w:cs="メイリオ"/>
          <w:noProof/>
        </w:rPr>
        <w:drawing>
          <wp:inline distT="0" distB="0" distL="0" distR="0" wp14:anchorId="58246ACF" wp14:editId="17CE2858">
            <wp:extent cx="2520000" cy="1431818"/>
            <wp:effectExtent l="19050" t="19050" r="13970" b="1651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2520000" cy="1431818"/>
                    </a:xfrm>
                    <a:prstGeom prst="rect">
                      <a:avLst/>
                    </a:prstGeom>
                    <a:ln>
                      <a:solidFill>
                        <a:schemeClr val="tx1"/>
                      </a:solidFill>
                    </a:ln>
                  </pic:spPr>
                </pic:pic>
              </a:graphicData>
            </a:graphic>
          </wp:inline>
        </w:drawing>
      </w:r>
    </w:p>
    <w:p w14:paraId="07541A06" w14:textId="54F6F589" w:rsidR="00895D57" w:rsidRPr="00CE6DBD" w:rsidRDefault="000A5854" w:rsidP="00895D57">
      <w:pPr>
        <w:jc w:val="center"/>
        <w:rPr>
          <w:rFonts w:cs="メイリオ"/>
          <w:b/>
        </w:rPr>
      </w:pPr>
      <w:r w:rsidRPr="00CE6DBD">
        <w:rPr>
          <w:rFonts w:cs="メイリオ"/>
          <w:b/>
        </w:rPr>
        <w:t>The Import Address dialog</w:t>
      </w:r>
    </w:p>
    <w:p w14:paraId="3DBF7BFD" w14:textId="48010962" w:rsidR="00895D57" w:rsidRPr="00CE6DBD" w:rsidRDefault="00895D57" w:rsidP="00FC7DAA">
      <w:pPr>
        <w:rPr>
          <w:rFonts w:cs="メイリオ"/>
        </w:rPr>
      </w:pPr>
    </w:p>
    <w:p w14:paraId="6AD1D87B" w14:textId="38822DB7" w:rsidR="00895D57" w:rsidRPr="00CE6DBD" w:rsidRDefault="00D21249" w:rsidP="00FC7DAA">
      <w:pPr>
        <w:rPr>
          <w:rFonts w:cs="メイリオ"/>
        </w:rPr>
      </w:pPr>
      <w:r w:rsidRPr="00CE6DBD">
        <w:rPr>
          <w:rFonts w:cs="メイリオ"/>
        </w:rPr>
        <w:t>A dialog is shown when the import is complete. Click the “OK” button.</w:t>
      </w:r>
    </w:p>
    <w:p w14:paraId="7520A4B6" w14:textId="6B862045" w:rsidR="00D21249" w:rsidRPr="00CE6DBD" w:rsidRDefault="000A5854" w:rsidP="00D21249">
      <w:pPr>
        <w:jc w:val="center"/>
        <w:rPr>
          <w:rFonts w:cs="メイリオ"/>
        </w:rPr>
      </w:pPr>
      <w:r w:rsidRPr="00CE6DBD">
        <w:rPr>
          <w:rFonts w:cs="メイリオ"/>
          <w:noProof/>
        </w:rPr>
        <mc:AlternateContent>
          <mc:Choice Requires="wps">
            <w:drawing>
              <wp:anchor distT="0" distB="0" distL="114300" distR="114300" simplePos="0" relativeHeight="251746816" behindDoc="0" locked="0" layoutInCell="1" allowOverlap="1" wp14:anchorId="1390DAA6" wp14:editId="5AEE70FD">
                <wp:simplePos x="0" y="0"/>
                <wp:positionH relativeFrom="column">
                  <wp:posOffset>2263140</wp:posOffset>
                </wp:positionH>
                <wp:positionV relativeFrom="paragraph">
                  <wp:posOffset>1217930</wp:posOffset>
                </wp:positionV>
                <wp:extent cx="876300" cy="180975"/>
                <wp:effectExtent l="0" t="0" r="19050" b="28575"/>
                <wp:wrapNone/>
                <wp:docPr id="225" name="正方形/長方形 225"/>
                <wp:cNvGraphicFramePr/>
                <a:graphic xmlns:a="http://schemas.openxmlformats.org/drawingml/2006/main">
                  <a:graphicData uri="http://schemas.microsoft.com/office/word/2010/wordprocessingShape">
                    <wps:wsp>
                      <wps:cNvSpPr/>
                      <wps:spPr>
                        <a:xfrm>
                          <a:off x="0" y="0"/>
                          <a:ext cx="8763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75D802" id="正方形/長方形 225" o:spid="_x0000_s1026" style="position:absolute;left:0;text-align:left;margin-left:178.2pt;margin-top:95.9pt;width:69pt;height:14.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" filled="f" strokecolor="red" strokeweight="2pt"/>
            </w:pict>
          </mc:Fallback>
        </mc:AlternateContent>
      </w:r>
      <w:r w:rsidRPr="00CE6DBD">
        <w:rPr>
          <w:rFonts w:cs="メイリオ"/>
          <w:noProof/>
        </w:rPr>
        <w:drawing>
          <wp:inline distT="0" distB="0" distL="0" distR="0" wp14:anchorId="6D9A7FD4" wp14:editId="08717C85">
            <wp:extent cx="2520000" cy="1431818"/>
            <wp:effectExtent l="19050" t="19050" r="13970" b="1651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2520000" cy="1431818"/>
                    </a:xfrm>
                    <a:prstGeom prst="rect">
                      <a:avLst/>
                    </a:prstGeom>
                    <a:ln>
                      <a:solidFill>
                        <a:schemeClr val="tx1"/>
                      </a:solidFill>
                    </a:ln>
                  </pic:spPr>
                </pic:pic>
              </a:graphicData>
            </a:graphic>
          </wp:inline>
        </w:drawing>
      </w:r>
    </w:p>
    <w:p w14:paraId="10D7E4A8" w14:textId="1CA77E34" w:rsidR="00895D57" w:rsidRPr="00CE6DBD" w:rsidRDefault="000A5854" w:rsidP="00D21249">
      <w:pPr>
        <w:jc w:val="center"/>
        <w:rPr>
          <w:rFonts w:cs="メイリオ"/>
        </w:rPr>
      </w:pPr>
      <w:r w:rsidRPr="00CE6DBD">
        <w:rPr>
          <w:rFonts w:cs="メイリオ"/>
          <w:b/>
        </w:rPr>
        <w:t>The Import Address dialog</w:t>
      </w:r>
    </w:p>
    <w:p w14:paraId="191CCEF8" w14:textId="77777777" w:rsidR="00BC704C" w:rsidRPr="00CE6DBD" w:rsidRDefault="00BC704C" w:rsidP="00FC7DAA">
      <w:pPr>
        <w:rPr>
          <w:rFonts w:cs="メイリオ"/>
        </w:rPr>
      </w:pPr>
    </w:p>
    <w:p w14:paraId="0594C630" w14:textId="09FBFECE" w:rsidR="00D21249" w:rsidRPr="00CE6DBD" w:rsidRDefault="000A5854" w:rsidP="00FC7DAA">
      <w:pPr>
        <w:rPr>
          <w:rFonts w:cs="メイリオ"/>
        </w:rPr>
      </w:pPr>
      <w:r w:rsidRPr="00CE6DBD">
        <w:rPr>
          <w:rFonts w:cs="メイリオ"/>
        </w:rPr>
        <w:t>The Address List screen is shown. Confirm that the imported e-mail addresses were added. (In this tutorial, we added two e-mail addresses.)</w:t>
      </w:r>
    </w:p>
    <w:p w14:paraId="32496F68" w14:textId="4AA69A1A" w:rsidR="00D21249" w:rsidRPr="00CE6DBD" w:rsidRDefault="00CC1C1C" w:rsidP="00CC1C1C">
      <w:pPr>
        <w:jc w:val="center"/>
        <w:rPr>
          <w:rFonts w:cs="メイリオ"/>
        </w:rPr>
      </w:pPr>
      <w:r w:rsidRPr="00CE6DBD">
        <w:rPr>
          <w:rFonts w:cs="メイリオ"/>
          <w:noProof/>
        </w:rPr>
        <w:drawing>
          <wp:inline distT="0" distB="0" distL="0" distR="0" wp14:anchorId="7472BF25" wp14:editId="04C2AF4B">
            <wp:extent cx="5400000" cy="1399673"/>
            <wp:effectExtent l="19050" t="19050" r="10795" b="1016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bwMode="auto">
                    <a:xfrm>
                      <a:off x="0" y="0"/>
                      <a:ext cx="5400000" cy="13996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1CFF4A" w14:textId="2628A819" w:rsidR="00D21249" w:rsidRPr="00CE6DBD" w:rsidRDefault="000A5854" w:rsidP="00CC1C1C">
      <w:pPr>
        <w:jc w:val="center"/>
        <w:rPr>
          <w:rFonts w:cs="メイリオ"/>
          <w:b/>
        </w:rPr>
      </w:pPr>
      <w:r w:rsidRPr="00CE6DBD">
        <w:rPr>
          <w:rFonts w:cs="メイリオ"/>
          <w:b/>
        </w:rPr>
        <w:t>The Address List screen</w:t>
      </w:r>
    </w:p>
    <w:p w14:paraId="2F80F95E" w14:textId="77777777" w:rsidR="00D21249" w:rsidRPr="00CE6DBD" w:rsidRDefault="00D21249" w:rsidP="00FC7DAA">
      <w:pPr>
        <w:rPr>
          <w:rFonts w:cs="メイリオ"/>
        </w:rPr>
      </w:pPr>
    </w:p>
    <w:p w14:paraId="0C9B7EBA" w14:textId="17FA1ECA" w:rsidR="00512E76" w:rsidRPr="00CE6DBD" w:rsidRDefault="000A5854" w:rsidP="00606CBE">
      <w:pPr>
        <w:pStyle w:val="3"/>
        <w:ind w:left="-12"/>
        <w:rPr>
          <w:rFonts w:hAnsi="メイリオ" w:cs="メイリオ"/>
        </w:rPr>
      </w:pPr>
      <w:bookmarkStart w:id="169" w:name="_Toc53410011"/>
      <w:bookmarkStart w:id="170" w:name="_Toc63779806"/>
      <w:r w:rsidRPr="00CE6DBD">
        <w:rPr>
          <w:rFonts w:hAnsi="メイリオ" w:cs="メイリオ"/>
        </w:rPr>
        <w:t>Export</w:t>
      </w:r>
      <w:bookmarkEnd w:id="169"/>
      <w:bookmarkEnd w:id="170"/>
    </w:p>
    <w:p w14:paraId="253CEB8F" w14:textId="36886CEE" w:rsidR="00E62A7A" w:rsidRPr="00CE6DBD" w:rsidRDefault="00E62A7A" w:rsidP="00E62A7A">
      <w:pPr>
        <w:rPr>
          <w:rFonts w:cs="メイリオ"/>
        </w:rPr>
      </w:pPr>
      <w:r w:rsidRPr="00CE6DBD">
        <w:rPr>
          <w:rFonts w:cs="メイリオ"/>
        </w:rPr>
        <w:t>You can export an address list in .CSV format.</w:t>
      </w:r>
    </w:p>
    <w:p w14:paraId="150FAC81" w14:textId="0E88D3FA" w:rsidR="0076485E" w:rsidRPr="00CE6DBD" w:rsidRDefault="00E62A7A" w:rsidP="00E62A7A">
      <w:pPr>
        <w:rPr>
          <w:rFonts w:cs="メイリオ"/>
        </w:rPr>
      </w:pPr>
      <w:r w:rsidRPr="00CE6DBD">
        <w:rPr>
          <w:rFonts w:cs="メイリオ"/>
        </w:rPr>
        <w:t>Click “Export” at the top of the screen.</w:t>
      </w:r>
    </w:p>
    <w:p w14:paraId="3238CAA1" w14:textId="68FDAE1D" w:rsidR="0076485E" w:rsidRPr="00CE6DBD" w:rsidRDefault="0076485E">
      <w:pPr>
        <w:adjustRightInd/>
        <w:snapToGrid/>
        <w:rPr>
          <w:rFonts w:cs="メイリオ"/>
        </w:rPr>
      </w:pPr>
    </w:p>
    <w:p w14:paraId="433BB48B" w14:textId="39BE1B1C" w:rsidR="00512E76" w:rsidRPr="00CE6DBD" w:rsidRDefault="00E62A7A" w:rsidP="00E62A7A">
      <w:pPr>
        <w:jc w:val="center"/>
        <w:rPr>
          <w:rFonts w:cs="メイリオ"/>
        </w:rPr>
      </w:pPr>
      <w:r w:rsidRPr="00CE6DBD">
        <w:rPr>
          <w:rFonts w:cs="メイリオ"/>
          <w:noProof/>
        </w:rPr>
        <mc:AlternateContent>
          <mc:Choice Requires="wps">
            <w:drawing>
              <wp:anchor distT="0" distB="0" distL="114300" distR="114300" simplePos="0" relativeHeight="251682304" behindDoc="0" locked="0" layoutInCell="1" allowOverlap="1" wp14:anchorId="4D22D192" wp14:editId="3BCB93D5">
                <wp:simplePos x="0" y="0"/>
                <wp:positionH relativeFrom="column">
                  <wp:posOffset>2034540</wp:posOffset>
                </wp:positionH>
                <wp:positionV relativeFrom="paragraph">
                  <wp:posOffset>280670</wp:posOffset>
                </wp:positionV>
                <wp:extent cx="504825" cy="180975"/>
                <wp:effectExtent l="0" t="0" r="28575" b="28575"/>
                <wp:wrapNone/>
                <wp:docPr id="185" name="楕円 185"/>
                <wp:cNvGraphicFramePr/>
                <a:graphic xmlns:a="http://schemas.openxmlformats.org/drawingml/2006/main">
                  <a:graphicData uri="http://schemas.microsoft.com/office/word/2010/wordprocessingShape">
                    <wps:wsp>
                      <wps:cNvSpPr/>
                      <wps:spPr>
                        <a:xfrm>
                          <a:off x="0" y="0"/>
                          <a:ext cx="50482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0C7DD0" id="楕円 185" o:spid="_x0000_s1026" style="position:absolute;left:0;text-align:left;margin-left:160.2pt;margin-top:22.1pt;width:39.75pt;height:1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" filled="f" strokecolor="red" strokeweight="2pt"/>
            </w:pict>
          </mc:Fallback>
        </mc:AlternateContent>
      </w:r>
      <w:r w:rsidRPr="00CE6DBD">
        <w:rPr>
          <w:rFonts w:cs="メイリオ"/>
          <w:noProof/>
        </w:rPr>
        <w:drawing>
          <wp:inline distT="0" distB="0" distL="0" distR="0" wp14:anchorId="77585AAC" wp14:editId="0BF32614">
            <wp:extent cx="5400000" cy="1399673"/>
            <wp:effectExtent l="19050" t="19050" r="10795" b="1016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bwMode="auto">
                    <a:xfrm>
                      <a:off x="0" y="0"/>
                      <a:ext cx="5400000" cy="13996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A3C56D" w14:textId="65E703A2" w:rsidR="00CC1C1C" w:rsidRPr="00CE6DBD" w:rsidRDefault="000A5854" w:rsidP="00E62A7A">
      <w:pPr>
        <w:jc w:val="center"/>
        <w:rPr>
          <w:rFonts w:cs="メイリオ"/>
          <w:b/>
        </w:rPr>
      </w:pPr>
      <w:r w:rsidRPr="00CE6DBD">
        <w:rPr>
          <w:rFonts w:cs="メイリオ"/>
          <w:b/>
        </w:rPr>
        <w:t>The Address List screen</w:t>
      </w:r>
    </w:p>
    <w:p w14:paraId="25C894F4" w14:textId="49EFC924" w:rsidR="00CC1C1C" w:rsidRPr="00CE6DBD" w:rsidRDefault="00CC1C1C" w:rsidP="00FC7DAA">
      <w:pPr>
        <w:rPr>
          <w:rFonts w:cs="メイリオ"/>
        </w:rPr>
      </w:pPr>
    </w:p>
    <w:p w14:paraId="0F044E8F" w14:textId="0DFF23DF" w:rsidR="00E62A7A" w:rsidRPr="00CE6DBD" w:rsidRDefault="008837CA" w:rsidP="00FC7DAA">
      <w:pPr>
        <w:rPr>
          <w:rFonts w:cs="メイリオ"/>
        </w:rPr>
      </w:pPr>
      <w:r w:rsidRPr="00CE6DBD">
        <w:rPr>
          <w:rFonts w:cs="メイリオ"/>
        </w:rPr>
        <w:t>The Export Address dialog is shown. Click the “Export” button.</w:t>
      </w:r>
    </w:p>
    <w:p w14:paraId="204BA77D" w14:textId="10ABC12C" w:rsidR="008837CA" w:rsidRPr="00CE6DBD" w:rsidRDefault="000A5854" w:rsidP="008374FD">
      <w:pPr>
        <w:jc w:val="center"/>
        <w:rPr>
          <w:rFonts w:cs="メイリオ"/>
        </w:rPr>
      </w:pPr>
      <w:r w:rsidRPr="00CE6DBD">
        <w:rPr>
          <w:rFonts w:cs="メイリオ"/>
          <w:noProof/>
        </w:rPr>
        <w:lastRenderedPageBreak/>
        <mc:AlternateContent>
          <mc:Choice Requires="wps">
            <w:drawing>
              <wp:anchor distT="0" distB="0" distL="114300" distR="114300" simplePos="0" relativeHeight="251714048" behindDoc="0" locked="0" layoutInCell="1" allowOverlap="1" wp14:anchorId="281E80BD" wp14:editId="0A087CA0">
                <wp:simplePos x="0" y="0"/>
                <wp:positionH relativeFrom="column">
                  <wp:posOffset>2282190</wp:posOffset>
                </wp:positionH>
                <wp:positionV relativeFrom="paragraph">
                  <wp:posOffset>1038225</wp:posOffset>
                </wp:positionV>
                <wp:extent cx="857250" cy="180975"/>
                <wp:effectExtent l="0" t="0" r="19050" b="28575"/>
                <wp:wrapNone/>
                <wp:docPr id="226" name="正方形/長方形 226"/>
                <wp:cNvGraphicFramePr/>
                <a:graphic xmlns:a="http://schemas.openxmlformats.org/drawingml/2006/main">
                  <a:graphicData uri="http://schemas.microsoft.com/office/word/2010/wordprocessingShape">
                    <wps:wsp>
                      <wps:cNvSpPr/>
                      <wps:spPr>
                        <a:xfrm>
                          <a:off x="0" y="0"/>
                          <a:ext cx="8572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1C7D4" id="正方形/長方形 226" o:spid="_x0000_s1026" style="position:absolute;left:0;text-align:left;margin-left:179.7pt;margin-top:81.75pt;width:67.5pt;height:14.2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" filled="f" strokecolor="red" strokeweight="2pt"/>
            </w:pict>
          </mc:Fallback>
        </mc:AlternateContent>
      </w:r>
      <w:r w:rsidRPr="00CE6DBD">
        <w:rPr>
          <w:rFonts w:cs="メイリオ"/>
          <w:noProof/>
        </w:rPr>
        <w:drawing>
          <wp:inline distT="0" distB="0" distL="0" distR="0" wp14:anchorId="7464E406" wp14:editId="02A1B1D0">
            <wp:extent cx="2520000" cy="1260000"/>
            <wp:effectExtent l="19050" t="19050" r="13970" b="1651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2520000" cy="1260000"/>
                    </a:xfrm>
                    <a:prstGeom prst="rect">
                      <a:avLst/>
                    </a:prstGeom>
                    <a:ln>
                      <a:solidFill>
                        <a:schemeClr val="tx1"/>
                      </a:solidFill>
                    </a:ln>
                  </pic:spPr>
                </pic:pic>
              </a:graphicData>
            </a:graphic>
          </wp:inline>
        </w:drawing>
      </w:r>
    </w:p>
    <w:p w14:paraId="6B3E406F" w14:textId="06661E81" w:rsidR="008374FD" w:rsidRPr="00CE6DBD" w:rsidRDefault="000A5854" w:rsidP="008374FD">
      <w:pPr>
        <w:jc w:val="center"/>
        <w:rPr>
          <w:rFonts w:cs="メイリオ"/>
          <w:b/>
        </w:rPr>
      </w:pPr>
      <w:r w:rsidRPr="00CE6DBD">
        <w:rPr>
          <w:rFonts w:cs="メイリオ"/>
          <w:b/>
        </w:rPr>
        <w:t>The Export Address dialog</w:t>
      </w:r>
    </w:p>
    <w:p w14:paraId="60A03C3F" w14:textId="77777777" w:rsidR="008517D2" w:rsidRPr="00CE6DBD" w:rsidRDefault="008517D2" w:rsidP="00FC7DAA">
      <w:pPr>
        <w:rPr>
          <w:rFonts w:cs="メイリオ"/>
        </w:rPr>
      </w:pPr>
    </w:p>
    <w:p w14:paraId="21BD06E7" w14:textId="13BE4443" w:rsidR="008837CA" w:rsidRPr="00CE6DBD" w:rsidRDefault="008517D2" w:rsidP="00FC7DAA">
      <w:pPr>
        <w:rPr>
          <w:rFonts w:cs="メイリオ"/>
        </w:rPr>
      </w:pPr>
      <w:r w:rsidRPr="00CE6DBD">
        <w:rPr>
          <w:rFonts w:cs="メイリオ"/>
        </w:rPr>
        <w:t>The exported file is downloaded. You can open this file in a text editor, etc., to confirm the exported address list.</w:t>
      </w:r>
    </w:p>
    <w:p w14:paraId="31C37039" w14:textId="042D0940" w:rsidR="008517D2" w:rsidRPr="00CE6DBD" w:rsidRDefault="008517D2" w:rsidP="008517D2">
      <w:pPr>
        <w:jc w:val="center"/>
        <w:rPr>
          <w:rFonts w:cs="メイリオ"/>
        </w:rPr>
      </w:pPr>
      <w:r w:rsidRPr="00CE6DBD">
        <w:rPr>
          <w:rFonts w:cs="メイリオ"/>
          <w:noProof/>
        </w:rPr>
        <w:drawing>
          <wp:inline distT="0" distB="0" distL="0" distR="0" wp14:anchorId="4EC87C8B" wp14:editId="6EBCCCFD">
            <wp:extent cx="2520000" cy="554862"/>
            <wp:effectExtent l="19050" t="19050" r="13970" b="1714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bwMode="auto">
                    <a:xfrm>
                      <a:off x="0" y="0"/>
                      <a:ext cx="2520000" cy="554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0400D8" w14:textId="77777777" w:rsidR="00D35F9F" w:rsidRPr="00CE6DBD" w:rsidRDefault="00D35F9F" w:rsidP="007727A3">
      <w:pPr>
        <w:rPr>
          <w:rFonts w:cs="メイリオ"/>
        </w:rPr>
      </w:pPr>
    </w:p>
    <w:sectPr w:rsidR="00D35F9F" w:rsidRPr="00CE6DBD" w:rsidSect="00BC442C">
      <w:headerReference w:type="default" r:id="rId172"/>
      <w:footerReference w:type="default" r:id="rId173"/>
      <w:pgSz w:w="11906" w:h="16838" w:code="9"/>
      <w:pgMar w:top="1418" w:right="1701" w:bottom="1701" w:left="1701" w:header="851" w:footer="794" w:gutter="0"/>
      <w:pgNumType w:start="1"/>
      <w:cols w:space="425"/>
      <w:docGrid w:linePitch="326" w:charSpace="-34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CEDAF" w16cex:dateUtc="2021-01-27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2111D3" w16cid:durableId="23BCEBA5"/>
  <w16cid:commentId w16cid:paraId="38A7EC12" w16cid:durableId="23BCEBA6"/>
  <w16cid:commentId w16cid:paraId="1528F0EA" w16cid:durableId="23BCEBA7"/>
  <w16cid:commentId w16cid:paraId="6D80F6B1" w16cid:durableId="23BCEBA8"/>
  <w16cid:commentId w16cid:paraId="6D85C631" w16cid:durableId="23BCEDAF"/>
  <w16cid:commentId w16cid:paraId="7931DE8E" w16cid:durableId="23BCEBA9"/>
  <w16cid:commentId w16cid:paraId="79E760C9" w16cid:durableId="23BCEB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1BC66" w14:textId="77777777" w:rsidR="006E437B" w:rsidRDefault="006E437B" w:rsidP="00A01D21">
      <w:r>
        <w:separator/>
      </w:r>
    </w:p>
  </w:endnote>
  <w:endnote w:type="continuationSeparator" w:id="0">
    <w:p w14:paraId="4A79794F" w14:textId="77777777" w:rsidR="006E437B" w:rsidRDefault="006E437B"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ordia New">
    <w:altName w:val="Microsoft Sans Serif"/>
    <w:panose1 w:val="020B0304020202020204"/>
    <w:charset w:val="00"/>
    <w:family w:val="swiss"/>
    <w:pitch w:val="variable"/>
    <w:sig w:usb0="00000000" w:usb1="00000000" w:usb2="00000000" w:usb3="00000000" w:csb0="0001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5298" w14:textId="77777777" w:rsidR="004175C8" w:rsidRDefault="004175C8" w:rsidP="00A01D21">
    <w:pPr>
      <w:pStyle w:val="a6"/>
      <w:rPr>
        <w:rStyle w:val="a8"/>
      </w:rPr>
    </w:pPr>
    <w:r>
      <w:rPr>
        <w:rStyle w:val="a8"/>
      </w:rPr>
      <w:fldChar w:fldCharType="begin"/>
    </w:r>
    <w:r>
      <w:rPr>
        <w:rStyle w:val="a8"/>
      </w:rPr>
      <w:instrText xml:space="preserve">PAGE  </w:instrText>
    </w:r>
    <w:r>
      <w:rPr>
        <w:rStyle w:val="a8"/>
      </w:rPr>
      <w:fldChar w:fldCharType="end"/>
    </w:r>
  </w:p>
  <w:p w14:paraId="5A38667C" w14:textId="77777777" w:rsidR="004175C8" w:rsidRDefault="004175C8"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660459"/>
      <w:docPartObj>
        <w:docPartGallery w:val="Page Numbers (Bottom of Page)"/>
        <w:docPartUnique/>
      </w:docPartObj>
    </w:sdtPr>
    <w:sdtEndPr/>
    <w:sdtContent>
      <w:p w14:paraId="6E2941B7" w14:textId="35E44500" w:rsidR="004175C8" w:rsidRDefault="004175C8">
        <w:pPr>
          <w:pStyle w:val="a6"/>
          <w:jc w:val="center"/>
        </w:pPr>
        <w:r>
          <w:fldChar w:fldCharType="begin"/>
        </w:r>
        <w:r>
          <w:instrText>PAGE   \* MERGEFORMAT</w:instrText>
        </w:r>
        <w:r>
          <w:fldChar w:fldCharType="separate"/>
        </w:r>
        <w:r w:rsidR="00D64E58">
          <w:rPr>
            <w:noProof/>
          </w:rPr>
          <w:t>87</w:t>
        </w:r>
        <w:r>
          <w:fldChar w:fldCharType="end"/>
        </w:r>
      </w:p>
    </w:sdtContent>
  </w:sdt>
  <w:p w14:paraId="3FCB01BE" w14:textId="620B923A" w:rsidR="004175C8" w:rsidRPr="00120AFC" w:rsidRDefault="004175C8" w:rsidP="00120AFC">
    <w:pPr>
      <w:pStyle w:val="a6"/>
      <w:jc w:val="right"/>
      <w:rPr>
        <w:rStyle w:val="a8"/>
        <w:rFonts w:cs="メイリオ"/>
      </w:rPr>
    </w:pPr>
    <w:r w:rsidRPr="00222427">
      <w:t>Copyrig</w:t>
    </w:r>
    <w:r w:rsidR="000722C9">
      <w:t>ht © North Grid Corporation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F7732" w14:textId="77777777" w:rsidR="006E437B" w:rsidRDefault="006E437B" w:rsidP="00A01D21">
      <w:r>
        <w:separator/>
      </w:r>
    </w:p>
  </w:footnote>
  <w:footnote w:type="continuationSeparator" w:id="0">
    <w:p w14:paraId="6EACEC27" w14:textId="77777777" w:rsidR="006E437B" w:rsidRDefault="006E437B"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47352" w14:textId="77777777" w:rsidR="004175C8" w:rsidRDefault="004175C8" w:rsidP="00120AFC">
    <w:pPr>
      <w:pStyle w:val="af2"/>
      <w:tabs>
        <w:tab w:val="clear" w:pos="4252"/>
        <w:tab w:val="clear" w:pos="8504"/>
        <w:tab w:val="left" w:pos="663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439607514"/>
      <w:dataBinding w:prefixMappings="xmlns:ns0='http://purl.org/dc/elements/1.1/' xmlns:ns1='http://schemas.openxmlformats.org/package/2006/metadata/core-properties' " w:xpath="/ns1:coreProperties[1]/ns0:title[1]" w:storeItemID="{6C3C8BC8-F283-45AE-878A-BAB7291924A1}"/>
      <w:text/>
    </w:sdtPr>
    <w:sdtEndPr/>
    <w:sdtContent>
      <w:p w14:paraId="07BEADBA" w14:textId="35132A90" w:rsidR="004175C8" w:rsidRPr="00120AFC" w:rsidRDefault="004175C8" w:rsidP="00120AFC">
        <w:pPr>
          <w:pStyle w:val="af2"/>
          <w:jc w:val="right"/>
        </w:pPr>
        <w:r w:rsidRPr="00222427">
          <w:t>Operation Tutorial for Users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937"/>
    <w:multiLevelType w:val="hybridMultilevel"/>
    <w:tmpl w:val="73F270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FC5975"/>
    <w:multiLevelType w:val="hybridMultilevel"/>
    <w:tmpl w:val="20D4B324"/>
    <w:lvl w:ilvl="0" w:tplc="7D048F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8F6668"/>
    <w:multiLevelType w:val="hybridMultilevel"/>
    <w:tmpl w:val="06D46278"/>
    <w:lvl w:ilvl="0" w:tplc="51188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34DED"/>
    <w:multiLevelType w:val="hybridMultilevel"/>
    <w:tmpl w:val="3ECED964"/>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5E4F4A"/>
    <w:multiLevelType w:val="hybridMultilevel"/>
    <w:tmpl w:val="01A69516"/>
    <w:lvl w:ilvl="0" w:tplc="5EA8BDC8">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DB3BA1"/>
    <w:multiLevelType w:val="hybridMultilevel"/>
    <w:tmpl w:val="68D640E4"/>
    <w:lvl w:ilvl="0" w:tplc="E0A00118">
      <w:start w:val="1"/>
      <w:numFmt w:val="bullet"/>
      <w:lvlText w:val="-"/>
      <w:lvlJc w:val="left"/>
      <w:pPr>
        <w:ind w:left="360" w:hanging="360"/>
      </w:pPr>
      <w:rPr>
        <w:rFonts w:ascii="Century" w:hAnsi="Century" w:hint="default"/>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BE49CA"/>
    <w:multiLevelType w:val="hybridMultilevel"/>
    <w:tmpl w:val="0DA49730"/>
    <w:lvl w:ilvl="0" w:tplc="51188B5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E9405A"/>
    <w:multiLevelType w:val="hybridMultilevel"/>
    <w:tmpl w:val="77463FC6"/>
    <w:lvl w:ilvl="0" w:tplc="E0A00118">
      <w:start w:val="1"/>
      <w:numFmt w:val="bullet"/>
      <w:lvlText w:val="-"/>
      <w:lvlJc w:val="left"/>
      <w:pPr>
        <w:ind w:left="360" w:hanging="360"/>
      </w:pPr>
      <w:rPr>
        <w:rFonts w:ascii="Century" w:hAnsi="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33855AA"/>
    <w:multiLevelType w:val="hybridMultilevel"/>
    <w:tmpl w:val="0FB4BFDA"/>
    <w:lvl w:ilvl="0" w:tplc="E0A00118">
      <w:start w:val="1"/>
      <w:numFmt w:val="bullet"/>
      <w:lvlText w:val="-"/>
      <w:lvlJc w:val="left"/>
      <w:pPr>
        <w:ind w:left="360" w:hanging="360"/>
      </w:pPr>
      <w:rPr>
        <w:rFonts w:ascii="Century" w:hAnsi="Century" w:hint="default"/>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9C2124"/>
    <w:multiLevelType w:val="hybridMultilevel"/>
    <w:tmpl w:val="E876A2E4"/>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064725"/>
    <w:multiLevelType w:val="hybridMultilevel"/>
    <w:tmpl w:val="8C2E555C"/>
    <w:lvl w:ilvl="0" w:tplc="5ADAC8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680ACF"/>
    <w:multiLevelType w:val="hybridMultilevel"/>
    <w:tmpl w:val="60DADFB0"/>
    <w:lvl w:ilvl="0" w:tplc="B03EBC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4D1BE0"/>
    <w:multiLevelType w:val="hybridMultilevel"/>
    <w:tmpl w:val="4F3648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5763795"/>
    <w:multiLevelType w:val="hybridMultilevel"/>
    <w:tmpl w:val="5CFEDC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60185A"/>
    <w:multiLevelType w:val="hybridMultilevel"/>
    <w:tmpl w:val="7D522D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8C1331"/>
    <w:multiLevelType w:val="hybridMultilevel"/>
    <w:tmpl w:val="4D44B68A"/>
    <w:lvl w:ilvl="0" w:tplc="EE9C9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8868B8"/>
    <w:multiLevelType w:val="hybridMultilevel"/>
    <w:tmpl w:val="F96E8B8C"/>
    <w:lvl w:ilvl="0" w:tplc="696E17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5941151"/>
    <w:multiLevelType w:val="hybridMultilevel"/>
    <w:tmpl w:val="4718F994"/>
    <w:lvl w:ilvl="0" w:tplc="655CD156">
      <w:numFmt w:val="bullet"/>
      <w:lvlText w:val="※"/>
      <w:lvlJc w:val="left"/>
      <w:pPr>
        <w:ind w:left="360" w:hanging="360"/>
      </w:pPr>
      <w:rPr>
        <w:rFonts w:ascii="メイリオ" w:eastAsia="メイリオ" w:hAnsi="メイリオ"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1269F7"/>
    <w:multiLevelType w:val="multilevel"/>
    <w:tmpl w:val="17CE84BC"/>
    <w:lvl w:ilvl="0">
      <w:start w:val="1"/>
      <w:numFmt w:val="decimal"/>
      <w:pStyle w:val="1"/>
      <w:lvlText w:val="%1."/>
      <w:lvlJc w:val="left"/>
      <w:pPr>
        <w:tabs>
          <w:tab w:val="num" w:pos="1843"/>
        </w:tabs>
        <w:ind w:left="1843"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15:restartNumberingAfterBreak="0">
    <w:nsid w:val="483F6654"/>
    <w:multiLevelType w:val="hybridMultilevel"/>
    <w:tmpl w:val="C3CAB6F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00B7FEE"/>
    <w:multiLevelType w:val="hybridMultilevel"/>
    <w:tmpl w:val="88DE384C"/>
    <w:lvl w:ilvl="0" w:tplc="C1F67F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0D95A0E"/>
    <w:multiLevelType w:val="hybridMultilevel"/>
    <w:tmpl w:val="11204816"/>
    <w:lvl w:ilvl="0" w:tplc="E0A00118">
      <w:start w:val="1"/>
      <w:numFmt w:val="bullet"/>
      <w:lvlText w:val="-"/>
      <w:lvlJc w:val="left"/>
      <w:pPr>
        <w:ind w:left="420" w:hanging="420"/>
      </w:pPr>
      <w:rPr>
        <w:rFonts w:ascii="Century" w:hAnsi="Century"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2606D4E"/>
    <w:multiLevelType w:val="hybridMultilevel"/>
    <w:tmpl w:val="6862DA10"/>
    <w:lvl w:ilvl="0" w:tplc="D11CCF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1070FF"/>
    <w:multiLevelType w:val="hybridMultilevel"/>
    <w:tmpl w:val="6106A820"/>
    <w:lvl w:ilvl="0" w:tplc="C1F67F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9761FC"/>
    <w:multiLevelType w:val="hybridMultilevel"/>
    <w:tmpl w:val="54CA1A06"/>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0E5049"/>
    <w:multiLevelType w:val="hybridMultilevel"/>
    <w:tmpl w:val="3522B972"/>
    <w:lvl w:ilvl="0" w:tplc="79A4E642">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0973D06"/>
    <w:multiLevelType w:val="hybridMultilevel"/>
    <w:tmpl w:val="AF5858D6"/>
    <w:lvl w:ilvl="0" w:tplc="51188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266259C"/>
    <w:multiLevelType w:val="hybridMultilevel"/>
    <w:tmpl w:val="A33473AC"/>
    <w:lvl w:ilvl="0" w:tplc="51188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8A7AA9"/>
    <w:multiLevelType w:val="hybridMultilevel"/>
    <w:tmpl w:val="B39CDEEA"/>
    <w:lvl w:ilvl="0" w:tplc="E0A00118">
      <w:start w:val="1"/>
      <w:numFmt w:val="bullet"/>
      <w:lvlText w:val="-"/>
      <w:lvlJc w:val="left"/>
      <w:pPr>
        <w:ind w:left="360" w:hanging="360"/>
      </w:pPr>
      <w:rPr>
        <w:rFonts w:ascii="Century" w:hAnsi="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4931A7D"/>
    <w:multiLevelType w:val="hybridMultilevel"/>
    <w:tmpl w:val="A34048EA"/>
    <w:lvl w:ilvl="0" w:tplc="79A4E642">
      <w:start w:val="1"/>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CC22EDA"/>
    <w:multiLevelType w:val="hybridMultilevel"/>
    <w:tmpl w:val="72CA3830"/>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DBB65B6"/>
    <w:multiLevelType w:val="hybridMultilevel"/>
    <w:tmpl w:val="70D4DBA4"/>
    <w:lvl w:ilvl="0" w:tplc="14685FF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48720BE"/>
    <w:multiLevelType w:val="hybridMultilevel"/>
    <w:tmpl w:val="A06A8368"/>
    <w:lvl w:ilvl="0" w:tplc="4E9080A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6CD5CA1"/>
    <w:multiLevelType w:val="hybridMultilevel"/>
    <w:tmpl w:val="B52849E0"/>
    <w:lvl w:ilvl="0" w:tplc="E0A00118">
      <w:start w:val="1"/>
      <w:numFmt w:val="bullet"/>
      <w:lvlText w:val="-"/>
      <w:lvlJc w:val="left"/>
      <w:pPr>
        <w:ind w:left="360" w:hanging="360"/>
      </w:pPr>
      <w:rPr>
        <w:rFonts w:ascii="Century" w:hAnsi="Century" w:hint="default"/>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73E49F1"/>
    <w:multiLevelType w:val="hybridMultilevel"/>
    <w:tmpl w:val="130E683E"/>
    <w:lvl w:ilvl="0" w:tplc="4E9080A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974197"/>
    <w:multiLevelType w:val="hybridMultilevel"/>
    <w:tmpl w:val="7540B6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14"/>
  </w:num>
  <w:num w:numId="3">
    <w:abstractNumId w:val="35"/>
  </w:num>
  <w:num w:numId="4">
    <w:abstractNumId w:val="12"/>
  </w:num>
  <w:num w:numId="5">
    <w:abstractNumId w:val="19"/>
  </w:num>
  <w:num w:numId="6">
    <w:abstractNumId w:val="34"/>
  </w:num>
  <w:num w:numId="7">
    <w:abstractNumId w:val="32"/>
  </w:num>
  <w:num w:numId="8">
    <w:abstractNumId w:val="13"/>
  </w:num>
  <w:num w:numId="9">
    <w:abstractNumId w:val="4"/>
  </w:num>
  <w:num w:numId="10">
    <w:abstractNumId w:val="21"/>
  </w:num>
  <w:num w:numId="11">
    <w:abstractNumId w:val="22"/>
  </w:num>
  <w:num w:numId="12">
    <w:abstractNumId w:val="16"/>
  </w:num>
  <w:num w:numId="13">
    <w:abstractNumId w:val="9"/>
  </w:num>
  <w:num w:numId="14">
    <w:abstractNumId w:val="30"/>
  </w:num>
  <w:num w:numId="15">
    <w:abstractNumId w:val="3"/>
  </w:num>
  <w:num w:numId="16">
    <w:abstractNumId w:val="24"/>
  </w:num>
  <w:num w:numId="17">
    <w:abstractNumId w:val="31"/>
  </w:num>
  <w:num w:numId="18">
    <w:abstractNumId w:val="23"/>
  </w:num>
  <w:num w:numId="19">
    <w:abstractNumId w:val="20"/>
  </w:num>
  <w:num w:numId="20">
    <w:abstractNumId w:val="0"/>
  </w:num>
  <w:num w:numId="21">
    <w:abstractNumId w:val="15"/>
  </w:num>
  <w:num w:numId="22">
    <w:abstractNumId w:val="10"/>
  </w:num>
  <w:num w:numId="23">
    <w:abstractNumId w:val="1"/>
  </w:num>
  <w:num w:numId="24">
    <w:abstractNumId w:val="26"/>
  </w:num>
  <w:num w:numId="25">
    <w:abstractNumId w:val="2"/>
  </w:num>
  <w:num w:numId="26">
    <w:abstractNumId w:val="27"/>
  </w:num>
  <w:num w:numId="27">
    <w:abstractNumId w:val="28"/>
  </w:num>
  <w:num w:numId="28">
    <w:abstractNumId w:val="6"/>
  </w:num>
  <w:num w:numId="29">
    <w:abstractNumId w:val="25"/>
  </w:num>
  <w:num w:numId="30">
    <w:abstractNumId w:val="17"/>
  </w:num>
  <w:num w:numId="31">
    <w:abstractNumId w:val="11"/>
  </w:num>
  <w:num w:numId="32">
    <w:abstractNumId w:val="7"/>
  </w:num>
  <w:num w:numId="33">
    <w:abstractNumId w:val="29"/>
  </w:num>
  <w:num w:numId="34">
    <w:abstractNumId w:val="8"/>
  </w:num>
  <w:num w:numId="35">
    <w:abstractNumId w:val="5"/>
  </w:num>
  <w:num w:numId="36">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B60"/>
    <w:rsid w:val="00000966"/>
    <w:rsid w:val="0000152B"/>
    <w:rsid w:val="00001710"/>
    <w:rsid w:val="000017AC"/>
    <w:rsid w:val="0000191E"/>
    <w:rsid w:val="00001CA6"/>
    <w:rsid w:val="000024FD"/>
    <w:rsid w:val="00002D49"/>
    <w:rsid w:val="00002F1E"/>
    <w:rsid w:val="00002FF0"/>
    <w:rsid w:val="00003848"/>
    <w:rsid w:val="00004384"/>
    <w:rsid w:val="000043B2"/>
    <w:rsid w:val="000044A4"/>
    <w:rsid w:val="00005658"/>
    <w:rsid w:val="00005C5B"/>
    <w:rsid w:val="00005E51"/>
    <w:rsid w:val="000067BF"/>
    <w:rsid w:val="000068B9"/>
    <w:rsid w:val="0000723B"/>
    <w:rsid w:val="00007A03"/>
    <w:rsid w:val="0001154C"/>
    <w:rsid w:val="00012175"/>
    <w:rsid w:val="00013034"/>
    <w:rsid w:val="00013845"/>
    <w:rsid w:val="00013D7C"/>
    <w:rsid w:val="000146EC"/>
    <w:rsid w:val="000150C9"/>
    <w:rsid w:val="00015269"/>
    <w:rsid w:val="000158E2"/>
    <w:rsid w:val="00015C24"/>
    <w:rsid w:val="000162EB"/>
    <w:rsid w:val="0001672B"/>
    <w:rsid w:val="00016951"/>
    <w:rsid w:val="000171B1"/>
    <w:rsid w:val="00017A9D"/>
    <w:rsid w:val="0002052E"/>
    <w:rsid w:val="00020D66"/>
    <w:rsid w:val="000212C9"/>
    <w:rsid w:val="00021C47"/>
    <w:rsid w:val="000224B0"/>
    <w:rsid w:val="0002486A"/>
    <w:rsid w:val="00024B8E"/>
    <w:rsid w:val="000253EB"/>
    <w:rsid w:val="00025919"/>
    <w:rsid w:val="000260E7"/>
    <w:rsid w:val="00026AFB"/>
    <w:rsid w:val="0003033D"/>
    <w:rsid w:val="00030832"/>
    <w:rsid w:val="000323D9"/>
    <w:rsid w:val="00032B15"/>
    <w:rsid w:val="00032C5F"/>
    <w:rsid w:val="000331F9"/>
    <w:rsid w:val="0003404D"/>
    <w:rsid w:val="00034782"/>
    <w:rsid w:val="000366CF"/>
    <w:rsid w:val="0003697A"/>
    <w:rsid w:val="000373C7"/>
    <w:rsid w:val="00041738"/>
    <w:rsid w:val="00041D3C"/>
    <w:rsid w:val="00042532"/>
    <w:rsid w:val="00042575"/>
    <w:rsid w:val="000433E2"/>
    <w:rsid w:val="00044772"/>
    <w:rsid w:val="0004512E"/>
    <w:rsid w:val="0004556F"/>
    <w:rsid w:val="000459DC"/>
    <w:rsid w:val="000466B3"/>
    <w:rsid w:val="0004689A"/>
    <w:rsid w:val="00050380"/>
    <w:rsid w:val="00050F49"/>
    <w:rsid w:val="00050F4D"/>
    <w:rsid w:val="00051315"/>
    <w:rsid w:val="00052D10"/>
    <w:rsid w:val="0005394E"/>
    <w:rsid w:val="00053C94"/>
    <w:rsid w:val="000544C3"/>
    <w:rsid w:val="000546D7"/>
    <w:rsid w:val="000555DB"/>
    <w:rsid w:val="000556B0"/>
    <w:rsid w:val="000562A2"/>
    <w:rsid w:val="00057BCA"/>
    <w:rsid w:val="00061510"/>
    <w:rsid w:val="0006178B"/>
    <w:rsid w:val="000624DE"/>
    <w:rsid w:val="000632AA"/>
    <w:rsid w:val="000642C9"/>
    <w:rsid w:val="000643D3"/>
    <w:rsid w:val="00066574"/>
    <w:rsid w:val="000672E1"/>
    <w:rsid w:val="000673BD"/>
    <w:rsid w:val="000677E3"/>
    <w:rsid w:val="0006784B"/>
    <w:rsid w:val="00070D45"/>
    <w:rsid w:val="0007163F"/>
    <w:rsid w:val="000722C9"/>
    <w:rsid w:val="000725C7"/>
    <w:rsid w:val="00072858"/>
    <w:rsid w:val="000739B5"/>
    <w:rsid w:val="00073E18"/>
    <w:rsid w:val="00073F64"/>
    <w:rsid w:val="000743DC"/>
    <w:rsid w:val="000758CD"/>
    <w:rsid w:val="000759EA"/>
    <w:rsid w:val="000762B6"/>
    <w:rsid w:val="00076FB7"/>
    <w:rsid w:val="000778F1"/>
    <w:rsid w:val="00077AE7"/>
    <w:rsid w:val="00077C7E"/>
    <w:rsid w:val="00081F06"/>
    <w:rsid w:val="00082878"/>
    <w:rsid w:val="00082A92"/>
    <w:rsid w:val="00082BD7"/>
    <w:rsid w:val="00082C05"/>
    <w:rsid w:val="00082DE4"/>
    <w:rsid w:val="000837FD"/>
    <w:rsid w:val="0008391B"/>
    <w:rsid w:val="00085239"/>
    <w:rsid w:val="000866BC"/>
    <w:rsid w:val="0008693E"/>
    <w:rsid w:val="000879CA"/>
    <w:rsid w:val="0009058B"/>
    <w:rsid w:val="00091F92"/>
    <w:rsid w:val="00092A9B"/>
    <w:rsid w:val="00092BB8"/>
    <w:rsid w:val="00093E04"/>
    <w:rsid w:val="00095F35"/>
    <w:rsid w:val="0009623B"/>
    <w:rsid w:val="000965A1"/>
    <w:rsid w:val="0009687A"/>
    <w:rsid w:val="00096FCF"/>
    <w:rsid w:val="000A0720"/>
    <w:rsid w:val="000A0C28"/>
    <w:rsid w:val="000A0D4C"/>
    <w:rsid w:val="000A3E26"/>
    <w:rsid w:val="000A4BB8"/>
    <w:rsid w:val="000A4F29"/>
    <w:rsid w:val="000A5854"/>
    <w:rsid w:val="000A5EC5"/>
    <w:rsid w:val="000A60FD"/>
    <w:rsid w:val="000A6515"/>
    <w:rsid w:val="000A768E"/>
    <w:rsid w:val="000A7AE3"/>
    <w:rsid w:val="000B3E0D"/>
    <w:rsid w:val="000B40C2"/>
    <w:rsid w:val="000B43C9"/>
    <w:rsid w:val="000B51C5"/>
    <w:rsid w:val="000B568D"/>
    <w:rsid w:val="000B7505"/>
    <w:rsid w:val="000C0609"/>
    <w:rsid w:val="000C0DCE"/>
    <w:rsid w:val="000C2D89"/>
    <w:rsid w:val="000C3A7D"/>
    <w:rsid w:val="000C478B"/>
    <w:rsid w:val="000C5BEC"/>
    <w:rsid w:val="000C5C3C"/>
    <w:rsid w:val="000C67A0"/>
    <w:rsid w:val="000C6E19"/>
    <w:rsid w:val="000D0761"/>
    <w:rsid w:val="000D0768"/>
    <w:rsid w:val="000D0DE5"/>
    <w:rsid w:val="000D1234"/>
    <w:rsid w:val="000D1580"/>
    <w:rsid w:val="000D1626"/>
    <w:rsid w:val="000D228D"/>
    <w:rsid w:val="000D280D"/>
    <w:rsid w:val="000D36DC"/>
    <w:rsid w:val="000D55E5"/>
    <w:rsid w:val="000D5C33"/>
    <w:rsid w:val="000D6BAB"/>
    <w:rsid w:val="000D7215"/>
    <w:rsid w:val="000D7728"/>
    <w:rsid w:val="000D789F"/>
    <w:rsid w:val="000E04E5"/>
    <w:rsid w:val="000E1211"/>
    <w:rsid w:val="000E15D6"/>
    <w:rsid w:val="000E1B49"/>
    <w:rsid w:val="000E2053"/>
    <w:rsid w:val="000E2FC3"/>
    <w:rsid w:val="000E3419"/>
    <w:rsid w:val="000E35B2"/>
    <w:rsid w:val="000E3A14"/>
    <w:rsid w:val="000E3EAD"/>
    <w:rsid w:val="000E4B7D"/>
    <w:rsid w:val="000E4F16"/>
    <w:rsid w:val="000E5577"/>
    <w:rsid w:val="000E575E"/>
    <w:rsid w:val="000E5CF4"/>
    <w:rsid w:val="000E6730"/>
    <w:rsid w:val="000E67AE"/>
    <w:rsid w:val="000F0C54"/>
    <w:rsid w:val="000F13F4"/>
    <w:rsid w:val="000F1854"/>
    <w:rsid w:val="000F1B84"/>
    <w:rsid w:val="000F3F97"/>
    <w:rsid w:val="000F4E8F"/>
    <w:rsid w:val="000F5EA6"/>
    <w:rsid w:val="000F60C2"/>
    <w:rsid w:val="000F687B"/>
    <w:rsid w:val="000F6ABA"/>
    <w:rsid w:val="000F7421"/>
    <w:rsid w:val="000F7669"/>
    <w:rsid w:val="00100371"/>
    <w:rsid w:val="0010104F"/>
    <w:rsid w:val="00101336"/>
    <w:rsid w:val="0010189C"/>
    <w:rsid w:val="001022E4"/>
    <w:rsid w:val="001036E0"/>
    <w:rsid w:val="00103B82"/>
    <w:rsid w:val="00103F0B"/>
    <w:rsid w:val="00105CA2"/>
    <w:rsid w:val="0010726D"/>
    <w:rsid w:val="00110583"/>
    <w:rsid w:val="0011091A"/>
    <w:rsid w:val="00111EBF"/>
    <w:rsid w:val="001121D5"/>
    <w:rsid w:val="001125C2"/>
    <w:rsid w:val="001136C7"/>
    <w:rsid w:val="00113876"/>
    <w:rsid w:val="0011426E"/>
    <w:rsid w:val="00114A30"/>
    <w:rsid w:val="00116F4E"/>
    <w:rsid w:val="001172A7"/>
    <w:rsid w:val="001177D2"/>
    <w:rsid w:val="00117CBC"/>
    <w:rsid w:val="00117DAF"/>
    <w:rsid w:val="00120AFC"/>
    <w:rsid w:val="001212AD"/>
    <w:rsid w:val="001220E5"/>
    <w:rsid w:val="00122EC6"/>
    <w:rsid w:val="00123219"/>
    <w:rsid w:val="00126097"/>
    <w:rsid w:val="001264B5"/>
    <w:rsid w:val="00127C17"/>
    <w:rsid w:val="00130A67"/>
    <w:rsid w:val="001314A3"/>
    <w:rsid w:val="00131C88"/>
    <w:rsid w:val="00132891"/>
    <w:rsid w:val="0013294B"/>
    <w:rsid w:val="0013311D"/>
    <w:rsid w:val="00134175"/>
    <w:rsid w:val="001342FE"/>
    <w:rsid w:val="001356CE"/>
    <w:rsid w:val="00135989"/>
    <w:rsid w:val="00135AAE"/>
    <w:rsid w:val="0013681B"/>
    <w:rsid w:val="00136A90"/>
    <w:rsid w:val="00136BFB"/>
    <w:rsid w:val="0013737D"/>
    <w:rsid w:val="00137F62"/>
    <w:rsid w:val="00140DDB"/>
    <w:rsid w:val="00140EA7"/>
    <w:rsid w:val="00140F8B"/>
    <w:rsid w:val="00141085"/>
    <w:rsid w:val="00141B83"/>
    <w:rsid w:val="00142186"/>
    <w:rsid w:val="001435B3"/>
    <w:rsid w:val="001440CC"/>
    <w:rsid w:val="0014531C"/>
    <w:rsid w:val="00145823"/>
    <w:rsid w:val="00145A14"/>
    <w:rsid w:val="00145D0C"/>
    <w:rsid w:val="00146FF4"/>
    <w:rsid w:val="0014733A"/>
    <w:rsid w:val="001474AE"/>
    <w:rsid w:val="0014758A"/>
    <w:rsid w:val="00147AFD"/>
    <w:rsid w:val="00147D0E"/>
    <w:rsid w:val="00150CDB"/>
    <w:rsid w:val="001513FA"/>
    <w:rsid w:val="00152BC3"/>
    <w:rsid w:val="00153529"/>
    <w:rsid w:val="00153572"/>
    <w:rsid w:val="001538B8"/>
    <w:rsid w:val="001548ED"/>
    <w:rsid w:val="00154A9F"/>
    <w:rsid w:val="00155F84"/>
    <w:rsid w:val="00156B70"/>
    <w:rsid w:val="00156E15"/>
    <w:rsid w:val="00157394"/>
    <w:rsid w:val="00157C5A"/>
    <w:rsid w:val="00157D9B"/>
    <w:rsid w:val="0016061F"/>
    <w:rsid w:val="001606E7"/>
    <w:rsid w:val="001607E4"/>
    <w:rsid w:val="001613B4"/>
    <w:rsid w:val="00163649"/>
    <w:rsid w:val="00163FA6"/>
    <w:rsid w:val="001650C1"/>
    <w:rsid w:val="00165108"/>
    <w:rsid w:val="00165678"/>
    <w:rsid w:val="00165DE7"/>
    <w:rsid w:val="0016653C"/>
    <w:rsid w:val="00166827"/>
    <w:rsid w:val="00167196"/>
    <w:rsid w:val="001676FD"/>
    <w:rsid w:val="00167F81"/>
    <w:rsid w:val="00172B53"/>
    <w:rsid w:val="00173251"/>
    <w:rsid w:val="001739E5"/>
    <w:rsid w:val="00174804"/>
    <w:rsid w:val="0017526B"/>
    <w:rsid w:val="00176005"/>
    <w:rsid w:val="00176338"/>
    <w:rsid w:val="00176C1D"/>
    <w:rsid w:val="001814AA"/>
    <w:rsid w:val="0018193B"/>
    <w:rsid w:val="00183B5D"/>
    <w:rsid w:val="00183FE5"/>
    <w:rsid w:val="00184FD3"/>
    <w:rsid w:val="00185587"/>
    <w:rsid w:val="00185FF4"/>
    <w:rsid w:val="0018613D"/>
    <w:rsid w:val="001863E3"/>
    <w:rsid w:val="00186703"/>
    <w:rsid w:val="0018750F"/>
    <w:rsid w:val="0018785E"/>
    <w:rsid w:val="00187A7D"/>
    <w:rsid w:val="00187D18"/>
    <w:rsid w:val="00190340"/>
    <w:rsid w:val="00191298"/>
    <w:rsid w:val="00191B14"/>
    <w:rsid w:val="00192824"/>
    <w:rsid w:val="00192927"/>
    <w:rsid w:val="00193A5D"/>
    <w:rsid w:val="00194291"/>
    <w:rsid w:val="001945CF"/>
    <w:rsid w:val="0019672D"/>
    <w:rsid w:val="001A0514"/>
    <w:rsid w:val="001A0580"/>
    <w:rsid w:val="001A1C14"/>
    <w:rsid w:val="001A2F16"/>
    <w:rsid w:val="001A3056"/>
    <w:rsid w:val="001A3E31"/>
    <w:rsid w:val="001A4A64"/>
    <w:rsid w:val="001A4C57"/>
    <w:rsid w:val="001A4E94"/>
    <w:rsid w:val="001A54DC"/>
    <w:rsid w:val="001A6C85"/>
    <w:rsid w:val="001B0488"/>
    <w:rsid w:val="001B0C4A"/>
    <w:rsid w:val="001B0ECC"/>
    <w:rsid w:val="001B31CB"/>
    <w:rsid w:val="001B31EB"/>
    <w:rsid w:val="001B38D8"/>
    <w:rsid w:val="001B3DCF"/>
    <w:rsid w:val="001B4E26"/>
    <w:rsid w:val="001B5058"/>
    <w:rsid w:val="001B54D2"/>
    <w:rsid w:val="001B5F1E"/>
    <w:rsid w:val="001B6EC4"/>
    <w:rsid w:val="001B781E"/>
    <w:rsid w:val="001C03D9"/>
    <w:rsid w:val="001C1490"/>
    <w:rsid w:val="001C1E82"/>
    <w:rsid w:val="001C2698"/>
    <w:rsid w:val="001C2772"/>
    <w:rsid w:val="001C28A4"/>
    <w:rsid w:val="001C28B7"/>
    <w:rsid w:val="001C51BB"/>
    <w:rsid w:val="001C52C8"/>
    <w:rsid w:val="001C5796"/>
    <w:rsid w:val="001C57F7"/>
    <w:rsid w:val="001C5E50"/>
    <w:rsid w:val="001C767C"/>
    <w:rsid w:val="001C7AF4"/>
    <w:rsid w:val="001D0CD1"/>
    <w:rsid w:val="001D15AA"/>
    <w:rsid w:val="001D46C5"/>
    <w:rsid w:val="001D4700"/>
    <w:rsid w:val="001D47A0"/>
    <w:rsid w:val="001D495F"/>
    <w:rsid w:val="001D4BC5"/>
    <w:rsid w:val="001D5584"/>
    <w:rsid w:val="001D574E"/>
    <w:rsid w:val="001D5A44"/>
    <w:rsid w:val="001D6F58"/>
    <w:rsid w:val="001D744A"/>
    <w:rsid w:val="001D7A9D"/>
    <w:rsid w:val="001D7E4C"/>
    <w:rsid w:val="001E06A1"/>
    <w:rsid w:val="001E1421"/>
    <w:rsid w:val="001E2734"/>
    <w:rsid w:val="001E2883"/>
    <w:rsid w:val="001E3086"/>
    <w:rsid w:val="001E36C6"/>
    <w:rsid w:val="001E4B11"/>
    <w:rsid w:val="001E6C3F"/>
    <w:rsid w:val="001E7BDE"/>
    <w:rsid w:val="001F0BE2"/>
    <w:rsid w:val="001F0EEA"/>
    <w:rsid w:val="001F3360"/>
    <w:rsid w:val="001F36AB"/>
    <w:rsid w:val="001F45CB"/>
    <w:rsid w:val="001F4D63"/>
    <w:rsid w:val="001F4E89"/>
    <w:rsid w:val="001F5486"/>
    <w:rsid w:val="001F6AC7"/>
    <w:rsid w:val="00201283"/>
    <w:rsid w:val="0020261E"/>
    <w:rsid w:val="002027C3"/>
    <w:rsid w:val="00202953"/>
    <w:rsid w:val="0020586D"/>
    <w:rsid w:val="00205C98"/>
    <w:rsid w:val="00206835"/>
    <w:rsid w:val="0020739E"/>
    <w:rsid w:val="0021039F"/>
    <w:rsid w:val="00210569"/>
    <w:rsid w:val="00211183"/>
    <w:rsid w:val="00212D58"/>
    <w:rsid w:val="002135E4"/>
    <w:rsid w:val="002140CE"/>
    <w:rsid w:val="00214535"/>
    <w:rsid w:val="002147FC"/>
    <w:rsid w:val="00215841"/>
    <w:rsid w:val="00215985"/>
    <w:rsid w:val="00215D96"/>
    <w:rsid w:val="00216500"/>
    <w:rsid w:val="002166C6"/>
    <w:rsid w:val="002169FD"/>
    <w:rsid w:val="00216D9C"/>
    <w:rsid w:val="002179DF"/>
    <w:rsid w:val="002200FD"/>
    <w:rsid w:val="00222418"/>
    <w:rsid w:val="00222427"/>
    <w:rsid w:val="00222D51"/>
    <w:rsid w:val="002232AC"/>
    <w:rsid w:val="00223444"/>
    <w:rsid w:val="0022366F"/>
    <w:rsid w:val="00224601"/>
    <w:rsid w:val="00224A03"/>
    <w:rsid w:val="00224DB6"/>
    <w:rsid w:val="00224FD0"/>
    <w:rsid w:val="002259F4"/>
    <w:rsid w:val="00226F98"/>
    <w:rsid w:val="00227607"/>
    <w:rsid w:val="00231268"/>
    <w:rsid w:val="00233033"/>
    <w:rsid w:val="002336A8"/>
    <w:rsid w:val="0023376E"/>
    <w:rsid w:val="00234A04"/>
    <w:rsid w:val="00234D7F"/>
    <w:rsid w:val="0023512B"/>
    <w:rsid w:val="00237B0F"/>
    <w:rsid w:val="00240872"/>
    <w:rsid w:val="0024089B"/>
    <w:rsid w:val="0024127D"/>
    <w:rsid w:val="00241698"/>
    <w:rsid w:val="00242358"/>
    <w:rsid w:val="00243109"/>
    <w:rsid w:val="00243466"/>
    <w:rsid w:val="00243AC5"/>
    <w:rsid w:val="002445B5"/>
    <w:rsid w:val="002449F8"/>
    <w:rsid w:val="002453B0"/>
    <w:rsid w:val="0024546D"/>
    <w:rsid w:val="0024777C"/>
    <w:rsid w:val="00247A3B"/>
    <w:rsid w:val="002505E9"/>
    <w:rsid w:val="00250B82"/>
    <w:rsid w:val="0025113D"/>
    <w:rsid w:val="0025353F"/>
    <w:rsid w:val="00255AFA"/>
    <w:rsid w:val="0025698A"/>
    <w:rsid w:val="00257805"/>
    <w:rsid w:val="00257985"/>
    <w:rsid w:val="0026064D"/>
    <w:rsid w:val="002609FE"/>
    <w:rsid w:val="00260C3D"/>
    <w:rsid w:val="00261411"/>
    <w:rsid w:val="00261425"/>
    <w:rsid w:val="00261DAA"/>
    <w:rsid w:val="002621DC"/>
    <w:rsid w:val="00262E46"/>
    <w:rsid w:val="00263BA9"/>
    <w:rsid w:val="002646CD"/>
    <w:rsid w:val="0026543D"/>
    <w:rsid w:val="00265998"/>
    <w:rsid w:val="00265FF5"/>
    <w:rsid w:val="002674DD"/>
    <w:rsid w:val="00267512"/>
    <w:rsid w:val="0026772D"/>
    <w:rsid w:val="002700A1"/>
    <w:rsid w:val="00270FB2"/>
    <w:rsid w:val="002710E0"/>
    <w:rsid w:val="002726DF"/>
    <w:rsid w:val="00273876"/>
    <w:rsid w:val="00274B12"/>
    <w:rsid w:val="00274F85"/>
    <w:rsid w:val="00275085"/>
    <w:rsid w:val="0027560A"/>
    <w:rsid w:val="00275AF0"/>
    <w:rsid w:val="002774BB"/>
    <w:rsid w:val="002777DD"/>
    <w:rsid w:val="00277C74"/>
    <w:rsid w:val="00281081"/>
    <w:rsid w:val="002810B7"/>
    <w:rsid w:val="00281B3C"/>
    <w:rsid w:val="0028298E"/>
    <w:rsid w:val="00284DAB"/>
    <w:rsid w:val="00285A90"/>
    <w:rsid w:val="002862A5"/>
    <w:rsid w:val="00286619"/>
    <w:rsid w:val="00290B11"/>
    <w:rsid w:val="00290D3E"/>
    <w:rsid w:val="00291548"/>
    <w:rsid w:val="00292C67"/>
    <w:rsid w:val="002932EB"/>
    <w:rsid w:val="00293402"/>
    <w:rsid w:val="002939EB"/>
    <w:rsid w:val="002942B5"/>
    <w:rsid w:val="00295096"/>
    <w:rsid w:val="00295504"/>
    <w:rsid w:val="002962EC"/>
    <w:rsid w:val="0029718B"/>
    <w:rsid w:val="00297CA7"/>
    <w:rsid w:val="002A0FEA"/>
    <w:rsid w:val="002A1198"/>
    <w:rsid w:val="002A179D"/>
    <w:rsid w:val="002A2F53"/>
    <w:rsid w:val="002A36F3"/>
    <w:rsid w:val="002A3867"/>
    <w:rsid w:val="002A3AC2"/>
    <w:rsid w:val="002A3D83"/>
    <w:rsid w:val="002A4256"/>
    <w:rsid w:val="002A48AE"/>
    <w:rsid w:val="002A493C"/>
    <w:rsid w:val="002A4969"/>
    <w:rsid w:val="002A689B"/>
    <w:rsid w:val="002A6E15"/>
    <w:rsid w:val="002A7AF0"/>
    <w:rsid w:val="002B0C86"/>
    <w:rsid w:val="002B0DBB"/>
    <w:rsid w:val="002B1762"/>
    <w:rsid w:val="002B20FC"/>
    <w:rsid w:val="002B2D47"/>
    <w:rsid w:val="002B39E6"/>
    <w:rsid w:val="002B3BF0"/>
    <w:rsid w:val="002B406D"/>
    <w:rsid w:val="002B51A3"/>
    <w:rsid w:val="002B5235"/>
    <w:rsid w:val="002B576B"/>
    <w:rsid w:val="002B5D45"/>
    <w:rsid w:val="002B6DBB"/>
    <w:rsid w:val="002B7948"/>
    <w:rsid w:val="002C02F5"/>
    <w:rsid w:val="002C0420"/>
    <w:rsid w:val="002C1EDC"/>
    <w:rsid w:val="002C2157"/>
    <w:rsid w:val="002C23EC"/>
    <w:rsid w:val="002C2FCE"/>
    <w:rsid w:val="002C3D5D"/>
    <w:rsid w:val="002C411C"/>
    <w:rsid w:val="002C46A6"/>
    <w:rsid w:val="002C4EAE"/>
    <w:rsid w:val="002C5756"/>
    <w:rsid w:val="002C5CBB"/>
    <w:rsid w:val="002C5EDF"/>
    <w:rsid w:val="002C5FBF"/>
    <w:rsid w:val="002C6358"/>
    <w:rsid w:val="002C6778"/>
    <w:rsid w:val="002C6E46"/>
    <w:rsid w:val="002C71C1"/>
    <w:rsid w:val="002C74E3"/>
    <w:rsid w:val="002C76AF"/>
    <w:rsid w:val="002C7901"/>
    <w:rsid w:val="002D0545"/>
    <w:rsid w:val="002D06A5"/>
    <w:rsid w:val="002D36C2"/>
    <w:rsid w:val="002D4325"/>
    <w:rsid w:val="002D4A08"/>
    <w:rsid w:val="002D4D63"/>
    <w:rsid w:val="002D6273"/>
    <w:rsid w:val="002D76B9"/>
    <w:rsid w:val="002E0D3F"/>
    <w:rsid w:val="002E1370"/>
    <w:rsid w:val="002E19D1"/>
    <w:rsid w:val="002E1D43"/>
    <w:rsid w:val="002E1DBB"/>
    <w:rsid w:val="002E2018"/>
    <w:rsid w:val="002E2677"/>
    <w:rsid w:val="002E44C8"/>
    <w:rsid w:val="002E4524"/>
    <w:rsid w:val="002E4746"/>
    <w:rsid w:val="002E4DEC"/>
    <w:rsid w:val="002E555F"/>
    <w:rsid w:val="002E5BD9"/>
    <w:rsid w:val="002E5EA6"/>
    <w:rsid w:val="002E66BD"/>
    <w:rsid w:val="002E6884"/>
    <w:rsid w:val="002E6A9D"/>
    <w:rsid w:val="002E74E7"/>
    <w:rsid w:val="002E7508"/>
    <w:rsid w:val="002E7DFE"/>
    <w:rsid w:val="002F06DF"/>
    <w:rsid w:val="002F0BFE"/>
    <w:rsid w:val="002F10B2"/>
    <w:rsid w:val="002F2414"/>
    <w:rsid w:val="002F298D"/>
    <w:rsid w:val="002F2BA7"/>
    <w:rsid w:val="002F389C"/>
    <w:rsid w:val="002F42A0"/>
    <w:rsid w:val="002F4ACE"/>
    <w:rsid w:val="002F5BA6"/>
    <w:rsid w:val="002F6368"/>
    <w:rsid w:val="002F6921"/>
    <w:rsid w:val="002F7A07"/>
    <w:rsid w:val="002F7C80"/>
    <w:rsid w:val="00300CDA"/>
    <w:rsid w:val="00301052"/>
    <w:rsid w:val="003027E6"/>
    <w:rsid w:val="00302912"/>
    <w:rsid w:val="00303E3E"/>
    <w:rsid w:val="0030421A"/>
    <w:rsid w:val="003057C2"/>
    <w:rsid w:val="00305E87"/>
    <w:rsid w:val="00307009"/>
    <w:rsid w:val="00307405"/>
    <w:rsid w:val="00307C85"/>
    <w:rsid w:val="00311B28"/>
    <w:rsid w:val="00313043"/>
    <w:rsid w:val="003130A9"/>
    <w:rsid w:val="003131B9"/>
    <w:rsid w:val="00315549"/>
    <w:rsid w:val="00317119"/>
    <w:rsid w:val="003172CC"/>
    <w:rsid w:val="003174B0"/>
    <w:rsid w:val="003176FB"/>
    <w:rsid w:val="003179E1"/>
    <w:rsid w:val="0032143F"/>
    <w:rsid w:val="0032149F"/>
    <w:rsid w:val="0032166E"/>
    <w:rsid w:val="00321E95"/>
    <w:rsid w:val="00322C36"/>
    <w:rsid w:val="003237D8"/>
    <w:rsid w:val="00323F81"/>
    <w:rsid w:val="003241D1"/>
    <w:rsid w:val="00324F9D"/>
    <w:rsid w:val="00325313"/>
    <w:rsid w:val="00325C6A"/>
    <w:rsid w:val="003268AC"/>
    <w:rsid w:val="003270C4"/>
    <w:rsid w:val="003276C8"/>
    <w:rsid w:val="00327A42"/>
    <w:rsid w:val="00330774"/>
    <w:rsid w:val="003312E7"/>
    <w:rsid w:val="00331FC6"/>
    <w:rsid w:val="00332076"/>
    <w:rsid w:val="003327EC"/>
    <w:rsid w:val="00333914"/>
    <w:rsid w:val="00334592"/>
    <w:rsid w:val="00334A5D"/>
    <w:rsid w:val="00334FBD"/>
    <w:rsid w:val="00335210"/>
    <w:rsid w:val="00335303"/>
    <w:rsid w:val="00335371"/>
    <w:rsid w:val="00336341"/>
    <w:rsid w:val="003376A5"/>
    <w:rsid w:val="003376B2"/>
    <w:rsid w:val="003378C4"/>
    <w:rsid w:val="0034006B"/>
    <w:rsid w:val="00340CAD"/>
    <w:rsid w:val="00341A12"/>
    <w:rsid w:val="00342BFC"/>
    <w:rsid w:val="00342C36"/>
    <w:rsid w:val="00342DF8"/>
    <w:rsid w:val="00343292"/>
    <w:rsid w:val="0034333F"/>
    <w:rsid w:val="00343C2E"/>
    <w:rsid w:val="00344404"/>
    <w:rsid w:val="0034444C"/>
    <w:rsid w:val="003460E3"/>
    <w:rsid w:val="00346ACD"/>
    <w:rsid w:val="0034744F"/>
    <w:rsid w:val="00347772"/>
    <w:rsid w:val="00347B84"/>
    <w:rsid w:val="0035103E"/>
    <w:rsid w:val="00351E4F"/>
    <w:rsid w:val="00352CA6"/>
    <w:rsid w:val="00352E10"/>
    <w:rsid w:val="00353304"/>
    <w:rsid w:val="00353C1B"/>
    <w:rsid w:val="00354976"/>
    <w:rsid w:val="00354BBE"/>
    <w:rsid w:val="00354E5A"/>
    <w:rsid w:val="00354F69"/>
    <w:rsid w:val="00355B02"/>
    <w:rsid w:val="0035666F"/>
    <w:rsid w:val="00356B37"/>
    <w:rsid w:val="00357710"/>
    <w:rsid w:val="00360984"/>
    <w:rsid w:val="00360AA9"/>
    <w:rsid w:val="00361846"/>
    <w:rsid w:val="003618E6"/>
    <w:rsid w:val="00362790"/>
    <w:rsid w:val="00363712"/>
    <w:rsid w:val="00364790"/>
    <w:rsid w:val="003657C8"/>
    <w:rsid w:val="00365F62"/>
    <w:rsid w:val="0036627A"/>
    <w:rsid w:val="00366D9B"/>
    <w:rsid w:val="003670AC"/>
    <w:rsid w:val="00371151"/>
    <w:rsid w:val="0037226C"/>
    <w:rsid w:val="00372496"/>
    <w:rsid w:val="00372641"/>
    <w:rsid w:val="00374247"/>
    <w:rsid w:val="00374D9A"/>
    <w:rsid w:val="003757BF"/>
    <w:rsid w:val="00377A51"/>
    <w:rsid w:val="00377DB1"/>
    <w:rsid w:val="00377EA5"/>
    <w:rsid w:val="00380090"/>
    <w:rsid w:val="00381D5D"/>
    <w:rsid w:val="00381DB6"/>
    <w:rsid w:val="00381E11"/>
    <w:rsid w:val="0038314C"/>
    <w:rsid w:val="0038319D"/>
    <w:rsid w:val="003832AF"/>
    <w:rsid w:val="0038410A"/>
    <w:rsid w:val="00384D72"/>
    <w:rsid w:val="00385703"/>
    <w:rsid w:val="003859AB"/>
    <w:rsid w:val="00385B97"/>
    <w:rsid w:val="003862C4"/>
    <w:rsid w:val="00386501"/>
    <w:rsid w:val="003866DE"/>
    <w:rsid w:val="00387E32"/>
    <w:rsid w:val="00387E61"/>
    <w:rsid w:val="00387EFB"/>
    <w:rsid w:val="003907D7"/>
    <w:rsid w:val="0039081F"/>
    <w:rsid w:val="00391537"/>
    <w:rsid w:val="003915AC"/>
    <w:rsid w:val="003915C4"/>
    <w:rsid w:val="00392203"/>
    <w:rsid w:val="0039257E"/>
    <w:rsid w:val="00392DEA"/>
    <w:rsid w:val="00392DEB"/>
    <w:rsid w:val="00394673"/>
    <w:rsid w:val="00394BCA"/>
    <w:rsid w:val="003952D9"/>
    <w:rsid w:val="0039579A"/>
    <w:rsid w:val="00395F32"/>
    <w:rsid w:val="003A01C4"/>
    <w:rsid w:val="003A078E"/>
    <w:rsid w:val="003A0FCF"/>
    <w:rsid w:val="003A1044"/>
    <w:rsid w:val="003A3EC9"/>
    <w:rsid w:val="003A40DF"/>
    <w:rsid w:val="003A4480"/>
    <w:rsid w:val="003A4710"/>
    <w:rsid w:val="003A4B80"/>
    <w:rsid w:val="003A56EF"/>
    <w:rsid w:val="003A6797"/>
    <w:rsid w:val="003A6CB6"/>
    <w:rsid w:val="003A7612"/>
    <w:rsid w:val="003B018F"/>
    <w:rsid w:val="003B08F5"/>
    <w:rsid w:val="003B09C7"/>
    <w:rsid w:val="003B1431"/>
    <w:rsid w:val="003B372A"/>
    <w:rsid w:val="003B4CA4"/>
    <w:rsid w:val="003B50DC"/>
    <w:rsid w:val="003B5362"/>
    <w:rsid w:val="003B5848"/>
    <w:rsid w:val="003B5C36"/>
    <w:rsid w:val="003B5CEA"/>
    <w:rsid w:val="003B5E0C"/>
    <w:rsid w:val="003B6269"/>
    <w:rsid w:val="003B649C"/>
    <w:rsid w:val="003B6523"/>
    <w:rsid w:val="003B6709"/>
    <w:rsid w:val="003B684A"/>
    <w:rsid w:val="003B72E5"/>
    <w:rsid w:val="003B74D2"/>
    <w:rsid w:val="003C011F"/>
    <w:rsid w:val="003C07D4"/>
    <w:rsid w:val="003C0CCA"/>
    <w:rsid w:val="003C1ABA"/>
    <w:rsid w:val="003C21E0"/>
    <w:rsid w:val="003C280C"/>
    <w:rsid w:val="003C3A2D"/>
    <w:rsid w:val="003C52F8"/>
    <w:rsid w:val="003C5D5C"/>
    <w:rsid w:val="003C5EFD"/>
    <w:rsid w:val="003C661D"/>
    <w:rsid w:val="003C67CE"/>
    <w:rsid w:val="003C6A43"/>
    <w:rsid w:val="003C6EB3"/>
    <w:rsid w:val="003C7EA8"/>
    <w:rsid w:val="003D0B18"/>
    <w:rsid w:val="003D13D0"/>
    <w:rsid w:val="003D24AA"/>
    <w:rsid w:val="003D2AAF"/>
    <w:rsid w:val="003D3B3C"/>
    <w:rsid w:val="003D4870"/>
    <w:rsid w:val="003D544A"/>
    <w:rsid w:val="003D78FB"/>
    <w:rsid w:val="003E20EF"/>
    <w:rsid w:val="003E3498"/>
    <w:rsid w:val="003E3732"/>
    <w:rsid w:val="003E384F"/>
    <w:rsid w:val="003E3F89"/>
    <w:rsid w:val="003E5349"/>
    <w:rsid w:val="003E7B15"/>
    <w:rsid w:val="003F0844"/>
    <w:rsid w:val="003F0A04"/>
    <w:rsid w:val="003F0B72"/>
    <w:rsid w:val="003F0EC9"/>
    <w:rsid w:val="003F1B42"/>
    <w:rsid w:val="003F36B6"/>
    <w:rsid w:val="003F3EBB"/>
    <w:rsid w:val="003F4367"/>
    <w:rsid w:val="003F4992"/>
    <w:rsid w:val="003F4F8B"/>
    <w:rsid w:val="003F74BC"/>
    <w:rsid w:val="00401444"/>
    <w:rsid w:val="00402210"/>
    <w:rsid w:val="0040251A"/>
    <w:rsid w:val="004031CB"/>
    <w:rsid w:val="004031E7"/>
    <w:rsid w:val="00403319"/>
    <w:rsid w:val="0040568F"/>
    <w:rsid w:val="00406962"/>
    <w:rsid w:val="00406AF9"/>
    <w:rsid w:val="00407A78"/>
    <w:rsid w:val="00407F9F"/>
    <w:rsid w:val="00410ADF"/>
    <w:rsid w:val="00411557"/>
    <w:rsid w:val="00411D3F"/>
    <w:rsid w:val="00411F61"/>
    <w:rsid w:val="00412163"/>
    <w:rsid w:val="00412332"/>
    <w:rsid w:val="00413198"/>
    <w:rsid w:val="00413478"/>
    <w:rsid w:val="00413C18"/>
    <w:rsid w:val="0041404D"/>
    <w:rsid w:val="00415168"/>
    <w:rsid w:val="00415289"/>
    <w:rsid w:val="00415DE7"/>
    <w:rsid w:val="00416B09"/>
    <w:rsid w:val="00416F97"/>
    <w:rsid w:val="004173F0"/>
    <w:rsid w:val="004175C8"/>
    <w:rsid w:val="004178CB"/>
    <w:rsid w:val="00417CCA"/>
    <w:rsid w:val="004205A5"/>
    <w:rsid w:val="00420AB7"/>
    <w:rsid w:val="00420BEF"/>
    <w:rsid w:val="00421827"/>
    <w:rsid w:val="00423E47"/>
    <w:rsid w:val="00423F3E"/>
    <w:rsid w:val="00424C57"/>
    <w:rsid w:val="00425380"/>
    <w:rsid w:val="00427216"/>
    <w:rsid w:val="00430325"/>
    <w:rsid w:val="00431452"/>
    <w:rsid w:val="00431970"/>
    <w:rsid w:val="00431FB2"/>
    <w:rsid w:val="00432257"/>
    <w:rsid w:val="0043295F"/>
    <w:rsid w:val="00433636"/>
    <w:rsid w:val="00434543"/>
    <w:rsid w:val="00435077"/>
    <w:rsid w:val="00437D71"/>
    <w:rsid w:val="0044076A"/>
    <w:rsid w:val="0044105B"/>
    <w:rsid w:val="00441ABF"/>
    <w:rsid w:val="004421D8"/>
    <w:rsid w:val="00442352"/>
    <w:rsid w:val="00442EA4"/>
    <w:rsid w:val="00442F5A"/>
    <w:rsid w:val="0044446A"/>
    <w:rsid w:val="00444F6A"/>
    <w:rsid w:val="00445081"/>
    <w:rsid w:val="004451FA"/>
    <w:rsid w:val="00445D81"/>
    <w:rsid w:val="004474DD"/>
    <w:rsid w:val="00447755"/>
    <w:rsid w:val="004479A8"/>
    <w:rsid w:val="00450BF1"/>
    <w:rsid w:val="00451135"/>
    <w:rsid w:val="004515AA"/>
    <w:rsid w:val="00451667"/>
    <w:rsid w:val="00451DAA"/>
    <w:rsid w:val="0045243B"/>
    <w:rsid w:val="0045261C"/>
    <w:rsid w:val="00453107"/>
    <w:rsid w:val="004538A4"/>
    <w:rsid w:val="00454808"/>
    <w:rsid w:val="004565E7"/>
    <w:rsid w:val="004576EF"/>
    <w:rsid w:val="00460E9F"/>
    <w:rsid w:val="004614F1"/>
    <w:rsid w:val="0046163B"/>
    <w:rsid w:val="0046239F"/>
    <w:rsid w:val="00462585"/>
    <w:rsid w:val="00462E97"/>
    <w:rsid w:val="00463C24"/>
    <w:rsid w:val="00463C6E"/>
    <w:rsid w:val="00464403"/>
    <w:rsid w:val="0046456F"/>
    <w:rsid w:val="00464BCE"/>
    <w:rsid w:val="00464CBB"/>
    <w:rsid w:val="0046506D"/>
    <w:rsid w:val="00465339"/>
    <w:rsid w:val="004658D2"/>
    <w:rsid w:val="00465D54"/>
    <w:rsid w:val="00467F17"/>
    <w:rsid w:val="00470097"/>
    <w:rsid w:val="00471422"/>
    <w:rsid w:val="004718E0"/>
    <w:rsid w:val="004719AE"/>
    <w:rsid w:val="004725E3"/>
    <w:rsid w:val="00473D17"/>
    <w:rsid w:val="004753D4"/>
    <w:rsid w:val="0047592E"/>
    <w:rsid w:val="00476BC3"/>
    <w:rsid w:val="00477966"/>
    <w:rsid w:val="00480C9B"/>
    <w:rsid w:val="004810DD"/>
    <w:rsid w:val="00481994"/>
    <w:rsid w:val="00482D90"/>
    <w:rsid w:val="00483357"/>
    <w:rsid w:val="00483636"/>
    <w:rsid w:val="0048458C"/>
    <w:rsid w:val="00484CBA"/>
    <w:rsid w:val="00485470"/>
    <w:rsid w:val="00485767"/>
    <w:rsid w:val="0048696F"/>
    <w:rsid w:val="00487A35"/>
    <w:rsid w:val="00487B75"/>
    <w:rsid w:val="004901C6"/>
    <w:rsid w:val="0049110F"/>
    <w:rsid w:val="00491465"/>
    <w:rsid w:val="004920BF"/>
    <w:rsid w:val="004924A4"/>
    <w:rsid w:val="00492692"/>
    <w:rsid w:val="004949BE"/>
    <w:rsid w:val="00494CAF"/>
    <w:rsid w:val="004955FA"/>
    <w:rsid w:val="004968A7"/>
    <w:rsid w:val="00496F99"/>
    <w:rsid w:val="0049796F"/>
    <w:rsid w:val="004A0B6B"/>
    <w:rsid w:val="004A0DEC"/>
    <w:rsid w:val="004A16A0"/>
    <w:rsid w:val="004A1E77"/>
    <w:rsid w:val="004A2C3D"/>
    <w:rsid w:val="004A2D92"/>
    <w:rsid w:val="004A6607"/>
    <w:rsid w:val="004B0BAA"/>
    <w:rsid w:val="004B0E7C"/>
    <w:rsid w:val="004B20CA"/>
    <w:rsid w:val="004B2140"/>
    <w:rsid w:val="004B24AE"/>
    <w:rsid w:val="004B25CC"/>
    <w:rsid w:val="004B37F5"/>
    <w:rsid w:val="004B45D3"/>
    <w:rsid w:val="004B59CF"/>
    <w:rsid w:val="004B5E3C"/>
    <w:rsid w:val="004B72AF"/>
    <w:rsid w:val="004B77A7"/>
    <w:rsid w:val="004C05A6"/>
    <w:rsid w:val="004C0836"/>
    <w:rsid w:val="004C0B1F"/>
    <w:rsid w:val="004C1237"/>
    <w:rsid w:val="004C18E4"/>
    <w:rsid w:val="004C1A3D"/>
    <w:rsid w:val="004C1D05"/>
    <w:rsid w:val="004C32D0"/>
    <w:rsid w:val="004C42E7"/>
    <w:rsid w:val="004C4CBE"/>
    <w:rsid w:val="004C4E13"/>
    <w:rsid w:val="004D114C"/>
    <w:rsid w:val="004D139C"/>
    <w:rsid w:val="004D1E3F"/>
    <w:rsid w:val="004D327F"/>
    <w:rsid w:val="004D3584"/>
    <w:rsid w:val="004D4162"/>
    <w:rsid w:val="004D52BA"/>
    <w:rsid w:val="004D74BE"/>
    <w:rsid w:val="004D771B"/>
    <w:rsid w:val="004D7E55"/>
    <w:rsid w:val="004E0B37"/>
    <w:rsid w:val="004E1494"/>
    <w:rsid w:val="004E15EC"/>
    <w:rsid w:val="004E2485"/>
    <w:rsid w:val="004E313B"/>
    <w:rsid w:val="004E5D5A"/>
    <w:rsid w:val="004E5F5B"/>
    <w:rsid w:val="004E60E1"/>
    <w:rsid w:val="004E68D3"/>
    <w:rsid w:val="004E6A29"/>
    <w:rsid w:val="004E6F13"/>
    <w:rsid w:val="004F0020"/>
    <w:rsid w:val="004F1904"/>
    <w:rsid w:val="004F2888"/>
    <w:rsid w:val="004F2B0B"/>
    <w:rsid w:val="004F4A58"/>
    <w:rsid w:val="004F5087"/>
    <w:rsid w:val="004F6983"/>
    <w:rsid w:val="004F7CF3"/>
    <w:rsid w:val="0050138E"/>
    <w:rsid w:val="00502369"/>
    <w:rsid w:val="005031E7"/>
    <w:rsid w:val="00503452"/>
    <w:rsid w:val="00504473"/>
    <w:rsid w:val="00504CB0"/>
    <w:rsid w:val="00507B5B"/>
    <w:rsid w:val="005103F8"/>
    <w:rsid w:val="005104FB"/>
    <w:rsid w:val="00510EA7"/>
    <w:rsid w:val="00512E76"/>
    <w:rsid w:val="00515831"/>
    <w:rsid w:val="00515A76"/>
    <w:rsid w:val="00515AB2"/>
    <w:rsid w:val="00515ABC"/>
    <w:rsid w:val="00515FD5"/>
    <w:rsid w:val="005165FB"/>
    <w:rsid w:val="00516A61"/>
    <w:rsid w:val="00516E50"/>
    <w:rsid w:val="00520A97"/>
    <w:rsid w:val="00521360"/>
    <w:rsid w:val="00521709"/>
    <w:rsid w:val="00521FBB"/>
    <w:rsid w:val="00522BA9"/>
    <w:rsid w:val="005235AA"/>
    <w:rsid w:val="00523C4B"/>
    <w:rsid w:val="005262DA"/>
    <w:rsid w:val="00526942"/>
    <w:rsid w:val="00526D6E"/>
    <w:rsid w:val="00527F64"/>
    <w:rsid w:val="005301F7"/>
    <w:rsid w:val="005302BC"/>
    <w:rsid w:val="00530606"/>
    <w:rsid w:val="00530966"/>
    <w:rsid w:val="00531D0F"/>
    <w:rsid w:val="0053253C"/>
    <w:rsid w:val="00532678"/>
    <w:rsid w:val="005329E4"/>
    <w:rsid w:val="005332DD"/>
    <w:rsid w:val="005344AD"/>
    <w:rsid w:val="00535804"/>
    <w:rsid w:val="00537857"/>
    <w:rsid w:val="00537C19"/>
    <w:rsid w:val="00537F19"/>
    <w:rsid w:val="0054191C"/>
    <w:rsid w:val="00541AA1"/>
    <w:rsid w:val="00541CC1"/>
    <w:rsid w:val="00543C0F"/>
    <w:rsid w:val="0054448B"/>
    <w:rsid w:val="005444FE"/>
    <w:rsid w:val="00545D0A"/>
    <w:rsid w:val="00547C2C"/>
    <w:rsid w:val="0055160E"/>
    <w:rsid w:val="00551DBA"/>
    <w:rsid w:val="00552863"/>
    <w:rsid w:val="0055428B"/>
    <w:rsid w:val="00554D52"/>
    <w:rsid w:val="00554E1F"/>
    <w:rsid w:val="00555602"/>
    <w:rsid w:val="00557B60"/>
    <w:rsid w:val="00557D7E"/>
    <w:rsid w:val="005604C3"/>
    <w:rsid w:val="0056052E"/>
    <w:rsid w:val="00560715"/>
    <w:rsid w:val="00561FA3"/>
    <w:rsid w:val="005625E8"/>
    <w:rsid w:val="00562CE7"/>
    <w:rsid w:val="00563A0C"/>
    <w:rsid w:val="0056436E"/>
    <w:rsid w:val="005647CF"/>
    <w:rsid w:val="00564D09"/>
    <w:rsid w:val="005650A2"/>
    <w:rsid w:val="0056538B"/>
    <w:rsid w:val="005658E2"/>
    <w:rsid w:val="00565D6B"/>
    <w:rsid w:val="0056662A"/>
    <w:rsid w:val="00566CF3"/>
    <w:rsid w:val="00566FAA"/>
    <w:rsid w:val="00567CE5"/>
    <w:rsid w:val="00570042"/>
    <w:rsid w:val="005704A9"/>
    <w:rsid w:val="00570903"/>
    <w:rsid w:val="00572528"/>
    <w:rsid w:val="005725F9"/>
    <w:rsid w:val="005728DC"/>
    <w:rsid w:val="00572B35"/>
    <w:rsid w:val="005738A7"/>
    <w:rsid w:val="00573D98"/>
    <w:rsid w:val="00574667"/>
    <w:rsid w:val="0057595C"/>
    <w:rsid w:val="00575A4F"/>
    <w:rsid w:val="00576172"/>
    <w:rsid w:val="00576251"/>
    <w:rsid w:val="005763DD"/>
    <w:rsid w:val="00577485"/>
    <w:rsid w:val="005778C0"/>
    <w:rsid w:val="00580572"/>
    <w:rsid w:val="005813C4"/>
    <w:rsid w:val="0058290F"/>
    <w:rsid w:val="00582A68"/>
    <w:rsid w:val="0058365D"/>
    <w:rsid w:val="00584AAF"/>
    <w:rsid w:val="005859A9"/>
    <w:rsid w:val="0059100D"/>
    <w:rsid w:val="00591716"/>
    <w:rsid w:val="005918DE"/>
    <w:rsid w:val="00592155"/>
    <w:rsid w:val="00592BD4"/>
    <w:rsid w:val="00592FA8"/>
    <w:rsid w:val="005930DE"/>
    <w:rsid w:val="00594D99"/>
    <w:rsid w:val="00595E8F"/>
    <w:rsid w:val="00595F4A"/>
    <w:rsid w:val="00596298"/>
    <w:rsid w:val="005979DC"/>
    <w:rsid w:val="00597A43"/>
    <w:rsid w:val="005A08EA"/>
    <w:rsid w:val="005A17D1"/>
    <w:rsid w:val="005A39F0"/>
    <w:rsid w:val="005A3AA4"/>
    <w:rsid w:val="005A3F5F"/>
    <w:rsid w:val="005A4C6F"/>
    <w:rsid w:val="005A53BE"/>
    <w:rsid w:val="005A5544"/>
    <w:rsid w:val="005A57A0"/>
    <w:rsid w:val="005A6B4D"/>
    <w:rsid w:val="005A6E4F"/>
    <w:rsid w:val="005A70A6"/>
    <w:rsid w:val="005A72D8"/>
    <w:rsid w:val="005A7739"/>
    <w:rsid w:val="005B0F5E"/>
    <w:rsid w:val="005B157D"/>
    <w:rsid w:val="005B17F6"/>
    <w:rsid w:val="005B1C58"/>
    <w:rsid w:val="005B1C85"/>
    <w:rsid w:val="005B2CA4"/>
    <w:rsid w:val="005B4641"/>
    <w:rsid w:val="005B46C0"/>
    <w:rsid w:val="005B5004"/>
    <w:rsid w:val="005B5F18"/>
    <w:rsid w:val="005B63B8"/>
    <w:rsid w:val="005C0AA1"/>
    <w:rsid w:val="005C0D91"/>
    <w:rsid w:val="005C15D1"/>
    <w:rsid w:val="005C30F7"/>
    <w:rsid w:val="005C33DE"/>
    <w:rsid w:val="005C3D8E"/>
    <w:rsid w:val="005C3F82"/>
    <w:rsid w:val="005C4983"/>
    <w:rsid w:val="005C4E98"/>
    <w:rsid w:val="005C502D"/>
    <w:rsid w:val="005C5D8E"/>
    <w:rsid w:val="005C5F3B"/>
    <w:rsid w:val="005C66CE"/>
    <w:rsid w:val="005C6A62"/>
    <w:rsid w:val="005C71C6"/>
    <w:rsid w:val="005C7C1B"/>
    <w:rsid w:val="005D0164"/>
    <w:rsid w:val="005D1312"/>
    <w:rsid w:val="005D1CD1"/>
    <w:rsid w:val="005D1FC0"/>
    <w:rsid w:val="005D2478"/>
    <w:rsid w:val="005D345C"/>
    <w:rsid w:val="005D5207"/>
    <w:rsid w:val="005D5C0F"/>
    <w:rsid w:val="005D68C8"/>
    <w:rsid w:val="005D6AC8"/>
    <w:rsid w:val="005D7085"/>
    <w:rsid w:val="005E04ED"/>
    <w:rsid w:val="005E2020"/>
    <w:rsid w:val="005E20C2"/>
    <w:rsid w:val="005E2467"/>
    <w:rsid w:val="005E253B"/>
    <w:rsid w:val="005E2697"/>
    <w:rsid w:val="005E2DF9"/>
    <w:rsid w:val="005E2E59"/>
    <w:rsid w:val="005E322A"/>
    <w:rsid w:val="005E37D4"/>
    <w:rsid w:val="005E3AAB"/>
    <w:rsid w:val="005E3B2D"/>
    <w:rsid w:val="005E45CA"/>
    <w:rsid w:val="005E4F1E"/>
    <w:rsid w:val="005E52AC"/>
    <w:rsid w:val="005E61F9"/>
    <w:rsid w:val="005E695E"/>
    <w:rsid w:val="005E7B0F"/>
    <w:rsid w:val="005E7D99"/>
    <w:rsid w:val="005F06CB"/>
    <w:rsid w:val="005F0819"/>
    <w:rsid w:val="005F18F4"/>
    <w:rsid w:val="005F2CB9"/>
    <w:rsid w:val="005F3B53"/>
    <w:rsid w:val="005F41C1"/>
    <w:rsid w:val="005F473E"/>
    <w:rsid w:val="005F4A01"/>
    <w:rsid w:val="005F4D31"/>
    <w:rsid w:val="005F60F8"/>
    <w:rsid w:val="005F70AE"/>
    <w:rsid w:val="00600C87"/>
    <w:rsid w:val="00601BD1"/>
    <w:rsid w:val="00603B55"/>
    <w:rsid w:val="00604135"/>
    <w:rsid w:val="00604591"/>
    <w:rsid w:val="0060477A"/>
    <w:rsid w:val="00604D4C"/>
    <w:rsid w:val="00605DF9"/>
    <w:rsid w:val="00606CBE"/>
    <w:rsid w:val="00606F32"/>
    <w:rsid w:val="006075E7"/>
    <w:rsid w:val="00607606"/>
    <w:rsid w:val="006108AE"/>
    <w:rsid w:val="00610B3A"/>
    <w:rsid w:val="00610BC7"/>
    <w:rsid w:val="00610DAA"/>
    <w:rsid w:val="00611508"/>
    <w:rsid w:val="0061161D"/>
    <w:rsid w:val="00611932"/>
    <w:rsid w:val="0061200F"/>
    <w:rsid w:val="00612381"/>
    <w:rsid w:val="00612ED1"/>
    <w:rsid w:val="006140AC"/>
    <w:rsid w:val="00614472"/>
    <w:rsid w:val="00614496"/>
    <w:rsid w:val="0061491C"/>
    <w:rsid w:val="00615E83"/>
    <w:rsid w:val="00616705"/>
    <w:rsid w:val="00616F6C"/>
    <w:rsid w:val="006174A4"/>
    <w:rsid w:val="00617876"/>
    <w:rsid w:val="00617E41"/>
    <w:rsid w:val="006213EA"/>
    <w:rsid w:val="00621ABC"/>
    <w:rsid w:val="006220DC"/>
    <w:rsid w:val="00622758"/>
    <w:rsid w:val="00622FA8"/>
    <w:rsid w:val="00623471"/>
    <w:rsid w:val="00623A81"/>
    <w:rsid w:val="00623B1F"/>
    <w:rsid w:val="0062462E"/>
    <w:rsid w:val="006247BC"/>
    <w:rsid w:val="0062569A"/>
    <w:rsid w:val="0062578F"/>
    <w:rsid w:val="00627199"/>
    <w:rsid w:val="00627927"/>
    <w:rsid w:val="00627B0F"/>
    <w:rsid w:val="006303F4"/>
    <w:rsid w:val="0063135B"/>
    <w:rsid w:val="00631EE0"/>
    <w:rsid w:val="00631F81"/>
    <w:rsid w:val="00632204"/>
    <w:rsid w:val="00632BF2"/>
    <w:rsid w:val="00635958"/>
    <w:rsid w:val="006363EE"/>
    <w:rsid w:val="00636515"/>
    <w:rsid w:val="00637753"/>
    <w:rsid w:val="0064113D"/>
    <w:rsid w:val="00641E8B"/>
    <w:rsid w:val="00642152"/>
    <w:rsid w:val="00642901"/>
    <w:rsid w:val="00642B69"/>
    <w:rsid w:val="00642C22"/>
    <w:rsid w:val="00643002"/>
    <w:rsid w:val="006435F6"/>
    <w:rsid w:val="006438B0"/>
    <w:rsid w:val="006438DF"/>
    <w:rsid w:val="00643B5F"/>
    <w:rsid w:val="00644231"/>
    <w:rsid w:val="00644901"/>
    <w:rsid w:val="00645198"/>
    <w:rsid w:val="00645398"/>
    <w:rsid w:val="006455B4"/>
    <w:rsid w:val="00645CD2"/>
    <w:rsid w:val="00646490"/>
    <w:rsid w:val="00646F3B"/>
    <w:rsid w:val="0064766B"/>
    <w:rsid w:val="00650DD6"/>
    <w:rsid w:val="006516B5"/>
    <w:rsid w:val="00652503"/>
    <w:rsid w:val="00652F91"/>
    <w:rsid w:val="0065389C"/>
    <w:rsid w:val="00655362"/>
    <w:rsid w:val="0065651C"/>
    <w:rsid w:val="006568F5"/>
    <w:rsid w:val="00656F78"/>
    <w:rsid w:val="006572EA"/>
    <w:rsid w:val="00657513"/>
    <w:rsid w:val="00657DBF"/>
    <w:rsid w:val="00657E3D"/>
    <w:rsid w:val="00657FF9"/>
    <w:rsid w:val="00660906"/>
    <w:rsid w:val="006620E5"/>
    <w:rsid w:val="006634E6"/>
    <w:rsid w:val="00663B64"/>
    <w:rsid w:val="0066402E"/>
    <w:rsid w:val="00664A41"/>
    <w:rsid w:val="00664F6C"/>
    <w:rsid w:val="00665733"/>
    <w:rsid w:val="00666067"/>
    <w:rsid w:val="00666A0F"/>
    <w:rsid w:val="00666B04"/>
    <w:rsid w:val="00666D0B"/>
    <w:rsid w:val="00666EE2"/>
    <w:rsid w:val="006671F8"/>
    <w:rsid w:val="00667211"/>
    <w:rsid w:val="0066725C"/>
    <w:rsid w:val="006673C0"/>
    <w:rsid w:val="00667ED7"/>
    <w:rsid w:val="0067068B"/>
    <w:rsid w:val="00670C56"/>
    <w:rsid w:val="00670F3C"/>
    <w:rsid w:val="00671224"/>
    <w:rsid w:val="0067286F"/>
    <w:rsid w:val="00673894"/>
    <w:rsid w:val="006742AA"/>
    <w:rsid w:val="006742B0"/>
    <w:rsid w:val="00674466"/>
    <w:rsid w:val="0067526E"/>
    <w:rsid w:val="00680484"/>
    <w:rsid w:val="00680C46"/>
    <w:rsid w:val="00680F5D"/>
    <w:rsid w:val="0068201E"/>
    <w:rsid w:val="0068219E"/>
    <w:rsid w:val="0068250C"/>
    <w:rsid w:val="00682B83"/>
    <w:rsid w:val="00683ED0"/>
    <w:rsid w:val="006840CC"/>
    <w:rsid w:val="006841CA"/>
    <w:rsid w:val="00685395"/>
    <w:rsid w:val="00686578"/>
    <w:rsid w:val="00690150"/>
    <w:rsid w:val="00693240"/>
    <w:rsid w:val="00693F3D"/>
    <w:rsid w:val="006940D4"/>
    <w:rsid w:val="006945E3"/>
    <w:rsid w:val="00694C31"/>
    <w:rsid w:val="00694EAA"/>
    <w:rsid w:val="006952FF"/>
    <w:rsid w:val="00695B25"/>
    <w:rsid w:val="0069637B"/>
    <w:rsid w:val="00697209"/>
    <w:rsid w:val="006974B2"/>
    <w:rsid w:val="00697F6B"/>
    <w:rsid w:val="006A0ECF"/>
    <w:rsid w:val="006A1A73"/>
    <w:rsid w:val="006A25DA"/>
    <w:rsid w:val="006A29E1"/>
    <w:rsid w:val="006A2DB7"/>
    <w:rsid w:val="006A2E94"/>
    <w:rsid w:val="006A3F62"/>
    <w:rsid w:val="006A41DE"/>
    <w:rsid w:val="006A46CB"/>
    <w:rsid w:val="006A4707"/>
    <w:rsid w:val="006A4795"/>
    <w:rsid w:val="006A4A84"/>
    <w:rsid w:val="006A4B4C"/>
    <w:rsid w:val="006A5EFA"/>
    <w:rsid w:val="006A63DE"/>
    <w:rsid w:val="006A6A38"/>
    <w:rsid w:val="006A6C53"/>
    <w:rsid w:val="006A7256"/>
    <w:rsid w:val="006B0217"/>
    <w:rsid w:val="006B0599"/>
    <w:rsid w:val="006B0A6F"/>
    <w:rsid w:val="006B1463"/>
    <w:rsid w:val="006B157D"/>
    <w:rsid w:val="006B18DA"/>
    <w:rsid w:val="006B1B2F"/>
    <w:rsid w:val="006B258A"/>
    <w:rsid w:val="006B2FF2"/>
    <w:rsid w:val="006B3365"/>
    <w:rsid w:val="006B3558"/>
    <w:rsid w:val="006B4277"/>
    <w:rsid w:val="006B42E1"/>
    <w:rsid w:val="006B477D"/>
    <w:rsid w:val="006B6E1F"/>
    <w:rsid w:val="006C06F2"/>
    <w:rsid w:val="006C0892"/>
    <w:rsid w:val="006C139B"/>
    <w:rsid w:val="006C15A3"/>
    <w:rsid w:val="006C1CB1"/>
    <w:rsid w:val="006C25EF"/>
    <w:rsid w:val="006C2730"/>
    <w:rsid w:val="006C3197"/>
    <w:rsid w:val="006C379D"/>
    <w:rsid w:val="006C4116"/>
    <w:rsid w:val="006C51EB"/>
    <w:rsid w:val="006C626D"/>
    <w:rsid w:val="006C7205"/>
    <w:rsid w:val="006C74D6"/>
    <w:rsid w:val="006C758B"/>
    <w:rsid w:val="006D0818"/>
    <w:rsid w:val="006D0BFC"/>
    <w:rsid w:val="006D1709"/>
    <w:rsid w:val="006D191F"/>
    <w:rsid w:val="006D28B7"/>
    <w:rsid w:val="006D35C0"/>
    <w:rsid w:val="006D35DA"/>
    <w:rsid w:val="006D3718"/>
    <w:rsid w:val="006D3ABF"/>
    <w:rsid w:val="006D3B7D"/>
    <w:rsid w:val="006D4258"/>
    <w:rsid w:val="006D4CFF"/>
    <w:rsid w:val="006D5EF3"/>
    <w:rsid w:val="006D60C2"/>
    <w:rsid w:val="006D61A0"/>
    <w:rsid w:val="006D62B7"/>
    <w:rsid w:val="006D65D6"/>
    <w:rsid w:val="006D65FF"/>
    <w:rsid w:val="006D693D"/>
    <w:rsid w:val="006D74DA"/>
    <w:rsid w:val="006E118D"/>
    <w:rsid w:val="006E437B"/>
    <w:rsid w:val="006E5568"/>
    <w:rsid w:val="006E656E"/>
    <w:rsid w:val="006E6849"/>
    <w:rsid w:val="006E6C41"/>
    <w:rsid w:val="006E6E85"/>
    <w:rsid w:val="006E7541"/>
    <w:rsid w:val="006E7F84"/>
    <w:rsid w:val="006F013A"/>
    <w:rsid w:val="006F06C2"/>
    <w:rsid w:val="006F0B44"/>
    <w:rsid w:val="006F109C"/>
    <w:rsid w:val="006F11EC"/>
    <w:rsid w:val="006F15A4"/>
    <w:rsid w:val="006F1704"/>
    <w:rsid w:val="006F1B58"/>
    <w:rsid w:val="006F48D8"/>
    <w:rsid w:val="006F5961"/>
    <w:rsid w:val="006F5C54"/>
    <w:rsid w:val="006F5EF9"/>
    <w:rsid w:val="006F6D05"/>
    <w:rsid w:val="006F76FB"/>
    <w:rsid w:val="006F77DA"/>
    <w:rsid w:val="006F7D41"/>
    <w:rsid w:val="0070025A"/>
    <w:rsid w:val="00700A2C"/>
    <w:rsid w:val="00701304"/>
    <w:rsid w:val="007019E9"/>
    <w:rsid w:val="00701D0E"/>
    <w:rsid w:val="0070295C"/>
    <w:rsid w:val="0070409F"/>
    <w:rsid w:val="007040CE"/>
    <w:rsid w:val="0070472E"/>
    <w:rsid w:val="00704E08"/>
    <w:rsid w:val="007051E2"/>
    <w:rsid w:val="007063D8"/>
    <w:rsid w:val="00706922"/>
    <w:rsid w:val="00706F5A"/>
    <w:rsid w:val="00707945"/>
    <w:rsid w:val="007100BB"/>
    <w:rsid w:val="0071046F"/>
    <w:rsid w:val="0071067F"/>
    <w:rsid w:val="00710683"/>
    <w:rsid w:val="00711CA9"/>
    <w:rsid w:val="007123AC"/>
    <w:rsid w:val="0071276F"/>
    <w:rsid w:val="007136FE"/>
    <w:rsid w:val="0071425B"/>
    <w:rsid w:val="00714FDE"/>
    <w:rsid w:val="00715A99"/>
    <w:rsid w:val="00715D9C"/>
    <w:rsid w:val="0071631F"/>
    <w:rsid w:val="00717382"/>
    <w:rsid w:val="00717B2F"/>
    <w:rsid w:val="00717DE2"/>
    <w:rsid w:val="00720222"/>
    <w:rsid w:val="007202F5"/>
    <w:rsid w:val="007203F4"/>
    <w:rsid w:val="00720895"/>
    <w:rsid w:val="00721132"/>
    <w:rsid w:val="00721284"/>
    <w:rsid w:val="00721A71"/>
    <w:rsid w:val="007226E2"/>
    <w:rsid w:val="007234D4"/>
    <w:rsid w:val="00723FB3"/>
    <w:rsid w:val="007241BF"/>
    <w:rsid w:val="007245FF"/>
    <w:rsid w:val="007249E5"/>
    <w:rsid w:val="00724DC2"/>
    <w:rsid w:val="007268A5"/>
    <w:rsid w:val="00726AAA"/>
    <w:rsid w:val="00726BB9"/>
    <w:rsid w:val="00726CD8"/>
    <w:rsid w:val="00726E1F"/>
    <w:rsid w:val="00726F01"/>
    <w:rsid w:val="00726F6B"/>
    <w:rsid w:val="00726FDD"/>
    <w:rsid w:val="00727BC4"/>
    <w:rsid w:val="00730717"/>
    <w:rsid w:val="007309F6"/>
    <w:rsid w:val="00730D39"/>
    <w:rsid w:val="00731273"/>
    <w:rsid w:val="0073195C"/>
    <w:rsid w:val="00731F72"/>
    <w:rsid w:val="00732BF0"/>
    <w:rsid w:val="007338DD"/>
    <w:rsid w:val="00733930"/>
    <w:rsid w:val="00734200"/>
    <w:rsid w:val="00735BDF"/>
    <w:rsid w:val="00735F32"/>
    <w:rsid w:val="00736146"/>
    <w:rsid w:val="00736670"/>
    <w:rsid w:val="00736728"/>
    <w:rsid w:val="007367B0"/>
    <w:rsid w:val="0073697C"/>
    <w:rsid w:val="00736C73"/>
    <w:rsid w:val="00740ABF"/>
    <w:rsid w:val="00740AD9"/>
    <w:rsid w:val="007414A5"/>
    <w:rsid w:val="007418FC"/>
    <w:rsid w:val="00742148"/>
    <w:rsid w:val="0074279F"/>
    <w:rsid w:val="00742981"/>
    <w:rsid w:val="00742E69"/>
    <w:rsid w:val="00743794"/>
    <w:rsid w:val="0074474F"/>
    <w:rsid w:val="00744EBF"/>
    <w:rsid w:val="00745018"/>
    <w:rsid w:val="00745709"/>
    <w:rsid w:val="00745D45"/>
    <w:rsid w:val="007469D8"/>
    <w:rsid w:val="007476E3"/>
    <w:rsid w:val="00747BD0"/>
    <w:rsid w:val="007509EC"/>
    <w:rsid w:val="00750FD2"/>
    <w:rsid w:val="00751E18"/>
    <w:rsid w:val="00752AFF"/>
    <w:rsid w:val="007535F2"/>
    <w:rsid w:val="00754EDF"/>
    <w:rsid w:val="00755B39"/>
    <w:rsid w:val="00756FCF"/>
    <w:rsid w:val="00757958"/>
    <w:rsid w:val="00757E2F"/>
    <w:rsid w:val="00761332"/>
    <w:rsid w:val="00761C89"/>
    <w:rsid w:val="0076280E"/>
    <w:rsid w:val="00762995"/>
    <w:rsid w:val="00762FC7"/>
    <w:rsid w:val="00763C34"/>
    <w:rsid w:val="0076485E"/>
    <w:rsid w:val="00764FE5"/>
    <w:rsid w:val="00765135"/>
    <w:rsid w:val="00765E64"/>
    <w:rsid w:val="007660AF"/>
    <w:rsid w:val="00766605"/>
    <w:rsid w:val="007703D5"/>
    <w:rsid w:val="00770989"/>
    <w:rsid w:val="0077266B"/>
    <w:rsid w:val="007727A3"/>
    <w:rsid w:val="00772CC6"/>
    <w:rsid w:val="0077303E"/>
    <w:rsid w:val="007731E8"/>
    <w:rsid w:val="007739DD"/>
    <w:rsid w:val="00773B84"/>
    <w:rsid w:val="0077415C"/>
    <w:rsid w:val="00775B24"/>
    <w:rsid w:val="00775B57"/>
    <w:rsid w:val="00776B67"/>
    <w:rsid w:val="007811C4"/>
    <w:rsid w:val="007812B4"/>
    <w:rsid w:val="007827B4"/>
    <w:rsid w:val="007830E2"/>
    <w:rsid w:val="00783507"/>
    <w:rsid w:val="00783E3F"/>
    <w:rsid w:val="00784C47"/>
    <w:rsid w:val="00785B6D"/>
    <w:rsid w:val="007867FC"/>
    <w:rsid w:val="00786AF5"/>
    <w:rsid w:val="00790072"/>
    <w:rsid w:val="00790139"/>
    <w:rsid w:val="00790CAA"/>
    <w:rsid w:val="00790F58"/>
    <w:rsid w:val="007913AE"/>
    <w:rsid w:val="00791909"/>
    <w:rsid w:val="00792C5D"/>
    <w:rsid w:val="00794003"/>
    <w:rsid w:val="0079471D"/>
    <w:rsid w:val="0079540D"/>
    <w:rsid w:val="00796064"/>
    <w:rsid w:val="00796F7C"/>
    <w:rsid w:val="007970DF"/>
    <w:rsid w:val="00797CFF"/>
    <w:rsid w:val="007A012A"/>
    <w:rsid w:val="007A1816"/>
    <w:rsid w:val="007A1BFD"/>
    <w:rsid w:val="007A1D2D"/>
    <w:rsid w:val="007A1E8D"/>
    <w:rsid w:val="007A222E"/>
    <w:rsid w:val="007A2719"/>
    <w:rsid w:val="007A3CD0"/>
    <w:rsid w:val="007A4339"/>
    <w:rsid w:val="007A4D67"/>
    <w:rsid w:val="007A4E97"/>
    <w:rsid w:val="007A6717"/>
    <w:rsid w:val="007A7416"/>
    <w:rsid w:val="007A7FB9"/>
    <w:rsid w:val="007B0082"/>
    <w:rsid w:val="007B033D"/>
    <w:rsid w:val="007B0C37"/>
    <w:rsid w:val="007B0ED2"/>
    <w:rsid w:val="007B2210"/>
    <w:rsid w:val="007B2CA4"/>
    <w:rsid w:val="007B3587"/>
    <w:rsid w:val="007B4107"/>
    <w:rsid w:val="007B4A08"/>
    <w:rsid w:val="007B4F43"/>
    <w:rsid w:val="007B5E3F"/>
    <w:rsid w:val="007B6F02"/>
    <w:rsid w:val="007B74F5"/>
    <w:rsid w:val="007B7A80"/>
    <w:rsid w:val="007C05C4"/>
    <w:rsid w:val="007C07DB"/>
    <w:rsid w:val="007C0DDE"/>
    <w:rsid w:val="007C2E67"/>
    <w:rsid w:val="007C34F2"/>
    <w:rsid w:val="007C3C4B"/>
    <w:rsid w:val="007C4016"/>
    <w:rsid w:val="007C4C5E"/>
    <w:rsid w:val="007C4EDD"/>
    <w:rsid w:val="007C5270"/>
    <w:rsid w:val="007C554C"/>
    <w:rsid w:val="007C7898"/>
    <w:rsid w:val="007C7F46"/>
    <w:rsid w:val="007D0687"/>
    <w:rsid w:val="007D0EE5"/>
    <w:rsid w:val="007D2585"/>
    <w:rsid w:val="007D3B10"/>
    <w:rsid w:val="007D56E4"/>
    <w:rsid w:val="007D56FA"/>
    <w:rsid w:val="007D5851"/>
    <w:rsid w:val="007D705F"/>
    <w:rsid w:val="007E0A3C"/>
    <w:rsid w:val="007E0FEA"/>
    <w:rsid w:val="007E0FF2"/>
    <w:rsid w:val="007E172E"/>
    <w:rsid w:val="007E3270"/>
    <w:rsid w:val="007E3B25"/>
    <w:rsid w:val="007E3F7B"/>
    <w:rsid w:val="007E4594"/>
    <w:rsid w:val="007E5EE9"/>
    <w:rsid w:val="007E637F"/>
    <w:rsid w:val="007E72DD"/>
    <w:rsid w:val="007F1163"/>
    <w:rsid w:val="007F22E2"/>
    <w:rsid w:val="007F2581"/>
    <w:rsid w:val="007F298A"/>
    <w:rsid w:val="007F3257"/>
    <w:rsid w:val="007F37EF"/>
    <w:rsid w:val="007F50CC"/>
    <w:rsid w:val="007F55E7"/>
    <w:rsid w:val="007F58D3"/>
    <w:rsid w:val="007F63C6"/>
    <w:rsid w:val="008002FF"/>
    <w:rsid w:val="008007C7"/>
    <w:rsid w:val="008015D7"/>
    <w:rsid w:val="008020CC"/>
    <w:rsid w:val="0080388A"/>
    <w:rsid w:val="00804830"/>
    <w:rsid w:val="008052A8"/>
    <w:rsid w:val="00805546"/>
    <w:rsid w:val="00805685"/>
    <w:rsid w:val="00805A87"/>
    <w:rsid w:val="008076CE"/>
    <w:rsid w:val="00807DA1"/>
    <w:rsid w:val="00807FDB"/>
    <w:rsid w:val="008105EA"/>
    <w:rsid w:val="008111A7"/>
    <w:rsid w:val="00811985"/>
    <w:rsid w:val="00811ACB"/>
    <w:rsid w:val="00811C72"/>
    <w:rsid w:val="00812134"/>
    <w:rsid w:val="00812630"/>
    <w:rsid w:val="008126C4"/>
    <w:rsid w:val="00812780"/>
    <w:rsid w:val="0081292A"/>
    <w:rsid w:val="00812E55"/>
    <w:rsid w:val="00815288"/>
    <w:rsid w:val="008156FE"/>
    <w:rsid w:val="008169C5"/>
    <w:rsid w:val="008172AC"/>
    <w:rsid w:val="0081752F"/>
    <w:rsid w:val="00817615"/>
    <w:rsid w:val="00817656"/>
    <w:rsid w:val="00821382"/>
    <w:rsid w:val="00821C9D"/>
    <w:rsid w:val="0082312D"/>
    <w:rsid w:val="0082321C"/>
    <w:rsid w:val="0082382A"/>
    <w:rsid w:val="0082445C"/>
    <w:rsid w:val="008263D0"/>
    <w:rsid w:val="008266D5"/>
    <w:rsid w:val="00826C7B"/>
    <w:rsid w:val="00827B37"/>
    <w:rsid w:val="008306E5"/>
    <w:rsid w:val="00830A95"/>
    <w:rsid w:val="00831106"/>
    <w:rsid w:val="00831650"/>
    <w:rsid w:val="008317DA"/>
    <w:rsid w:val="00831803"/>
    <w:rsid w:val="00832C23"/>
    <w:rsid w:val="00835519"/>
    <w:rsid w:val="00835E3F"/>
    <w:rsid w:val="00836280"/>
    <w:rsid w:val="00836BEE"/>
    <w:rsid w:val="00836C70"/>
    <w:rsid w:val="00837359"/>
    <w:rsid w:val="008374FD"/>
    <w:rsid w:val="0084043C"/>
    <w:rsid w:val="00840671"/>
    <w:rsid w:val="00841046"/>
    <w:rsid w:val="00841231"/>
    <w:rsid w:val="0084137E"/>
    <w:rsid w:val="00841AB7"/>
    <w:rsid w:val="00841D67"/>
    <w:rsid w:val="00841ED2"/>
    <w:rsid w:val="00842C79"/>
    <w:rsid w:val="00842EC3"/>
    <w:rsid w:val="00843229"/>
    <w:rsid w:val="00843A1F"/>
    <w:rsid w:val="0084415A"/>
    <w:rsid w:val="00844892"/>
    <w:rsid w:val="00844B13"/>
    <w:rsid w:val="00844D8E"/>
    <w:rsid w:val="008450F7"/>
    <w:rsid w:val="0084554E"/>
    <w:rsid w:val="0084555A"/>
    <w:rsid w:val="00845D9D"/>
    <w:rsid w:val="00846680"/>
    <w:rsid w:val="00846799"/>
    <w:rsid w:val="0085047D"/>
    <w:rsid w:val="00850AAC"/>
    <w:rsid w:val="00850B7C"/>
    <w:rsid w:val="00850CEF"/>
    <w:rsid w:val="008517D2"/>
    <w:rsid w:val="00851C83"/>
    <w:rsid w:val="008526CE"/>
    <w:rsid w:val="008527CC"/>
    <w:rsid w:val="00853997"/>
    <w:rsid w:val="008545CD"/>
    <w:rsid w:val="00854668"/>
    <w:rsid w:val="00856512"/>
    <w:rsid w:val="00856587"/>
    <w:rsid w:val="0086048F"/>
    <w:rsid w:val="0086059F"/>
    <w:rsid w:val="00860BA7"/>
    <w:rsid w:val="008617A3"/>
    <w:rsid w:val="008635A6"/>
    <w:rsid w:val="00863C7C"/>
    <w:rsid w:val="0086690A"/>
    <w:rsid w:val="00867D9F"/>
    <w:rsid w:val="008706E6"/>
    <w:rsid w:val="00870BD4"/>
    <w:rsid w:val="00870D85"/>
    <w:rsid w:val="008711B6"/>
    <w:rsid w:val="0087146A"/>
    <w:rsid w:val="008723F2"/>
    <w:rsid w:val="0087294F"/>
    <w:rsid w:val="00873524"/>
    <w:rsid w:val="0087465B"/>
    <w:rsid w:val="00874C6A"/>
    <w:rsid w:val="0087543A"/>
    <w:rsid w:val="00876FB1"/>
    <w:rsid w:val="00877252"/>
    <w:rsid w:val="00877B40"/>
    <w:rsid w:val="00881454"/>
    <w:rsid w:val="00882D94"/>
    <w:rsid w:val="008837CA"/>
    <w:rsid w:val="00883E41"/>
    <w:rsid w:val="00885E4D"/>
    <w:rsid w:val="00885E92"/>
    <w:rsid w:val="008868E5"/>
    <w:rsid w:val="008902A3"/>
    <w:rsid w:val="00890550"/>
    <w:rsid w:val="008912DC"/>
    <w:rsid w:val="0089212E"/>
    <w:rsid w:val="00892536"/>
    <w:rsid w:val="00893146"/>
    <w:rsid w:val="008935C9"/>
    <w:rsid w:val="00893B31"/>
    <w:rsid w:val="008946AB"/>
    <w:rsid w:val="00894CE6"/>
    <w:rsid w:val="00895D57"/>
    <w:rsid w:val="00896E0E"/>
    <w:rsid w:val="00896EDF"/>
    <w:rsid w:val="0089715D"/>
    <w:rsid w:val="008A00CB"/>
    <w:rsid w:val="008A119D"/>
    <w:rsid w:val="008A11AE"/>
    <w:rsid w:val="008A2C81"/>
    <w:rsid w:val="008A2D00"/>
    <w:rsid w:val="008A300B"/>
    <w:rsid w:val="008A34D8"/>
    <w:rsid w:val="008A36E3"/>
    <w:rsid w:val="008A5905"/>
    <w:rsid w:val="008A608D"/>
    <w:rsid w:val="008A6155"/>
    <w:rsid w:val="008A625D"/>
    <w:rsid w:val="008A7004"/>
    <w:rsid w:val="008B0192"/>
    <w:rsid w:val="008B09D5"/>
    <w:rsid w:val="008B0B2B"/>
    <w:rsid w:val="008B0DCB"/>
    <w:rsid w:val="008B127A"/>
    <w:rsid w:val="008B18F0"/>
    <w:rsid w:val="008B3103"/>
    <w:rsid w:val="008B59A3"/>
    <w:rsid w:val="008B69AE"/>
    <w:rsid w:val="008B6F27"/>
    <w:rsid w:val="008B756C"/>
    <w:rsid w:val="008B7ABA"/>
    <w:rsid w:val="008C071E"/>
    <w:rsid w:val="008C09BC"/>
    <w:rsid w:val="008C0BA1"/>
    <w:rsid w:val="008C222D"/>
    <w:rsid w:val="008C237F"/>
    <w:rsid w:val="008C3166"/>
    <w:rsid w:val="008C4472"/>
    <w:rsid w:val="008C563E"/>
    <w:rsid w:val="008C5CF3"/>
    <w:rsid w:val="008C5DB4"/>
    <w:rsid w:val="008C6B0C"/>
    <w:rsid w:val="008D1D85"/>
    <w:rsid w:val="008D21C0"/>
    <w:rsid w:val="008D223B"/>
    <w:rsid w:val="008D345D"/>
    <w:rsid w:val="008D3580"/>
    <w:rsid w:val="008D47BE"/>
    <w:rsid w:val="008D5C3E"/>
    <w:rsid w:val="008D602D"/>
    <w:rsid w:val="008D67AD"/>
    <w:rsid w:val="008D76E1"/>
    <w:rsid w:val="008D7822"/>
    <w:rsid w:val="008D7C77"/>
    <w:rsid w:val="008D7E10"/>
    <w:rsid w:val="008D7F2E"/>
    <w:rsid w:val="008D7F35"/>
    <w:rsid w:val="008E03F9"/>
    <w:rsid w:val="008E191A"/>
    <w:rsid w:val="008E1D28"/>
    <w:rsid w:val="008E31D4"/>
    <w:rsid w:val="008E50D9"/>
    <w:rsid w:val="008E5B74"/>
    <w:rsid w:val="008E6565"/>
    <w:rsid w:val="008E6589"/>
    <w:rsid w:val="008E6EC2"/>
    <w:rsid w:val="008E6EED"/>
    <w:rsid w:val="008E769F"/>
    <w:rsid w:val="008E7EF0"/>
    <w:rsid w:val="008F02CD"/>
    <w:rsid w:val="008F0771"/>
    <w:rsid w:val="008F0B86"/>
    <w:rsid w:val="008F1CF2"/>
    <w:rsid w:val="008F1E25"/>
    <w:rsid w:val="008F1E6B"/>
    <w:rsid w:val="008F2E9A"/>
    <w:rsid w:val="008F39E3"/>
    <w:rsid w:val="008F3A06"/>
    <w:rsid w:val="008F4067"/>
    <w:rsid w:val="008F54C0"/>
    <w:rsid w:val="008F5C6B"/>
    <w:rsid w:val="008F6A29"/>
    <w:rsid w:val="008F7133"/>
    <w:rsid w:val="008F72A6"/>
    <w:rsid w:val="008F7646"/>
    <w:rsid w:val="0090041A"/>
    <w:rsid w:val="00900756"/>
    <w:rsid w:val="00900EC4"/>
    <w:rsid w:val="0090158F"/>
    <w:rsid w:val="00901C32"/>
    <w:rsid w:val="00901C97"/>
    <w:rsid w:val="0090202D"/>
    <w:rsid w:val="009033BF"/>
    <w:rsid w:val="0090390C"/>
    <w:rsid w:val="00904A64"/>
    <w:rsid w:val="00904C34"/>
    <w:rsid w:val="00905066"/>
    <w:rsid w:val="009051CC"/>
    <w:rsid w:val="0090523D"/>
    <w:rsid w:val="00905BB5"/>
    <w:rsid w:val="00905F62"/>
    <w:rsid w:val="00906344"/>
    <w:rsid w:val="00906F22"/>
    <w:rsid w:val="009075B2"/>
    <w:rsid w:val="009115C5"/>
    <w:rsid w:val="00912D97"/>
    <w:rsid w:val="00914AB5"/>
    <w:rsid w:val="0091609B"/>
    <w:rsid w:val="00916EC9"/>
    <w:rsid w:val="00917A3D"/>
    <w:rsid w:val="0092139E"/>
    <w:rsid w:val="00921ADA"/>
    <w:rsid w:val="009226E0"/>
    <w:rsid w:val="009231E0"/>
    <w:rsid w:val="00923330"/>
    <w:rsid w:val="00924A90"/>
    <w:rsid w:val="00924E61"/>
    <w:rsid w:val="00924F07"/>
    <w:rsid w:val="00925263"/>
    <w:rsid w:val="0092713D"/>
    <w:rsid w:val="0092780E"/>
    <w:rsid w:val="00927C2F"/>
    <w:rsid w:val="0093001B"/>
    <w:rsid w:val="009300FC"/>
    <w:rsid w:val="009304D2"/>
    <w:rsid w:val="009314EB"/>
    <w:rsid w:val="00931EA7"/>
    <w:rsid w:val="0093252F"/>
    <w:rsid w:val="00932AFA"/>
    <w:rsid w:val="00932C47"/>
    <w:rsid w:val="00933239"/>
    <w:rsid w:val="00933DD4"/>
    <w:rsid w:val="00934302"/>
    <w:rsid w:val="00934A09"/>
    <w:rsid w:val="00934EC2"/>
    <w:rsid w:val="00935616"/>
    <w:rsid w:val="00937AD8"/>
    <w:rsid w:val="00942A77"/>
    <w:rsid w:val="00943FB7"/>
    <w:rsid w:val="00944045"/>
    <w:rsid w:val="0094432F"/>
    <w:rsid w:val="00944E1D"/>
    <w:rsid w:val="00945193"/>
    <w:rsid w:val="0094555E"/>
    <w:rsid w:val="00946A2E"/>
    <w:rsid w:val="00951A3A"/>
    <w:rsid w:val="00951FF0"/>
    <w:rsid w:val="009527CC"/>
    <w:rsid w:val="009548BF"/>
    <w:rsid w:val="009554D6"/>
    <w:rsid w:val="0095580A"/>
    <w:rsid w:val="009568A7"/>
    <w:rsid w:val="00956992"/>
    <w:rsid w:val="00956CBD"/>
    <w:rsid w:val="00960568"/>
    <w:rsid w:val="009619AB"/>
    <w:rsid w:val="00961F75"/>
    <w:rsid w:val="009625EE"/>
    <w:rsid w:val="00962DE4"/>
    <w:rsid w:val="00962E7E"/>
    <w:rsid w:val="00964E76"/>
    <w:rsid w:val="00965725"/>
    <w:rsid w:val="009667B5"/>
    <w:rsid w:val="00966E6A"/>
    <w:rsid w:val="00967ED7"/>
    <w:rsid w:val="0097035F"/>
    <w:rsid w:val="00970A7C"/>
    <w:rsid w:val="0097259B"/>
    <w:rsid w:val="0097334A"/>
    <w:rsid w:val="00974AB2"/>
    <w:rsid w:val="00975CDF"/>
    <w:rsid w:val="00975D8D"/>
    <w:rsid w:val="00976541"/>
    <w:rsid w:val="00976F07"/>
    <w:rsid w:val="0097712D"/>
    <w:rsid w:val="009813F8"/>
    <w:rsid w:val="00982844"/>
    <w:rsid w:val="00983017"/>
    <w:rsid w:val="00983CAA"/>
    <w:rsid w:val="0098400B"/>
    <w:rsid w:val="00984428"/>
    <w:rsid w:val="00985557"/>
    <w:rsid w:val="00985A67"/>
    <w:rsid w:val="009873B8"/>
    <w:rsid w:val="00987B14"/>
    <w:rsid w:val="0099082B"/>
    <w:rsid w:val="0099188D"/>
    <w:rsid w:val="00992087"/>
    <w:rsid w:val="00992468"/>
    <w:rsid w:val="00992E79"/>
    <w:rsid w:val="00994626"/>
    <w:rsid w:val="0099479E"/>
    <w:rsid w:val="00994926"/>
    <w:rsid w:val="009952EA"/>
    <w:rsid w:val="00996A8E"/>
    <w:rsid w:val="00996AD1"/>
    <w:rsid w:val="009979E6"/>
    <w:rsid w:val="009A236A"/>
    <w:rsid w:val="009A3CDB"/>
    <w:rsid w:val="009A49B8"/>
    <w:rsid w:val="009A4D4D"/>
    <w:rsid w:val="009A5137"/>
    <w:rsid w:val="009A59DA"/>
    <w:rsid w:val="009A5B32"/>
    <w:rsid w:val="009B0711"/>
    <w:rsid w:val="009B08E7"/>
    <w:rsid w:val="009B0BAC"/>
    <w:rsid w:val="009B107D"/>
    <w:rsid w:val="009B1925"/>
    <w:rsid w:val="009B30F0"/>
    <w:rsid w:val="009B3112"/>
    <w:rsid w:val="009B4B3B"/>
    <w:rsid w:val="009B5E35"/>
    <w:rsid w:val="009B6862"/>
    <w:rsid w:val="009B7FDD"/>
    <w:rsid w:val="009C06AD"/>
    <w:rsid w:val="009C0E90"/>
    <w:rsid w:val="009C2415"/>
    <w:rsid w:val="009C37FC"/>
    <w:rsid w:val="009C3F61"/>
    <w:rsid w:val="009C4287"/>
    <w:rsid w:val="009C42DF"/>
    <w:rsid w:val="009C4845"/>
    <w:rsid w:val="009C5DB3"/>
    <w:rsid w:val="009C6000"/>
    <w:rsid w:val="009C76D9"/>
    <w:rsid w:val="009C7CC4"/>
    <w:rsid w:val="009C7F69"/>
    <w:rsid w:val="009D015C"/>
    <w:rsid w:val="009D095E"/>
    <w:rsid w:val="009D1DC4"/>
    <w:rsid w:val="009D3164"/>
    <w:rsid w:val="009D39BC"/>
    <w:rsid w:val="009D59D7"/>
    <w:rsid w:val="009D61C8"/>
    <w:rsid w:val="009D7B54"/>
    <w:rsid w:val="009E029A"/>
    <w:rsid w:val="009E0668"/>
    <w:rsid w:val="009E1130"/>
    <w:rsid w:val="009E29BE"/>
    <w:rsid w:val="009E3B42"/>
    <w:rsid w:val="009E3FEC"/>
    <w:rsid w:val="009E4504"/>
    <w:rsid w:val="009E4C9C"/>
    <w:rsid w:val="009E56ED"/>
    <w:rsid w:val="009E5C90"/>
    <w:rsid w:val="009E64EE"/>
    <w:rsid w:val="009E7273"/>
    <w:rsid w:val="009F0183"/>
    <w:rsid w:val="009F0192"/>
    <w:rsid w:val="009F03A0"/>
    <w:rsid w:val="009F0881"/>
    <w:rsid w:val="009F08E1"/>
    <w:rsid w:val="009F11AE"/>
    <w:rsid w:val="009F1B86"/>
    <w:rsid w:val="009F1E16"/>
    <w:rsid w:val="009F202C"/>
    <w:rsid w:val="009F3297"/>
    <w:rsid w:val="009F4B23"/>
    <w:rsid w:val="009F518C"/>
    <w:rsid w:val="009F5197"/>
    <w:rsid w:val="009F5C48"/>
    <w:rsid w:val="009F5D23"/>
    <w:rsid w:val="009F60A2"/>
    <w:rsid w:val="009F6C7D"/>
    <w:rsid w:val="009F74C6"/>
    <w:rsid w:val="009F7977"/>
    <w:rsid w:val="00A00B22"/>
    <w:rsid w:val="00A0106E"/>
    <w:rsid w:val="00A01174"/>
    <w:rsid w:val="00A01314"/>
    <w:rsid w:val="00A01B3C"/>
    <w:rsid w:val="00A01D03"/>
    <w:rsid w:val="00A01D21"/>
    <w:rsid w:val="00A02275"/>
    <w:rsid w:val="00A02653"/>
    <w:rsid w:val="00A02802"/>
    <w:rsid w:val="00A04408"/>
    <w:rsid w:val="00A05C58"/>
    <w:rsid w:val="00A06916"/>
    <w:rsid w:val="00A0699D"/>
    <w:rsid w:val="00A07DFF"/>
    <w:rsid w:val="00A1021E"/>
    <w:rsid w:val="00A104F6"/>
    <w:rsid w:val="00A10BBC"/>
    <w:rsid w:val="00A10E1B"/>
    <w:rsid w:val="00A128C6"/>
    <w:rsid w:val="00A132CB"/>
    <w:rsid w:val="00A14605"/>
    <w:rsid w:val="00A164FF"/>
    <w:rsid w:val="00A167C0"/>
    <w:rsid w:val="00A1714E"/>
    <w:rsid w:val="00A1724E"/>
    <w:rsid w:val="00A1776B"/>
    <w:rsid w:val="00A179B3"/>
    <w:rsid w:val="00A20B58"/>
    <w:rsid w:val="00A22A3E"/>
    <w:rsid w:val="00A2453E"/>
    <w:rsid w:val="00A2566B"/>
    <w:rsid w:val="00A25A82"/>
    <w:rsid w:val="00A26B0E"/>
    <w:rsid w:val="00A26D25"/>
    <w:rsid w:val="00A26D9E"/>
    <w:rsid w:val="00A27890"/>
    <w:rsid w:val="00A306F7"/>
    <w:rsid w:val="00A30F3F"/>
    <w:rsid w:val="00A32A6C"/>
    <w:rsid w:val="00A32CE7"/>
    <w:rsid w:val="00A344AE"/>
    <w:rsid w:val="00A348E7"/>
    <w:rsid w:val="00A35295"/>
    <w:rsid w:val="00A3659F"/>
    <w:rsid w:val="00A367CF"/>
    <w:rsid w:val="00A36849"/>
    <w:rsid w:val="00A41420"/>
    <w:rsid w:val="00A416D5"/>
    <w:rsid w:val="00A42B66"/>
    <w:rsid w:val="00A42D70"/>
    <w:rsid w:val="00A43057"/>
    <w:rsid w:val="00A4314D"/>
    <w:rsid w:val="00A43D56"/>
    <w:rsid w:val="00A43D87"/>
    <w:rsid w:val="00A44568"/>
    <w:rsid w:val="00A454D2"/>
    <w:rsid w:val="00A45A5F"/>
    <w:rsid w:val="00A46023"/>
    <w:rsid w:val="00A4669A"/>
    <w:rsid w:val="00A468FD"/>
    <w:rsid w:val="00A47EE5"/>
    <w:rsid w:val="00A501B3"/>
    <w:rsid w:val="00A51360"/>
    <w:rsid w:val="00A51843"/>
    <w:rsid w:val="00A51DCE"/>
    <w:rsid w:val="00A528D6"/>
    <w:rsid w:val="00A52B64"/>
    <w:rsid w:val="00A53255"/>
    <w:rsid w:val="00A53BD2"/>
    <w:rsid w:val="00A5488F"/>
    <w:rsid w:val="00A5672F"/>
    <w:rsid w:val="00A56BFE"/>
    <w:rsid w:val="00A57181"/>
    <w:rsid w:val="00A57CC7"/>
    <w:rsid w:val="00A60F29"/>
    <w:rsid w:val="00A61448"/>
    <w:rsid w:val="00A63B05"/>
    <w:rsid w:val="00A6428E"/>
    <w:rsid w:val="00A647C0"/>
    <w:rsid w:val="00A64D0B"/>
    <w:rsid w:val="00A64DB3"/>
    <w:rsid w:val="00A64EFF"/>
    <w:rsid w:val="00A664E0"/>
    <w:rsid w:val="00A66508"/>
    <w:rsid w:val="00A665BA"/>
    <w:rsid w:val="00A66E20"/>
    <w:rsid w:val="00A671A8"/>
    <w:rsid w:val="00A675B7"/>
    <w:rsid w:val="00A67B50"/>
    <w:rsid w:val="00A67D81"/>
    <w:rsid w:val="00A708DC"/>
    <w:rsid w:val="00A71438"/>
    <w:rsid w:val="00A71AD2"/>
    <w:rsid w:val="00A726C3"/>
    <w:rsid w:val="00A72C07"/>
    <w:rsid w:val="00A7385F"/>
    <w:rsid w:val="00A744EE"/>
    <w:rsid w:val="00A77D12"/>
    <w:rsid w:val="00A80885"/>
    <w:rsid w:val="00A812E8"/>
    <w:rsid w:val="00A8213D"/>
    <w:rsid w:val="00A82C55"/>
    <w:rsid w:val="00A84CFC"/>
    <w:rsid w:val="00A84EA3"/>
    <w:rsid w:val="00A859CB"/>
    <w:rsid w:val="00A868AD"/>
    <w:rsid w:val="00A869E3"/>
    <w:rsid w:val="00A86CD1"/>
    <w:rsid w:val="00A87820"/>
    <w:rsid w:val="00A87B31"/>
    <w:rsid w:val="00A90983"/>
    <w:rsid w:val="00A9102F"/>
    <w:rsid w:val="00A9145F"/>
    <w:rsid w:val="00A9562F"/>
    <w:rsid w:val="00A96751"/>
    <w:rsid w:val="00A96CB6"/>
    <w:rsid w:val="00A97964"/>
    <w:rsid w:val="00A97AA6"/>
    <w:rsid w:val="00AA0254"/>
    <w:rsid w:val="00AA0346"/>
    <w:rsid w:val="00AA287E"/>
    <w:rsid w:val="00AA3271"/>
    <w:rsid w:val="00AA381D"/>
    <w:rsid w:val="00AA3FD0"/>
    <w:rsid w:val="00AA438F"/>
    <w:rsid w:val="00AA4776"/>
    <w:rsid w:val="00AA5AC3"/>
    <w:rsid w:val="00AA5FD0"/>
    <w:rsid w:val="00AA6509"/>
    <w:rsid w:val="00AA739D"/>
    <w:rsid w:val="00AA74E1"/>
    <w:rsid w:val="00AB0515"/>
    <w:rsid w:val="00AB127B"/>
    <w:rsid w:val="00AB2388"/>
    <w:rsid w:val="00AB3D80"/>
    <w:rsid w:val="00AB5469"/>
    <w:rsid w:val="00AB55E9"/>
    <w:rsid w:val="00AB5BF2"/>
    <w:rsid w:val="00AB7A42"/>
    <w:rsid w:val="00AC0669"/>
    <w:rsid w:val="00AC0C4A"/>
    <w:rsid w:val="00AC1256"/>
    <w:rsid w:val="00AC1F81"/>
    <w:rsid w:val="00AC2619"/>
    <w:rsid w:val="00AC2695"/>
    <w:rsid w:val="00AC2791"/>
    <w:rsid w:val="00AC318C"/>
    <w:rsid w:val="00AC31CA"/>
    <w:rsid w:val="00AC3365"/>
    <w:rsid w:val="00AC365E"/>
    <w:rsid w:val="00AC47C5"/>
    <w:rsid w:val="00AC4B31"/>
    <w:rsid w:val="00AC4FE0"/>
    <w:rsid w:val="00AC528D"/>
    <w:rsid w:val="00AC5427"/>
    <w:rsid w:val="00AC6CAA"/>
    <w:rsid w:val="00AC7283"/>
    <w:rsid w:val="00AC7F2E"/>
    <w:rsid w:val="00AD0CAD"/>
    <w:rsid w:val="00AD1156"/>
    <w:rsid w:val="00AD12DD"/>
    <w:rsid w:val="00AD18D6"/>
    <w:rsid w:val="00AD1A53"/>
    <w:rsid w:val="00AD2487"/>
    <w:rsid w:val="00AD293C"/>
    <w:rsid w:val="00AD2CB5"/>
    <w:rsid w:val="00AD2F3B"/>
    <w:rsid w:val="00AD4211"/>
    <w:rsid w:val="00AD4D5D"/>
    <w:rsid w:val="00AD52D2"/>
    <w:rsid w:val="00AD57F7"/>
    <w:rsid w:val="00AD6E3A"/>
    <w:rsid w:val="00AD7C50"/>
    <w:rsid w:val="00AE00D9"/>
    <w:rsid w:val="00AE0B6F"/>
    <w:rsid w:val="00AE1B3B"/>
    <w:rsid w:val="00AE1F32"/>
    <w:rsid w:val="00AE2BFC"/>
    <w:rsid w:val="00AE2CA8"/>
    <w:rsid w:val="00AE2CC3"/>
    <w:rsid w:val="00AE4754"/>
    <w:rsid w:val="00AE48DB"/>
    <w:rsid w:val="00AE5505"/>
    <w:rsid w:val="00AE5BFB"/>
    <w:rsid w:val="00AE5C65"/>
    <w:rsid w:val="00AE65C9"/>
    <w:rsid w:val="00AE728C"/>
    <w:rsid w:val="00AE743E"/>
    <w:rsid w:val="00AE7E71"/>
    <w:rsid w:val="00AF064C"/>
    <w:rsid w:val="00AF114A"/>
    <w:rsid w:val="00AF1ABC"/>
    <w:rsid w:val="00AF272C"/>
    <w:rsid w:val="00AF2866"/>
    <w:rsid w:val="00AF3D47"/>
    <w:rsid w:val="00AF5CAF"/>
    <w:rsid w:val="00AF6CD2"/>
    <w:rsid w:val="00AF6D29"/>
    <w:rsid w:val="00AF7359"/>
    <w:rsid w:val="00AF7444"/>
    <w:rsid w:val="00AF7F61"/>
    <w:rsid w:val="00B009AE"/>
    <w:rsid w:val="00B00C50"/>
    <w:rsid w:val="00B06A7E"/>
    <w:rsid w:val="00B07A4D"/>
    <w:rsid w:val="00B07B20"/>
    <w:rsid w:val="00B1015B"/>
    <w:rsid w:val="00B10DFC"/>
    <w:rsid w:val="00B1184E"/>
    <w:rsid w:val="00B124D2"/>
    <w:rsid w:val="00B132E4"/>
    <w:rsid w:val="00B153D2"/>
    <w:rsid w:val="00B1556B"/>
    <w:rsid w:val="00B17293"/>
    <w:rsid w:val="00B2012C"/>
    <w:rsid w:val="00B20348"/>
    <w:rsid w:val="00B20980"/>
    <w:rsid w:val="00B20BB0"/>
    <w:rsid w:val="00B21B85"/>
    <w:rsid w:val="00B2227C"/>
    <w:rsid w:val="00B22E84"/>
    <w:rsid w:val="00B23671"/>
    <w:rsid w:val="00B24F0E"/>
    <w:rsid w:val="00B25106"/>
    <w:rsid w:val="00B254BF"/>
    <w:rsid w:val="00B26109"/>
    <w:rsid w:val="00B2640C"/>
    <w:rsid w:val="00B26444"/>
    <w:rsid w:val="00B26604"/>
    <w:rsid w:val="00B27532"/>
    <w:rsid w:val="00B30B89"/>
    <w:rsid w:val="00B323D9"/>
    <w:rsid w:val="00B33190"/>
    <w:rsid w:val="00B33390"/>
    <w:rsid w:val="00B357C5"/>
    <w:rsid w:val="00B36244"/>
    <w:rsid w:val="00B364BC"/>
    <w:rsid w:val="00B3676C"/>
    <w:rsid w:val="00B3697F"/>
    <w:rsid w:val="00B408E1"/>
    <w:rsid w:val="00B40925"/>
    <w:rsid w:val="00B4135C"/>
    <w:rsid w:val="00B42281"/>
    <w:rsid w:val="00B422F5"/>
    <w:rsid w:val="00B43E75"/>
    <w:rsid w:val="00B4400B"/>
    <w:rsid w:val="00B44AE5"/>
    <w:rsid w:val="00B44F19"/>
    <w:rsid w:val="00B45077"/>
    <w:rsid w:val="00B45256"/>
    <w:rsid w:val="00B46658"/>
    <w:rsid w:val="00B46790"/>
    <w:rsid w:val="00B46BC1"/>
    <w:rsid w:val="00B46C0B"/>
    <w:rsid w:val="00B47B1D"/>
    <w:rsid w:val="00B50989"/>
    <w:rsid w:val="00B51138"/>
    <w:rsid w:val="00B5192C"/>
    <w:rsid w:val="00B51C77"/>
    <w:rsid w:val="00B52AE2"/>
    <w:rsid w:val="00B52D68"/>
    <w:rsid w:val="00B53B49"/>
    <w:rsid w:val="00B548BA"/>
    <w:rsid w:val="00B54E89"/>
    <w:rsid w:val="00B552F5"/>
    <w:rsid w:val="00B555BA"/>
    <w:rsid w:val="00B55824"/>
    <w:rsid w:val="00B55CA9"/>
    <w:rsid w:val="00B56590"/>
    <w:rsid w:val="00B569A1"/>
    <w:rsid w:val="00B60D07"/>
    <w:rsid w:val="00B60E5A"/>
    <w:rsid w:val="00B628AA"/>
    <w:rsid w:val="00B62D0E"/>
    <w:rsid w:val="00B6358D"/>
    <w:rsid w:val="00B65096"/>
    <w:rsid w:val="00B65B4D"/>
    <w:rsid w:val="00B66423"/>
    <w:rsid w:val="00B666C6"/>
    <w:rsid w:val="00B67264"/>
    <w:rsid w:val="00B67864"/>
    <w:rsid w:val="00B67FFD"/>
    <w:rsid w:val="00B70772"/>
    <w:rsid w:val="00B7236F"/>
    <w:rsid w:val="00B7268F"/>
    <w:rsid w:val="00B72E78"/>
    <w:rsid w:val="00B73BD8"/>
    <w:rsid w:val="00B741B2"/>
    <w:rsid w:val="00B74CDA"/>
    <w:rsid w:val="00B74E34"/>
    <w:rsid w:val="00B74FDA"/>
    <w:rsid w:val="00B7552B"/>
    <w:rsid w:val="00B75BB4"/>
    <w:rsid w:val="00B76807"/>
    <w:rsid w:val="00B7735A"/>
    <w:rsid w:val="00B77529"/>
    <w:rsid w:val="00B77E57"/>
    <w:rsid w:val="00B77FA3"/>
    <w:rsid w:val="00B80FE5"/>
    <w:rsid w:val="00B810D1"/>
    <w:rsid w:val="00B810EB"/>
    <w:rsid w:val="00B8157E"/>
    <w:rsid w:val="00B81710"/>
    <w:rsid w:val="00B8483E"/>
    <w:rsid w:val="00B84E6D"/>
    <w:rsid w:val="00B84F9B"/>
    <w:rsid w:val="00B85064"/>
    <w:rsid w:val="00B85694"/>
    <w:rsid w:val="00B85E82"/>
    <w:rsid w:val="00B85F56"/>
    <w:rsid w:val="00B8606C"/>
    <w:rsid w:val="00B8652B"/>
    <w:rsid w:val="00B86FF2"/>
    <w:rsid w:val="00B877AC"/>
    <w:rsid w:val="00B90107"/>
    <w:rsid w:val="00B91254"/>
    <w:rsid w:val="00B915B0"/>
    <w:rsid w:val="00B922C4"/>
    <w:rsid w:val="00B92F26"/>
    <w:rsid w:val="00B931D9"/>
    <w:rsid w:val="00B945FC"/>
    <w:rsid w:val="00B94C17"/>
    <w:rsid w:val="00B962B3"/>
    <w:rsid w:val="00B96F1C"/>
    <w:rsid w:val="00B976C5"/>
    <w:rsid w:val="00B97830"/>
    <w:rsid w:val="00B97AA3"/>
    <w:rsid w:val="00B97B2F"/>
    <w:rsid w:val="00BA08B4"/>
    <w:rsid w:val="00BA0A5B"/>
    <w:rsid w:val="00BA192B"/>
    <w:rsid w:val="00BA1C35"/>
    <w:rsid w:val="00BA2C4A"/>
    <w:rsid w:val="00BA2D2B"/>
    <w:rsid w:val="00BA387E"/>
    <w:rsid w:val="00BA4E2B"/>
    <w:rsid w:val="00BA5568"/>
    <w:rsid w:val="00BA6695"/>
    <w:rsid w:val="00BA774E"/>
    <w:rsid w:val="00BB0175"/>
    <w:rsid w:val="00BB1B9D"/>
    <w:rsid w:val="00BB269F"/>
    <w:rsid w:val="00BB47AA"/>
    <w:rsid w:val="00BB52AB"/>
    <w:rsid w:val="00BB53E5"/>
    <w:rsid w:val="00BB5A0F"/>
    <w:rsid w:val="00BB5E07"/>
    <w:rsid w:val="00BB6EC0"/>
    <w:rsid w:val="00BB7587"/>
    <w:rsid w:val="00BC119A"/>
    <w:rsid w:val="00BC170B"/>
    <w:rsid w:val="00BC1B93"/>
    <w:rsid w:val="00BC1D1F"/>
    <w:rsid w:val="00BC3762"/>
    <w:rsid w:val="00BC3ED3"/>
    <w:rsid w:val="00BC3F6B"/>
    <w:rsid w:val="00BC442C"/>
    <w:rsid w:val="00BC4625"/>
    <w:rsid w:val="00BC4C2A"/>
    <w:rsid w:val="00BC631B"/>
    <w:rsid w:val="00BC6F9A"/>
    <w:rsid w:val="00BC704C"/>
    <w:rsid w:val="00BC74DC"/>
    <w:rsid w:val="00BC76A1"/>
    <w:rsid w:val="00BD0156"/>
    <w:rsid w:val="00BD0BE1"/>
    <w:rsid w:val="00BD154F"/>
    <w:rsid w:val="00BD3408"/>
    <w:rsid w:val="00BD3975"/>
    <w:rsid w:val="00BD44C0"/>
    <w:rsid w:val="00BD4582"/>
    <w:rsid w:val="00BD4620"/>
    <w:rsid w:val="00BD5E85"/>
    <w:rsid w:val="00BD6001"/>
    <w:rsid w:val="00BD67F6"/>
    <w:rsid w:val="00BD6C52"/>
    <w:rsid w:val="00BD7923"/>
    <w:rsid w:val="00BD7F1C"/>
    <w:rsid w:val="00BE0097"/>
    <w:rsid w:val="00BE009C"/>
    <w:rsid w:val="00BE083C"/>
    <w:rsid w:val="00BE0A84"/>
    <w:rsid w:val="00BE1171"/>
    <w:rsid w:val="00BE1A04"/>
    <w:rsid w:val="00BE285C"/>
    <w:rsid w:val="00BE2DD7"/>
    <w:rsid w:val="00BE32D7"/>
    <w:rsid w:val="00BE3A1A"/>
    <w:rsid w:val="00BE3D25"/>
    <w:rsid w:val="00BE5F31"/>
    <w:rsid w:val="00BE62FB"/>
    <w:rsid w:val="00BE6C8D"/>
    <w:rsid w:val="00BE720E"/>
    <w:rsid w:val="00BE7CC0"/>
    <w:rsid w:val="00BE7DD4"/>
    <w:rsid w:val="00BF20ED"/>
    <w:rsid w:val="00BF29E2"/>
    <w:rsid w:val="00BF3039"/>
    <w:rsid w:val="00BF40DB"/>
    <w:rsid w:val="00BF60E4"/>
    <w:rsid w:val="00BF6572"/>
    <w:rsid w:val="00BF7864"/>
    <w:rsid w:val="00BF7DD5"/>
    <w:rsid w:val="00C0388C"/>
    <w:rsid w:val="00C03A98"/>
    <w:rsid w:val="00C044D3"/>
    <w:rsid w:val="00C04535"/>
    <w:rsid w:val="00C0464E"/>
    <w:rsid w:val="00C048AD"/>
    <w:rsid w:val="00C0563C"/>
    <w:rsid w:val="00C0569F"/>
    <w:rsid w:val="00C05CA4"/>
    <w:rsid w:val="00C06E04"/>
    <w:rsid w:val="00C07045"/>
    <w:rsid w:val="00C073EA"/>
    <w:rsid w:val="00C100B3"/>
    <w:rsid w:val="00C10C2A"/>
    <w:rsid w:val="00C117FE"/>
    <w:rsid w:val="00C11BEA"/>
    <w:rsid w:val="00C12BD5"/>
    <w:rsid w:val="00C1389B"/>
    <w:rsid w:val="00C14AAA"/>
    <w:rsid w:val="00C15579"/>
    <w:rsid w:val="00C15FD4"/>
    <w:rsid w:val="00C16169"/>
    <w:rsid w:val="00C178FF"/>
    <w:rsid w:val="00C20734"/>
    <w:rsid w:val="00C213C2"/>
    <w:rsid w:val="00C218FC"/>
    <w:rsid w:val="00C22EDE"/>
    <w:rsid w:val="00C2399D"/>
    <w:rsid w:val="00C23B17"/>
    <w:rsid w:val="00C25020"/>
    <w:rsid w:val="00C250AA"/>
    <w:rsid w:val="00C25DA4"/>
    <w:rsid w:val="00C270F6"/>
    <w:rsid w:val="00C30B85"/>
    <w:rsid w:val="00C30F79"/>
    <w:rsid w:val="00C31325"/>
    <w:rsid w:val="00C31B0E"/>
    <w:rsid w:val="00C321F3"/>
    <w:rsid w:val="00C33453"/>
    <w:rsid w:val="00C33856"/>
    <w:rsid w:val="00C33C98"/>
    <w:rsid w:val="00C33F8B"/>
    <w:rsid w:val="00C34BF4"/>
    <w:rsid w:val="00C353D7"/>
    <w:rsid w:val="00C35596"/>
    <w:rsid w:val="00C362FD"/>
    <w:rsid w:val="00C36B18"/>
    <w:rsid w:val="00C40263"/>
    <w:rsid w:val="00C411FF"/>
    <w:rsid w:val="00C413F9"/>
    <w:rsid w:val="00C43727"/>
    <w:rsid w:val="00C43CF3"/>
    <w:rsid w:val="00C45BE1"/>
    <w:rsid w:val="00C50134"/>
    <w:rsid w:val="00C50832"/>
    <w:rsid w:val="00C520F0"/>
    <w:rsid w:val="00C5241D"/>
    <w:rsid w:val="00C52A56"/>
    <w:rsid w:val="00C52A98"/>
    <w:rsid w:val="00C53045"/>
    <w:rsid w:val="00C534E9"/>
    <w:rsid w:val="00C535B8"/>
    <w:rsid w:val="00C536EF"/>
    <w:rsid w:val="00C54060"/>
    <w:rsid w:val="00C54189"/>
    <w:rsid w:val="00C5420D"/>
    <w:rsid w:val="00C54B60"/>
    <w:rsid w:val="00C54F35"/>
    <w:rsid w:val="00C5568C"/>
    <w:rsid w:val="00C570D7"/>
    <w:rsid w:val="00C6033B"/>
    <w:rsid w:val="00C60340"/>
    <w:rsid w:val="00C61A42"/>
    <w:rsid w:val="00C62A83"/>
    <w:rsid w:val="00C63462"/>
    <w:rsid w:val="00C63ACC"/>
    <w:rsid w:val="00C63D3C"/>
    <w:rsid w:val="00C63F5F"/>
    <w:rsid w:val="00C64030"/>
    <w:rsid w:val="00C642DB"/>
    <w:rsid w:val="00C643A4"/>
    <w:rsid w:val="00C65621"/>
    <w:rsid w:val="00C65F89"/>
    <w:rsid w:val="00C668CD"/>
    <w:rsid w:val="00C66A38"/>
    <w:rsid w:val="00C67811"/>
    <w:rsid w:val="00C70F9F"/>
    <w:rsid w:val="00C7193D"/>
    <w:rsid w:val="00C72CCA"/>
    <w:rsid w:val="00C74362"/>
    <w:rsid w:val="00C748F1"/>
    <w:rsid w:val="00C75018"/>
    <w:rsid w:val="00C75B65"/>
    <w:rsid w:val="00C76348"/>
    <w:rsid w:val="00C76FDB"/>
    <w:rsid w:val="00C80E73"/>
    <w:rsid w:val="00C810CB"/>
    <w:rsid w:val="00C812ED"/>
    <w:rsid w:val="00C81E4B"/>
    <w:rsid w:val="00C83F7C"/>
    <w:rsid w:val="00C85587"/>
    <w:rsid w:val="00C861EE"/>
    <w:rsid w:val="00C862CC"/>
    <w:rsid w:val="00C86FA4"/>
    <w:rsid w:val="00C87447"/>
    <w:rsid w:val="00C876E4"/>
    <w:rsid w:val="00C90AF3"/>
    <w:rsid w:val="00C93251"/>
    <w:rsid w:val="00C9353B"/>
    <w:rsid w:val="00C93AF5"/>
    <w:rsid w:val="00C93C8F"/>
    <w:rsid w:val="00C943AB"/>
    <w:rsid w:val="00C95B89"/>
    <w:rsid w:val="00C96F7C"/>
    <w:rsid w:val="00C971A2"/>
    <w:rsid w:val="00C975B5"/>
    <w:rsid w:val="00CA0834"/>
    <w:rsid w:val="00CA144C"/>
    <w:rsid w:val="00CA16AB"/>
    <w:rsid w:val="00CA1E82"/>
    <w:rsid w:val="00CA250A"/>
    <w:rsid w:val="00CA28DF"/>
    <w:rsid w:val="00CA2A6D"/>
    <w:rsid w:val="00CA3433"/>
    <w:rsid w:val="00CA3E40"/>
    <w:rsid w:val="00CA64A7"/>
    <w:rsid w:val="00CA6E00"/>
    <w:rsid w:val="00CB047F"/>
    <w:rsid w:val="00CB0A47"/>
    <w:rsid w:val="00CB0D20"/>
    <w:rsid w:val="00CB2142"/>
    <w:rsid w:val="00CB26A5"/>
    <w:rsid w:val="00CB2B4C"/>
    <w:rsid w:val="00CB339C"/>
    <w:rsid w:val="00CB4B75"/>
    <w:rsid w:val="00CB5464"/>
    <w:rsid w:val="00CB5528"/>
    <w:rsid w:val="00CB58FB"/>
    <w:rsid w:val="00CC184C"/>
    <w:rsid w:val="00CC1C1C"/>
    <w:rsid w:val="00CC1C8C"/>
    <w:rsid w:val="00CC3027"/>
    <w:rsid w:val="00CC4103"/>
    <w:rsid w:val="00CC4CD6"/>
    <w:rsid w:val="00CC5D05"/>
    <w:rsid w:val="00CC633B"/>
    <w:rsid w:val="00CC7633"/>
    <w:rsid w:val="00CC76D8"/>
    <w:rsid w:val="00CC7CD2"/>
    <w:rsid w:val="00CD1EA7"/>
    <w:rsid w:val="00CD24BB"/>
    <w:rsid w:val="00CD4124"/>
    <w:rsid w:val="00CD45DE"/>
    <w:rsid w:val="00CD56CE"/>
    <w:rsid w:val="00CD5EE0"/>
    <w:rsid w:val="00CD5F94"/>
    <w:rsid w:val="00CE168F"/>
    <w:rsid w:val="00CE25B2"/>
    <w:rsid w:val="00CE3F41"/>
    <w:rsid w:val="00CE4D37"/>
    <w:rsid w:val="00CE509A"/>
    <w:rsid w:val="00CE50E5"/>
    <w:rsid w:val="00CE64F6"/>
    <w:rsid w:val="00CE6DBD"/>
    <w:rsid w:val="00CE717A"/>
    <w:rsid w:val="00CE774C"/>
    <w:rsid w:val="00CE7817"/>
    <w:rsid w:val="00CF0185"/>
    <w:rsid w:val="00CF1983"/>
    <w:rsid w:val="00CF2A46"/>
    <w:rsid w:val="00CF4C25"/>
    <w:rsid w:val="00CF6757"/>
    <w:rsid w:val="00CF6CFF"/>
    <w:rsid w:val="00CF6E8D"/>
    <w:rsid w:val="00D01673"/>
    <w:rsid w:val="00D018A1"/>
    <w:rsid w:val="00D018DD"/>
    <w:rsid w:val="00D01C31"/>
    <w:rsid w:val="00D0201A"/>
    <w:rsid w:val="00D02191"/>
    <w:rsid w:val="00D03457"/>
    <w:rsid w:val="00D03D2E"/>
    <w:rsid w:val="00D04813"/>
    <w:rsid w:val="00D04C95"/>
    <w:rsid w:val="00D05037"/>
    <w:rsid w:val="00D0571A"/>
    <w:rsid w:val="00D059A2"/>
    <w:rsid w:val="00D05AE9"/>
    <w:rsid w:val="00D06298"/>
    <w:rsid w:val="00D067F3"/>
    <w:rsid w:val="00D10326"/>
    <w:rsid w:val="00D107E3"/>
    <w:rsid w:val="00D109AA"/>
    <w:rsid w:val="00D10DF8"/>
    <w:rsid w:val="00D1175B"/>
    <w:rsid w:val="00D117D5"/>
    <w:rsid w:val="00D13AC5"/>
    <w:rsid w:val="00D13C04"/>
    <w:rsid w:val="00D13FBD"/>
    <w:rsid w:val="00D14D06"/>
    <w:rsid w:val="00D1521D"/>
    <w:rsid w:val="00D15762"/>
    <w:rsid w:val="00D15D19"/>
    <w:rsid w:val="00D15D83"/>
    <w:rsid w:val="00D164A4"/>
    <w:rsid w:val="00D16889"/>
    <w:rsid w:val="00D16C06"/>
    <w:rsid w:val="00D16C59"/>
    <w:rsid w:val="00D20ABE"/>
    <w:rsid w:val="00D20FAE"/>
    <w:rsid w:val="00D21249"/>
    <w:rsid w:val="00D21415"/>
    <w:rsid w:val="00D2156F"/>
    <w:rsid w:val="00D218AF"/>
    <w:rsid w:val="00D21C75"/>
    <w:rsid w:val="00D22154"/>
    <w:rsid w:val="00D22917"/>
    <w:rsid w:val="00D22A35"/>
    <w:rsid w:val="00D230CB"/>
    <w:rsid w:val="00D23118"/>
    <w:rsid w:val="00D24EE2"/>
    <w:rsid w:val="00D27322"/>
    <w:rsid w:val="00D27A84"/>
    <w:rsid w:val="00D27C13"/>
    <w:rsid w:val="00D305D4"/>
    <w:rsid w:val="00D30957"/>
    <w:rsid w:val="00D313D0"/>
    <w:rsid w:val="00D32098"/>
    <w:rsid w:val="00D32C67"/>
    <w:rsid w:val="00D34B51"/>
    <w:rsid w:val="00D34ED7"/>
    <w:rsid w:val="00D352C1"/>
    <w:rsid w:val="00D35448"/>
    <w:rsid w:val="00D35F34"/>
    <w:rsid w:val="00D35F9F"/>
    <w:rsid w:val="00D37165"/>
    <w:rsid w:val="00D3745D"/>
    <w:rsid w:val="00D37920"/>
    <w:rsid w:val="00D401E5"/>
    <w:rsid w:val="00D40C97"/>
    <w:rsid w:val="00D40E4E"/>
    <w:rsid w:val="00D41803"/>
    <w:rsid w:val="00D434F9"/>
    <w:rsid w:val="00D43A3B"/>
    <w:rsid w:val="00D442D2"/>
    <w:rsid w:val="00D457F6"/>
    <w:rsid w:val="00D46393"/>
    <w:rsid w:val="00D465D5"/>
    <w:rsid w:val="00D4669F"/>
    <w:rsid w:val="00D4680A"/>
    <w:rsid w:val="00D474E6"/>
    <w:rsid w:val="00D50309"/>
    <w:rsid w:val="00D50492"/>
    <w:rsid w:val="00D50699"/>
    <w:rsid w:val="00D510AD"/>
    <w:rsid w:val="00D5162C"/>
    <w:rsid w:val="00D51C37"/>
    <w:rsid w:val="00D521DA"/>
    <w:rsid w:val="00D52E95"/>
    <w:rsid w:val="00D53B55"/>
    <w:rsid w:val="00D55C21"/>
    <w:rsid w:val="00D55F46"/>
    <w:rsid w:val="00D56436"/>
    <w:rsid w:val="00D56D37"/>
    <w:rsid w:val="00D6086D"/>
    <w:rsid w:val="00D613FB"/>
    <w:rsid w:val="00D616F9"/>
    <w:rsid w:val="00D61B46"/>
    <w:rsid w:val="00D62AA3"/>
    <w:rsid w:val="00D63033"/>
    <w:rsid w:val="00D63246"/>
    <w:rsid w:val="00D6473C"/>
    <w:rsid w:val="00D64E58"/>
    <w:rsid w:val="00D64FD6"/>
    <w:rsid w:val="00D650B6"/>
    <w:rsid w:val="00D6520C"/>
    <w:rsid w:val="00D65520"/>
    <w:rsid w:val="00D66132"/>
    <w:rsid w:val="00D677F9"/>
    <w:rsid w:val="00D70946"/>
    <w:rsid w:val="00D71D96"/>
    <w:rsid w:val="00D721C7"/>
    <w:rsid w:val="00D728DD"/>
    <w:rsid w:val="00D730E5"/>
    <w:rsid w:val="00D735E8"/>
    <w:rsid w:val="00D73AB4"/>
    <w:rsid w:val="00D73B38"/>
    <w:rsid w:val="00D75CAC"/>
    <w:rsid w:val="00D77BA4"/>
    <w:rsid w:val="00D81480"/>
    <w:rsid w:val="00D81F18"/>
    <w:rsid w:val="00D836FC"/>
    <w:rsid w:val="00D872D9"/>
    <w:rsid w:val="00D87593"/>
    <w:rsid w:val="00D87AD7"/>
    <w:rsid w:val="00D90BCD"/>
    <w:rsid w:val="00D90D5E"/>
    <w:rsid w:val="00D91953"/>
    <w:rsid w:val="00D92AA4"/>
    <w:rsid w:val="00D9331F"/>
    <w:rsid w:val="00D93553"/>
    <w:rsid w:val="00D93891"/>
    <w:rsid w:val="00D94493"/>
    <w:rsid w:val="00D9584E"/>
    <w:rsid w:val="00D967F5"/>
    <w:rsid w:val="00D97561"/>
    <w:rsid w:val="00DA1A15"/>
    <w:rsid w:val="00DA2A1F"/>
    <w:rsid w:val="00DA2A2D"/>
    <w:rsid w:val="00DA2ED5"/>
    <w:rsid w:val="00DA301D"/>
    <w:rsid w:val="00DA30B5"/>
    <w:rsid w:val="00DA33F4"/>
    <w:rsid w:val="00DA3417"/>
    <w:rsid w:val="00DA6460"/>
    <w:rsid w:val="00DA6BD4"/>
    <w:rsid w:val="00DB006E"/>
    <w:rsid w:val="00DB06C8"/>
    <w:rsid w:val="00DB0BC0"/>
    <w:rsid w:val="00DB1CF3"/>
    <w:rsid w:val="00DB2E86"/>
    <w:rsid w:val="00DB3AFF"/>
    <w:rsid w:val="00DB3C76"/>
    <w:rsid w:val="00DB3CA6"/>
    <w:rsid w:val="00DB4AF9"/>
    <w:rsid w:val="00DB52AB"/>
    <w:rsid w:val="00DB7C12"/>
    <w:rsid w:val="00DC12C0"/>
    <w:rsid w:val="00DC15C1"/>
    <w:rsid w:val="00DC1F8D"/>
    <w:rsid w:val="00DC20AF"/>
    <w:rsid w:val="00DC2705"/>
    <w:rsid w:val="00DC2CCD"/>
    <w:rsid w:val="00DC2DBE"/>
    <w:rsid w:val="00DC380B"/>
    <w:rsid w:val="00DC42A0"/>
    <w:rsid w:val="00DC55BA"/>
    <w:rsid w:val="00DC5716"/>
    <w:rsid w:val="00DC5749"/>
    <w:rsid w:val="00DC575D"/>
    <w:rsid w:val="00DC5FEB"/>
    <w:rsid w:val="00DC6CC0"/>
    <w:rsid w:val="00DC7834"/>
    <w:rsid w:val="00DC79E0"/>
    <w:rsid w:val="00DD056A"/>
    <w:rsid w:val="00DD1118"/>
    <w:rsid w:val="00DD134C"/>
    <w:rsid w:val="00DD1BC2"/>
    <w:rsid w:val="00DD247B"/>
    <w:rsid w:val="00DD40D4"/>
    <w:rsid w:val="00DD4C97"/>
    <w:rsid w:val="00DD519E"/>
    <w:rsid w:val="00DD5B80"/>
    <w:rsid w:val="00DD5E10"/>
    <w:rsid w:val="00DD5F1C"/>
    <w:rsid w:val="00DD75A5"/>
    <w:rsid w:val="00DD7935"/>
    <w:rsid w:val="00DD7ABB"/>
    <w:rsid w:val="00DE08E3"/>
    <w:rsid w:val="00DE12ED"/>
    <w:rsid w:val="00DE1350"/>
    <w:rsid w:val="00DE2E4C"/>
    <w:rsid w:val="00DE3A7A"/>
    <w:rsid w:val="00DE3C75"/>
    <w:rsid w:val="00DE4049"/>
    <w:rsid w:val="00DE425E"/>
    <w:rsid w:val="00DE43BF"/>
    <w:rsid w:val="00DE5522"/>
    <w:rsid w:val="00DE5D8A"/>
    <w:rsid w:val="00DE655D"/>
    <w:rsid w:val="00DE7868"/>
    <w:rsid w:val="00DE7DDD"/>
    <w:rsid w:val="00DF020C"/>
    <w:rsid w:val="00DF0D12"/>
    <w:rsid w:val="00DF0DA0"/>
    <w:rsid w:val="00DF10F0"/>
    <w:rsid w:val="00DF2106"/>
    <w:rsid w:val="00DF3FEF"/>
    <w:rsid w:val="00DF48D2"/>
    <w:rsid w:val="00DF4F9A"/>
    <w:rsid w:val="00DF6CF0"/>
    <w:rsid w:val="00DF7210"/>
    <w:rsid w:val="00E0018C"/>
    <w:rsid w:val="00E004E6"/>
    <w:rsid w:val="00E0081F"/>
    <w:rsid w:val="00E00DD7"/>
    <w:rsid w:val="00E01C3A"/>
    <w:rsid w:val="00E01E7E"/>
    <w:rsid w:val="00E024A5"/>
    <w:rsid w:val="00E02BF4"/>
    <w:rsid w:val="00E02D37"/>
    <w:rsid w:val="00E02E78"/>
    <w:rsid w:val="00E02F5E"/>
    <w:rsid w:val="00E0311D"/>
    <w:rsid w:val="00E03B0C"/>
    <w:rsid w:val="00E0446B"/>
    <w:rsid w:val="00E04D9D"/>
    <w:rsid w:val="00E05D4B"/>
    <w:rsid w:val="00E1178F"/>
    <w:rsid w:val="00E117B3"/>
    <w:rsid w:val="00E12AD5"/>
    <w:rsid w:val="00E131F2"/>
    <w:rsid w:val="00E134AE"/>
    <w:rsid w:val="00E13C98"/>
    <w:rsid w:val="00E14523"/>
    <w:rsid w:val="00E145AB"/>
    <w:rsid w:val="00E1507B"/>
    <w:rsid w:val="00E15234"/>
    <w:rsid w:val="00E156F9"/>
    <w:rsid w:val="00E1597B"/>
    <w:rsid w:val="00E16D2C"/>
    <w:rsid w:val="00E17BB9"/>
    <w:rsid w:val="00E17BBA"/>
    <w:rsid w:val="00E17D17"/>
    <w:rsid w:val="00E17E2F"/>
    <w:rsid w:val="00E206EC"/>
    <w:rsid w:val="00E20C43"/>
    <w:rsid w:val="00E213F9"/>
    <w:rsid w:val="00E21FD5"/>
    <w:rsid w:val="00E22AC6"/>
    <w:rsid w:val="00E22C7E"/>
    <w:rsid w:val="00E230F5"/>
    <w:rsid w:val="00E23FE5"/>
    <w:rsid w:val="00E242C6"/>
    <w:rsid w:val="00E245AD"/>
    <w:rsid w:val="00E24A95"/>
    <w:rsid w:val="00E24BA0"/>
    <w:rsid w:val="00E25514"/>
    <w:rsid w:val="00E25D2E"/>
    <w:rsid w:val="00E274B2"/>
    <w:rsid w:val="00E30E7A"/>
    <w:rsid w:val="00E312B0"/>
    <w:rsid w:val="00E32431"/>
    <w:rsid w:val="00E3245A"/>
    <w:rsid w:val="00E32F4E"/>
    <w:rsid w:val="00E33E37"/>
    <w:rsid w:val="00E34CBA"/>
    <w:rsid w:val="00E34E54"/>
    <w:rsid w:val="00E34F18"/>
    <w:rsid w:val="00E374E2"/>
    <w:rsid w:val="00E37867"/>
    <w:rsid w:val="00E40807"/>
    <w:rsid w:val="00E40E88"/>
    <w:rsid w:val="00E41172"/>
    <w:rsid w:val="00E41765"/>
    <w:rsid w:val="00E422F7"/>
    <w:rsid w:val="00E423BC"/>
    <w:rsid w:val="00E42B6C"/>
    <w:rsid w:val="00E43230"/>
    <w:rsid w:val="00E43A1B"/>
    <w:rsid w:val="00E4518D"/>
    <w:rsid w:val="00E454AE"/>
    <w:rsid w:val="00E45968"/>
    <w:rsid w:val="00E459B1"/>
    <w:rsid w:val="00E46224"/>
    <w:rsid w:val="00E46476"/>
    <w:rsid w:val="00E46B8B"/>
    <w:rsid w:val="00E46CB1"/>
    <w:rsid w:val="00E47D84"/>
    <w:rsid w:val="00E47E2E"/>
    <w:rsid w:val="00E504CF"/>
    <w:rsid w:val="00E508B2"/>
    <w:rsid w:val="00E53D44"/>
    <w:rsid w:val="00E54A9F"/>
    <w:rsid w:val="00E5518E"/>
    <w:rsid w:val="00E55254"/>
    <w:rsid w:val="00E556A6"/>
    <w:rsid w:val="00E556B3"/>
    <w:rsid w:val="00E56709"/>
    <w:rsid w:val="00E57F16"/>
    <w:rsid w:val="00E61818"/>
    <w:rsid w:val="00E624CF"/>
    <w:rsid w:val="00E62A7A"/>
    <w:rsid w:val="00E63130"/>
    <w:rsid w:val="00E649E5"/>
    <w:rsid w:val="00E66B7E"/>
    <w:rsid w:val="00E66FB7"/>
    <w:rsid w:val="00E6747A"/>
    <w:rsid w:val="00E678B0"/>
    <w:rsid w:val="00E700B0"/>
    <w:rsid w:val="00E702C0"/>
    <w:rsid w:val="00E70C0D"/>
    <w:rsid w:val="00E713A6"/>
    <w:rsid w:val="00E72028"/>
    <w:rsid w:val="00E73B00"/>
    <w:rsid w:val="00E743DA"/>
    <w:rsid w:val="00E75458"/>
    <w:rsid w:val="00E76037"/>
    <w:rsid w:val="00E76258"/>
    <w:rsid w:val="00E764FA"/>
    <w:rsid w:val="00E76FC7"/>
    <w:rsid w:val="00E779BC"/>
    <w:rsid w:val="00E77A8A"/>
    <w:rsid w:val="00E77E20"/>
    <w:rsid w:val="00E8031C"/>
    <w:rsid w:val="00E80D77"/>
    <w:rsid w:val="00E8100D"/>
    <w:rsid w:val="00E81E81"/>
    <w:rsid w:val="00E822CC"/>
    <w:rsid w:val="00E82AD1"/>
    <w:rsid w:val="00E8328A"/>
    <w:rsid w:val="00E83300"/>
    <w:rsid w:val="00E83F8E"/>
    <w:rsid w:val="00E843B3"/>
    <w:rsid w:val="00E87C36"/>
    <w:rsid w:val="00E87EBB"/>
    <w:rsid w:val="00E90D30"/>
    <w:rsid w:val="00E9146B"/>
    <w:rsid w:val="00E92DB6"/>
    <w:rsid w:val="00E93321"/>
    <w:rsid w:val="00E94EBB"/>
    <w:rsid w:val="00E94F45"/>
    <w:rsid w:val="00E969EF"/>
    <w:rsid w:val="00E96CAA"/>
    <w:rsid w:val="00EA01C0"/>
    <w:rsid w:val="00EA09FD"/>
    <w:rsid w:val="00EA0A89"/>
    <w:rsid w:val="00EA32DC"/>
    <w:rsid w:val="00EA42D7"/>
    <w:rsid w:val="00EA499F"/>
    <w:rsid w:val="00EA53AD"/>
    <w:rsid w:val="00EA5DFC"/>
    <w:rsid w:val="00EA68D3"/>
    <w:rsid w:val="00EA6A56"/>
    <w:rsid w:val="00EA6A61"/>
    <w:rsid w:val="00EA6AEF"/>
    <w:rsid w:val="00EA79F1"/>
    <w:rsid w:val="00EA7A7C"/>
    <w:rsid w:val="00EB0951"/>
    <w:rsid w:val="00EB1D3F"/>
    <w:rsid w:val="00EB2A9B"/>
    <w:rsid w:val="00EB34B3"/>
    <w:rsid w:val="00EB3731"/>
    <w:rsid w:val="00EB38FC"/>
    <w:rsid w:val="00EB4653"/>
    <w:rsid w:val="00EB483F"/>
    <w:rsid w:val="00EB4D32"/>
    <w:rsid w:val="00EB4F8A"/>
    <w:rsid w:val="00EB5053"/>
    <w:rsid w:val="00EB5693"/>
    <w:rsid w:val="00EB70C8"/>
    <w:rsid w:val="00EB738A"/>
    <w:rsid w:val="00EB78EE"/>
    <w:rsid w:val="00EC00E0"/>
    <w:rsid w:val="00EC0930"/>
    <w:rsid w:val="00EC097F"/>
    <w:rsid w:val="00EC0BD4"/>
    <w:rsid w:val="00EC18A3"/>
    <w:rsid w:val="00EC40A8"/>
    <w:rsid w:val="00EC4467"/>
    <w:rsid w:val="00EC624C"/>
    <w:rsid w:val="00EC68EC"/>
    <w:rsid w:val="00EC6E69"/>
    <w:rsid w:val="00EC6F1F"/>
    <w:rsid w:val="00EC6F86"/>
    <w:rsid w:val="00ED058E"/>
    <w:rsid w:val="00ED1B96"/>
    <w:rsid w:val="00ED21EB"/>
    <w:rsid w:val="00ED29B0"/>
    <w:rsid w:val="00ED316E"/>
    <w:rsid w:val="00ED34B0"/>
    <w:rsid w:val="00ED37CC"/>
    <w:rsid w:val="00ED45A4"/>
    <w:rsid w:val="00ED54AB"/>
    <w:rsid w:val="00ED594D"/>
    <w:rsid w:val="00ED65AE"/>
    <w:rsid w:val="00ED694F"/>
    <w:rsid w:val="00EE0567"/>
    <w:rsid w:val="00EE1224"/>
    <w:rsid w:val="00EE18C6"/>
    <w:rsid w:val="00EE1F05"/>
    <w:rsid w:val="00EE228B"/>
    <w:rsid w:val="00EE27F5"/>
    <w:rsid w:val="00EE2940"/>
    <w:rsid w:val="00EE3670"/>
    <w:rsid w:val="00EE37AA"/>
    <w:rsid w:val="00EE3872"/>
    <w:rsid w:val="00EE3AAC"/>
    <w:rsid w:val="00EE3E0A"/>
    <w:rsid w:val="00EE4929"/>
    <w:rsid w:val="00EE58BB"/>
    <w:rsid w:val="00EE5D31"/>
    <w:rsid w:val="00EE705E"/>
    <w:rsid w:val="00EE706F"/>
    <w:rsid w:val="00EE71D0"/>
    <w:rsid w:val="00EF0263"/>
    <w:rsid w:val="00EF156D"/>
    <w:rsid w:val="00EF17EF"/>
    <w:rsid w:val="00EF18C9"/>
    <w:rsid w:val="00EF31E2"/>
    <w:rsid w:val="00EF3284"/>
    <w:rsid w:val="00EF393E"/>
    <w:rsid w:val="00EF444E"/>
    <w:rsid w:val="00EF4653"/>
    <w:rsid w:val="00EF4DCA"/>
    <w:rsid w:val="00EF6ECD"/>
    <w:rsid w:val="00EF7106"/>
    <w:rsid w:val="00F01792"/>
    <w:rsid w:val="00F018B5"/>
    <w:rsid w:val="00F01ACF"/>
    <w:rsid w:val="00F02163"/>
    <w:rsid w:val="00F0273D"/>
    <w:rsid w:val="00F02939"/>
    <w:rsid w:val="00F031EC"/>
    <w:rsid w:val="00F03B60"/>
    <w:rsid w:val="00F04A58"/>
    <w:rsid w:val="00F04C5C"/>
    <w:rsid w:val="00F055A1"/>
    <w:rsid w:val="00F06D0B"/>
    <w:rsid w:val="00F129BD"/>
    <w:rsid w:val="00F1338B"/>
    <w:rsid w:val="00F13906"/>
    <w:rsid w:val="00F13A55"/>
    <w:rsid w:val="00F13C06"/>
    <w:rsid w:val="00F143B9"/>
    <w:rsid w:val="00F1476C"/>
    <w:rsid w:val="00F14D0D"/>
    <w:rsid w:val="00F156FF"/>
    <w:rsid w:val="00F15736"/>
    <w:rsid w:val="00F159A2"/>
    <w:rsid w:val="00F15FBA"/>
    <w:rsid w:val="00F162F0"/>
    <w:rsid w:val="00F16781"/>
    <w:rsid w:val="00F16A89"/>
    <w:rsid w:val="00F16B55"/>
    <w:rsid w:val="00F16CA0"/>
    <w:rsid w:val="00F205E9"/>
    <w:rsid w:val="00F208AF"/>
    <w:rsid w:val="00F210C6"/>
    <w:rsid w:val="00F21442"/>
    <w:rsid w:val="00F2207C"/>
    <w:rsid w:val="00F22CAD"/>
    <w:rsid w:val="00F23B06"/>
    <w:rsid w:val="00F2435D"/>
    <w:rsid w:val="00F2580E"/>
    <w:rsid w:val="00F2770C"/>
    <w:rsid w:val="00F27AF3"/>
    <w:rsid w:val="00F27B5B"/>
    <w:rsid w:val="00F311C9"/>
    <w:rsid w:val="00F31810"/>
    <w:rsid w:val="00F32ECE"/>
    <w:rsid w:val="00F33970"/>
    <w:rsid w:val="00F33DB6"/>
    <w:rsid w:val="00F33E43"/>
    <w:rsid w:val="00F341EF"/>
    <w:rsid w:val="00F347D9"/>
    <w:rsid w:val="00F34B19"/>
    <w:rsid w:val="00F34E71"/>
    <w:rsid w:val="00F35A90"/>
    <w:rsid w:val="00F362FF"/>
    <w:rsid w:val="00F368D3"/>
    <w:rsid w:val="00F36F97"/>
    <w:rsid w:val="00F373BB"/>
    <w:rsid w:val="00F406C2"/>
    <w:rsid w:val="00F4122E"/>
    <w:rsid w:val="00F41B43"/>
    <w:rsid w:val="00F421DC"/>
    <w:rsid w:val="00F42947"/>
    <w:rsid w:val="00F42EF3"/>
    <w:rsid w:val="00F42FEB"/>
    <w:rsid w:val="00F432FD"/>
    <w:rsid w:val="00F45101"/>
    <w:rsid w:val="00F45646"/>
    <w:rsid w:val="00F46D7E"/>
    <w:rsid w:val="00F47DD5"/>
    <w:rsid w:val="00F50CBD"/>
    <w:rsid w:val="00F50D81"/>
    <w:rsid w:val="00F50F87"/>
    <w:rsid w:val="00F5247E"/>
    <w:rsid w:val="00F52624"/>
    <w:rsid w:val="00F52E52"/>
    <w:rsid w:val="00F534C7"/>
    <w:rsid w:val="00F53C80"/>
    <w:rsid w:val="00F53F27"/>
    <w:rsid w:val="00F5511E"/>
    <w:rsid w:val="00F55425"/>
    <w:rsid w:val="00F57136"/>
    <w:rsid w:val="00F60A0A"/>
    <w:rsid w:val="00F60E25"/>
    <w:rsid w:val="00F61675"/>
    <w:rsid w:val="00F61706"/>
    <w:rsid w:val="00F632DC"/>
    <w:rsid w:val="00F633DE"/>
    <w:rsid w:val="00F6353A"/>
    <w:rsid w:val="00F63C16"/>
    <w:rsid w:val="00F648EC"/>
    <w:rsid w:val="00F64A43"/>
    <w:rsid w:val="00F651FA"/>
    <w:rsid w:val="00F65D57"/>
    <w:rsid w:val="00F67CD9"/>
    <w:rsid w:val="00F67F61"/>
    <w:rsid w:val="00F705B9"/>
    <w:rsid w:val="00F71748"/>
    <w:rsid w:val="00F71F15"/>
    <w:rsid w:val="00F72285"/>
    <w:rsid w:val="00F7359B"/>
    <w:rsid w:val="00F73E77"/>
    <w:rsid w:val="00F7454B"/>
    <w:rsid w:val="00F74903"/>
    <w:rsid w:val="00F75D18"/>
    <w:rsid w:val="00F75E2D"/>
    <w:rsid w:val="00F764D5"/>
    <w:rsid w:val="00F76DD5"/>
    <w:rsid w:val="00F80B72"/>
    <w:rsid w:val="00F80B97"/>
    <w:rsid w:val="00F813A3"/>
    <w:rsid w:val="00F81786"/>
    <w:rsid w:val="00F81A27"/>
    <w:rsid w:val="00F81F69"/>
    <w:rsid w:val="00F82169"/>
    <w:rsid w:val="00F83A14"/>
    <w:rsid w:val="00F8464D"/>
    <w:rsid w:val="00F8548D"/>
    <w:rsid w:val="00F8558D"/>
    <w:rsid w:val="00F861A1"/>
    <w:rsid w:val="00F86223"/>
    <w:rsid w:val="00F86D26"/>
    <w:rsid w:val="00F912DA"/>
    <w:rsid w:val="00F92C3A"/>
    <w:rsid w:val="00F92C86"/>
    <w:rsid w:val="00F935FB"/>
    <w:rsid w:val="00F93A4A"/>
    <w:rsid w:val="00F95CCC"/>
    <w:rsid w:val="00F95F0B"/>
    <w:rsid w:val="00F96B60"/>
    <w:rsid w:val="00FA245F"/>
    <w:rsid w:val="00FA29AA"/>
    <w:rsid w:val="00FA2CF1"/>
    <w:rsid w:val="00FA3095"/>
    <w:rsid w:val="00FA3762"/>
    <w:rsid w:val="00FA4098"/>
    <w:rsid w:val="00FA46E1"/>
    <w:rsid w:val="00FA4F09"/>
    <w:rsid w:val="00FA55BB"/>
    <w:rsid w:val="00FA688A"/>
    <w:rsid w:val="00FA6B4C"/>
    <w:rsid w:val="00FB11B8"/>
    <w:rsid w:val="00FB1F76"/>
    <w:rsid w:val="00FB2586"/>
    <w:rsid w:val="00FB27E4"/>
    <w:rsid w:val="00FB2DF4"/>
    <w:rsid w:val="00FB381A"/>
    <w:rsid w:val="00FB3A0A"/>
    <w:rsid w:val="00FB52DF"/>
    <w:rsid w:val="00FB5609"/>
    <w:rsid w:val="00FB5D9A"/>
    <w:rsid w:val="00FB6812"/>
    <w:rsid w:val="00FB6DD6"/>
    <w:rsid w:val="00FB75F2"/>
    <w:rsid w:val="00FC0151"/>
    <w:rsid w:val="00FC0254"/>
    <w:rsid w:val="00FC13C0"/>
    <w:rsid w:val="00FC1F7C"/>
    <w:rsid w:val="00FC2102"/>
    <w:rsid w:val="00FC2156"/>
    <w:rsid w:val="00FC21B7"/>
    <w:rsid w:val="00FC22B4"/>
    <w:rsid w:val="00FC2D33"/>
    <w:rsid w:val="00FC3081"/>
    <w:rsid w:val="00FC3E3C"/>
    <w:rsid w:val="00FC448B"/>
    <w:rsid w:val="00FC460F"/>
    <w:rsid w:val="00FC51C6"/>
    <w:rsid w:val="00FC69DF"/>
    <w:rsid w:val="00FC6BBD"/>
    <w:rsid w:val="00FC7DAA"/>
    <w:rsid w:val="00FD0899"/>
    <w:rsid w:val="00FD2CA0"/>
    <w:rsid w:val="00FD3595"/>
    <w:rsid w:val="00FD3DB8"/>
    <w:rsid w:val="00FD462E"/>
    <w:rsid w:val="00FD46B9"/>
    <w:rsid w:val="00FD480D"/>
    <w:rsid w:val="00FD4EBE"/>
    <w:rsid w:val="00FD5F2D"/>
    <w:rsid w:val="00FD600C"/>
    <w:rsid w:val="00FD6D79"/>
    <w:rsid w:val="00FD7016"/>
    <w:rsid w:val="00FD7908"/>
    <w:rsid w:val="00FE00D5"/>
    <w:rsid w:val="00FE016A"/>
    <w:rsid w:val="00FE0666"/>
    <w:rsid w:val="00FE0D52"/>
    <w:rsid w:val="00FE18F3"/>
    <w:rsid w:val="00FE1B2B"/>
    <w:rsid w:val="00FE1C46"/>
    <w:rsid w:val="00FE20C1"/>
    <w:rsid w:val="00FE26B8"/>
    <w:rsid w:val="00FE27BA"/>
    <w:rsid w:val="00FE2C56"/>
    <w:rsid w:val="00FE2CB7"/>
    <w:rsid w:val="00FE2EC1"/>
    <w:rsid w:val="00FE2F22"/>
    <w:rsid w:val="00FE30C3"/>
    <w:rsid w:val="00FE4710"/>
    <w:rsid w:val="00FE483C"/>
    <w:rsid w:val="00FE5066"/>
    <w:rsid w:val="00FE638F"/>
    <w:rsid w:val="00FE70AA"/>
    <w:rsid w:val="00FE739E"/>
    <w:rsid w:val="00FE7EC2"/>
    <w:rsid w:val="00FF02FA"/>
    <w:rsid w:val="00FF0567"/>
    <w:rsid w:val="00FF0ACB"/>
    <w:rsid w:val="00FF1762"/>
    <w:rsid w:val="00FF182A"/>
    <w:rsid w:val="00FF1EFB"/>
    <w:rsid w:val="00FF3022"/>
    <w:rsid w:val="00FF4BAA"/>
    <w:rsid w:val="00FF4D63"/>
    <w:rsid w:val="00FF523A"/>
    <w:rsid w:val="00FF5D1A"/>
    <w:rsid w:val="00FF6298"/>
    <w:rsid w:val="00FF668F"/>
    <w:rsid w:val="00FF6A3D"/>
    <w:rsid w:val="00FF718D"/>
    <w:rsid w:val="00FF71F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2C449C9D"/>
  <w15:docId w15:val="{77BB6E28-0863-42BB-983B-65ADE142C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772"/>
    <w:pPr>
      <w:adjustRightInd w:val="0"/>
      <w:snapToGrid w:val="0"/>
      <w:spacing w:line="360" w:lineRule="auto"/>
    </w:pPr>
    <w:rPr>
      <w:rFonts w:ascii="Arial" w:eastAsia="メイリオ" w:hAnsi="Arial" w:cstheme="minorBidi"/>
      <w:kern w:val="2"/>
      <w:sz w:val="24"/>
      <w:szCs w:val="22"/>
    </w:rPr>
  </w:style>
  <w:style w:type="paragraph" w:styleId="1">
    <w:name w:val="heading 1"/>
    <w:basedOn w:val="a"/>
    <w:next w:val="a"/>
    <w:link w:val="10"/>
    <w:qFormat/>
    <w:rsid w:val="00460E9F"/>
    <w:pPr>
      <w:keepNext/>
      <w:numPr>
        <w:numId w:val="1"/>
      </w:numPr>
      <w:tabs>
        <w:tab w:val="clear" w:pos="1843"/>
        <w:tab w:val="num" w:pos="709"/>
      </w:tabs>
      <w:suppressAutoHyphens/>
      <w:ind w:left="425"/>
      <w:outlineLvl w:val="0"/>
    </w:pPr>
    <w:rPr>
      <w:rFonts w:cs="Century"/>
      <w:b/>
      <w:kern w:val="24"/>
      <w:sz w:val="28"/>
      <w:szCs w:val="24"/>
      <w:lang w:eastAsia="ar-SA"/>
    </w:rPr>
  </w:style>
  <w:style w:type="paragraph" w:styleId="2">
    <w:name w:val="heading 2"/>
    <w:basedOn w:val="a"/>
    <w:next w:val="a"/>
    <w:link w:val="20"/>
    <w:qFormat/>
    <w:rsid w:val="00460E9F"/>
    <w:pPr>
      <w:keepNext/>
      <w:numPr>
        <w:ilvl w:val="1"/>
        <w:numId w:val="1"/>
      </w:numPr>
      <w:suppressAutoHyphens/>
      <w:outlineLvl w:val="1"/>
    </w:pPr>
    <w:rPr>
      <w:rFonts w:cs="メイリオ"/>
      <w:kern w:val="21"/>
      <w:szCs w:val="21"/>
      <w:lang w:eastAsia="ar-SA"/>
    </w:rPr>
  </w:style>
  <w:style w:type="paragraph" w:styleId="3">
    <w:name w:val="heading 3"/>
    <w:basedOn w:val="a"/>
    <w:next w:val="a"/>
    <w:link w:val="30"/>
    <w:qFormat/>
    <w:rsid w:val="00841231"/>
    <w:pPr>
      <w:keepNext/>
      <w:numPr>
        <w:ilvl w:val="2"/>
        <w:numId w:val="1"/>
      </w:numPr>
      <w:suppressAutoHyphens/>
      <w:ind w:leftChars="-5" w:left="-5" w:firstLine="0"/>
      <w:outlineLvl w:val="2"/>
    </w:pPr>
    <w:rPr>
      <w:rFonts w:cs="Century"/>
      <w:kern w:val="24"/>
      <w:szCs w:val="24"/>
      <w:lang w:eastAsia="ar-SA"/>
    </w:rPr>
  </w:style>
  <w:style w:type="paragraph" w:styleId="4">
    <w:name w:val="heading 4"/>
    <w:basedOn w:val="a"/>
    <w:next w:val="a"/>
    <w:link w:val="40"/>
    <w:qFormat/>
    <w:rsid w:val="005332DD"/>
    <w:pPr>
      <w:keepNext/>
      <w:numPr>
        <w:ilvl w:val="3"/>
        <w:numId w:val="1"/>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5332DD"/>
    <w:rPr>
      <w:rFonts w:asciiTheme="majorHAnsi" w:eastAsiaTheme="majorEastAsia" w:hAnsiTheme="majorHAnsi" w:cstheme="majorBidi"/>
      <w:sz w:val="18"/>
      <w:szCs w:val="18"/>
    </w:rPr>
  </w:style>
  <w:style w:type="paragraph" w:styleId="a6">
    <w:name w:val="footer"/>
    <w:basedOn w:val="a"/>
    <w:link w:val="a7"/>
    <w:uiPriority w:val="99"/>
    <w:unhideWhenUsed/>
    <w:rsid w:val="005332DD"/>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5332DD"/>
    <w:rPr>
      <w:rFonts w:asciiTheme="minorHAnsi" w:eastAsiaTheme="minorEastAsia" w:hAnsiTheme="minorHAnsi" w:cstheme="minorBidi"/>
      <w:sz w:val="22"/>
      <w:szCs w:val="22"/>
    </w:rPr>
  </w:style>
  <w:style w:type="character" w:customStyle="1" w:styleId="aa">
    <w:name w:val="行間詰め (文字)"/>
    <w:basedOn w:val="a0"/>
    <w:link w:val="a9"/>
    <w:uiPriority w:val="1"/>
    <w:rsid w:val="005332DD"/>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eastAsia="ＭＳ ゴシック"/>
      <w:color w:val="17365D"/>
      <w:spacing w:val="5"/>
      <w:kern w:val="28"/>
      <w:sz w:val="52"/>
      <w:szCs w:val="52"/>
      <w:lang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eastAsia="ＭＳ ゴシック"/>
      <w:i/>
      <w:iCs/>
      <w:color w:val="4F81BD"/>
      <w:spacing w:val="15"/>
      <w:kern w:val="0"/>
      <w:lang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460E9F"/>
    <w:rPr>
      <w:rFonts w:ascii="Arial" w:eastAsia="メイリオ" w:hAnsi="Arial" w:cs="Century"/>
      <w:b/>
      <w:kern w:val="24"/>
      <w:sz w:val="28"/>
      <w:szCs w:val="24"/>
      <w:lang w:eastAsia="ar-SA"/>
    </w:rPr>
  </w:style>
  <w:style w:type="paragraph" w:styleId="af">
    <w:name w:val="TOC Heading"/>
    <w:basedOn w:val="1"/>
    <w:next w:val="a"/>
    <w:uiPriority w:val="39"/>
    <w:semiHidden/>
    <w:unhideWhenUsed/>
    <w:qFormat/>
    <w:rsid w:val="005332DD"/>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A5672F"/>
    <w:pPr>
      <w:tabs>
        <w:tab w:val="left" w:pos="360"/>
        <w:tab w:val="left" w:pos="709"/>
        <w:tab w:val="right" w:leader="dot" w:pos="8494"/>
      </w:tabs>
      <w:ind w:leftChars="100" w:left="240"/>
    </w:pPr>
    <w:rPr>
      <w:sz w:val="22"/>
    </w:rPr>
  </w:style>
  <w:style w:type="paragraph" w:styleId="11">
    <w:name w:val="toc 1"/>
    <w:basedOn w:val="a"/>
    <w:next w:val="a"/>
    <w:autoRedefine/>
    <w:uiPriority w:val="39"/>
    <w:unhideWhenUsed/>
    <w:qFormat/>
    <w:rsid w:val="00A859CB"/>
    <w:pPr>
      <w:tabs>
        <w:tab w:val="left" w:pos="284"/>
        <w:tab w:val="right" w:leader="dot" w:pos="8494"/>
      </w:tabs>
    </w:pPr>
    <w:rPr>
      <w:b/>
      <w:sz w:val="22"/>
      <w:szCs w:val="21"/>
    </w:rPr>
  </w:style>
  <w:style w:type="paragraph" w:styleId="31">
    <w:name w:val="toc 3"/>
    <w:basedOn w:val="a"/>
    <w:next w:val="a"/>
    <w:autoRedefine/>
    <w:uiPriority w:val="39"/>
    <w:unhideWhenUsed/>
    <w:qFormat/>
    <w:rsid w:val="008C222D"/>
    <w:pPr>
      <w:tabs>
        <w:tab w:val="right" w:leader="dot" w:pos="8494"/>
      </w:tabs>
      <w:ind w:leftChars="200" w:left="1250" w:hangingChars="350" w:hanging="770"/>
    </w:pPr>
    <w:rPr>
      <w:sz w:val="22"/>
    </w:rPr>
  </w:style>
  <w:style w:type="character" w:styleId="af0">
    <w:name w:val="Hyperlink"/>
    <w:basedOn w:val="a0"/>
    <w:uiPriority w:val="99"/>
    <w:unhideWhenUsed/>
    <w:rsid w:val="005332DD"/>
    <w:rPr>
      <w:color w:val="0000FF" w:themeColor="hyperlink"/>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5332DD"/>
    <w:pPr>
      <w:tabs>
        <w:tab w:val="center" w:pos="4252"/>
        <w:tab w:val="right" w:pos="8504"/>
      </w:tabs>
    </w:pPr>
  </w:style>
  <w:style w:type="character" w:customStyle="1" w:styleId="20">
    <w:name w:val="見出し 2 (文字)"/>
    <w:basedOn w:val="a0"/>
    <w:link w:val="2"/>
    <w:rsid w:val="00460E9F"/>
    <w:rPr>
      <w:rFonts w:ascii="Arial" w:eastAsia="メイリオ" w:hAnsi="Arial" w:cs="メイリオ"/>
      <w:kern w:val="21"/>
      <w:sz w:val="24"/>
      <w:szCs w:val="21"/>
      <w:lang w:eastAsia="ar-SA"/>
    </w:rPr>
  </w:style>
  <w:style w:type="character" w:customStyle="1" w:styleId="af3">
    <w:name w:val="ヘッダー (文字)"/>
    <w:basedOn w:val="a0"/>
    <w:link w:val="af2"/>
    <w:uiPriority w:val="99"/>
    <w:rsid w:val="005332DD"/>
    <w:rPr>
      <w:rFonts w:asciiTheme="minorHAnsi" w:eastAsia="メイリオ" w:hAnsiTheme="minorHAnsi" w:cstheme="minorBidi"/>
      <w:kern w:val="2"/>
      <w:sz w:val="24"/>
      <w:szCs w:val="22"/>
    </w:rPr>
  </w:style>
  <w:style w:type="character" w:styleId="af4">
    <w:name w:val="FollowedHyperlink"/>
    <w:uiPriority w:val="99"/>
    <w:semiHidden/>
    <w:unhideWhenUsed/>
    <w:rsid w:val="00A43D87"/>
    <w:rPr>
      <w:color w:val="800080"/>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5332DD"/>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841231"/>
    <w:rPr>
      <w:rFonts w:ascii="Arial" w:eastAsia="メイリオ" w:hAnsi="Arial" w:cs="Century"/>
      <w:kern w:val="24"/>
      <w:sz w:val="24"/>
      <w:szCs w:val="24"/>
      <w:lang w:eastAsia="ar-SA"/>
    </w:rPr>
  </w:style>
  <w:style w:type="character" w:customStyle="1" w:styleId="a7">
    <w:name w:val="フッター (文字)"/>
    <w:basedOn w:val="a0"/>
    <w:link w:val="a6"/>
    <w:uiPriority w:val="99"/>
    <w:rsid w:val="005332DD"/>
    <w:rPr>
      <w:rFonts w:asciiTheme="minorHAnsi" w:eastAsia="メイリオ" w:hAnsiTheme="minorHAnsi" w:cstheme="minorBidi"/>
      <w:kern w:val="2"/>
      <w:sz w:val="24"/>
      <w:szCs w:val="22"/>
    </w:rPr>
  </w:style>
  <w:style w:type="character" w:styleId="af6">
    <w:name w:val="Placeholder Text"/>
    <w:basedOn w:val="a0"/>
    <w:uiPriority w:val="99"/>
    <w:semiHidden/>
    <w:rsid w:val="005332DD"/>
    <w:rPr>
      <w:color w:val="808080"/>
    </w:rPr>
  </w:style>
  <w:style w:type="character" w:customStyle="1" w:styleId="40">
    <w:name w:val="見出し 4 (文字)"/>
    <w:basedOn w:val="a0"/>
    <w:link w:val="4"/>
    <w:rsid w:val="005332DD"/>
    <w:rPr>
      <w:rFonts w:ascii="メイリオ" w:eastAsia="メイリオ" w:cs="Century"/>
      <w:bCs/>
      <w:kern w:val="24"/>
      <w:sz w:val="24"/>
      <w:szCs w:val="24"/>
      <w:lang w:eastAsia="ar-SA"/>
    </w:rPr>
  </w:style>
  <w:style w:type="paragraph" w:styleId="41">
    <w:name w:val="toc 4"/>
    <w:basedOn w:val="a"/>
    <w:next w:val="a"/>
    <w:autoRedefine/>
    <w:uiPriority w:val="39"/>
    <w:unhideWhenUsed/>
    <w:rsid w:val="005332DD"/>
    <w:pPr>
      <w:ind w:leftChars="300" w:left="720"/>
    </w:pPr>
  </w:style>
  <w:style w:type="paragraph" w:styleId="5">
    <w:name w:val="toc 5"/>
    <w:basedOn w:val="a"/>
    <w:next w:val="a"/>
    <w:autoRedefine/>
    <w:uiPriority w:val="39"/>
    <w:semiHidden/>
    <w:unhideWhenUsed/>
    <w:rsid w:val="005332DD"/>
    <w:pPr>
      <w:ind w:leftChars="400" w:left="960"/>
    </w:pPr>
  </w:style>
  <w:style w:type="paragraph" w:styleId="6">
    <w:name w:val="toc 6"/>
    <w:basedOn w:val="a"/>
    <w:next w:val="a"/>
    <w:autoRedefine/>
    <w:uiPriority w:val="39"/>
    <w:semiHidden/>
    <w:unhideWhenUsed/>
    <w:rsid w:val="005332DD"/>
    <w:pPr>
      <w:ind w:leftChars="500" w:left="1200"/>
    </w:pPr>
  </w:style>
  <w:style w:type="paragraph" w:styleId="7">
    <w:name w:val="toc 7"/>
    <w:basedOn w:val="a"/>
    <w:next w:val="a"/>
    <w:autoRedefine/>
    <w:uiPriority w:val="39"/>
    <w:semiHidden/>
    <w:unhideWhenUsed/>
    <w:rsid w:val="005332DD"/>
    <w:pPr>
      <w:ind w:leftChars="600" w:left="1440"/>
    </w:pPr>
  </w:style>
  <w:style w:type="paragraph" w:styleId="8">
    <w:name w:val="toc 8"/>
    <w:basedOn w:val="a"/>
    <w:next w:val="a"/>
    <w:autoRedefine/>
    <w:uiPriority w:val="39"/>
    <w:semiHidden/>
    <w:unhideWhenUsed/>
    <w:rsid w:val="005332DD"/>
    <w:pPr>
      <w:ind w:leftChars="700" w:left="1680"/>
    </w:pPr>
  </w:style>
  <w:style w:type="paragraph" w:styleId="9">
    <w:name w:val="toc 9"/>
    <w:basedOn w:val="a"/>
    <w:next w:val="a"/>
    <w:autoRedefine/>
    <w:uiPriority w:val="39"/>
    <w:semiHidden/>
    <w:unhideWhenUsed/>
    <w:rsid w:val="005332DD"/>
    <w:pPr>
      <w:ind w:leftChars="800" w:left="1920"/>
    </w:pPr>
  </w:style>
  <w:style w:type="character" w:styleId="af7">
    <w:name w:val="annotation reference"/>
    <w:basedOn w:val="a0"/>
    <w:uiPriority w:val="99"/>
    <w:semiHidden/>
    <w:unhideWhenUsed/>
    <w:rsid w:val="000B568D"/>
    <w:rPr>
      <w:sz w:val="18"/>
      <w:szCs w:val="18"/>
    </w:rPr>
  </w:style>
  <w:style w:type="paragraph" w:styleId="af8">
    <w:name w:val="annotation text"/>
    <w:basedOn w:val="a"/>
    <w:link w:val="af9"/>
    <w:uiPriority w:val="99"/>
    <w:unhideWhenUsed/>
    <w:rsid w:val="000B568D"/>
  </w:style>
  <w:style w:type="character" w:customStyle="1" w:styleId="af9">
    <w:name w:val="コメント文字列 (文字)"/>
    <w:basedOn w:val="a0"/>
    <w:link w:val="af8"/>
    <w:uiPriority w:val="99"/>
    <w:rsid w:val="000B568D"/>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0B568D"/>
    <w:rPr>
      <w:b/>
      <w:bCs/>
    </w:rPr>
  </w:style>
  <w:style w:type="character" w:customStyle="1" w:styleId="afb">
    <w:name w:val="コメント内容 (文字)"/>
    <w:basedOn w:val="af9"/>
    <w:link w:val="afa"/>
    <w:uiPriority w:val="99"/>
    <w:semiHidden/>
    <w:rsid w:val="000B568D"/>
    <w:rPr>
      <w:rFonts w:ascii="メイリオ" w:eastAsia="メイリオ" w:hAnsi="メイリオ" w:cstheme="minorBidi"/>
      <w:b/>
      <w:bCs/>
      <w:kern w:val="2"/>
      <w:sz w:val="24"/>
      <w:szCs w:val="22"/>
    </w:rPr>
  </w:style>
  <w:style w:type="paragraph" w:styleId="afc">
    <w:name w:val="Revision"/>
    <w:hidden/>
    <w:uiPriority w:val="99"/>
    <w:semiHidden/>
    <w:rsid w:val="00EF393E"/>
    <w:rPr>
      <w:rFonts w:ascii="メイリオ" w:eastAsia="メイリオ" w:hAnsi="メイリオ"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846288499">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theme" Target="theme/theme1.xml"/><Relationship Id="rId170" Type="http://schemas.openxmlformats.org/officeDocument/2006/relationships/image" Target="media/image156.png"/><Relationship Id="rId16" Type="http://schemas.openxmlformats.org/officeDocument/2006/relationships/image" Target="media/image7.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hyperlink" Target="https://www.proself.jp/manualtutorial/list/" TargetMode="External"/><Relationship Id="rId149" Type="http://schemas.openxmlformats.org/officeDocument/2006/relationships/image" Target="media/image135.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6.png"/><Relationship Id="rId165" Type="http://schemas.openxmlformats.org/officeDocument/2006/relationships/image" Target="media/image15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6.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hyperlink" Target="https://www.proself.jp/manualtutorial/list/" TargetMode="External"/><Relationship Id="rId52" Type="http://schemas.openxmlformats.org/officeDocument/2006/relationships/hyperlink" Target="https://www.proself.jp/manualtutorial/list/" TargetMode="Externa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image" Target="media/image142.png"/><Relationship Id="rId164" Type="http://schemas.openxmlformats.org/officeDocument/2006/relationships/image" Target="media/image150.png"/><Relationship Id="rId169" Type="http://schemas.openxmlformats.org/officeDocument/2006/relationships/image" Target="media/image155.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eader" Target="header2.xml"/><Relationship Id="rId180"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3.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8.png"/><Relationship Id="rId173"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hyperlink" Target="https://www.proself.jp/manualtutorial/list/"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4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hyperlink" Target="https://www.proself.jp/manualtutorial/list/" TargetMode="External"/><Relationship Id="rId137" Type="http://schemas.openxmlformats.org/officeDocument/2006/relationships/image" Target="media/image124.png"/><Relationship Id="rId158" Type="http://schemas.openxmlformats.org/officeDocument/2006/relationships/image" Target="media/image144.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39.png"/><Relationship Id="rId174" Type="http://schemas.openxmlformats.org/officeDocument/2006/relationships/fontTable" Target="fontTable.xml"/><Relationship Id="rId179" Type="http://schemas.microsoft.com/office/2018/08/relationships/commentsExtensible" Target="commentsExtensible.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3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89B1C-2BA8-4424-B314-4D6D35F8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8</TotalTime>
  <Pages>91</Pages>
  <Words>8740</Words>
  <Characters>49818</Characters>
  <Application>Microsoft Office Word</Application>
  <DocSecurity>0</DocSecurity>
  <Lines>415</Lines>
  <Paragraphs>116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Operation Tutorial for Users</vt:lpstr>
      <vt:lpstr>Operation Tutorial for Users</vt:lpstr>
    </vt:vector>
  </TitlesOfParts>
  <Company/>
  <LinksUpToDate>false</LinksUpToDate>
  <CharactersWithSpaces>58442</CharactersWithSpaces>
  <SharedDoc>false</SharedDoc>
  <HLinks>
    <vt:vector size="186" baseType="variant">
      <vt:variant>
        <vt:i4>1194725250</vt:i4>
      </vt:variant>
      <vt:variant>
        <vt:i4>171</vt:i4>
      </vt:variant>
      <vt:variant>
        <vt:i4>0</vt:i4>
      </vt:variant>
      <vt:variant>
        <vt:i4>5</vt:i4>
      </vt:variant>
      <vt:variant>
        <vt:lpwstr/>
      </vt:variant>
      <vt:variant>
        <vt:lpwstr>_３.Proselfのアカウントを持たない人にファイルを渡す(Web公開</vt:lpwstr>
      </vt:variant>
      <vt:variant>
        <vt:i4>1150385126</vt:i4>
      </vt:variant>
      <vt:variant>
        <vt:i4>168</vt:i4>
      </vt:variant>
      <vt:variant>
        <vt:i4>0</vt:i4>
      </vt:variant>
      <vt:variant>
        <vt:i4>5</vt:i4>
      </vt:variant>
      <vt:variant>
        <vt:lpwstr/>
      </vt:variant>
      <vt:variant>
        <vt:lpwstr>_4-8.バージョン管理</vt:lpwstr>
      </vt:variant>
      <vt:variant>
        <vt:i4>1942512340</vt:i4>
      </vt:variant>
      <vt:variant>
        <vt:i4>165</vt:i4>
      </vt:variant>
      <vt:variant>
        <vt:i4>0</vt:i4>
      </vt:variant>
      <vt:variant>
        <vt:i4>5</vt:i4>
      </vt:variant>
      <vt:variant>
        <vt:lpwstr/>
      </vt:variant>
      <vt:variant>
        <vt:lpwstr>_3-6.相手側のファイルアップロード方法</vt:lpwstr>
      </vt:variant>
      <vt:variant>
        <vt:i4>278072740</vt:i4>
      </vt:variant>
      <vt:variant>
        <vt:i4>162</vt:i4>
      </vt:variant>
      <vt:variant>
        <vt:i4>0</vt:i4>
      </vt:variant>
      <vt:variant>
        <vt:i4>5</vt:i4>
      </vt:variant>
      <vt:variant>
        <vt:lpwstr/>
      </vt:variant>
      <vt:variant>
        <vt:lpwstr>_3-2.相手側のファイル取得方法</vt:lpwstr>
      </vt:variant>
      <vt:variant>
        <vt:i4>-1542696986</vt:i4>
      </vt:variant>
      <vt:variant>
        <vt:i4>159</vt:i4>
      </vt:variant>
      <vt:variant>
        <vt:i4>0</vt:i4>
      </vt:variant>
      <vt:variant>
        <vt:i4>5</vt:i4>
      </vt:variant>
      <vt:variant>
        <vt:lpwstr/>
      </vt:variant>
      <vt:variant>
        <vt:lpwstr>_１.Proselfにファイルを保存する_1</vt:lpwstr>
      </vt:variant>
      <vt:variant>
        <vt:i4>1507381</vt:i4>
      </vt:variant>
      <vt:variant>
        <vt:i4>152</vt:i4>
      </vt:variant>
      <vt:variant>
        <vt:i4>0</vt:i4>
      </vt:variant>
      <vt:variant>
        <vt:i4>5</vt:i4>
      </vt:variant>
      <vt:variant>
        <vt:lpwstr/>
      </vt:variant>
      <vt:variant>
        <vt:lpwstr>_Toc380418744</vt:lpwstr>
      </vt:variant>
      <vt:variant>
        <vt:i4>1507381</vt:i4>
      </vt:variant>
      <vt:variant>
        <vt:i4>146</vt:i4>
      </vt:variant>
      <vt:variant>
        <vt:i4>0</vt:i4>
      </vt:variant>
      <vt:variant>
        <vt:i4>5</vt:i4>
      </vt:variant>
      <vt:variant>
        <vt:lpwstr/>
      </vt:variant>
      <vt:variant>
        <vt:lpwstr>_Toc380418743</vt:lpwstr>
      </vt:variant>
      <vt:variant>
        <vt:i4>1507381</vt:i4>
      </vt:variant>
      <vt:variant>
        <vt:i4>140</vt:i4>
      </vt:variant>
      <vt:variant>
        <vt:i4>0</vt:i4>
      </vt:variant>
      <vt:variant>
        <vt:i4>5</vt:i4>
      </vt:variant>
      <vt:variant>
        <vt:lpwstr/>
      </vt:variant>
      <vt:variant>
        <vt:lpwstr>_Toc380418742</vt:lpwstr>
      </vt:variant>
      <vt:variant>
        <vt:i4>1507381</vt:i4>
      </vt:variant>
      <vt:variant>
        <vt:i4>134</vt:i4>
      </vt:variant>
      <vt:variant>
        <vt:i4>0</vt:i4>
      </vt:variant>
      <vt:variant>
        <vt:i4>5</vt:i4>
      </vt:variant>
      <vt:variant>
        <vt:lpwstr/>
      </vt:variant>
      <vt:variant>
        <vt:lpwstr>_Toc380418741</vt:lpwstr>
      </vt:variant>
      <vt:variant>
        <vt:i4>1507381</vt:i4>
      </vt:variant>
      <vt:variant>
        <vt:i4>128</vt:i4>
      </vt:variant>
      <vt:variant>
        <vt:i4>0</vt:i4>
      </vt:variant>
      <vt:variant>
        <vt:i4>5</vt:i4>
      </vt:variant>
      <vt:variant>
        <vt:lpwstr/>
      </vt:variant>
      <vt:variant>
        <vt:lpwstr>_Toc380418740</vt:lpwstr>
      </vt:variant>
      <vt:variant>
        <vt:i4>1048629</vt:i4>
      </vt:variant>
      <vt:variant>
        <vt:i4>122</vt:i4>
      </vt:variant>
      <vt:variant>
        <vt:i4>0</vt:i4>
      </vt:variant>
      <vt:variant>
        <vt:i4>5</vt:i4>
      </vt:variant>
      <vt:variant>
        <vt:lpwstr/>
      </vt:variant>
      <vt:variant>
        <vt:lpwstr>_Toc380418739</vt:lpwstr>
      </vt:variant>
      <vt:variant>
        <vt:i4>1048629</vt:i4>
      </vt:variant>
      <vt:variant>
        <vt:i4>116</vt:i4>
      </vt:variant>
      <vt:variant>
        <vt:i4>0</vt:i4>
      </vt:variant>
      <vt:variant>
        <vt:i4>5</vt:i4>
      </vt:variant>
      <vt:variant>
        <vt:lpwstr/>
      </vt:variant>
      <vt:variant>
        <vt:lpwstr>_Toc380418738</vt:lpwstr>
      </vt:variant>
      <vt:variant>
        <vt:i4>1048629</vt:i4>
      </vt:variant>
      <vt:variant>
        <vt:i4>110</vt:i4>
      </vt:variant>
      <vt:variant>
        <vt:i4>0</vt:i4>
      </vt:variant>
      <vt:variant>
        <vt:i4>5</vt:i4>
      </vt:variant>
      <vt:variant>
        <vt:lpwstr/>
      </vt:variant>
      <vt:variant>
        <vt:lpwstr>_Toc380418737</vt:lpwstr>
      </vt:variant>
      <vt:variant>
        <vt:i4>1048629</vt:i4>
      </vt:variant>
      <vt:variant>
        <vt:i4>104</vt:i4>
      </vt:variant>
      <vt:variant>
        <vt:i4>0</vt:i4>
      </vt:variant>
      <vt:variant>
        <vt:i4>5</vt:i4>
      </vt:variant>
      <vt:variant>
        <vt:lpwstr/>
      </vt:variant>
      <vt:variant>
        <vt:lpwstr>_Toc380418736</vt:lpwstr>
      </vt:variant>
      <vt:variant>
        <vt:i4>1048629</vt:i4>
      </vt:variant>
      <vt:variant>
        <vt:i4>98</vt:i4>
      </vt:variant>
      <vt:variant>
        <vt:i4>0</vt:i4>
      </vt:variant>
      <vt:variant>
        <vt:i4>5</vt:i4>
      </vt:variant>
      <vt:variant>
        <vt:lpwstr/>
      </vt:variant>
      <vt:variant>
        <vt:lpwstr>_Toc380418735</vt:lpwstr>
      </vt:variant>
      <vt:variant>
        <vt:i4>1048629</vt:i4>
      </vt:variant>
      <vt:variant>
        <vt:i4>92</vt:i4>
      </vt:variant>
      <vt:variant>
        <vt:i4>0</vt:i4>
      </vt:variant>
      <vt:variant>
        <vt:i4>5</vt:i4>
      </vt:variant>
      <vt:variant>
        <vt:lpwstr/>
      </vt:variant>
      <vt:variant>
        <vt:lpwstr>_Toc380418734</vt:lpwstr>
      </vt:variant>
      <vt:variant>
        <vt:i4>1048629</vt:i4>
      </vt:variant>
      <vt:variant>
        <vt:i4>86</vt:i4>
      </vt:variant>
      <vt:variant>
        <vt:i4>0</vt:i4>
      </vt:variant>
      <vt:variant>
        <vt:i4>5</vt:i4>
      </vt:variant>
      <vt:variant>
        <vt:lpwstr/>
      </vt:variant>
      <vt:variant>
        <vt:lpwstr>_Toc380418733</vt:lpwstr>
      </vt:variant>
      <vt:variant>
        <vt:i4>1048629</vt:i4>
      </vt:variant>
      <vt:variant>
        <vt:i4>80</vt:i4>
      </vt:variant>
      <vt:variant>
        <vt:i4>0</vt:i4>
      </vt:variant>
      <vt:variant>
        <vt:i4>5</vt:i4>
      </vt:variant>
      <vt:variant>
        <vt:lpwstr/>
      </vt:variant>
      <vt:variant>
        <vt:lpwstr>_Toc380418732</vt:lpwstr>
      </vt:variant>
      <vt:variant>
        <vt:i4>1048629</vt:i4>
      </vt:variant>
      <vt:variant>
        <vt:i4>74</vt:i4>
      </vt:variant>
      <vt:variant>
        <vt:i4>0</vt:i4>
      </vt:variant>
      <vt:variant>
        <vt:i4>5</vt:i4>
      </vt:variant>
      <vt:variant>
        <vt:lpwstr/>
      </vt:variant>
      <vt:variant>
        <vt:lpwstr>_Toc380418731</vt:lpwstr>
      </vt:variant>
      <vt:variant>
        <vt:i4>1048629</vt:i4>
      </vt:variant>
      <vt:variant>
        <vt:i4>68</vt:i4>
      </vt:variant>
      <vt:variant>
        <vt:i4>0</vt:i4>
      </vt:variant>
      <vt:variant>
        <vt:i4>5</vt:i4>
      </vt:variant>
      <vt:variant>
        <vt:lpwstr/>
      </vt:variant>
      <vt:variant>
        <vt:lpwstr>_Toc380418730</vt:lpwstr>
      </vt:variant>
      <vt:variant>
        <vt:i4>1114165</vt:i4>
      </vt:variant>
      <vt:variant>
        <vt:i4>62</vt:i4>
      </vt:variant>
      <vt:variant>
        <vt:i4>0</vt:i4>
      </vt:variant>
      <vt:variant>
        <vt:i4>5</vt:i4>
      </vt:variant>
      <vt:variant>
        <vt:lpwstr/>
      </vt:variant>
      <vt:variant>
        <vt:lpwstr>_Toc380418729</vt:lpwstr>
      </vt:variant>
      <vt:variant>
        <vt:i4>1114165</vt:i4>
      </vt:variant>
      <vt:variant>
        <vt:i4>56</vt:i4>
      </vt:variant>
      <vt:variant>
        <vt:i4>0</vt:i4>
      </vt:variant>
      <vt:variant>
        <vt:i4>5</vt:i4>
      </vt:variant>
      <vt:variant>
        <vt:lpwstr/>
      </vt:variant>
      <vt:variant>
        <vt:lpwstr>_Toc380418728</vt:lpwstr>
      </vt:variant>
      <vt:variant>
        <vt:i4>1114165</vt:i4>
      </vt:variant>
      <vt:variant>
        <vt:i4>50</vt:i4>
      </vt:variant>
      <vt:variant>
        <vt:i4>0</vt:i4>
      </vt:variant>
      <vt:variant>
        <vt:i4>5</vt:i4>
      </vt:variant>
      <vt:variant>
        <vt:lpwstr/>
      </vt:variant>
      <vt:variant>
        <vt:lpwstr>_Toc380418727</vt:lpwstr>
      </vt:variant>
      <vt:variant>
        <vt:i4>1114165</vt:i4>
      </vt:variant>
      <vt:variant>
        <vt:i4>44</vt:i4>
      </vt:variant>
      <vt:variant>
        <vt:i4>0</vt:i4>
      </vt:variant>
      <vt:variant>
        <vt:i4>5</vt:i4>
      </vt:variant>
      <vt:variant>
        <vt:lpwstr/>
      </vt:variant>
      <vt:variant>
        <vt:lpwstr>_Toc380418726</vt:lpwstr>
      </vt:variant>
      <vt:variant>
        <vt:i4>1114165</vt:i4>
      </vt:variant>
      <vt:variant>
        <vt:i4>38</vt:i4>
      </vt:variant>
      <vt:variant>
        <vt:i4>0</vt:i4>
      </vt:variant>
      <vt:variant>
        <vt:i4>5</vt:i4>
      </vt:variant>
      <vt:variant>
        <vt:lpwstr/>
      </vt:variant>
      <vt:variant>
        <vt:lpwstr>_Toc380418725</vt:lpwstr>
      </vt:variant>
      <vt:variant>
        <vt:i4>1114165</vt:i4>
      </vt:variant>
      <vt:variant>
        <vt:i4>32</vt:i4>
      </vt:variant>
      <vt:variant>
        <vt:i4>0</vt:i4>
      </vt:variant>
      <vt:variant>
        <vt:i4>5</vt:i4>
      </vt:variant>
      <vt:variant>
        <vt:lpwstr/>
      </vt:variant>
      <vt:variant>
        <vt:lpwstr>_Toc380418724</vt:lpwstr>
      </vt:variant>
      <vt:variant>
        <vt:i4>1114165</vt:i4>
      </vt:variant>
      <vt:variant>
        <vt:i4>26</vt:i4>
      </vt:variant>
      <vt:variant>
        <vt:i4>0</vt:i4>
      </vt:variant>
      <vt:variant>
        <vt:i4>5</vt:i4>
      </vt:variant>
      <vt:variant>
        <vt:lpwstr/>
      </vt:variant>
      <vt:variant>
        <vt:lpwstr>_Toc380418723</vt:lpwstr>
      </vt:variant>
      <vt:variant>
        <vt:i4>1114165</vt:i4>
      </vt:variant>
      <vt:variant>
        <vt:i4>20</vt:i4>
      </vt:variant>
      <vt:variant>
        <vt:i4>0</vt:i4>
      </vt:variant>
      <vt:variant>
        <vt:i4>5</vt:i4>
      </vt:variant>
      <vt:variant>
        <vt:lpwstr/>
      </vt:variant>
      <vt:variant>
        <vt:lpwstr>_Toc380418722</vt:lpwstr>
      </vt:variant>
      <vt:variant>
        <vt:i4>1114165</vt:i4>
      </vt:variant>
      <vt:variant>
        <vt:i4>14</vt:i4>
      </vt:variant>
      <vt:variant>
        <vt:i4>0</vt:i4>
      </vt:variant>
      <vt:variant>
        <vt:i4>5</vt:i4>
      </vt:variant>
      <vt:variant>
        <vt:lpwstr/>
      </vt:variant>
      <vt:variant>
        <vt:lpwstr>_Toc380418721</vt:lpwstr>
      </vt:variant>
      <vt:variant>
        <vt:i4>1114165</vt:i4>
      </vt:variant>
      <vt:variant>
        <vt:i4>8</vt:i4>
      </vt:variant>
      <vt:variant>
        <vt:i4>0</vt:i4>
      </vt:variant>
      <vt:variant>
        <vt:i4>5</vt:i4>
      </vt:variant>
      <vt:variant>
        <vt:lpwstr/>
      </vt:variant>
      <vt:variant>
        <vt:lpwstr>_Toc380418720</vt:lpwstr>
      </vt:variant>
      <vt:variant>
        <vt:i4>1179701</vt:i4>
      </vt:variant>
      <vt:variant>
        <vt:i4>2</vt:i4>
      </vt:variant>
      <vt:variant>
        <vt:i4>0</vt:i4>
      </vt:variant>
      <vt:variant>
        <vt:i4>5</vt:i4>
      </vt:variant>
      <vt:variant>
        <vt:lpwstr/>
      </vt:variant>
      <vt:variant>
        <vt:lpwstr>_Toc380418719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Tutorial for Users</dc:title>
  <cp:lastModifiedBy>株式会社ノースグリッド</cp:lastModifiedBy>
  <cp:revision>9</cp:revision>
  <cp:lastPrinted>2016-12-14T10:31:00Z</cp:lastPrinted>
  <dcterms:created xsi:type="dcterms:W3CDTF">2021-02-09T07:01:00Z</dcterms:created>
  <dcterms:modified xsi:type="dcterms:W3CDTF">2021-02-09T07:15:00Z</dcterms:modified>
</cp:coreProperties>
</file>