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-2065084997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</w:rPr>
      </w:sdtEndPr>
      <w:sdtContent>
        <w:tbl>
          <w:tblPr>
            <w:tblpPr w:leftFromText="187" w:rightFromText="187" w:horzAnchor="margin" w:tblpXSpec="center" w:tblpY="2881"/>
            <w:tblW w:w="4448" w:type="pct"/>
            <w:tblLook w:val="04A0" w:firstRow="1" w:lastRow="0" w:firstColumn="1" w:lastColumn="0" w:noHBand="0" w:noVBand="1"/>
          </w:tblPr>
          <w:tblGrid>
            <w:gridCol w:w="7770"/>
          </w:tblGrid>
          <w:tr w:rsidR="00E76ED1" w:rsidTr="00E76ED1">
            <w:tc>
              <w:tcPr>
                <w:tcW w:w="7770" w:type="dxa"/>
                <w:tcBorders>
                  <w:bottom w:val="single" w:sz="4" w:space="0" w:color="8DB3E2" w:themeColor="text2" w:themeTint="66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76ED1" w:rsidRDefault="00E76ED1" w:rsidP="00E76ED1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59863B7C" wp14:editId="0DA4DFD6">
                      <wp:extent cx="4048781" cy="1347561"/>
                      <wp:effectExtent l="0" t="0" r="8890" b="5080"/>
                      <wp:docPr id="53" name="図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E76ED1" w:rsidTr="00E76ED1">
            <w:tc>
              <w:tcPr>
                <w:tcW w:w="7770" w:type="dxa"/>
                <w:tcBorders>
                  <w:top w:val="single" w:sz="4" w:space="0" w:color="8DB3E2" w:themeColor="text2" w:themeTint="66"/>
                </w:tcBorders>
              </w:tcPr>
              <w:sdt>
                <w:sdtPr>
                  <w:rPr>
                    <w:rFonts w:ascii="メイリオ" w:eastAsia="メイリオ" w:hAnsi="メイリオ" w:cs="メイリオ"/>
                    <w:b/>
                    <w:sz w:val="56"/>
                    <w:szCs w:val="56"/>
                  </w:rPr>
                  <w:alias w:val="タイトル"/>
                  <w:tag w:val="タイトル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 w:multiLine="1"/>
                </w:sdtPr>
                <w:sdtEndPr/>
                <w:sdtContent>
                  <w:p w:rsidR="00E76ED1" w:rsidRDefault="00452C2F" w:rsidP="00E76ED1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="メイリオ" w:eastAsia="メイリオ" w:hAnsi="メイリオ" w:cs="メイリオ" w:hint="eastAsia"/>
                        <w:b/>
                        <w:sz w:val="56"/>
                        <w:szCs w:val="56"/>
                      </w:rPr>
                      <w:t xml:space="preserve">操作チュートリアル　</w:t>
                    </w:r>
                    <w:r w:rsidR="00164D61">
                      <w:rPr>
                        <w:rFonts w:ascii="メイリオ" w:eastAsia="メイリオ" w:hAnsi="メイリオ" w:cs="メイリオ"/>
                        <w:b/>
                        <w:sz w:val="56"/>
                        <w:szCs w:val="56"/>
                      </w:rPr>
                      <w:br/>
                    </w:r>
                    <w:r>
                      <w:rPr>
                        <w:rFonts w:ascii="メイリオ" w:eastAsia="メイリオ" w:hAnsi="メイリオ" w:cs="メイリオ" w:hint="eastAsia"/>
                        <w:b/>
                        <w:sz w:val="56"/>
                        <w:szCs w:val="56"/>
                      </w:rPr>
                      <w:t>アップロード/ダウンロード通知編</w:t>
                    </w:r>
                  </w:p>
                </w:sdtContent>
              </w:sdt>
            </w:tc>
          </w:tr>
          <w:tr w:rsidR="00E76ED1" w:rsidTr="00E76ED1">
            <w:tc>
              <w:tcPr>
                <w:tcW w:w="777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76ED1" w:rsidRDefault="00E76ED1">
                <w:pPr>
                  <w:pStyle w:val="a9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E76ED1" w:rsidRDefault="00E76ED1"/>
        <w:p w:rsidR="00E76ED1" w:rsidRDefault="00E76ED1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987"/>
          </w:tblGrid>
          <w:tr w:rsidR="00E76ED1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76ED1" w:rsidRPr="00E76ED1" w:rsidRDefault="00E76ED1" w:rsidP="00E76ED1">
                <w:pPr>
                  <w:jc w:val="right"/>
                  <w:rPr>
                    <w:rFonts w:cs="メイリオ"/>
                  </w:rPr>
                </w:pPr>
                <w:r w:rsidRPr="00E76ED1">
                  <w:rPr>
                    <w:rFonts w:cs="メイリオ" w:hint="eastAsia"/>
                  </w:rPr>
                  <w:t>第</w:t>
                </w:r>
                <w:r w:rsidR="00CD43B7">
                  <w:rPr>
                    <w:rFonts w:cs="メイリオ" w:hint="eastAsia"/>
                  </w:rPr>
                  <w:t>1</w:t>
                </w:r>
                <w:r w:rsidRPr="00E76ED1">
                  <w:rPr>
                    <w:rFonts w:cs="メイリオ" w:hint="eastAsia"/>
                  </w:rPr>
                  <w:t>版</w:t>
                </w:r>
              </w:p>
              <w:p w:rsidR="00E76ED1" w:rsidRDefault="00E76ED1" w:rsidP="003F733B">
                <w:pPr>
                  <w:pStyle w:val="a9"/>
                  <w:jc w:val="right"/>
                  <w:rPr>
                    <w:color w:val="4F81BD" w:themeColor="accent1"/>
                  </w:rPr>
                </w:pPr>
                <w:r w:rsidRPr="00E76ED1">
                  <w:rPr>
                    <w:rFonts w:ascii="メイリオ" w:eastAsia="メイリオ" w:hAnsi="メイリオ" w:cs="メイリオ" w:hint="eastAsia"/>
                  </w:rPr>
                  <w:t>201</w:t>
                </w:r>
                <w:r w:rsidR="00CD43B7">
                  <w:rPr>
                    <w:rFonts w:ascii="メイリオ" w:eastAsia="メイリオ" w:hAnsi="メイリオ" w:cs="メイリオ" w:hint="eastAsia"/>
                  </w:rPr>
                  <w:t>9</w:t>
                </w:r>
                <w:r w:rsidR="00164D61">
                  <w:rPr>
                    <w:rFonts w:ascii="メイリオ" w:eastAsia="メイリオ" w:hAnsi="メイリオ" w:cs="メイリオ" w:hint="eastAsia"/>
                  </w:rPr>
                  <w:t>/</w:t>
                </w:r>
                <w:r w:rsidR="00CD43B7">
                  <w:rPr>
                    <w:rFonts w:ascii="メイリオ" w:eastAsia="メイリオ" w:hAnsi="メイリオ" w:cs="メイリオ" w:hint="eastAsia"/>
                  </w:rPr>
                  <w:t>7</w:t>
                </w:r>
                <w:r w:rsidR="00164D61">
                  <w:rPr>
                    <w:rFonts w:ascii="メイリオ" w:eastAsia="メイリオ" w:hAnsi="メイリオ" w:cs="メイリオ" w:hint="eastAsia"/>
                  </w:rPr>
                  <w:t>/</w:t>
                </w:r>
                <w:r w:rsidR="00373A0B">
                  <w:rPr>
                    <w:rFonts w:ascii="メイリオ" w:eastAsia="メイリオ" w:hAnsi="メイリオ" w:cs="メイリオ" w:hint="eastAsia"/>
                  </w:rPr>
                  <w:t>16</w:t>
                </w:r>
              </w:p>
            </w:tc>
          </w:tr>
        </w:tbl>
        <w:p w:rsidR="00E76ED1" w:rsidRDefault="00E76ED1"/>
        <w:p w:rsidR="00E76ED1" w:rsidRDefault="00E76ED1">
          <w:r>
            <w:br w:type="page"/>
          </w:r>
        </w:p>
      </w:sdtContent>
    </w:sdt>
    <w:sdt>
      <w:sdtPr>
        <w:rPr>
          <w:rFonts w:eastAsia="メイリオ" w:cstheme="minorBidi"/>
          <w:b w:val="0"/>
          <w:bCs w:val="0"/>
          <w:color w:val="auto"/>
          <w:kern w:val="2"/>
          <w:sz w:val="24"/>
          <w:szCs w:val="22"/>
          <w:lang w:val="ja-JP" w:eastAsia="ja-JP"/>
        </w:rPr>
        <w:id w:val="1373651509"/>
        <w:docPartObj>
          <w:docPartGallery w:val="Table of Contents"/>
          <w:docPartUnique/>
        </w:docPartObj>
      </w:sdtPr>
      <w:sdtEndPr/>
      <w:sdtContent>
        <w:p w:rsidR="009B592A" w:rsidRPr="009B592A" w:rsidRDefault="009B592A">
          <w:pPr>
            <w:pStyle w:val="af"/>
            <w:rPr>
              <w:rFonts w:eastAsia="メイリオ" w:cs="メイリオ"/>
              <w:color w:val="auto"/>
            </w:rPr>
          </w:pPr>
          <w:r w:rsidRPr="009B592A">
            <w:rPr>
              <w:rFonts w:eastAsia="メイリオ" w:cs="メイリオ"/>
              <w:color w:val="auto"/>
              <w:lang w:val="ja-JP" w:eastAsia="ja-JP"/>
            </w:rPr>
            <w:t>目次</w:t>
          </w:r>
        </w:p>
        <w:p w:rsidR="00EC502E" w:rsidRDefault="009B592A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91705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EC502E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C502E" w:rsidRPr="00A67D7D">
              <w:rPr>
                <w:rStyle w:val="af0"/>
                <w:noProof/>
              </w:rPr>
              <w:t>システム設定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_Toc14191705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06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メールサーバー情報の設定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_Toc14191706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07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システムメールの設定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_Toc14191707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3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08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ユーザー/グループアップロード通知メールの文書設定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_Toc14191708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4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09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ユーザー/グループダウンロード通知メールの文書設定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_Toc14191709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6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14191710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EC502E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C502E" w:rsidRPr="00A67D7D">
              <w:rPr>
                <w:rStyle w:val="af0"/>
                <w:noProof/>
              </w:rPr>
              <w:t>ユーザー/グループに対してのアップロード/ダウンロード通知設定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_Toc14191710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8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11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ユーザーフォルダのアップロード通知設定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_Toc14191711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8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12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ユーザーフォルダのダウンロード通知設定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_Toc14191712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9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13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グループフォルダのアップロード通知設定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_Toc14191713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10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14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グループフォルダのダウンロード通知設定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_Toc14191714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11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14191715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EC502E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C502E" w:rsidRPr="00A67D7D">
              <w:rPr>
                <w:rStyle w:val="af0"/>
                <w:noProof/>
              </w:rPr>
              <w:t>ユーザーのメールアドレス設定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_Toc14191715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12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14191716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EC502E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C502E" w:rsidRPr="00A67D7D">
              <w:rPr>
                <w:rStyle w:val="af0"/>
                <w:noProof/>
              </w:rPr>
              <w:t>ユーザー/グループ個別のメール文書設定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_Toc14191716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14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17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ユーザー個別のアップロード</w:t>
            </w:r>
            <w:r w:rsidR="00EC502E" w:rsidRPr="00A67D7D">
              <w:rPr>
                <w:rStyle w:val="af0"/>
                <w:noProof/>
                <w:lang w:val="x-none"/>
              </w:rPr>
              <w:t>通知メール文書設定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_Toc14191717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15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18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ユーザー個別のダウンロード</w:t>
            </w:r>
            <w:r w:rsidR="00EC502E" w:rsidRPr="00A67D7D">
              <w:rPr>
                <w:rStyle w:val="af0"/>
                <w:noProof/>
                <w:lang w:val="x-none"/>
              </w:rPr>
              <w:t>通知メール文書設定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_Toc14191718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17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19" w:history="1">
            <w:r w:rsidR="00EC502E" w:rsidRPr="00A67D7D">
              <w:rPr>
                <w:rStyle w:val="af0"/>
                <w:noProof/>
                <w:lang w:val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  <w:lang w:val="x-none"/>
              </w:rPr>
              <w:t>グループ個別のアップロード通知メール文書設定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_Toc14191719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19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20" w:history="1">
            <w:r w:rsidR="00EC502E" w:rsidRPr="00A67D7D">
              <w:rPr>
                <w:rStyle w:val="af0"/>
                <w:noProof/>
                <w:lang w:val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  <w:lang w:val="x-none"/>
              </w:rPr>
              <w:t>グループ個別のダウンロード通知メール文書設定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_Toc14191720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21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21" w:history="1">
            <w:r w:rsidR="00EC502E" w:rsidRPr="00A67D7D">
              <w:rPr>
                <w:rStyle w:val="af0"/>
                <w:noProof/>
                <w:lang w:val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プライマリグループのアップロード通知メール文書設定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_Toc14191721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23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EC502E" w:rsidRDefault="00D235CF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4191722" w:history="1">
            <w:r w:rsidR="00EC502E" w:rsidRPr="00A67D7D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4.6.</w:t>
            </w:r>
            <w:r w:rsidR="00EC502E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C502E" w:rsidRPr="00A67D7D">
              <w:rPr>
                <w:rStyle w:val="af0"/>
                <w:noProof/>
              </w:rPr>
              <w:t>プライマリグループのダウンロード通知メール文書設定</w:t>
            </w:r>
            <w:r w:rsidR="00EC502E">
              <w:rPr>
                <w:noProof/>
                <w:webHidden/>
              </w:rPr>
              <w:tab/>
            </w:r>
            <w:r w:rsidR="00EC502E">
              <w:rPr>
                <w:noProof/>
                <w:webHidden/>
              </w:rPr>
              <w:fldChar w:fldCharType="begin"/>
            </w:r>
            <w:r w:rsidR="00EC502E">
              <w:rPr>
                <w:noProof/>
                <w:webHidden/>
              </w:rPr>
              <w:instrText xml:space="preserve"> PAGEREF _Toc14191722 \h </w:instrText>
            </w:r>
            <w:r w:rsidR="00EC502E">
              <w:rPr>
                <w:noProof/>
                <w:webHidden/>
              </w:rPr>
            </w:r>
            <w:r w:rsidR="00EC502E">
              <w:rPr>
                <w:noProof/>
                <w:webHidden/>
              </w:rPr>
              <w:fldChar w:fldCharType="separate"/>
            </w:r>
            <w:r w:rsidR="00EC502E">
              <w:rPr>
                <w:noProof/>
                <w:webHidden/>
              </w:rPr>
              <w:t>26</w:t>
            </w:r>
            <w:r w:rsidR="00EC502E">
              <w:rPr>
                <w:noProof/>
                <w:webHidden/>
              </w:rPr>
              <w:fldChar w:fldCharType="end"/>
            </w:r>
          </w:hyperlink>
        </w:p>
        <w:p w:rsidR="009B592A" w:rsidRDefault="009B592A">
          <w:r>
            <w:rPr>
              <w:b/>
              <w:bCs/>
              <w:lang w:val="ja-JP"/>
            </w:rPr>
            <w:fldChar w:fldCharType="end"/>
          </w:r>
        </w:p>
      </w:sdtContent>
    </w:sdt>
    <w:p w:rsidR="00E245E3" w:rsidRDefault="00E245E3" w:rsidP="00A01D21"/>
    <w:p w:rsidR="009B592A" w:rsidRDefault="009B592A" w:rsidP="00A01D21">
      <w:pPr>
        <w:sectPr w:rsidR="009B592A" w:rsidSect="00407F9F">
          <w:footerReference w:type="even" r:id="rId9"/>
          <w:footerReference w:type="default" r:id="rId10"/>
          <w:pgSz w:w="11906" w:h="16838" w:code="9"/>
          <w:pgMar w:top="1418" w:right="1701" w:bottom="1701" w:left="1701" w:header="851" w:footer="992" w:gutter="0"/>
          <w:pgNumType w:start="0"/>
          <w:cols w:space="425"/>
          <w:titlePg/>
          <w:docGrid w:linePitch="326" w:charSpace="-3426"/>
        </w:sectPr>
      </w:pPr>
    </w:p>
    <w:p w:rsidR="009B3112" w:rsidRPr="00B80BBC" w:rsidRDefault="00AC12F2" w:rsidP="00B80BBC">
      <w:pPr>
        <w:pStyle w:val="1"/>
      </w:pPr>
      <w:bookmarkStart w:id="0" w:name="_システム設定"/>
      <w:bookmarkStart w:id="1" w:name="_Toc380499588"/>
      <w:bookmarkStart w:id="2" w:name="_Toc14191705"/>
      <w:bookmarkEnd w:id="0"/>
      <w:r w:rsidRPr="00B80BBC">
        <w:lastRenderedPageBreak/>
        <w:t>システム設定</w:t>
      </w:r>
      <w:bookmarkEnd w:id="1"/>
      <w:bookmarkEnd w:id="2"/>
    </w:p>
    <w:p w:rsidR="00B80BBC" w:rsidRDefault="00B80BBC" w:rsidP="00B80BBC">
      <w:r>
        <w:rPr>
          <w:rFonts w:hint="eastAsia"/>
        </w:rPr>
        <w:t>通知メール設定を行うことで、ユーザーフォルダないしグループフォルダにファイルがアップロード</w:t>
      </w:r>
      <w:r>
        <w:t>/ダウンロードされた際に、ユーザーに対して通知メールが自動送付されるようになります。</w:t>
      </w:r>
    </w:p>
    <w:p w:rsidR="00B80BBC" w:rsidRDefault="00B80BBC" w:rsidP="00B80BBC"/>
    <w:p w:rsidR="00B80BBC" w:rsidRDefault="00B80BBC" w:rsidP="00B80BBC">
      <w:r>
        <w:rPr>
          <w:rFonts w:hint="eastAsia"/>
        </w:rPr>
        <w:t>この機能を使うためには、</w:t>
      </w:r>
      <w:r>
        <w:t>Proselfに管理者ユーザーでログインし、管理画面からシステム設定を行う必要があります。</w:t>
      </w:r>
    </w:p>
    <w:p w:rsidR="00AC12F2" w:rsidRPr="00B80BBC" w:rsidRDefault="00AC12F2" w:rsidP="00B80BBC"/>
    <w:p w:rsidR="00B80BBC" w:rsidRPr="00B80BBC" w:rsidRDefault="00B80BBC" w:rsidP="00B80BBC">
      <w:pPr>
        <w:pStyle w:val="2"/>
      </w:pPr>
      <w:bookmarkStart w:id="3" w:name="_Toc380499589"/>
      <w:bookmarkStart w:id="4" w:name="_Toc14191706"/>
      <w:r w:rsidRPr="00B80BBC">
        <w:t>メールサーバー情報の設定</w:t>
      </w:r>
      <w:bookmarkEnd w:id="3"/>
      <w:bookmarkEnd w:id="4"/>
    </w:p>
    <w:p w:rsidR="006D0B75" w:rsidRDefault="006D0B75" w:rsidP="006D0B75">
      <w:pPr>
        <w:pStyle w:val="af5"/>
        <w:numPr>
          <w:ilvl w:val="0"/>
          <w:numId w:val="18"/>
        </w:numPr>
        <w:ind w:leftChars="0"/>
        <w:rPr>
          <w:lang w:val="x-none"/>
        </w:rPr>
      </w:pPr>
      <w:r>
        <w:rPr>
          <w:rFonts w:hint="eastAsia"/>
          <w:lang w:val="x-none"/>
        </w:rPr>
        <w:t>ログイン後のホーム画面右上にある歯車のアイコンをクリックし、管理画面に移動します。</w:t>
      </w:r>
    </w:p>
    <w:p w:rsidR="006D0B75" w:rsidRDefault="006D0B75" w:rsidP="006D0B75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63500</wp:posOffset>
                </wp:positionV>
                <wp:extent cx="285750" cy="24765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629B0" id="正方形/長方形 2" o:spid="_x0000_s1026" style="position:absolute;left:0;text-align:left;margin-left:350.7pt;margin-top:5pt;width:22.5pt;height:19.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6ED74AD" wp14:editId="043EDC53">
            <wp:extent cx="4809490" cy="670184"/>
            <wp:effectExtent l="19050" t="19050" r="10160" b="158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3094" cy="672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75" w:rsidRDefault="00130FD9" w:rsidP="00130FD9">
      <w:pPr>
        <w:jc w:val="center"/>
        <w:rPr>
          <w:b/>
        </w:rPr>
      </w:pPr>
      <w:r>
        <w:rPr>
          <w:rFonts w:hint="eastAsia"/>
          <w:b/>
        </w:rPr>
        <w:t>ホーム画面</w:t>
      </w:r>
    </w:p>
    <w:p w:rsidR="00130FD9" w:rsidRPr="00130FD9" w:rsidRDefault="00130FD9" w:rsidP="006D0B75">
      <w:pPr>
        <w:rPr>
          <w:lang w:val="x-none"/>
        </w:rPr>
      </w:pPr>
    </w:p>
    <w:p w:rsidR="005E5466" w:rsidRPr="009A25B4" w:rsidRDefault="006D0B75" w:rsidP="009A25B4">
      <w:pPr>
        <w:pStyle w:val="af5"/>
        <w:numPr>
          <w:ilvl w:val="0"/>
          <w:numId w:val="18"/>
        </w:numPr>
        <w:ind w:leftChars="0"/>
        <w:rPr>
          <w:lang w:val="x-none"/>
        </w:rPr>
      </w:pPr>
      <w:r w:rsidRPr="009A25B4">
        <w:rPr>
          <w:rFonts w:hint="eastAsia"/>
          <w:lang w:val="x-none"/>
        </w:rPr>
        <w:t>管理画面の</w:t>
      </w:r>
      <w:r w:rsidR="00B80BBC" w:rsidRPr="009A25B4">
        <w:rPr>
          <w:lang w:val="x-none"/>
        </w:rPr>
        <w:t>左メニューより「システム設定」</w:t>
      </w:r>
      <w:r w:rsidRPr="009A25B4">
        <w:rPr>
          <w:rFonts w:hint="eastAsia"/>
          <w:lang w:val="x-none"/>
        </w:rPr>
        <w:t>＞「メール」</w:t>
      </w:r>
      <w:r w:rsidR="00B80BBC" w:rsidRPr="009A25B4">
        <w:rPr>
          <w:lang w:val="x-none"/>
        </w:rPr>
        <w:t>へ移動して「メールサーバー情報の設定」の「設定」を</w:t>
      </w:r>
      <w:r w:rsidR="00F85175">
        <w:rPr>
          <w:rFonts w:hint="eastAsia"/>
          <w:lang w:val="x-none"/>
        </w:rPr>
        <w:t>クリック</w:t>
      </w:r>
      <w:r w:rsidR="00B80BBC" w:rsidRPr="009A25B4">
        <w:rPr>
          <w:lang w:val="x-none"/>
        </w:rPr>
        <w:t>します。</w:t>
      </w:r>
    </w:p>
    <w:p w:rsidR="00B80BBC" w:rsidRDefault="00B515F8" w:rsidP="00B515F8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16A7E05" wp14:editId="5D715F34">
                <wp:simplePos x="0" y="0"/>
                <wp:positionH relativeFrom="column">
                  <wp:posOffset>1958340</wp:posOffset>
                </wp:positionH>
                <wp:positionV relativeFrom="paragraph">
                  <wp:posOffset>2056130</wp:posOffset>
                </wp:positionV>
                <wp:extent cx="914400" cy="219075"/>
                <wp:effectExtent l="0" t="0" r="19050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BBB0F" id="正方形/長方形 54" o:spid="_x0000_s1026" style="position:absolute;left:0;text-align:left;margin-left:154.2pt;margin-top:161.9pt;width:1in;height:17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" filled="f" strokecolor="red" strokeweight="1.5pt"/>
            </w:pict>
          </mc:Fallback>
        </mc:AlternateContent>
      </w:r>
      <w:r w:rsidR="00CA47CE">
        <w:rPr>
          <w:noProof/>
        </w:rPr>
        <w:drawing>
          <wp:inline distT="0" distB="0" distL="0" distR="0">
            <wp:extent cx="4782068" cy="2352675"/>
            <wp:effectExtent l="19050" t="19050" r="19050" b="9525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メール画面1.b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6137" cy="2364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5F8" w:rsidRDefault="001C158D" w:rsidP="005E5466">
      <w:pPr>
        <w:jc w:val="center"/>
        <w:rPr>
          <w:lang w:val="x-none"/>
        </w:rPr>
      </w:pPr>
      <w:r>
        <w:rPr>
          <w:rFonts w:hint="eastAsia"/>
          <w:b/>
        </w:rPr>
        <w:t>システム設定内</w:t>
      </w:r>
      <w:r w:rsidR="005E5466">
        <w:rPr>
          <w:rFonts w:hint="eastAsia"/>
          <w:b/>
        </w:rPr>
        <w:t>メール画面</w:t>
      </w:r>
    </w:p>
    <w:p w:rsidR="00B515F8" w:rsidRDefault="00B515F8" w:rsidP="00B80BBC">
      <w:pPr>
        <w:rPr>
          <w:lang w:val="x-none"/>
        </w:rPr>
      </w:pPr>
    </w:p>
    <w:p w:rsidR="009A25B4" w:rsidRDefault="009A25B4" w:rsidP="00B80BBC">
      <w:pPr>
        <w:rPr>
          <w:lang w:val="x-none"/>
        </w:rPr>
      </w:pPr>
    </w:p>
    <w:p w:rsidR="00B80BBC" w:rsidRPr="00B80BBC" w:rsidRDefault="00B80BBC" w:rsidP="004F6309">
      <w:pPr>
        <w:pStyle w:val="af5"/>
        <w:numPr>
          <w:ilvl w:val="0"/>
          <w:numId w:val="18"/>
        </w:numPr>
        <w:ind w:leftChars="0"/>
      </w:pPr>
      <w:r w:rsidRPr="004F6309">
        <w:rPr>
          <w:lang w:val="x-none"/>
        </w:rPr>
        <w:lastRenderedPageBreak/>
        <w:t>メールサーバー情報が未設定の場合、値を入力して「</w:t>
      </w:r>
      <w:r w:rsidR="00A21F64">
        <w:rPr>
          <w:rFonts w:hint="eastAsia"/>
          <w:lang w:val="x-none"/>
        </w:rPr>
        <w:t>設定</w:t>
      </w:r>
      <w:r w:rsidRPr="004F6309">
        <w:rPr>
          <w:lang w:val="x-none"/>
        </w:rPr>
        <w:t>」を</w:t>
      </w:r>
      <w:r w:rsidR="00F85175">
        <w:rPr>
          <w:rFonts w:hint="eastAsia"/>
          <w:lang w:val="x-none"/>
        </w:rPr>
        <w:t>クリック</w:t>
      </w:r>
      <w:r w:rsidRPr="004F6309">
        <w:rPr>
          <w:lang w:val="x-none"/>
        </w:rPr>
        <w:t>します。</w:t>
      </w:r>
    </w:p>
    <w:p w:rsidR="00B80BBC" w:rsidRDefault="00A32BC7" w:rsidP="00A32BC7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3FFCAA7" wp14:editId="370E69D8">
                <wp:simplePos x="0" y="0"/>
                <wp:positionH relativeFrom="column">
                  <wp:posOffset>2425065</wp:posOffset>
                </wp:positionH>
                <wp:positionV relativeFrom="paragraph">
                  <wp:posOffset>2755265</wp:posOffset>
                </wp:positionV>
                <wp:extent cx="914400" cy="219075"/>
                <wp:effectExtent l="0" t="0" r="19050" b="2857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8EAE" id="正方形/長方形 58" o:spid="_x0000_s1026" style="position:absolute;left:0;text-align:left;margin-left:190.95pt;margin-top:216.95pt;width:1in;height:1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" filled="f" strokecolor="red" strokeweight="1.5pt"/>
            </w:pict>
          </mc:Fallback>
        </mc:AlternateContent>
      </w:r>
      <w:r w:rsidR="00F9431A" w:rsidRPr="00F9431A">
        <w:rPr>
          <w:noProof/>
        </w:rPr>
        <w:t xml:space="preserve"> </w:t>
      </w:r>
      <w:r w:rsidR="005E481A">
        <w:rPr>
          <w:noProof/>
        </w:rPr>
        <w:drawing>
          <wp:inline distT="0" distB="0" distL="0" distR="0">
            <wp:extent cx="5009644" cy="3076575"/>
            <wp:effectExtent l="19050" t="19050" r="1968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メールサーバー情報の変更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4213" cy="30855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BC" w:rsidRPr="00B80BBC" w:rsidRDefault="00B80BBC" w:rsidP="00B80BBC">
      <w:pPr>
        <w:jc w:val="center"/>
        <w:rPr>
          <w:b/>
        </w:rPr>
      </w:pPr>
      <w:r w:rsidRPr="00B80BBC">
        <w:rPr>
          <w:rFonts w:hint="eastAsia"/>
          <w:b/>
        </w:rPr>
        <w:t>メールサーバー情報の変更</w:t>
      </w:r>
    </w:p>
    <w:p w:rsidR="00B80BBC" w:rsidRDefault="00B80BBC" w:rsidP="00B80BBC"/>
    <w:p w:rsidR="00B80BBC" w:rsidRPr="00B80BBC" w:rsidRDefault="00B80BBC" w:rsidP="00B80BBC">
      <w:pPr>
        <w:rPr>
          <w:b/>
        </w:rPr>
      </w:pPr>
      <w:r w:rsidRPr="00B80BBC">
        <w:rPr>
          <w:b/>
        </w:rPr>
        <w:t>SMTPサーバー</w:t>
      </w:r>
    </w:p>
    <w:p w:rsidR="00B80BBC" w:rsidRDefault="00B80BBC" w:rsidP="00B80BBC">
      <w:r>
        <w:rPr>
          <w:rFonts w:hint="eastAsia"/>
        </w:rPr>
        <w:t>「メール送信」機能を使用する時に利用する</w:t>
      </w:r>
      <w:r>
        <w:t>SMTPサーバーを指定します。</w:t>
      </w:r>
    </w:p>
    <w:p w:rsidR="00793158" w:rsidRDefault="00793158" w:rsidP="00793158">
      <w:pPr>
        <w:rPr>
          <w:b/>
        </w:rPr>
      </w:pPr>
    </w:p>
    <w:p w:rsidR="00793158" w:rsidRPr="00B80BBC" w:rsidRDefault="00793158" w:rsidP="00793158">
      <w:pPr>
        <w:rPr>
          <w:b/>
        </w:rPr>
      </w:pPr>
      <w:r w:rsidRPr="00B80BBC">
        <w:rPr>
          <w:b/>
        </w:rPr>
        <w:t>SMTP認証</w:t>
      </w:r>
    </w:p>
    <w:p w:rsidR="00793158" w:rsidRDefault="00793158" w:rsidP="00793158">
      <w:r>
        <w:rPr>
          <w:rFonts w:hint="eastAsia"/>
        </w:rPr>
        <w:t>メールを送信する際に</w:t>
      </w:r>
      <w:r>
        <w:t>SMTP認証を行う必要がある場合に設定を行います。</w:t>
      </w:r>
    </w:p>
    <w:p w:rsidR="00B80BBC" w:rsidRDefault="00793158" w:rsidP="00793158">
      <w:r>
        <w:rPr>
          <w:rFonts w:hint="eastAsia"/>
        </w:rPr>
        <w:t>「メール送信」機能を使用する場合に常にこのユーザー</w:t>
      </w:r>
      <w:r>
        <w:t>IDとパスワードでメールサーバーに認証しますのでご注意下さい。</w:t>
      </w:r>
    </w:p>
    <w:p w:rsidR="00793158" w:rsidRDefault="00793158" w:rsidP="00B80BBC">
      <w:pPr>
        <w:rPr>
          <w:b/>
        </w:rPr>
      </w:pPr>
    </w:p>
    <w:p w:rsidR="00B80BBC" w:rsidRPr="00B80BBC" w:rsidRDefault="00B80BBC" w:rsidP="00B80BBC">
      <w:pPr>
        <w:rPr>
          <w:b/>
        </w:rPr>
      </w:pPr>
      <w:r w:rsidRPr="00B80BBC">
        <w:rPr>
          <w:b/>
        </w:rPr>
        <w:t>POP</w:t>
      </w:r>
      <w:r w:rsidR="00A51724">
        <w:rPr>
          <w:b/>
        </w:rPr>
        <w:t xml:space="preserve"> </w:t>
      </w:r>
      <w:r w:rsidRPr="00B80BBC">
        <w:rPr>
          <w:b/>
        </w:rPr>
        <w:t>before</w:t>
      </w:r>
      <w:r w:rsidR="00A51724">
        <w:rPr>
          <w:b/>
        </w:rPr>
        <w:t xml:space="preserve"> </w:t>
      </w:r>
      <w:r w:rsidRPr="00B80BBC">
        <w:rPr>
          <w:b/>
        </w:rPr>
        <w:t>SMTP</w:t>
      </w:r>
    </w:p>
    <w:p w:rsidR="00B80BBC" w:rsidRDefault="00B80BBC" w:rsidP="00B80BBC">
      <w:r>
        <w:rPr>
          <w:rFonts w:hint="eastAsia"/>
        </w:rPr>
        <w:t>メールを送信する際に</w:t>
      </w:r>
      <w:r>
        <w:t>POP before SMTPを行う必要がある場合に設定を行います。</w:t>
      </w:r>
    </w:p>
    <w:p w:rsidR="00B80BBC" w:rsidRDefault="00B80BBC" w:rsidP="00B80BBC">
      <w:r>
        <w:rPr>
          <w:rFonts w:hint="eastAsia"/>
        </w:rPr>
        <w:t>「メール送信」機能を使用する場合に常にこのユーザー</w:t>
      </w:r>
      <w:r>
        <w:t>IDとパスワードでメールサーバーに認証しますのでご注意下さい。</w:t>
      </w:r>
    </w:p>
    <w:p w:rsidR="00B80BBC" w:rsidRDefault="00B80BBC" w:rsidP="00B80BBC"/>
    <w:p w:rsidR="00B80BBC" w:rsidRDefault="00B80BBC" w:rsidP="00B80BBC">
      <w:pPr>
        <w:pStyle w:val="2"/>
      </w:pPr>
      <w:bookmarkStart w:id="5" w:name="_1-2.システムメールの設定"/>
      <w:bookmarkStart w:id="6" w:name="_Toc380499590"/>
      <w:bookmarkStart w:id="7" w:name="_Toc14191707"/>
      <w:bookmarkEnd w:id="5"/>
      <w:r>
        <w:lastRenderedPageBreak/>
        <w:t>システムメールの設定</w:t>
      </w:r>
      <w:bookmarkEnd w:id="6"/>
      <w:bookmarkEnd w:id="7"/>
    </w:p>
    <w:p w:rsidR="00B80BBC" w:rsidRDefault="00D22EE4" w:rsidP="00D22EE4">
      <w:pPr>
        <w:pStyle w:val="af5"/>
        <w:numPr>
          <w:ilvl w:val="0"/>
          <w:numId w:val="19"/>
        </w:numPr>
        <w:ind w:leftChars="0"/>
      </w:pPr>
      <w:r w:rsidRPr="00D22EE4">
        <w:rPr>
          <w:rFonts w:hint="eastAsia"/>
          <w:lang w:val="x-none"/>
        </w:rPr>
        <w:t>管理画面の</w:t>
      </w:r>
      <w:r w:rsidRPr="00D22EE4">
        <w:rPr>
          <w:lang w:val="x-none"/>
        </w:rPr>
        <w:t>左メニューより「システム設定」</w:t>
      </w:r>
      <w:r w:rsidRPr="00D22EE4">
        <w:rPr>
          <w:rFonts w:hint="eastAsia"/>
          <w:lang w:val="x-none"/>
        </w:rPr>
        <w:t>＞「メール」</w:t>
      </w:r>
      <w:r w:rsidRPr="00D22EE4">
        <w:rPr>
          <w:lang w:val="x-none"/>
        </w:rPr>
        <w:t>へ移動して「</w:t>
      </w:r>
      <w:r>
        <w:rPr>
          <w:rFonts w:hint="eastAsia"/>
          <w:lang w:val="x-none"/>
        </w:rPr>
        <w:t>システムメール</w:t>
      </w:r>
      <w:r w:rsidRPr="00D22EE4">
        <w:rPr>
          <w:lang w:val="x-none"/>
        </w:rPr>
        <w:t>の設定」の「設定」を</w:t>
      </w:r>
      <w:r w:rsidR="00F85175">
        <w:rPr>
          <w:rFonts w:hint="eastAsia"/>
          <w:lang w:val="x-none"/>
        </w:rPr>
        <w:t>クリック</w:t>
      </w:r>
      <w:r w:rsidRPr="00D22EE4">
        <w:rPr>
          <w:lang w:val="x-none"/>
        </w:rPr>
        <w:t>します。</w:t>
      </w:r>
    </w:p>
    <w:p w:rsidR="00B80BBC" w:rsidRDefault="00AE692A" w:rsidP="00D22E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B539EAB" wp14:editId="71FACF53">
                <wp:simplePos x="0" y="0"/>
                <wp:positionH relativeFrom="column">
                  <wp:posOffset>1910715</wp:posOffset>
                </wp:positionH>
                <wp:positionV relativeFrom="paragraph">
                  <wp:posOffset>1911350</wp:posOffset>
                </wp:positionV>
                <wp:extent cx="914400" cy="219075"/>
                <wp:effectExtent l="0" t="0" r="19050" b="2857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E7FE0" id="正方形/長方形 62" o:spid="_x0000_s1026" style="position:absolute;left:0;text-align:left;margin-left:150.45pt;margin-top:150.5pt;width:1in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4908623" cy="2228850"/>
            <wp:effectExtent l="19050" t="19050" r="25400" b="1905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メール画面2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7902" cy="2233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E4" w:rsidRDefault="006D68C6" w:rsidP="008E4B47">
      <w:pPr>
        <w:jc w:val="center"/>
      </w:pPr>
      <w:r>
        <w:rPr>
          <w:rFonts w:hint="eastAsia"/>
          <w:b/>
        </w:rPr>
        <w:t>システム設定内</w:t>
      </w:r>
      <w:r w:rsidR="008E4B47">
        <w:rPr>
          <w:rFonts w:hint="eastAsia"/>
          <w:b/>
        </w:rPr>
        <w:t>メール画面</w:t>
      </w:r>
    </w:p>
    <w:p w:rsidR="00D22EE4" w:rsidRDefault="00D22EE4" w:rsidP="00B80BBC"/>
    <w:p w:rsidR="00B80BBC" w:rsidRPr="00B80BBC" w:rsidRDefault="00B80BBC" w:rsidP="007C1BDD">
      <w:pPr>
        <w:pStyle w:val="af5"/>
        <w:numPr>
          <w:ilvl w:val="0"/>
          <w:numId w:val="19"/>
        </w:numPr>
        <w:ind w:leftChars="0"/>
      </w:pPr>
      <w:r>
        <w:tab/>
        <w:t>システムメールの設定が未設定の場合、値を入力して「</w:t>
      </w:r>
      <w:r w:rsidR="00A26C6E">
        <w:rPr>
          <w:rFonts w:hint="eastAsia"/>
        </w:rPr>
        <w:t>設定</w:t>
      </w:r>
      <w:r>
        <w:t>」を</w:t>
      </w:r>
      <w:r w:rsidR="00F85175">
        <w:rPr>
          <w:rFonts w:hint="eastAsia"/>
          <w:lang w:val="x-none"/>
        </w:rPr>
        <w:t>クリック</w:t>
      </w:r>
      <w:r>
        <w:t>します。</w:t>
      </w:r>
    </w:p>
    <w:p w:rsidR="00B80BBC" w:rsidRDefault="007C1BDD" w:rsidP="00B80BBC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13CD107" wp14:editId="252BE67E">
                <wp:simplePos x="0" y="0"/>
                <wp:positionH relativeFrom="column">
                  <wp:posOffset>2396490</wp:posOffset>
                </wp:positionH>
                <wp:positionV relativeFrom="paragraph">
                  <wp:posOffset>1886585</wp:posOffset>
                </wp:positionV>
                <wp:extent cx="914400" cy="219075"/>
                <wp:effectExtent l="0" t="0" r="19050" b="28575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47BF3" id="正方形/長方形 66" o:spid="_x0000_s1026" style="position:absolute;left:0;text-align:left;margin-left:188.7pt;margin-top:148.55pt;width:1in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" filled="f" strokecolor="red" strokeweight="1.5pt"/>
            </w:pict>
          </mc:Fallback>
        </mc:AlternateContent>
      </w:r>
      <w:r w:rsidR="00185FD3">
        <w:rPr>
          <w:noProof/>
        </w:rPr>
        <w:drawing>
          <wp:inline distT="0" distB="0" distL="0" distR="0">
            <wp:extent cx="4908777" cy="2600325"/>
            <wp:effectExtent l="19050" t="19050" r="2540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ステムメールの設定.b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9863" cy="26061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BC" w:rsidRPr="00B80BBC" w:rsidRDefault="00B80BBC" w:rsidP="00B80BBC">
      <w:pPr>
        <w:jc w:val="center"/>
        <w:rPr>
          <w:b/>
          <w:lang w:val="x-none"/>
        </w:rPr>
      </w:pPr>
      <w:r w:rsidRPr="00B80BBC">
        <w:rPr>
          <w:rFonts w:hint="eastAsia"/>
          <w:b/>
          <w:lang w:val="x-none"/>
        </w:rPr>
        <w:t>システムメールの設定</w:t>
      </w:r>
    </w:p>
    <w:p w:rsidR="00F91A4E" w:rsidRDefault="00F91A4E" w:rsidP="00917C1C">
      <w:pPr>
        <w:adjustRightInd/>
        <w:snapToGrid/>
        <w:rPr>
          <w:lang w:eastAsia="ar-SA"/>
        </w:rPr>
      </w:pPr>
    </w:p>
    <w:p w:rsidR="00917C1C" w:rsidRDefault="00917C1C" w:rsidP="00917C1C">
      <w:pPr>
        <w:adjustRightInd/>
        <w:snapToGrid/>
        <w:rPr>
          <w:lang w:eastAsia="ar-SA"/>
        </w:rPr>
      </w:pPr>
    </w:p>
    <w:p w:rsidR="00917C1C" w:rsidRPr="00917C1C" w:rsidRDefault="00917C1C" w:rsidP="00917C1C">
      <w:pPr>
        <w:adjustRightInd/>
        <w:snapToGrid/>
        <w:rPr>
          <w:lang w:eastAsia="ar-SA"/>
        </w:rPr>
      </w:pPr>
    </w:p>
    <w:p w:rsidR="00B80BBC" w:rsidRPr="00B80BBC" w:rsidRDefault="00B80BBC" w:rsidP="00B80BBC">
      <w:pPr>
        <w:pStyle w:val="2"/>
      </w:pPr>
      <w:bookmarkStart w:id="8" w:name="_1-3.ユーザー/グループアップロード通知メールの文書設定"/>
      <w:bookmarkStart w:id="9" w:name="_ユーザー/グループアップロード通知メールの文書設定"/>
      <w:bookmarkStart w:id="10" w:name="_Toc380499591"/>
      <w:bookmarkStart w:id="11" w:name="_Toc14191708"/>
      <w:bookmarkEnd w:id="8"/>
      <w:bookmarkEnd w:id="9"/>
      <w:r w:rsidRPr="00B80BBC">
        <w:lastRenderedPageBreak/>
        <w:t>ユーザー/グループアップロード通知メールの文書設定</w:t>
      </w:r>
      <w:bookmarkEnd w:id="10"/>
      <w:bookmarkEnd w:id="11"/>
    </w:p>
    <w:p w:rsidR="00B80BBC" w:rsidRPr="00B80BBC" w:rsidRDefault="00B80BBC" w:rsidP="00B80BBC">
      <w:pPr>
        <w:rPr>
          <w:lang w:val="x-none"/>
        </w:rPr>
      </w:pPr>
      <w:r w:rsidRPr="00B80BBC">
        <w:rPr>
          <w:rFonts w:hint="eastAsia"/>
          <w:lang w:val="x-none"/>
        </w:rPr>
        <w:t>ユーザーフォルダ</w:t>
      </w:r>
      <w:r w:rsidR="00B725D6">
        <w:rPr>
          <w:rFonts w:hint="eastAsia"/>
          <w:lang w:val="x-none"/>
        </w:rPr>
        <w:t>や</w:t>
      </w:r>
      <w:r w:rsidRPr="00B80BBC">
        <w:rPr>
          <w:rFonts w:hint="eastAsia"/>
          <w:lang w:val="x-none"/>
        </w:rPr>
        <w:t>グループフォルダにファイルがアップロードされた際にユーザーに送付される通知メールの内容を設定します。</w:t>
      </w:r>
    </w:p>
    <w:p w:rsidR="00B80BBC" w:rsidRPr="00B80BBC" w:rsidRDefault="00B80BBC" w:rsidP="00B80BBC">
      <w:pPr>
        <w:rPr>
          <w:lang w:val="x-none"/>
        </w:rPr>
      </w:pPr>
    </w:p>
    <w:p w:rsidR="00BF196A" w:rsidRPr="000D2656" w:rsidRDefault="000C1A83" w:rsidP="00D45D7D">
      <w:pPr>
        <w:pStyle w:val="af5"/>
        <w:numPr>
          <w:ilvl w:val="0"/>
          <w:numId w:val="20"/>
        </w:numPr>
        <w:ind w:leftChars="0"/>
        <w:rPr>
          <w:lang w:val="x-none"/>
        </w:rPr>
      </w:pPr>
      <w:r w:rsidRPr="000D2656">
        <w:rPr>
          <w:rFonts w:hint="eastAsia"/>
          <w:lang w:val="x-none"/>
        </w:rPr>
        <w:t>管理画面の</w:t>
      </w:r>
      <w:r w:rsidRPr="000D2656">
        <w:rPr>
          <w:lang w:val="x-none"/>
        </w:rPr>
        <w:t>左メニューより「システム設定」</w:t>
      </w:r>
      <w:r w:rsidRPr="000D2656">
        <w:rPr>
          <w:rFonts w:hint="eastAsia"/>
          <w:lang w:val="x-none"/>
        </w:rPr>
        <w:t>＞「メール」＞</w:t>
      </w:r>
      <w:r w:rsidRPr="000D2656">
        <w:rPr>
          <w:lang w:val="x-none"/>
        </w:rPr>
        <w:t>「メール文書設定」</w:t>
      </w:r>
      <w:r w:rsidRPr="000D2656">
        <w:rPr>
          <w:rFonts w:hint="eastAsia"/>
          <w:lang w:val="x-none"/>
        </w:rPr>
        <w:t>＞「ファイル」</w:t>
      </w:r>
      <w:r w:rsidRPr="000D2656">
        <w:rPr>
          <w:lang w:val="x-none"/>
        </w:rPr>
        <w:t>へ移動して「ユーザー/グループアップロード通知メールの文書」の「設定」を</w:t>
      </w:r>
      <w:r w:rsidR="00F85175">
        <w:rPr>
          <w:rFonts w:hint="eastAsia"/>
          <w:lang w:val="x-none"/>
        </w:rPr>
        <w:t>クリック</w:t>
      </w:r>
      <w:r w:rsidRPr="000D2656">
        <w:rPr>
          <w:lang w:val="x-none"/>
        </w:rPr>
        <w:t>します。</w:t>
      </w:r>
    </w:p>
    <w:p w:rsidR="00BF196A" w:rsidRDefault="00BF196A" w:rsidP="00BF196A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58DCF74" wp14:editId="4C5C5D85">
                <wp:simplePos x="0" y="0"/>
                <wp:positionH relativeFrom="column">
                  <wp:posOffset>1891665</wp:posOffset>
                </wp:positionH>
                <wp:positionV relativeFrom="paragraph">
                  <wp:posOffset>1196975</wp:posOffset>
                </wp:positionV>
                <wp:extent cx="914400" cy="219075"/>
                <wp:effectExtent l="0" t="0" r="19050" b="28575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F367" id="正方形/長方形 72" o:spid="_x0000_s1026" style="position:absolute;left:0;text-align:left;margin-left:148.95pt;margin-top:94.25pt;width:1in;height:17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F8C3145" wp14:editId="410785C6">
            <wp:extent cx="4959457" cy="1524000"/>
            <wp:effectExtent l="19050" t="19050" r="12700" b="1905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8205" cy="1526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96A" w:rsidRPr="00BF196A" w:rsidRDefault="00BF196A" w:rsidP="00BF196A">
      <w:pPr>
        <w:jc w:val="center"/>
        <w:rPr>
          <w:lang w:val="x-none"/>
        </w:rPr>
      </w:pPr>
    </w:p>
    <w:p w:rsidR="00B80BBC" w:rsidRDefault="00811B42" w:rsidP="000C1A83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B9755D1" wp14:editId="17C3FF21">
                <wp:simplePos x="0" y="0"/>
                <wp:positionH relativeFrom="column">
                  <wp:posOffset>1910715</wp:posOffset>
                </wp:positionH>
                <wp:positionV relativeFrom="paragraph">
                  <wp:posOffset>2189480</wp:posOffset>
                </wp:positionV>
                <wp:extent cx="914400" cy="219075"/>
                <wp:effectExtent l="0" t="0" r="19050" b="2857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0124B" id="正方形/長方形 69" o:spid="_x0000_s1026" style="position:absolute;left:0;text-align:left;margin-left:150.45pt;margin-top:172.4pt;width:1in;height:17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" filled="f" strokecolor="red" strokeweight="1.5pt"/>
            </w:pict>
          </mc:Fallback>
        </mc:AlternateContent>
      </w:r>
      <w:r w:rsidR="000C1A83">
        <w:rPr>
          <w:noProof/>
        </w:rPr>
        <w:drawing>
          <wp:inline distT="0" distB="0" distL="0" distR="0" wp14:anchorId="06806681" wp14:editId="1E808C98">
            <wp:extent cx="4949825" cy="2559359"/>
            <wp:effectExtent l="19050" t="19050" r="22225" b="1270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1918" cy="25656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A83" w:rsidRDefault="006D68C6" w:rsidP="006D68C6">
      <w:pPr>
        <w:jc w:val="center"/>
        <w:rPr>
          <w:lang w:val="x-none"/>
        </w:rPr>
      </w:pPr>
      <w:r>
        <w:rPr>
          <w:rFonts w:hint="eastAsia"/>
          <w:b/>
          <w:lang w:val="x-none"/>
        </w:rPr>
        <w:t>メール文書設定内ファイル画面</w:t>
      </w:r>
    </w:p>
    <w:p w:rsidR="00BF196A" w:rsidRDefault="00BF196A" w:rsidP="00B80BBC">
      <w:pPr>
        <w:rPr>
          <w:lang w:val="x-none"/>
        </w:rPr>
      </w:pPr>
    </w:p>
    <w:p w:rsidR="00BF196A" w:rsidRDefault="00BF196A" w:rsidP="00B80BBC">
      <w:pPr>
        <w:rPr>
          <w:lang w:val="x-none"/>
        </w:rPr>
      </w:pPr>
    </w:p>
    <w:p w:rsidR="00F0232B" w:rsidRDefault="00F0232B" w:rsidP="00B80BBC">
      <w:pPr>
        <w:rPr>
          <w:lang w:val="x-none"/>
        </w:rPr>
      </w:pPr>
    </w:p>
    <w:p w:rsidR="00F0232B" w:rsidRDefault="00F0232B" w:rsidP="00B80BBC">
      <w:pPr>
        <w:rPr>
          <w:lang w:val="x-none"/>
        </w:rPr>
      </w:pPr>
    </w:p>
    <w:p w:rsidR="00F0232B" w:rsidRDefault="00F0232B" w:rsidP="00B80BBC">
      <w:pPr>
        <w:rPr>
          <w:lang w:val="x-none"/>
        </w:rPr>
      </w:pPr>
    </w:p>
    <w:p w:rsidR="00B80BBC" w:rsidRPr="00B80BBC" w:rsidRDefault="007E63E0" w:rsidP="00727F6C">
      <w:pPr>
        <w:pStyle w:val="af5"/>
        <w:numPr>
          <w:ilvl w:val="0"/>
          <w:numId w:val="20"/>
        </w:numPr>
        <w:ind w:leftChars="0"/>
      </w:pPr>
      <w:r>
        <w:rPr>
          <w:rFonts w:hint="eastAsia"/>
          <w:lang w:val="x-none"/>
        </w:rPr>
        <w:lastRenderedPageBreak/>
        <w:t>文書設定画面において、メール通知の「利用する」にチェックを入れ、件名や本文を</w:t>
      </w:r>
      <w:r w:rsidR="00B80BBC" w:rsidRPr="00727F6C">
        <w:rPr>
          <w:lang w:val="x-none"/>
        </w:rPr>
        <w:t>入力し、画面下部の「設定」を</w:t>
      </w:r>
      <w:r w:rsidR="00F85175">
        <w:rPr>
          <w:rFonts w:hint="eastAsia"/>
          <w:lang w:val="x-none"/>
        </w:rPr>
        <w:t>クリック</w:t>
      </w:r>
      <w:r w:rsidR="00B80BBC" w:rsidRPr="00727F6C">
        <w:rPr>
          <w:lang w:val="x-none"/>
        </w:rPr>
        <w:t>します。</w:t>
      </w:r>
    </w:p>
    <w:p w:rsidR="00B80BBC" w:rsidRDefault="00F566EA" w:rsidP="00507D34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750D740" wp14:editId="535E9C33">
                <wp:simplePos x="0" y="0"/>
                <wp:positionH relativeFrom="column">
                  <wp:posOffset>1901190</wp:posOffset>
                </wp:positionH>
                <wp:positionV relativeFrom="paragraph">
                  <wp:posOffset>1172210</wp:posOffset>
                </wp:positionV>
                <wp:extent cx="819150" cy="171450"/>
                <wp:effectExtent l="0" t="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DBED8" id="正方形/長方形 14" o:spid="_x0000_s1026" style="position:absolute;left:0;text-align:left;margin-left:149.7pt;margin-top:92.3pt;width:64.5pt;height:13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" filled="f" strokecolor="red" strokeweight="1.5pt"/>
            </w:pict>
          </mc:Fallback>
        </mc:AlternateContent>
      </w:r>
      <w:r w:rsidR="00727F6C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6C8DAB9" wp14:editId="427BD109">
                <wp:simplePos x="0" y="0"/>
                <wp:positionH relativeFrom="column">
                  <wp:posOffset>2386965</wp:posOffset>
                </wp:positionH>
                <wp:positionV relativeFrom="paragraph">
                  <wp:posOffset>3441065</wp:posOffset>
                </wp:positionV>
                <wp:extent cx="914400" cy="219075"/>
                <wp:effectExtent l="0" t="0" r="19050" b="28575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8A0E1" id="正方形/長方形 74" o:spid="_x0000_s1026" style="position:absolute;left:0;text-align:left;margin-left:187.95pt;margin-top:270.95pt;width:1in;height:17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" filled="f" strokecolor="red" strokeweight="1.5pt"/>
            </w:pict>
          </mc:Fallback>
        </mc:AlternateContent>
      </w:r>
      <w:r w:rsidR="00727F6C">
        <w:rPr>
          <w:noProof/>
        </w:rPr>
        <w:drawing>
          <wp:inline distT="0" distB="0" distL="0" distR="0" wp14:anchorId="5CA23455" wp14:editId="7927AE39">
            <wp:extent cx="4933773" cy="3713313"/>
            <wp:effectExtent l="19050" t="19050" r="19685" b="2095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0010" cy="37255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BC" w:rsidRPr="00507D34" w:rsidRDefault="00507D34" w:rsidP="00507D34">
      <w:pPr>
        <w:jc w:val="center"/>
        <w:rPr>
          <w:b/>
        </w:rPr>
      </w:pPr>
      <w:r w:rsidRPr="00507D34">
        <w:rPr>
          <w:rFonts w:hint="eastAsia"/>
          <w:b/>
        </w:rPr>
        <w:t>ユーザー</w:t>
      </w:r>
      <w:r w:rsidRPr="00507D34">
        <w:rPr>
          <w:b/>
        </w:rPr>
        <w:t>/グループアップロード通知メールの文書設定</w:t>
      </w:r>
    </w:p>
    <w:p w:rsidR="00B80BBC" w:rsidRDefault="00B80BBC" w:rsidP="00B80BBC">
      <w:pPr>
        <w:rPr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6253"/>
      </w:tblGrid>
      <w:tr w:rsidR="00507D34" w:rsidRPr="00E0396E" w:rsidTr="00E0396E">
        <w:tc>
          <w:tcPr>
            <w:tcW w:w="8702" w:type="dxa"/>
            <w:gridSpan w:val="2"/>
            <w:shd w:val="clear" w:color="auto" w:fill="DBE5F1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件名と本文には以下の置換文字列を含めることができます。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${userfullname}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アップロードしたユーザー名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${mailaddress}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アップロードしたユーザーのメールアドレス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${submailaddress}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アップロードしたユーザーのサブメールアドレス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${file}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アップロードされたファイル</w:t>
            </w:r>
          </w:p>
        </w:tc>
      </w:tr>
      <w:tr w:rsidR="00B71636" w:rsidRPr="00E0396E" w:rsidTr="00E0396E">
        <w:tc>
          <w:tcPr>
            <w:tcW w:w="2376" w:type="dxa"/>
            <w:shd w:val="clear" w:color="auto" w:fill="auto"/>
          </w:tcPr>
          <w:p w:rsidR="00B71636" w:rsidRPr="00E0396E" w:rsidRDefault="00B71636" w:rsidP="00B80BBC">
            <w:pPr>
              <w:rPr>
                <w:lang w:val="x-none"/>
              </w:rPr>
            </w:pPr>
            <w:r>
              <w:rPr>
                <w:rFonts w:hint="eastAsia"/>
                <w:lang w:val="x-none"/>
              </w:rPr>
              <w:t>${filename}</w:t>
            </w:r>
          </w:p>
        </w:tc>
        <w:tc>
          <w:tcPr>
            <w:tcW w:w="6326" w:type="dxa"/>
            <w:shd w:val="clear" w:color="auto" w:fill="auto"/>
          </w:tcPr>
          <w:p w:rsidR="00B71636" w:rsidRPr="00E0396E" w:rsidRDefault="00B71636" w:rsidP="00B80BBC">
            <w:pPr>
              <w:rPr>
                <w:lang w:val="x-none"/>
              </w:rPr>
            </w:pPr>
            <w:r>
              <w:rPr>
                <w:rFonts w:hint="eastAsia"/>
                <w:lang w:val="x-none"/>
              </w:rPr>
              <w:t>ファイル名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${host}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アップロードされた</w:t>
            </w:r>
            <w:r w:rsidRPr="00E0396E">
              <w:rPr>
                <w:lang w:val="x-none"/>
              </w:rPr>
              <w:t>IPアドレス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${date}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アップロードされた日時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${url}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ファイル</w:t>
            </w:r>
            <w:r w:rsidRPr="00E0396E">
              <w:rPr>
                <w:lang w:val="x-none"/>
              </w:rPr>
              <w:t>/フォルダ(Webリンク)</w:t>
            </w:r>
          </w:p>
        </w:tc>
      </w:tr>
    </w:tbl>
    <w:p w:rsidR="00B80BBC" w:rsidRDefault="00B80BBC" w:rsidP="00B80BBC">
      <w:pPr>
        <w:rPr>
          <w:lang w:val="x-none"/>
        </w:rPr>
      </w:pPr>
    </w:p>
    <w:p w:rsidR="00B71636" w:rsidRDefault="00B71636" w:rsidP="00B80BBC">
      <w:pPr>
        <w:rPr>
          <w:lang w:val="x-none"/>
        </w:rPr>
      </w:pPr>
    </w:p>
    <w:p w:rsidR="00B71636" w:rsidRDefault="00B71636" w:rsidP="00B80BBC">
      <w:pPr>
        <w:rPr>
          <w:lang w:val="x-none"/>
        </w:rPr>
      </w:pPr>
    </w:p>
    <w:p w:rsidR="00507D34" w:rsidRDefault="00507D34" w:rsidP="00507D34">
      <w:pPr>
        <w:pStyle w:val="2"/>
      </w:pPr>
      <w:bookmarkStart w:id="12" w:name="_1-4.ユーザー/グループダウンロード通知メールの文書設定"/>
      <w:bookmarkStart w:id="13" w:name="_Toc380499592"/>
      <w:bookmarkStart w:id="14" w:name="_Toc14191709"/>
      <w:bookmarkEnd w:id="12"/>
      <w:r>
        <w:lastRenderedPageBreak/>
        <w:t>ユーザ</w:t>
      </w:r>
      <w:r w:rsidR="00353A7C">
        <w:rPr>
          <w:rFonts w:hint="eastAsia"/>
          <w:lang w:eastAsia="ja-JP"/>
        </w:rPr>
        <w:t>ー</w:t>
      </w:r>
      <w:r>
        <w:t>/グループダウンロード通知メールの文書設定</w:t>
      </w:r>
      <w:bookmarkEnd w:id="13"/>
      <w:bookmarkEnd w:id="14"/>
    </w:p>
    <w:p w:rsidR="00507D34" w:rsidRDefault="00507D34" w:rsidP="00507D34">
      <w:r>
        <w:rPr>
          <w:rFonts w:hint="eastAsia"/>
        </w:rPr>
        <w:t>ユーザーフォルダ</w:t>
      </w:r>
      <w:r w:rsidR="00B4569B">
        <w:rPr>
          <w:rFonts w:hint="eastAsia"/>
        </w:rPr>
        <w:t>や</w:t>
      </w:r>
      <w:r>
        <w:rPr>
          <w:rFonts w:hint="eastAsia"/>
        </w:rPr>
        <w:t>グループフォルダのファイルがダウンロードされた際にユーザーに送付される通知メールの内容を設定します。</w:t>
      </w:r>
    </w:p>
    <w:p w:rsidR="00507D34" w:rsidRDefault="00507D34" w:rsidP="00507D34"/>
    <w:p w:rsidR="00507D34" w:rsidRDefault="006E52F1" w:rsidP="006E52F1">
      <w:pPr>
        <w:pStyle w:val="af5"/>
        <w:numPr>
          <w:ilvl w:val="0"/>
          <w:numId w:val="21"/>
        </w:numPr>
        <w:ind w:leftChars="0"/>
      </w:pPr>
      <w:r w:rsidRPr="006E52F1">
        <w:rPr>
          <w:rFonts w:hint="eastAsia"/>
          <w:lang w:val="x-none"/>
        </w:rPr>
        <w:t>管理画面の</w:t>
      </w:r>
      <w:r w:rsidRPr="006E52F1">
        <w:rPr>
          <w:lang w:val="x-none"/>
        </w:rPr>
        <w:t>左メニューより「システム設定」</w:t>
      </w:r>
      <w:r w:rsidRPr="006E52F1">
        <w:rPr>
          <w:rFonts w:hint="eastAsia"/>
          <w:lang w:val="x-none"/>
        </w:rPr>
        <w:t>＞「メール」＞</w:t>
      </w:r>
      <w:r w:rsidRPr="006E52F1">
        <w:rPr>
          <w:lang w:val="x-none"/>
        </w:rPr>
        <w:t>「メール文書設定」</w:t>
      </w:r>
      <w:r w:rsidRPr="006E52F1">
        <w:rPr>
          <w:rFonts w:hint="eastAsia"/>
          <w:lang w:val="x-none"/>
        </w:rPr>
        <w:t>＞「ファイル」</w:t>
      </w:r>
      <w:r w:rsidRPr="006E52F1">
        <w:rPr>
          <w:lang w:val="x-none"/>
        </w:rPr>
        <w:t>へ移動して「</w:t>
      </w:r>
      <w:r>
        <w:t>ユーザー/グループダウンロード通知メールの文書</w:t>
      </w:r>
      <w:r w:rsidRPr="006E52F1">
        <w:rPr>
          <w:lang w:val="x-none"/>
        </w:rPr>
        <w:t>」の「設定」を</w:t>
      </w:r>
      <w:r w:rsidR="00F85175">
        <w:rPr>
          <w:rFonts w:hint="eastAsia"/>
          <w:lang w:val="x-none"/>
        </w:rPr>
        <w:t>クリック</w:t>
      </w:r>
      <w:r w:rsidRPr="006E52F1">
        <w:rPr>
          <w:lang w:val="x-none"/>
        </w:rPr>
        <w:t>します。</w:t>
      </w:r>
    </w:p>
    <w:p w:rsidR="00F87954" w:rsidRDefault="00F87954" w:rsidP="00F879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E826A02" wp14:editId="5C299D1A">
                <wp:simplePos x="0" y="0"/>
                <wp:positionH relativeFrom="column">
                  <wp:posOffset>1901190</wp:posOffset>
                </wp:positionH>
                <wp:positionV relativeFrom="paragraph">
                  <wp:posOffset>1196975</wp:posOffset>
                </wp:positionV>
                <wp:extent cx="914400" cy="219075"/>
                <wp:effectExtent l="0" t="0" r="19050" b="2857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95C62" id="正方形/長方形 77" o:spid="_x0000_s1026" style="position:absolute;left:0;text-align:left;margin-left:149.7pt;margin-top:94.25pt;width:1in;height:17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9A66704" wp14:editId="4FCABD9F">
            <wp:extent cx="4959457" cy="1524000"/>
            <wp:effectExtent l="19050" t="19050" r="12700" b="1905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6012" cy="1526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189" w:rsidRDefault="00C87B2D" w:rsidP="00832189">
      <w:pPr>
        <w:jc w:val="center"/>
        <w:rPr>
          <w:b/>
          <w:lang w:val="x-none"/>
        </w:rPr>
      </w:pPr>
      <w:r>
        <w:rPr>
          <w:b/>
          <w:lang w:val="x-none"/>
        </w:rPr>
        <w:t xml:space="preserve"> </w:t>
      </w:r>
    </w:p>
    <w:p w:rsidR="002614CE" w:rsidRDefault="00C87B2D" w:rsidP="00C87B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E826A02" wp14:editId="5C299D1A">
                <wp:simplePos x="0" y="0"/>
                <wp:positionH relativeFrom="column">
                  <wp:posOffset>1920240</wp:posOffset>
                </wp:positionH>
                <wp:positionV relativeFrom="paragraph">
                  <wp:posOffset>2059940</wp:posOffset>
                </wp:positionV>
                <wp:extent cx="914400" cy="219075"/>
                <wp:effectExtent l="0" t="0" r="19050" b="2857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B7559" id="正方形/長方形 78" o:spid="_x0000_s1026" style="position:absolute;left:0;text-align:left;margin-left:151.2pt;margin-top:162.2pt;width:1in;height:17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4939317" cy="2352675"/>
            <wp:effectExtent l="19050" t="19050" r="13970" b="952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ファイル画面.b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3048" cy="2363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2D" w:rsidRDefault="00C87B2D" w:rsidP="00C87B2D">
      <w:pPr>
        <w:jc w:val="center"/>
      </w:pPr>
      <w:r>
        <w:rPr>
          <w:rFonts w:hint="eastAsia"/>
          <w:b/>
          <w:lang w:val="x-none"/>
        </w:rPr>
        <w:t>メール文書設定内ファイル画面</w:t>
      </w:r>
    </w:p>
    <w:p w:rsidR="00272CB6" w:rsidRDefault="00272CB6" w:rsidP="00507D34"/>
    <w:p w:rsidR="00107517" w:rsidRDefault="00107517" w:rsidP="00507D34"/>
    <w:p w:rsidR="00107517" w:rsidRDefault="00107517" w:rsidP="00507D34"/>
    <w:p w:rsidR="00107517" w:rsidRDefault="00107517" w:rsidP="00507D34"/>
    <w:p w:rsidR="00107517" w:rsidRDefault="00107517" w:rsidP="00507D34"/>
    <w:p w:rsidR="00107517" w:rsidRDefault="00107517" w:rsidP="00507D34"/>
    <w:p w:rsidR="00507D34" w:rsidRDefault="00C06218" w:rsidP="00C87B2D">
      <w:pPr>
        <w:pStyle w:val="af5"/>
        <w:numPr>
          <w:ilvl w:val="0"/>
          <w:numId w:val="21"/>
        </w:numPr>
        <w:ind w:leftChars="0"/>
      </w:pPr>
      <w:r>
        <w:rPr>
          <w:rFonts w:hint="eastAsia"/>
          <w:lang w:val="x-none"/>
        </w:rPr>
        <w:lastRenderedPageBreak/>
        <w:t>文書設定画面において、メール通知の「利用する」にチェックを入れ、件名や本文を</w:t>
      </w:r>
      <w:r w:rsidRPr="00727F6C">
        <w:rPr>
          <w:lang w:val="x-none"/>
        </w:rPr>
        <w:t>入力し、画面下部の「設定」を</w:t>
      </w:r>
      <w:r w:rsidR="00F85175">
        <w:rPr>
          <w:rFonts w:hint="eastAsia"/>
          <w:lang w:val="x-none"/>
        </w:rPr>
        <w:t>クリック</w:t>
      </w:r>
      <w:r w:rsidRPr="00727F6C">
        <w:rPr>
          <w:lang w:val="x-none"/>
        </w:rPr>
        <w:t>します。</w:t>
      </w:r>
    </w:p>
    <w:p w:rsidR="00C87B2D" w:rsidRDefault="00F566EA" w:rsidP="003607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CB083D7" wp14:editId="2ABEA92C">
                <wp:simplePos x="0" y="0"/>
                <wp:positionH relativeFrom="column">
                  <wp:posOffset>1882140</wp:posOffset>
                </wp:positionH>
                <wp:positionV relativeFrom="paragraph">
                  <wp:posOffset>1174115</wp:posOffset>
                </wp:positionV>
                <wp:extent cx="819150" cy="1714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9D3B1" id="正方形/長方形 15" o:spid="_x0000_s1026" style="position:absolute;left:0;text-align:left;margin-left:148.2pt;margin-top:92.45pt;width:64.5pt;height:1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" filled="f" strokecolor="red" strokeweight="1.5pt"/>
            </w:pict>
          </mc:Fallback>
        </mc:AlternateContent>
      </w:r>
      <w:r w:rsidR="00360765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46C272F" wp14:editId="74281CB9">
                <wp:simplePos x="0" y="0"/>
                <wp:positionH relativeFrom="column">
                  <wp:posOffset>2377440</wp:posOffset>
                </wp:positionH>
                <wp:positionV relativeFrom="paragraph">
                  <wp:posOffset>3439160</wp:posOffset>
                </wp:positionV>
                <wp:extent cx="914400" cy="219075"/>
                <wp:effectExtent l="0" t="0" r="19050" b="2857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CE671" id="正方形/長方形 61" o:spid="_x0000_s1026" style="position:absolute;left:0;text-align:left;margin-left:187.2pt;margin-top:270.8pt;width:1in;height:17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" filled="f" strokecolor="red" strokeweight="1.5pt"/>
            </w:pict>
          </mc:Fallback>
        </mc:AlternateContent>
      </w:r>
      <w:r w:rsidR="00360765">
        <w:rPr>
          <w:noProof/>
        </w:rPr>
        <w:drawing>
          <wp:inline distT="0" distB="0" distL="0" distR="0" wp14:anchorId="5E943BD1" wp14:editId="5A85D7CE">
            <wp:extent cx="4974381" cy="3724275"/>
            <wp:effectExtent l="19050" t="19050" r="17145" b="9525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5319" cy="3732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D34" w:rsidRPr="00507D34" w:rsidRDefault="00507D34" w:rsidP="00507D34">
      <w:pPr>
        <w:jc w:val="center"/>
        <w:rPr>
          <w:b/>
        </w:rPr>
      </w:pPr>
      <w:r w:rsidRPr="00507D34">
        <w:rPr>
          <w:rFonts w:hint="eastAsia"/>
          <w:b/>
        </w:rPr>
        <w:t>ユーザー</w:t>
      </w:r>
      <w:r w:rsidRPr="00507D34">
        <w:rPr>
          <w:b/>
        </w:rPr>
        <w:t>/グループダウンロード通知メールの文書設定</w:t>
      </w:r>
    </w:p>
    <w:p w:rsidR="00507D34" w:rsidRDefault="00507D34" w:rsidP="00B80BBC">
      <w:pPr>
        <w:rPr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6253"/>
      </w:tblGrid>
      <w:tr w:rsidR="00507D34" w:rsidRPr="00E0396E" w:rsidTr="00E0396E">
        <w:tc>
          <w:tcPr>
            <w:tcW w:w="8702" w:type="dxa"/>
            <w:gridSpan w:val="2"/>
            <w:shd w:val="clear" w:color="auto" w:fill="DBE5F1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件名と本文には以下の置換文字列を含めることができます。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${userfullname}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ダウンロードしたユーザー名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${mailaddress}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ダウンロードしたユーザーのメールアドレス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${submailaddress}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ダウンロードしたユーザーのサブメールアドレス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${file}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ダウンロードされたファイル</w:t>
            </w:r>
          </w:p>
        </w:tc>
      </w:tr>
      <w:tr w:rsidR="002E6DC4" w:rsidRPr="00E0396E" w:rsidTr="00E0396E">
        <w:tc>
          <w:tcPr>
            <w:tcW w:w="2376" w:type="dxa"/>
            <w:shd w:val="clear" w:color="auto" w:fill="auto"/>
          </w:tcPr>
          <w:p w:rsidR="002E6DC4" w:rsidRPr="00E0396E" w:rsidRDefault="002E6DC4" w:rsidP="00B80BBC">
            <w:pPr>
              <w:rPr>
                <w:lang w:val="x-none"/>
              </w:rPr>
            </w:pPr>
            <w:r>
              <w:rPr>
                <w:rFonts w:hint="eastAsia"/>
                <w:lang w:val="x-none"/>
              </w:rPr>
              <w:t>#{filename}</w:t>
            </w:r>
          </w:p>
        </w:tc>
        <w:tc>
          <w:tcPr>
            <w:tcW w:w="6326" w:type="dxa"/>
            <w:shd w:val="clear" w:color="auto" w:fill="auto"/>
          </w:tcPr>
          <w:p w:rsidR="002E6DC4" w:rsidRPr="00E0396E" w:rsidRDefault="002E6DC4" w:rsidP="00B80BBC">
            <w:pPr>
              <w:rPr>
                <w:lang w:val="x-none"/>
              </w:rPr>
            </w:pPr>
            <w:r>
              <w:rPr>
                <w:rFonts w:hint="eastAsia"/>
                <w:lang w:val="x-none"/>
              </w:rPr>
              <w:t>ファイル名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${host}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ダウンロードされた</w:t>
            </w:r>
            <w:r w:rsidRPr="00E0396E">
              <w:rPr>
                <w:lang w:val="x-none"/>
              </w:rPr>
              <w:t>IPアドレス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${date}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ダウンロードされた日時</w:t>
            </w:r>
          </w:p>
        </w:tc>
      </w:tr>
      <w:tr w:rsidR="00507D34" w:rsidRPr="00E0396E" w:rsidTr="00E0396E">
        <w:tc>
          <w:tcPr>
            <w:tcW w:w="237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lang w:val="x-none"/>
              </w:rPr>
              <w:t>${url}</w:t>
            </w:r>
          </w:p>
        </w:tc>
        <w:tc>
          <w:tcPr>
            <w:tcW w:w="6326" w:type="dxa"/>
            <w:shd w:val="clear" w:color="auto" w:fill="auto"/>
          </w:tcPr>
          <w:p w:rsidR="00507D34" w:rsidRPr="00E0396E" w:rsidRDefault="00507D34" w:rsidP="00B80BBC">
            <w:pPr>
              <w:rPr>
                <w:lang w:val="x-none"/>
              </w:rPr>
            </w:pPr>
            <w:r w:rsidRPr="00E0396E">
              <w:rPr>
                <w:rFonts w:hint="eastAsia"/>
                <w:lang w:val="x-none"/>
              </w:rPr>
              <w:t>ファイル</w:t>
            </w:r>
            <w:r w:rsidRPr="00E0396E">
              <w:rPr>
                <w:lang w:val="x-none"/>
              </w:rPr>
              <w:t>/フォルダ(Webリンク)</w:t>
            </w:r>
          </w:p>
        </w:tc>
      </w:tr>
    </w:tbl>
    <w:p w:rsidR="00994AC6" w:rsidRDefault="00994AC6" w:rsidP="00B80BBC">
      <w:pPr>
        <w:rPr>
          <w:lang w:val="x-none"/>
        </w:rPr>
      </w:pPr>
    </w:p>
    <w:p w:rsidR="00BB239F" w:rsidRDefault="00BB239F" w:rsidP="00B80BBC">
      <w:pPr>
        <w:rPr>
          <w:lang w:val="x-none"/>
        </w:rPr>
      </w:pPr>
    </w:p>
    <w:p w:rsidR="00BB239F" w:rsidRDefault="00BB239F" w:rsidP="00B80BBC">
      <w:pPr>
        <w:rPr>
          <w:lang w:val="x-none"/>
        </w:rPr>
      </w:pPr>
    </w:p>
    <w:p w:rsidR="00BB239F" w:rsidRDefault="00BB239F" w:rsidP="00BB239F">
      <w:pPr>
        <w:pStyle w:val="1"/>
      </w:pPr>
      <w:bookmarkStart w:id="15" w:name="_ユーザー/グループに対してのアップロード/ダウンロード通知設定"/>
      <w:bookmarkStart w:id="16" w:name="_Toc14191710"/>
      <w:bookmarkEnd w:id="15"/>
      <w:r w:rsidRPr="00BB239F">
        <w:rPr>
          <w:rFonts w:hint="eastAsia"/>
        </w:rPr>
        <w:lastRenderedPageBreak/>
        <w:t>ユーザー</w:t>
      </w:r>
      <w:r w:rsidR="00140971">
        <w:rPr>
          <w:rFonts w:hint="eastAsia"/>
          <w:lang w:eastAsia="ja-JP"/>
        </w:rPr>
        <w:t>/</w:t>
      </w:r>
      <w:r w:rsidRPr="00BB239F">
        <w:rPr>
          <w:rFonts w:hint="eastAsia"/>
        </w:rPr>
        <w:t>グループに対してのアップロード</w:t>
      </w:r>
      <w:r w:rsidRPr="00BB239F">
        <w:t>/ダウンロード通知設定</w:t>
      </w:r>
      <w:bookmarkEnd w:id="16"/>
    </w:p>
    <w:p w:rsidR="00E70473" w:rsidRPr="00994AC6" w:rsidRDefault="00E70473" w:rsidP="00E70473">
      <w:pPr>
        <w:rPr>
          <w:lang w:val="x-none"/>
        </w:rPr>
      </w:pPr>
      <w:r w:rsidRPr="00994AC6">
        <w:rPr>
          <w:rFonts w:hint="eastAsia"/>
          <w:lang w:val="x-none"/>
        </w:rPr>
        <w:t>システム設定が完了すると、ユーザーフォルダとグループフォルダのフォルダオプションにメール通知の設定項目が追加されます。</w:t>
      </w:r>
    </w:p>
    <w:p w:rsidR="00E70473" w:rsidRPr="00994AC6" w:rsidRDefault="00E70473" w:rsidP="00E70473">
      <w:pPr>
        <w:rPr>
          <w:lang w:val="x-none"/>
        </w:rPr>
      </w:pPr>
      <w:r w:rsidRPr="00994AC6">
        <w:rPr>
          <w:rFonts w:hint="eastAsia"/>
          <w:lang w:val="x-none"/>
        </w:rPr>
        <w:t>対象フォルダを選択し、通知メールの利用設定をすることで、ファイルのアップロード</w:t>
      </w:r>
      <w:r w:rsidRPr="00994AC6">
        <w:rPr>
          <w:lang w:val="x-none"/>
        </w:rPr>
        <w:t>/ダウンロード時に通知メールが自動送信されるようになります。</w:t>
      </w:r>
    </w:p>
    <w:p w:rsidR="00BB239F" w:rsidRDefault="00BB239F">
      <w:pPr>
        <w:adjustRightInd/>
        <w:snapToGrid/>
        <w:rPr>
          <w:rFonts w:cs="Century"/>
          <w:b/>
          <w:kern w:val="24"/>
          <w:lang w:eastAsia="ar-SA"/>
        </w:rPr>
      </w:pPr>
      <w:bookmarkStart w:id="17" w:name="_Toc380499593"/>
    </w:p>
    <w:p w:rsidR="00963406" w:rsidRPr="005F7905" w:rsidRDefault="00963406" w:rsidP="00963406">
      <w:pPr>
        <w:pStyle w:val="2"/>
      </w:pPr>
      <w:bookmarkStart w:id="18" w:name="_Toc380499597"/>
      <w:bookmarkStart w:id="19" w:name="_Toc14191711"/>
      <w:r w:rsidRPr="005F7905">
        <w:t>ユーザーフォルダのアップロード通知設定</w:t>
      </w:r>
      <w:bookmarkEnd w:id="18"/>
      <w:bookmarkEnd w:id="19"/>
    </w:p>
    <w:p w:rsidR="00963406" w:rsidRPr="005F7905" w:rsidRDefault="00963406" w:rsidP="00963406">
      <w:pPr>
        <w:rPr>
          <w:lang w:val="x-none"/>
        </w:rPr>
      </w:pPr>
      <w:r w:rsidRPr="005F7905">
        <w:rPr>
          <w:rFonts w:hint="eastAsia"/>
          <w:lang w:val="x-none"/>
        </w:rPr>
        <w:t>ユーザーフォルダにファイルがアップロードされた時に、フォルダの所有ユーザーに通知メールが送付されるように設定します。</w:t>
      </w:r>
    </w:p>
    <w:p w:rsidR="00963406" w:rsidRPr="005F7905" w:rsidRDefault="00963406" w:rsidP="00963406">
      <w:pPr>
        <w:rPr>
          <w:lang w:val="x-none"/>
        </w:rPr>
      </w:pPr>
    </w:p>
    <w:p w:rsidR="00963406" w:rsidRPr="002670DE" w:rsidRDefault="00963406" w:rsidP="00963406">
      <w:pPr>
        <w:pStyle w:val="af5"/>
        <w:numPr>
          <w:ilvl w:val="0"/>
          <w:numId w:val="26"/>
        </w:numPr>
        <w:ind w:leftChars="0"/>
      </w:pPr>
      <w:r w:rsidRPr="00064537">
        <w:rPr>
          <w:rFonts w:hint="eastAsia"/>
          <w:lang w:val="x-none"/>
        </w:rPr>
        <w:t>管理画面の</w:t>
      </w:r>
      <w:r w:rsidRPr="00064537">
        <w:rPr>
          <w:lang w:val="x-none"/>
        </w:rPr>
        <w:t>左メニューより「</w:t>
      </w:r>
      <w:r>
        <w:rPr>
          <w:rFonts w:hint="eastAsia"/>
          <w:lang w:val="x-none"/>
        </w:rPr>
        <w:t>ユーザー</w:t>
      </w:r>
      <w:r w:rsidRPr="00064537">
        <w:rPr>
          <w:lang w:val="x-none"/>
        </w:rPr>
        <w:t>管理」</w:t>
      </w:r>
      <w:r w:rsidRPr="00064537">
        <w:rPr>
          <w:rFonts w:hint="eastAsia"/>
          <w:lang w:val="x-none"/>
        </w:rPr>
        <w:t>へ移動し、</w:t>
      </w:r>
      <w:r>
        <w:rPr>
          <w:rFonts w:hint="eastAsia"/>
          <w:lang w:val="x-none"/>
        </w:rPr>
        <w:t>ユーザー</w:t>
      </w:r>
      <w:r w:rsidRPr="00064537">
        <w:rPr>
          <w:rFonts w:hint="eastAsia"/>
          <w:lang w:val="x-none"/>
        </w:rPr>
        <w:t>名を</w:t>
      </w:r>
      <w:r w:rsidRPr="00064537">
        <w:rPr>
          <w:lang w:val="x-none"/>
        </w:rPr>
        <w:t>クリックします。</w:t>
      </w:r>
    </w:p>
    <w:p w:rsidR="00963406" w:rsidRPr="005F7905" w:rsidRDefault="00963406" w:rsidP="00963406">
      <w:pPr>
        <w:pStyle w:val="af5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45A2ED" wp14:editId="5C8858FB">
                <wp:simplePos x="0" y="0"/>
                <wp:positionH relativeFrom="column">
                  <wp:posOffset>1034415</wp:posOffset>
                </wp:positionH>
                <wp:positionV relativeFrom="paragraph">
                  <wp:posOffset>638810</wp:posOffset>
                </wp:positionV>
                <wp:extent cx="428625" cy="1075690"/>
                <wp:effectExtent l="0" t="0" r="28575" b="1016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756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C6F9D" id="正方形/長方形 106" o:spid="_x0000_s1026" style="position:absolute;left:0;text-align:left;margin-left:81.45pt;margin-top:50.3pt;width:33.75pt;height:84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CA6AD3" wp14:editId="71711217">
                <wp:simplePos x="0" y="0"/>
                <wp:positionH relativeFrom="column">
                  <wp:posOffset>243840</wp:posOffset>
                </wp:positionH>
                <wp:positionV relativeFrom="paragraph">
                  <wp:posOffset>457835</wp:posOffset>
                </wp:positionV>
                <wp:extent cx="657225" cy="161925"/>
                <wp:effectExtent l="0" t="0" r="28575" b="28575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6AFE8" id="正方形/長方形 104" o:spid="_x0000_s1026" style="position:absolute;left:0;text-align:left;margin-left:19.2pt;margin-top:36.05pt;width:51.75pt;height:1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9CFFCDC" wp14:editId="5B244B2D">
            <wp:extent cx="5006466" cy="1704340"/>
            <wp:effectExtent l="19050" t="19050" r="22860" b="1016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ユーザー一覧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8260" cy="171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Default="00963406" w:rsidP="00963406">
      <w:pPr>
        <w:jc w:val="center"/>
        <w:rPr>
          <w:b/>
        </w:rPr>
      </w:pPr>
      <w:r>
        <w:rPr>
          <w:rFonts w:hint="eastAsia"/>
          <w:b/>
        </w:rPr>
        <w:t>ユーザー一覧</w:t>
      </w:r>
    </w:p>
    <w:p w:rsidR="00963406" w:rsidRPr="002670DE" w:rsidRDefault="00963406" w:rsidP="00963406"/>
    <w:p w:rsidR="00963406" w:rsidRPr="005F7905" w:rsidRDefault="00963406" w:rsidP="00963406">
      <w:pPr>
        <w:pStyle w:val="af5"/>
        <w:numPr>
          <w:ilvl w:val="0"/>
          <w:numId w:val="26"/>
        </w:numPr>
        <w:ind w:leftChars="0"/>
      </w:pPr>
      <w:r>
        <w:t>「ユーザーフォルダ」の「フォルダオプション」を開き、「アップロードされたらメールで通知」にチェックを入れます。</w:t>
      </w:r>
    </w:p>
    <w:p w:rsidR="00963406" w:rsidRDefault="00963406" w:rsidP="00963406">
      <w:pPr>
        <w:jc w:val="center"/>
        <w:rPr>
          <w:noProof/>
          <w:bdr w:val="single" w:sz="2" w:space="0" w:color="D9D9D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64F396" wp14:editId="2DE18D19">
                <wp:simplePos x="0" y="0"/>
                <wp:positionH relativeFrom="column">
                  <wp:posOffset>2577465</wp:posOffset>
                </wp:positionH>
                <wp:positionV relativeFrom="paragraph">
                  <wp:posOffset>1306830</wp:posOffset>
                </wp:positionV>
                <wp:extent cx="1319842" cy="103517"/>
                <wp:effectExtent l="0" t="0" r="13970" b="10795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103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9D0B7" id="正方形/長方形 109" o:spid="_x0000_s1026" style="position:absolute;left:0;text-align:left;margin-left:202.95pt;margin-top:102.9pt;width:103.9pt;height:8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0EEB61F" wp14:editId="20CDAC63">
            <wp:extent cx="4932123" cy="1600200"/>
            <wp:effectExtent l="19050" t="19050" r="20955" b="19050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4872" cy="1601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Default="00963406" w:rsidP="00963406">
      <w:pPr>
        <w:jc w:val="center"/>
        <w:rPr>
          <w:b/>
          <w:lang w:val="x-none"/>
        </w:rPr>
      </w:pPr>
      <w:r w:rsidRPr="005F7905">
        <w:rPr>
          <w:rFonts w:hint="eastAsia"/>
          <w:b/>
          <w:lang w:val="x-none"/>
        </w:rPr>
        <w:t>ユーザー更新</w:t>
      </w:r>
    </w:p>
    <w:p w:rsidR="00963406" w:rsidRDefault="00963406" w:rsidP="00963406">
      <w:pPr>
        <w:pStyle w:val="2"/>
      </w:pPr>
      <w:bookmarkStart w:id="20" w:name="_Toc380499598"/>
      <w:bookmarkStart w:id="21" w:name="_Toc14191712"/>
      <w:r>
        <w:lastRenderedPageBreak/>
        <w:t>ユーザーフォルダのダウンロード通知設定</w:t>
      </w:r>
      <w:bookmarkEnd w:id="20"/>
      <w:bookmarkEnd w:id="21"/>
    </w:p>
    <w:p w:rsidR="00963406" w:rsidRDefault="00963406" w:rsidP="00963406">
      <w:r>
        <w:rPr>
          <w:rFonts w:hint="eastAsia"/>
        </w:rPr>
        <w:t>ユーザーフォルダからファイルがダウンロードされた時に、フォルダの所有ユーザーに通知メールが送付されるように設定します。</w:t>
      </w:r>
    </w:p>
    <w:p w:rsidR="00963406" w:rsidRDefault="00963406" w:rsidP="00963406"/>
    <w:p w:rsidR="00963406" w:rsidRPr="007B0E74" w:rsidRDefault="00963406" w:rsidP="00963406">
      <w:pPr>
        <w:pStyle w:val="af5"/>
        <w:numPr>
          <w:ilvl w:val="0"/>
          <w:numId w:val="27"/>
        </w:numPr>
        <w:ind w:leftChars="0"/>
      </w:pPr>
      <w:r w:rsidRPr="007B0E74">
        <w:rPr>
          <w:rFonts w:hint="eastAsia"/>
          <w:lang w:val="x-none"/>
        </w:rPr>
        <w:t>管理画面の</w:t>
      </w:r>
      <w:r w:rsidRPr="007B0E74">
        <w:rPr>
          <w:lang w:val="x-none"/>
        </w:rPr>
        <w:t>左メニューより「</w:t>
      </w:r>
      <w:r w:rsidRPr="007B0E74">
        <w:rPr>
          <w:rFonts w:hint="eastAsia"/>
          <w:lang w:val="x-none"/>
        </w:rPr>
        <w:t>ユーザー</w:t>
      </w:r>
      <w:r w:rsidRPr="007B0E74">
        <w:rPr>
          <w:lang w:val="x-none"/>
        </w:rPr>
        <w:t>管理」</w:t>
      </w:r>
      <w:r w:rsidRPr="007B0E74">
        <w:rPr>
          <w:rFonts w:hint="eastAsia"/>
          <w:lang w:val="x-none"/>
        </w:rPr>
        <w:t>へ移動し、ユーザー名を</w:t>
      </w:r>
      <w:r w:rsidRPr="007B0E74">
        <w:rPr>
          <w:lang w:val="x-none"/>
        </w:rPr>
        <w:t>クリックします。</w:t>
      </w:r>
    </w:p>
    <w:p w:rsidR="00963406" w:rsidRPr="005F7905" w:rsidRDefault="00963406" w:rsidP="00963406">
      <w:pPr>
        <w:pStyle w:val="af5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C1301F" wp14:editId="2F5FE091">
                <wp:simplePos x="0" y="0"/>
                <wp:positionH relativeFrom="column">
                  <wp:posOffset>1034415</wp:posOffset>
                </wp:positionH>
                <wp:positionV relativeFrom="paragraph">
                  <wp:posOffset>638810</wp:posOffset>
                </wp:positionV>
                <wp:extent cx="428625" cy="1075690"/>
                <wp:effectExtent l="0" t="0" r="28575" b="1016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756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2F63C" id="正方形/長方形 119" o:spid="_x0000_s1026" style="position:absolute;left:0;text-align:left;margin-left:81.45pt;margin-top:50.3pt;width:33.75pt;height:84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36E336" wp14:editId="30B73B80">
                <wp:simplePos x="0" y="0"/>
                <wp:positionH relativeFrom="column">
                  <wp:posOffset>243840</wp:posOffset>
                </wp:positionH>
                <wp:positionV relativeFrom="paragraph">
                  <wp:posOffset>457835</wp:posOffset>
                </wp:positionV>
                <wp:extent cx="657225" cy="161925"/>
                <wp:effectExtent l="0" t="0" r="28575" b="285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F1123" id="正方形/長方形 118" o:spid="_x0000_s1026" style="position:absolute;left:0;text-align:left;margin-left:19.2pt;margin-top:36.05pt;width:51.75pt;height:12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0726FC7" wp14:editId="4136C357">
            <wp:extent cx="5006466" cy="1704340"/>
            <wp:effectExtent l="19050" t="19050" r="22860" b="1016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ユーザー一覧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8260" cy="171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Pr="00E110F6" w:rsidRDefault="00963406" w:rsidP="00963406">
      <w:pPr>
        <w:jc w:val="center"/>
        <w:rPr>
          <w:b/>
        </w:rPr>
      </w:pPr>
      <w:r>
        <w:rPr>
          <w:rFonts w:hint="eastAsia"/>
          <w:b/>
        </w:rPr>
        <w:t>ユーザー一覧</w:t>
      </w:r>
    </w:p>
    <w:p w:rsidR="00963406" w:rsidRDefault="00963406" w:rsidP="00963406"/>
    <w:p w:rsidR="00963406" w:rsidRDefault="00963406" w:rsidP="00963406">
      <w:pPr>
        <w:pStyle w:val="af5"/>
        <w:numPr>
          <w:ilvl w:val="0"/>
          <w:numId w:val="27"/>
        </w:numPr>
        <w:ind w:leftChars="0"/>
      </w:pPr>
      <w:r>
        <w:t>「ユーザーフォルダ」の「フォルダオプション」を開き、「ダウンロードされたらメールで通知」にチェックを入れます。</w:t>
      </w:r>
    </w:p>
    <w:p w:rsidR="00963406" w:rsidRDefault="00963406" w:rsidP="00963406">
      <w:pPr>
        <w:pStyle w:val="af5"/>
        <w:ind w:leftChars="50" w:left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F0B439" wp14:editId="693EEF48">
                <wp:simplePos x="0" y="0"/>
                <wp:positionH relativeFrom="column">
                  <wp:posOffset>2615565</wp:posOffset>
                </wp:positionH>
                <wp:positionV relativeFrom="paragraph">
                  <wp:posOffset>1421130</wp:posOffset>
                </wp:positionV>
                <wp:extent cx="1319842" cy="103517"/>
                <wp:effectExtent l="0" t="0" r="13970" b="10795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103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AC7AD" id="正方形/長方形 122" o:spid="_x0000_s1026" style="position:absolute;left:0;text-align:left;margin-left:205.95pt;margin-top:111.9pt;width:103.9pt;height:8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E6E91AC" wp14:editId="62D73844">
            <wp:extent cx="5006340" cy="1642878"/>
            <wp:effectExtent l="19050" t="19050" r="22860" b="14605"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6658" cy="16495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Default="00963406" w:rsidP="00963406">
      <w:pPr>
        <w:pStyle w:val="af5"/>
        <w:ind w:leftChars="50" w:left="120"/>
        <w:jc w:val="center"/>
        <w:rPr>
          <w:b/>
        </w:rPr>
      </w:pPr>
      <w:r w:rsidRPr="00077C06">
        <w:rPr>
          <w:rFonts w:hint="eastAsia"/>
          <w:b/>
        </w:rPr>
        <w:t>ユーザー更新</w:t>
      </w:r>
    </w:p>
    <w:p w:rsidR="00963406" w:rsidRDefault="00963406" w:rsidP="00963406">
      <w:pPr>
        <w:adjustRightInd/>
        <w:snapToGrid/>
        <w:rPr>
          <w:lang w:val="x-none"/>
        </w:rPr>
      </w:pPr>
      <w:r>
        <w:rPr>
          <w:lang w:val="x-none"/>
        </w:rPr>
        <w:br w:type="page"/>
      </w:r>
    </w:p>
    <w:p w:rsidR="006A6794" w:rsidRPr="00994AC6" w:rsidRDefault="006A6794" w:rsidP="006A6794">
      <w:pPr>
        <w:pStyle w:val="2"/>
      </w:pPr>
      <w:bookmarkStart w:id="22" w:name="_Toc14191713"/>
      <w:r w:rsidRPr="00994AC6">
        <w:lastRenderedPageBreak/>
        <w:t>グループフォルダのアップロード通知設定</w:t>
      </w:r>
      <w:bookmarkEnd w:id="22"/>
    </w:p>
    <w:p w:rsidR="006A6794" w:rsidRPr="00994AC6" w:rsidRDefault="006A6794" w:rsidP="006A6794">
      <w:pPr>
        <w:rPr>
          <w:lang w:val="x-none"/>
        </w:rPr>
      </w:pPr>
      <w:r w:rsidRPr="00994AC6">
        <w:rPr>
          <w:rFonts w:hint="eastAsia"/>
          <w:lang w:val="x-none"/>
        </w:rPr>
        <w:t>グループフォルダにファイルがアップロードされた時に、グループ所属ユーザーに通知メールが送付されるように設定します。</w:t>
      </w:r>
    </w:p>
    <w:p w:rsidR="006A6794" w:rsidRPr="00994AC6" w:rsidRDefault="006A6794" w:rsidP="006A6794">
      <w:pPr>
        <w:rPr>
          <w:lang w:val="x-none"/>
        </w:rPr>
      </w:pPr>
    </w:p>
    <w:p w:rsidR="006A6794" w:rsidRPr="00050A0B" w:rsidRDefault="006A6794" w:rsidP="006A6794">
      <w:pPr>
        <w:pStyle w:val="af5"/>
        <w:numPr>
          <w:ilvl w:val="0"/>
          <w:numId w:val="24"/>
        </w:numPr>
        <w:ind w:leftChars="0"/>
      </w:pPr>
      <w:r w:rsidRPr="00E16BB1">
        <w:rPr>
          <w:rFonts w:hint="eastAsia"/>
          <w:lang w:val="x-none"/>
        </w:rPr>
        <w:t>管理画面の</w:t>
      </w:r>
      <w:r w:rsidRPr="00E16BB1">
        <w:rPr>
          <w:lang w:val="x-none"/>
        </w:rPr>
        <w:t>左メニューより「</w:t>
      </w:r>
      <w:r>
        <w:rPr>
          <w:rFonts w:hint="eastAsia"/>
          <w:lang w:val="x-none"/>
        </w:rPr>
        <w:t>グループ</w:t>
      </w:r>
      <w:r w:rsidRPr="00E16BB1">
        <w:rPr>
          <w:lang w:val="x-none"/>
        </w:rPr>
        <w:t>管理」</w:t>
      </w:r>
      <w:r w:rsidRPr="00E16BB1">
        <w:rPr>
          <w:rFonts w:hint="eastAsia"/>
          <w:lang w:val="x-none"/>
        </w:rPr>
        <w:t>へ移動し、</w:t>
      </w:r>
      <w:r w:rsidRPr="00E16BB1">
        <w:rPr>
          <w:lang w:val="x-none"/>
        </w:rPr>
        <w:t>グループ</w:t>
      </w:r>
      <w:r>
        <w:rPr>
          <w:rFonts w:hint="eastAsia"/>
          <w:lang w:val="x-none"/>
        </w:rPr>
        <w:t>名を</w:t>
      </w:r>
      <w:r w:rsidRPr="00E16BB1">
        <w:rPr>
          <w:lang w:val="x-none"/>
        </w:rPr>
        <w:t>クリックします。</w:t>
      </w:r>
    </w:p>
    <w:p w:rsidR="006A6794" w:rsidRPr="00994AC6" w:rsidRDefault="006A6794" w:rsidP="006A679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8BF095" wp14:editId="0C996ADC">
                <wp:simplePos x="0" y="0"/>
                <wp:positionH relativeFrom="column">
                  <wp:posOffset>995680</wp:posOffset>
                </wp:positionH>
                <wp:positionV relativeFrom="paragraph">
                  <wp:posOffset>657860</wp:posOffset>
                </wp:positionV>
                <wp:extent cx="428625" cy="882015"/>
                <wp:effectExtent l="0" t="0" r="28575" b="1333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12635" id="正方形/長方形 52" o:spid="_x0000_s1026" style="position:absolute;left:0;text-align:left;margin-left:78.4pt;margin-top:51.8pt;width:33.75pt;height:69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4A52E85" wp14:editId="7FF691C8">
                <wp:simplePos x="0" y="0"/>
                <wp:positionH relativeFrom="column">
                  <wp:posOffset>194310</wp:posOffset>
                </wp:positionH>
                <wp:positionV relativeFrom="paragraph">
                  <wp:posOffset>624205</wp:posOffset>
                </wp:positionV>
                <wp:extent cx="657225" cy="161925"/>
                <wp:effectExtent l="0" t="0" r="28575" b="2857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E33AF" id="正方形/長方形 51" o:spid="_x0000_s1026" style="position:absolute;left:0;text-align:left;margin-left:15.3pt;margin-top:49.15pt;width:51.75pt;height:1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143B465" wp14:editId="0D6C6195">
            <wp:extent cx="5011947" cy="1529445"/>
            <wp:effectExtent l="19050" t="19050" r="17780" b="1397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グループ一覧.b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3239" cy="15328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94" w:rsidRPr="00994AC6" w:rsidRDefault="006A6794" w:rsidP="006A6794">
      <w:pPr>
        <w:jc w:val="center"/>
        <w:rPr>
          <w:b/>
        </w:rPr>
      </w:pPr>
      <w:r>
        <w:rPr>
          <w:rFonts w:hint="eastAsia"/>
          <w:b/>
        </w:rPr>
        <w:t>グループ一覧</w:t>
      </w:r>
    </w:p>
    <w:p w:rsidR="006A6794" w:rsidRDefault="006A6794" w:rsidP="006A6794"/>
    <w:p w:rsidR="006A6794" w:rsidRPr="00994AC6" w:rsidRDefault="006A6794" w:rsidP="006A6794">
      <w:pPr>
        <w:pStyle w:val="af5"/>
        <w:numPr>
          <w:ilvl w:val="0"/>
          <w:numId w:val="24"/>
        </w:numPr>
        <w:ind w:leftChars="0"/>
      </w:pPr>
      <w:r>
        <w:rPr>
          <w:rFonts w:hint="eastAsia"/>
        </w:rPr>
        <w:t>「</w:t>
      </w:r>
      <w:r>
        <w:t>グループフォルダ」の「フォルダオプション」を開き、「アップロードされたらメールで通知」にチェックを入れます。</w:t>
      </w:r>
    </w:p>
    <w:p w:rsidR="006A6794" w:rsidRDefault="006A6794" w:rsidP="006A6794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E85145" wp14:editId="18828A21">
                <wp:simplePos x="0" y="0"/>
                <wp:positionH relativeFrom="column">
                  <wp:posOffset>2567940</wp:posOffset>
                </wp:positionH>
                <wp:positionV relativeFrom="paragraph">
                  <wp:posOffset>1431925</wp:posOffset>
                </wp:positionV>
                <wp:extent cx="1319842" cy="103517"/>
                <wp:effectExtent l="0" t="0" r="13970" b="1079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103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7B096" id="正方形/長方形 57" o:spid="_x0000_s1026" style="position:absolute;left:0;text-align:left;margin-left:202.2pt;margin-top:112.75pt;width:103.9pt;height:8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2F9C118" wp14:editId="22719CE6">
            <wp:extent cx="4951287" cy="1819275"/>
            <wp:effectExtent l="19050" t="19050" r="20955" b="952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5727" cy="18282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E98" w:rsidRDefault="006A6794" w:rsidP="00100E98">
      <w:pPr>
        <w:jc w:val="center"/>
        <w:rPr>
          <w:b/>
          <w:lang w:val="x-none"/>
        </w:rPr>
      </w:pPr>
      <w:r w:rsidRPr="00994AC6">
        <w:rPr>
          <w:rFonts w:hint="eastAsia"/>
          <w:b/>
          <w:lang w:val="x-none"/>
        </w:rPr>
        <w:t>グループ更新</w:t>
      </w:r>
    </w:p>
    <w:p w:rsidR="00100E98" w:rsidRDefault="00100E98" w:rsidP="00100E98">
      <w:pPr>
        <w:rPr>
          <w:b/>
          <w:lang w:val="x-none"/>
        </w:rPr>
      </w:pPr>
    </w:p>
    <w:p w:rsidR="00100E98" w:rsidRDefault="00100E98" w:rsidP="00100E98">
      <w:pPr>
        <w:rPr>
          <w:b/>
          <w:lang w:val="x-none"/>
        </w:rPr>
      </w:pPr>
    </w:p>
    <w:p w:rsidR="00100E98" w:rsidRDefault="00100E98" w:rsidP="00100E98">
      <w:pPr>
        <w:rPr>
          <w:b/>
          <w:lang w:val="x-none"/>
        </w:rPr>
      </w:pPr>
    </w:p>
    <w:p w:rsidR="00100E98" w:rsidRPr="00994AC6" w:rsidRDefault="00100E98" w:rsidP="00100E98">
      <w:pPr>
        <w:rPr>
          <w:b/>
          <w:lang w:val="x-none"/>
        </w:rPr>
      </w:pPr>
    </w:p>
    <w:p w:rsidR="006A6794" w:rsidRPr="00994AC6" w:rsidRDefault="006A6794" w:rsidP="006A6794">
      <w:pPr>
        <w:pStyle w:val="2"/>
      </w:pPr>
      <w:bookmarkStart w:id="23" w:name="_Toc380499596"/>
      <w:bookmarkStart w:id="24" w:name="_Toc14191714"/>
      <w:r w:rsidRPr="00994AC6">
        <w:lastRenderedPageBreak/>
        <w:t>グループフォルダのダウンロード通知設定</w:t>
      </w:r>
      <w:bookmarkEnd w:id="23"/>
      <w:bookmarkEnd w:id="24"/>
    </w:p>
    <w:p w:rsidR="006A6794" w:rsidRPr="00994AC6" w:rsidRDefault="006A6794" w:rsidP="006A6794">
      <w:pPr>
        <w:rPr>
          <w:lang w:val="x-none"/>
        </w:rPr>
      </w:pPr>
      <w:r w:rsidRPr="00994AC6">
        <w:rPr>
          <w:rFonts w:hint="eastAsia"/>
          <w:lang w:val="x-none"/>
        </w:rPr>
        <w:t>グループフォルダからファイルがダウンロードされた時に、グループ所属ユーザーに通知メールが送付されるように設定します。</w:t>
      </w:r>
    </w:p>
    <w:p w:rsidR="006A6794" w:rsidRPr="00994AC6" w:rsidRDefault="006A6794" w:rsidP="006A6794">
      <w:pPr>
        <w:rPr>
          <w:lang w:val="x-none"/>
        </w:rPr>
      </w:pPr>
    </w:p>
    <w:p w:rsidR="006A6794" w:rsidRPr="001814AA" w:rsidRDefault="006A6794" w:rsidP="006A6794">
      <w:pPr>
        <w:pStyle w:val="af5"/>
        <w:numPr>
          <w:ilvl w:val="0"/>
          <w:numId w:val="25"/>
        </w:numPr>
        <w:ind w:leftChars="0"/>
      </w:pPr>
      <w:r w:rsidRPr="001814AA">
        <w:rPr>
          <w:rFonts w:hint="eastAsia"/>
          <w:lang w:val="x-none"/>
        </w:rPr>
        <w:t>管理画面の</w:t>
      </w:r>
      <w:r w:rsidRPr="001814AA">
        <w:rPr>
          <w:lang w:val="x-none"/>
        </w:rPr>
        <w:t>左メニューより「</w:t>
      </w:r>
      <w:r w:rsidRPr="001814AA">
        <w:rPr>
          <w:rFonts w:hint="eastAsia"/>
          <w:lang w:val="x-none"/>
        </w:rPr>
        <w:t>グループ</w:t>
      </w:r>
      <w:r w:rsidRPr="001814AA">
        <w:rPr>
          <w:lang w:val="x-none"/>
        </w:rPr>
        <w:t>管理」</w:t>
      </w:r>
      <w:r w:rsidRPr="001814AA">
        <w:rPr>
          <w:rFonts w:hint="eastAsia"/>
          <w:lang w:val="x-none"/>
        </w:rPr>
        <w:t>へ移動し、</w:t>
      </w:r>
      <w:r w:rsidRPr="001814AA">
        <w:rPr>
          <w:lang w:val="x-none"/>
        </w:rPr>
        <w:t>グループ</w:t>
      </w:r>
      <w:r w:rsidRPr="001814AA">
        <w:rPr>
          <w:rFonts w:hint="eastAsia"/>
          <w:lang w:val="x-none"/>
        </w:rPr>
        <w:t>名を</w:t>
      </w:r>
      <w:r w:rsidRPr="001814AA">
        <w:rPr>
          <w:lang w:val="x-none"/>
        </w:rPr>
        <w:t>クリックします。</w:t>
      </w:r>
    </w:p>
    <w:p w:rsidR="006A6794" w:rsidRPr="00994AC6" w:rsidRDefault="006A6794" w:rsidP="006A6794">
      <w:pPr>
        <w:jc w:val="center"/>
      </w:pPr>
      <w:r w:rsidRPr="00CA01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3766D1" wp14:editId="4C703B90">
                <wp:simplePos x="0" y="0"/>
                <wp:positionH relativeFrom="column">
                  <wp:posOffset>196215</wp:posOffset>
                </wp:positionH>
                <wp:positionV relativeFrom="paragraph">
                  <wp:posOffset>619760</wp:posOffset>
                </wp:positionV>
                <wp:extent cx="657225" cy="161925"/>
                <wp:effectExtent l="0" t="0" r="28575" b="28575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D6817" id="正方形/長方形 92" o:spid="_x0000_s1026" style="position:absolute;left:0;text-align:left;margin-left:15.45pt;margin-top:48.8pt;width:51.7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" filled="f" strokecolor="red" strokeweight="1.5pt"/>
            </w:pict>
          </mc:Fallback>
        </mc:AlternateContent>
      </w:r>
      <w:r w:rsidRPr="00CA01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A9E2C6" wp14:editId="786D8923">
                <wp:simplePos x="0" y="0"/>
                <wp:positionH relativeFrom="column">
                  <wp:posOffset>997585</wp:posOffset>
                </wp:positionH>
                <wp:positionV relativeFrom="paragraph">
                  <wp:posOffset>653415</wp:posOffset>
                </wp:positionV>
                <wp:extent cx="428625" cy="882015"/>
                <wp:effectExtent l="0" t="0" r="28575" b="13335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0ABD1" id="正方形/長方形 91" o:spid="_x0000_s1026" style="position:absolute;left:0;text-align:left;margin-left:78.55pt;margin-top:51.45pt;width:33.75pt;height:69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D33014C" wp14:editId="48C58492">
            <wp:extent cx="5011947" cy="1529445"/>
            <wp:effectExtent l="19050" t="19050" r="17780" b="1397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グループ一覧.b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3239" cy="15328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94" w:rsidRPr="00994AC6" w:rsidRDefault="006A6794" w:rsidP="006A6794">
      <w:pPr>
        <w:jc w:val="center"/>
        <w:rPr>
          <w:b/>
        </w:rPr>
      </w:pPr>
      <w:r>
        <w:rPr>
          <w:rFonts w:hint="eastAsia"/>
          <w:b/>
        </w:rPr>
        <w:t>グループ一覧</w:t>
      </w:r>
    </w:p>
    <w:p w:rsidR="006A6794" w:rsidRDefault="006A6794" w:rsidP="006A6794"/>
    <w:p w:rsidR="006A6794" w:rsidRPr="00994AC6" w:rsidRDefault="006A6794" w:rsidP="006A6794">
      <w:pPr>
        <w:pStyle w:val="af5"/>
        <w:numPr>
          <w:ilvl w:val="0"/>
          <w:numId w:val="25"/>
        </w:numPr>
        <w:ind w:leftChars="0"/>
      </w:pPr>
      <w:r>
        <w:t>「グループフォルダ」の「フォルダオプション」を開き、「ダウンロードされたらメールで通知」にチェックを入れます。</w:t>
      </w:r>
    </w:p>
    <w:p w:rsidR="006A6794" w:rsidRDefault="006A6794" w:rsidP="006A6794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7BA536" wp14:editId="0E7DF019">
                <wp:simplePos x="0" y="0"/>
                <wp:positionH relativeFrom="column">
                  <wp:posOffset>2562225</wp:posOffset>
                </wp:positionH>
                <wp:positionV relativeFrom="paragraph">
                  <wp:posOffset>1539875</wp:posOffset>
                </wp:positionV>
                <wp:extent cx="1319842" cy="103517"/>
                <wp:effectExtent l="0" t="0" r="13970" b="10795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103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82209" id="正方形/長方形 95" o:spid="_x0000_s1026" style="position:absolute;left:0;text-align:left;margin-left:201.75pt;margin-top:121.25pt;width:103.9pt;height: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0709CA4" wp14:editId="4B3603D6">
            <wp:extent cx="4986518" cy="1743075"/>
            <wp:effectExtent l="19050" t="19050" r="24130" b="9525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8463" cy="174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94" w:rsidRPr="005F7905" w:rsidRDefault="006A6794" w:rsidP="006A6794">
      <w:pPr>
        <w:jc w:val="center"/>
        <w:rPr>
          <w:b/>
          <w:lang w:val="x-none"/>
        </w:rPr>
      </w:pPr>
      <w:r w:rsidRPr="005F7905">
        <w:rPr>
          <w:rFonts w:hint="eastAsia"/>
          <w:b/>
          <w:lang w:val="x-none"/>
        </w:rPr>
        <w:t>グループ更新</w:t>
      </w:r>
    </w:p>
    <w:p w:rsidR="006A6794" w:rsidRDefault="006A6794" w:rsidP="0097120B"/>
    <w:p w:rsidR="00391C59" w:rsidRDefault="00391C59" w:rsidP="0097120B"/>
    <w:p w:rsidR="00391C59" w:rsidRDefault="00391C59" w:rsidP="0097120B"/>
    <w:p w:rsidR="007E6BAA" w:rsidRDefault="007E6BAA" w:rsidP="0097120B"/>
    <w:p w:rsidR="007E6BAA" w:rsidRDefault="007E6BAA" w:rsidP="0097120B"/>
    <w:p w:rsidR="00391C59" w:rsidRPr="0097120B" w:rsidRDefault="00391C59" w:rsidP="0097120B"/>
    <w:p w:rsidR="00994AC6" w:rsidRPr="00994AC6" w:rsidRDefault="00994AC6" w:rsidP="00042953">
      <w:pPr>
        <w:pStyle w:val="1"/>
      </w:pPr>
      <w:bookmarkStart w:id="25" w:name="_ユーザーのメールアドレス設定"/>
      <w:bookmarkStart w:id="26" w:name="_Toc14191715"/>
      <w:bookmarkEnd w:id="25"/>
      <w:r w:rsidRPr="00994AC6">
        <w:lastRenderedPageBreak/>
        <w:t>ユーザーの</w:t>
      </w:r>
      <w:r w:rsidR="00042953">
        <w:rPr>
          <w:rFonts w:hint="eastAsia"/>
          <w:lang w:eastAsia="ja-JP"/>
        </w:rPr>
        <w:t>メールアドレス</w:t>
      </w:r>
      <w:r w:rsidRPr="00994AC6">
        <w:t>設定</w:t>
      </w:r>
      <w:bookmarkEnd w:id="17"/>
      <w:bookmarkEnd w:id="26"/>
    </w:p>
    <w:p w:rsidR="00994AC6" w:rsidRDefault="00A93564" w:rsidP="00994AC6">
      <w:pPr>
        <w:rPr>
          <w:lang w:val="x-none"/>
        </w:rPr>
      </w:pPr>
      <w:r>
        <w:rPr>
          <w:rFonts w:hint="eastAsia"/>
        </w:rPr>
        <w:t>「</w:t>
      </w:r>
      <w:hyperlink w:anchor="_システム設定" w:history="1">
        <w:r w:rsidRPr="00A93564">
          <w:rPr>
            <w:rStyle w:val="af0"/>
            <w:rFonts w:hint="eastAsia"/>
          </w:rPr>
          <w:t>1.</w:t>
        </w:r>
        <w:r w:rsidR="00042953" w:rsidRPr="00A93564">
          <w:rPr>
            <w:rStyle w:val="af0"/>
            <w:rFonts w:hint="eastAsia"/>
          </w:rPr>
          <w:t>システム設定</w:t>
        </w:r>
      </w:hyperlink>
      <w:r>
        <w:rPr>
          <w:rFonts w:hint="eastAsia"/>
        </w:rPr>
        <w:t>」「</w:t>
      </w:r>
      <w:hyperlink w:anchor="_ユーザー/グループに対してのアップロード/ダウンロード通知設定" w:history="1">
        <w:r>
          <w:rPr>
            <w:rStyle w:val="af0"/>
          </w:rPr>
          <w:t>2.ユーザー/グループに対してのアップロード/ダウンロード通知設定</w:t>
        </w:r>
      </w:hyperlink>
      <w:r>
        <w:rPr>
          <w:rFonts w:hint="eastAsia"/>
        </w:rPr>
        <w:t>」の</w:t>
      </w:r>
      <w:r w:rsidR="00042953">
        <w:rPr>
          <w:rFonts w:hint="eastAsia"/>
        </w:rPr>
        <w:t>設定</w:t>
      </w:r>
      <w:r>
        <w:rPr>
          <w:rFonts w:hint="eastAsia"/>
        </w:rPr>
        <w:t>とあわせ、アップロード/ダウンロード通知</w:t>
      </w:r>
      <w:r w:rsidR="00042953">
        <w:rPr>
          <w:rFonts w:hint="eastAsia"/>
        </w:rPr>
        <w:t>メール</w:t>
      </w:r>
      <w:r>
        <w:rPr>
          <w:rFonts w:hint="eastAsia"/>
        </w:rPr>
        <w:t>の</w:t>
      </w:r>
      <w:r w:rsidR="0039095C">
        <w:rPr>
          <w:rFonts w:hint="eastAsia"/>
        </w:rPr>
        <w:t>通知</w:t>
      </w:r>
      <w:r>
        <w:rPr>
          <w:rFonts w:hint="eastAsia"/>
        </w:rPr>
        <w:t>先となるユーザー</w:t>
      </w:r>
      <w:r>
        <w:rPr>
          <w:rFonts w:hint="eastAsia"/>
          <w:lang w:val="x-none"/>
        </w:rPr>
        <w:t>ごとにメールアドレスを設定</w:t>
      </w:r>
      <w:r w:rsidR="00644002">
        <w:rPr>
          <w:rFonts w:hint="eastAsia"/>
          <w:lang w:val="x-none"/>
        </w:rPr>
        <w:t>する</w:t>
      </w:r>
      <w:r>
        <w:rPr>
          <w:rFonts w:hint="eastAsia"/>
          <w:lang w:val="x-none"/>
        </w:rPr>
        <w:t>必要があります。</w:t>
      </w:r>
    </w:p>
    <w:p w:rsidR="00A93564" w:rsidRPr="005F5E4D" w:rsidRDefault="00A93564" w:rsidP="00994AC6">
      <w:pPr>
        <w:rPr>
          <w:lang w:val="x-none"/>
        </w:rPr>
      </w:pPr>
    </w:p>
    <w:p w:rsidR="00507D34" w:rsidRPr="00031E91" w:rsidRDefault="00031E91" w:rsidP="00031E91">
      <w:pPr>
        <w:pStyle w:val="af5"/>
        <w:numPr>
          <w:ilvl w:val="0"/>
          <w:numId w:val="22"/>
        </w:numPr>
        <w:ind w:leftChars="0"/>
        <w:rPr>
          <w:lang w:val="x-none"/>
        </w:rPr>
      </w:pPr>
      <w:r w:rsidRPr="00031E91">
        <w:rPr>
          <w:rFonts w:hint="eastAsia"/>
          <w:lang w:val="x-none"/>
        </w:rPr>
        <w:t>管理画面の</w:t>
      </w:r>
      <w:r w:rsidRPr="00031E91">
        <w:rPr>
          <w:lang w:val="x-none"/>
        </w:rPr>
        <w:t>左メニューより</w:t>
      </w:r>
      <w:r w:rsidR="00994AC6" w:rsidRPr="00031E91">
        <w:rPr>
          <w:lang w:val="x-none"/>
        </w:rPr>
        <w:t>「ユーザー管理」</w:t>
      </w:r>
      <w:r>
        <w:rPr>
          <w:rFonts w:hint="eastAsia"/>
          <w:lang w:val="x-none"/>
        </w:rPr>
        <w:t>へ移動し、</w:t>
      </w:r>
      <w:r w:rsidR="00994AC6" w:rsidRPr="00031E91">
        <w:rPr>
          <w:lang w:val="x-none"/>
        </w:rPr>
        <w:t>通知メールを送付するユーザー</w:t>
      </w:r>
      <w:r>
        <w:rPr>
          <w:rFonts w:hint="eastAsia"/>
          <w:lang w:val="x-none"/>
        </w:rPr>
        <w:t>名をクリックし</w:t>
      </w:r>
      <w:r w:rsidR="00994AC6" w:rsidRPr="00031E91">
        <w:rPr>
          <w:lang w:val="x-none"/>
        </w:rPr>
        <w:t>ます。</w:t>
      </w:r>
    </w:p>
    <w:p w:rsidR="00031E91" w:rsidRDefault="00031E91" w:rsidP="00031E91">
      <w:pPr>
        <w:ind w:left="485" w:hangingChars="202" w:hanging="485"/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9196B2" wp14:editId="174EFCB7">
                <wp:simplePos x="0" y="0"/>
                <wp:positionH relativeFrom="column">
                  <wp:posOffset>986790</wp:posOffset>
                </wp:positionH>
                <wp:positionV relativeFrom="paragraph">
                  <wp:posOffset>650241</wp:posOffset>
                </wp:positionV>
                <wp:extent cx="428625" cy="1075690"/>
                <wp:effectExtent l="0" t="0" r="28575" b="1016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756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157C" id="正方形/長方形 79" o:spid="_x0000_s1026" style="position:absolute;left:0;text-align:left;margin-left:77.7pt;margin-top:51.2pt;width:33.75pt;height:84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92779D7" wp14:editId="1A79DABD">
                <wp:simplePos x="0" y="0"/>
                <wp:positionH relativeFrom="column">
                  <wp:posOffset>186690</wp:posOffset>
                </wp:positionH>
                <wp:positionV relativeFrom="paragraph">
                  <wp:posOffset>459740</wp:posOffset>
                </wp:positionV>
                <wp:extent cx="657225" cy="161925"/>
                <wp:effectExtent l="0" t="0" r="28575" b="28575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2FF37" id="正方形/長方形 76" o:spid="_x0000_s1026" style="position:absolute;left:0;text-align:left;margin-left:14.7pt;margin-top:36.2pt;width:51.75pt;height:1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006466" cy="1704340"/>
            <wp:effectExtent l="19050" t="19050" r="22860" b="1016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ユーザー一覧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8260" cy="171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E91" w:rsidRPr="00031E91" w:rsidRDefault="00031E91" w:rsidP="00031E91">
      <w:pPr>
        <w:ind w:left="485" w:hangingChars="202" w:hanging="485"/>
        <w:jc w:val="center"/>
        <w:rPr>
          <w:b/>
          <w:lang w:val="x-none"/>
        </w:rPr>
      </w:pPr>
      <w:r w:rsidRPr="00031E91">
        <w:rPr>
          <w:rFonts w:hint="eastAsia"/>
          <w:b/>
          <w:lang w:val="x-none"/>
        </w:rPr>
        <w:t>ユーザー一覧</w:t>
      </w:r>
    </w:p>
    <w:p w:rsidR="00994AC6" w:rsidRDefault="00994AC6" w:rsidP="00994AC6"/>
    <w:p w:rsidR="00A60C99" w:rsidRDefault="00994AC6" w:rsidP="00A60C99">
      <w:pPr>
        <w:pStyle w:val="af5"/>
        <w:numPr>
          <w:ilvl w:val="0"/>
          <w:numId w:val="22"/>
        </w:numPr>
        <w:ind w:leftChars="0"/>
      </w:pPr>
      <w:r>
        <w:t>「メールアドレス」に通知用のアドレスを入力し、画面</w:t>
      </w:r>
      <w:r w:rsidR="00A60C99">
        <w:rPr>
          <w:rFonts w:hint="eastAsia"/>
        </w:rPr>
        <w:t>上部</w:t>
      </w:r>
      <w:r>
        <w:t>の「更新」を</w:t>
      </w:r>
      <w:r w:rsidR="00F85175">
        <w:rPr>
          <w:rFonts w:hint="eastAsia"/>
          <w:lang w:val="x-none"/>
        </w:rPr>
        <w:t>クリック</w:t>
      </w:r>
      <w:r>
        <w:t>します。</w:t>
      </w:r>
    </w:p>
    <w:p w:rsidR="00507D34" w:rsidRPr="00994AC6" w:rsidRDefault="00994AC6" w:rsidP="00A60C99">
      <w:pPr>
        <w:pStyle w:val="af5"/>
        <w:ind w:leftChars="0" w:left="360"/>
      </w:pPr>
      <w:r>
        <w:t>※</w:t>
      </w:r>
      <w:r w:rsidR="00A60C99">
        <w:rPr>
          <w:rFonts w:hint="eastAsia"/>
        </w:rPr>
        <w:t>すでにメールアドレスが</w:t>
      </w:r>
      <w:r>
        <w:t>設定</w:t>
      </w:r>
      <w:r w:rsidR="00A60C99">
        <w:rPr>
          <w:rFonts w:hint="eastAsia"/>
        </w:rPr>
        <w:t>されている場合は必要ありません。</w:t>
      </w:r>
    </w:p>
    <w:p w:rsidR="00507D34" w:rsidRDefault="00A60C99" w:rsidP="00994AC6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5B30E9" wp14:editId="20701EFC">
                <wp:simplePos x="0" y="0"/>
                <wp:positionH relativeFrom="column">
                  <wp:posOffset>1084844</wp:posOffset>
                </wp:positionH>
                <wp:positionV relativeFrom="paragraph">
                  <wp:posOffset>272415</wp:posOffset>
                </wp:positionV>
                <wp:extent cx="388188" cy="198408"/>
                <wp:effectExtent l="0" t="0" r="12065" b="1143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8" cy="1984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FE9B" id="正方形/長方形 5" o:spid="_x0000_s1026" style="position:absolute;left:0;text-align:left;margin-left:85.4pt;margin-top:21.45pt;width:30.55pt;height:15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E2D954" wp14:editId="45B82B34">
                <wp:simplePos x="0" y="0"/>
                <wp:positionH relativeFrom="column">
                  <wp:posOffset>2646045</wp:posOffset>
                </wp:positionH>
                <wp:positionV relativeFrom="paragraph">
                  <wp:posOffset>1582684</wp:posOffset>
                </wp:positionV>
                <wp:extent cx="1846053" cy="155276"/>
                <wp:effectExtent l="0" t="0" r="20955" b="165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1552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D6F8B" id="正方形/長方形 4" o:spid="_x0000_s1026" style="position:absolute;left:0;text-align:left;margin-left:208.35pt;margin-top:124.6pt;width:145.35pt;height:12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AC73669" wp14:editId="0381B04E">
            <wp:extent cx="4946633" cy="1958196"/>
            <wp:effectExtent l="19050" t="19050" r="26035" b="2349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6715" cy="1962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E3" w:rsidRDefault="00994AC6" w:rsidP="006569C3">
      <w:pPr>
        <w:jc w:val="center"/>
        <w:rPr>
          <w:b/>
          <w:lang w:val="x-none"/>
        </w:rPr>
      </w:pPr>
      <w:r w:rsidRPr="00994AC6">
        <w:rPr>
          <w:rFonts w:hint="eastAsia"/>
          <w:b/>
          <w:lang w:val="x-none"/>
        </w:rPr>
        <w:t>ユーザー更新</w:t>
      </w:r>
    </w:p>
    <w:p w:rsidR="00C96ED6" w:rsidRDefault="00C96ED6" w:rsidP="00C96ED6">
      <w:pPr>
        <w:rPr>
          <w:lang w:val="x-none"/>
        </w:rPr>
      </w:pPr>
    </w:p>
    <w:p w:rsidR="00C96ED6" w:rsidRDefault="00C96ED6" w:rsidP="00C96ED6">
      <w:pPr>
        <w:rPr>
          <w:lang w:val="x-none"/>
        </w:rPr>
      </w:pPr>
    </w:p>
    <w:p w:rsidR="00C96ED6" w:rsidRDefault="00C96ED6" w:rsidP="00C96ED6">
      <w:r>
        <w:rPr>
          <w:rFonts w:hint="eastAsia"/>
        </w:rPr>
        <w:lastRenderedPageBreak/>
        <w:t>設定後はアップロード/ダウンロード先の対象フォルダによって</w:t>
      </w:r>
      <w:r w:rsidR="00953BFC">
        <w:rPr>
          <w:rFonts w:hint="eastAsia"/>
        </w:rPr>
        <w:t>デフォルトの</w:t>
      </w:r>
      <w:r>
        <w:rPr>
          <w:rFonts w:hint="eastAsia"/>
        </w:rPr>
        <w:t>通知メール</w:t>
      </w:r>
      <w:r w:rsidRPr="001E55E3">
        <w:rPr>
          <w:rFonts w:hint="eastAsia"/>
        </w:rPr>
        <w:t>送信</w:t>
      </w:r>
      <w:r>
        <w:rPr>
          <w:rFonts w:hint="eastAsia"/>
        </w:rPr>
        <w:t>先が以下のようになります。</w:t>
      </w:r>
    </w:p>
    <w:p w:rsidR="006434AD" w:rsidRDefault="006434AD" w:rsidP="00C96ED6"/>
    <w:p w:rsidR="00C96ED6" w:rsidRDefault="00C96ED6" w:rsidP="00C96ED6">
      <w:pPr>
        <w:pStyle w:val="af5"/>
        <w:numPr>
          <w:ilvl w:val="0"/>
          <w:numId w:val="31"/>
        </w:numPr>
        <w:ind w:leftChars="0"/>
      </w:pPr>
      <w:r>
        <w:rPr>
          <w:rFonts w:hint="eastAsia"/>
        </w:rPr>
        <w:t>アップロード/ダウンロード先がユーザーフォルダの場合</w:t>
      </w:r>
    </w:p>
    <w:p w:rsidR="00C96ED6" w:rsidRDefault="00C96ED6" w:rsidP="00C96ED6">
      <w:pPr>
        <w:pStyle w:val="af5"/>
        <w:ind w:leftChars="0" w:left="420"/>
      </w:pPr>
      <w:r w:rsidRPr="001E55E3">
        <w:rPr>
          <w:rFonts w:hint="eastAsia"/>
        </w:rPr>
        <w:t>ユーザーのメールアドレス</w:t>
      </w:r>
      <w:r>
        <w:rPr>
          <w:rFonts w:hint="eastAsia"/>
        </w:rPr>
        <w:t>がデフォルトの送信先となります。</w:t>
      </w:r>
    </w:p>
    <w:p w:rsidR="00C96ED6" w:rsidRDefault="00C96ED6" w:rsidP="00C96ED6">
      <w:pPr>
        <w:pStyle w:val="af5"/>
        <w:numPr>
          <w:ilvl w:val="0"/>
          <w:numId w:val="31"/>
        </w:numPr>
        <w:ind w:leftChars="0"/>
      </w:pPr>
      <w:r>
        <w:rPr>
          <w:rFonts w:hint="eastAsia"/>
        </w:rPr>
        <w:t>アップロード/ダウンロード先がグループフォルダの場合</w:t>
      </w:r>
    </w:p>
    <w:p w:rsidR="00C96ED6" w:rsidRDefault="00C96ED6" w:rsidP="00C96ED6">
      <w:pPr>
        <w:pStyle w:val="af5"/>
        <w:ind w:leftChars="0" w:left="420"/>
      </w:pPr>
      <w:r w:rsidRPr="001E55E3">
        <w:rPr>
          <w:rFonts w:hint="eastAsia"/>
        </w:rPr>
        <w:t>グループに参加しているユーザーのメールアドレス</w:t>
      </w:r>
      <w:r>
        <w:rPr>
          <w:rFonts w:hint="eastAsia"/>
        </w:rPr>
        <w:t>がデフォルトの送信先となります。</w:t>
      </w:r>
    </w:p>
    <w:p w:rsidR="00C96ED6" w:rsidRDefault="00C96ED6" w:rsidP="00C96ED6"/>
    <w:p w:rsidR="00994AC6" w:rsidRPr="00994AC6" w:rsidRDefault="00994AC6" w:rsidP="00994AC6">
      <w:pPr>
        <w:pStyle w:val="1"/>
      </w:pPr>
      <w:r>
        <w:br w:type="page"/>
      </w:r>
      <w:bookmarkStart w:id="27" w:name="_Toc380499594"/>
      <w:bookmarkStart w:id="28" w:name="_Toc14191716"/>
      <w:r w:rsidR="006A6794">
        <w:rPr>
          <w:rFonts w:hint="eastAsia"/>
          <w:lang w:eastAsia="ja-JP"/>
        </w:rPr>
        <w:lastRenderedPageBreak/>
        <w:t>ユーザー/グループ個別のメール文書設定</w:t>
      </w:r>
      <w:bookmarkEnd w:id="27"/>
      <w:bookmarkEnd w:id="28"/>
    </w:p>
    <w:p w:rsidR="00994AC6" w:rsidRDefault="00C57A52" w:rsidP="00994AC6">
      <w:pPr>
        <w:rPr>
          <w:lang w:val="x-none"/>
        </w:rPr>
      </w:pPr>
      <w:r>
        <w:rPr>
          <w:rFonts w:hint="eastAsia"/>
        </w:rPr>
        <w:t>「</w:t>
      </w:r>
      <w:hyperlink w:anchor="_システム設定" w:history="1">
        <w:r w:rsidRPr="00C57A52">
          <w:rPr>
            <w:rStyle w:val="af0"/>
          </w:rPr>
          <w:t>1.システム設定</w:t>
        </w:r>
      </w:hyperlink>
      <w:r>
        <w:rPr>
          <w:rFonts w:hint="eastAsia"/>
        </w:rPr>
        <w:t>」から「</w:t>
      </w:r>
      <w:hyperlink w:anchor="_ユーザーのメールアドレス設定" w:history="1">
        <w:r w:rsidRPr="00C57A52">
          <w:rPr>
            <w:rStyle w:val="af0"/>
          </w:rPr>
          <w:t>3.ユーザーのメールアドレス設定</w:t>
        </w:r>
      </w:hyperlink>
      <w:r>
        <w:rPr>
          <w:rFonts w:hint="eastAsia"/>
        </w:rPr>
        <w:t>」</w:t>
      </w:r>
      <w:r w:rsidR="00014B39">
        <w:rPr>
          <w:rFonts w:hint="eastAsia"/>
        </w:rPr>
        <w:t>までの設定により</w:t>
      </w:r>
      <w:r w:rsidR="0064615D">
        <w:rPr>
          <w:rFonts w:hint="eastAsia"/>
        </w:rPr>
        <w:t>、</w:t>
      </w:r>
      <w:r w:rsidR="00014B39">
        <w:rPr>
          <w:rFonts w:hint="eastAsia"/>
        </w:rPr>
        <w:t>アップロード/ダウンロード時にユーザーに対して通知メールが送信</w:t>
      </w:r>
      <w:r w:rsidR="002E179B">
        <w:rPr>
          <w:rFonts w:hint="eastAsia"/>
        </w:rPr>
        <w:t>されるようになります</w:t>
      </w:r>
      <w:r w:rsidR="00014B39">
        <w:rPr>
          <w:rFonts w:hint="eastAsia"/>
        </w:rPr>
        <w:t>が、</w:t>
      </w:r>
      <w:r w:rsidR="003314AC">
        <w:rPr>
          <w:rFonts w:hint="eastAsia"/>
          <w:lang w:val="x-none"/>
        </w:rPr>
        <w:t>通知メールについては</w:t>
      </w:r>
      <w:r w:rsidR="00994AC6" w:rsidRPr="00994AC6">
        <w:rPr>
          <w:rFonts w:hint="eastAsia"/>
          <w:lang w:val="x-none"/>
        </w:rPr>
        <w:t>フォルダごとにメールの送信先や送信元を変更したり、文章の内容を変更</w:t>
      </w:r>
      <w:r w:rsidR="00637E78">
        <w:rPr>
          <w:rFonts w:hint="eastAsia"/>
          <w:lang w:val="x-none"/>
        </w:rPr>
        <w:t>したり</w:t>
      </w:r>
      <w:r w:rsidR="00994AC6" w:rsidRPr="00994AC6">
        <w:rPr>
          <w:rFonts w:hint="eastAsia"/>
          <w:lang w:val="x-none"/>
        </w:rPr>
        <w:t>すること</w:t>
      </w:r>
      <w:r w:rsidR="003314AC">
        <w:rPr>
          <w:rFonts w:hint="eastAsia"/>
          <w:lang w:val="x-none"/>
        </w:rPr>
        <w:t>が</w:t>
      </w:r>
      <w:r w:rsidR="00994AC6" w:rsidRPr="00994AC6">
        <w:rPr>
          <w:rFonts w:hint="eastAsia"/>
          <w:lang w:val="x-none"/>
        </w:rPr>
        <w:t>できます。</w:t>
      </w:r>
    </w:p>
    <w:p w:rsidR="00994AC6" w:rsidRPr="00994AC6" w:rsidRDefault="00994AC6" w:rsidP="00994AC6">
      <w:pPr>
        <w:rPr>
          <w:lang w:val="x-none"/>
        </w:rPr>
      </w:pPr>
      <w:r w:rsidRPr="00994AC6">
        <w:rPr>
          <w:rFonts w:hint="eastAsia"/>
          <w:lang w:val="x-none"/>
        </w:rPr>
        <w:t>設定適用の優先順は</w:t>
      </w:r>
      <w:r w:rsidR="007D5237">
        <w:rPr>
          <w:rFonts w:hint="eastAsia"/>
          <w:lang w:val="x-none"/>
        </w:rPr>
        <w:t>以下のようになります。</w:t>
      </w:r>
    </w:p>
    <w:p w:rsidR="00994AC6" w:rsidRPr="007D5237" w:rsidRDefault="00994AC6" w:rsidP="00994AC6">
      <w:pPr>
        <w:rPr>
          <w:lang w:val="x-none"/>
        </w:rPr>
      </w:pPr>
    </w:p>
    <w:p w:rsidR="00994AC6" w:rsidRPr="00FA2951" w:rsidRDefault="00D556A4" w:rsidP="00FA2951">
      <w:pPr>
        <w:pStyle w:val="af5"/>
        <w:numPr>
          <w:ilvl w:val="0"/>
          <w:numId w:val="23"/>
        </w:numPr>
        <w:ind w:leftChars="0"/>
        <w:rPr>
          <w:lang w:val="x-none"/>
        </w:rPr>
      </w:pPr>
      <w:r>
        <w:rPr>
          <w:rFonts w:hint="eastAsia"/>
          <w:lang w:val="x-none"/>
        </w:rPr>
        <w:t>ユーザー/グループの</w:t>
      </w:r>
      <w:r w:rsidR="00994AC6" w:rsidRPr="00FA2951">
        <w:rPr>
          <w:lang w:val="x-none"/>
        </w:rPr>
        <w:t>フォルダ</w:t>
      </w:r>
      <w:r w:rsidR="00FA2951" w:rsidRPr="00FA2951">
        <w:rPr>
          <w:rFonts w:hint="eastAsia"/>
          <w:lang w:val="x-none"/>
        </w:rPr>
        <w:t>オプション</w:t>
      </w:r>
    </w:p>
    <w:p w:rsidR="00994AC6" w:rsidRPr="00FA2951" w:rsidRDefault="00994AC6" w:rsidP="00FA2951">
      <w:pPr>
        <w:pStyle w:val="af5"/>
        <w:numPr>
          <w:ilvl w:val="0"/>
          <w:numId w:val="23"/>
        </w:numPr>
        <w:ind w:leftChars="0"/>
        <w:rPr>
          <w:lang w:val="x-none"/>
        </w:rPr>
      </w:pPr>
      <w:r w:rsidRPr="00FA2951">
        <w:rPr>
          <w:lang w:val="x-none"/>
        </w:rPr>
        <w:t>プライマリグループのフォルダ</w:t>
      </w:r>
      <w:r w:rsidR="00FA2951" w:rsidRPr="00FA2951">
        <w:rPr>
          <w:rFonts w:hint="eastAsia"/>
          <w:lang w:val="x-none"/>
        </w:rPr>
        <w:t>オプション</w:t>
      </w:r>
      <w:r w:rsidR="00D23C52">
        <w:rPr>
          <w:rFonts w:hint="eastAsia"/>
          <w:lang w:val="x-none"/>
        </w:rPr>
        <w:t>(</w:t>
      </w:r>
      <w:r w:rsidR="00D23C52">
        <w:rPr>
          <w:lang w:val="x-none"/>
        </w:rPr>
        <w:t>Enterprise Edition</w:t>
      </w:r>
      <w:r w:rsidR="00D23C52">
        <w:rPr>
          <w:rFonts w:hint="eastAsia"/>
          <w:lang w:val="x-none"/>
        </w:rPr>
        <w:t>のみ)</w:t>
      </w:r>
    </w:p>
    <w:p w:rsidR="00994AC6" w:rsidRPr="00101E69" w:rsidRDefault="00994AC6" w:rsidP="00101E69">
      <w:pPr>
        <w:pStyle w:val="af5"/>
        <w:numPr>
          <w:ilvl w:val="0"/>
          <w:numId w:val="23"/>
        </w:numPr>
        <w:ind w:leftChars="0"/>
        <w:rPr>
          <w:lang w:val="x-none"/>
        </w:rPr>
      </w:pPr>
      <w:r w:rsidRPr="00101E69">
        <w:rPr>
          <w:lang w:val="x-none"/>
        </w:rPr>
        <w:t>システム設定</w:t>
      </w:r>
    </w:p>
    <w:p w:rsidR="00994AC6" w:rsidRPr="00994AC6" w:rsidRDefault="00994AC6" w:rsidP="00994AC6">
      <w:pPr>
        <w:tabs>
          <w:tab w:val="left" w:pos="495"/>
        </w:tabs>
        <w:rPr>
          <w:lang w:val="x-none"/>
        </w:rPr>
      </w:pPr>
    </w:p>
    <w:p w:rsidR="00101E69" w:rsidRDefault="00994AC6" w:rsidP="00101E69">
      <w:pPr>
        <w:rPr>
          <w:lang w:val="x-none"/>
        </w:rPr>
      </w:pPr>
      <w:r w:rsidRPr="00994AC6">
        <w:rPr>
          <w:rFonts w:hint="eastAsia"/>
          <w:lang w:val="x-none"/>
        </w:rPr>
        <w:t>デフォルトではシステム設定の内容が適用されます。</w:t>
      </w:r>
      <w:bookmarkStart w:id="29" w:name="_Toc380499595"/>
    </w:p>
    <w:p w:rsidR="00B517F2" w:rsidRDefault="00B517F2">
      <w:pPr>
        <w:adjustRightInd/>
        <w:snapToGrid/>
        <w:rPr>
          <w:lang w:val="x-none"/>
        </w:rPr>
      </w:pPr>
    </w:p>
    <w:bookmarkEnd w:id="29"/>
    <w:p w:rsidR="00F0232B" w:rsidRDefault="00F0232B">
      <w:pPr>
        <w:adjustRightInd/>
        <w:snapToGrid/>
        <w:rPr>
          <w:rFonts w:cs="メイリオ"/>
          <w:kern w:val="21"/>
          <w:szCs w:val="21"/>
          <w:lang w:val="x-none" w:eastAsia="ar-SA"/>
        </w:rPr>
      </w:pPr>
      <w:r>
        <w:rPr>
          <w:lang w:val="x-none"/>
        </w:rPr>
        <w:br w:type="page"/>
      </w:r>
    </w:p>
    <w:p w:rsidR="00963406" w:rsidRDefault="00963406" w:rsidP="00963406">
      <w:pPr>
        <w:pStyle w:val="2"/>
      </w:pPr>
      <w:bookmarkStart w:id="30" w:name="_Toc14191717"/>
      <w:r>
        <w:rPr>
          <w:rFonts w:hint="eastAsia"/>
          <w:lang w:eastAsia="ja-JP"/>
        </w:rPr>
        <w:lastRenderedPageBreak/>
        <w:t>ユーザー個別の</w:t>
      </w:r>
      <w:r w:rsidRPr="005F7905">
        <w:t>アップロード</w:t>
      </w:r>
      <w:r>
        <w:rPr>
          <w:rFonts w:hint="eastAsia"/>
          <w:lang w:val="x-none" w:eastAsia="ja-JP"/>
        </w:rPr>
        <w:t>通知</w:t>
      </w:r>
      <w:r w:rsidRPr="0095526E">
        <w:rPr>
          <w:lang w:val="x-none"/>
        </w:rPr>
        <w:t>メール</w:t>
      </w:r>
      <w:r>
        <w:rPr>
          <w:rFonts w:hint="eastAsia"/>
          <w:lang w:val="x-none" w:eastAsia="ja-JP"/>
        </w:rPr>
        <w:t>文書設定</w:t>
      </w:r>
      <w:bookmarkEnd w:id="30"/>
    </w:p>
    <w:p w:rsidR="00963406" w:rsidRDefault="00963406" w:rsidP="00963406">
      <w:r w:rsidRPr="005F7905">
        <w:t>「アップロード通知メール」の「設定」を</w:t>
      </w:r>
      <w:r w:rsidR="00F85175">
        <w:rPr>
          <w:rFonts w:hint="eastAsia"/>
          <w:lang w:val="x-none"/>
        </w:rPr>
        <w:t>クリック</w:t>
      </w:r>
      <w:r w:rsidRPr="005F7905">
        <w:t>して「アップロード通知メールの文書設定」へ移動し、文書設定を行います。</w:t>
      </w:r>
    </w:p>
    <w:p w:rsidR="00963406" w:rsidRDefault="00963406" w:rsidP="00963406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9D9D781" wp14:editId="352D70F7">
                <wp:simplePos x="0" y="0"/>
                <wp:positionH relativeFrom="column">
                  <wp:posOffset>4025265</wp:posOffset>
                </wp:positionH>
                <wp:positionV relativeFrom="paragraph">
                  <wp:posOffset>305435</wp:posOffset>
                </wp:positionV>
                <wp:extent cx="714375" cy="180975"/>
                <wp:effectExtent l="0" t="0" r="28575" b="28575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8F97D" id="正方形/長方形 111" o:spid="_x0000_s1026" style="position:absolute;left:0;text-align:left;margin-left:316.95pt;margin-top:24.05pt;width:56.25pt;height:14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B538C5F" wp14:editId="3F3CEDC8">
            <wp:extent cx="4820285" cy="1397029"/>
            <wp:effectExtent l="19050" t="19050" r="18415" b="12700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2945" cy="1400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Default="00963406" w:rsidP="00963406">
      <w:pPr>
        <w:pStyle w:val="af5"/>
        <w:ind w:leftChars="0" w:left="360"/>
        <w:jc w:val="center"/>
      </w:pPr>
    </w:p>
    <w:p w:rsidR="00963406" w:rsidRDefault="00963406" w:rsidP="00963406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7AE042" wp14:editId="47FA0C35">
                <wp:simplePos x="0" y="0"/>
                <wp:positionH relativeFrom="column">
                  <wp:posOffset>2548890</wp:posOffset>
                </wp:positionH>
                <wp:positionV relativeFrom="paragraph">
                  <wp:posOffset>3246755</wp:posOffset>
                </wp:positionV>
                <wp:extent cx="1066800" cy="133350"/>
                <wp:effectExtent l="0" t="0" r="19050" b="1905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8754D" id="正方形/長方形 116" o:spid="_x0000_s1026" style="position:absolute;left:0;text-align:left;margin-left:200.7pt;margin-top:255.65pt;width:84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EB32AFD" wp14:editId="1A850EAB">
                <wp:simplePos x="0" y="0"/>
                <wp:positionH relativeFrom="column">
                  <wp:posOffset>2539365</wp:posOffset>
                </wp:positionH>
                <wp:positionV relativeFrom="paragraph">
                  <wp:posOffset>1770380</wp:posOffset>
                </wp:positionV>
                <wp:extent cx="1066800" cy="133350"/>
                <wp:effectExtent l="0" t="0" r="19050" b="1905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00F72" id="正方形/長方形 115" o:spid="_x0000_s1026" style="position:absolute;left:0;text-align:left;margin-left:199.95pt;margin-top:139.4pt;width:84pt;height:10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D907907" wp14:editId="2A80099D">
                <wp:simplePos x="0" y="0"/>
                <wp:positionH relativeFrom="column">
                  <wp:posOffset>2539365</wp:posOffset>
                </wp:positionH>
                <wp:positionV relativeFrom="paragraph">
                  <wp:posOffset>798830</wp:posOffset>
                </wp:positionV>
                <wp:extent cx="1066800" cy="133350"/>
                <wp:effectExtent l="0" t="0" r="19050" b="1905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2F0D1" id="正方形/長方形 114" o:spid="_x0000_s1026" style="position:absolute;left:0;text-align:left;margin-left:199.95pt;margin-top:62.9pt;width:84pt;height:1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CFDA07C" wp14:editId="79025D5B">
            <wp:extent cx="4813300" cy="4023371"/>
            <wp:effectExtent l="19050" t="19050" r="25400" b="1524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アップロード通知メールの文書設定.b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5913" cy="4033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Pr="005F7905" w:rsidRDefault="00963406" w:rsidP="00963406">
      <w:pPr>
        <w:jc w:val="center"/>
        <w:rPr>
          <w:b/>
        </w:rPr>
      </w:pPr>
      <w:r w:rsidRPr="005F7905">
        <w:rPr>
          <w:rFonts w:hint="eastAsia"/>
          <w:b/>
        </w:rPr>
        <w:t>アップロード通知メールの文書設定</w:t>
      </w:r>
    </w:p>
    <w:p w:rsidR="00963406" w:rsidRDefault="00963406" w:rsidP="00963406"/>
    <w:p w:rsidR="00963406" w:rsidRDefault="00963406" w:rsidP="00963406">
      <w:r>
        <w:rPr>
          <w:rFonts w:hint="eastAsia"/>
        </w:rPr>
        <w:t>各プルダウンメニューで「設定」を選択した場合は本画面内で設定した内容が適用されます。</w:t>
      </w:r>
    </w:p>
    <w:p w:rsidR="00963406" w:rsidRDefault="00963406" w:rsidP="00963406">
      <w:r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:rsidR="00963406" w:rsidRDefault="00963406" w:rsidP="00963406"/>
    <w:p w:rsidR="00963406" w:rsidRPr="005F7905" w:rsidRDefault="00963406" w:rsidP="00963406">
      <w:pPr>
        <w:rPr>
          <w:b/>
        </w:rPr>
      </w:pPr>
      <w:r w:rsidRPr="005F7905">
        <w:rPr>
          <w:rFonts w:hint="eastAsia"/>
          <w:b/>
        </w:rPr>
        <w:t>送信先</w:t>
      </w:r>
    </w:p>
    <w:p w:rsidR="00963406" w:rsidRDefault="00963406" w:rsidP="00963406">
      <w:r>
        <w:rPr>
          <w:rFonts w:hint="eastAsia"/>
        </w:rPr>
        <w:t>送信先のメールアドレスを設定することで、ユーザー設定に関係なく設定したアドレスに対してのみメールを送付することができます。</w:t>
      </w:r>
    </w:p>
    <w:p w:rsidR="00963406" w:rsidRDefault="00963406" w:rsidP="00963406"/>
    <w:p w:rsidR="00963406" w:rsidRPr="005F7905" w:rsidRDefault="00963406" w:rsidP="00963406">
      <w:pPr>
        <w:rPr>
          <w:b/>
        </w:rPr>
      </w:pPr>
      <w:r w:rsidRPr="005F7905">
        <w:rPr>
          <w:b/>
        </w:rPr>
        <w:t>FROM</w:t>
      </w:r>
    </w:p>
    <w:p w:rsidR="00963406" w:rsidRDefault="00963406" w:rsidP="00963406">
      <w:r>
        <w:rPr>
          <w:rFonts w:hint="eastAsia"/>
        </w:rPr>
        <w:t>送信元のメールアドレスを設定できます。</w:t>
      </w:r>
    </w:p>
    <w:p w:rsidR="00963406" w:rsidRDefault="00963406" w:rsidP="00963406">
      <w:r>
        <w:rPr>
          <w:rFonts w:hint="eastAsia"/>
        </w:rPr>
        <w:t>デフォルト設定では、「</w:t>
      </w:r>
      <w:hyperlink w:anchor="_1-2.システムメールの設定" w:history="1">
        <w:r w:rsidR="00472FA9">
          <w:rPr>
            <w:rStyle w:val="af0"/>
          </w:rPr>
          <w:t>1.2.システムメールの設定</w:t>
        </w:r>
      </w:hyperlink>
      <w:r>
        <w:t>」で設定したアドレスから送付されます。</w:t>
      </w:r>
    </w:p>
    <w:p w:rsidR="00963406" w:rsidRDefault="00963406" w:rsidP="00963406"/>
    <w:p w:rsidR="00963406" w:rsidRPr="005F7905" w:rsidRDefault="00963406" w:rsidP="00963406">
      <w:pPr>
        <w:rPr>
          <w:b/>
        </w:rPr>
      </w:pPr>
      <w:r w:rsidRPr="005F7905">
        <w:rPr>
          <w:rFonts w:hint="eastAsia"/>
          <w:b/>
        </w:rPr>
        <w:t>文書設定</w:t>
      </w:r>
    </w:p>
    <w:p w:rsidR="00963406" w:rsidRDefault="00963406" w:rsidP="00963406">
      <w:r>
        <w:rPr>
          <w:rFonts w:hint="eastAsia"/>
        </w:rPr>
        <w:t>メールの文章を設定できます。</w:t>
      </w:r>
    </w:p>
    <w:p w:rsidR="00963406" w:rsidRDefault="00963406" w:rsidP="00963406">
      <w:r>
        <w:rPr>
          <w:rFonts w:hint="eastAsia"/>
        </w:rPr>
        <w:t>デフォルト設定では、「</w:t>
      </w:r>
      <w:hyperlink w:anchor="_1-3.ユーザー/グループアップロード通知メールの文書設定" w:history="1">
        <w:r w:rsidR="00472FA9">
          <w:rPr>
            <w:rStyle w:val="af0"/>
          </w:rPr>
          <w:t>1.3.ユーザー/グループアップロード通知メールの文書設定</w:t>
        </w:r>
      </w:hyperlink>
      <w:r>
        <w:t>」で設定した内容が送付されます。</w:t>
      </w:r>
    </w:p>
    <w:p w:rsidR="00963406" w:rsidRDefault="00963406" w:rsidP="00963406">
      <w:pPr>
        <w:rPr>
          <w:lang w:eastAsia="ar-SA"/>
        </w:rPr>
      </w:pPr>
    </w:p>
    <w:p w:rsidR="00963406" w:rsidRDefault="00963406" w:rsidP="00963406">
      <w:pPr>
        <w:adjustRightInd/>
        <w:snapToGrid/>
        <w:rPr>
          <w:rFonts w:cs="メイリオ"/>
          <w:kern w:val="21"/>
          <w:szCs w:val="21"/>
        </w:rPr>
      </w:pPr>
      <w:r>
        <w:br w:type="page"/>
      </w:r>
    </w:p>
    <w:p w:rsidR="00963406" w:rsidRDefault="00963406" w:rsidP="00963406">
      <w:pPr>
        <w:pStyle w:val="2"/>
      </w:pPr>
      <w:bookmarkStart w:id="31" w:name="_Toc14191718"/>
      <w:r>
        <w:rPr>
          <w:rFonts w:hint="eastAsia"/>
          <w:lang w:eastAsia="ja-JP"/>
        </w:rPr>
        <w:lastRenderedPageBreak/>
        <w:t>ユーザー個別の</w:t>
      </w:r>
      <w:r w:rsidRPr="00E110F6">
        <w:t>ダウンロード</w:t>
      </w:r>
      <w:r>
        <w:rPr>
          <w:rFonts w:hint="eastAsia"/>
          <w:lang w:val="x-none" w:eastAsia="ja-JP"/>
        </w:rPr>
        <w:t>通知</w:t>
      </w:r>
      <w:r w:rsidRPr="0095526E">
        <w:rPr>
          <w:lang w:val="x-none"/>
        </w:rPr>
        <w:t>メール</w:t>
      </w:r>
      <w:r>
        <w:rPr>
          <w:rFonts w:hint="eastAsia"/>
          <w:lang w:val="x-none" w:eastAsia="ja-JP"/>
        </w:rPr>
        <w:t>文書設定</w:t>
      </w:r>
      <w:bookmarkEnd w:id="31"/>
    </w:p>
    <w:p w:rsidR="00963406" w:rsidRDefault="00963406" w:rsidP="00963406">
      <w:r w:rsidRPr="00E110F6">
        <w:t>「ダウンロード通知メール」の「設定」を</w:t>
      </w:r>
      <w:r w:rsidR="00F85175">
        <w:rPr>
          <w:rFonts w:hint="eastAsia"/>
          <w:lang w:val="x-none"/>
        </w:rPr>
        <w:t>クリック</w:t>
      </w:r>
      <w:r w:rsidRPr="00E110F6">
        <w:t>して「ダウンロード通知メールの文書設定」へ移動し、文書設定を行います。</w:t>
      </w:r>
    </w:p>
    <w:p w:rsidR="00963406" w:rsidRDefault="00963406" w:rsidP="00963406">
      <w:pPr>
        <w:ind w:left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887D1B" wp14:editId="16345279">
                <wp:simplePos x="0" y="0"/>
                <wp:positionH relativeFrom="column">
                  <wp:posOffset>4006215</wp:posOffset>
                </wp:positionH>
                <wp:positionV relativeFrom="paragraph">
                  <wp:posOffset>857885</wp:posOffset>
                </wp:positionV>
                <wp:extent cx="714375" cy="180975"/>
                <wp:effectExtent l="0" t="0" r="28575" b="28575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62392" id="正方形/長方形 124" o:spid="_x0000_s1026" style="position:absolute;left:0;text-align:left;margin-left:315.45pt;margin-top:67.55pt;width:56.25pt;height:14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04CA161" wp14:editId="46D7F3A2">
            <wp:extent cx="4820285" cy="1397029"/>
            <wp:effectExtent l="19050" t="19050" r="18415" b="12700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2945" cy="1400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Default="00963406" w:rsidP="00963406">
      <w:pPr>
        <w:ind w:left="2"/>
        <w:jc w:val="center"/>
      </w:pPr>
    </w:p>
    <w:p w:rsidR="00963406" w:rsidRPr="00E110F6" w:rsidRDefault="00963406" w:rsidP="00963406">
      <w:pPr>
        <w:ind w:left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AA6F2E" wp14:editId="5678360A">
                <wp:simplePos x="0" y="0"/>
                <wp:positionH relativeFrom="column">
                  <wp:posOffset>2558415</wp:posOffset>
                </wp:positionH>
                <wp:positionV relativeFrom="paragraph">
                  <wp:posOffset>3256280</wp:posOffset>
                </wp:positionV>
                <wp:extent cx="1066800" cy="133350"/>
                <wp:effectExtent l="0" t="0" r="19050" b="19050"/>
                <wp:wrapNone/>
                <wp:docPr id="128" name="正方形/長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B5FC" id="正方形/長方形 128" o:spid="_x0000_s1026" style="position:absolute;left:0;text-align:left;margin-left:201.45pt;margin-top:256.4pt;width:84pt;height:10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CBE00E9" wp14:editId="0035DE57">
                <wp:simplePos x="0" y="0"/>
                <wp:positionH relativeFrom="column">
                  <wp:posOffset>2548890</wp:posOffset>
                </wp:positionH>
                <wp:positionV relativeFrom="paragraph">
                  <wp:posOffset>1779905</wp:posOffset>
                </wp:positionV>
                <wp:extent cx="1066800" cy="133350"/>
                <wp:effectExtent l="0" t="0" r="19050" b="19050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F534E" id="正方形/長方形 127" o:spid="_x0000_s1026" style="position:absolute;left:0;text-align:left;margin-left:200.7pt;margin-top:140.15pt;width:84pt;height:10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D9F4E1A" wp14:editId="53841283">
                <wp:simplePos x="0" y="0"/>
                <wp:positionH relativeFrom="column">
                  <wp:posOffset>2548890</wp:posOffset>
                </wp:positionH>
                <wp:positionV relativeFrom="paragraph">
                  <wp:posOffset>798830</wp:posOffset>
                </wp:positionV>
                <wp:extent cx="1066800" cy="133350"/>
                <wp:effectExtent l="0" t="0" r="19050" b="1905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10F81" id="正方形/長方形 126" o:spid="_x0000_s1026" style="position:absolute;left:0;text-align:left;margin-left:200.7pt;margin-top:62.9pt;width:84pt;height:10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CC7165E" wp14:editId="4CB1C168">
            <wp:extent cx="4822583" cy="4010025"/>
            <wp:effectExtent l="19050" t="19050" r="16510" b="9525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ダウンロード通知メールの文書設定.b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9" r="19391" b="4527"/>
                    <a:stretch/>
                  </pic:blipFill>
                  <pic:spPr bwMode="auto">
                    <a:xfrm>
                      <a:off x="0" y="0"/>
                      <a:ext cx="4830572" cy="4016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06" w:rsidRPr="00E110F6" w:rsidRDefault="00963406" w:rsidP="00963406">
      <w:pPr>
        <w:jc w:val="center"/>
        <w:rPr>
          <w:b/>
        </w:rPr>
      </w:pPr>
      <w:r w:rsidRPr="00E110F6">
        <w:rPr>
          <w:rFonts w:hint="eastAsia"/>
          <w:b/>
        </w:rPr>
        <w:t>ダウンロード通知メールの文書設定</w:t>
      </w:r>
    </w:p>
    <w:p w:rsidR="00963406" w:rsidRDefault="00963406" w:rsidP="00963406"/>
    <w:p w:rsidR="00963406" w:rsidRDefault="00963406" w:rsidP="00963406">
      <w:r>
        <w:rPr>
          <w:rFonts w:hint="eastAsia"/>
        </w:rPr>
        <w:t>各プルダウンメニューで「設定」を選択した場合は本画面内で設定した内容が適用されます。</w:t>
      </w:r>
    </w:p>
    <w:p w:rsidR="00963406" w:rsidRDefault="00963406" w:rsidP="00963406">
      <w:r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:rsidR="00963406" w:rsidRDefault="00963406" w:rsidP="00963406"/>
    <w:p w:rsidR="00963406" w:rsidRPr="00E110F6" w:rsidRDefault="00963406" w:rsidP="00963406">
      <w:pPr>
        <w:rPr>
          <w:b/>
        </w:rPr>
      </w:pPr>
      <w:r w:rsidRPr="00E110F6">
        <w:rPr>
          <w:rFonts w:hint="eastAsia"/>
          <w:b/>
        </w:rPr>
        <w:t>送信先</w:t>
      </w:r>
    </w:p>
    <w:p w:rsidR="00963406" w:rsidRDefault="00963406" w:rsidP="00963406">
      <w:r>
        <w:rPr>
          <w:rFonts w:hint="eastAsia"/>
        </w:rPr>
        <w:t>送信先のメールアドレスを設定することで、ユーザー設定に関係なく設定したアドレスに対してのみメールを送付することができます。</w:t>
      </w:r>
    </w:p>
    <w:p w:rsidR="00963406" w:rsidRDefault="00963406" w:rsidP="00963406"/>
    <w:p w:rsidR="00963406" w:rsidRPr="00E110F6" w:rsidRDefault="00963406" w:rsidP="00963406">
      <w:pPr>
        <w:rPr>
          <w:b/>
        </w:rPr>
      </w:pPr>
      <w:r w:rsidRPr="00E110F6">
        <w:rPr>
          <w:b/>
        </w:rPr>
        <w:t>FROM</w:t>
      </w:r>
    </w:p>
    <w:p w:rsidR="00963406" w:rsidRDefault="00963406" w:rsidP="00963406">
      <w:r>
        <w:rPr>
          <w:rFonts w:hint="eastAsia"/>
        </w:rPr>
        <w:t>送信元のメールアドレスを設定できます。</w:t>
      </w:r>
    </w:p>
    <w:p w:rsidR="00963406" w:rsidRDefault="00963406" w:rsidP="00963406">
      <w:r>
        <w:rPr>
          <w:rFonts w:hint="eastAsia"/>
        </w:rPr>
        <w:t>デフォルト設定では、「</w:t>
      </w:r>
      <w:hyperlink w:anchor="_1-2.システムメールの設定" w:history="1">
        <w:r w:rsidR="00495D67">
          <w:rPr>
            <w:rStyle w:val="af0"/>
          </w:rPr>
          <w:t>1.2.システムメールの設定</w:t>
        </w:r>
      </w:hyperlink>
      <w:r>
        <w:t>」で設定したアドレスから送付されます。</w:t>
      </w:r>
    </w:p>
    <w:p w:rsidR="00963406" w:rsidRDefault="00963406" w:rsidP="00963406"/>
    <w:p w:rsidR="00963406" w:rsidRPr="00E110F6" w:rsidRDefault="00963406" w:rsidP="00963406">
      <w:pPr>
        <w:rPr>
          <w:b/>
        </w:rPr>
      </w:pPr>
      <w:r w:rsidRPr="00E110F6">
        <w:rPr>
          <w:rFonts w:hint="eastAsia"/>
          <w:b/>
        </w:rPr>
        <w:t>文書設定</w:t>
      </w:r>
    </w:p>
    <w:p w:rsidR="00963406" w:rsidRDefault="00963406" w:rsidP="00963406">
      <w:r>
        <w:rPr>
          <w:rFonts w:hint="eastAsia"/>
        </w:rPr>
        <w:t>メールの文章を設定できます。</w:t>
      </w:r>
    </w:p>
    <w:p w:rsidR="00963406" w:rsidRPr="00E110F6" w:rsidRDefault="00963406" w:rsidP="00963406">
      <w:r>
        <w:rPr>
          <w:rFonts w:hint="eastAsia"/>
        </w:rPr>
        <w:t>デフォルト設定では、「</w:t>
      </w:r>
      <w:hyperlink w:anchor="_1-4.ユーザー/グループダウンロード通知メールの文書設定" w:history="1">
        <w:r w:rsidR="00495D67">
          <w:rPr>
            <w:rStyle w:val="af0"/>
          </w:rPr>
          <w:t>1.4.ユーザー/グループダウンロード通知メールの文書設定</w:t>
        </w:r>
      </w:hyperlink>
      <w:r>
        <w:t>」で設定した内容が送付されます。</w:t>
      </w:r>
    </w:p>
    <w:p w:rsidR="00963406" w:rsidRDefault="00963406" w:rsidP="00963406">
      <w:pPr>
        <w:rPr>
          <w:lang w:eastAsia="ar-SA"/>
        </w:rPr>
      </w:pPr>
    </w:p>
    <w:p w:rsidR="00963406" w:rsidRDefault="00963406" w:rsidP="00963406">
      <w:pPr>
        <w:adjustRightInd/>
        <w:snapToGrid/>
        <w:rPr>
          <w:rFonts w:cs="メイリオ"/>
          <w:kern w:val="21"/>
          <w:szCs w:val="21"/>
        </w:rPr>
      </w:pPr>
      <w:r>
        <w:br w:type="page"/>
      </w:r>
    </w:p>
    <w:p w:rsidR="00C350B7" w:rsidRDefault="00C350B7" w:rsidP="00736E92">
      <w:pPr>
        <w:pStyle w:val="2"/>
        <w:rPr>
          <w:lang w:val="x-none"/>
        </w:rPr>
      </w:pPr>
      <w:bookmarkStart w:id="32" w:name="_Toc14191719"/>
      <w:r w:rsidRPr="0095526E">
        <w:rPr>
          <w:lang w:val="x-none"/>
        </w:rPr>
        <w:lastRenderedPageBreak/>
        <w:t>グループ</w:t>
      </w:r>
      <w:r>
        <w:rPr>
          <w:rFonts w:hint="eastAsia"/>
          <w:lang w:val="x-none" w:eastAsia="ja-JP"/>
        </w:rPr>
        <w:t>個別の</w:t>
      </w:r>
      <w:r w:rsidRPr="0095526E">
        <w:rPr>
          <w:lang w:val="x-none"/>
        </w:rPr>
        <w:t>アップロード</w:t>
      </w:r>
      <w:r w:rsidR="00476951">
        <w:rPr>
          <w:rFonts w:hint="eastAsia"/>
          <w:lang w:val="x-none" w:eastAsia="ja-JP"/>
        </w:rPr>
        <w:t>通知</w:t>
      </w:r>
      <w:r w:rsidRPr="0095526E">
        <w:rPr>
          <w:lang w:val="x-none"/>
        </w:rPr>
        <w:t>メール</w:t>
      </w:r>
      <w:r w:rsidR="00476951">
        <w:rPr>
          <w:rFonts w:hint="eastAsia"/>
          <w:lang w:val="x-none" w:eastAsia="ja-JP"/>
        </w:rPr>
        <w:t>文書設定</w:t>
      </w:r>
      <w:bookmarkEnd w:id="32"/>
    </w:p>
    <w:p w:rsidR="00A94073" w:rsidRPr="00994AC6" w:rsidRDefault="00A94073" w:rsidP="00A94073">
      <w:r w:rsidRPr="00A94073">
        <w:rPr>
          <w:lang w:val="x-none"/>
        </w:rPr>
        <w:t>「グループアップロード通知メール」の「設定」を</w:t>
      </w:r>
      <w:r w:rsidR="00F85175">
        <w:rPr>
          <w:rFonts w:hint="eastAsia"/>
          <w:lang w:val="x-none"/>
        </w:rPr>
        <w:t>クリック</w:t>
      </w:r>
      <w:r w:rsidRPr="00A94073">
        <w:rPr>
          <w:lang w:val="x-none"/>
        </w:rPr>
        <w:t>して「アップロード通知メールの文書設定」へ移動し、文書設定を行います。</w:t>
      </w:r>
    </w:p>
    <w:p w:rsidR="00A94073" w:rsidRDefault="00A94073" w:rsidP="00A94073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C5B5263" wp14:editId="6674815F">
                <wp:simplePos x="0" y="0"/>
                <wp:positionH relativeFrom="column">
                  <wp:posOffset>3987165</wp:posOffset>
                </wp:positionH>
                <wp:positionV relativeFrom="paragraph">
                  <wp:posOffset>324485</wp:posOffset>
                </wp:positionV>
                <wp:extent cx="714375" cy="180975"/>
                <wp:effectExtent l="0" t="0" r="28575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BA3E5" id="正方形/長方形 16" o:spid="_x0000_s1026" style="position:absolute;left:0;text-align:left;margin-left:313.95pt;margin-top:25.55pt;width:56.25pt;height:1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E93F873" wp14:editId="2DAF0C93">
            <wp:extent cx="4692770" cy="1410705"/>
            <wp:effectExtent l="19050" t="19050" r="12700" b="1841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8209" cy="14153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73" w:rsidRPr="00994AC6" w:rsidRDefault="00A94073" w:rsidP="00A94073">
      <w:pPr>
        <w:rPr>
          <w:lang w:val="x-none"/>
        </w:rPr>
      </w:pPr>
    </w:p>
    <w:p w:rsidR="00A94073" w:rsidRDefault="00A94073" w:rsidP="00A94073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F82311B" wp14:editId="30A29A26">
                <wp:simplePos x="0" y="0"/>
                <wp:positionH relativeFrom="column">
                  <wp:posOffset>2548890</wp:posOffset>
                </wp:positionH>
                <wp:positionV relativeFrom="paragraph">
                  <wp:posOffset>1722755</wp:posOffset>
                </wp:positionV>
                <wp:extent cx="1066800" cy="133350"/>
                <wp:effectExtent l="0" t="0" r="19050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9BCD5" id="正方形/長方形 17" o:spid="_x0000_s1026" style="position:absolute;left:0;text-align:left;margin-left:200.7pt;margin-top:135.65pt;width:84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006644" wp14:editId="4F601CF6">
                <wp:simplePos x="0" y="0"/>
                <wp:positionH relativeFrom="column">
                  <wp:posOffset>2548890</wp:posOffset>
                </wp:positionH>
                <wp:positionV relativeFrom="paragraph">
                  <wp:posOffset>3161030</wp:posOffset>
                </wp:positionV>
                <wp:extent cx="1066800" cy="13335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1B4AF" id="正方形/長方形 18" o:spid="_x0000_s1026" style="position:absolute;left:0;text-align:left;margin-left:200.7pt;margin-top:248.9pt;width:84pt;height:1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iuswIAAJs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543F68A" wp14:editId="0B55D890">
                <wp:simplePos x="0" y="0"/>
                <wp:positionH relativeFrom="column">
                  <wp:posOffset>2548890</wp:posOffset>
                </wp:positionH>
                <wp:positionV relativeFrom="paragraph">
                  <wp:posOffset>779781</wp:posOffset>
                </wp:positionV>
                <wp:extent cx="1066800" cy="13335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1A401" id="正方形/長方形 19" o:spid="_x0000_s1026" style="position:absolute;left:0;text-align:left;margin-left:200.7pt;margin-top:61.4pt;width:84pt;height:1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+4swIAAJs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761CA46" wp14:editId="7D99E7F2">
            <wp:extent cx="4674000" cy="3905250"/>
            <wp:effectExtent l="19050" t="19050" r="12700" b="1905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グループアップロード通知メールの文書設定.bmp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4754" cy="3914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73" w:rsidRPr="00994AC6" w:rsidRDefault="00A94073" w:rsidP="00A94073">
      <w:pPr>
        <w:jc w:val="center"/>
        <w:rPr>
          <w:b/>
        </w:rPr>
      </w:pPr>
      <w:r>
        <w:rPr>
          <w:rFonts w:hint="eastAsia"/>
          <w:b/>
        </w:rPr>
        <w:t>グループ</w:t>
      </w:r>
      <w:r w:rsidRPr="00994AC6">
        <w:rPr>
          <w:rFonts w:hint="eastAsia"/>
          <w:b/>
        </w:rPr>
        <w:t>アップロード通知メールの文書設定</w:t>
      </w:r>
    </w:p>
    <w:p w:rsidR="00A94073" w:rsidRDefault="00A94073" w:rsidP="00A94073"/>
    <w:p w:rsidR="00A94073" w:rsidRDefault="00A94073" w:rsidP="00A94073">
      <w:r>
        <w:rPr>
          <w:rFonts w:hint="eastAsia"/>
        </w:rPr>
        <w:t>各プルダウンメニューで「設定」を選択した場合は本画面内で設定した内容が適用されます。</w:t>
      </w:r>
    </w:p>
    <w:p w:rsidR="00A94073" w:rsidRDefault="00A94073" w:rsidP="00A94073">
      <w:r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:rsidR="00A94073" w:rsidRDefault="00A94073" w:rsidP="00A94073"/>
    <w:p w:rsidR="00A94073" w:rsidRDefault="00A94073" w:rsidP="00A94073"/>
    <w:p w:rsidR="00A94073" w:rsidRPr="00994AC6" w:rsidRDefault="00A94073" w:rsidP="00A94073">
      <w:pPr>
        <w:rPr>
          <w:b/>
        </w:rPr>
      </w:pPr>
      <w:r w:rsidRPr="00994AC6">
        <w:rPr>
          <w:rFonts w:hint="eastAsia"/>
          <w:b/>
        </w:rPr>
        <w:t>送信先</w:t>
      </w:r>
    </w:p>
    <w:p w:rsidR="00A94073" w:rsidRDefault="00A94073" w:rsidP="00A94073">
      <w:r>
        <w:rPr>
          <w:rFonts w:hint="eastAsia"/>
        </w:rPr>
        <w:t>送信先のメールアドレスを設定することで、グループ設定に関係なく設定したアドレスに対してのみメールを送付することができます。</w:t>
      </w:r>
    </w:p>
    <w:p w:rsidR="00A94073" w:rsidRPr="0019662A" w:rsidRDefault="00A94073" w:rsidP="00A94073"/>
    <w:p w:rsidR="00A94073" w:rsidRPr="00994AC6" w:rsidRDefault="00A94073" w:rsidP="00A94073">
      <w:pPr>
        <w:rPr>
          <w:b/>
        </w:rPr>
      </w:pPr>
      <w:r w:rsidRPr="00994AC6">
        <w:rPr>
          <w:b/>
        </w:rPr>
        <w:t>FROM</w:t>
      </w:r>
    </w:p>
    <w:p w:rsidR="00A94073" w:rsidRDefault="00A94073" w:rsidP="00A94073">
      <w:r>
        <w:rPr>
          <w:rFonts w:hint="eastAsia"/>
        </w:rPr>
        <w:t>送信元のメールアドレスを設定できます。</w:t>
      </w:r>
    </w:p>
    <w:p w:rsidR="00A94073" w:rsidRDefault="00A94073" w:rsidP="00A94073">
      <w:r>
        <w:rPr>
          <w:rFonts w:hint="eastAsia"/>
        </w:rPr>
        <w:t>デフォルト設定では、「</w:t>
      </w:r>
      <w:hyperlink w:anchor="_1-2.システムメールの設定" w:history="1">
        <w:r w:rsidR="00F45D90">
          <w:rPr>
            <w:rStyle w:val="af0"/>
          </w:rPr>
          <w:t>1.2.システムメールの設定</w:t>
        </w:r>
      </w:hyperlink>
      <w:r>
        <w:t>」で設定したアドレスから送付されます。</w:t>
      </w:r>
    </w:p>
    <w:p w:rsidR="00A94073" w:rsidRDefault="00A94073" w:rsidP="00A94073"/>
    <w:p w:rsidR="00A94073" w:rsidRPr="00994AC6" w:rsidRDefault="00A94073" w:rsidP="00A94073">
      <w:pPr>
        <w:rPr>
          <w:b/>
        </w:rPr>
      </w:pPr>
      <w:r w:rsidRPr="00994AC6">
        <w:rPr>
          <w:rFonts w:hint="eastAsia"/>
          <w:b/>
        </w:rPr>
        <w:t>文書設定</w:t>
      </w:r>
    </w:p>
    <w:p w:rsidR="00A94073" w:rsidRDefault="00A94073" w:rsidP="00A94073">
      <w:r>
        <w:rPr>
          <w:rFonts w:hint="eastAsia"/>
        </w:rPr>
        <w:t>メールの文章を設定できます。</w:t>
      </w:r>
    </w:p>
    <w:p w:rsidR="00A94073" w:rsidRDefault="00A94073" w:rsidP="00A94073">
      <w:r>
        <w:rPr>
          <w:rFonts w:hint="eastAsia"/>
        </w:rPr>
        <w:t>デフォルト設定では、「</w:t>
      </w:r>
      <w:hyperlink w:anchor="_1-3.ユーザー/グループアップロード通知メールの文書設定" w:history="1">
        <w:r w:rsidR="00F45D90">
          <w:rPr>
            <w:rStyle w:val="af0"/>
          </w:rPr>
          <w:t>1.3.ユーザー/グループアップロード通知メールの文書設定</w:t>
        </w:r>
      </w:hyperlink>
      <w:r>
        <w:t>」で設定した内容が送付されます。</w:t>
      </w:r>
    </w:p>
    <w:p w:rsidR="00C350B7" w:rsidRDefault="00C350B7" w:rsidP="00C350B7">
      <w:pPr>
        <w:rPr>
          <w:lang w:eastAsia="ar-SA"/>
        </w:rPr>
      </w:pPr>
    </w:p>
    <w:p w:rsidR="00C350B7" w:rsidRPr="00C350B7" w:rsidRDefault="00C350B7" w:rsidP="00C350B7">
      <w:pPr>
        <w:rPr>
          <w:lang w:val="x-none" w:eastAsia="ar-SA"/>
        </w:rPr>
      </w:pPr>
    </w:p>
    <w:p w:rsidR="00F0232B" w:rsidRDefault="00F0232B">
      <w:pPr>
        <w:adjustRightInd/>
        <w:snapToGrid/>
        <w:rPr>
          <w:rFonts w:cs="メイリオ"/>
          <w:kern w:val="21"/>
          <w:szCs w:val="21"/>
          <w:lang w:val="x-none" w:eastAsia="ar-SA"/>
        </w:rPr>
      </w:pPr>
      <w:r>
        <w:rPr>
          <w:lang w:val="x-none"/>
        </w:rPr>
        <w:br w:type="page"/>
      </w:r>
    </w:p>
    <w:p w:rsidR="00C350B7" w:rsidRDefault="00C350B7" w:rsidP="00736E92">
      <w:pPr>
        <w:pStyle w:val="2"/>
        <w:rPr>
          <w:lang w:val="x-none"/>
        </w:rPr>
      </w:pPr>
      <w:bookmarkStart w:id="33" w:name="_Toc14191720"/>
      <w:r w:rsidRPr="0037771C">
        <w:rPr>
          <w:lang w:val="x-none"/>
        </w:rPr>
        <w:lastRenderedPageBreak/>
        <w:t>グループ</w:t>
      </w:r>
      <w:r>
        <w:rPr>
          <w:rFonts w:hint="eastAsia"/>
          <w:lang w:val="x-none" w:eastAsia="ja-JP"/>
        </w:rPr>
        <w:t>個別の</w:t>
      </w:r>
      <w:r w:rsidRPr="0037771C">
        <w:rPr>
          <w:lang w:val="x-none"/>
        </w:rPr>
        <w:t>ダウンロード</w:t>
      </w:r>
      <w:r w:rsidR="00476951">
        <w:rPr>
          <w:rFonts w:hint="eastAsia"/>
          <w:lang w:val="x-none" w:eastAsia="ja-JP"/>
        </w:rPr>
        <w:t>通知</w:t>
      </w:r>
      <w:r w:rsidR="00476951" w:rsidRPr="0095526E">
        <w:rPr>
          <w:lang w:val="x-none"/>
        </w:rPr>
        <w:t>メール</w:t>
      </w:r>
      <w:r w:rsidR="00476951">
        <w:rPr>
          <w:rFonts w:hint="eastAsia"/>
          <w:lang w:val="x-none" w:eastAsia="ja-JP"/>
        </w:rPr>
        <w:t>文書設定</w:t>
      </w:r>
      <w:bookmarkEnd w:id="33"/>
    </w:p>
    <w:p w:rsidR="00A94073" w:rsidRPr="00040230" w:rsidRDefault="00A94073" w:rsidP="00A94073">
      <w:r w:rsidRPr="00A94073">
        <w:rPr>
          <w:lang w:val="x-none"/>
        </w:rPr>
        <w:t>「グループダウンロード通知メール」の「設定」を</w:t>
      </w:r>
      <w:r w:rsidR="00F85175">
        <w:rPr>
          <w:rFonts w:hint="eastAsia"/>
          <w:lang w:val="x-none"/>
        </w:rPr>
        <w:t>クリック</w:t>
      </w:r>
      <w:r w:rsidRPr="00A94073">
        <w:rPr>
          <w:lang w:val="x-none"/>
        </w:rPr>
        <w:t>して「ダウンロード通知メールの文書設定」へ移動し、文書設定を行います。</w:t>
      </w:r>
    </w:p>
    <w:p w:rsidR="00A94073" w:rsidRDefault="00A94073" w:rsidP="00A940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216E01" wp14:editId="12860D6F">
                <wp:simplePos x="0" y="0"/>
                <wp:positionH relativeFrom="column">
                  <wp:posOffset>3987165</wp:posOffset>
                </wp:positionH>
                <wp:positionV relativeFrom="paragraph">
                  <wp:posOffset>857885</wp:posOffset>
                </wp:positionV>
                <wp:extent cx="714375" cy="180975"/>
                <wp:effectExtent l="0" t="0" r="28575" b="28575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DE6F8" id="正方形/長方形 102" o:spid="_x0000_s1026" style="position:absolute;left:0;text-align:left;margin-left:313.95pt;margin-top:67.55pt;width:56.25pt;height:1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BBE128C" wp14:editId="05DA59AF">
            <wp:extent cx="4692770" cy="1410705"/>
            <wp:effectExtent l="19050" t="19050" r="12700" b="18415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8209" cy="14153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73" w:rsidRPr="005F7905" w:rsidRDefault="00A94073" w:rsidP="00A94073"/>
    <w:p w:rsidR="00A94073" w:rsidRDefault="00A94073" w:rsidP="00A94073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4AF335E" wp14:editId="705257BD">
                <wp:simplePos x="0" y="0"/>
                <wp:positionH relativeFrom="column">
                  <wp:posOffset>2539365</wp:posOffset>
                </wp:positionH>
                <wp:positionV relativeFrom="paragraph">
                  <wp:posOffset>753110</wp:posOffset>
                </wp:positionV>
                <wp:extent cx="1066800" cy="133350"/>
                <wp:effectExtent l="0" t="0" r="19050" b="1905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4360D" id="正方形/長方形 98" o:spid="_x0000_s1026" style="position:absolute;left:0;text-align:left;margin-left:199.95pt;margin-top:59.3pt;width:84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pNtAIAAJs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1FCEF83" wp14:editId="7F7D462F">
                <wp:simplePos x="0" y="0"/>
                <wp:positionH relativeFrom="column">
                  <wp:posOffset>2548890</wp:posOffset>
                </wp:positionH>
                <wp:positionV relativeFrom="paragraph">
                  <wp:posOffset>1715135</wp:posOffset>
                </wp:positionV>
                <wp:extent cx="1066800" cy="133350"/>
                <wp:effectExtent l="0" t="0" r="19050" b="1905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C5D00" id="正方形/長方形 99" o:spid="_x0000_s1026" style="position:absolute;left:0;text-align:left;margin-left:200.7pt;margin-top:135.05pt;width:84pt;height:1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3FA71DD" wp14:editId="39EED745">
                <wp:simplePos x="0" y="0"/>
                <wp:positionH relativeFrom="column">
                  <wp:posOffset>2548890</wp:posOffset>
                </wp:positionH>
                <wp:positionV relativeFrom="paragraph">
                  <wp:posOffset>3153410</wp:posOffset>
                </wp:positionV>
                <wp:extent cx="1066800" cy="133350"/>
                <wp:effectExtent l="0" t="0" r="19050" b="19050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BCCD3" id="正方形/長方形 100" o:spid="_x0000_s1026" style="position:absolute;left:0;text-align:left;margin-left:200.7pt;margin-top:248.3pt;width:84pt;height:1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GzswIAAJ0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AC53D72" wp14:editId="1BD30DEA">
            <wp:extent cx="4702175" cy="3889326"/>
            <wp:effectExtent l="19050" t="19050" r="22225" b="1651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グループダウンロード通知メールの文書設定.bmp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8226" cy="39026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73" w:rsidRPr="005F7905" w:rsidRDefault="00A94073" w:rsidP="00A94073">
      <w:pPr>
        <w:jc w:val="center"/>
        <w:rPr>
          <w:b/>
        </w:rPr>
      </w:pPr>
      <w:r>
        <w:rPr>
          <w:rFonts w:hint="eastAsia"/>
          <w:b/>
        </w:rPr>
        <w:t>グループ</w:t>
      </w:r>
      <w:r w:rsidRPr="005F7905">
        <w:rPr>
          <w:rFonts w:hint="eastAsia"/>
          <w:b/>
        </w:rPr>
        <w:t>ダウンロード通知メールの文書設定</w:t>
      </w:r>
    </w:p>
    <w:p w:rsidR="00A94073" w:rsidRDefault="00A94073" w:rsidP="00A94073"/>
    <w:p w:rsidR="00A94073" w:rsidRDefault="00A94073" w:rsidP="00A94073">
      <w:r>
        <w:rPr>
          <w:rFonts w:hint="eastAsia"/>
        </w:rPr>
        <w:t>各プルダウンメニューで「設定」を選択した場合は本画面内で設定した内容が適用されます。</w:t>
      </w:r>
    </w:p>
    <w:p w:rsidR="00A94073" w:rsidRDefault="00A94073" w:rsidP="00A94073">
      <w:r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:rsidR="00A94073" w:rsidRDefault="00A94073" w:rsidP="00A94073"/>
    <w:p w:rsidR="00A94073" w:rsidRDefault="00A94073" w:rsidP="00A94073"/>
    <w:p w:rsidR="00A94073" w:rsidRPr="005F7905" w:rsidRDefault="00A94073" w:rsidP="00A94073">
      <w:pPr>
        <w:rPr>
          <w:b/>
        </w:rPr>
      </w:pPr>
      <w:r w:rsidRPr="005F7905">
        <w:rPr>
          <w:rFonts w:hint="eastAsia"/>
          <w:b/>
        </w:rPr>
        <w:t>送信先</w:t>
      </w:r>
    </w:p>
    <w:p w:rsidR="00A94073" w:rsidRDefault="00A94073" w:rsidP="00A94073">
      <w:r>
        <w:rPr>
          <w:rFonts w:hint="eastAsia"/>
        </w:rPr>
        <w:t>送信先のメールアドレスを設定することで、グループ設定に関係なく設定したアドレスに対してのみメールを送付することができます。</w:t>
      </w:r>
    </w:p>
    <w:p w:rsidR="00A94073" w:rsidRDefault="00A94073" w:rsidP="00A94073"/>
    <w:p w:rsidR="00A94073" w:rsidRPr="005F7905" w:rsidRDefault="00A94073" w:rsidP="00A94073">
      <w:pPr>
        <w:rPr>
          <w:b/>
        </w:rPr>
      </w:pPr>
      <w:r w:rsidRPr="005F7905">
        <w:rPr>
          <w:b/>
        </w:rPr>
        <w:t>FROM</w:t>
      </w:r>
    </w:p>
    <w:p w:rsidR="00A94073" w:rsidRDefault="00A94073" w:rsidP="00A94073">
      <w:r>
        <w:rPr>
          <w:rFonts w:hint="eastAsia"/>
        </w:rPr>
        <w:t>送信元のメールアドレスを設定できます。</w:t>
      </w:r>
    </w:p>
    <w:p w:rsidR="00A94073" w:rsidRDefault="00A94073" w:rsidP="00A94073">
      <w:r>
        <w:rPr>
          <w:rFonts w:hint="eastAsia"/>
        </w:rPr>
        <w:t>デフォルト設定では、「</w:t>
      </w:r>
      <w:hyperlink w:anchor="_1-2.システムメールの設定" w:history="1">
        <w:r w:rsidR="00F45D90">
          <w:rPr>
            <w:rStyle w:val="af0"/>
          </w:rPr>
          <w:t>1.2.システムメールの設定</w:t>
        </w:r>
      </w:hyperlink>
      <w:r>
        <w:t>」で設定したアドレスから送付されます。</w:t>
      </w:r>
    </w:p>
    <w:p w:rsidR="00A94073" w:rsidRDefault="00A94073" w:rsidP="00A94073"/>
    <w:p w:rsidR="00A94073" w:rsidRPr="005F7905" w:rsidRDefault="00A94073" w:rsidP="00A94073">
      <w:pPr>
        <w:rPr>
          <w:b/>
        </w:rPr>
      </w:pPr>
      <w:r w:rsidRPr="005F7905">
        <w:rPr>
          <w:rFonts w:hint="eastAsia"/>
          <w:b/>
        </w:rPr>
        <w:t>文書設定</w:t>
      </w:r>
    </w:p>
    <w:p w:rsidR="00A94073" w:rsidRDefault="00A94073" w:rsidP="00A94073">
      <w:r>
        <w:rPr>
          <w:rFonts w:hint="eastAsia"/>
        </w:rPr>
        <w:t>メールの文章を設定できます。</w:t>
      </w:r>
    </w:p>
    <w:p w:rsidR="00A94073" w:rsidRDefault="00A94073" w:rsidP="00A94073">
      <w:r>
        <w:rPr>
          <w:rFonts w:hint="eastAsia"/>
        </w:rPr>
        <w:t>デフォルト設定では、「</w:t>
      </w:r>
      <w:hyperlink w:anchor="_1-4.ユーザー/グループダウンロード通知メールの文書設定" w:history="1">
        <w:r w:rsidR="00F45D90">
          <w:rPr>
            <w:rStyle w:val="af0"/>
          </w:rPr>
          <w:t>1.4.ユーザー/グループダウンロード通知メールの文書設定</w:t>
        </w:r>
      </w:hyperlink>
      <w:r>
        <w:t>」で設定した内容が送付されます。</w:t>
      </w:r>
    </w:p>
    <w:p w:rsidR="00B517F2" w:rsidRPr="00C350B7" w:rsidRDefault="00B517F2" w:rsidP="00C350B7">
      <w:pPr>
        <w:rPr>
          <w:lang w:val="x-none" w:eastAsia="ar-SA"/>
        </w:rPr>
      </w:pPr>
    </w:p>
    <w:p w:rsidR="00F0232B" w:rsidRDefault="00F0232B">
      <w:pPr>
        <w:adjustRightInd/>
        <w:snapToGrid/>
        <w:rPr>
          <w:rFonts w:cs="メイリオ"/>
          <w:kern w:val="21"/>
          <w:szCs w:val="21"/>
        </w:rPr>
      </w:pPr>
      <w:r>
        <w:br w:type="page"/>
      </w:r>
    </w:p>
    <w:p w:rsidR="00101E69" w:rsidRPr="00994AC6" w:rsidRDefault="00D62D2C" w:rsidP="00736E92">
      <w:pPr>
        <w:pStyle w:val="2"/>
        <w:rPr>
          <w:lang w:val="x-none"/>
        </w:rPr>
      </w:pPr>
      <w:bookmarkStart w:id="34" w:name="_Toc14191721"/>
      <w:bookmarkStart w:id="35" w:name="_GoBack"/>
      <w:bookmarkEnd w:id="35"/>
      <w:r>
        <w:rPr>
          <w:rFonts w:hint="eastAsia"/>
          <w:lang w:eastAsia="ja-JP"/>
        </w:rPr>
        <w:lastRenderedPageBreak/>
        <w:t>プライマリ</w:t>
      </w:r>
      <w:r w:rsidR="00101E69" w:rsidRPr="00994AC6">
        <w:t>グループの</w:t>
      </w:r>
      <w:r w:rsidR="00DA0BEC">
        <w:rPr>
          <w:rFonts w:hint="eastAsia"/>
          <w:lang w:eastAsia="ja-JP"/>
        </w:rPr>
        <w:t>アップロード通知メール文書</w:t>
      </w:r>
      <w:r w:rsidR="00101E69" w:rsidRPr="00994AC6">
        <w:t>設定</w:t>
      </w:r>
      <w:bookmarkEnd w:id="34"/>
      <w:r w:rsidR="00736E92" w:rsidRPr="00994AC6">
        <w:rPr>
          <w:lang w:val="x-none"/>
        </w:rPr>
        <w:t xml:space="preserve"> </w:t>
      </w:r>
    </w:p>
    <w:p w:rsidR="00736E92" w:rsidRDefault="00BF230E" w:rsidP="00BF230E">
      <w:pPr>
        <w:rPr>
          <w:lang w:val="x-none"/>
        </w:rPr>
      </w:pPr>
      <w:r>
        <w:rPr>
          <w:rFonts w:hint="eastAsia"/>
        </w:rPr>
        <w:t>※</w:t>
      </w:r>
      <w:r w:rsidRPr="00736E92">
        <w:rPr>
          <w:rFonts w:hint="eastAsia"/>
        </w:rPr>
        <w:t>Enterprise</w:t>
      </w:r>
      <w:r w:rsidRPr="00736E92">
        <w:rPr>
          <w:lang w:eastAsia="ar-SA"/>
        </w:rPr>
        <w:t xml:space="preserve"> Edition</w:t>
      </w:r>
      <w:r>
        <w:rPr>
          <w:rFonts w:hint="eastAsia"/>
        </w:rPr>
        <w:t>のみの機能</w:t>
      </w:r>
    </w:p>
    <w:p w:rsidR="00BF230E" w:rsidRPr="00BF230E" w:rsidRDefault="00BF230E" w:rsidP="00101E69">
      <w:pPr>
        <w:rPr>
          <w:lang w:val="x-none"/>
        </w:rPr>
      </w:pPr>
    </w:p>
    <w:p w:rsidR="00101E69" w:rsidRPr="00994AC6" w:rsidRDefault="001C38E9" w:rsidP="00101E69">
      <w:pPr>
        <w:rPr>
          <w:lang w:val="x-none"/>
        </w:rPr>
      </w:pPr>
      <w:r>
        <w:rPr>
          <w:rFonts w:hint="eastAsia"/>
          <w:lang w:val="x-none"/>
        </w:rPr>
        <w:t>プライマリ</w:t>
      </w:r>
      <w:r w:rsidR="00101E69" w:rsidRPr="00994AC6">
        <w:rPr>
          <w:rFonts w:hint="eastAsia"/>
          <w:lang w:val="x-none"/>
        </w:rPr>
        <w:t>グループ</w:t>
      </w:r>
      <w:r w:rsidR="00DA64DF">
        <w:rPr>
          <w:rFonts w:hint="eastAsia"/>
          <w:lang w:val="x-none"/>
        </w:rPr>
        <w:t>内のユーザー/グループ</w:t>
      </w:r>
      <w:r w:rsidR="00101E69" w:rsidRPr="00994AC6">
        <w:rPr>
          <w:rFonts w:hint="eastAsia"/>
          <w:lang w:val="x-none"/>
        </w:rPr>
        <w:t>フォルダにファイルがアップロードされた時に、</w:t>
      </w:r>
      <w:r>
        <w:rPr>
          <w:rFonts w:hint="eastAsia"/>
        </w:rPr>
        <w:t>プライマリ</w:t>
      </w:r>
      <w:r w:rsidR="00101E69" w:rsidRPr="00994AC6">
        <w:rPr>
          <w:rFonts w:hint="eastAsia"/>
          <w:lang w:val="x-none"/>
        </w:rPr>
        <w:t>グループ</w:t>
      </w:r>
      <w:r w:rsidR="00464615">
        <w:rPr>
          <w:rFonts w:hint="eastAsia"/>
          <w:lang w:val="x-none"/>
        </w:rPr>
        <w:t>に</w:t>
      </w:r>
      <w:r w:rsidR="00101E69" w:rsidRPr="00994AC6">
        <w:rPr>
          <w:rFonts w:hint="eastAsia"/>
          <w:lang w:val="x-none"/>
        </w:rPr>
        <w:t>所属</w:t>
      </w:r>
      <w:r w:rsidR="00464615">
        <w:rPr>
          <w:rFonts w:hint="eastAsia"/>
          <w:lang w:val="x-none"/>
        </w:rPr>
        <w:t>する</w:t>
      </w:r>
      <w:r w:rsidR="00101E69" w:rsidRPr="00994AC6">
        <w:rPr>
          <w:rFonts w:hint="eastAsia"/>
          <w:lang w:val="x-none"/>
        </w:rPr>
        <w:t>ユーザーに</w:t>
      </w:r>
      <w:r w:rsidR="00C26686">
        <w:rPr>
          <w:rFonts w:hint="eastAsia"/>
          <w:lang w:val="x-none"/>
        </w:rPr>
        <w:t>送付される</w:t>
      </w:r>
      <w:r w:rsidR="00101E69" w:rsidRPr="00994AC6">
        <w:rPr>
          <w:rFonts w:hint="eastAsia"/>
          <w:lang w:val="x-none"/>
        </w:rPr>
        <w:t>通知メール</w:t>
      </w:r>
      <w:r w:rsidR="00C26686">
        <w:rPr>
          <w:rFonts w:hint="eastAsia"/>
          <w:lang w:val="x-none"/>
        </w:rPr>
        <w:t>文章を</w:t>
      </w:r>
      <w:r w:rsidR="00101E69" w:rsidRPr="00994AC6">
        <w:rPr>
          <w:rFonts w:hint="eastAsia"/>
          <w:lang w:val="x-none"/>
        </w:rPr>
        <w:t>設定します。</w:t>
      </w:r>
    </w:p>
    <w:p w:rsidR="00101E69" w:rsidRPr="00994AC6" w:rsidRDefault="00101E69" w:rsidP="00101E69">
      <w:pPr>
        <w:rPr>
          <w:lang w:val="x-none"/>
        </w:rPr>
      </w:pPr>
    </w:p>
    <w:p w:rsidR="00101E69" w:rsidRPr="00050A0B" w:rsidRDefault="00101E69" w:rsidP="00FA04A0">
      <w:pPr>
        <w:pStyle w:val="af5"/>
        <w:numPr>
          <w:ilvl w:val="0"/>
          <w:numId w:val="28"/>
        </w:numPr>
        <w:ind w:leftChars="0"/>
      </w:pPr>
      <w:r w:rsidRPr="00E16BB1">
        <w:rPr>
          <w:rFonts w:hint="eastAsia"/>
          <w:lang w:val="x-none"/>
        </w:rPr>
        <w:t>管理画面の</w:t>
      </w:r>
      <w:r w:rsidRPr="00E16BB1">
        <w:rPr>
          <w:lang w:val="x-none"/>
        </w:rPr>
        <w:t>左メニューより「</w:t>
      </w:r>
      <w:r>
        <w:rPr>
          <w:rFonts w:hint="eastAsia"/>
          <w:lang w:val="x-none"/>
        </w:rPr>
        <w:t>グループ</w:t>
      </w:r>
      <w:r w:rsidRPr="00E16BB1">
        <w:rPr>
          <w:lang w:val="x-none"/>
        </w:rPr>
        <w:t>管理」</w:t>
      </w:r>
      <w:r w:rsidRPr="00E16BB1">
        <w:rPr>
          <w:rFonts w:hint="eastAsia"/>
          <w:lang w:val="x-none"/>
        </w:rPr>
        <w:t>へ移動し、</w:t>
      </w:r>
      <w:r w:rsidR="003A5458">
        <w:rPr>
          <w:rFonts w:hint="eastAsia"/>
          <w:lang w:val="x-none"/>
        </w:rPr>
        <w:t>プライマリ</w:t>
      </w:r>
      <w:r w:rsidRPr="00E16BB1">
        <w:rPr>
          <w:lang w:val="x-none"/>
        </w:rPr>
        <w:t>グループ</w:t>
      </w:r>
      <w:r>
        <w:rPr>
          <w:rFonts w:hint="eastAsia"/>
          <w:lang w:val="x-none"/>
        </w:rPr>
        <w:t>名を</w:t>
      </w:r>
      <w:r w:rsidRPr="00E16BB1">
        <w:rPr>
          <w:lang w:val="x-none"/>
        </w:rPr>
        <w:t>クリックします。</w:t>
      </w:r>
    </w:p>
    <w:p w:rsidR="00101E69" w:rsidRPr="00994AC6" w:rsidRDefault="003A5458" w:rsidP="003A5458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208E42" wp14:editId="5BFE6E7D">
                <wp:simplePos x="0" y="0"/>
                <wp:positionH relativeFrom="column">
                  <wp:posOffset>1205865</wp:posOffset>
                </wp:positionH>
                <wp:positionV relativeFrom="paragraph">
                  <wp:posOffset>779780</wp:posOffset>
                </wp:positionV>
                <wp:extent cx="419100" cy="161925"/>
                <wp:effectExtent l="0" t="0" r="19050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CBE17" id="正方形/長方形 30" o:spid="_x0000_s1026" style="position:absolute;left:0;text-align:left;margin-left:94.95pt;margin-top:61.4pt;width:33pt;height:12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B39AC52" wp14:editId="5E948A16">
                <wp:simplePos x="0" y="0"/>
                <wp:positionH relativeFrom="column">
                  <wp:posOffset>272416</wp:posOffset>
                </wp:positionH>
                <wp:positionV relativeFrom="paragraph">
                  <wp:posOffset>732155</wp:posOffset>
                </wp:positionV>
                <wp:extent cx="723900" cy="16192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9248D" id="正方形/長方形 7" o:spid="_x0000_s1026" style="position:absolute;left:0;text-align:left;margin-left:21.45pt;margin-top:57.65pt;width:57pt;height:12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767F312" wp14:editId="0334D78A">
            <wp:extent cx="4871839" cy="1014095"/>
            <wp:effectExtent l="19050" t="19050" r="24130" b="1460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3705" cy="1022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9" w:rsidRPr="00994AC6" w:rsidRDefault="00101E69" w:rsidP="00101E69">
      <w:pPr>
        <w:jc w:val="center"/>
        <w:rPr>
          <w:b/>
        </w:rPr>
      </w:pPr>
      <w:r>
        <w:rPr>
          <w:rFonts w:hint="eastAsia"/>
          <w:b/>
        </w:rPr>
        <w:t>グループ一覧</w:t>
      </w:r>
    </w:p>
    <w:p w:rsidR="00101E69" w:rsidRDefault="00101E69" w:rsidP="00101E69"/>
    <w:p w:rsidR="00A43953" w:rsidRPr="00A43953" w:rsidRDefault="00101E69" w:rsidP="00A43953">
      <w:pPr>
        <w:pStyle w:val="af5"/>
        <w:numPr>
          <w:ilvl w:val="0"/>
          <w:numId w:val="28"/>
        </w:numPr>
        <w:ind w:leftChars="0"/>
        <w:rPr>
          <w:lang w:val="x-none"/>
        </w:rPr>
      </w:pPr>
      <w:r>
        <w:t>「フォルダオプション」を開き</w:t>
      </w:r>
      <w:r w:rsidR="00A43953">
        <w:rPr>
          <w:rFonts w:hint="eastAsia"/>
        </w:rPr>
        <w:t>ます。</w:t>
      </w:r>
    </w:p>
    <w:p w:rsidR="00101E69" w:rsidRPr="00A43953" w:rsidRDefault="00FA04A0" w:rsidP="00A43953">
      <w:pPr>
        <w:pStyle w:val="af5"/>
        <w:ind w:leftChars="0" w:left="0"/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42E7B7" wp14:editId="38C007E3">
                <wp:simplePos x="0" y="0"/>
                <wp:positionH relativeFrom="column">
                  <wp:posOffset>2634615</wp:posOffset>
                </wp:positionH>
                <wp:positionV relativeFrom="paragraph">
                  <wp:posOffset>1085850</wp:posOffset>
                </wp:positionV>
                <wp:extent cx="723900" cy="161925"/>
                <wp:effectExtent l="0" t="0" r="19050" b="285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1226B" id="正方形/長方形 32" o:spid="_x0000_s1026" style="position:absolute;left:0;text-align:left;margin-left:207.45pt;margin-top:85.5pt;width:57pt;height:12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9D81D56" wp14:editId="2BDC4794">
            <wp:extent cx="4842481" cy="1409700"/>
            <wp:effectExtent l="19050" t="19050" r="15875" b="190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2619" cy="1412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352" w:rsidRDefault="00101E69" w:rsidP="00F01352">
      <w:pPr>
        <w:jc w:val="center"/>
        <w:rPr>
          <w:b/>
          <w:lang w:val="x-none"/>
        </w:rPr>
      </w:pPr>
      <w:r w:rsidRPr="00994AC6">
        <w:rPr>
          <w:rFonts w:hint="eastAsia"/>
          <w:b/>
          <w:lang w:val="x-none"/>
        </w:rPr>
        <w:t>グループ更新</w:t>
      </w:r>
    </w:p>
    <w:p w:rsidR="00F01352" w:rsidRDefault="00F01352" w:rsidP="00F01352">
      <w:pPr>
        <w:rPr>
          <w:lang w:val="x-none"/>
        </w:rPr>
      </w:pPr>
    </w:p>
    <w:p w:rsidR="00F01352" w:rsidRDefault="00F01352" w:rsidP="00F01352">
      <w:pPr>
        <w:rPr>
          <w:lang w:val="x-none"/>
        </w:rPr>
      </w:pPr>
    </w:p>
    <w:p w:rsidR="00F01352" w:rsidRDefault="00F01352" w:rsidP="00F01352">
      <w:pPr>
        <w:rPr>
          <w:lang w:val="x-none"/>
        </w:rPr>
      </w:pPr>
    </w:p>
    <w:p w:rsidR="00F01352" w:rsidRDefault="00F01352" w:rsidP="00F01352">
      <w:pPr>
        <w:rPr>
          <w:lang w:val="x-none"/>
        </w:rPr>
      </w:pPr>
    </w:p>
    <w:p w:rsidR="00F01352" w:rsidRDefault="00F01352" w:rsidP="00F01352">
      <w:pPr>
        <w:rPr>
          <w:lang w:val="x-none"/>
        </w:rPr>
      </w:pPr>
    </w:p>
    <w:p w:rsidR="00101E69" w:rsidRPr="00994AC6" w:rsidRDefault="00101E69" w:rsidP="00F01352">
      <w:pPr>
        <w:pStyle w:val="af5"/>
        <w:numPr>
          <w:ilvl w:val="0"/>
          <w:numId w:val="28"/>
        </w:numPr>
        <w:ind w:leftChars="0"/>
      </w:pPr>
      <w:r w:rsidRPr="00F01352">
        <w:rPr>
          <w:lang w:val="x-none"/>
        </w:rPr>
        <w:lastRenderedPageBreak/>
        <w:t>「</w:t>
      </w:r>
      <w:r w:rsidR="00F01352" w:rsidRPr="00F01352">
        <w:rPr>
          <w:rFonts w:hint="eastAsia"/>
          <w:lang w:val="x-none"/>
        </w:rPr>
        <w:t>ユーザー</w:t>
      </w:r>
      <w:r w:rsidR="00F01352" w:rsidRPr="00F01352">
        <w:rPr>
          <w:lang w:val="x-none"/>
        </w:rPr>
        <w:t>/グループアップロード通知メール</w:t>
      </w:r>
      <w:r w:rsidRPr="00F01352">
        <w:rPr>
          <w:lang w:val="x-none"/>
        </w:rPr>
        <w:t>」の「設定」を</w:t>
      </w:r>
      <w:r w:rsidR="00F85175">
        <w:rPr>
          <w:rFonts w:hint="eastAsia"/>
          <w:lang w:val="x-none"/>
        </w:rPr>
        <w:t>クリック</w:t>
      </w:r>
      <w:r w:rsidRPr="00F01352">
        <w:rPr>
          <w:lang w:val="x-none"/>
        </w:rPr>
        <w:t>して「</w:t>
      </w:r>
      <w:r w:rsidR="00F01352" w:rsidRPr="00F01352">
        <w:rPr>
          <w:rFonts w:hint="eastAsia"/>
          <w:lang w:val="x-none"/>
        </w:rPr>
        <w:t>ユーザー</w:t>
      </w:r>
      <w:r w:rsidR="00F01352" w:rsidRPr="00F01352">
        <w:rPr>
          <w:lang w:val="x-none"/>
        </w:rPr>
        <w:t>/グループアップロード</w:t>
      </w:r>
      <w:r w:rsidRPr="00F01352">
        <w:rPr>
          <w:lang w:val="x-none"/>
        </w:rPr>
        <w:t>通知メールの文書設定」へ移動し、文書設定を行います。</w:t>
      </w:r>
    </w:p>
    <w:p w:rsidR="00101E69" w:rsidRDefault="00101E69" w:rsidP="00101E69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FC62AD" wp14:editId="2F624DE2">
                <wp:simplePos x="0" y="0"/>
                <wp:positionH relativeFrom="column">
                  <wp:posOffset>3987165</wp:posOffset>
                </wp:positionH>
                <wp:positionV relativeFrom="paragraph">
                  <wp:posOffset>305435</wp:posOffset>
                </wp:positionV>
                <wp:extent cx="714375" cy="1809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2F304" id="正方形/長方形 9" o:spid="_x0000_s1026" style="position:absolute;left:0;text-align:left;margin-left:313.95pt;margin-top:24.05pt;width:56.25pt;height:1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" filled="f" strokecolor="red" strokeweight="1.5pt"/>
            </w:pict>
          </mc:Fallback>
        </mc:AlternateContent>
      </w:r>
      <w:r w:rsidR="00F01352">
        <w:rPr>
          <w:noProof/>
        </w:rPr>
        <w:drawing>
          <wp:inline distT="0" distB="0" distL="0" distR="0" wp14:anchorId="69321913" wp14:editId="2BD7AC45">
            <wp:extent cx="4638106" cy="1381125"/>
            <wp:effectExtent l="19050" t="19050" r="1016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9646" cy="13815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9" w:rsidRPr="00994AC6" w:rsidRDefault="00101E69" w:rsidP="00101E69">
      <w:pPr>
        <w:rPr>
          <w:lang w:val="x-none"/>
        </w:rPr>
      </w:pPr>
    </w:p>
    <w:p w:rsidR="00101E69" w:rsidRDefault="007D2AA4" w:rsidP="00101E69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879E026" wp14:editId="4698C3DB">
                <wp:simplePos x="0" y="0"/>
                <wp:positionH relativeFrom="column">
                  <wp:posOffset>2548890</wp:posOffset>
                </wp:positionH>
                <wp:positionV relativeFrom="paragraph">
                  <wp:posOffset>751205</wp:posOffset>
                </wp:positionV>
                <wp:extent cx="1066800" cy="1333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2DF10" id="正方形/長方形 12" o:spid="_x0000_s1026" style="position:absolute;left:0;text-align:left;margin-left:200.7pt;margin-top:59.15pt;width:84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8zswIAAJs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DFFC24" wp14:editId="52D8E4C4">
                <wp:simplePos x="0" y="0"/>
                <wp:positionH relativeFrom="column">
                  <wp:posOffset>2548890</wp:posOffset>
                </wp:positionH>
                <wp:positionV relativeFrom="paragraph">
                  <wp:posOffset>1694180</wp:posOffset>
                </wp:positionV>
                <wp:extent cx="1066800" cy="1333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E3BB0" id="正方形/長方形 10" o:spid="_x0000_s1026" style="position:absolute;left:0;text-align:left;margin-left:200.7pt;margin-top:133.4pt;width:84pt;height:1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EfswIAAJs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" filled="f" strokecolor="red" strokeweight="1.5pt"/>
            </w:pict>
          </mc:Fallback>
        </mc:AlternateContent>
      </w:r>
      <w:r w:rsidR="00B7181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CD1E6C" wp14:editId="091512AB">
                <wp:simplePos x="0" y="0"/>
                <wp:positionH relativeFrom="column">
                  <wp:posOffset>2548890</wp:posOffset>
                </wp:positionH>
                <wp:positionV relativeFrom="paragraph">
                  <wp:posOffset>3180080</wp:posOffset>
                </wp:positionV>
                <wp:extent cx="1066800" cy="133350"/>
                <wp:effectExtent l="0" t="0" r="1905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3B5B" id="正方形/長方形 11" o:spid="_x0000_s1026" style="position:absolute;left:0;text-align:left;margin-left:200.7pt;margin-top:250.4pt;width:84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YJswIAAJs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" filled="f" strokecolor="red" strokeweight="1.5pt"/>
            </w:pict>
          </mc:Fallback>
        </mc:AlternateContent>
      </w:r>
      <w:r w:rsidR="00B71814">
        <w:rPr>
          <w:noProof/>
        </w:rPr>
        <w:drawing>
          <wp:inline distT="0" distB="0" distL="0" distR="0">
            <wp:extent cx="4624590" cy="4032885"/>
            <wp:effectExtent l="19050" t="19050" r="24130" b="2476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ユーザーグループアップロード通知メールの文書設定.b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8712" cy="4036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9" w:rsidRPr="00994AC6" w:rsidRDefault="0040236F" w:rsidP="00101E69">
      <w:pPr>
        <w:jc w:val="center"/>
        <w:rPr>
          <w:b/>
        </w:rPr>
      </w:pPr>
      <w:r>
        <w:rPr>
          <w:rFonts w:hint="eastAsia"/>
          <w:b/>
        </w:rPr>
        <w:t>ユーザー/</w:t>
      </w:r>
      <w:r w:rsidR="00101E69">
        <w:rPr>
          <w:rFonts w:hint="eastAsia"/>
          <w:b/>
        </w:rPr>
        <w:t>グループ</w:t>
      </w:r>
      <w:r w:rsidR="00101E69" w:rsidRPr="00994AC6">
        <w:rPr>
          <w:rFonts w:hint="eastAsia"/>
          <w:b/>
        </w:rPr>
        <w:t>アップロード通知メールの文書設定</w:t>
      </w:r>
    </w:p>
    <w:p w:rsidR="00101E69" w:rsidRPr="0040236F" w:rsidRDefault="00101E69" w:rsidP="00101E69"/>
    <w:p w:rsidR="00101E69" w:rsidRDefault="00101E69" w:rsidP="00101E69">
      <w:r>
        <w:rPr>
          <w:rFonts w:hint="eastAsia"/>
        </w:rPr>
        <w:t>各プルダウンメニューで「設定」を選択した場合は本画面内で設定した内容が適用されます。</w:t>
      </w:r>
    </w:p>
    <w:p w:rsidR="00101E69" w:rsidRDefault="00101E69" w:rsidP="00101E69">
      <w:r>
        <w:rPr>
          <w:rFonts w:hint="eastAsia"/>
        </w:rPr>
        <w:t>「設定」以外の場合はデフォルト設定が適用されます。</w:t>
      </w:r>
    </w:p>
    <w:p w:rsidR="00101E69" w:rsidRDefault="00101E69" w:rsidP="00101E69"/>
    <w:p w:rsidR="00101E69" w:rsidRPr="00994AC6" w:rsidRDefault="00101E69" w:rsidP="00101E69">
      <w:pPr>
        <w:rPr>
          <w:b/>
        </w:rPr>
      </w:pPr>
      <w:r w:rsidRPr="00994AC6">
        <w:rPr>
          <w:rFonts w:hint="eastAsia"/>
          <w:b/>
        </w:rPr>
        <w:lastRenderedPageBreak/>
        <w:t>送信先</w:t>
      </w:r>
    </w:p>
    <w:p w:rsidR="00101E69" w:rsidRDefault="00101E69" w:rsidP="00101E69">
      <w:r>
        <w:rPr>
          <w:rFonts w:hint="eastAsia"/>
        </w:rPr>
        <w:t>送信先のメールアドレスを設定することで、</w:t>
      </w:r>
      <w:r w:rsidR="00E6481B">
        <w:rPr>
          <w:rFonts w:hint="eastAsia"/>
        </w:rPr>
        <w:t>ユーザー/</w:t>
      </w:r>
      <w:r>
        <w:rPr>
          <w:rFonts w:hint="eastAsia"/>
        </w:rPr>
        <w:t>グループ設定に関係なく設定したアドレスに対してのみメールを送付することができます。</w:t>
      </w:r>
    </w:p>
    <w:p w:rsidR="00101E69" w:rsidRPr="0019662A" w:rsidRDefault="00101E69" w:rsidP="00101E69"/>
    <w:p w:rsidR="00101E69" w:rsidRPr="00994AC6" w:rsidRDefault="00101E69" w:rsidP="00101E69">
      <w:pPr>
        <w:rPr>
          <w:b/>
        </w:rPr>
      </w:pPr>
      <w:r w:rsidRPr="00994AC6">
        <w:rPr>
          <w:b/>
        </w:rPr>
        <w:t>FROM</w:t>
      </w:r>
    </w:p>
    <w:p w:rsidR="00101E69" w:rsidRDefault="00101E69" w:rsidP="00101E69">
      <w:r>
        <w:rPr>
          <w:rFonts w:hint="eastAsia"/>
        </w:rPr>
        <w:t>送信元のメールアドレスを設定できます。</w:t>
      </w:r>
    </w:p>
    <w:p w:rsidR="00101E69" w:rsidRDefault="00101E69" w:rsidP="00101E69">
      <w:r>
        <w:rPr>
          <w:rFonts w:hint="eastAsia"/>
        </w:rPr>
        <w:t>デフォルト設定では、「</w:t>
      </w:r>
      <w:hyperlink w:anchor="_1-2.システムメールの設定" w:history="1">
        <w:r w:rsidR="00F45D90">
          <w:rPr>
            <w:rStyle w:val="af0"/>
          </w:rPr>
          <w:t>1.2.システムメールの設定</w:t>
        </w:r>
      </w:hyperlink>
      <w:r>
        <w:t>」で設定したアドレスから送付されます。</w:t>
      </w:r>
    </w:p>
    <w:p w:rsidR="00101E69" w:rsidRDefault="00101E69" w:rsidP="00101E69"/>
    <w:p w:rsidR="00101E69" w:rsidRPr="00994AC6" w:rsidRDefault="00101E69" w:rsidP="00101E69">
      <w:pPr>
        <w:rPr>
          <w:b/>
        </w:rPr>
      </w:pPr>
      <w:r w:rsidRPr="00994AC6">
        <w:rPr>
          <w:rFonts w:hint="eastAsia"/>
          <w:b/>
        </w:rPr>
        <w:t>文書設定</w:t>
      </w:r>
    </w:p>
    <w:p w:rsidR="00101E69" w:rsidRDefault="00101E69" w:rsidP="00101E69">
      <w:r>
        <w:rPr>
          <w:rFonts w:hint="eastAsia"/>
        </w:rPr>
        <w:t>メールの文章を設定できます。</w:t>
      </w:r>
    </w:p>
    <w:p w:rsidR="00DF7EA4" w:rsidRDefault="00066B2B">
      <w:pPr>
        <w:adjustRightInd/>
        <w:snapToGrid/>
      </w:pPr>
      <w:r>
        <w:rPr>
          <w:rFonts w:hint="eastAsia"/>
        </w:rPr>
        <w:t>デフォルト設定では、「</w:t>
      </w:r>
      <w:hyperlink w:anchor="_1-3.ユーザー/グループアップロード通知メールの文書設定" w:history="1">
        <w:r>
          <w:rPr>
            <w:rStyle w:val="af0"/>
          </w:rPr>
          <w:t>1.3.ユーザー/グループアップロード通知メールの文書設定</w:t>
        </w:r>
      </w:hyperlink>
      <w:r>
        <w:t>」で設定した内容が送付されます。</w:t>
      </w:r>
    </w:p>
    <w:p w:rsidR="00101E69" w:rsidRDefault="00101E69">
      <w:pPr>
        <w:adjustRightInd/>
        <w:snapToGrid/>
      </w:pPr>
      <w:r>
        <w:br w:type="page"/>
      </w:r>
    </w:p>
    <w:p w:rsidR="00101E69" w:rsidRPr="00994AC6" w:rsidRDefault="00D62D2C" w:rsidP="00101E69">
      <w:pPr>
        <w:pStyle w:val="2"/>
      </w:pPr>
      <w:bookmarkStart w:id="36" w:name="_Toc14191722"/>
      <w:r>
        <w:rPr>
          <w:rFonts w:hint="eastAsia"/>
          <w:lang w:eastAsia="ja-JP"/>
        </w:rPr>
        <w:lastRenderedPageBreak/>
        <w:t>プライマリ</w:t>
      </w:r>
      <w:r w:rsidR="00101E69" w:rsidRPr="00994AC6">
        <w:t>グループの</w:t>
      </w:r>
      <w:r w:rsidR="00DA0BEC">
        <w:rPr>
          <w:rFonts w:hint="eastAsia"/>
          <w:lang w:eastAsia="ja-JP"/>
        </w:rPr>
        <w:t>ダウンロード通知メール文書</w:t>
      </w:r>
      <w:r w:rsidR="00101E69" w:rsidRPr="00994AC6">
        <w:t>設定</w:t>
      </w:r>
      <w:bookmarkEnd w:id="36"/>
    </w:p>
    <w:p w:rsidR="00101E69" w:rsidRDefault="008B3FBF" w:rsidP="00101E69">
      <w:r>
        <w:rPr>
          <w:rFonts w:hint="eastAsia"/>
        </w:rPr>
        <w:t>※</w:t>
      </w:r>
      <w:r w:rsidRPr="00736E92">
        <w:rPr>
          <w:rFonts w:hint="eastAsia"/>
        </w:rPr>
        <w:t>Enterprise</w:t>
      </w:r>
      <w:r w:rsidRPr="00736E92">
        <w:rPr>
          <w:lang w:eastAsia="ar-SA"/>
        </w:rPr>
        <w:t xml:space="preserve"> Edition</w:t>
      </w:r>
      <w:r>
        <w:rPr>
          <w:rFonts w:hint="eastAsia"/>
        </w:rPr>
        <w:t>のみの機能</w:t>
      </w:r>
    </w:p>
    <w:p w:rsidR="008B3FBF" w:rsidRPr="00994AC6" w:rsidRDefault="008B3FBF" w:rsidP="00101E69">
      <w:pPr>
        <w:rPr>
          <w:lang w:val="x-none"/>
        </w:rPr>
      </w:pPr>
    </w:p>
    <w:p w:rsidR="00101E69" w:rsidRPr="00994AC6" w:rsidRDefault="00147FB8" w:rsidP="00101E69">
      <w:pPr>
        <w:rPr>
          <w:lang w:val="x-none"/>
        </w:rPr>
      </w:pPr>
      <w:r>
        <w:rPr>
          <w:rFonts w:hint="eastAsia"/>
          <w:lang w:val="x-none"/>
        </w:rPr>
        <w:t>プライマリ</w:t>
      </w:r>
      <w:r w:rsidRPr="00994AC6">
        <w:rPr>
          <w:rFonts w:hint="eastAsia"/>
          <w:lang w:val="x-none"/>
        </w:rPr>
        <w:t>グループ</w:t>
      </w:r>
      <w:r>
        <w:rPr>
          <w:rFonts w:hint="eastAsia"/>
          <w:lang w:val="x-none"/>
        </w:rPr>
        <w:t>内のユーザー/グループ</w:t>
      </w:r>
      <w:r w:rsidRPr="00994AC6">
        <w:rPr>
          <w:rFonts w:hint="eastAsia"/>
          <w:lang w:val="x-none"/>
        </w:rPr>
        <w:t>フォルダ</w:t>
      </w:r>
      <w:r w:rsidR="00101E69" w:rsidRPr="00994AC6">
        <w:rPr>
          <w:rFonts w:hint="eastAsia"/>
          <w:lang w:val="x-none"/>
        </w:rPr>
        <w:t>からファイルがダウンロードされた時に、</w:t>
      </w:r>
      <w:r>
        <w:rPr>
          <w:rFonts w:hint="eastAsia"/>
        </w:rPr>
        <w:t>プライマリ</w:t>
      </w:r>
      <w:r w:rsidRPr="00994AC6">
        <w:rPr>
          <w:rFonts w:hint="eastAsia"/>
          <w:lang w:val="x-none"/>
        </w:rPr>
        <w:t>グループ</w:t>
      </w:r>
      <w:r>
        <w:rPr>
          <w:rFonts w:hint="eastAsia"/>
          <w:lang w:val="x-none"/>
        </w:rPr>
        <w:t>に</w:t>
      </w:r>
      <w:r w:rsidRPr="00994AC6">
        <w:rPr>
          <w:rFonts w:hint="eastAsia"/>
          <w:lang w:val="x-none"/>
        </w:rPr>
        <w:t>所属</w:t>
      </w:r>
      <w:r>
        <w:rPr>
          <w:rFonts w:hint="eastAsia"/>
          <w:lang w:val="x-none"/>
        </w:rPr>
        <w:t>する</w:t>
      </w:r>
      <w:r w:rsidRPr="00994AC6">
        <w:rPr>
          <w:rFonts w:hint="eastAsia"/>
          <w:lang w:val="x-none"/>
        </w:rPr>
        <w:t>ユーザー</w:t>
      </w:r>
      <w:r w:rsidR="00101E69" w:rsidRPr="00994AC6">
        <w:rPr>
          <w:rFonts w:hint="eastAsia"/>
          <w:lang w:val="x-none"/>
        </w:rPr>
        <w:t>に</w:t>
      </w:r>
      <w:r w:rsidR="00C26686">
        <w:rPr>
          <w:rFonts w:hint="eastAsia"/>
          <w:lang w:val="x-none"/>
        </w:rPr>
        <w:t>送付される</w:t>
      </w:r>
      <w:r w:rsidR="00101E69" w:rsidRPr="00994AC6">
        <w:rPr>
          <w:rFonts w:hint="eastAsia"/>
          <w:lang w:val="x-none"/>
        </w:rPr>
        <w:t>通知メール</w:t>
      </w:r>
      <w:r w:rsidR="00C26686">
        <w:rPr>
          <w:rFonts w:hint="eastAsia"/>
          <w:lang w:val="x-none"/>
        </w:rPr>
        <w:t>文章を</w:t>
      </w:r>
      <w:r w:rsidR="00101E69" w:rsidRPr="00994AC6">
        <w:rPr>
          <w:rFonts w:hint="eastAsia"/>
          <w:lang w:val="x-none"/>
        </w:rPr>
        <w:t>設定します。</w:t>
      </w:r>
    </w:p>
    <w:p w:rsidR="00101E69" w:rsidRPr="00994AC6" w:rsidRDefault="00101E69" w:rsidP="00101E69">
      <w:pPr>
        <w:rPr>
          <w:lang w:val="x-none"/>
        </w:rPr>
      </w:pPr>
    </w:p>
    <w:p w:rsidR="00101E69" w:rsidRPr="001814AA" w:rsidRDefault="00584982" w:rsidP="00FA04A0">
      <w:pPr>
        <w:pStyle w:val="af5"/>
        <w:numPr>
          <w:ilvl w:val="0"/>
          <w:numId w:val="29"/>
        </w:numPr>
        <w:ind w:leftChars="0"/>
      </w:pPr>
      <w:r w:rsidRPr="00E16BB1">
        <w:rPr>
          <w:rFonts w:hint="eastAsia"/>
          <w:lang w:val="x-none"/>
        </w:rPr>
        <w:t>管理画面の</w:t>
      </w:r>
      <w:r w:rsidRPr="00E16BB1">
        <w:rPr>
          <w:lang w:val="x-none"/>
        </w:rPr>
        <w:t>左メニューより「</w:t>
      </w:r>
      <w:r>
        <w:rPr>
          <w:rFonts w:hint="eastAsia"/>
          <w:lang w:val="x-none"/>
        </w:rPr>
        <w:t>グループ</w:t>
      </w:r>
      <w:r w:rsidRPr="00E16BB1">
        <w:rPr>
          <w:lang w:val="x-none"/>
        </w:rPr>
        <w:t>管理」</w:t>
      </w:r>
      <w:r w:rsidRPr="00E16BB1">
        <w:rPr>
          <w:rFonts w:hint="eastAsia"/>
          <w:lang w:val="x-none"/>
        </w:rPr>
        <w:t>へ移動し、</w:t>
      </w:r>
      <w:r>
        <w:rPr>
          <w:rFonts w:hint="eastAsia"/>
          <w:lang w:val="x-none"/>
        </w:rPr>
        <w:t>プライマリ</w:t>
      </w:r>
      <w:r w:rsidRPr="00E16BB1">
        <w:rPr>
          <w:lang w:val="x-none"/>
        </w:rPr>
        <w:t>グループ</w:t>
      </w:r>
      <w:r>
        <w:rPr>
          <w:rFonts w:hint="eastAsia"/>
          <w:lang w:val="x-none"/>
        </w:rPr>
        <w:t>名を</w:t>
      </w:r>
      <w:r w:rsidRPr="00E16BB1">
        <w:rPr>
          <w:lang w:val="x-none"/>
        </w:rPr>
        <w:t>クリックします。</w:t>
      </w:r>
    </w:p>
    <w:p w:rsidR="00101E69" w:rsidRPr="00994AC6" w:rsidRDefault="00584982" w:rsidP="00101E69">
      <w:pPr>
        <w:jc w:val="center"/>
      </w:pPr>
      <w:r w:rsidRPr="0058498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A78802" wp14:editId="07197552">
                <wp:simplePos x="0" y="0"/>
                <wp:positionH relativeFrom="column">
                  <wp:posOffset>262890</wp:posOffset>
                </wp:positionH>
                <wp:positionV relativeFrom="paragraph">
                  <wp:posOffset>739775</wp:posOffset>
                </wp:positionV>
                <wp:extent cx="723900" cy="161925"/>
                <wp:effectExtent l="0" t="0" r="19050" b="285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5E925" id="正方形/長方形 38" o:spid="_x0000_s1026" style="position:absolute;left:0;text-align:left;margin-left:20.7pt;margin-top:58.25pt;width:57pt;height:1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" filled="f" strokecolor="red" strokeweight="1.5pt"/>
            </w:pict>
          </mc:Fallback>
        </mc:AlternateContent>
      </w:r>
      <w:r w:rsidRPr="0058498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A42491" wp14:editId="671BB819">
                <wp:simplePos x="0" y="0"/>
                <wp:positionH relativeFrom="column">
                  <wp:posOffset>1196340</wp:posOffset>
                </wp:positionH>
                <wp:positionV relativeFrom="paragraph">
                  <wp:posOffset>787400</wp:posOffset>
                </wp:positionV>
                <wp:extent cx="419100" cy="161925"/>
                <wp:effectExtent l="0" t="0" r="19050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10A88" id="正方形/長方形 39" o:spid="_x0000_s1026" style="position:absolute;left:0;text-align:left;margin-left:94.2pt;margin-top:62pt;width:33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8AFFB04" wp14:editId="223DAB83">
            <wp:extent cx="4871839" cy="1014095"/>
            <wp:effectExtent l="19050" t="19050" r="24130" b="1460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3705" cy="1022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9" w:rsidRPr="00994AC6" w:rsidRDefault="00101E69" w:rsidP="00101E69">
      <w:pPr>
        <w:jc w:val="center"/>
        <w:rPr>
          <w:b/>
        </w:rPr>
      </w:pPr>
      <w:r>
        <w:rPr>
          <w:rFonts w:hint="eastAsia"/>
          <w:b/>
        </w:rPr>
        <w:t>グループ一覧</w:t>
      </w:r>
    </w:p>
    <w:p w:rsidR="00101E69" w:rsidRDefault="00101E69" w:rsidP="00101E69"/>
    <w:p w:rsidR="00101E69" w:rsidRPr="00994AC6" w:rsidRDefault="00584982" w:rsidP="00FA04A0">
      <w:pPr>
        <w:pStyle w:val="af5"/>
        <w:numPr>
          <w:ilvl w:val="0"/>
          <w:numId w:val="29"/>
        </w:numPr>
        <w:ind w:leftChars="0"/>
      </w:pPr>
      <w:r>
        <w:t>「フォルダオプション」を開き</w:t>
      </w:r>
      <w:r>
        <w:rPr>
          <w:rFonts w:hint="eastAsia"/>
        </w:rPr>
        <w:t>ます。</w:t>
      </w:r>
    </w:p>
    <w:p w:rsidR="00101E69" w:rsidRDefault="00584982" w:rsidP="00101E69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0DCE4C" wp14:editId="70AFE60A">
                <wp:simplePos x="0" y="0"/>
                <wp:positionH relativeFrom="column">
                  <wp:posOffset>2634615</wp:posOffset>
                </wp:positionH>
                <wp:positionV relativeFrom="paragraph">
                  <wp:posOffset>1085850</wp:posOffset>
                </wp:positionV>
                <wp:extent cx="723900" cy="161925"/>
                <wp:effectExtent l="0" t="0" r="19050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ED5E5" id="正方形/長方形 41" o:spid="_x0000_s1026" style="position:absolute;left:0;text-align:left;margin-left:207.45pt;margin-top:85.5pt;width:57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F30D8F" wp14:editId="725C1DEF">
            <wp:extent cx="4842481" cy="1409700"/>
            <wp:effectExtent l="19050" t="19050" r="15875" b="1905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2619" cy="1412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9" w:rsidRDefault="00101E69" w:rsidP="00101E69">
      <w:pPr>
        <w:jc w:val="center"/>
        <w:rPr>
          <w:b/>
          <w:lang w:val="x-none"/>
        </w:rPr>
      </w:pPr>
      <w:r w:rsidRPr="005F7905">
        <w:rPr>
          <w:rFonts w:hint="eastAsia"/>
          <w:b/>
          <w:lang w:val="x-none"/>
        </w:rPr>
        <w:t>グループ更新</w:t>
      </w:r>
    </w:p>
    <w:p w:rsidR="000907BD" w:rsidRDefault="000907BD" w:rsidP="000907BD">
      <w:pPr>
        <w:rPr>
          <w:b/>
          <w:lang w:val="x-none"/>
        </w:rPr>
      </w:pPr>
    </w:p>
    <w:p w:rsidR="000907BD" w:rsidRDefault="000907BD" w:rsidP="000907BD">
      <w:pPr>
        <w:rPr>
          <w:b/>
          <w:lang w:val="x-none"/>
        </w:rPr>
      </w:pPr>
    </w:p>
    <w:p w:rsidR="000907BD" w:rsidRDefault="000907BD" w:rsidP="000907BD">
      <w:pPr>
        <w:rPr>
          <w:b/>
          <w:lang w:val="x-none"/>
        </w:rPr>
      </w:pPr>
    </w:p>
    <w:p w:rsidR="000907BD" w:rsidRDefault="000907BD" w:rsidP="000907BD">
      <w:pPr>
        <w:rPr>
          <w:b/>
          <w:lang w:val="x-none"/>
        </w:rPr>
      </w:pPr>
    </w:p>
    <w:p w:rsidR="000907BD" w:rsidRDefault="000907BD" w:rsidP="000907BD">
      <w:pPr>
        <w:rPr>
          <w:b/>
          <w:lang w:val="x-none"/>
        </w:rPr>
      </w:pPr>
    </w:p>
    <w:p w:rsidR="000907BD" w:rsidRDefault="000907BD" w:rsidP="000907BD">
      <w:pPr>
        <w:rPr>
          <w:b/>
          <w:lang w:val="x-none"/>
        </w:rPr>
      </w:pPr>
    </w:p>
    <w:p w:rsidR="000907BD" w:rsidRPr="005F7905" w:rsidRDefault="000907BD" w:rsidP="000907BD">
      <w:pPr>
        <w:rPr>
          <w:b/>
          <w:lang w:val="x-none"/>
        </w:rPr>
      </w:pPr>
    </w:p>
    <w:p w:rsidR="00101E69" w:rsidRPr="00040230" w:rsidRDefault="00101E69" w:rsidP="00FA04A0">
      <w:pPr>
        <w:pStyle w:val="af5"/>
        <w:numPr>
          <w:ilvl w:val="0"/>
          <w:numId w:val="29"/>
        </w:numPr>
        <w:ind w:leftChars="0"/>
      </w:pPr>
      <w:r w:rsidRPr="0037771C">
        <w:rPr>
          <w:lang w:val="x-none"/>
        </w:rPr>
        <w:br w:type="page"/>
      </w:r>
      <w:r w:rsidR="00426486" w:rsidRPr="00F01352">
        <w:rPr>
          <w:lang w:val="x-none"/>
        </w:rPr>
        <w:lastRenderedPageBreak/>
        <w:t>「</w:t>
      </w:r>
      <w:r w:rsidR="00426486" w:rsidRPr="00F01352">
        <w:rPr>
          <w:rFonts w:hint="eastAsia"/>
          <w:lang w:val="x-none"/>
        </w:rPr>
        <w:t>ユーザー</w:t>
      </w:r>
      <w:r w:rsidR="00426486" w:rsidRPr="00F01352">
        <w:rPr>
          <w:lang w:val="x-none"/>
        </w:rPr>
        <w:t>/グループ</w:t>
      </w:r>
      <w:r w:rsidR="00426486">
        <w:rPr>
          <w:rFonts w:hint="eastAsia"/>
          <w:lang w:val="x-none"/>
        </w:rPr>
        <w:t>ダウンロード</w:t>
      </w:r>
      <w:r w:rsidR="00426486" w:rsidRPr="00F01352">
        <w:rPr>
          <w:lang w:val="x-none"/>
        </w:rPr>
        <w:t>通知メール」の「設定」を</w:t>
      </w:r>
      <w:r w:rsidR="00F85175">
        <w:rPr>
          <w:rFonts w:hint="eastAsia"/>
          <w:lang w:val="x-none"/>
        </w:rPr>
        <w:t>クリック</w:t>
      </w:r>
      <w:r w:rsidR="00426486" w:rsidRPr="00F01352">
        <w:rPr>
          <w:lang w:val="x-none"/>
        </w:rPr>
        <w:t>して「</w:t>
      </w:r>
      <w:r w:rsidR="00426486" w:rsidRPr="00F01352">
        <w:rPr>
          <w:rFonts w:hint="eastAsia"/>
          <w:lang w:val="x-none"/>
        </w:rPr>
        <w:t>ユーザー</w:t>
      </w:r>
      <w:r w:rsidR="00426486" w:rsidRPr="00F01352">
        <w:rPr>
          <w:lang w:val="x-none"/>
        </w:rPr>
        <w:t>/グループ</w:t>
      </w:r>
      <w:r w:rsidR="00426486">
        <w:rPr>
          <w:rFonts w:hint="eastAsia"/>
          <w:lang w:val="x-none"/>
        </w:rPr>
        <w:t>ダウンロード</w:t>
      </w:r>
      <w:r w:rsidR="00426486" w:rsidRPr="00F01352">
        <w:rPr>
          <w:lang w:val="x-none"/>
        </w:rPr>
        <w:t>通知メールの文書設定」へ移動し、文書設定を行います。</w:t>
      </w:r>
    </w:p>
    <w:p w:rsidR="00101E69" w:rsidRDefault="00101E69" w:rsidP="00101E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A41BC2" wp14:editId="7CC9CB46">
                <wp:simplePos x="0" y="0"/>
                <wp:positionH relativeFrom="column">
                  <wp:posOffset>3987165</wp:posOffset>
                </wp:positionH>
                <wp:positionV relativeFrom="paragraph">
                  <wp:posOffset>838835</wp:posOffset>
                </wp:positionV>
                <wp:extent cx="714375" cy="18097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0406" id="正方形/長方形 20" o:spid="_x0000_s1026" style="position:absolute;left:0;text-align:left;margin-left:313.95pt;margin-top:66.05pt;width:56.25pt;height:1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" filled="f" strokecolor="red" strokeweight="1.5pt"/>
            </w:pict>
          </mc:Fallback>
        </mc:AlternateContent>
      </w:r>
      <w:r w:rsidR="00426486">
        <w:rPr>
          <w:noProof/>
        </w:rPr>
        <w:drawing>
          <wp:inline distT="0" distB="0" distL="0" distR="0" wp14:anchorId="7FC77AE2" wp14:editId="22C23DCB">
            <wp:extent cx="4638106" cy="1381125"/>
            <wp:effectExtent l="19050" t="19050" r="10160" b="952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9646" cy="13815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9" w:rsidRPr="005F7905" w:rsidRDefault="00101E69" w:rsidP="00101E69"/>
    <w:p w:rsidR="00101E69" w:rsidRDefault="00ED4F70" w:rsidP="00101E69">
      <w:pPr>
        <w:jc w:val="center"/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3BAD94" wp14:editId="4D7EDD75">
                <wp:simplePos x="0" y="0"/>
                <wp:positionH relativeFrom="column">
                  <wp:posOffset>2548890</wp:posOffset>
                </wp:positionH>
                <wp:positionV relativeFrom="paragraph">
                  <wp:posOffset>3210560</wp:posOffset>
                </wp:positionV>
                <wp:extent cx="1066800" cy="13335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48CF3" id="正方形/長方形 24" o:spid="_x0000_s1026" style="position:absolute;left:0;text-align:left;margin-left:200.7pt;margin-top:252.8pt;width:84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1DD645" wp14:editId="0FB1DB6D">
                <wp:simplePos x="0" y="0"/>
                <wp:positionH relativeFrom="column">
                  <wp:posOffset>2548890</wp:posOffset>
                </wp:positionH>
                <wp:positionV relativeFrom="paragraph">
                  <wp:posOffset>1705610</wp:posOffset>
                </wp:positionV>
                <wp:extent cx="1066800" cy="133350"/>
                <wp:effectExtent l="0" t="0" r="1905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B49D4" id="正方形/長方形 23" o:spid="_x0000_s1026" style="position:absolute;left:0;text-align:left;margin-left:200.7pt;margin-top:134.3pt;width:84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" filled="f" strokecolor="red" strokeweight="1.5pt"/>
            </w:pict>
          </mc:Fallback>
        </mc:AlternateContent>
      </w:r>
      <w:r w:rsidR="00101E6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B9C73E" wp14:editId="481D6E50">
                <wp:simplePos x="0" y="0"/>
                <wp:positionH relativeFrom="column">
                  <wp:posOffset>2539365</wp:posOffset>
                </wp:positionH>
                <wp:positionV relativeFrom="paragraph">
                  <wp:posOffset>753110</wp:posOffset>
                </wp:positionV>
                <wp:extent cx="1066800" cy="133350"/>
                <wp:effectExtent l="0" t="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F128B" id="正方形/長方形 22" o:spid="_x0000_s1026" style="position:absolute;left:0;text-align:left;margin-left:199.95pt;margin-top:59.3pt;width:84pt;height:1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4657725" cy="4071950"/>
            <wp:effectExtent l="19050" t="19050" r="9525" b="2413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ユーザーグループダウンロード通知メールの文書設定.bmp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r="19214"/>
                    <a:stretch/>
                  </pic:blipFill>
                  <pic:spPr bwMode="auto">
                    <a:xfrm>
                      <a:off x="0" y="0"/>
                      <a:ext cx="4663380" cy="4076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9" w:rsidRPr="005F7905" w:rsidRDefault="00DE08D9" w:rsidP="00101E69">
      <w:pPr>
        <w:jc w:val="center"/>
        <w:rPr>
          <w:b/>
        </w:rPr>
      </w:pPr>
      <w:r>
        <w:rPr>
          <w:rFonts w:hint="eastAsia"/>
          <w:b/>
        </w:rPr>
        <w:t>ユーザー/</w:t>
      </w:r>
      <w:r w:rsidR="00101E69">
        <w:rPr>
          <w:rFonts w:hint="eastAsia"/>
          <w:b/>
        </w:rPr>
        <w:t>グループ</w:t>
      </w:r>
      <w:r w:rsidR="00101E69" w:rsidRPr="005F7905">
        <w:rPr>
          <w:rFonts w:hint="eastAsia"/>
          <w:b/>
        </w:rPr>
        <w:t>ダウンロード通知メールの文書設定</w:t>
      </w:r>
    </w:p>
    <w:p w:rsidR="00101E69" w:rsidRDefault="00101E69" w:rsidP="00101E69"/>
    <w:p w:rsidR="00101E69" w:rsidRDefault="00101E69" w:rsidP="00101E69">
      <w:r>
        <w:rPr>
          <w:rFonts w:hint="eastAsia"/>
        </w:rPr>
        <w:t>各プルダウンメニューで「設定」を選択した場合は本画面内で設定した内容が適用されます。</w:t>
      </w:r>
    </w:p>
    <w:p w:rsidR="00101E69" w:rsidRDefault="0082772B" w:rsidP="00101E69">
      <w:r>
        <w:rPr>
          <w:rFonts w:hint="eastAsia"/>
        </w:rPr>
        <w:t>「設定」以外の場合は</w:t>
      </w:r>
      <w:r w:rsidR="00101E69">
        <w:rPr>
          <w:rFonts w:hint="eastAsia"/>
        </w:rPr>
        <w:t>デフォルト設定が適用されます。</w:t>
      </w:r>
    </w:p>
    <w:p w:rsidR="00101E69" w:rsidRDefault="00101E69" w:rsidP="00101E69"/>
    <w:p w:rsidR="00B61738" w:rsidRPr="00994AC6" w:rsidRDefault="00B61738" w:rsidP="00B61738">
      <w:pPr>
        <w:rPr>
          <w:b/>
        </w:rPr>
      </w:pPr>
      <w:r w:rsidRPr="00994AC6">
        <w:rPr>
          <w:rFonts w:hint="eastAsia"/>
          <w:b/>
        </w:rPr>
        <w:lastRenderedPageBreak/>
        <w:t>送信先</w:t>
      </w:r>
    </w:p>
    <w:p w:rsidR="00B61738" w:rsidRDefault="00B61738" w:rsidP="00B61738">
      <w:r>
        <w:rPr>
          <w:rFonts w:hint="eastAsia"/>
        </w:rPr>
        <w:t>送信先のメールアドレスを設定することで、グループ設定に関係なく設定したアドレスに対してのみメールを送付することができます。</w:t>
      </w:r>
    </w:p>
    <w:p w:rsidR="00B61738" w:rsidRPr="0019662A" w:rsidRDefault="00B61738" w:rsidP="00B61738"/>
    <w:p w:rsidR="00B61738" w:rsidRPr="00994AC6" w:rsidRDefault="00B61738" w:rsidP="00B61738">
      <w:pPr>
        <w:rPr>
          <w:b/>
        </w:rPr>
      </w:pPr>
      <w:r w:rsidRPr="00994AC6">
        <w:rPr>
          <w:b/>
        </w:rPr>
        <w:t>FROM</w:t>
      </w:r>
    </w:p>
    <w:p w:rsidR="00B61738" w:rsidRDefault="00B61738" w:rsidP="00B61738">
      <w:r>
        <w:rPr>
          <w:rFonts w:hint="eastAsia"/>
        </w:rPr>
        <w:t>送信元のメールアドレスを設定できます。</w:t>
      </w:r>
    </w:p>
    <w:p w:rsidR="00B61738" w:rsidRDefault="00B61738" w:rsidP="00B61738">
      <w:r>
        <w:rPr>
          <w:rFonts w:hint="eastAsia"/>
        </w:rPr>
        <w:t>デフォルト設定では、「</w:t>
      </w:r>
      <w:hyperlink w:anchor="_1-2.システムメールの設定" w:history="1">
        <w:r w:rsidR="00F45D90">
          <w:rPr>
            <w:rStyle w:val="af0"/>
          </w:rPr>
          <w:t>1.2.システムメールの設定</w:t>
        </w:r>
      </w:hyperlink>
      <w:r>
        <w:t>」で設定したアドレスから送付されます。</w:t>
      </w:r>
    </w:p>
    <w:p w:rsidR="00B61738" w:rsidRDefault="00B61738" w:rsidP="00B61738"/>
    <w:p w:rsidR="00B61738" w:rsidRPr="00994AC6" w:rsidRDefault="00B61738" w:rsidP="00B61738">
      <w:pPr>
        <w:rPr>
          <w:b/>
        </w:rPr>
      </w:pPr>
      <w:r w:rsidRPr="00994AC6">
        <w:rPr>
          <w:rFonts w:hint="eastAsia"/>
          <w:b/>
        </w:rPr>
        <w:t>文書設定</w:t>
      </w:r>
    </w:p>
    <w:p w:rsidR="00B61738" w:rsidRDefault="00B61738" w:rsidP="00B61738">
      <w:r>
        <w:rPr>
          <w:rFonts w:hint="eastAsia"/>
        </w:rPr>
        <w:t>メールの文章を設定できます。</w:t>
      </w:r>
    </w:p>
    <w:p w:rsidR="00B61738" w:rsidRDefault="00DF7EA4" w:rsidP="00B61738">
      <w:r>
        <w:rPr>
          <w:rFonts w:hint="eastAsia"/>
        </w:rPr>
        <w:t>デフォルト設定では、「</w:t>
      </w:r>
      <w:hyperlink w:anchor="_1-4.ユーザー/グループダウンロード通知メールの文書設定" w:history="1">
        <w:r>
          <w:rPr>
            <w:rStyle w:val="af0"/>
          </w:rPr>
          <w:t>1.4.ユーザー/グループダウンロード通知メールの文書設定</w:t>
        </w:r>
      </w:hyperlink>
      <w:r>
        <w:t>」で設定した内容が送付されます。</w:t>
      </w:r>
    </w:p>
    <w:p w:rsidR="00101E69" w:rsidRDefault="00101E69" w:rsidP="00101E69">
      <w:pPr>
        <w:rPr>
          <w:lang w:eastAsia="ar-SA"/>
        </w:rPr>
      </w:pPr>
    </w:p>
    <w:p w:rsidR="00101E69" w:rsidRPr="00101E69" w:rsidRDefault="00101E69" w:rsidP="00101E69">
      <w:pPr>
        <w:rPr>
          <w:lang w:eastAsia="ar-SA"/>
        </w:rPr>
      </w:pPr>
    </w:p>
    <w:sectPr w:rsidR="00101E69" w:rsidRPr="00101E69" w:rsidSect="00452C2F">
      <w:headerReference w:type="default" r:id="rId39"/>
      <w:footerReference w:type="default" r:id="rId40"/>
      <w:pgSz w:w="11906" w:h="16838" w:code="9"/>
      <w:pgMar w:top="1418" w:right="1701" w:bottom="1701" w:left="1701" w:header="851" w:footer="992" w:gutter="0"/>
      <w:pgNumType w:start="1"/>
      <w:cols w:space="425"/>
      <w:docGrid w:linePitch="326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5CF" w:rsidRDefault="00D235CF" w:rsidP="00A01D21">
      <w:r>
        <w:separator/>
      </w:r>
    </w:p>
  </w:endnote>
  <w:endnote w:type="continuationSeparator" w:id="0">
    <w:p w:rsidR="00D235CF" w:rsidRDefault="00D235CF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834" w:rsidRDefault="00CA0834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A0834" w:rsidRDefault="00CA0834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834" w:rsidRPr="0024675C" w:rsidRDefault="00CA0834" w:rsidP="00452C2F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6017329"/>
      <w:docPartObj>
        <w:docPartGallery w:val="Page Numbers (Bottom of Page)"/>
        <w:docPartUnique/>
      </w:docPartObj>
    </w:sdtPr>
    <w:sdtEndPr/>
    <w:sdtContent>
      <w:p w:rsidR="00452C2F" w:rsidRDefault="00452C2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F03" w:rsidRPr="00C56F03">
          <w:rPr>
            <w:noProof/>
            <w:lang w:val="ja-JP"/>
          </w:rPr>
          <w:t>24</w:t>
        </w:r>
        <w:r>
          <w:fldChar w:fldCharType="end"/>
        </w:r>
      </w:p>
    </w:sdtContent>
  </w:sdt>
  <w:p w:rsidR="00452C2F" w:rsidRPr="0024675C" w:rsidRDefault="00452C2F" w:rsidP="00452C2F">
    <w:pPr>
      <w:pStyle w:val="a6"/>
      <w:jc w:val="right"/>
    </w:pPr>
    <w:r w:rsidRPr="005E3A6A">
      <w:rPr>
        <w:rFonts w:ascii="メイリオ" w:hAnsi="メイリオ" w:cs="メイリオ"/>
      </w:rPr>
      <w:t>Copyright © North Grid Corporation 201</w:t>
    </w:r>
    <w:r w:rsidR="00B83DE7">
      <w:rPr>
        <w:rFonts w:ascii="メイリオ" w:hAnsi="メイリオ" w:cs="メイリオ" w:hint="eastAsia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5CF" w:rsidRDefault="00D235CF" w:rsidP="00A01D21">
      <w:r>
        <w:separator/>
      </w:r>
    </w:p>
  </w:footnote>
  <w:footnote w:type="continuationSeparator" w:id="0">
    <w:p w:rsidR="00D235CF" w:rsidRDefault="00D235CF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タイトル"/>
      <w:tag w:val=""/>
      <w:id w:val="1409657741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24675C" w:rsidRPr="00452C2F" w:rsidRDefault="00452C2F" w:rsidP="00452C2F">
        <w:pPr>
          <w:pStyle w:val="af2"/>
          <w:jc w:val="right"/>
        </w:pPr>
        <w:r>
          <w:rPr>
            <w:rFonts w:hint="eastAsia"/>
          </w:rPr>
          <w:t>操作チュートリアル　アップロード</w:t>
        </w:r>
        <w:r>
          <w:rPr>
            <w:rFonts w:hint="eastAsia"/>
          </w:rPr>
          <w:t>/</w:t>
        </w:r>
        <w:r>
          <w:rPr>
            <w:rFonts w:hint="eastAsia"/>
          </w:rPr>
          <w:t>ダウンロード通知編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80717"/>
    <w:multiLevelType w:val="hybridMultilevel"/>
    <w:tmpl w:val="E4A6552C"/>
    <w:lvl w:ilvl="0" w:tplc="6DFE12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5959C3"/>
    <w:multiLevelType w:val="hybridMultilevel"/>
    <w:tmpl w:val="E206AD0E"/>
    <w:lvl w:ilvl="0" w:tplc="8BDAC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D75680"/>
    <w:multiLevelType w:val="hybridMultilevel"/>
    <w:tmpl w:val="E73457B0"/>
    <w:lvl w:ilvl="0" w:tplc="F70AF6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4F4E01"/>
    <w:multiLevelType w:val="hybridMultilevel"/>
    <w:tmpl w:val="A52E7D3A"/>
    <w:lvl w:ilvl="0" w:tplc="59FCA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E823C0"/>
    <w:multiLevelType w:val="hybridMultilevel"/>
    <w:tmpl w:val="E522E8EC"/>
    <w:lvl w:ilvl="0" w:tplc="1CDEBC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05311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27F107E9"/>
    <w:multiLevelType w:val="hybridMultilevel"/>
    <w:tmpl w:val="9BD493C0"/>
    <w:lvl w:ilvl="0" w:tplc="7250C0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EF76610"/>
    <w:multiLevelType w:val="hybridMultilevel"/>
    <w:tmpl w:val="776875CC"/>
    <w:lvl w:ilvl="0" w:tplc="D84457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BB008A2"/>
    <w:multiLevelType w:val="hybridMultilevel"/>
    <w:tmpl w:val="AEE648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61269F7"/>
    <w:multiLevelType w:val="multilevel"/>
    <w:tmpl w:val="DE3AE65A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 w:val="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0" w15:restartNumberingAfterBreak="0">
    <w:nsid w:val="48110502"/>
    <w:multiLevelType w:val="multilevel"/>
    <w:tmpl w:val="17DCCE28"/>
    <w:lvl w:ilvl="0">
      <w:start w:val="5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3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4AA02B3E"/>
    <w:multiLevelType w:val="hybridMultilevel"/>
    <w:tmpl w:val="4928106C"/>
    <w:lvl w:ilvl="0" w:tplc="6032D1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DAD34F8"/>
    <w:multiLevelType w:val="hybridMultilevel"/>
    <w:tmpl w:val="886865E0"/>
    <w:lvl w:ilvl="0" w:tplc="835A77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FD90380"/>
    <w:multiLevelType w:val="hybridMultilevel"/>
    <w:tmpl w:val="D1C61B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DB1C97"/>
    <w:multiLevelType w:val="hybridMultilevel"/>
    <w:tmpl w:val="615ED48C"/>
    <w:lvl w:ilvl="0" w:tplc="814497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F6885"/>
    <w:multiLevelType w:val="hybridMultilevel"/>
    <w:tmpl w:val="201C2950"/>
    <w:lvl w:ilvl="0" w:tplc="D0109F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4562863"/>
    <w:multiLevelType w:val="hybridMultilevel"/>
    <w:tmpl w:val="4FBE8670"/>
    <w:lvl w:ilvl="0" w:tplc="C86C8100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メイリオ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DC6417E"/>
    <w:multiLevelType w:val="hybridMultilevel"/>
    <w:tmpl w:val="6958BE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5247327"/>
    <w:multiLevelType w:val="hybridMultilevel"/>
    <w:tmpl w:val="C40EC07A"/>
    <w:lvl w:ilvl="0" w:tplc="C86C8100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7614BBE"/>
    <w:multiLevelType w:val="hybridMultilevel"/>
    <w:tmpl w:val="E73457B0"/>
    <w:lvl w:ilvl="0" w:tplc="F70AF6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CA7054F"/>
    <w:multiLevelType w:val="hybridMultilevel"/>
    <w:tmpl w:val="3E048B2A"/>
    <w:lvl w:ilvl="0" w:tplc="7C7C1D9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9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DB87C3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3" w15:restartNumberingAfterBreak="0">
    <w:nsid w:val="6F432A15"/>
    <w:multiLevelType w:val="hybridMultilevel"/>
    <w:tmpl w:val="06E6EA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3165636"/>
    <w:multiLevelType w:val="hybridMultilevel"/>
    <w:tmpl w:val="E4A6552C"/>
    <w:lvl w:ilvl="0" w:tplc="6DFE12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B1A7180"/>
    <w:multiLevelType w:val="hybridMultilevel"/>
    <w:tmpl w:val="0694C8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C6205C5"/>
    <w:multiLevelType w:val="hybridMultilevel"/>
    <w:tmpl w:val="2C2C1D52"/>
    <w:lvl w:ilvl="0" w:tplc="5B227D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2"/>
  </w:num>
  <w:num w:numId="2">
    <w:abstractNumId w:val="5"/>
  </w:num>
  <w:num w:numId="3">
    <w:abstractNumId w:val="21"/>
  </w:num>
  <w:num w:numId="4">
    <w:abstractNumId w:val="10"/>
  </w:num>
  <w:num w:numId="5">
    <w:abstractNumId w:val="8"/>
  </w:num>
  <w:num w:numId="6">
    <w:abstractNumId w:val="20"/>
  </w:num>
  <w:num w:numId="7">
    <w:abstractNumId w:val="11"/>
  </w:num>
  <w:num w:numId="8">
    <w:abstractNumId w:val="13"/>
  </w:num>
  <w:num w:numId="9">
    <w:abstractNumId w:val="17"/>
  </w:num>
  <w:num w:numId="10">
    <w:abstractNumId w:val="23"/>
  </w:num>
  <w:num w:numId="11">
    <w:abstractNumId w:val="25"/>
  </w:num>
  <w:num w:numId="12">
    <w:abstractNumId w:val="1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26"/>
  </w:num>
  <w:num w:numId="19">
    <w:abstractNumId w:val="15"/>
  </w:num>
  <w:num w:numId="20">
    <w:abstractNumId w:val="14"/>
  </w:num>
  <w:num w:numId="21">
    <w:abstractNumId w:val="12"/>
  </w:num>
  <w:num w:numId="22">
    <w:abstractNumId w:val="3"/>
  </w:num>
  <w:num w:numId="23">
    <w:abstractNumId w:val="4"/>
  </w:num>
  <w:num w:numId="24">
    <w:abstractNumId w:val="0"/>
  </w:num>
  <w:num w:numId="25">
    <w:abstractNumId w:val="19"/>
  </w:num>
  <w:num w:numId="26">
    <w:abstractNumId w:val="6"/>
  </w:num>
  <w:num w:numId="27">
    <w:abstractNumId w:val="7"/>
  </w:num>
  <w:num w:numId="28">
    <w:abstractNumId w:val="24"/>
  </w:num>
  <w:num w:numId="29">
    <w:abstractNumId w:val="2"/>
  </w:num>
  <w:num w:numId="30">
    <w:abstractNumId w:val="18"/>
  </w:num>
  <w:num w:numId="31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93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BBC"/>
    <w:rsid w:val="00000966"/>
    <w:rsid w:val="000017AC"/>
    <w:rsid w:val="00002D49"/>
    <w:rsid w:val="00002F1E"/>
    <w:rsid w:val="00002FF0"/>
    <w:rsid w:val="00004384"/>
    <w:rsid w:val="000043B2"/>
    <w:rsid w:val="000044A4"/>
    <w:rsid w:val="00005658"/>
    <w:rsid w:val="0000723B"/>
    <w:rsid w:val="0001154C"/>
    <w:rsid w:val="00011BAD"/>
    <w:rsid w:val="00014B39"/>
    <w:rsid w:val="000162EB"/>
    <w:rsid w:val="0002052E"/>
    <w:rsid w:val="00020D66"/>
    <w:rsid w:val="000224B0"/>
    <w:rsid w:val="0002486A"/>
    <w:rsid w:val="00024B8E"/>
    <w:rsid w:val="000253EB"/>
    <w:rsid w:val="00026AFB"/>
    <w:rsid w:val="00031E91"/>
    <w:rsid w:val="000323D9"/>
    <w:rsid w:val="00040230"/>
    <w:rsid w:val="00042575"/>
    <w:rsid w:val="00042953"/>
    <w:rsid w:val="000433E2"/>
    <w:rsid w:val="00044772"/>
    <w:rsid w:val="000459DC"/>
    <w:rsid w:val="00050380"/>
    <w:rsid w:val="00050A0B"/>
    <w:rsid w:val="000544C3"/>
    <w:rsid w:val="000555DB"/>
    <w:rsid w:val="0006178B"/>
    <w:rsid w:val="000632AA"/>
    <w:rsid w:val="00064537"/>
    <w:rsid w:val="00066B2B"/>
    <w:rsid w:val="000673BD"/>
    <w:rsid w:val="00070D45"/>
    <w:rsid w:val="000739B5"/>
    <w:rsid w:val="00073E18"/>
    <w:rsid w:val="000743DC"/>
    <w:rsid w:val="000759EA"/>
    <w:rsid w:val="00076FB7"/>
    <w:rsid w:val="00077AE7"/>
    <w:rsid w:val="00077C06"/>
    <w:rsid w:val="000866BC"/>
    <w:rsid w:val="0008693E"/>
    <w:rsid w:val="000907BD"/>
    <w:rsid w:val="00092BB8"/>
    <w:rsid w:val="00095F35"/>
    <w:rsid w:val="00096226"/>
    <w:rsid w:val="00096FCF"/>
    <w:rsid w:val="000A0720"/>
    <w:rsid w:val="000A0C28"/>
    <w:rsid w:val="000A3604"/>
    <w:rsid w:val="000A60FD"/>
    <w:rsid w:val="000B40C2"/>
    <w:rsid w:val="000B51C5"/>
    <w:rsid w:val="000C0DCE"/>
    <w:rsid w:val="000C1A83"/>
    <w:rsid w:val="000C3A7D"/>
    <w:rsid w:val="000C3EEB"/>
    <w:rsid w:val="000C5BEC"/>
    <w:rsid w:val="000C5C3C"/>
    <w:rsid w:val="000C67A0"/>
    <w:rsid w:val="000C6E19"/>
    <w:rsid w:val="000D0761"/>
    <w:rsid w:val="000D0768"/>
    <w:rsid w:val="000D0DE5"/>
    <w:rsid w:val="000D1234"/>
    <w:rsid w:val="000D228D"/>
    <w:rsid w:val="000D2656"/>
    <w:rsid w:val="000D6D8F"/>
    <w:rsid w:val="000D7215"/>
    <w:rsid w:val="000E04E5"/>
    <w:rsid w:val="000E0864"/>
    <w:rsid w:val="000E1211"/>
    <w:rsid w:val="000E1918"/>
    <w:rsid w:val="000E2053"/>
    <w:rsid w:val="000E2FC3"/>
    <w:rsid w:val="000E3EAD"/>
    <w:rsid w:val="000E4F16"/>
    <w:rsid w:val="000F0C54"/>
    <w:rsid w:val="000F3F97"/>
    <w:rsid w:val="000F4E8F"/>
    <w:rsid w:val="00100371"/>
    <w:rsid w:val="00100E98"/>
    <w:rsid w:val="0010104F"/>
    <w:rsid w:val="00101E69"/>
    <w:rsid w:val="001051DA"/>
    <w:rsid w:val="00107517"/>
    <w:rsid w:val="00110583"/>
    <w:rsid w:val="0011091A"/>
    <w:rsid w:val="00111EBF"/>
    <w:rsid w:val="001121D5"/>
    <w:rsid w:val="0011426E"/>
    <w:rsid w:val="00116F4E"/>
    <w:rsid w:val="00117CBC"/>
    <w:rsid w:val="001220E5"/>
    <w:rsid w:val="00124A35"/>
    <w:rsid w:val="00126097"/>
    <w:rsid w:val="00127C17"/>
    <w:rsid w:val="00130FD9"/>
    <w:rsid w:val="00131C88"/>
    <w:rsid w:val="00132891"/>
    <w:rsid w:val="00133506"/>
    <w:rsid w:val="00135989"/>
    <w:rsid w:val="00137F62"/>
    <w:rsid w:val="00140302"/>
    <w:rsid w:val="00140971"/>
    <w:rsid w:val="00140DDB"/>
    <w:rsid w:val="001440CC"/>
    <w:rsid w:val="00145A14"/>
    <w:rsid w:val="00145D0C"/>
    <w:rsid w:val="001474AE"/>
    <w:rsid w:val="0014758A"/>
    <w:rsid w:val="00147AFD"/>
    <w:rsid w:val="00147FB8"/>
    <w:rsid w:val="001502FB"/>
    <w:rsid w:val="00150CDB"/>
    <w:rsid w:val="001513FA"/>
    <w:rsid w:val="00152BC3"/>
    <w:rsid w:val="00153529"/>
    <w:rsid w:val="001607E4"/>
    <w:rsid w:val="001611B6"/>
    <w:rsid w:val="001613B4"/>
    <w:rsid w:val="00163649"/>
    <w:rsid w:val="00164D61"/>
    <w:rsid w:val="00165108"/>
    <w:rsid w:val="00165DE7"/>
    <w:rsid w:val="0016653C"/>
    <w:rsid w:val="00166827"/>
    <w:rsid w:val="00172B53"/>
    <w:rsid w:val="00173251"/>
    <w:rsid w:val="00176C1D"/>
    <w:rsid w:val="001814AA"/>
    <w:rsid w:val="0018195C"/>
    <w:rsid w:val="00181E14"/>
    <w:rsid w:val="00183FE5"/>
    <w:rsid w:val="00185FD3"/>
    <w:rsid w:val="00186703"/>
    <w:rsid w:val="0018785E"/>
    <w:rsid w:val="00187D18"/>
    <w:rsid w:val="00192824"/>
    <w:rsid w:val="00192927"/>
    <w:rsid w:val="00193A5D"/>
    <w:rsid w:val="00194291"/>
    <w:rsid w:val="001945CF"/>
    <w:rsid w:val="0019662A"/>
    <w:rsid w:val="001A4E94"/>
    <w:rsid w:val="001A54DC"/>
    <w:rsid w:val="001B0C4A"/>
    <w:rsid w:val="001B38D8"/>
    <w:rsid w:val="001B3DCF"/>
    <w:rsid w:val="001B4E26"/>
    <w:rsid w:val="001B54D2"/>
    <w:rsid w:val="001B781E"/>
    <w:rsid w:val="001C13BC"/>
    <w:rsid w:val="001C1490"/>
    <w:rsid w:val="001C158D"/>
    <w:rsid w:val="001C1E82"/>
    <w:rsid w:val="001C28A4"/>
    <w:rsid w:val="001C38E9"/>
    <w:rsid w:val="001C51BB"/>
    <w:rsid w:val="001C767C"/>
    <w:rsid w:val="001D1669"/>
    <w:rsid w:val="001D4700"/>
    <w:rsid w:val="001D495F"/>
    <w:rsid w:val="001D744A"/>
    <w:rsid w:val="001D7E4C"/>
    <w:rsid w:val="001D7EB9"/>
    <w:rsid w:val="001E1421"/>
    <w:rsid w:val="001E2883"/>
    <w:rsid w:val="001E55E3"/>
    <w:rsid w:val="001E7BDE"/>
    <w:rsid w:val="001F284D"/>
    <w:rsid w:val="001F315B"/>
    <w:rsid w:val="001F4CBA"/>
    <w:rsid w:val="001F4E89"/>
    <w:rsid w:val="001F6EB2"/>
    <w:rsid w:val="0020586D"/>
    <w:rsid w:val="00206835"/>
    <w:rsid w:val="0021039F"/>
    <w:rsid w:val="00210569"/>
    <w:rsid w:val="002147FC"/>
    <w:rsid w:val="0021536B"/>
    <w:rsid w:val="00215985"/>
    <w:rsid w:val="00216D9C"/>
    <w:rsid w:val="002200FD"/>
    <w:rsid w:val="00224601"/>
    <w:rsid w:val="00224A03"/>
    <w:rsid w:val="002259F4"/>
    <w:rsid w:val="00231268"/>
    <w:rsid w:val="002336A8"/>
    <w:rsid w:val="0023376E"/>
    <w:rsid w:val="00234D7F"/>
    <w:rsid w:val="00240395"/>
    <w:rsid w:val="0024089B"/>
    <w:rsid w:val="00243109"/>
    <w:rsid w:val="002449F8"/>
    <w:rsid w:val="0024675C"/>
    <w:rsid w:val="0024777C"/>
    <w:rsid w:val="0025113D"/>
    <w:rsid w:val="0025353F"/>
    <w:rsid w:val="00255AFA"/>
    <w:rsid w:val="0025698A"/>
    <w:rsid w:val="00257985"/>
    <w:rsid w:val="0026064D"/>
    <w:rsid w:val="00261411"/>
    <w:rsid w:val="002614CE"/>
    <w:rsid w:val="00261DAA"/>
    <w:rsid w:val="002621DC"/>
    <w:rsid w:val="00263768"/>
    <w:rsid w:val="00265FF5"/>
    <w:rsid w:val="002670DE"/>
    <w:rsid w:val="00267512"/>
    <w:rsid w:val="002710E0"/>
    <w:rsid w:val="00272CB6"/>
    <w:rsid w:val="00273876"/>
    <w:rsid w:val="002777DD"/>
    <w:rsid w:val="00277C74"/>
    <w:rsid w:val="00281B3C"/>
    <w:rsid w:val="0028298E"/>
    <w:rsid w:val="002847BE"/>
    <w:rsid w:val="00286619"/>
    <w:rsid w:val="00291548"/>
    <w:rsid w:val="002939EB"/>
    <w:rsid w:val="00295504"/>
    <w:rsid w:val="002962EC"/>
    <w:rsid w:val="0029718B"/>
    <w:rsid w:val="00297CA7"/>
    <w:rsid w:val="002A0FEA"/>
    <w:rsid w:val="002A3AC2"/>
    <w:rsid w:val="002A48FC"/>
    <w:rsid w:val="002A493C"/>
    <w:rsid w:val="002B1762"/>
    <w:rsid w:val="002B3BF0"/>
    <w:rsid w:val="002B61C8"/>
    <w:rsid w:val="002B6DBB"/>
    <w:rsid w:val="002B7948"/>
    <w:rsid w:val="002C02F5"/>
    <w:rsid w:val="002C2FCE"/>
    <w:rsid w:val="002C411C"/>
    <w:rsid w:val="002C4EAE"/>
    <w:rsid w:val="002C6358"/>
    <w:rsid w:val="002C6778"/>
    <w:rsid w:val="002D36C2"/>
    <w:rsid w:val="002D4325"/>
    <w:rsid w:val="002D4A08"/>
    <w:rsid w:val="002D76B9"/>
    <w:rsid w:val="002E179B"/>
    <w:rsid w:val="002E1D43"/>
    <w:rsid w:val="002E1DBB"/>
    <w:rsid w:val="002E555F"/>
    <w:rsid w:val="002E66BD"/>
    <w:rsid w:val="002E6884"/>
    <w:rsid w:val="002E6DC4"/>
    <w:rsid w:val="002E74E7"/>
    <w:rsid w:val="002F0BFE"/>
    <w:rsid w:val="002F2414"/>
    <w:rsid w:val="002F3F65"/>
    <w:rsid w:val="002F7A07"/>
    <w:rsid w:val="0030179D"/>
    <w:rsid w:val="003024D3"/>
    <w:rsid w:val="00302912"/>
    <w:rsid w:val="00303E3E"/>
    <w:rsid w:val="0030421A"/>
    <w:rsid w:val="00304328"/>
    <w:rsid w:val="003048DE"/>
    <w:rsid w:val="00304D6B"/>
    <w:rsid w:val="00305E87"/>
    <w:rsid w:val="00307C85"/>
    <w:rsid w:val="00313043"/>
    <w:rsid w:val="003130A9"/>
    <w:rsid w:val="00315549"/>
    <w:rsid w:val="00317119"/>
    <w:rsid w:val="003172CC"/>
    <w:rsid w:val="003176FB"/>
    <w:rsid w:val="0032143F"/>
    <w:rsid w:val="0032166E"/>
    <w:rsid w:val="00321E95"/>
    <w:rsid w:val="003254A7"/>
    <w:rsid w:val="00325C6A"/>
    <w:rsid w:val="003270C4"/>
    <w:rsid w:val="003276C8"/>
    <w:rsid w:val="003312E7"/>
    <w:rsid w:val="003314AC"/>
    <w:rsid w:val="00332076"/>
    <w:rsid w:val="00335303"/>
    <w:rsid w:val="00335371"/>
    <w:rsid w:val="003376B2"/>
    <w:rsid w:val="00340CAD"/>
    <w:rsid w:val="00341813"/>
    <w:rsid w:val="00342BFC"/>
    <w:rsid w:val="00342C36"/>
    <w:rsid w:val="00343C2E"/>
    <w:rsid w:val="0034744F"/>
    <w:rsid w:val="00347772"/>
    <w:rsid w:val="00351E4F"/>
    <w:rsid w:val="00352E10"/>
    <w:rsid w:val="00353A7C"/>
    <w:rsid w:val="0035666F"/>
    <w:rsid w:val="00356B37"/>
    <w:rsid w:val="00360765"/>
    <w:rsid w:val="00361846"/>
    <w:rsid w:val="003630A5"/>
    <w:rsid w:val="003657C8"/>
    <w:rsid w:val="00370EB1"/>
    <w:rsid w:val="00372641"/>
    <w:rsid w:val="00373795"/>
    <w:rsid w:val="00373A0B"/>
    <w:rsid w:val="00374247"/>
    <w:rsid w:val="003757BF"/>
    <w:rsid w:val="0037771C"/>
    <w:rsid w:val="00377A51"/>
    <w:rsid w:val="00380090"/>
    <w:rsid w:val="00381D5D"/>
    <w:rsid w:val="00381E11"/>
    <w:rsid w:val="0038314C"/>
    <w:rsid w:val="00386501"/>
    <w:rsid w:val="003866DE"/>
    <w:rsid w:val="00387E61"/>
    <w:rsid w:val="00387EFB"/>
    <w:rsid w:val="003907D7"/>
    <w:rsid w:val="0039081F"/>
    <w:rsid w:val="0039095C"/>
    <w:rsid w:val="003915C4"/>
    <w:rsid w:val="00391C59"/>
    <w:rsid w:val="003A40DF"/>
    <w:rsid w:val="003A4B80"/>
    <w:rsid w:val="003A5458"/>
    <w:rsid w:val="003A6797"/>
    <w:rsid w:val="003A6CB6"/>
    <w:rsid w:val="003B09C7"/>
    <w:rsid w:val="003B50DC"/>
    <w:rsid w:val="003B649C"/>
    <w:rsid w:val="003B6709"/>
    <w:rsid w:val="003B74D2"/>
    <w:rsid w:val="003C011F"/>
    <w:rsid w:val="003C0CCA"/>
    <w:rsid w:val="003C1BE3"/>
    <w:rsid w:val="003C52F8"/>
    <w:rsid w:val="003C5D5C"/>
    <w:rsid w:val="003C67CE"/>
    <w:rsid w:val="003D0B18"/>
    <w:rsid w:val="003D24AA"/>
    <w:rsid w:val="003D3921"/>
    <w:rsid w:val="003D3B3C"/>
    <w:rsid w:val="003D4870"/>
    <w:rsid w:val="003D544A"/>
    <w:rsid w:val="003D78FB"/>
    <w:rsid w:val="003E0E00"/>
    <w:rsid w:val="003E20EF"/>
    <w:rsid w:val="003E3498"/>
    <w:rsid w:val="003E3732"/>
    <w:rsid w:val="003E384F"/>
    <w:rsid w:val="003E5349"/>
    <w:rsid w:val="003F0A04"/>
    <w:rsid w:val="003F0EC9"/>
    <w:rsid w:val="003F1B42"/>
    <w:rsid w:val="003F3EBB"/>
    <w:rsid w:val="003F4992"/>
    <w:rsid w:val="003F52D9"/>
    <w:rsid w:val="003F532E"/>
    <w:rsid w:val="003F733B"/>
    <w:rsid w:val="00401444"/>
    <w:rsid w:val="0040236F"/>
    <w:rsid w:val="004031CB"/>
    <w:rsid w:val="004031E7"/>
    <w:rsid w:val="00403319"/>
    <w:rsid w:val="00406EEA"/>
    <w:rsid w:val="00407A78"/>
    <w:rsid w:val="00407F9F"/>
    <w:rsid w:val="00411557"/>
    <w:rsid w:val="00412332"/>
    <w:rsid w:val="00413198"/>
    <w:rsid w:val="00413C18"/>
    <w:rsid w:val="00415168"/>
    <w:rsid w:val="00415289"/>
    <w:rsid w:val="004205A5"/>
    <w:rsid w:val="00424101"/>
    <w:rsid w:val="00424C57"/>
    <w:rsid w:val="00426486"/>
    <w:rsid w:val="00430325"/>
    <w:rsid w:val="00431970"/>
    <w:rsid w:val="00431FB2"/>
    <w:rsid w:val="0044076A"/>
    <w:rsid w:val="0044105B"/>
    <w:rsid w:val="00442352"/>
    <w:rsid w:val="00442EA4"/>
    <w:rsid w:val="004451FA"/>
    <w:rsid w:val="00445D81"/>
    <w:rsid w:val="004474DD"/>
    <w:rsid w:val="00447755"/>
    <w:rsid w:val="004479A8"/>
    <w:rsid w:val="00450BF1"/>
    <w:rsid w:val="0045155C"/>
    <w:rsid w:val="004515AA"/>
    <w:rsid w:val="0045261C"/>
    <w:rsid w:val="00452C2F"/>
    <w:rsid w:val="0045632C"/>
    <w:rsid w:val="004565E7"/>
    <w:rsid w:val="00462585"/>
    <w:rsid w:val="00464615"/>
    <w:rsid w:val="00464CBB"/>
    <w:rsid w:val="0046506D"/>
    <w:rsid w:val="00470097"/>
    <w:rsid w:val="00471422"/>
    <w:rsid w:val="00472FA9"/>
    <w:rsid w:val="0047458F"/>
    <w:rsid w:val="00476951"/>
    <w:rsid w:val="00476BC3"/>
    <w:rsid w:val="00477966"/>
    <w:rsid w:val="004804A3"/>
    <w:rsid w:val="00480C9B"/>
    <w:rsid w:val="004817CC"/>
    <w:rsid w:val="00484CBA"/>
    <w:rsid w:val="00485470"/>
    <w:rsid w:val="00485767"/>
    <w:rsid w:val="004910C5"/>
    <w:rsid w:val="00492692"/>
    <w:rsid w:val="00494CAF"/>
    <w:rsid w:val="00495D67"/>
    <w:rsid w:val="004A0826"/>
    <w:rsid w:val="004A0B6B"/>
    <w:rsid w:val="004A1E77"/>
    <w:rsid w:val="004A2C3D"/>
    <w:rsid w:val="004A6607"/>
    <w:rsid w:val="004B0BAA"/>
    <w:rsid w:val="004B20CA"/>
    <w:rsid w:val="004B24AE"/>
    <w:rsid w:val="004B25CC"/>
    <w:rsid w:val="004B37F5"/>
    <w:rsid w:val="004B5E3C"/>
    <w:rsid w:val="004B72AF"/>
    <w:rsid w:val="004C01BC"/>
    <w:rsid w:val="004C0B1F"/>
    <w:rsid w:val="004C18E4"/>
    <w:rsid w:val="004D114C"/>
    <w:rsid w:val="004D1E3F"/>
    <w:rsid w:val="004D3584"/>
    <w:rsid w:val="004D4162"/>
    <w:rsid w:val="004D658F"/>
    <w:rsid w:val="004E0B37"/>
    <w:rsid w:val="004E15EC"/>
    <w:rsid w:val="004E6A29"/>
    <w:rsid w:val="004F2888"/>
    <w:rsid w:val="004F3412"/>
    <w:rsid w:val="004F4A58"/>
    <w:rsid w:val="004F6309"/>
    <w:rsid w:val="004F6C63"/>
    <w:rsid w:val="004F7CF3"/>
    <w:rsid w:val="00502369"/>
    <w:rsid w:val="005031E7"/>
    <w:rsid w:val="005037A8"/>
    <w:rsid w:val="00504473"/>
    <w:rsid w:val="00507D34"/>
    <w:rsid w:val="005103F8"/>
    <w:rsid w:val="005104FB"/>
    <w:rsid w:val="00514B5B"/>
    <w:rsid w:val="00515831"/>
    <w:rsid w:val="005159BF"/>
    <w:rsid w:val="00515ABC"/>
    <w:rsid w:val="00515FD5"/>
    <w:rsid w:val="00520A97"/>
    <w:rsid w:val="00521709"/>
    <w:rsid w:val="00522BA9"/>
    <w:rsid w:val="00523840"/>
    <w:rsid w:val="00527F64"/>
    <w:rsid w:val="00535804"/>
    <w:rsid w:val="00537C19"/>
    <w:rsid w:val="00543528"/>
    <w:rsid w:val="0054448B"/>
    <w:rsid w:val="00545D0A"/>
    <w:rsid w:val="00551DBA"/>
    <w:rsid w:val="00552863"/>
    <w:rsid w:val="00557B60"/>
    <w:rsid w:val="00557D7E"/>
    <w:rsid w:val="0056052E"/>
    <w:rsid w:val="00560715"/>
    <w:rsid w:val="00560A6E"/>
    <w:rsid w:val="00560C5C"/>
    <w:rsid w:val="0056161D"/>
    <w:rsid w:val="005647CF"/>
    <w:rsid w:val="00564D09"/>
    <w:rsid w:val="0056538B"/>
    <w:rsid w:val="00567CE5"/>
    <w:rsid w:val="005704A9"/>
    <w:rsid w:val="00570903"/>
    <w:rsid w:val="00572B35"/>
    <w:rsid w:val="005738A7"/>
    <w:rsid w:val="00573D98"/>
    <w:rsid w:val="00574667"/>
    <w:rsid w:val="0057595C"/>
    <w:rsid w:val="00576172"/>
    <w:rsid w:val="00576251"/>
    <w:rsid w:val="005778C0"/>
    <w:rsid w:val="00580572"/>
    <w:rsid w:val="005813C4"/>
    <w:rsid w:val="0058290F"/>
    <w:rsid w:val="00582A68"/>
    <w:rsid w:val="00584982"/>
    <w:rsid w:val="005859A9"/>
    <w:rsid w:val="0059100D"/>
    <w:rsid w:val="005918DE"/>
    <w:rsid w:val="00592155"/>
    <w:rsid w:val="00594D99"/>
    <w:rsid w:val="00595F4A"/>
    <w:rsid w:val="00596597"/>
    <w:rsid w:val="0059746E"/>
    <w:rsid w:val="005A4C6F"/>
    <w:rsid w:val="005A53BE"/>
    <w:rsid w:val="005A57A0"/>
    <w:rsid w:val="005A6B4D"/>
    <w:rsid w:val="005A6C08"/>
    <w:rsid w:val="005A6E4F"/>
    <w:rsid w:val="005A7739"/>
    <w:rsid w:val="005B17F6"/>
    <w:rsid w:val="005B4641"/>
    <w:rsid w:val="005B46C0"/>
    <w:rsid w:val="005B5F18"/>
    <w:rsid w:val="005C4E98"/>
    <w:rsid w:val="005C6A62"/>
    <w:rsid w:val="005D1312"/>
    <w:rsid w:val="005D1CD1"/>
    <w:rsid w:val="005D2478"/>
    <w:rsid w:val="005D5207"/>
    <w:rsid w:val="005D5C0F"/>
    <w:rsid w:val="005D6AC8"/>
    <w:rsid w:val="005E2020"/>
    <w:rsid w:val="005E2697"/>
    <w:rsid w:val="005E3AAB"/>
    <w:rsid w:val="005E3B2D"/>
    <w:rsid w:val="005E481A"/>
    <w:rsid w:val="005E5466"/>
    <w:rsid w:val="005E61F9"/>
    <w:rsid w:val="005E7B0F"/>
    <w:rsid w:val="005F2CB9"/>
    <w:rsid w:val="005F4A01"/>
    <w:rsid w:val="005F4D31"/>
    <w:rsid w:val="005F5E4D"/>
    <w:rsid w:val="005F70AE"/>
    <w:rsid w:val="005F7905"/>
    <w:rsid w:val="006075F5"/>
    <w:rsid w:val="00607E3C"/>
    <w:rsid w:val="00610B3A"/>
    <w:rsid w:val="00611508"/>
    <w:rsid w:val="00611932"/>
    <w:rsid w:val="00612381"/>
    <w:rsid w:val="00614472"/>
    <w:rsid w:val="0061491C"/>
    <w:rsid w:val="00615E83"/>
    <w:rsid w:val="006174A4"/>
    <w:rsid w:val="00617E41"/>
    <w:rsid w:val="00621B61"/>
    <w:rsid w:val="00622FA8"/>
    <w:rsid w:val="00623B1F"/>
    <w:rsid w:val="006303F4"/>
    <w:rsid w:val="00631EE0"/>
    <w:rsid w:val="00632204"/>
    <w:rsid w:val="00632BF2"/>
    <w:rsid w:val="00637E78"/>
    <w:rsid w:val="00641E8B"/>
    <w:rsid w:val="00642152"/>
    <w:rsid w:val="00642B69"/>
    <w:rsid w:val="00643002"/>
    <w:rsid w:val="006434AD"/>
    <w:rsid w:val="00643B5F"/>
    <w:rsid w:val="00644002"/>
    <w:rsid w:val="00645398"/>
    <w:rsid w:val="006455B4"/>
    <w:rsid w:val="00645CD2"/>
    <w:rsid w:val="0064615D"/>
    <w:rsid w:val="006569C3"/>
    <w:rsid w:val="00656F78"/>
    <w:rsid w:val="006574A1"/>
    <w:rsid w:val="00657E3D"/>
    <w:rsid w:val="0066421E"/>
    <w:rsid w:val="00664DFC"/>
    <w:rsid w:val="00665733"/>
    <w:rsid w:val="00666EE2"/>
    <w:rsid w:val="00667211"/>
    <w:rsid w:val="0067068B"/>
    <w:rsid w:val="00671224"/>
    <w:rsid w:val="006742AA"/>
    <w:rsid w:val="006742B0"/>
    <w:rsid w:val="00674466"/>
    <w:rsid w:val="0067526E"/>
    <w:rsid w:val="00680F5D"/>
    <w:rsid w:val="0068201E"/>
    <w:rsid w:val="00683ED0"/>
    <w:rsid w:val="006841CA"/>
    <w:rsid w:val="00686223"/>
    <w:rsid w:val="00693240"/>
    <w:rsid w:val="006945E3"/>
    <w:rsid w:val="00694C31"/>
    <w:rsid w:val="00695B25"/>
    <w:rsid w:val="00695D2C"/>
    <w:rsid w:val="0069637B"/>
    <w:rsid w:val="006A25DA"/>
    <w:rsid w:val="006A2DB7"/>
    <w:rsid w:val="006A46CB"/>
    <w:rsid w:val="006A4B4C"/>
    <w:rsid w:val="006A5EFA"/>
    <w:rsid w:val="006A6794"/>
    <w:rsid w:val="006B0599"/>
    <w:rsid w:val="006B258A"/>
    <w:rsid w:val="006B477D"/>
    <w:rsid w:val="006B6E1F"/>
    <w:rsid w:val="006C0892"/>
    <w:rsid w:val="006C139B"/>
    <w:rsid w:val="006C15A3"/>
    <w:rsid w:val="006C3197"/>
    <w:rsid w:val="006D0B75"/>
    <w:rsid w:val="006D191F"/>
    <w:rsid w:val="006D2E82"/>
    <w:rsid w:val="006D35C0"/>
    <w:rsid w:val="006D3718"/>
    <w:rsid w:val="006D3ABF"/>
    <w:rsid w:val="006D3B7D"/>
    <w:rsid w:val="006D4258"/>
    <w:rsid w:val="006D4CFF"/>
    <w:rsid w:val="006D5EF3"/>
    <w:rsid w:val="006D62B7"/>
    <w:rsid w:val="006D68C6"/>
    <w:rsid w:val="006D693D"/>
    <w:rsid w:val="006E52F1"/>
    <w:rsid w:val="006E5568"/>
    <w:rsid w:val="006E6849"/>
    <w:rsid w:val="006E7541"/>
    <w:rsid w:val="006E7F84"/>
    <w:rsid w:val="006F013A"/>
    <w:rsid w:val="006F0B44"/>
    <w:rsid w:val="006F48D8"/>
    <w:rsid w:val="006F5961"/>
    <w:rsid w:val="006F5EF9"/>
    <w:rsid w:val="006F6D05"/>
    <w:rsid w:val="006F7D41"/>
    <w:rsid w:val="00700A2C"/>
    <w:rsid w:val="007019E9"/>
    <w:rsid w:val="00706922"/>
    <w:rsid w:val="00707945"/>
    <w:rsid w:val="007100BB"/>
    <w:rsid w:val="0071046F"/>
    <w:rsid w:val="0071067F"/>
    <w:rsid w:val="0071425B"/>
    <w:rsid w:val="00715D9C"/>
    <w:rsid w:val="00717382"/>
    <w:rsid w:val="00717B2F"/>
    <w:rsid w:val="00717DE2"/>
    <w:rsid w:val="007202F5"/>
    <w:rsid w:val="007203F4"/>
    <w:rsid w:val="00721132"/>
    <w:rsid w:val="00721284"/>
    <w:rsid w:val="00723FB3"/>
    <w:rsid w:val="007245FF"/>
    <w:rsid w:val="00726AAA"/>
    <w:rsid w:val="00726E1F"/>
    <w:rsid w:val="00726F01"/>
    <w:rsid w:val="00727BC4"/>
    <w:rsid w:val="00727F6C"/>
    <w:rsid w:val="00730717"/>
    <w:rsid w:val="007309F6"/>
    <w:rsid w:val="00731F72"/>
    <w:rsid w:val="00732BF0"/>
    <w:rsid w:val="00734200"/>
    <w:rsid w:val="00735BDF"/>
    <w:rsid w:val="00735F32"/>
    <w:rsid w:val="00736670"/>
    <w:rsid w:val="007367B0"/>
    <w:rsid w:val="00736C73"/>
    <w:rsid w:val="00736E92"/>
    <w:rsid w:val="00740AD9"/>
    <w:rsid w:val="007414A5"/>
    <w:rsid w:val="007418FC"/>
    <w:rsid w:val="0074279F"/>
    <w:rsid w:val="00742981"/>
    <w:rsid w:val="00742E69"/>
    <w:rsid w:val="0074474F"/>
    <w:rsid w:val="00744EBF"/>
    <w:rsid w:val="007476E3"/>
    <w:rsid w:val="00750FD2"/>
    <w:rsid w:val="00752AFF"/>
    <w:rsid w:val="007535F2"/>
    <w:rsid w:val="00755B39"/>
    <w:rsid w:val="00756FCF"/>
    <w:rsid w:val="00757E2F"/>
    <w:rsid w:val="00761C89"/>
    <w:rsid w:val="00762995"/>
    <w:rsid w:val="00765E64"/>
    <w:rsid w:val="00766605"/>
    <w:rsid w:val="007703D5"/>
    <w:rsid w:val="007731E8"/>
    <w:rsid w:val="00773B84"/>
    <w:rsid w:val="00776B67"/>
    <w:rsid w:val="007812B4"/>
    <w:rsid w:val="00783E3F"/>
    <w:rsid w:val="007867FC"/>
    <w:rsid w:val="00786AF5"/>
    <w:rsid w:val="00793158"/>
    <w:rsid w:val="00793371"/>
    <w:rsid w:val="00794003"/>
    <w:rsid w:val="0079471D"/>
    <w:rsid w:val="00796064"/>
    <w:rsid w:val="007A1816"/>
    <w:rsid w:val="007A222E"/>
    <w:rsid w:val="007B0C37"/>
    <w:rsid w:val="007B0E74"/>
    <w:rsid w:val="007B0ED2"/>
    <w:rsid w:val="007B2CA4"/>
    <w:rsid w:val="007B4F43"/>
    <w:rsid w:val="007B5E3F"/>
    <w:rsid w:val="007B6F02"/>
    <w:rsid w:val="007C0DDE"/>
    <w:rsid w:val="007C1BDD"/>
    <w:rsid w:val="007C2E67"/>
    <w:rsid w:val="007C34F2"/>
    <w:rsid w:val="007C3C4B"/>
    <w:rsid w:val="007C4016"/>
    <w:rsid w:val="007C7898"/>
    <w:rsid w:val="007D2AA4"/>
    <w:rsid w:val="007D3B10"/>
    <w:rsid w:val="007D5237"/>
    <w:rsid w:val="007D705F"/>
    <w:rsid w:val="007E0A3C"/>
    <w:rsid w:val="007E0FF2"/>
    <w:rsid w:val="007E3270"/>
    <w:rsid w:val="007E3F7B"/>
    <w:rsid w:val="007E4594"/>
    <w:rsid w:val="007E5841"/>
    <w:rsid w:val="007E5EE9"/>
    <w:rsid w:val="007E63E0"/>
    <w:rsid w:val="007E6BAA"/>
    <w:rsid w:val="007F1163"/>
    <w:rsid w:val="007F2581"/>
    <w:rsid w:val="007F3257"/>
    <w:rsid w:val="007F50CC"/>
    <w:rsid w:val="007F55E7"/>
    <w:rsid w:val="007F63C6"/>
    <w:rsid w:val="008002FF"/>
    <w:rsid w:val="00807DA1"/>
    <w:rsid w:val="00807FDB"/>
    <w:rsid w:val="008114A7"/>
    <w:rsid w:val="00811985"/>
    <w:rsid w:val="00811B42"/>
    <w:rsid w:val="00811C72"/>
    <w:rsid w:val="00812134"/>
    <w:rsid w:val="008126C4"/>
    <w:rsid w:val="008156FE"/>
    <w:rsid w:val="008169C5"/>
    <w:rsid w:val="0081752F"/>
    <w:rsid w:val="00817656"/>
    <w:rsid w:val="00817A5D"/>
    <w:rsid w:val="0082312D"/>
    <w:rsid w:val="0082382A"/>
    <w:rsid w:val="0082517D"/>
    <w:rsid w:val="008266D5"/>
    <w:rsid w:val="0082772B"/>
    <w:rsid w:val="00830896"/>
    <w:rsid w:val="00830A95"/>
    <w:rsid w:val="00832189"/>
    <w:rsid w:val="00835E3F"/>
    <w:rsid w:val="00836C70"/>
    <w:rsid w:val="0084415A"/>
    <w:rsid w:val="00844B13"/>
    <w:rsid w:val="0084554E"/>
    <w:rsid w:val="0084555A"/>
    <w:rsid w:val="00846799"/>
    <w:rsid w:val="0085047D"/>
    <w:rsid w:val="00850B7C"/>
    <w:rsid w:val="00851C83"/>
    <w:rsid w:val="008527CC"/>
    <w:rsid w:val="00853997"/>
    <w:rsid w:val="008617A3"/>
    <w:rsid w:val="00861FE9"/>
    <w:rsid w:val="008635A6"/>
    <w:rsid w:val="0086690A"/>
    <w:rsid w:val="008676E2"/>
    <w:rsid w:val="00867D9F"/>
    <w:rsid w:val="008706E6"/>
    <w:rsid w:val="00870BD4"/>
    <w:rsid w:val="008711B6"/>
    <w:rsid w:val="0087146A"/>
    <w:rsid w:val="0087226A"/>
    <w:rsid w:val="0087294F"/>
    <w:rsid w:val="0087543A"/>
    <w:rsid w:val="00882D94"/>
    <w:rsid w:val="00885E4D"/>
    <w:rsid w:val="00890AF2"/>
    <w:rsid w:val="0089212E"/>
    <w:rsid w:val="00893146"/>
    <w:rsid w:val="008935C9"/>
    <w:rsid w:val="008946AB"/>
    <w:rsid w:val="00894CE6"/>
    <w:rsid w:val="00896E0E"/>
    <w:rsid w:val="00896E91"/>
    <w:rsid w:val="0089715D"/>
    <w:rsid w:val="008A00CB"/>
    <w:rsid w:val="008A11AE"/>
    <w:rsid w:val="008A2C81"/>
    <w:rsid w:val="008A2D00"/>
    <w:rsid w:val="008A34D8"/>
    <w:rsid w:val="008A6155"/>
    <w:rsid w:val="008A7004"/>
    <w:rsid w:val="008B09D5"/>
    <w:rsid w:val="008B0B2B"/>
    <w:rsid w:val="008B127A"/>
    <w:rsid w:val="008B3FBF"/>
    <w:rsid w:val="008B59A3"/>
    <w:rsid w:val="008C0BA1"/>
    <w:rsid w:val="008C2B7B"/>
    <w:rsid w:val="008C4472"/>
    <w:rsid w:val="008C563E"/>
    <w:rsid w:val="008C5CF3"/>
    <w:rsid w:val="008C780D"/>
    <w:rsid w:val="008D223B"/>
    <w:rsid w:val="008D47BE"/>
    <w:rsid w:val="008D76E1"/>
    <w:rsid w:val="008D7E10"/>
    <w:rsid w:val="008D7F35"/>
    <w:rsid w:val="008E03F9"/>
    <w:rsid w:val="008E29EF"/>
    <w:rsid w:val="008E31D4"/>
    <w:rsid w:val="008E4B47"/>
    <w:rsid w:val="008E769F"/>
    <w:rsid w:val="008F0B86"/>
    <w:rsid w:val="008F1CF2"/>
    <w:rsid w:val="008F54C0"/>
    <w:rsid w:val="008F6A29"/>
    <w:rsid w:val="00900756"/>
    <w:rsid w:val="00900EC4"/>
    <w:rsid w:val="0090158F"/>
    <w:rsid w:val="009033BF"/>
    <w:rsid w:val="009044D2"/>
    <w:rsid w:val="00904C34"/>
    <w:rsid w:val="009075B2"/>
    <w:rsid w:val="00912D97"/>
    <w:rsid w:val="00916EC9"/>
    <w:rsid w:val="00917C1C"/>
    <w:rsid w:val="0092139E"/>
    <w:rsid w:val="00921ADA"/>
    <w:rsid w:val="009226E0"/>
    <w:rsid w:val="009231E0"/>
    <w:rsid w:val="00923330"/>
    <w:rsid w:val="00927C2F"/>
    <w:rsid w:val="0093001B"/>
    <w:rsid w:val="00932DD2"/>
    <w:rsid w:val="00933239"/>
    <w:rsid w:val="00934302"/>
    <w:rsid w:val="00937AD8"/>
    <w:rsid w:val="009430FD"/>
    <w:rsid w:val="00945193"/>
    <w:rsid w:val="0094555E"/>
    <w:rsid w:val="009456C7"/>
    <w:rsid w:val="00946A2E"/>
    <w:rsid w:val="00951FF0"/>
    <w:rsid w:val="009527CC"/>
    <w:rsid w:val="00953BFC"/>
    <w:rsid w:val="009548BF"/>
    <w:rsid w:val="0095526E"/>
    <w:rsid w:val="00956CBD"/>
    <w:rsid w:val="00960568"/>
    <w:rsid w:val="00961F75"/>
    <w:rsid w:val="00962DE4"/>
    <w:rsid w:val="00963406"/>
    <w:rsid w:val="00963C4E"/>
    <w:rsid w:val="00965725"/>
    <w:rsid w:val="0097120B"/>
    <w:rsid w:val="00975D8D"/>
    <w:rsid w:val="00976541"/>
    <w:rsid w:val="00976AF4"/>
    <w:rsid w:val="009813F8"/>
    <w:rsid w:val="0098400B"/>
    <w:rsid w:val="00984428"/>
    <w:rsid w:val="0099188D"/>
    <w:rsid w:val="00992087"/>
    <w:rsid w:val="00994AC6"/>
    <w:rsid w:val="009952EA"/>
    <w:rsid w:val="009979E6"/>
    <w:rsid w:val="009A236A"/>
    <w:rsid w:val="009A25B4"/>
    <w:rsid w:val="009A3CDB"/>
    <w:rsid w:val="009A4985"/>
    <w:rsid w:val="009A59DA"/>
    <w:rsid w:val="009B0711"/>
    <w:rsid w:val="009B0BAC"/>
    <w:rsid w:val="009B1925"/>
    <w:rsid w:val="009B30F0"/>
    <w:rsid w:val="009B3112"/>
    <w:rsid w:val="009B4B3B"/>
    <w:rsid w:val="009B592A"/>
    <w:rsid w:val="009B5E35"/>
    <w:rsid w:val="009C06AD"/>
    <w:rsid w:val="009C0E90"/>
    <w:rsid w:val="009C37FC"/>
    <w:rsid w:val="009C3F61"/>
    <w:rsid w:val="009C4845"/>
    <w:rsid w:val="009C6000"/>
    <w:rsid w:val="009C6DFA"/>
    <w:rsid w:val="009C7F69"/>
    <w:rsid w:val="009D015C"/>
    <w:rsid w:val="009D1DC4"/>
    <w:rsid w:val="009D59D7"/>
    <w:rsid w:val="009E0668"/>
    <w:rsid w:val="009E29BE"/>
    <w:rsid w:val="009E7273"/>
    <w:rsid w:val="009F08E1"/>
    <w:rsid w:val="009F1B86"/>
    <w:rsid w:val="009F202C"/>
    <w:rsid w:val="009F2680"/>
    <w:rsid w:val="009F5197"/>
    <w:rsid w:val="009F5D23"/>
    <w:rsid w:val="009F6C7D"/>
    <w:rsid w:val="00A0106E"/>
    <w:rsid w:val="00A01314"/>
    <w:rsid w:val="00A01B3C"/>
    <w:rsid w:val="00A01D21"/>
    <w:rsid w:val="00A02802"/>
    <w:rsid w:val="00A0699D"/>
    <w:rsid w:val="00A07DFF"/>
    <w:rsid w:val="00A1021E"/>
    <w:rsid w:val="00A10BBC"/>
    <w:rsid w:val="00A117FA"/>
    <w:rsid w:val="00A13355"/>
    <w:rsid w:val="00A14605"/>
    <w:rsid w:val="00A167C0"/>
    <w:rsid w:val="00A1714E"/>
    <w:rsid w:val="00A179B3"/>
    <w:rsid w:val="00A201CC"/>
    <w:rsid w:val="00A21F64"/>
    <w:rsid w:val="00A22A3E"/>
    <w:rsid w:val="00A2453E"/>
    <w:rsid w:val="00A26C6E"/>
    <w:rsid w:val="00A26D9E"/>
    <w:rsid w:val="00A27890"/>
    <w:rsid w:val="00A306F7"/>
    <w:rsid w:val="00A32A6C"/>
    <w:rsid w:val="00A32BC7"/>
    <w:rsid w:val="00A367CF"/>
    <w:rsid w:val="00A36849"/>
    <w:rsid w:val="00A42B66"/>
    <w:rsid w:val="00A43057"/>
    <w:rsid w:val="00A43953"/>
    <w:rsid w:val="00A43D56"/>
    <w:rsid w:val="00A43D87"/>
    <w:rsid w:val="00A45478"/>
    <w:rsid w:val="00A45A5F"/>
    <w:rsid w:val="00A46023"/>
    <w:rsid w:val="00A4669A"/>
    <w:rsid w:val="00A51724"/>
    <w:rsid w:val="00A52B64"/>
    <w:rsid w:val="00A53124"/>
    <w:rsid w:val="00A532DE"/>
    <w:rsid w:val="00A57CC7"/>
    <w:rsid w:val="00A60C99"/>
    <w:rsid w:val="00A61448"/>
    <w:rsid w:val="00A647C0"/>
    <w:rsid w:val="00A64DB3"/>
    <w:rsid w:val="00A64EFF"/>
    <w:rsid w:val="00A664E0"/>
    <w:rsid w:val="00A671A8"/>
    <w:rsid w:val="00A67B50"/>
    <w:rsid w:val="00A71438"/>
    <w:rsid w:val="00A72C07"/>
    <w:rsid w:val="00A74215"/>
    <w:rsid w:val="00A774BC"/>
    <w:rsid w:val="00A77D12"/>
    <w:rsid w:val="00A80885"/>
    <w:rsid w:val="00A812AD"/>
    <w:rsid w:val="00A868AD"/>
    <w:rsid w:val="00A87820"/>
    <w:rsid w:val="00A87B31"/>
    <w:rsid w:val="00A93564"/>
    <w:rsid w:val="00A94073"/>
    <w:rsid w:val="00A9562F"/>
    <w:rsid w:val="00A96751"/>
    <w:rsid w:val="00A96CB6"/>
    <w:rsid w:val="00AA4776"/>
    <w:rsid w:val="00AA739D"/>
    <w:rsid w:val="00AA74E1"/>
    <w:rsid w:val="00AB0515"/>
    <w:rsid w:val="00AB5469"/>
    <w:rsid w:val="00AB5BF2"/>
    <w:rsid w:val="00AC12F2"/>
    <w:rsid w:val="00AC2695"/>
    <w:rsid w:val="00AC318C"/>
    <w:rsid w:val="00AC4B31"/>
    <w:rsid w:val="00AC5427"/>
    <w:rsid w:val="00AD0CAD"/>
    <w:rsid w:val="00AD18D6"/>
    <w:rsid w:val="00AD4D5D"/>
    <w:rsid w:val="00AD52D2"/>
    <w:rsid w:val="00AD6E3A"/>
    <w:rsid w:val="00AD7C50"/>
    <w:rsid w:val="00AE0D3A"/>
    <w:rsid w:val="00AE2CA8"/>
    <w:rsid w:val="00AE4754"/>
    <w:rsid w:val="00AE692A"/>
    <w:rsid w:val="00AE7E71"/>
    <w:rsid w:val="00AF1ABC"/>
    <w:rsid w:val="00AF272C"/>
    <w:rsid w:val="00AF3E0C"/>
    <w:rsid w:val="00AF6D29"/>
    <w:rsid w:val="00AF7359"/>
    <w:rsid w:val="00B07B20"/>
    <w:rsid w:val="00B132E4"/>
    <w:rsid w:val="00B153D2"/>
    <w:rsid w:val="00B2012C"/>
    <w:rsid w:val="00B20348"/>
    <w:rsid w:val="00B20980"/>
    <w:rsid w:val="00B23671"/>
    <w:rsid w:val="00B254BF"/>
    <w:rsid w:val="00B30B89"/>
    <w:rsid w:val="00B33390"/>
    <w:rsid w:val="00B3676C"/>
    <w:rsid w:val="00B42281"/>
    <w:rsid w:val="00B43E75"/>
    <w:rsid w:val="00B45077"/>
    <w:rsid w:val="00B45256"/>
    <w:rsid w:val="00B4569B"/>
    <w:rsid w:val="00B46C0B"/>
    <w:rsid w:val="00B50989"/>
    <w:rsid w:val="00B51138"/>
    <w:rsid w:val="00B515F8"/>
    <w:rsid w:val="00B517F2"/>
    <w:rsid w:val="00B5192C"/>
    <w:rsid w:val="00B52D68"/>
    <w:rsid w:val="00B53B49"/>
    <w:rsid w:val="00B53C68"/>
    <w:rsid w:val="00B548BA"/>
    <w:rsid w:val="00B55CA9"/>
    <w:rsid w:val="00B613D8"/>
    <w:rsid w:val="00B61738"/>
    <w:rsid w:val="00B628AA"/>
    <w:rsid w:val="00B62D0E"/>
    <w:rsid w:val="00B6358D"/>
    <w:rsid w:val="00B63792"/>
    <w:rsid w:val="00B67264"/>
    <w:rsid w:val="00B70772"/>
    <w:rsid w:val="00B71636"/>
    <w:rsid w:val="00B71814"/>
    <w:rsid w:val="00B725D6"/>
    <w:rsid w:val="00B7268F"/>
    <w:rsid w:val="00B72E78"/>
    <w:rsid w:val="00B74CDA"/>
    <w:rsid w:val="00B80BBC"/>
    <w:rsid w:val="00B83DE7"/>
    <w:rsid w:val="00B8483E"/>
    <w:rsid w:val="00B90107"/>
    <w:rsid w:val="00B91254"/>
    <w:rsid w:val="00B931D9"/>
    <w:rsid w:val="00B945FC"/>
    <w:rsid w:val="00B97AA3"/>
    <w:rsid w:val="00BA08B4"/>
    <w:rsid w:val="00BA387E"/>
    <w:rsid w:val="00BA774E"/>
    <w:rsid w:val="00BB1B9D"/>
    <w:rsid w:val="00BB239F"/>
    <w:rsid w:val="00BB52AB"/>
    <w:rsid w:val="00BB759A"/>
    <w:rsid w:val="00BC170B"/>
    <w:rsid w:val="00BC1B93"/>
    <w:rsid w:val="00BC3762"/>
    <w:rsid w:val="00BC3ED3"/>
    <w:rsid w:val="00BC3F6B"/>
    <w:rsid w:val="00BC4C2A"/>
    <w:rsid w:val="00BC6271"/>
    <w:rsid w:val="00BC6969"/>
    <w:rsid w:val="00BC76A1"/>
    <w:rsid w:val="00BD0156"/>
    <w:rsid w:val="00BD3408"/>
    <w:rsid w:val="00BD3975"/>
    <w:rsid w:val="00BD4582"/>
    <w:rsid w:val="00BD6001"/>
    <w:rsid w:val="00BD6C52"/>
    <w:rsid w:val="00BE0A84"/>
    <w:rsid w:val="00BE127C"/>
    <w:rsid w:val="00BE32D7"/>
    <w:rsid w:val="00BE6C8D"/>
    <w:rsid w:val="00BE720E"/>
    <w:rsid w:val="00BF196A"/>
    <w:rsid w:val="00BF230E"/>
    <w:rsid w:val="00BF3039"/>
    <w:rsid w:val="00BF3C4C"/>
    <w:rsid w:val="00BF7864"/>
    <w:rsid w:val="00BF7DD5"/>
    <w:rsid w:val="00C03A98"/>
    <w:rsid w:val="00C05CA4"/>
    <w:rsid w:val="00C06218"/>
    <w:rsid w:val="00C07045"/>
    <w:rsid w:val="00C178FF"/>
    <w:rsid w:val="00C22EDE"/>
    <w:rsid w:val="00C2399D"/>
    <w:rsid w:val="00C250AA"/>
    <w:rsid w:val="00C25DA4"/>
    <w:rsid w:val="00C26686"/>
    <w:rsid w:val="00C270F6"/>
    <w:rsid w:val="00C30F79"/>
    <w:rsid w:val="00C31325"/>
    <w:rsid w:val="00C31FE8"/>
    <w:rsid w:val="00C33856"/>
    <w:rsid w:val="00C34BF4"/>
    <w:rsid w:val="00C350B7"/>
    <w:rsid w:val="00C35596"/>
    <w:rsid w:val="00C362FD"/>
    <w:rsid w:val="00C413F9"/>
    <w:rsid w:val="00C43727"/>
    <w:rsid w:val="00C43CF3"/>
    <w:rsid w:val="00C50134"/>
    <w:rsid w:val="00C520F0"/>
    <w:rsid w:val="00C52A56"/>
    <w:rsid w:val="00C536EF"/>
    <w:rsid w:val="00C54060"/>
    <w:rsid w:val="00C54B60"/>
    <w:rsid w:val="00C56F03"/>
    <w:rsid w:val="00C57A52"/>
    <w:rsid w:val="00C61A42"/>
    <w:rsid w:val="00C63F5F"/>
    <w:rsid w:val="00C642DB"/>
    <w:rsid w:val="00C643A4"/>
    <w:rsid w:val="00C66A38"/>
    <w:rsid w:val="00C72CCA"/>
    <w:rsid w:val="00C74362"/>
    <w:rsid w:val="00C75B65"/>
    <w:rsid w:val="00C80E73"/>
    <w:rsid w:val="00C861EE"/>
    <w:rsid w:val="00C86FA4"/>
    <w:rsid w:val="00C87447"/>
    <w:rsid w:val="00C87B2D"/>
    <w:rsid w:val="00C9243E"/>
    <w:rsid w:val="00C93AF5"/>
    <w:rsid w:val="00C943AB"/>
    <w:rsid w:val="00C9657F"/>
    <w:rsid w:val="00C96ED6"/>
    <w:rsid w:val="00C96F7C"/>
    <w:rsid w:val="00CA01A5"/>
    <w:rsid w:val="00CA0310"/>
    <w:rsid w:val="00CA0834"/>
    <w:rsid w:val="00CA250A"/>
    <w:rsid w:val="00CA2A6D"/>
    <w:rsid w:val="00CA3433"/>
    <w:rsid w:val="00CA47CE"/>
    <w:rsid w:val="00CA7BAF"/>
    <w:rsid w:val="00CB047F"/>
    <w:rsid w:val="00CB0D20"/>
    <w:rsid w:val="00CB2142"/>
    <w:rsid w:val="00CB2B4C"/>
    <w:rsid w:val="00CB4B75"/>
    <w:rsid w:val="00CB57FE"/>
    <w:rsid w:val="00CC0084"/>
    <w:rsid w:val="00CC184C"/>
    <w:rsid w:val="00CC1C8C"/>
    <w:rsid w:val="00CC5D05"/>
    <w:rsid w:val="00CC633B"/>
    <w:rsid w:val="00CC7CD2"/>
    <w:rsid w:val="00CD43B7"/>
    <w:rsid w:val="00CE168F"/>
    <w:rsid w:val="00CE25B2"/>
    <w:rsid w:val="00CE3B28"/>
    <w:rsid w:val="00CE4D37"/>
    <w:rsid w:val="00CE774C"/>
    <w:rsid w:val="00CE7817"/>
    <w:rsid w:val="00CF4C25"/>
    <w:rsid w:val="00CF6E8D"/>
    <w:rsid w:val="00D018DD"/>
    <w:rsid w:val="00D0201A"/>
    <w:rsid w:val="00D03D89"/>
    <w:rsid w:val="00D04813"/>
    <w:rsid w:val="00D05AE9"/>
    <w:rsid w:val="00D06298"/>
    <w:rsid w:val="00D10326"/>
    <w:rsid w:val="00D10DF8"/>
    <w:rsid w:val="00D117D5"/>
    <w:rsid w:val="00D13FBD"/>
    <w:rsid w:val="00D15762"/>
    <w:rsid w:val="00D164A4"/>
    <w:rsid w:val="00D16889"/>
    <w:rsid w:val="00D20ABE"/>
    <w:rsid w:val="00D22154"/>
    <w:rsid w:val="00D22917"/>
    <w:rsid w:val="00D22EE4"/>
    <w:rsid w:val="00D235CF"/>
    <w:rsid w:val="00D23C52"/>
    <w:rsid w:val="00D27322"/>
    <w:rsid w:val="00D27A84"/>
    <w:rsid w:val="00D305D4"/>
    <w:rsid w:val="00D313D0"/>
    <w:rsid w:val="00D32C67"/>
    <w:rsid w:val="00D35F34"/>
    <w:rsid w:val="00D37920"/>
    <w:rsid w:val="00D40E4E"/>
    <w:rsid w:val="00D41803"/>
    <w:rsid w:val="00D4669F"/>
    <w:rsid w:val="00D4680A"/>
    <w:rsid w:val="00D50492"/>
    <w:rsid w:val="00D510AD"/>
    <w:rsid w:val="00D521DA"/>
    <w:rsid w:val="00D52E95"/>
    <w:rsid w:val="00D53B55"/>
    <w:rsid w:val="00D556A4"/>
    <w:rsid w:val="00D55C21"/>
    <w:rsid w:val="00D56436"/>
    <w:rsid w:val="00D56CDA"/>
    <w:rsid w:val="00D6086D"/>
    <w:rsid w:val="00D61B46"/>
    <w:rsid w:val="00D62D2C"/>
    <w:rsid w:val="00D63246"/>
    <w:rsid w:val="00D650B6"/>
    <w:rsid w:val="00D65520"/>
    <w:rsid w:val="00D71D96"/>
    <w:rsid w:val="00D728DD"/>
    <w:rsid w:val="00D730E5"/>
    <w:rsid w:val="00D73AB4"/>
    <w:rsid w:val="00D73B38"/>
    <w:rsid w:val="00D75CAC"/>
    <w:rsid w:val="00D836FC"/>
    <w:rsid w:val="00D85260"/>
    <w:rsid w:val="00D872D9"/>
    <w:rsid w:val="00D90BCD"/>
    <w:rsid w:val="00D92040"/>
    <w:rsid w:val="00DA0BEC"/>
    <w:rsid w:val="00DA2A2D"/>
    <w:rsid w:val="00DA30B5"/>
    <w:rsid w:val="00DA3417"/>
    <w:rsid w:val="00DA64DF"/>
    <w:rsid w:val="00DA6BD4"/>
    <w:rsid w:val="00DB006E"/>
    <w:rsid w:val="00DB0BC0"/>
    <w:rsid w:val="00DB1CF3"/>
    <w:rsid w:val="00DB2E86"/>
    <w:rsid w:val="00DB7C12"/>
    <w:rsid w:val="00DC12C0"/>
    <w:rsid w:val="00DC15C1"/>
    <w:rsid w:val="00DC2705"/>
    <w:rsid w:val="00DC2CCD"/>
    <w:rsid w:val="00DC380B"/>
    <w:rsid w:val="00DC42A0"/>
    <w:rsid w:val="00DC5749"/>
    <w:rsid w:val="00DC575D"/>
    <w:rsid w:val="00DC6CC0"/>
    <w:rsid w:val="00DD0863"/>
    <w:rsid w:val="00DD1118"/>
    <w:rsid w:val="00DD40D4"/>
    <w:rsid w:val="00DD51DD"/>
    <w:rsid w:val="00DD5E10"/>
    <w:rsid w:val="00DD5F1C"/>
    <w:rsid w:val="00DD7935"/>
    <w:rsid w:val="00DD7ABB"/>
    <w:rsid w:val="00DE08D9"/>
    <w:rsid w:val="00DE12ED"/>
    <w:rsid w:val="00DE3C75"/>
    <w:rsid w:val="00DE4049"/>
    <w:rsid w:val="00DE4C77"/>
    <w:rsid w:val="00DE4CCD"/>
    <w:rsid w:val="00DE5522"/>
    <w:rsid w:val="00DF0DA0"/>
    <w:rsid w:val="00DF3FEF"/>
    <w:rsid w:val="00DF48D2"/>
    <w:rsid w:val="00DF4F9A"/>
    <w:rsid w:val="00DF7EA4"/>
    <w:rsid w:val="00E0018C"/>
    <w:rsid w:val="00E004E6"/>
    <w:rsid w:val="00E0081F"/>
    <w:rsid w:val="00E01C3A"/>
    <w:rsid w:val="00E02BF4"/>
    <w:rsid w:val="00E02D37"/>
    <w:rsid w:val="00E0396E"/>
    <w:rsid w:val="00E03B0C"/>
    <w:rsid w:val="00E0446B"/>
    <w:rsid w:val="00E05D4B"/>
    <w:rsid w:val="00E110F6"/>
    <w:rsid w:val="00E1178F"/>
    <w:rsid w:val="00E117B3"/>
    <w:rsid w:val="00E131F2"/>
    <w:rsid w:val="00E1597B"/>
    <w:rsid w:val="00E16BB1"/>
    <w:rsid w:val="00E16D2C"/>
    <w:rsid w:val="00E17BB9"/>
    <w:rsid w:val="00E17D17"/>
    <w:rsid w:val="00E245E3"/>
    <w:rsid w:val="00E30E7A"/>
    <w:rsid w:val="00E32F4E"/>
    <w:rsid w:val="00E374E2"/>
    <w:rsid w:val="00E40807"/>
    <w:rsid w:val="00E40E88"/>
    <w:rsid w:val="00E41765"/>
    <w:rsid w:val="00E422F7"/>
    <w:rsid w:val="00E4518D"/>
    <w:rsid w:val="00E509D1"/>
    <w:rsid w:val="00E54A9F"/>
    <w:rsid w:val="00E6481B"/>
    <w:rsid w:val="00E70473"/>
    <w:rsid w:val="00E70C0D"/>
    <w:rsid w:val="00E7324D"/>
    <w:rsid w:val="00E76037"/>
    <w:rsid w:val="00E764FA"/>
    <w:rsid w:val="00E76ED1"/>
    <w:rsid w:val="00E76FC7"/>
    <w:rsid w:val="00E779BC"/>
    <w:rsid w:val="00E77A8A"/>
    <w:rsid w:val="00E830D5"/>
    <w:rsid w:val="00E90D30"/>
    <w:rsid w:val="00E9146B"/>
    <w:rsid w:val="00E91811"/>
    <w:rsid w:val="00E92C3C"/>
    <w:rsid w:val="00E92DB6"/>
    <w:rsid w:val="00E93321"/>
    <w:rsid w:val="00EA01C0"/>
    <w:rsid w:val="00EA499F"/>
    <w:rsid w:val="00EA5DFC"/>
    <w:rsid w:val="00EA6AEF"/>
    <w:rsid w:val="00EA79F1"/>
    <w:rsid w:val="00EB1D3F"/>
    <w:rsid w:val="00EB2413"/>
    <w:rsid w:val="00EB34B3"/>
    <w:rsid w:val="00EB38FC"/>
    <w:rsid w:val="00EB4653"/>
    <w:rsid w:val="00EB4D32"/>
    <w:rsid w:val="00EB5693"/>
    <w:rsid w:val="00EB70C8"/>
    <w:rsid w:val="00EC00E0"/>
    <w:rsid w:val="00EC0BD4"/>
    <w:rsid w:val="00EC18A3"/>
    <w:rsid w:val="00EC221F"/>
    <w:rsid w:val="00EC4467"/>
    <w:rsid w:val="00EC502E"/>
    <w:rsid w:val="00EC5542"/>
    <w:rsid w:val="00EC6E69"/>
    <w:rsid w:val="00EC719B"/>
    <w:rsid w:val="00ED1B96"/>
    <w:rsid w:val="00ED21EB"/>
    <w:rsid w:val="00ED29B0"/>
    <w:rsid w:val="00ED4F70"/>
    <w:rsid w:val="00EE0567"/>
    <w:rsid w:val="00EE1009"/>
    <w:rsid w:val="00EE1224"/>
    <w:rsid w:val="00EE18C6"/>
    <w:rsid w:val="00EE228B"/>
    <w:rsid w:val="00EE27F5"/>
    <w:rsid w:val="00EE3149"/>
    <w:rsid w:val="00EE37AA"/>
    <w:rsid w:val="00EE3AAC"/>
    <w:rsid w:val="00EE4929"/>
    <w:rsid w:val="00EE58BB"/>
    <w:rsid w:val="00EF156D"/>
    <w:rsid w:val="00EF17EF"/>
    <w:rsid w:val="00EF18C9"/>
    <w:rsid w:val="00EF7106"/>
    <w:rsid w:val="00F01352"/>
    <w:rsid w:val="00F02163"/>
    <w:rsid w:val="00F0232B"/>
    <w:rsid w:val="00F02939"/>
    <w:rsid w:val="00F129BD"/>
    <w:rsid w:val="00F13906"/>
    <w:rsid w:val="00F13C06"/>
    <w:rsid w:val="00F143B9"/>
    <w:rsid w:val="00F14D0D"/>
    <w:rsid w:val="00F159A2"/>
    <w:rsid w:val="00F21442"/>
    <w:rsid w:val="00F2435D"/>
    <w:rsid w:val="00F311C9"/>
    <w:rsid w:val="00F335F5"/>
    <w:rsid w:val="00F33970"/>
    <w:rsid w:val="00F348CC"/>
    <w:rsid w:val="00F362FF"/>
    <w:rsid w:val="00F368D3"/>
    <w:rsid w:val="00F36F97"/>
    <w:rsid w:val="00F373BB"/>
    <w:rsid w:val="00F421DC"/>
    <w:rsid w:val="00F432FD"/>
    <w:rsid w:val="00F45D90"/>
    <w:rsid w:val="00F46D7E"/>
    <w:rsid w:val="00F47D73"/>
    <w:rsid w:val="00F47DD5"/>
    <w:rsid w:val="00F50CBD"/>
    <w:rsid w:val="00F50F87"/>
    <w:rsid w:val="00F55425"/>
    <w:rsid w:val="00F56189"/>
    <w:rsid w:val="00F56460"/>
    <w:rsid w:val="00F566EA"/>
    <w:rsid w:val="00F57136"/>
    <w:rsid w:val="00F61675"/>
    <w:rsid w:val="00F632DC"/>
    <w:rsid w:val="00F63C16"/>
    <w:rsid w:val="00F64A43"/>
    <w:rsid w:val="00F67F61"/>
    <w:rsid w:val="00F71748"/>
    <w:rsid w:val="00F72285"/>
    <w:rsid w:val="00F7359B"/>
    <w:rsid w:val="00F7454B"/>
    <w:rsid w:val="00F75ECD"/>
    <w:rsid w:val="00F76DD5"/>
    <w:rsid w:val="00F80B72"/>
    <w:rsid w:val="00F813A3"/>
    <w:rsid w:val="00F81786"/>
    <w:rsid w:val="00F83A14"/>
    <w:rsid w:val="00F85175"/>
    <w:rsid w:val="00F8558D"/>
    <w:rsid w:val="00F861A1"/>
    <w:rsid w:val="00F87954"/>
    <w:rsid w:val="00F91A4E"/>
    <w:rsid w:val="00F92C3A"/>
    <w:rsid w:val="00F935FB"/>
    <w:rsid w:val="00F9431A"/>
    <w:rsid w:val="00F96B60"/>
    <w:rsid w:val="00F97EC3"/>
    <w:rsid w:val="00FA04A0"/>
    <w:rsid w:val="00FA2951"/>
    <w:rsid w:val="00FA3762"/>
    <w:rsid w:val="00FA4F09"/>
    <w:rsid w:val="00FA55BB"/>
    <w:rsid w:val="00FA688A"/>
    <w:rsid w:val="00FB1F76"/>
    <w:rsid w:val="00FB2DF4"/>
    <w:rsid w:val="00FB3A0A"/>
    <w:rsid w:val="00FB6812"/>
    <w:rsid w:val="00FC0151"/>
    <w:rsid w:val="00FC0254"/>
    <w:rsid w:val="00FC1F7C"/>
    <w:rsid w:val="00FC2CD8"/>
    <w:rsid w:val="00FC3081"/>
    <w:rsid w:val="00FC69DF"/>
    <w:rsid w:val="00FD480D"/>
    <w:rsid w:val="00FD6D79"/>
    <w:rsid w:val="00FE00D5"/>
    <w:rsid w:val="00FE0D52"/>
    <w:rsid w:val="00FE18F3"/>
    <w:rsid w:val="00FE1B2B"/>
    <w:rsid w:val="00FE20C1"/>
    <w:rsid w:val="00FE2EC1"/>
    <w:rsid w:val="00FE2F22"/>
    <w:rsid w:val="00FE5066"/>
    <w:rsid w:val="00FE6FFA"/>
    <w:rsid w:val="00FE7EC2"/>
    <w:rsid w:val="00FF1762"/>
    <w:rsid w:val="00FF182A"/>
    <w:rsid w:val="00FF4BAA"/>
    <w:rsid w:val="00FF4D63"/>
    <w:rsid w:val="00FF5D1A"/>
    <w:rsid w:val="00F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red">
      <v:stroke endarrow="block" color="red"/>
      <v:textbox inset="5.85pt,.7pt,5.85pt,.7pt"/>
    </o:shapedefaults>
    <o:shapelayout v:ext="edit">
      <o:idmap v:ext="edit" data="1"/>
    </o:shapelayout>
  </w:shapeDefaults>
  <w:decimalSymbol w:val="."/>
  <w:listSeparator w:val=","/>
  <w15:docId w15:val="{27712BD4-6312-4230-B40B-F021745A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5E3"/>
    <w:pPr>
      <w:adjustRightInd w:val="0"/>
      <w:snapToGrid w:val="0"/>
    </w:pPr>
    <w:rPr>
      <w:rFonts w:ascii="メイリオ" w:eastAsia="メイリオ" w:hAnsi="メイリオ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E245E3"/>
    <w:pPr>
      <w:keepNext/>
      <w:numPr>
        <w:numId w:val="17"/>
      </w:numPr>
      <w:suppressAutoHyphens/>
      <w:outlineLvl w:val="0"/>
    </w:pPr>
    <w:rPr>
      <w:rFonts w:cs="Century"/>
      <w:b/>
      <w:kern w:val="24"/>
      <w:lang w:eastAsia="ar-SA"/>
    </w:rPr>
  </w:style>
  <w:style w:type="paragraph" w:styleId="2">
    <w:name w:val="heading 2"/>
    <w:basedOn w:val="a"/>
    <w:next w:val="a"/>
    <w:link w:val="20"/>
    <w:qFormat/>
    <w:rsid w:val="00E245E3"/>
    <w:pPr>
      <w:keepNext/>
      <w:numPr>
        <w:ilvl w:val="1"/>
        <w:numId w:val="17"/>
      </w:numPr>
      <w:suppressAutoHyphens/>
      <w:outlineLvl w:val="1"/>
    </w:pPr>
    <w:rPr>
      <w:rFonts w:cs="メイリオ"/>
      <w:kern w:val="21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E245E3"/>
    <w:pPr>
      <w:keepNext/>
      <w:numPr>
        <w:ilvl w:val="2"/>
        <w:numId w:val="17"/>
      </w:numPr>
      <w:suppressAutoHyphens/>
      <w:outlineLvl w:val="2"/>
    </w:pPr>
    <w:rPr>
      <w:rFonts w:hAnsi="Arial" w:cs="Century"/>
      <w:kern w:val="24"/>
      <w:lang w:eastAsia="ar-SA"/>
    </w:rPr>
  </w:style>
  <w:style w:type="paragraph" w:styleId="4">
    <w:name w:val="heading 4"/>
    <w:basedOn w:val="a"/>
    <w:next w:val="a"/>
    <w:link w:val="40"/>
    <w:qFormat/>
    <w:rsid w:val="00E245E3"/>
    <w:pPr>
      <w:keepNext/>
      <w:numPr>
        <w:ilvl w:val="3"/>
        <w:numId w:val="17"/>
      </w:numPr>
      <w:tabs>
        <w:tab w:val="left" w:pos="851"/>
      </w:tabs>
      <w:suppressAutoHyphens/>
      <w:outlineLvl w:val="3"/>
    </w:pPr>
    <w:rPr>
      <w:rFonts w:hAnsi="Century" w:cs="Century"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7C3C4B"/>
    <w:pPr>
      <w:spacing w:before="120" w:after="240"/>
      <w:jc w:val="center"/>
    </w:pPr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245E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245E3"/>
    <w:pPr>
      <w:tabs>
        <w:tab w:val="center" w:pos="4252"/>
        <w:tab w:val="right" w:pos="8504"/>
      </w:tabs>
    </w:pPr>
    <w:rPr>
      <w:rFonts w:asciiTheme="minorHAnsi" w:hAnsiTheme="minorHAnsi"/>
    </w:r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qFormat/>
    <w:rsid w:val="00E245E3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行間詰め (文字)"/>
    <w:basedOn w:val="a0"/>
    <w:link w:val="a9"/>
    <w:uiPriority w:val="1"/>
    <w:rsid w:val="00E245E3"/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Title"/>
    <w:basedOn w:val="a"/>
    <w:next w:val="a"/>
    <w:link w:val="ac"/>
    <w:uiPriority w:val="10"/>
    <w:qFormat/>
    <w:rsid w:val="0010104F"/>
    <w:pPr>
      <w:pBdr>
        <w:bottom w:val="single" w:sz="8" w:space="4" w:color="4F81BD"/>
      </w:pBdr>
      <w:spacing w:after="300"/>
      <w:contextualSpacing/>
    </w:pPr>
    <w:rPr>
      <w:rFonts w:ascii="Arial" w:eastAsia="ＭＳ ゴシック" w:hAnsi="Arial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10104F"/>
    <w:rPr>
      <w:rFonts w:ascii="Arial" w:eastAsia="ＭＳ ゴシック" w:hAnsi="Arial"/>
      <w:color w:val="17365D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10104F"/>
    <w:pPr>
      <w:numPr>
        <w:ilvl w:val="1"/>
      </w:numPr>
      <w:spacing w:after="200" w:line="276" w:lineRule="auto"/>
    </w:pPr>
    <w:rPr>
      <w:rFonts w:ascii="Arial" w:eastAsia="ＭＳ ゴシック" w:hAnsi="Arial"/>
      <w:i/>
      <w:iCs/>
      <w:color w:val="4F81BD"/>
      <w:spacing w:val="15"/>
      <w:kern w:val="0"/>
      <w:lang w:val="x-none" w:eastAsia="x-none"/>
    </w:rPr>
  </w:style>
  <w:style w:type="character" w:customStyle="1" w:styleId="ae">
    <w:name w:val="副題 (文字)"/>
    <w:link w:val="ad"/>
    <w:uiPriority w:val="11"/>
    <w:rsid w:val="0010104F"/>
    <w:rPr>
      <w:rFonts w:ascii="Arial" w:eastAsia="ＭＳ ゴシック" w:hAnsi="Arial"/>
      <w:i/>
      <w:iCs/>
      <w:color w:val="4F81BD"/>
      <w:spacing w:val="15"/>
      <w:sz w:val="24"/>
      <w:szCs w:val="24"/>
    </w:rPr>
  </w:style>
  <w:style w:type="character" w:customStyle="1" w:styleId="10">
    <w:name w:val="見出し 1 (文字)"/>
    <w:basedOn w:val="a0"/>
    <w:link w:val="1"/>
    <w:rsid w:val="00E245E3"/>
    <w:rPr>
      <w:rFonts w:asciiTheme="minorHAnsi" w:eastAsia="メイリオ" w:hAnsiTheme="minorHAnsi" w:cs="Century"/>
      <w:b/>
      <w:kern w:val="24"/>
      <w:sz w:val="24"/>
      <w:szCs w:val="22"/>
      <w:lang w:eastAsia="ar-SA"/>
    </w:rPr>
  </w:style>
  <w:style w:type="paragraph" w:styleId="af">
    <w:name w:val="TOC Heading"/>
    <w:basedOn w:val="1"/>
    <w:next w:val="a"/>
    <w:uiPriority w:val="39"/>
    <w:semiHidden/>
    <w:unhideWhenUsed/>
    <w:qFormat/>
    <w:rsid w:val="00E245E3"/>
    <w:pPr>
      <w:keepLines/>
      <w:numPr>
        <w:numId w:val="0"/>
      </w:numPr>
      <w:spacing w:before="480" w:line="276" w:lineRule="auto"/>
      <w:outlineLvl w:val="9"/>
    </w:pPr>
    <w:rPr>
      <w:rFonts w:eastAsiaTheme="majorEastAsia"/>
      <w:bCs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E245E3"/>
    <w:pPr>
      <w:ind w:leftChars="100" w:left="240"/>
    </w:pPr>
    <w:rPr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E245E3"/>
    <w:pPr>
      <w:tabs>
        <w:tab w:val="right" w:leader="dot" w:pos="8494"/>
      </w:tabs>
    </w:pPr>
    <w:rPr>
      <w:b/>
      <w:sz w:val="22"/>
      <w:szCs w:val="21"/>
    </w:rPr>
  </w:style>
  <w:style w:type="paragraph" w:styleId="31">
    <w:name w:val="toc 3"/>
    <w:basedOn w:val="a"/>
    <w:next w:val="a"/>
    <w:autoRedefine/>
    <w:uiPriority w:val="39"/>
    <w:unhideWhenUsed/>
    <w:qFormat/>
    <w:rsid w:val="00E245E3"/>
    <w:pPr>
      <w:ind w:leftChars="200" w:left="480"/>
    </w:pPr>
    <w:rPr>
      <w:sz w:val="22"/>
    </w:rPr>
  </w:style>
  <w:style w:type="character" w:styleId="af0">
    <w:name w:val="Hyperlink"/>
    <w:basedOn w:val="a0"/>
    <w:uiPriority w:val="99"/>
    <w:unhideWhenUsed/>
    <w:rsid w:val="00C56F03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E245E3"/>
    <w:pPr>
      <w:tabs>
        <w:tab w:val="center" w:pos="4252"/>
        <w:tab w:val="right" w:pos="8504"/>
      </w:tabs>
    </w:pPr>
    <w:rPr>
      <w:rFonts w:asciiTheme="minorHAnsi" w:hAnsiTheme="minorHAnsi"/>
    </w:rPr>
  </w:style>
  <w:style w:type="character" w:customStyle="1" w:styleId="20">
    <w:name w:val="見出し 2 (文字)"/>
    <w:basedOn w:val="a0"/>
    <w:link w:val="2"/>
    <w:rsid w:val="00E245E3"/>
    <w:rPr>
      <w:rFonts w:asciiTheme="minorHAnsi" w:eastAsia="メイリオ" w:hAnsiTheme="minorHAnsi" w:cs="メイリオ"/>
      <w:kern w:val="21"/>
      <w:sz w:val="24"/>
      <w:szCs w:val="21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E245E3"/>
    <w:rPr>
      <w:rFonts w:asciiTheme="minorHAnsi" w:eastAsia="メイリオ" w:hAnsiTheme="minorHAnsi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43D87"/>
    <w:rPr>
      <w:color w:val="800080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E245E3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/>
      <w:sz w:val="16"/>
      <w:szCs w:val="16"/>
    </w:rPr>
  </w:style>
  <w:style w:type="character" w:customStyle="1" w:styleId="30">
    <w:name w:val="見出し 3 (文字)"/>
    <w:basedOn w:val="a0"/>
    <w:link w:val="3"/>
    <w:rsid w:val="00E245E3"/>
    <w:rPr>
      <w:rFonts w:asciiTheme="minorHAnsi" w:eastAsia="メイリオ" w:hAnsi="Arial" w:cs="Century"/>
      <w:kern w:val="24"/>
      <w:sz w:val="24"/>
      <w:szCs w:val="22"/>
      <w:lang w:eastAsia="ar-SA"/>
    </w:rPr>
  </w:style>
  <w:style w:type="character" w:styleId="af6">
    <w:name w:val="Placeholder Text"/>
    <w:basedOn w:val="a0"/>
    <w:uiPriority w:val="99"/>
    <w:semiHidden/>
    <w:rsid w:val="00E245E3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E245E3"/>
    <w:rPr>
      <w:rFonts w:asciiTheme="minorHAnsi" w:eastAsia="メイリオ" w:hAnsiTheme="minorHAnsi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E245E3"/>
    <w:rPr>
      <w:rFonts w:ascii="メイリオ" w:eastAsia="メイリオ" w:cs="Century"/>
      <w:bCs/>
      <w:kern w:val="24"/>
      <w:sz w:val="24"/>
      <w:szCs w:val="24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245E3"/>
    <w:pPr>
      <w:ind w:leftChars="300" w:left="720"/>
    </w:pPr>
  </w:style>
  <w:style w:type="paragraph" w:styleId="5">
    <w:name w:val="toc 5"/>
    <w:basedOn w:val="a"/>
    <w:next w:val="a"/>
    <w:autoRedefine/>
    <w:uiPriority w:val="39"/>
    <w:semiHidden/>
    <w:unhideWhenUsed/>
    <w:rsid w:val="00E245E3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E245E3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E245E3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E245E3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E245E3"/>
    <w:pPr>
      <w:ind w:leftChars="800"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20140213bk\ver4virusscan_wordingchang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67774-8D5F-4DA5-9357-47F677A6A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ver4virusscan_wordingchange.dot</Template>
  <TotalTime>679</TotalTime>
  <Pages>30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操作チュートリアル　
アップロード/ダウンロード通知編</vt:lpstr>
    </vt:vector>
  </TitlesOfParts>
  <Company/>
  <LinksUpToDate>false</LinksUpToDate>
  <CharactersWithSpaces>8884</CharactersWithSpaces>
  <SharedDoc>false</SharedDoc>
  <HLinks>
    <vt:vector size="114" baseType="variant">
      <vt:variant>
        <vt:i4>2060537701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_1-4.ユーザー/グループダウンロード通知メールの文書設定</vt:lpwstr>
      </vt:variant>
      <vt:variant>
        <vt:i4>-1974140777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_1-2.システムメールの設定</vt:lpwstr>
      </vt:variant>
      <vt:variant>
        <vt:i4>2058571555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_1-3.ユーザー/グループアップロード通知メールの文書設定</vt:lpwstr>
      </vt:variant>
      <vt:variant>
        <vt:i4>-1974140777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_1-2.システムメールの設定</vt:lpwstr>
      </vt:variant>
      <vt:variant>
        <vt:i4>2060537701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_1-4.ユーザー/グループダウンロード通知メールの文書設定</vt:lpwstr>
      </vt:variant>
      <vt:variant>
        <vt:i4>-1974140777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_1-2.システムメールの設定</vt:lpwstr>
      </vt:variant>
      <vt:variant>
        <vt:i4>2058571555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_1-3.ユーザー/グループアップロード通知メールの文書設定</vt:lpwstr>
      </vt:variant>
      <vt:variant>
        <vt:i4>-1974140777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_1-2.システムメールの設定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_Toc380499598</vt:lpwstr>
      </vt:variant>
      <vt:variant>
        <vt:i4>1769535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_Toc380499597</vt:lpwstr>
      </vt:variant>
      <vt:variant>
        <vt:i4>1769535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_Toc380499596</vt:lpwstr>
      </vt:variant>
      <vt:variant>
        <vt:i4>1769535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_Toc380499595</vt:lpwstr>
      </vt:variant>
      <vt:variant>
        <vt:i4>1769535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_Toc380499594</vt:lpwstr>
      </vt:variant>
      <vt:variant>
        <vt:i4>1769535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_Toc380499593</vt:lpwstr>
      </vt:variant>
      <vt:variant>
        <vt:i4>1769535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_Toc380499592</vt:lpwstr>
      </vt:variant>
      <vt:variant>
        <vt:i4>1769535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_Toc380499591</vt:lpwstr>
      </vt:variant>
      <vt:variant>
        <vt:i4>1769535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_Toc380499590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_Toc380499589</vt:lpwstr>
      </vt:variant>
      <vt:variant>
        <vt:i4>1703999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_Toc380499588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操作チュートリアル　
アップロード/ダウンロード通知編</dc:title>
  <cp:lastPrinted>2013-09-24T22:23:00Z</cp:lastPrinted>
  <dcterms:created xsi:type="dcterms:W3CDTF">2015-03-18T05:57:00Z</dcterms:created>
  <dcterms:modified xsi:type="dcterms:W3CDTF">2019-07-16T09:21:00Z</dcterms:modified>
</cp:coreProperties>
</file>